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0B053929" w:rsidR="00AA13B6" w:rsidRPr="00EB53CB" w:rsidRDefault="00AA13B6" w:rsidP="0085325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BE2F84">
              <w:rPr>
                <w:rFonts w:ascii="Arial" w:hAnsi="Arial" w:cs="Arial"/>
                <w:color w:val="002060"/>
                <w:sz w:val="40"/>
                <w:szCs w:val="40"/>
              </w:rPr>
              <w:t>6</w:t>
            </w:r>
            <w:r w:rsidR="00DA0AB2">
              <w:rPr>
                <w:rFonts w:ascii="Arial" w:hAnsi="Arial" w:cs="Arial"/>
                <w:color w:val="002060"/>
                <w:sz w:val="40"/>
                <w:szCs w:val="40"/>
              </w:rPr>
              <w:t>2</w:t>
            </w:r>
            <w:r w:rsidR="00AB6971">
              <w:rPr>
                <w:rFonts w:ascii="Arial" w:hAnsi="Arial" w:cs="Arial"/>
                <w:color w:val="002060"/>
                <w:sz w:val="40"/>
                <w:szCs w:val="40"/>
              </w:rPr>
              <w:t xml:space="preserve"> </w:t>
            </w:r>
            <w:r w:rsidRPr="00EB53CB">
              <w:rPr>
                <w:rFonts w:ascii="Arial" w:hAnsi="Arial" w:cs="Arial"/>
                <w:color w:val="002060"/>
                <w:sz w:val="40"/>
                <w:szCs w:val="40"/>
              </w:rPr>
              <w:t xml:space="preserve">del </w:t>
            </w:r>
            <w:r w:rsidR="00BE2F84">
              <w:rPr>
                <w:rFonts w:ascii="Arial" w:hAnsi="Arial" w:cs="Arial"/>
                <w:color w:val="002060"/>
                <w:sz w:val="40"/>
                <w:szCs w:val="40"/>
              </w:rPr>
              <w:t>2</w:t>
            </w:r>
            <w:r w:rsidR="00DA0AB2">
              <w:rPr>
                <w:rFonts w:ascii="Arial" w:hAnsi="Arial" w:cs="Arial"/>
                <w:color w:val="002060"/>
                <w:sz w:val="40"/>
                <w:szCs w:val="40"/>
              </w:rPr>
              <w:t>9</w:t>
            </w:r>
            <w:r w:rsidR="00BE2F84">
              <w:rPr>
                <w:rFonts w:ascii="Arial" w:hAnsi="Arial" w:cs="Arial"/>
                <w:color w:val="002060"/>
                <w:sz w:val="40"/>
                <w:szCs w:val="40"/>
              </w:rPr>
              <w:t>/</w:t>
            </w:r>
            <w:r w:rsidR="00790000">
              <w:rPr>
                <w:rFonts w:ascii="Arial" w:hAnsi="Arial" w:cs="Arial"/>
                <w:color w:val="002060"/>
                <w:sz w:val="40"/>
                <w:szCs w:val="40"/>
              </w:rPr>
              <w:t>01</w:t>
            </w:r>
            <w:r w:rsidR="00DD0D52" w:rsidRPr="00EB53CB">
              <w:rPr>
                <w:rFonts w:ascii="Arial" w:hAnsi="Arial" w:cs="Arial"/>
                <w:color w:val="002060"/>
                <w:sz w:val="40"/>
                <w:szCs w:val="40"/>
              </w:rPr>
              <w:t>/20</w:t>
            </w:r>
            <w:r w:rsidR="00790000">
              <w:rPr>
                <w:rFonts w:ascii="Arial" w:hAnsi="Arial" w:cs="Arial"/>
                <w:color w:val="002060"/>
                <w:sz w:val="40"/>
                <w:szCs w:val="40"/>
              </w:rPr>
              <w:t>20</w:t>
            </w:r>
          </w:p>
        </w:tc>
      </w:tr>
    </w:tbl>
    <w:p w14:paraId="014B7203" w14:textId="77777777" w:rsidR="00AA13B6" w:rsidRPr="00EB53CB" w:rsidRDefault="00AA13B6" w:rsidP="00824900">
      <w:pPr>
        <w:spacing w:after="120"/>
        <w:rPr>
          <w:color w:val="002060"/>
        </w:rPr>
      </w:pPr>
      <w:bookmarkStart w:id="0" w:name="_GoBack"/>
      <w:bookmarkEnd w:id="0"/>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18678737"/>
      <w:r w:rsidRPr="00EB53CB">
        <w:rPr>
          <w:color w:val="FFFFFF" w:themeColor="background1"/>
        </w:rPr>
        <w:t>SOMMARIO</w:t>
      </w:r>
      <w:bookmarkEnd w:id="1"/>
    </w:p>
    <w:p w14:paraId="61C04303" w14:textId="77777777" w:rsidR="00937FDE" w:rsidRPr="00EB53CB" w:rsidRDefault="00937FDE" w:rsidP="00DE17C7">
      <w:pPr>
        <w:rPr>
          <w:rFonts w:ascii="Calibri" w:hAnsi="Calibri"/>
          <w:color w:val="002060"/>
          <w:sz w:val="22"/>
          <w:szCs w:val="22"/>
        </w:rPr>
      </w:pPr>
    </w:p>
    <w:p w14:paraId="27D7B7C9" w14:textId="12AEA685"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6D10DC">
          <w:rPr>
            <w:noProof/>
            <w:webHidden/>
            <w:color w:val="002060"/>
          </w:rPr>
          <w:t>1</w:t>
        </w:r>
        <w:r w:rsidRPr="00B04E8D">
          <w:rPr>
            <w:noProof/>
            <w:webHidden/>
            <w:color w:val="002060"/>
          </w:rPr>
          <w:fldChar w:fldCharType="end"/>
        </w:r>
      </w:hyperlink>
    </w:p>
    <w:p w14:paraId="19B270DD" w14:textId="44FECAA1" w:rsidR="00B04E8D" w:rsidRPr="00B04E8D" w:rsidRDefault="00377D59">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6D10DC">
          <w:rPr>
            <w:noProof/>
            <w:webHidden/>
            <w:color w:val="002060"/>
          </w:rPr>
          <w:t>1</w:t>
        </w:r>
        <w:r w:rsidR="00C859AB" w:rsidRPr="00B04E8D">
          <w:rPr>
            <w:noProof/>
            <w:webHidden/>
            <w:color w:val="002060"/>
          </w:rPr>
          <w:fldChar w:fldCharType="end"/>
        </w:r>
      </w:hyperlink>
    </w:p>
    <w:p w14:paraId="6DA095C4" w14:textId="108BDBBD" w:rsidR="00B04E8D" w:rsidRPr="00B04E8D" w:rsidRDefault="00377D59">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6D10DC">
          <w:rPr>
            <w:noProof/>
            <w:webHidden/>
            <w:color w:val="002060"/>
          </w:rPr>
          <w:t>1</w:t>
        </w:r>
        <w:r w:rsidR="00C859AB" w:rsidRPr="00B04E8D">
          <w:rPr>
            <w:noProof/>
            <w:webHidden/>
            <w:color w:val="002060"/>
          </w:rPr>
          <w:fldChar w:fldCharType="end"/>
        </w:r>
      </w:hyperlink>
    </w:p>
    <w:p w14:paraId="449E64FB" w14:textId="0DB4289A" w:rsidR="00B04E8D" w:rsidRPr="00B04E8D" w:rsidRDefault="00377D59">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6D10DC">
          <w:rPr>
            <w:noProof/>
            <w:webHidden/>
            <w:color w:val="002060"/>
          </w:rPr>
          <w:t>1</w:t>
        </w:r>
        <w:r w:rsidR="00C859AB" w:rsidRPr="00B04E8D">
          <w:rPr>
            <w:noProof/>
            <w:webHidden/>
            <w:color w:val="002060"/>
          </w:rPr>
          <w:fldChar w:fldCharType="end"/>
        </w:r>
      </w:hyperlink>
    </w:p>
    <w:p w14:paraId="0B94D6DD" w14:textId="0B7D74E4" w:rsidR="00B04E8D" w:rsidRPr="00B04E8D" w:rsidRDefault="00377D59">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6D10DC">
          <w:rPr>
            <w:noProof/>
            <w:webHidden/>
            <w:color w:val="002060"/>
          </w:rPr>
          <w:t>1</w:t>
        </w:r>
        <w:r w:rsidR="00C859AB" w:rsidRPr="00B04E8D">
          <w:rPr>
            <w:noProof/>
            <w:webHidden/>
            <w:color w:val="002060"/>
          </w:rPr>
          <w:fldChar w:fldCharType="end"/>
        </w:r>
      </w:hyperlink>
    </w:p>
    <w:p w14:paraId="6803A26A" w14:textId="1DDD8E15" w:rsidR="00B04E8D" w:rsidRDefault="00377D59">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6D10DC">
          <w:rPr>
            <w:noProof/>
            <w:webHidden/>
            <w:color w:val="002060"/>
          </w:rPr>
          <w:t>6</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18678738"/>
      <w:r w:rsidRPr="00EB53CB">
        <w:rPr>
          <w:color w:val="FFFFFF" w:themeColor="background1"/>
        </w:rPr>
        <w:t>COMUNICAZIONI DELLA F.I.G.C.</w:t>
      </w:r>
      <w:bookmarkEnd w:id="2"/>
    </w:p>
    <w:p w14:paraId="47CC07F6" w14:textId="2756E648" w:rsidR="00F336CC" w:rsidRDefault="00F336CC" w:rsidP="00122193">
      <w:pPr>
        <w:pStyle w:val="LndNormale1"/>
        <w:rPr>
          <w:color w:val="002060"/>
        </w:rPr>
      </w:pPr>
    </w:p>
    <w:p w14:paraId="1688BD67" w14:textId="77777777" w:rsidR="00EC2295" w:rsidRPr="00666DC1" w:rsidRDefault="00EC2295" w:rsidP="00EC2295">
      <w:pPr>
        <w:pStyle w:val="LndNormale1"/>
        <w:rPr>
          <w:b/>
          <w:color w:val="002060"/>
          <w:sz w:val="28"/>
          <w:szCs w:val="28"/>
        </w:rPr>
      </w:pPr>
      <w:r w:rsidRPr="00666DC1">
        <w:rPr>
          <w:b/>
          <w:color w:val="002060"/>
          <w:sz w:val="28"/>
          <w:szCs w:val="28"/>
        </w:rPr>
        <w:t>MUSEO DEL CALCIO</w:t>
      </w:r>
    </w:p>
    <w:p w14:paraId="16D6D6FC" w14:textId="77777777" w:rsidR="00EC2295" w:rsidRPr="00666DC1" w:rsidRDefault="00EC2295" w:rsidP="00EC2295">
      <w:pPr>
        <w:pStyle w:val="LndNormale1"/>
        <w:rPr>
          <w:color w:val="002060"/>
          <w:szCs w:val="22"/>
        </w:rPr>
      </w:pPr>
    </w:p>
    <w:p w14:paraId="4B024EB9" w14:textId="77777777" w:rsidR="00EC2295" w:rsidRPr="00666DC1" w:rsidRDefault="00EC2295" w:rsidP="00EC2295">
      <w:pPr>
        <w:pStyle w:val="LndNormale1"/>
        <w:rPr>
          <w:color w:val="002060"/>
          <w:szCs w:val="22"/>
        </w:rPr>
      </w:pPr>
      <w:r w:rsidRPr="00666DC1">
        <w:rPr>
          <w:color w:val="002060"/>
          <w:szCs w:val="22"/>
        </w:rPr>
        <w:t>Anche quest’anno il Museo del Calcio offre a tutte le società di calcio, la possibilità di vivere un’esperienza unica tra i cimeli che hanno fatto la storia della nostra Nazionale e diverse attività che rappresentano un’occasione unica per imparare divertendosi.</w:t>
      </w:r>
    </w:p>
    <w:p w14:paraId="3292EC7E" w14:textId="77777777" w:rsidR="00EC2295" w:rsidRPr="00666DC1" w:rsidRDefault="00EC2295" w:rsidP="00EC2295">
      <w:pPr>
        <w:pStyle w:val="LndNormale1"/>
        <w:rPr>
          <w:color w:val="002060"/>
          <w:szCs w:val="22"/>
        </w:rPr>
      </w:pPr>
      <w:r w:rsidRPr="00666DC1">
        <w:rPr>
          <w:color w:val="002060"/>
          <w:szCs w:val="22"/>
        </w:rPr>
        <w:t xml:space="preserve">Per informazioni visitare il sito del Museo </w:t>
      </w:r>
      <w:hyperlink r:id="rId9" w:history="1">
        <w:r w:rsidRPr="00666DC1">
          <w:rPr>
            <w:rStyle w:val="Collegamentoipertestuale"/>
            <w:color w:val="002060"/>
            <w:szCs w:val="22"/>
          </w:rPr>
          <w:t>https://www.figc.it/it/museo-del-calcio/</w:t>
        </w:r>
      </w:hyperlink>
      <w:r w:rsidRPr="00666DC1">
        <w:rPr>
          <w:color w:val="002060"/>
          <w:szCs w:val="22"/>
        </w:rPr>
        <w:t xml:space="preserve"> oppure: </w:t>
      </w:r>
    </w:p>
    <w:p w14:paraId="49877D15" w14:textId="77777777" w:rsidR="00EC2295" w:rsidRPr="00666DC1" w:rsidRDefault="00EC2295" w:rsidP="00EC2295">
      <w:pPr>
        <w:pStyle w:val="LndNormale1"/>
        <w:rPr>
          <w:color w:val="002060"/>
          <w:szCs w:val="22"/>
        </w:rPr>
      </w:pPr>
      <w:r w:rsidRPr="00666DC1">
        <w:rPr>
          <w:color w:val="002060"/>
          <w:szCs w:val="22"/>
        </w:rPr>
        <w:t xml:space="preserve">tel. 055600526 mail: </w:t>
      </w:r>
      <w:hyperlink r:id="rId10" w:history="1">
        <w:r w:rsidRPr="00666DC1">
          <w:rPr>
            <w:rStyle w:val="Collegamentoipertestuale"/>
            <w:color w:val="002060"/>
            <w:szCs w:val="22"/>
          </w:rPr>
          <w:t>info@museodelcalcio.it</w:t>
        </w:r>
      </w:hyperlink>
    </w:p>
    <w:p w14:paraId="6DD66A44" w14:textId="77777777" w:rsidR="00EC2295" w:rsidRPr="00EC2295" w:rsidRDefault="00EC2295" w:rsidP="00EC2295">
      <w:pPr>
        <w:pStyle w:val="LndNormale1"/>
        <w:rPr>
          <w:color w:val="002060"/>
          <w:szCs w:val="22"/>
        </w:rPr>
      </w:pPr>
    </w:p>
    <w:p w14:paraId="4BCD1AC4" w14:textId="77777777" w:rsidR="00EC2295" w:rsidRPr="00F4111A" w:rsidRDefault="00EC2295"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18678739"/>
      <w:r w:rsidRPr="00EB53CB">
        <w:rPr>
          <w:color w:val="FFFFFF" w:themeColor="background1"/>
        </w:rPr>
        <w:t>COMUNICAZIONI DELLA L.N.D.</w:t>
      </w:r>
      <w:bookmarkEnd w:id="3"/>
    </w:p>
    <w:p w14:paraId="6A922FB6" w14:textId="77777777" w:rsidR="00B96C99" w:rsidRPr="00B96C99" w:rsidRDefault="00B96C99" w:rsidP="00F336CC">
      <w:pPr>
        <w:rPr>
          <w:rFonts w:ascii="Arial" w:hAnsi="Arial" w:cs="Arial"/>
          <w:color w:val="002060"/>
          <w:sz w:val="22"/>
          <w:szCs w:val="22"/>
        </w:rPr>
      </w:pPr>
    </w:p>
    <w:p w14:paraId="1129B426"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18678740"/>
      <w:r w:rsidRPr="00EB53CB">
        <w:rPr>
          <w:color w:val="FFFFFF" w:themeColor="background1"/>
        </w:rPr>
        <w:t>COMUNICAZIONI DELLA DIVISIONE CALCIO A CINQUE</w:t>
      </w:r>
      <w:bookmarkEnd w:id="4"/>
      <w:bookmarkEnd w:id="5"/>
    </w:p>
    <w:p w14:paraId="3AABC93C" w14:textId="77777777" w:rsidR="00CB0BB9" w:rsidRPr="00F336CC" w:rsidRDefault="00CB0BB9"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18678741"/>
      <w:r w:rsidRPr="00EB53CB">
        <w:rPr>
          <w:color w:val="FFFFFF" w:themeColor="background1"/>
        </w:rPr>
        <w:t>COMUNICAZIONI DEL COMITATO REGIONALE MARCHE</w:t>
      </w:r>
      <w:bookmarkEnd w:id="6"/>
    </w:p>
    <w:p w14:paraId="02AF3B5F" w14:textId="30E3F0E4" w:rsidR="00C55D88" w:rsidRDefault="00C55D88" w:rsidP="00264BAF">
      <w:pPr>
        <w:pStyle w:val="LndNormale1"/>
        <w:rPr>
          <w:color w:val="002060"/>
        </w:rPr>
      </w:pPr>
    </w:p>
    <w:p w14:paraId="304DDD8E" w14:textId="77777777" w:rsidR="00D722D2" w:rsidRPr="007F5272" w:rsidRDefault="00D722D2" w:rsidP="00D722D2">
      <w:pPr>
        <w:pStyle w:val="LndNormale1"/>
        <w:rPr>
          <w:color w:val="002060"/>
          <w:sz w:val="26"/>
          <w:szCs w:val="26"/>
        </w:rPr>
      </w:pPr>
      <w:r w:rsidRPr="007F5272">
        <w:rPr>
          <w:color w:val="002060"/>
          <w:sz w:val="26"/>
          <w:szCs w:val="26"/>
        </w:rPr>
        <w:lastRenderedPageBreak/>
        <w:t xml:space="preserve">Per tutte le comunicazioni con la Segreteria del Calcio a Cinque - richieste di variazione gara comprese - è attiva la casella e-mail </w:t>
      </w:r>
      <w:hyperlink r:id="rId11"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63954B2" w14:textId="72BA9175" w:rsidR="00D722D2" w:rsidRDefault="00D722D2" w:rsidP="00D722D2">
      <w:pPr>
        <w:pStyle w:val="LndNormale1"/>
        <w:rPr>
          <w:b/>
          <w:color w:val="002060"/>
          <w:szCs w:val="22"/>
        </w:rPr>
      </w:pPr>
    </w:p>
    <w:p w14:paraId="7A6B2CDD" w14:textId="7CA501C2" w:rsidR="00D722D2" w:rsidRDefault="00D722D2" w:rsidP="00D722D2">
      <w:pPr>
        <w:pStyle w:val="LndNormale1"/>
        <w:rPr>
          <w:b/>
          <w:color w:val="002060"/>
          <w:szCs w:val="22"/>
        </w:rPr>
      </w:pPr>
    </w:p>
    <w:p w14:paraId="2586020C" w14:textId="77777777" w:rsidR="00D722D2" w:rsidRPr="00EB53CB" w:rsidRDefault="00D722D2" w:rsidP="00D722D2">
      <w:pPr>
        <w:pStyle w:val="LndNormale1"/>
        <w:rPr>
          <w:b/>
          <w:color w:val="002060"/>
          <w:sz w:val="28"/>
          <w:szCs w:val="28"/>
        </w:rPr>
      </w:pPr>
      <w:r w:rsidRPr="00EB53CB">
        <w:rPr>
          <w:b/>
          <w:color w:val="002060"/>
          <w:sz w:val="28"/>
          <w:szCs w:val="28"/>
        </w:rPr>
        <w:t>PRONTO AIA CALCIO A CINQUE</w:t>
      </w:r>
    </w:p>
    <w:p w14:paraId="21094EE4" w14:textId="77777777" w:rsidR="00D722D2" w:rsidRPr="00EB53CB" w:rsidRDefault="00D722D2" w:rsidP="00D722D2">
      <w:pPr>
        <w:pStyle w:val="LndNormale1"/>
        <w:rPr>
          <w:color w:val="002060"/>
          <w:szCs w:val="22"/>
        </w:rPr>
      </w:pPr>
    </w:p>
    <w:p w14:paraId="7D245412" w14:textId="77777777" w:rsidR="00D722D2" w:rsidRPr="00EB53CB" w:rsidRDefault="00D722D2" w:rsidP="00D722D2">
      <w:pPr>
        <w:pStyle w:val="LndNormale1"/>
        <w:jc w:val="center"/>
        <w:rPr>
          <w:b/>
          <w:color w:val="002060"/>
          <w:sz w:val="28"/>
          <w:szCs w:val="28"/>
        </w:rPr>
      </w:pPr>
      <w:r w:rsidRPr="00EB53CB">
        <w:rPr>
          <w:b/>
          <w:color w:val="002060"/>
          <w:sz w:val="28"/>
          <w:szCs w:val="28"/>
        </w:rPr>
        <w:t>334 3038327</w:t>
      </w:r>
    </w:p>
    <w:p w14:paraId="75BA2F2C" w14:textId="77777777" w:rsidR="00D722D2" w:rsidRDefault="00D722D2" w:rsidP="00D722D2">
      <w:pPr>
        <w:pStyle w:val="LndNormale1"/>
        <w:rPr>
          <w:b/>
          <w:color w:val="002060"/>
          <w:szCs w:val="22"/>
        </w:rPr>
      </w:pPr>
    </w:p>
    <w:p w14:paraId="614169D5" w14:textId="77777777" w:rsidR="00D722D2" w:rsidRDefault="00D722D2" w:rsidP="00D722D2">
      <w:pPr>
        <w:pStyle w:val="LndNormale1"/>
        <w:rPr>
          <w:b/>
          <w:color w:val="002060"/>
          <w:szCs w:val="22"/>
        </w:rPr>
      </w:pPr>
    </w:p>
    <w:p w14:paraId="50730EC6" w14:textId="77777777" w:rsidR="00D722D2" w:rsidRDefault="00D722D2" w:rsidP="00D722D2">
      <w:pPr>
        <w:pStyle w:val="LndNormale1"/>
        <w:rPr>
          <w:b/>
          <w:color w:val="002060"/>
          <w:szCs w:val="22"/>
        </w:rPr>
      </w:pPr>
    </w:p>
    <w:p w14:paraId="690AA129" w14:textId="77777777" w:rsidR="00D722D2" w:rsidRPr="00EB53CB" w:rsidRDefault="00D722D2" w:rsidP="00D722D2">
      <w:pPr>
        <w:pStyle w:val="LndNormale1"/>
        <w:jc w:val="left"/>
        <w:rPr>
          <w:b/>
          <w:color w:val="002060"/>
          <w:sz w:val="28"/>
          <w:szCs w:val="28"/>
        </w:rPr>
      </w:pPr>
      <w:r w:rsidRPr="00EB53CB">
        <w:rPr>
          <w:b/>
          <w:color w:val="002060"/>
          <w:sz w:val="28"/>
          <w:szCs w:val="28"/>
        </w:rPr>
        <w:t>SPOSTAMENTO GARE</w:t>
      </w:r>
    </w:p>
    <w:p w14:paraId="57D59CED" w14:textId="77777777" w:rsidR="00D722D2" w:rsidRPr="00EB53CB" w:rsidRDefault="00D722D2" w:rsidP="00D722D2">
      <w:pPr>
        <w:pStyle w:val="LndNormale1"/>
        <w:rPr>
          <w:color w:val="002060"/>
          <w:szCs w:val="22"/>
        </w:rPr>
      </w:pPr>
    </w:p>
    <w:p w14:paraId="38F213AE" w14:textId="77777777" w:rsidR="00D722D2" w:rsidRPr="00EB53CB" w:rsidRDefault="00D722D2" w:rsidP="00D722D2">
      <w:pPr>
        <w:pStyle w:val="LndNormale1"/>
        <w:rPr>
          <w:color w:val="002060"/>
          <w:szCs w:val="22"/>
        </w:rPr>
      </w:pPr>
      <w:r w:rsidRPr="00EB53CB">
        <w:rPr>
          <w:color w:val="002060"/>
          <w:szCs w:val="22"/>
        </w:rPr>
        <w:t xml:space="preserve">Non saranno rinviate gare a data da destinarsi. </w:t>
      </w:r>
    </w:p>
    <w:p w14:paraId="39E9BD0C" w14:textId="77777777" w:rsidR="00D722D2" w:rsidRPr="00EB53CB" w:rsidRDefault="00D722D2" w:rsidP="00D722D2">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7065019" w14:textId="77777777" w:rsidR="00D722D2" w:rsidRPr="00EB53CB" w:rsidRDefault="00D722D2" w:rsidP="00D722D2">
      <w:pPr>
        <w:pStyle w:val="LndNormale1"/>
        <w:rPr>
          <w:color w:val="002060"/>
          <w:szCs w:val="22"/>
        </w:rPr>
      </w:pPr>
      <w:r w:rsidRPr="00EB53CB">
        <w:rPr>
          <w:color w:val="002060"/>
          <w:szCs w:val="22"/>
        </w:rPr>
        <w:t>Le variazione dovranno pervenire alla Segreteria del Calcio a Cinque esclusivamente tramite mail (</w:t>
      </w:r>
      <w:hyperlink r:id="rId12"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283BA7A6" w14:textId="77777777" w:rsidR="00D722D2" w:rsidRPr="00EB53CB" w:rsidRDefault="00D722D2" w:rsidP="00D722D2">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339D302C" w14:textId="33A2CC7D" w:rsidR="00D722D2" w:rsidRDefault="00D722D2" w:rsidP="00264BAF">
      <w:pPr>
        <w:pStyle w:val="LndNormale1"/>
        <w:rPr>
          <w:color w:val="002060"/>
        </w:rPr>
      </w:pPr>
    </w:p>
    <w:p w14:paraId="078B9AD9" w14:textId="77777777" w:rsidR="00D722D2" w:rsidRDefault="00D722D2" w:rsidP="00264BAF">
      <w:pPr>
        <w:pStyle w:val="LndNormale1"/>
        <w:rPr>
          <w:color w:val="002060"/>
        </w:rPr>
      </w:pPr>
    </w:p>
    <w:p w14:paraId="1A08CC2E" w14:textId="77777777" w:rsidR="0059109C" w:rsidRPr="009D6EE5" w:rsidRDefault="0059109C" w:rsidP="0059109C">
      <w:pPr>
        <w:pStyle w:val="LndNormale1"/>
        <w:rPr>
          <w:b/>
          <w:color w:val="002060"/>
          <w:sz w:val="28"/>
          <w:szCs w:val="28"/>
        </w:rPr>
      </w:pPr>
      <w:r>
        <w:rPr>
          <w:b/>
          <w:color w:val="002060"/>
          <w:sz w:val="28"/>
          <w:szCs w:val="28"/>
        </w:rPr>
        <w:t>ATTIVITA’ DI RAPPRESENTATIVA</w:t>
      </w:r>
    </w:p>
    <w:p w14:paraId="5E8DD29B" w14:textId="77777777" w:rsidR="0059109C" w:rsidRDefault="0059109C" w:rsidP="0059109C">
      <w:pPr>
        <w:pStyle w:val="LndNormale1"/>
        <w:rPr>
          <w:color w:val="002060"/>
        </w:rPr>
      </w:pPr>
    </w:p>
    <w:p w14:paraId="01D5729B" w14:textId="77777777" w:rsidR="0059109C" w:rsidRDefault="0059109C" w:rsidP="0059109C">
      <w:pPr>
        <w:pStyle w:val="LndNormale1"/>
        <w:rPr>
          <w:color w:val="002060"/>
          <w:szCs w:val="22"/>
        </w:rPr>
      </w:pPr>
      <w:r>
        <w:rPr>
          <w:color w:val="002060"/>
          <w:szCs w:val="22"/>
        </w:rPr>
        <w:t>Si comunicano a tutte le Società, al fine di organizzare al meglio la loro programmazione, le date del Torneo delle Regioni e degli stage di allenamento previsti:</w:t>
      </w:r>
    </w:p>
    <w:p w14:paraId="749A662B" w14:textId="77777777" w:rsidR="0059109C" w:rsidRDefault="0059109C" w:rsidP="0059109C">
      <w:pPr>
        <w:pStyle w:val="LndNormale1"/>
        <w:rPr>
          <w:color w:val="002060"/>
          <w:szCs w:val="22"/>
        </w:rPr>
      </w:pPr>
    </w:p>
    <w:p w14:paraId="624E72DD" w14:textId="77777777" w:rsidR="0059109C" w:rsidRPr="0074748C" w:rsidRDefault="0059109C" w:rsidP="0059109C">
      <w:pPr>
        <w:pStyle w:val="LndNormale1"/>
        <w:rPr>
          <w:b/>
          <w:color w:val="002060"/>
          <w:szCs w:val="22"/>
        </w:rPr>
      </w:pPr>
      <w:r w:rsidRPr="0074748C">
        <w:rPr>
          <w:b/>
          <w:color w:val="002060"/>
          <w:szCs w:val="22"/>
        </w:rPr>
        <w:t>TORNEO DELLE REGIONI 20</w:t>
      </w:r>
      <w:r>
        <w:rPr>
          <w:b/>
          <w:color w:val="002060"/>
          <w:szCs w:val="22"/>
        </w:rPr>
        <w:t>20</w:t>
      </w:r>
      <w:r w:rsidRPr="0074748C">
        <w:rPr>
          <w:b/>
          <w:color w:val="002060"/>
          <w:szCs w:val="22"/>
        </w:rPr>
        <w:t xml:space="preserve">, </w:t>
      </w:r>
      <w:r>
        <w:rPr>
          <w:b/>
          <w:color w:val="002060"/>
          <w:szCs w:val="22"/>
        </w:rPr>
        <w:t>VENETO</w:t>
      </w:r>
    </w:p>
    <w:p w14:paraId="769960C6" w14:textId="77777777" w:rsidR="0059109C" w:rsidRPr="0074748C" w:rsidRDefault="0059109C" w:rsidP="0059109C">
      <w:pPr>
        <w:pStyle w:val="LndNormale1"/>
        <w:rPr>
          <w:b/>
          <w:i/>
          <w:color w:val="002060"/>
          <w:szCs w:val="22"/>
        </w:rPr>
      </w:pPr>
      <w:r>
        <w:rPr>
          <w:b/>
          <w:i/>
          <w:color w:val="002060"/>
          <w:szCs w:val="22"/>
        </w:rPr>
        <w:t>VENERDI’ 03</w:t>
      </w:r>
      <w:r w:rsidRPr="0074748C">
        <w:rPr>
          <w:b/>
          <w:i/>
          <w:color w:val="002060"/>
          <w:szCs w:val="22"/>
        </w:rPr>
        <w:t xml:space="preserve"> APRILE 20</w:t>
      </w:r>
      <w:r>
        <w:rPr>
          <w:b/>
          <w:i/>
          <w:color w:val="002060"/>
          <w:szCs w:val="22"/>
        </w:rPr>
        <w:t>20</w:t>
      </w:r>
      <w:r w:rsidRPr="0074748C">
        <w:rPr>
          <w:b/>
          <w:i/>
          <w:color w:val="002060"/>
          <w:szCs w:val="22"/>
        </w:rPr>
        <w:t xml:space="preserve"> –</w:t>
      </w:r>
      <w:r>
        <w:rPr>
          <w:b/>
          <w:i/>
          <w:color w:val="002060"/>
          <w:szCs w:val="22"/>
        </w:rPr>
        <w:t xml:space="preserve"> VENERDI’ 10 APRILE 2020</w:t>
      </w:r>
    </w:p>
    <w:p w14:paraId="7522799F" w14:textId="77777777" w:rsidR="0059109C" w:rsidRDefault="0059109C" w:rsidP="0059109C">
      <w:pPr>
        <w:pStyle w:val="LndNormale1"/>
        <w:rPr>
          <w:color w:val="002060"/>
          <w:szCs w:val="22"/>
        </w:rPr>
      </w:pPr>
    </w:p>
    <w:p w14:paraId="46A0C5F8" w14:textId="77777777" w:rsidR="0059109C" w:rsidRPr="0074748C" w:rsidRDefault="0059109C" w:rsidP="0059109C">
      <w:pPr>
        <w:pStyle w:val="LndNormale1"/>
        <w:rPr>
          <w:b/>
          <w:color w:val="002060"/>
          <w:szCs w:val="22"/>
        </w:rPr>
      </w:pPr>
      <w:r w:rsidRPr="0074748C">
        <w:rPr>
          <w:b/>
          <w:color w:val="002060"/>
          <w:szCs w:val="22"/>
        </w:rPr>
        <w:t>STAGE DI ALLENAMENTO</w:t>
      </w:r>
    </w:p>
    <w:p w14:paraId="06BC060E" w14:textId="5BEE2B05" w:rsidR="0059109C" w:rsidRPr="005F25D4" w:rsidRDefault="0059109C" w:rsidP="0059109C">
      <w:pPr>
        <w:pStyle w:val="LndNormale1"/>
        <w:rPr>
          <w:b/>
          <w:i/>
          <w:color w:val="002060"/>
          <w:szCs w:val="22"/>
        </w:rPr>
      </w:pPr>
      <w:r w:rsidRPr="005F25D4">
        <w:rPr>
          <w:b/>
          <w:i/>
          <w:color w:val="002060"/>
          <w:szCs w:val="22"/>
        </w:rPr>
        <w:t>STAGE 2</w:t>
      </w:r>
      <w:r w:rsidRPr="005F25D4">
        <w:rPr>
          <w:b/>
          <w:i/>
          <w:color w:val="002060"/>
          <w:szCs w:val="22"/>
        </w:rPr>
        <w:tab/>
      </w:r>
      <w:r>
        <w:rPr>
          <w:b/>
          <w:i/>
          <w:color w:val="002060"/>
          <w:szCs w:val="22"/>
        </w:rPr>
        <w:t>settimana dal 17 al 2</w:t>
      </w:r>
      <w:r w:rsidR="006C14FE">
        <w:rPr>
          <w:b/>
          <w:i/>
          <w:color w:val="002060"/>
          <w:szCs w:val="22"/>
        </w:rPr>
        <w:t>1</w:t>
      </w:r>
      <w:r>
        <w:rPr>
          <w:b/>
          <w:i/>
          <w:color w:val="002060"/>
          <w:szCs w:val="22"/>
        </w:rPr>
        <w:t xml:space="preserve"> FEBBRAIO 2020</w:t>
      </w:r>
    </w:p>
    <w:p w14:paraId="76410234" w14:textId="0E90BF6E" w:rsidR="0059109C" w:rsidRPr="005F25D4" w:rsidRDefault="0059109C" w:rsidP="0059109C">
      <w:pPr>
        <w:pStyle w:val="LndNormale1"/>
        <w:rPr>
          <w:b/>
          <w:i/>
          <w:color w:val="002060"/>
          <w:szCs w:val="22"/>
        </w:rPr>
      </w:pPr>
      <w:r w:rsidRPr="005F25D4">
        <w:rPr>
          <w:b/>
          <w:i/>
          <w:color w:val="002060"/>
          <w:szCs w:val="22"/>
        </w:rPr>
        <w:t>STAGE 3</w:t>
      </w:r>
      <w:r w:rsidRPr="005F25D4">
        <w:rPr>
          <w:b/>
          <w:i/>
          <w:color w:val="002060"/>
          <w:szCs w:val="22"/>
        </w:rPr>
        <w:tab/>
      </w:r>
      <w:r>
        <w:rPr>
          <w:b/>
          <w:i/>
          <w:color w:val="002060"/>
          <w:szCs w:val="22"/>
        </w:rPr>
        <w:t>settimana dal 9 al 1</w:t>
      </w:r>
      <w:r w:rsidR="006C14FE">
        <w:rPr>
          <w:b/>
          <w:i/>
          <w:color w:val="002060"/>
          <w:szCs w:val="22"/>
        </w:rPr>
        <w:t>3</w:t>
      </w:r>
      <w:r>
        <w:rPr>
          <w:b/>
          <w:i/>
          <w:color w:val="002060"/>
          <w:szCs w:val="22"/>
        </w:rPr>
        <w:t xml:space="preserve"> MARZO 2020</w:t>
      </w:r>
    </w:p>
    <w:p w14:paraId="36FE6ACB" w14:textId="77777777" w:rsidR="0059109C" w:rsidRPr="005F25D4" w:rsidRDefault="0059109C" w:rsidP="0059109C">
      <w:pPr>
        <w:pStyle w:val="LndNormale1"/>
        <w:rPr>
          <w:b/>
          <w:i/>
          <w:color w:val="002060"/>
          <w:szCs w:val="22"/>
        </w:rPr>
      </w:pPr>
      <w:r w:rsidRPr="005F25D4">
        <w:rPr>
          <w:b/>
          <w:i/>
          <w:color w:val="002060"/>
          <w:szCs w:val="22"/>
        </w:rPr>
        <w:t>STAGE 4</w:t>
      </w:r>
      <w:r w:rsidRPr="005F25D4">
        <w:rPr>
          <w:b/>
          <w:i/>
          <w:color w:val="002060"/>
          <w:szCs w:val="22"/>
        </w:rPr>
        <w:tab/>
      </w:r>
      <w:r>
        <w:rPr>
          <w:b/>
          <w:i/>
          <w:color w:val="002060"/>
          <w:szCs w:val="22"/>
        </w:rPr>
        <w:t>settimana dal 30 MARZO al 2 APRILE 2020</w:t>
      </w:r>
    </w:p>
    <w:p w14:paraId="3195666B" w14:textId="6A69544E" w:rsidR="00B96C99" w:rsidRDefault="00B96C99" w:rsidP="00B96C99">
      <w:pPr>
        <w:pStyle w:val="LndNormale1"/>
        <w:rPr>
          <w:color w:val="002060"/>
        </w:rPr>
      </w:pPr>
    </w:p>
    <w:p w14:paraId="65D43656" w14:textId="193560B4" w:rsidR="001E6D3E" w:rsidRDefault="001E6D3E" w:rsidP="00B96C99">
      <w:pPr>
        <w:pStyle w:val="LndNormale1"/>
        <w:rPr>
          <w:color w:val="002060"/>
        </w:rPr>
      </w:pPr>
    </w:p>
    <w:p w14:paraId="3143972A" w14:textId="77777777" w:rsidR="001E6D3E" w:rsidRPr="00F83FD5" w:rsidRDefault="001E6D3E" w:rsidP="001E6D3E">
      <w:pPr>
        <w:pStyle w:val="Default"/>
        <w:rPr>
          <w:rFonts w:ascii="Arial" w:hAnsi="Arial" w:cs="Arial"/>
          <w:b/>
          <w:color w:val="002060"/>
          <w:sz w:val="28"/>
          <w:szCs w:val="28"/>
        </w:rPr>
      </w:pPr>
      <w:r w:rsidRPr="00F83FD5">
        <w:rPr>
          <w:rFonts w:ascii="Arial" w:hAnsi="Arial" w:cs="Arial"/>
          <w:b/>
          <w:bCs/>
          <w:color w:val="002060"/>
          <w:sz w:val="28"/>
          <w:szCs w:val="28"/>
        </w:rPr>
        <w:t xml:space="preserve">TORNEI </w:t>
      </w:r>
      <w:r>
        <w:rPr>
          <w:rFonts w:ascii="Arial" w:hAnsi="Arial" w:cs="Arial"/>
          <w:b/>
          <w:bCs/>
          <w:color w:val="002060"/>
          <w:sz w:val="28"/>
          <w:szCs w:val="28"/>
        </w:rPr>
        <w:t>PRIMAVERILI</w:t>
      </w:r>
      <w:r w:rsidRPr="00F83FD5">
        <w:rPr>
          <w:rFonts w:ascii="Arial" w:hAnsi="Arial" w:cs="Arial"/>
          <w:b/>
          <w:bCs/>
          <w:color w:val="002060"/>
          <w:sz w:val="28"/>
          <w:szCs w:val="28"/>
        </w:rPr>
        <w:t xml:space="preserve"> ATTIVITA’ DI BASE CALCIO A CINQUE</w:t>
      </w:r>
    </w:p>
    <w:p w14:paraId="090AEA39" w14:textId="77777777" w:rsidR="001E6D3E" w:rsidRPr="006C6F07" w:rsidRDefault="001E6D3E" w:rsidP="001E6D3E">
      <w:pPr>
        <w:rPr>
          <w:rFonts w:ascii="Arial" w:hAnsi="Arial" w:cs="Arial"/>
          <w:color w:val="002060"/>
          <w:sz w:val="22"/>
          <w:szCs w:val="22"/>
        </w:rPr>
      </w:pPr>
    </w:p>
    <w:p w14:paraId="02C83685" w14:textId="2EC1B29B" w:rsidR="001E6D3E" w:rsidRPr="006C6F07" w:rsidRDefault="001E6D3E" w:rsidP="001E6D3E">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Pr>
          <w:rFonts w:cs="Arial"/>
          <w:b/>
          <w:bCs/>
          <w:color w:val="002060"/>
          <w:sz w:val="22"/>
          <w:szCs w:val="22"/>
        </w:rPr>
        <w:t>ri</w:t>
      </w:r>
      <w:r w:rsidRPr="00CC3901">
        <w:rPr>
          <w:rFonts w:cs="Arial"/>
          <w:b/>
          <w:color w:val="002060"/>
          <w:sz w:val="22"/>
          <w:szCs w:val="22"/>
        </w:rPr>
        <w:t>aperte</w:t>
      </w:r>
      <w:r>
        <w:rPr>
          <w:rFonts w:cs="Arial"/>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 xml:space="preserve">”Area </w:t>
      </w:r>
      <w:proofErr w:type="gramStart"/>
      <w:r w:rsidRPr="006C6F07">
        <w:rPr>
          <w:rFonts w:cs="Arial"/>
          <w:b/>
          <w:i/>
          <w:color w:val="002060"/>
          <w:sz w:val="22"/>
          <w:szCs w:val="22"/>
          <w:lang w:eastAsia="it-IT"/>
        </w:rPr>
        <w:t>Società”</w:t>
      </w:r>
      <w:r w:rsidRPr="006C6F07">
        <w:rPr>
          <w:rFonts w:cs="Arial"/>
          <w:color w:val="002060"/>
          <w:sz w:val="22"/>
          <w:szCs w:val="22"/>
          <w:lang w:eastAsia="it-IT"/>
        </w:rPr>
        <w:t xml:space="preserve">  presente</w:t>
      </w:r>
      <w:proofErr w:type="gramEnd"/>
      <w:r w:rsidRPr="006C6F07">
        <w:rPr>
          <w:rFonts w:cs="Arial"/>
          <w:color w:val="002060"/>
          <w:sz w:val="22"/>
          <w:szCs w:val="22"/>
          <w:lang w:eastAsia="it-IT"/>
        </w:rPr>
        <w:t xml:space="preserve"> nel sito ufficiale della LND (</w:t>
      </w:r>
      <w:hyperlink r:id="rId13" w:history="1">
        <w:r w:rsidRPr="006C6F07">
          <w:rPr>
            <w:rStyle w:val="Collegamentoipertestuale"/>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p>
    <w:p w14:paraId="55E04D6E" w14:textId="77777777" w:rsidR="001E6D3E" w:rsidRPr="006C6F07" w:rsidRDefault="001E6D3E" w:rsidP="001E6D3E">
      <w:pPr>
        <w:pStyle w:val="A121"/>
        <w:ind w:left="0"/>
        <w:rPr>
          <w:rFonts w:cs="Arial"/>
          <w:color w:val="002060"/>
          <w:sz w:val="22"/>
          <w:szCs w:val="22"/>
        </w:rPr>
      </w:pPr>
    </w:p>
    <w:p w14:paraId="190748E3" w14:textId="6AA046E4" w:rsidR="001E6D3E" w:rsidRPr="006C6F07" w:rsidRDefault="001E6D3E" w:rsidP="001E6D3E">
      <w:pPr>
        <w:pStyle w:val="A121"/>
        <w:ind w:left="0"/>
        <w:jc w:val="center"/>
        <w:rPr>
          <w:rFonts w:cs="Arial"/>
          <w:b/>
          <w:color w:val="002060"/>
          <w:sz w:val="22"/>
          <w:szCs w:val="22"/>
        </w:rPr>
      </w:pPr>
      <w:r>
        <w:rPr>
          <w:rFonts w:cs="Arial"/>
          <w:b/>
          <w:color w:val="002060"/>
          <w:sz w:val="22"/>
          <w:szCs w:val="22"/>
        </w:rPr>
        <w:t xml:space="preserve">DOMENICA 02 FEBBRAIO </w:t>
      </w:r>
      <w:r w:rsidRPr="006C6F07">
        <w:rPr>
          <w:rFonts w:cs="Arial"/>
          <w:b/>
          <w:color w:val="002060"/>
          <w:sz w:val="22"/>
          <w:szCs w:val="22"/>
        </w:rPr>
        <w:t>20</w:t>
      </w:r>
      <w:r>
        <w:rPr>
          <w:rFonts w:cs="Arial"/>
          <w:b/>
          <w:color w:val="002060"/>
          <w:sz w:val="22"/>
          <w:szCs w:val="22"/>
        </w:rPr>
        <w:t>20</w:t>
      </w:r>
      <w:r w:rsidRPr="006C6F07">
        <w:rPr>
          <w:rFonts w:cs="Arial"/>
          <w:b/>
          <w:color w:val="002060"/>
          <w:sz w:val="22"/>
          <w:szCs w:val="22"/>
        </w:rPr>
        <w:t>, ORE 19:00</w:t>
      </w:r>
    </w:p>
    <w:p w14:paraId="4783E15D" w14:textId="77777777" w:rsidR="001E6D3E" w:rsidRPr="006C6F07" w:rsidRDefault="001E6D3E" w:rsidP="001E6D3E">
      <w:pPr>
        <w:rPr>
          <w:rFonts w:ascii="Arial" w:hAnsi="Arial" w:cs="Arial"/>
          <w:color w:val="002060"/>
          <w:sz w:val="22"/>
          <w:szCs w:val="22"/>
        </w:rPr>
      </w:pPr>
    </w:p>
    <w:p w14:paraId="29698FC4" w14:textId="77777777" w:rsidR="001E6D3E" w:rsidRPr="006C6F07" w:rsidRDefault="001E6D3E" w:rsidP="001E6D3E">
      <w:pPr>
        <w:rPr>
          <w:rFonts w:ascii="Arial" w:hAnsi="Arial" w:cs="Arial"/>
          <w:color w:val="002060"/>
          <w:sz w:val="22"/>
          <w:szCs w:val="22"/>
          <w:shd w:val="clear" w:color="auto" w:fill="FFFFFF"/>
        </w:rPr>
      </w:pPr>
    </w:p>
    <w:p w14:paraId="51BD2A05" w14:textId="77777777" w:rsidR="001E6D3E" w:rsidRPr="006C6F07" w:rsidRDefault="001E6D3E" w:rsidP="001E6D3E">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6101D728" w14:textId="77777777" w:rsidR="001E6D3E" w:rsidRPr="006C6F07" w:rsidRDefault="001E6D3E" w:rsidP="001E6D3E">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1EA81577" w14:textId="77777777" w:rsidR="001E6D3E" w:rsidRPr="00AE6479" w:rsidRDefault="001E6D3E" w:rsidP="001E6D3E">
      <w:pPr>
        <w:rPr>
          <w:rFonts w:ascii="Arial" w:hAnsi="Arial" w:cs="Arial"/>
          <w:color w:val="002060"/>
          <w:sz w:val="22"/>
          <w:szCs w:val="22"/>
          <w:highlight w:val="yellow"/>
        </w:rPr>
      </w:pPr>
    </w:p>
    <w:p w14:paraId="314C3A57" w14:textId="77777777" w:rsidR="001E6D3E" w:rsidRPr="00CC3901" w:rsidRDefault="001E6D3E" w:rsidP="001E6D3E">
      <w:pPr>
        <w:pStyle w:val="A121"/>
        <w:ind w:left="0"/>
        <w:rPr>
          <w:rFonts w:cs="Arial"/>
          <w:b/>
          <w:color w:val="002060"/>
          <w:spacing w:val="-2"/>
          <w:sz w:val="26"/>
          <w:szCs w:val="26"/>
          <w:lang w:eastAsia="it-IT"/>
        </w:rPr>
      </w:pPr>
      <w:r w:rsidRPr="00F83FD5">
        <w:rPr>
          <w:rFonts w:cs="Arial"/>
          <w:b/>
          <w:color w:val="002060"/>
          <w:spacing w:val="-2"/>
          <w:sz w:val="26"/>
          <w:szCs w:val="26"/>
          <w:lang w:eastAsia="it-IT"/>
        </w:rPr>
        <w:lastRenderedPageBreak/>
        <w:t>MODALITA’ OPERATIVE DI ISCRIZIONE</w:t>
      </w:r>
    </w:p>
    <w:p w14:paraId="5466F9B7" w14:textId="77777777" w:rsidR="001E6D3E" w:rsidRDefault="001E6D3E" w:rsidP="001E6D3E">
      <w:pPr>
        <w:pStyle w:val="A121"/>
        <w:ind w:left="0"/>
        <w:rPr>
          <w:rFonts w:cs="Arial"/>
          <w:b/>
          <w:color w:val="002060"/>
          <w:spacing w:val="-2"/>
          <w:sz w:val="22"/>
          <w:szCs w:val="22"/>
          <w:u w:val="single"/>
          <w:lang w:eastAsia="it-IT"/>
        </w:rPr>
      </w:pPr>
      <w:proofErr w:type="gramStart"/>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sidRPr="006C6F07">
        <w:rPr>
          <w:rFonts w:cs="Arial"/>
          <w:color w:val="002060"/>
          <w:spacing w:val="-2"/>
          <w:sz w:val="22"/>
          <w:szCs w:val="22"/>
          <w:lang w:eastAsia="it-IT"/>
        </w:rPr>
        <w:t xml:space="preserve"> debitamente compilata on-line,</w:t>
      </w:r>
      <w:proofErr w:type="gramEnd"/>
      <w:r w:rsidRPr="006C6F07">
        <w:rPr>
          <w:rFonts w:cs="Arial"/>
          <w:color w:val="002060"/>
          <w:spacing w:val="-2"/>
          <w:sz w:val="22"/>
          <w:szCs w:val="22"/>
          <w:lang w:eastAsia="it-IT"/>
        </w:rPr>
        <w:t xml:space="preserv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w:t>
      </w:r>
    </w:p>
    <w:p w14:paraId="0D86C0B8" w14:textId="77777777" w:rsidR="001E6D3E" w:rsidRDefault="001E6D3E" w:rsidP="001E6D3E">
      <w:pPr>
        <w:pStyle w:val="A121"/>
        <w:ind w:left="0"/>
        <w:rPr>
          <w:rFonts w:cs="Arial"/>
          <w:color w:val="002060"/>
          <w:spacing w:val="-2"/>
          <w:sz w:val="22"/>
          <w:szCs w:val="22"/>
          <w:lang w:eastAsia="it-IT"/>
        </w:rPr>
      </w:pPr>
    </w:p>
    <w:p w14:paraId="059C0127" w14:textId="163FC9D3" w:rsidR="001E6D3E" w:rsidRPr="003C6E20" w:rsidRDefault="001E6D3E" w:rsidP="001E6D3E">
      <w:pPr>
        <w:pStyle w:val="A121"/>
        <w:ind w:left="0"/>
        <w:rPr>
          <w:rFonts w:cs="Arial"/>
          <w:b/>
          <w:bCs/>
          <w:color w:val="002060"/>
          <w:spacing w:val="-2"/>
          <w:sz w:val="22"/>
          <w:szCs w:val="22"/>
          <w:u w:val="single"/>
          <w:lang w:eastAsia="it-IT"/>
        </w:rPr>
      </w:pPr>
      <w:r w:rsidRPr="003C6E20">
        <w:rPr>
          <w:rFonts w:cs="Arial"/>
          <w:b/>
          <w:bCs/>
          <w:color w:val="002060"/>
          <w:spacing w:val="-2"/>
          <w:sz w:val="22"/>
          <w:szCs w:val="22"/>
          <w:u w:val="single"/>
          <w:lang w:eastAsia="it-IT"/>
        </w:rPr>
        <w:t>I Tornei inizieranno DOMENICA 16 FEBBRAIO 2020.</w:t>
      </w:r>
    </w:p>
    <w:p w14:paraId="2FCB9C9A" w14:textId="49CC60DC" w:rsidR="001E6D3E" w:rsidRDefault="001E6D3E" w:rsidP="00B96C99">
      <w:pPr>
        <w:pStyle w:val="LndNormale1"/>
        <w:rPr>
          <w:color w:val="002060"/>
        </w:rPr>
      </w:pPr>
    </w:p>
    <w:p w14:paraId="40ACAEB0" w14:textId="3BB67CD1" w:rsidR="00E847CA" w:rsidRDefault="00E847CA" w:rsidP="00B96C99">
      <w:pPr>
        <w:pStyle w:val="LndNormale1"/>
        <w:rPr>
          <w:color w:val="002060"/>
        </w:rPr>
      </w:pPr>
    </w:p>
    <w:p w14:paraId="232559E1" w14:textId="77777777" w:rsidR="009E0BEC" w:rsidRPr="009E0BEC" w:rsidRDefault="009E0BEC" w:rsidP="009E0BEC">
      <w:pPr>
        <w:pStyle w:val="LndNormale1"/>
        <w:rPr>
          <w:b/>
          <w:color w:val="002060"/>
          <w:sz w:val="28"/>
          <w:szCs w:val="28"/>
        </w:rPr>
      </w:pPr>
      <w:r w:rsidRPr="009E0BEC">
        <w:rPr>
          <w:b/>
          <w:color w:val="002060"/>
          <w:sz w:val="28"/>
          <w:szCs w:val="28"/>
        </w:rPr>
        <w:t>CORSO PER DIRIGENTI DI SOCIETA’</w:t>
      </w:r>
    </w:p>
    <w:p w14:paraId="6AF5C1C9" w14:textId="77777777" w:rsidR="009E0BEC" w:rsidRPr="00EC2295" w:rsidRDefault="009E0BEC" w:rsidP="009E0BEC">
      <w:pPr>
        <w:pStyle w:val="LndNormale1"/>
        <w:rPr>
          <w:b/>
          <w:color w:val="002060"/>
          <w:szCs w:val="22"/>
        </w:rPr>
      </w:pPr>
      <w:r w:rsidRPr="00EC2295">
        <w:rPr>
          <w:b/>
          <w:color w:val="002060"/>
          <w:szCs w:val="22"/>
        </w:rPr>
        <w:t xml:space="preserve"> </w:t>
      </w:r>
    </w:p>
    <w:p w14:paraId="62DF2076" w14:textId="1C3C42A5" w:rsidR="00E847CA" w:rsidRPr="00EC2295" w:rsidRDefault="009E0BEC" w:rsidP="00B96C99">
      <w:pPr>
        <w:pStyle w:val="LndNormale1"/>
        <w:rPr>
          <w:b/>
          <w:color w:val="002060"/>
          <w:szCs w:val="22"/>
        </w:rPr>
      </w:pPr>
      <w:r w:rsidRPr="00EC2295">
        <w:rPr>
          <w:b/>
          <w:color w:val="002060"/>
          <w:szCs w:val="22"/>
        </w:rPr>
        <w:t>Con riferimento al Corso Regionale per Dirigenti di Società programmato dal Comitato Regionale Marche, progetto nato dall’esigenza di aggiornare ed adeguare conoscenze e competenze delle strutture operative societarie alle norme ed ai regolamenti oggetto di modifiche e cambiamenti da parte delle Istituzioni centrali competenti, dal riscontro delle adesioni ad oggi pervenute, si ritiene opprtuno richiamare l’attenzione delle Società sul valore e la qualità dell’iniziativa, per una valutazione della quale viene allegata al presente Comunicato Ufficiale.</w:t>
      </w:r>
    </w:p>
    <w:p w14:paraId="4A1AC3D5" w14:textId="4D149F56" w:rsidR="00F65E4B" w:rsidRDefault="00F65E4B" w:rsidP="00F65E4B">
      <w:pPr>
        <w:rPr>
          <w:rFonts w:ascii="Arial" w:hAnsi="Arial" w:cs="Arial"/>
        </w:rPr>
      </w:pPr>
    </w:p>
    <w:p w14:paraId="24A49198" w14:textId="6E5DC3B8" w:rsidR="00F65E4B" w:rsidRPr="00F65E4B" w:rsidRDefault="00F65E4B" w:rsidP="00F65E4B">
      <w:pPr>
        <w:jc w:val="center"/>
        <w:rPr>
          <w:rStyle w:val="Enfasigrassetto"/>
          <w:rFonts w:ascii="Arial" w:hAnsi="Arial" w:cs="Arial"/>
          <w:color w:val="002060"/>
          <w:sz w:val="24"/>
          <w:szCs w:val="24"/>
        </w:rPr>
      </w:pPr>
      <w:r w:rsidRPr="00F65E4B">
        <w:rPr>
          <w:rStyle w:val="Enfasigrassetto"/>
          <w:rFonts w:ascii="Arial" w:hAnsi="Arial" w:cs="Arial"/>
          <w:color w:val="002060"/>
          <w:sz w:val="24"/>
          <w:szCs w:val="24"/>
        </w:rPr>
        <w:t>F.I.G.C. COMITATO REGIONALE MARCHE</w:t>
      </w:r>
    </w:p>
    <w:p w14:paraId="58723B79" w14:textId="02A578CE" w:rsidR="00F65E4B" w:rsidRPr="00F65E4B" w:rsidRDefault="00F65E4B" w:rsidP="00F65E4B">
      <w:pPr>
        <w:jc w:val="center"/>
        <w:rPr>
          <w:rStyle w:val="Enfasigrassetto"/>
          <w:rFonts w:ascii="Arial" w:hAnsi="Arial" w:cs="Arial"/>
          <w:color w:val="002060"/>
          <w:sz w:val="24"/>
          <w:szCs w:val="24"/>
        </w:rPr>
      </w:pPr>
      <w:r w:rsidRPr="00F65E4B">
        <w:rPr>
          <w:rStyle w:val="Enfasigrassetto"/>
          <w:rFonts w:ascii="Arial" w:hAnsi="Arial" w:cs="Arial"/>
          <w:color w:val="002060"/>
          <w:sz w:val="24"/>
          <w:szCs w:val="24"/>
        </w:rPr>
        <w:t>Corso Regionale di formazione</w:t>
      </w:r>
    </w:p>
    <w:p w14:paraId="31608732" w14:textId="2118393A" w:rsidR="00F65E4B" w:rsidRPr="00F65E4B" w:rsidRDefault="00F65E4B" w:rsidP="00F65E4B">
      <w:pPr>
        <w:jc w:val="center"/>
        <w:rPr>
          <w:rStyle w:val="Enfasigrassetto"/>
          <w:rFonts w:ascii="Arial" w:hAnsi="Arial" w:cs="Arial"/>
          <w:color w:val="002060"/>
          <w:sz w:val="24"/>
          <w:szCs w:val="24"/>
        </w:rPr>
      </w:pPr>
      <w:r w:rsidRPr="00F65E4B">
        <w:rPr>
          <w:rStyle w:val="Enfasigrassetto"/>
          <w:rFonts w:ascii="Arial" w:hAnsi="Arial" w:cs="Arial"/>
          <w:color w:val="002060"/>
          <w:sz w:val="24"/>
          <w:szCs w:val="24"/>
        </w:rPr>
        <w:t>per Dirigenti di Società di Calcio</w:t>
      </w:r>
    </w:p>
    <w:p w14:paraId="5F2F54C4" w14:textId="77777777" w:rsidR="00F65E4B" w:rsidRPr="00423EC9" w:rsidRDefault="00F65E4B" w:rsidP="00F65E4B">
      <w:pPr>
        <w:jc w:val="center"/>
        <w:rPr>
          <w:rFonts w:ascii="Arial" w:hAnsi="Arial"/>
          <w:color w:val="002060"/>
          <w:sz w:val="22"/>
        </w:rPr>
      </w:pPr>
    </w:p>
    <w:p w14:paraId="35D3C79C" w14:textId="77777777" w:rsidR="00F65E4B" w:rsidRPr="00423EC9" w:rsidRDefault="00F65E4B" w:rsidP="00F65E4B">
      <w:pPr>
        <w:rPr>
          <w:rFonts w:ascii="Arial" w:hAnsi="Arial"/>
          <w:color w:val="002060"/>
        </w:rPr>
      </w:pPr>
    </w:p>
    <w:p w14:paraId="189D6E70" w14:textId="6523CF13" w:rsidR="00F65E4B" w:rsidRPr="00F65E4B" w:rsidRDefault="00F65E4B" w:rsidP="00F65E4B">
      <w:pPr>
        <w:pStyle w:val="a"/>
        <w:rPr>
          <w:rFonts w:ascii="Arial" w:hAnsi="Arial"/>
          <w:color w:val="002060"/>
          <w:sz w:val="22"/>
          <w:szCs w:val="22"/>
        </w:rPr>
      </w:pPr>
      <w:r w:rsidRPr="00F65E4B">
        <w:rPr>
          <w:rFonts w:ascii="Arial" w:hAnsi="Arial"/>
          <w:color w:val="002060"/>
          <w:sz w:val="22"/>
          <w:szCs w:val="22"/>
        </w:rPr>
        <w:t xml:space="preserve">Il Comitato Regionale Marche – Lega Nazionale Dilettanti e Settore Giovanile e Scolastico della F.I.G.C., vista la positiva esperienza delle precedenti edizioni 2012 e 2015, in una logica di </w:t>
      </w:r>
      <w:proofErr w:type="gramStart"/>
      <w:r w:rsidRPr="00F65E4B">
        <w:rPr>
          <w:rFonts w:ascii="Arial" w:hAnsi="Arial"/>
          <w:color w:val="002060"/>
          <w:sz w:val="22"/>
          <w:szCs w:val="22"/>
        </w:rPr>
        <w:t>continuità  intende</w:t>
      </w:r>
      <w:proofErr w:type="gramEnd"/>
      <w:r w:rsidRPr="00F65E4B">
        <w:rPr>
          <w:rFonts w:ascii="Arial" w:hAnsi="Arial"/>
          <w:color w:val="002060"/>
          <w:sz w:val="22"/>
          <w:szCs w:val="22"/>
        </w:rPr>
        <w:t xml:space="preserve"> promuovere “</w:t>
      </w:r>
      <w:r w:rsidRPr="00F65E4B">
        <w:rPr>
          <w:rFonts w:ascii="Arial" w:hAnsi="Arial"/>
          <w:b/>
          <w:color w:val="002060"/>
          <w:sz w:val="22"/>
          <w:szCs w:val="22"/>
        </w:rPr>
        <w:t>gratuitamente”</w:t>
      </w:r>
      <w:r w:rsidRPr="00F65E4B">
        <w:rPr>
          <w:rFonts w:ascii="Arial" w:hAnsi="Arial"/>
          <w:color w:val="002060"/>
          <w:sz w:val="22"/>
          <w:szCs w:val="22"/>
        </w:rPr>
        <w:t xml:space="preserve"> il 3° Corso di Formazione per Dirigenti di Società di Calcio.</w:t>
      </w:r>
    </w:p>
    <w:p w14:paraId="6AA26C17" w14:textId="77777777" w:rsidR="00F65E4B" w:rsidRPr="00F65E4B" w:rsidRDefault="00F65E4B" w:rsidP="00F65E4B">
      <w:pPr>
        <w:rPr>
          <w:rFonts w:ascii="Arial" w:hAnsi="Arial"/>
          <w:b/>
          <w:color w:val="002060"/>
          <w:sz w:val="22"/>
          <w:szCs w:val="22"/>
          <w:u w:val="single"/>
        </w:rPr>
      </w:pPr>
    </w:p>
    <w:p w14:paraId="7419B167" w14:textId="77777777" w:rsidR="00F65E4B" w:rsidRPr="00F65E4B" w:rsidRDefault="00F65E4B" w:rsidP="00F65E4B">
      <w:pPr>
        <w:rPr>
          <w:rFonts w:ascii="Arial" w:hAnsi="Arial"/>
          <w:color w:val="002060"/>
          <w:sz w:val="22"/>
          <w:szCs w:val="22"/>
        </w:rPr>
      </w:pPr>
      <w:r w:rsidRPr="00F65E4B">
        <w:rPr>
          <w:rFonts w:ascii="Arial" w:hAnsi="Arial"/>
          <w:b/>
          <w:color w:val="002060"/>
          <w:sz w:val="22"/>
          <w:szCs w:val="22"/>
          <w:u w:val="single"/>
        </w:rPr>
        <w:t>Gli obiettivi</w:t>
      </w:r>
      <w:r w:rsidRPr="00F65E4B">
        <w:rPr>
          <w:rFonts w:ascii="Arial" w:hAnsi="Arial"/>
          <w:color w:val="002060"/>
          <w:sz w:val="22"/>
          <w:szCs w:val="22"/>
        </w:rPr>
        <w:t>:</w:t>
      </w:r>
    </w:p>
    <w:p w14:paraId="18B7B0B6" w14:textId="77777777" w:rsidR="00F65E4B" w:rsidRPr="00F65E4B" w:rsidRDefault="00F65E4B" w:rsidP="00F65E4B">
      <w:pPr>
        <w:rPr>
          <w:rFonts w:ascii="Arial" w:hAnsi="Arial"/>
          <w:color w:val="002060"/>
          <w:sz w:val="22"/>
          <w:szCs w:val="22"/>
        </w:rPr>
      </w:pPr>
    </w:p>
    <w:p w14:paraId="5A02E5FF" w14:textId="77777777" w:rsidR="00F65E4B" w:rsidRPr="00F65E4B" w:rsidRDefault="00F65E4B" w:rsidP="00F65E4B">
      <w:pPr>
        <w:pStyle w:val="a"/>
        <w:rPr>
          <w:rFonts w:ascii="Arial" w:hAnsi="Arial"/>
          <w:color w:val="002060"/>
          <w:sz w:val="22"/>
          <w:szCs w:val="22"/>
        </w:rPr>
      </w:pPr>
      <w:r w:rsidRPr="00F65E4B">
        <w:rPr>
          <w:rFonts w:ascii="Arial" w:hAnsi="Arial"/>
          <w:color w:val="002060"/>
          <w:sz w:val="22"/>
          <w:szCs w:val="22"/>
        </w:rPr>
        <w:t>Il corso si propone di fornire maggiori conoscenze nel settore per preparare e tenere sempre aggiornati i Dirigenti delle Società di Calcio della nostra Regione. L’intervento formativo permetterà di acquisire le conoscenze e competenze organizzative, normative e gestionali a seguito dei nuovi processi informatici che la FIGC-LND ha messo a disposizione delle proprie Società di calcio.</w:t>
      </w:r>
    </w:p>
    <w:p w14:paraId="3C3E4419" w14:textId="77777777" w:rsidR="00F65E4B" w:rsidRPr="00F65E4B" w:rsidRDefault="00F65E4B" w:rsidP="00F65E4B">
      <w:pPr>
        <w:rPr>
          <w:rFonts w:ascii="Arial" w:hAnsi="Arial"/>
          <w:color w:val="002060"/>
          <w:sz w:val="22"/>
          <w:szCs w:val="22"/>
        </w:rPr>
      </w:pPr>
    </w:p>
    <w:p w14:paraId="3BC75277" w14:textId="77777777" w:rsidR="00F65E4B" w:rsidRPr="00F65E4B" w:rsidRDefault="00F65E4B" w:rsidP="00F65E4B">
      <w:pPr>
        <w:rPr>
          <w:rFonts w:ascii="Arial" w:hAnsi="Arial"/>
          <w:color w:val="002060"/>
          <w:sz w:val="22"/>
          <w:szCs w:val="22"/>
        </w:rPr>
      </w:pPr>
      <w:r w:rsidRPr="00F65E4B">
        <w:rPr>
          <w:rFonts w:ascii="Arial" w:hAnsi="Arial"/>
          <w:b/>
          <w:color w:val="002060"/>
          <w:sz w:val="22"/>
          <w:szCs w:val="22"/>
          <w:u w:val="single"/>
        </w:rPr>
        <w:t>I Destinatari</w:t>
      </w:r>
      <w:r w:rsidRPr="00F65E4B">
        <w:rPr>
          <w:rFonts w:ascii="Arial" w:hAnsi="Arial"/>
          <w:color w:val="002060"/>
          <w:sz w:val="22"/>
          <w:szCs w:val="22"/>
        </w:rPr>
        <w:t>:</w:t>
      </w:r>
    </w:p>
    <w:p w14:paraId="68B381D5" w14:textId="77777777" w:rsidR="00F65E4B" w:rsidRPr="00F65E4B" w:rsidRDefault="00F65E4B" w:rsidP="00F65E4B">
      <w:pPr>
        <w:rPr>
          <w:rFonts w:ascii="Arial" w:hAnsi="Arial"/>
          <w:color w:val="002060"/>
          <w:sz w:val="22"/>
          <w:szCs w:val="22"/>
        </w:rPr>
      </w:pPr>
    </w:p>
    <w:p w14:paraId="4988CA14" w14:textId="77777777" w:rsidR="00F65E4B" w:rsidRPr="00F65E4B" w:rsidRDefault="00F65E4B" w:rsidP="00F65E4B">
      <w:pPr>
        <w:rPr>
          <w:rFonts w:ascii="Arial" w:hAnsi="Arial"/>
          <w:b/>
          <w:color w:val="002060"/>
          <w:sz w:val="22"/>
          <w:szCs w:val="22"/>
          <w:u w:val="single"/>
        </w:rPr>
      </w:pPr>
      <w:r w:rsidRPr="00F65E4B">
        <w:rPr>
          <w:rFonts w:ascii="Arial" w:hAnsi="Arial"/>
          <w:color w:val="002060"/>
          <w:sz w:val="22"/>
          <w:szCs w:val="22"/>
        </w:rPr>
        <w:t xml:space="preserve">Il corso si rivolge a quanti, già investiti di </w:t>
      </w:r>
      <w:proofErr w:type="gramStart"/>
      <w:r w:rsidRPr="00F65E4B">
        <w:rPr>
          <w:rFonts w:ascii="Arial" w:hAnsi="Arial"/>
          <w:color w:val="002060"/>
          <w:sz w:val="22"/>
          <w:szCs w:val="22"/>
        </w:rPr>
        <w:t>ruoli  dirigenziali</w:t>
      </w:r>
      <w:proofErr w:type="gramEnd"/>
      <w:r w:rsidRPr="00F65E4B">
        <w:rPr>
          <w:rFonts w:ascii="Arial" w:hAnsi="Arial"/>
          <w:color w:val="002060"/>
          <w:sz w:val="22"/>
          <w:szCs w:val="22"/>
        </w:rPr>
        <w:t xml:space="preserve"> in Società di Calcio od aspiranti tali, desiderino sviluppare ulteriormente competenze manageriali e a tutti coloro che operano sistematicamente sulle procedure informatiche del “portale” che la FIGC-LND mette a disposizione alle proprie Società Sportive.</w:t>
      </w:r>
    </w:p>
    <w:p w14:paraId="1FBD4B37" w14:textId="77777777" w:rsidR="00F65E4B" w:rsidRPr="00F65E4B" w:rsidRDefault="00F65E4B" w:rsidP="00F65E4B">
      <w:pPr>
        <w:rPr>
          <w:rFonts w:ascii="Arial" w:hAnsi="Arial"/>
          <w:b/>
          <w:color w:val="002060"/>
          <w:sz w:val="22"/>
          <w:szCs w:val="22"/>
          <w:u w:val="single"/>
        </w:rPr>
      </w:pPr>
    </w:p>
    <w:p w14:paraId="3BFB50AD" w14:textId="77777777" w:rsidR="00F65E4B" w:rsidRPr="00F65E4B" w:rsidRDefault="00F65E4B" w:rsidP="00F65E4B">
      <w:pPr>
        <w:rPr>
          <w:rFonts w:ascii="Arial" w:hAnsi="Arial"/>
          <w:color w:val="002060"/>
          <w:sz w:val="22"/>
          <w:szCs w:val="22"/>
        </w:rPr>
      </w:pPr>
      <w:r w:rsidRPr="00F65E4B">
        <w:rPr>
          <w:rFonts w:ascii="Arial" w:hAnsi="Arial"/>
          <w:b/>
          <w:color w:val="002060"/>
          <w:sz w:val="22"/>
          <w:szCs w:val="22"/>
          <w:u w:val="single"/>
        </w:rPr>
        <w:t>L’articolazione organizzativa</w:t>
      </w:r>
      <w:r w:rsidRPr="00F65E4B">
        <w:rPr>
          <w:rFonts w:ascii="Arial" w:hAnsi="Arial"/>
          <w:color w:val="002060"/>
          <w:sz w:val="22"/>
          <w:szCs w:val="22"/>
        </w:rPr>
        <w:t xml:space="preserve">: </w:t>
      </w:r>
    </w:p>
    <w:p w14:paraId="3352D291" w14:textId="77777777" w:rsidR="00F65E4B" w:rsidRPr="00F65E4B" w:rsidRDefault="00F65E4B" w:rsidP="00F65E4B">
      <w:pPr>
        <w:rPr>
          <w:rFonts w:ascii="Arial" w:hAnsi="Arial"/>
          <w:color w:val="002060"/>
          <w:sz w:val="22"/>
          <w:szCs w:val="22"/>
        </w:rPr>
      </w:pPr>
    </w:p>
    <w:p w14:paraId="0B64D6BA" w14:textId="77777777" w:rsidR="00F65E4B" w:rsidRPr="00F65E4B" w:rsidRDefault="00F65E4B" w:rsidP="00F65E4B">
      <w:pPr>
        <w:rPr>
          <w:rFonts w:ascii="Arial" w:hAnsi="Arial"/>
          <w:color w:val="002060"/>
          <w:sz w:val="22"/>
          <w:szCs w:val="22"/>
        </w:rPr>
      </w:pPr>
      <w:r w:rsidRPr="00F65E4B">
        <w:rPr>
          <w:rFonts w:ascii="Arial" w:hAnsi="Arial"/>
          <w:color w:val="002060"/>
          <w:sz w:val="22"/>
          <w:szCs w:val="22"/>
        </w:rPr>
        <w:t xml:space="preserve">E’ intenzione del Comitato Regionale Marche effettuare le </w:t>
      </w:r>
      <w:proofErr w:type="gramStart"/>
      <w:r w:rsidRPr="00F65E4B">
        <w:rPr>
          <w:rFonts w:ascii="Arial" w:hAnsi="Arial"/>
          <w:color w:val="002060"/>
          <w:sz w:val="22"/>
          <w:szCs w:val="22"/>
        </w:rPr>
        <w:t>lezioni  del</w:t>
      </w:r>
      <w:proofErr w:type="gramEnd"/>
      <w:r w:rsidRPr="00F65E4B">
        <w:rPr>
          <w:rFonts w:ascii="Arial" w:hAnsi="Arial"/>
          <w:color w:val="002060"/>
          <w:sz w:val="22"/>
          <w:szCs w:val="22"/>
        </w:rPr>
        <w:t xml:space="preserve">  corso in ambito provinciale o in raggruppamenti regionali; detta scelta è legata al numero dei richiedenti e dal luogo delle sedi delle società.</w:t>
      </w:r>
    </w:p>
    <w:p w14:paraId="368E4D13" w14:textId="77777777" w:rsidR="00F65E4B" w:rsidRPr="00F65E4B" w:rsidRDefault="00F65E4B" w:rsidP="00F65E4B">
      <w:pPr>
        <w:rPr>
          <w:rFonts w:ascii="Arial" w:hAnsi="Arial"/>
          <w:color w:val="002060"/>
          <w:sz w:val="22"/>
          <w:szCs w:val="22"/>
        </w:rPr>
      </w:pPr>
    </w:p>
    <w:p w14:paraId="0C2FB1E4" w14:textId="77777777" w:rsidR="00F65E4B" w:rsidRPr="00F65E4B" w:rsidRDefault="00F65E4B" w:rsidP="00F65E4B">
      <w:pPr>
        <w:rPr>
          <w:rFonts w:ascii="Arial" w:hAnsi="Arial"/>
          <w:color w:val="002060"/>
          <w:sz w:val="22"/>
          <w:szCs w:val="22"/>
        </w:rPr>
      </w:pPr>
      <w:r w:rsidRPr="00F65E4B">
        <w:rPr>
          <w:rFonts w:ascii="Arial" w:hAnsi="Arial"/>
          <w:color w:val="002060"/>
          <w:sz w:val="22"/>
          <w:szCs w:val="22"/>
        </w:rPr>
        <w:t xml:space="preserve">Il Corso prevede un numero di 6 giornate a partire dal mese di Marzo 2020; le sedi e il calendario </w:t>
      </w:r>
      <w:proofErr w:type="gramStart"/>
      <w:r w:rsidRPr="00F65E4B">
        <w:rPr>
          <w:rFonts w:ascii="Arial" w:hAnsi="Arial"/>
          <w:color w:val="002060"/>
          <w:sz w:val="22"/>
          <w:szCs w:val="22"/>
        </w:rPr>
        <w:t>delle  lezioni</w:t>
      </w:r>
      <w:proofErr w:type="gramEnd"/>
      <w:r w:rsidRPr="00F65E4B">
        <w:rPr>
          <w:rFonts w:ascii="Arial" w:hAnsi="Arial"/>
          <w:color w:val="002060"/>
          <w:sz w:val="22"/>
          <w:szCs w:val="22"/>
        </w:rPr>
        <w:t xml:space="preserve"> verranno comunicate successivamente in relazione alla variabile  di cui sopra.</w:t>
      </w:r>
    </w:p>
    <w:p w14:paraId="1CC81F18" w14:textId="77777777" w:rsidR="00F65E4B" w:rsidRPr="00F65E4B" w:rsidRDefault="00F65E4B" w:rsidP="00F65E4B">
      <w:pPr>
        <w:rPr>
          <w:rFonts w:ascii="Arial" w:hAnsi="Arial"/>
          <w:color w:val="002060"/>
          <w:sz w:val="22"/>
          <w:szCs w:val="22"/>
        </w:rPr>
      </w:pPr>
    </w:p>
    <w:p w14:paraId="445D9617" w14:textId="77777777" w:rsidR="00F65E4B" w:rsidRPr="00F65E4B" w:rsidRDefault="00F65E4B" w:rsidP="00F65E4B">
      <w:pPr>
        <w:rPr>
          <w:rFonts w:ascii="Arial" w:hAnsi="Arial"/>
          <w:color w:val="002060"/>
          <w:sz w:val="22"/>
          <w:szCs w:val="22"/>
        </w:rPr>
      </w:pPr>
      <w:r w:rsidRPr="00F65E4B">
        <w:rPr>
          <w:rFonts w:ascii="Arial" w:hAnsi="Arial"/>
          <w:b/>
          <w:color w:val="002060"/>
          <w:sz w:val="22"/>
          <w:szCs w:val="22"/>
          <w:u w:val="single"/>
        </w:rPr>
        <w:t>Il calendario didattico</w:t>
      </w:r>
      <w:r w:rsidRPr="00F65E4B">
        <w:rPr>
          <w:rFonts w:ascii="Arial" w:hAnsi="Arial"/>
          <w:color w:val="002060"/>
          <w:sz w:val="22"/>
          <w:szCs w:val="22"/>
        </w:rPr>
        <w:t>:</w:t>
      </w:r>
    </w:p>
    <w:p w14:paraId="5553B6F0" w14:textId="77777777" w:rsidR="00F65E4B" w:rsidRPr="00F65E4B" w:rsidRDefault="00F65E4B" w:rsidP="00F65E4B">
      <w:pPr>
        <w:rPr>
          <w:rFonts w:ascii="Arial" w:hAnsi="Arial"/>
          <w:color w:val="002060"/>
          <w:sz w:val="22"/>
          <w:szCs w:val="22"/>
        </w:rPr>
      </w:pPr>
    </w:p>
    <w:p w14:paraId="079DF314" w14:textId="77777777" w:rsidR="00F65E4B" w:rsidRPr="00F65E4B" w:rsidRDefault="00F65E4B" w:rsidP="00F65E4B">
      <w:pPr>
        <w:pStyle w:val="a"/>
        <w:rPr>
          <w:rFonts w:ascii="Arial" w:hAnsi="Arial"/>
          <w:color w:val="002060"/>
          <w:sz w:val="22"/>
          <w:szCs w:val="22"/>
        </w:rPr>
      </w:pPr>
      <w:r w:rsidRPr="00F65E4B">
        <w:rPr>
          <w:rFonts w:ascii="Arial" w:hAnsi="Arial"/>
          <w:color w:val="002060"/>
          <w:sz w:val="22"/>
          <w:szCs w:val="22"/>
        </w:rPr>
        <w:t xml:space="preserve">Le lezioni, con frequenza obbligatoria, si svolgeranno con cadenza settimanale per </w:t>
      </w:r>
      <w:proofErr w:type="gramStart"/>
      <w:r w:rsidRPr="00F65E4B">
        <w:rPr>
          <w:rFonts w:ascii="Arial" w:hAnsi="Arial"/>
          <w:color w:val="002060"/>
          <w:sz w:val="22"/>
          <w:szCs w:val="22"/>
        </w:rPr>
        <w:t>circa  ore</w:t>
      </w:r>
      <w:proofErr w:type="gramEnd"/>
      <w:r w:rsidRPr="00F65E4B">
        <w:rPr>
          <w:rFonts w:ascii="Arial" w:hAnsi="Arial"/>
          <w:color w:val="002060"/>
          <w:sz w:val="22"/>
          <w:szCs w:val="22"/>
        </w:rPr>
        <w:t xml:space="preserve"> 2.30 per giornata, con orario d’inizio delle lezioni  alle  ore 18.30 con termine delle stesse  alle 21.00 circa.</w:t>
      </w:r>
    </w:p>
    <w:p w14:paraId="5182EA3B" w14:textId="77777777" w:rsidR="00F65E4B" w:rsidRPr="00F65E4B" w:rsidRDefault="00F65E4B" w:rsidP="00F65E4B">
      <w:pPr>
        <w:rPr>
          <w:rFonts w:ascii="Arial" w:hAnsi="Arial"/>
          <w:color w:val="002060"/>
          <w:sz w:val="22"/>
          <w:szCs w:val="22"/>
        </w:rPr>
      </w:pPr>
    </w:p>
    <w:p w14:paraId="2660BA78" w14:textId="77777777" w:rsidR="00F65E4B" w:rsidRPr="00F65E4B" w:rsidRDefault="00F65E4B" w:rsidP="00F65E4B">
      <w:pPr>
        <w:rPr>
          <w:rFonts w:ascii="Arial" w:hAnsi="Arial"/>
          <w:color w:val="002060"/>
          <w:sz w:val="22"/>
          <w:szCs w:val="22"/>
        </w:rPr>
      </w:pPr>
      <w:r w:rsidRPr="00F65E4B">
        <w:rPr>
          <w:rFonts w:ascii="Arial" w:hAnsi="Arial"/>
          <w:b/>
          <w:color w:val="002060"/>
          <w:sz w:val="22"/>
          <w:szCs w:val="22"/>
          <w:u w:val="single"/>
        </w:rPr>
        <w:lastRenderedPageBreak/>
        <w:t>Le metodologie didattiche</w:t>
      </w:r>
      <w:r w:rsidRPr="00F65E4B">
        <w:rPr>
          <w:rFonts w:ascii="Arial" w:hAnsi="Arial"/>
          <w:color w:val="002060"/>
          <w:sz w:val="22"/>
          <w:szCs w:val="22"/>
        </w:rPr>
        <w:t>:</w:t>
      </w:r>
    </w:p>
    <w:p w14:paraId="67DE49AF" w14:textId="77777777" w:rsidR="00F65E4B" w:rsidRPr="00F65E4B" w:rsidRDefault="00F65E4B" w:rsidP="00F65E4B">
      <w:pPr>
        <w:rPr>
          <w:rFonts w:ascii="Arial" w:hAnsi="Arial"/>
          <w:color w:val="002060"/>
          <w:sz w:val="22"/>
          <w:szCs w:val="22"/>
        </w:rPr>
      </w:pPr>
    </w:p>
    <w:p w14:paraId="55BDB256" w14:textId="77777777" w:rsidR="00F65E4B" w:rsidRPr="00F65E4B" w:rsidRDefault="00F65E4B" w:rsidP="00F65E4B">
      <w:pPr>
        <w:rPr>
          <w:rFonts w:ascii="Arial" w:hAnsi="Arial"/>
          <w:color w:val="002060"/>
          <w:sz w:val="22"/>
          <w:szCs w:val="22"/>
        </w:rPr>
      </w:pPr>
      <w:r w:rsidRPr="00F65E4B">
        <w:rPr>
          <w:rFonts w:ascii="Arial" w:hAnsi="Arial"/>
          <w:color w:val="002060"/>
          <w:sz w:val="22"/>
          <w:szCs w:val="22"/>
        </w:rPr>
        <w:t>Le metodologie didattiche che saranno utilizzate nell’ambito del Corso sono di tipo fortemente partecipativo e prevedono l’alternarsi di:</w:t>
      </w:r>
    </w:p>
    <w:p w14:paraId="696F7F6E" w14:textId="77777777" w:rsidR="00F65E4B" w:rsidRPr="00F65E4B" w:rsidRDefault="00F65E4B" w:rsidP="00F65E4B">
      <w:pPr>
        <w:rPr>
          <w:rFonts w:ascii="Arial" w:hAnsi="Arial"/>
          <w:color w:val="002060"/>
          <w:sz w:val="22"/>
          <w:szCs w:val="22"/>
        </w:rPr>
      </w:pPr>
    </w:p>
    <w:p w14:paraId="75789844" w14:textId="77777777" w:rsidR="00F65E4B" w:rsidRPr="00F65E4B" w:rsidRDefault="00F65E4B" w:rsidP="00F65E4B">
      <w:pPr>
        <w:ind w:firstLine="708"/>
        <w:rPr>
          <w:rFonts w:ascii="Arial" w:hAnsi="Arial"/>
          <w:color w:val="002060"/>
          <w:sz w:val="22"/>
          <w:szCs w:val="22"/>
        </w:rPr>
      </w:pPr>
      <w:r w:rsidRPr="00F65E4B">
        <w:rPr>
          <w:rFonts w:ascii="Arial" w:hAnsi="Arial"/>
          <w:color w:val="002060"/>
          <w:sz w:val="22"/>
          <w:szCs w:val="22"/>
        </w:rPr>
        <w:t>-  lezioni in aula;</w:t>
      </w:r>
    </w:p>
    <w:p w14:paraId="2E766BD4" w14:textId="77777777" w:rsidR="00F65E4B" w:rsidRPr="00F65E4B" w:rsidRDefault="00F65E4B" w:rsidP="00F65E4B">
      <w:pPr>
        <w:ind w:firstLine="708"/>
        <w:rPr>
          <w:rFonts w:ascii="Arial" w:hAnsi="Arial"/>
          <w:color w:val="002060"/>
          <w:sz w:val="22"/>
          <w:szCs w:val="22"/>
        </w:rPr>
      </w:pPr>
      <w:r w:rsidRPr="00F65E4B">
        <w:rPr>
          <w:rFonts w:ascii="Arial" w:hAnsi="Arial"/>
          <w:color w:val="002060"/>
          <w:sz w:val="22"/>
          <w:szCs w:val="22"/>
        </w:rPr>
        <w:t>- discussione dei casi che verranno prospettati;</w:t>
      </w:r>
    </w:p>
    <w:p w14:paraId="10137910" w14:textId="77777777" w:rsidR="00F65E4B" w:rsidRPr="00F65E4B" w:rsidRDefault="00F65E4B" w:rsidP="00F65E4B">
      <w:pPr>
        <w:ind w:firstLine="708"/>
        <w:rPr>
          <w:rFonts w:ascii="Arial" w:hAnsi="Arial"/>
          <w:color w:val="002060"/>
          <w:sz w:val="22"/>
          <w:szCs w:val="22"/>
        </w:rPr>
      </w:pPr>
      <w:r w:rsidRPr="00F65E4B">
        <w:rPr>
          <w:rFonts w:ascii="Arial" w:hAnsi="Arial"/>
          <w:color w:val="002060"/>
          <w:sz w:val="22"/>
          <w:szCs w:val="22"/>
        </w:rPr>
        <w:t>- utilizzazione di sistemi multimediali a supporto della formazione;</w:t>
      </w:r>
    </w:p>
    <w:p w14:paraId="56181482" w14:textId="77777777" w:rsidR="00F65E4B" w:rsidRPr="00F65E4B" w:rsidRDefault="00F65E4B" w:rsidP="00F65E4B">
      <w:pPr>
        <w:ind w:firstLine="708"/>
        <w:rPr>
          <w:rFonts w:ascii="Arial" w:hAnsi="Arial"/>
          <w:color w:val="002060"/>
          <w:sz w:val="22"/>
          <w:szCs w:val="22"/>
        </w:rPr>
      </w:pPr>
      <w:r w:rsidRPr="00F65E4B">
        <w:rPr>
          <w:rFonts w:ascii="Arial" w:hAnsi="Arial"/>
          <w:color w:val="002060"/>
          <w:sz w:val="22"/>
          <w:szCs w:val="22"/>
        </w:rPr>
        <w:t>- dispense mirate alle tematiche del corso.</w:t>
      </w:r>
    </w:p>
    <w:p w14:paraId="74D793D1" w14:textId="77777777" w:rsidR="00F65E4B" w:rsidRPr="00F65E4B" w:rsidRDefault="00F65E4B" w:rsidP="00F65E4B">
      <w:pPr>
        <w:rPr>
          <w:rFonts w:ascii="Arial" w:hAnsi="Arial"/>
          <w:color w:val="002060"/>
          <w:sz w:val="22"/>
          <w:szCs w:val="22"/>
        </w:rPr>
      </w:pPr>
    </w:p>
    <w:p w14:paraId="0D4EBBE7" w14:textId="77777777" w:rsidR="00F65E4B" w:rsidRPr="00F65E4B" w:rsidRDefault="00F65E4B" w:rsidP="00F65E4B">
      <w:pPr>
        <w:pStyle w:val="a"/>
        <w:rPr>
          <w:rFonts w:ascii="Arial" w:hAnsi="Arial"/>
          <w:color w:val="002060"/>
          <w:sz w:val="22"/>
          <w:szCs w:val="22"/>
        </w:rPr>
      </w:pPr>
      <w:r w:rsidRPr="00F65E4B">
        <w:rPr>
          <w:rFonts w:ascii="Arial" w:hAnsi="Arial"/>
          <w:color w:val="002060"/>
          <w:sz w:val="22"/>
          <w:szCs w:val="22"/>
        </w:rPr>
        <w:t>Ai partecipanti verrà consegnato, in relazione agli argomenti di volta in volta trattati, materiale didattico necessario per il completamento e l’approfondimento delle materie oggetto dell’intervento formativo.</w:t>
      </w:r>
    </w:p>
    <w:p w14:paraId="208B53E1" w14:textId="77777777" w:rsidR="00F65E4B" w:rsidRPr="00F65E4B" w:rsidRDefault="00F65E4B" w:rsidP="00F65E4B">
      <w:pPr>
        <w:pStyle w:val="a"/>
        <w:rPr>
          <w:rFonts w:ascii="Arial" w:hAnsi="Arial"/>
          <w:color w:val="002060"/>
          <w:sz w:val="22"/>
          <w:szCs w:val="22"/>
        </w:rPr>
      </w:pPr>
    </w:p>
    <w:p w14:paraId="1C1D92BE" w14:textId="77777777" w:rsidR="00F65E4B" w:rsidRPr="00F65E4B" w:rsidRDefault="00F65E4B" w:rsidP="00F65E4B">
      <w:pPr>
        <w:rPr>
          <w:rFonts w:ascii="Arial" w:hAnsi="Arial"/>
          <w:color w:val="002060"/>
          <w:sz w:val="22"/>
          <w:szCs w:val="22"/>
        </w:rPr>
      </w:pPr>
      <w:r w:rsidRPr="00F65E4B">
        <w:rPr>
          <w:rFonts w:ascii="Arial" w:hAnsi="Arial"/>
          <w:b/>
          <w:color w:val="002060"/>
          <w:sz w:val="22"/>
          <w:szCs w:val="22"/>
          <w:u w:val="single"/>
        </w:rPr>
        <w:t>Le lezioni</w:t>
      </w:r>
      <w:r w:rsidRPr="00F65E4B">
        <w:rPr>
          <w:rFonts w:ascii="Arial" w:hAnsi="Arial"/>
          <w:color w:val="002060"/>
          <w:sz w:val="22"/>
          <w:szCs w:val="22"/>
        </w:rPr>
        <w:t>:</w:t>
      </w:r>
    </w:p>
    <w:p w14:paraId="359338BF" w14:textId="77777777" w:rsidR="00F65E4B" w:rsidRPr="00F65E4B" w:rsidRDefault="00F65E4B" w:rsidP="00F65E4B">
      <w:pPr>
        <w:rPr>
          <w:rFonts w:ascii="Arial" w:hAnsi="Arial"/>
          <w:color w:val="002060"/>
          <w:sz w:val="22"/>
          <w:szCs w:val="22"/>
        </w:rPr>
      </w:pPr>
    </w:p>
    <w:p w14:paraId="6BF4DA4A" w14:textId="77777777" w:rsidR="00F65E4B" w:rsidRPr="00F65E4B" w:rsidRDefault="00F65E4B" w:rsidP="00F65E4B">
      <w:pPr>
        <w:rPr>
          <w:rFonts w:ascii="Arial" w:hAnsi="Arial"/>
          <w:color w:val="002060"/>
          <w:sz w:val="22"/>
          <w:szCs w:val="22"/>
        </w:rPr>
      </w:pPr>
      <w:r w:rsidRPr="00F65E4B">
        <w:rPr>
          <w:rFonts w:ascii="Arial" w:hAnsi="Arial"/>
          <w:color w:val="002060"/>
          <w:sz w:val="22"/>
          <w:szCs w:val="22"/>
        </w:rPr>
        <w:t xml:space="preserve">L’insegnamento del Corso è affidato a professionisti e relatori di provata esperienza, coadiuvati da dirigenti di società </w:t>
      </w:r>
      <w:proofErr w:type="gramStart"/>
      <w:r w:rsidRPr="00F65E4B">
        <w:rPr>
          <w:rFonts w:ascii="Arial" w:hAnsi="Arial"/>
          <w:color w:val="002060"/>
          <w:sz w:val="22"/>
          <w:szCs w:val="22"/>
        </w:rPr>
        <w:t>e</w:t>
      </w:r>
      <w:proofErr w:type="gramEnd"/>
      <w:r w:rsidRPr="00F65E4B">
        <w:rPr>
          <w:rFonts w:ascii="Arial" w:hAnsi="Arial"/>
          <w:color w:val="002060"/>
          <w:sz w:val="22"/>
          <w:szCs w:val="22"/>
        </w:rPr>
        <w:t xml:space="preserve"> esperti di settori qualificati che si sono messi a disposizione per affrontare le diverse tematiche con cui il dirigente si confronta nel suo impegno con la propria società.</w:t>
      </w:r>
    </w:p>
    <w:p w14:paraId="3312B242" w14:textId="77777777" w:rsidR="00F65E4B" w:rsidRPr="00F65E4B" w:rsidRDefault="00F65E4B" w:rsidP="00F65E4B">
      <w:pPr>
        <w:rPr>
          <w:rFonts w:ascii="Arial" w:hAnsi="Arial"/>
          <w:color w:val="002060"/>
          <w:sz w:val="22"/>
          <w:szCs w:val="22"/>
        </w:rPr>
      </w:pPr>
    </w:p>
    <w:p w14:paraId="6F4D6A23" w14:textId="77777777" w:rsidR="00F65E4B" w:rsidRPr="00F65E4B" w:rsidRDefault="00F65E4B" w:rsidP="00F65E4B">
      <w:pPr>
        <w:rPr>
          <w:rFonts w:ascii="Arial" w:hAnsi="Arial"/>
          <w:b/>
          <w:color w:val="002060"/>
          <w:sz w:val="22"/>
          <w:szCs w:val="22"/>
          <w:u w:val="single"/>
        </w:rPr>
      </w:pPr>
      <w:r w:rsidRPr="00F65E4B">
        <w:rPr>
          <w:rFonts w:ascii="Arial" w:hAnsi="Arial"/>
          <w:b/>
          <w:color w:val="002060"/>
          <w:sz w:val="22"/>
          <w:szCs w:val="22"/>
          <w:u w:val="single"/>
        </w:rPr>
        <w:t xml:space="preserve">Materie e Argomenti del Corso </w:t>
      </w:r>
    </w:p>
    <w:p w14:paraId="43B62FA8" w14:textId="77777777" w:rsidR="00F65E4B" w:rsidRPr="00F65E4B" w:rsidRDefault="00F65E4B" w:rsidP="00F65E4B">
      <w:pPr>
        <w:rPr>
          <w:rFonts w:ascii="Arial" w:hAnsi="Arial"/>
          <w:b/>
          <w:color w:val="002060"/>
          <w:sz w:val="22"/>
          <w:szCs w:val="22"/>
          <w:u w:val="single"/>
        </w:rPr>
      </w:pPr>
    </w:p>
    <w:p w14:paraId="3F4F20D7" w14:textId="77777777" w:rsidR="00F65E4B" w:rsidRPr="00F65E4B" w:rsidRDefault="00F65E4B" w:rsidP="00F65E4B">
      <w:pPr>
        <w:numPr>
          <w:ilvl w:val="0"/>
          <w:numId w:val="19"/>
        </w:numPr>
        <w:jc w:val="left"/>
        <w:rPr>
          <w:rFonts w:ascii="Arial" w:hAnsi="Arial"/>
          <w:color w:val="002060"/>
          <w:sz w:val="22"/>
          <w:szCs w:val="22"/>
        </w:rPr>
      </w:pPr>
      <w:r w:rsidRPr="00F65E4B">
        <w:rPr>
          <w:rFonts w:ascii="Arial" w:hAnsi="Arial"/>
          <w:color w:val="002060"/>
          <w:sz w:val="22"/>
          <w:szCs w:val="22"/>
        </w:rPr>
        <w:t>Strumenti conoscitivi in materia di contabilità e fisco.</w:t>
      </w:r>
    </w:p>
    <w:p w14:paraId="59ABA5A8" w14:textId="77777777" w:rsidR="00F65E4B" w:rsidRPr="00F65E4B" w:rsidRDefault="00F65E4B" w:rsidP="00F65E4B">
      <w:pPr>
        <w:ind w:left="360"/>
        <w:rPr>
          <w:rFonts w:ascii="Arial" w:hAnsi="Arial"/>
          <w:color w:val="002060"/>
          <w:sz w:val="22"/>
          <w:szCs w:val="22"/>
        </w:rPr>
      </w:pPr>
      <w:r w:rsidRPr="00F65E4B">
        <w:rPr>
          <w:rFonts w:ascii="Arial" w:hAnsi="Arial"/>
          <w:color w:val="002060"/>
          <w:sz w:val="22"/>
          <w:szCs w:val="22"/>
        </w:rPr>
        <w:t>Agevolazioni fiscali per le Società Dilettantistiche.</w:t>
      </w:r>
    </w:p>
    <w:p w14:paraId="28FEF7CC" w14:textId="77777777" w:rsidR="00F65E4B" w:rsidRPr="00F65E4B" w:rsidRDefault="00F65E4B" w:rsidP="00F65E4B">
      <w:pPr>
        <w:ind w:left="360"/>
        <w:rPr>
          <w:rFonts w:ascii="Arial" w:hAnsi="Arial"/>
          <w:color w:val="002060"/>
          <w:sz w:val="22"/>
          <w:szCs w:val="22"/>
        </w:rPr>
      </w:pPr>
      <w:r w:rsidRPr="00F65E4B">
        <w:rPr>
          <w:rFonts w:ascii="Arial" w:hAnsi="Arial"/>
          <w:color w:val="002060"/>
          <w:sz w:val="22"/>
          <w:szCs w:val="22"/>
        </w:rPr>
        <w:t>Relatore: Dott. Giuliano Sinibaldi</w:t>
      </w:r>
    </w:p>
    <w:p w14:paraId="587517D0" w14:textId="77777777" w:rsidR="00F65E4B" w:rsidRPr="00F65E4B" w:rsidRDefault="00F65E4B" w:rsidP="00F65E4B">
      <w:pPr>
        <w:ind w:left="360"/>
        <w:rPr>
          <w:rFonts w:ascii="Arial" w:hAnsi="Arial"/>
          <w:color w:val="002060"/>
          <w:sz w:val="22"/>
          <w:szCs w:val="22"/>
        </w:rPr>
      </w:pPr>
    </w:p>
    <w:p w14:paraId="1F1F6413" w14:textId="77777777" w:rsidR="00F65E4B" w:rsidRPr="00F65E4B" w:rsidRDefault="00F65E4B" w:rsidP="00F65E4B">
      <w:pPr>
        <w:numPr>
          <w:ilvl w:val="0"/>
          <w:numId w:val="19"/>
        </w:numPr>
        <w:jc w:val="left"/>
        <w:rPr>
          <w:rFonts w:ascii="Arial" w:hAnsi="Arial"/>
          <w:color w:val="002060"/>
          <w:sz w:val="22"/>
          <w:szCs w:val="22"/>
        </w:rPr>
      </w:pPr>
      <w:r w:rsidRPr="00F65E4B">
        <w:rPr>
          <w:rFonts w:ascii="Arial" w:hAnsi="Arial"/>
          <w:color w:val="002060"/>
          <w:sz w:val="22"/>
          <w:szCs w:val="22"/>
        </w:rPr>
        <w:t>Reclami davanti agli Organi della “Giustizia Sportiva”.</w:t>
      </w:r>
    </w:p>
    <w:p w14:paraId="124EFAC2" w14:textId="77777777" w:rsidR="00F65E4B" w:rsidRPr="00F65E4B" w:rsidRDefault="00F65E4B" w:rsidP="00F65E4B">
      <w:pPr>
        <w:ind w:left="360"/>
        <w:rPr>
          <w:rFonts w:ascii="Arial" w:hAnsi="Arial"/>
          <w:color w:val="002060"/>
          <w:sz w:val="22"/>
          <w:szCs w:val="22"/>
        </w:rPr>
      </w:pPr>
      <w:r w:rsidRPr="00F65E4B">
        <w:rPr>
          <w:rFonts w:ascii="Arial" w:hAnsi="Arial"/>
          <w:color w:val="002060"/>
          <w:sz w:val="22"/>
          <w:szCs w:val="22"/>
        </w:rPr>
        <w:t>Le responsabilità del Dirigente Sportivo.</w:t>
      </w:r>
    </w:p>
    <w:p w14:paraId="7AF68D62" w14:textId="77777777" w:rsidR="00F65E4B" w:rsidRPr="00F65E4B" w:rsidRDefault="00F65E4B" w:rsidP="00F65E4B">
      <w:pPr>
        <w:ind w:left="360"/>
        <w:rPr>
          <w:rFonts w:ascii="Arial" w:hAnsi="Arial"/>
          <w:color w:val="002060"/>
          <w:sz w:val="22"/>
          <w:szCs w:val="22"/>
        </w:rPr>
      </w:pPr>
      <w:r w:rsidRPr="00F65E4B">
        <w:rPr>
          <w:rFonts w:ascii="Arial" w:hAnsi="Arial"/>
          <w:color w:val="002060"/>
          <w:sz w:val="22"/>
          <w:szCs w:val="22"/>
        </w:rPr>
        <w:t xml:space="preserve">Relatore: Avv. Giammario </w:t>
      </w:r>
      <w:proofErr w:type="spellStart"/>
      <w:r w:rsidRPr="00F65E4B">
        <w:rPr>
          <w:rFonts w:ascii="Arial" w:hAnsi="Arial"/>
          <w:color w:val="002060"/>
          <w:sz w:val="22"/>
          <w:szCs w:val="22"/>
        </w:rPr>
        <w:t>Schippa</w:t>
      </w:r>
      <w:proofErr w:type="spellEnd"/>
    </w:p>
    <w:p w14:paraId="5F9AEF8C" w14:textId="77777777" w:rsidR="00F65E4B" w:rsidRPr="00F65E4B" w:rsidRDefault="00F65E4B" w:rsidP="00F65E4B">
      <w:pPr>
        <w:ind w:left="360"/>
        <w:rPr>
          <w:rFonts w:ascii="Arial" w:hAnsi="Arial"/>
          <w:color w:val="002060"/>
          <w:sz w:val="22"/>
          <w:szCs w:val="22"/>
        </w:rPr>
      </w:pPr>
    </w:p>
    <w:p w14:paraId="55E4ACF1" w14:textId="77777777" w:rsidR="00F65E4B" w:rsidRPr="00F65E4B" w:rsidRDefault="00F65E4B" w:rsidP="00F65E4B">
      <w:pPr>
        <w:numPr>
          <w:ilvl w:val="0"/>
          <w:numId w:val="19"/>
        </w:numPr>
        <w:jc w:val="left"/>
        <w:rPr>
          <w:rFonts w:ascii="Arial" w:hAnsi="Arial"/>
          <w:color w:val="002060"/>
          <w:sz w:val="22"/>
          <w:szCs w:val="22"/>
        </w:rPr>
      </w:pPr>
      <w:r w:rsidRPr="00F65E4B">
        <w:rPr>
          <w:rFonts w:ascii="Arial" w:hAnsi="Arial"/>
          <w:color w:val="002060"/>
          <w:sz w:val="22"/>
          <w:szCs w:val="22"/>
        </w:rPr>
        <w:t xml:space="preserve">Il Settore Giovanile: Obiettivi – Organizzazione – Sviluppo – Formazione. </w:t>
      </w:r>
    </w:p>
    <w:p w14:paraId="40CB86A6" w14:textId="77777777" w:rsidR="00F65E4B" w:rsidRPr="00F65E4B" w:rsidRDefault="00F65E4B" w:rsidP="00F65E4B">
      <w:pPr>
        <w:rPr>
          <w:rFonts w:ascii="Arial" w:hAnsi="Arial"/>
          <w:color w:val="002060"/>
          <w:sz w:val="22"/>
          <w:szCs w:val="22"/>
        </w:rPr>
      </w:pPr>
      <w:r w:rsidRPr="00F65E4B">
        <w:rPr>
          <w:rFonts w:ascii="Arial" w:hAnsi="Arial"/>
          <w:color w:val="002060"/>
          <w:sz w:val="22"/>
          <w:szCs w:val="22"/>
        </w:rPr>
        <w:t xml:space="preserve">      L’importanza dei rapporti tra dirigenti e genitori e il loro delicato ruolo.</w:t>
      </w:r>
    </w:p>
    <w:p w14:paraId="5AF953C3" w14:textId="77777777" w:rsidR="00F65E4B" w:rsidRPr="00F65E4B" w:rsidRDefault="00F65E4B" w:rsidP="00F65E4B">
      <w:pPr>
        <w:ind w:left="360"/>
        <w:rPr>
          <w:rFonts w:ascii="Arial" w:hAnsi="Arial"/>
          <w:color w:val="002060"/>
          <w:sz w:val="22"/>
          <w:szCs w:val="22"/>
        </w:rPr>
      </w:pPr>
      <w:r w:rsidRPr="00F65E4B">
        <w:rPr>
          <w:rFonts w:ascii="Arial" w:hAnsi="Arial"/>
          <w:color w:val="002060"/>
          <w:sz w:val="22"/>
          <w:szCs w:val="22"/>
        </w:rPr>
        <w:t xml:space="preserve">Relatore: Prof. Floriano Marziali </w:t>
      </w:r>
    </w:p>
    <w:p w14:paraId="2A0F484B" w14:textId="77777777" w:rsidR="00F65E4B" w:rsidRPr="00F65E4B" w:rsidRDefault="00F65E4B" w:rsidP="00F65E4B">
      <w:pPr>
        <w:ind w:left="360"/>
        <w:rPr>
          <w:rFonts w:ascii="Arial" w:hAnsi="Arial"/>
          <w:color w:val="002060"/>
          <w:sz w:val="22"/>
          <w:szCs w:val="22"/>
        </w:rPr>
      </w:pPr>
    </w:p>
    <w:p w14:paraId="275520AB" w14:textId="77777777" w:rsidR="00F65E4B" w:rsidRPr="00F65E4B" w:rsidRDefault="00F65E4B" w:rsidP="00F65E4B">
      <w:pPr>
        <w:numPr>
          <w:ilvl w:val="0"/>
          <w:numId w:val="19"/>
        </w:numPr>
        <w:jc w:val="left"/>
        <w:rPr>
          <w:rFonts w:ascii="Arial" w:hAnsi="Arial"/>
          <w:color w:val="002060"/>
          <w:sz w:val="22"/>
          <w:szCs w:val="22"/>
        </w:rPr>
      </w:pPr>
      <w:r w:rsidRPr="00F65E4B">
        <w:rPr>
          <w:rFonts w:ascii="Arial" w:hAnsi="Arial"/>
          <w:color w:val="002060"/>
          <w:sz w:val="22"/>
          <w:szCs w:val="22"/>
        </w:rPr>
        <w:t>Etica dello Sport.</w:t>
      </w:r>
    </w:p>
    <w:p w14:paraId="07D2F52D" w14:textId="77777777" w:rsidR="00F65E4B" w:rsidRPr="00F65E4B" w:rsidRDefault="00F65E4B" w:rsidP="00F65E4B">
      <w:pPr>
        <w:ind w:left="360"/>
        <w:rPr>
          <w:rFonts w:ascii="Arial" w:hAnsi="Arial"/>
          <w:color w:val="002060"/>
          <w:sz w:val="22"/>
          <w:szCs w:val="22"/>
        </w:rPr>
      </w:pPr>
      <w:r w:rsidRPr="00F65E4B">
        <w:rPr>
          <w:rFonts w:ascii="Arial" w:hAnsi="Arial"/>
          <w:color w:val="002060"/>
          <w:sz w:val="22"/>
          <w:szCs w:val="22"/>
        </w:rPr>
        <w:t>Relatore: Carlo Ridolfi</w:t>
      </w:r>
    </w:p>
    <w:p w14:paraId="4314638A" w14:textId="77777777" w:rsidR="00F65E4B" w:rsidRPr="00F65E4B" w:rsidRDefault="00F65E4B" w:rsidP="00F65E4B">
      <w:pPr>
        <w:ind w:left="360"/>
        <w:rPr>
          <w:rFonts w:ascii="Arial" w:hAnsi="Arial"/>
          <w:color w:val="002060"/>
          <w:sz w:val="22"/>
          <w:szCs w:val="22"/>
        </w:rPr>
      </w:pPr>
    </w:p>
    <w:p w14:paraId="003B74B6" w14:textId="77777777" w:rsidR="00F65E4B" w:rsidRPr="00F65E4B" w:rsidRDefault="00F65E4B" w:rsidP="00F65E4B">
      <w:pPr>
        <w:numPr>
          <w:ilvl w:val="0"/>
          <w:numId w:val="19"/>
        </w:numPr>
        <w:jc w:val="left"/>
        <w:rPr>
          <w:rFonts w:ascii="Arial" w:hAnsi="Arial"/>
          <w:color w:val="002060"/>
          <w:sz w:val="22"/>
          <w:szCs w:val="22"/>
        </w:rPr>
      </w:pPr>
      <w:r w:rsidRPr="00F65E4B">
        <w:rPr>
          <w:rFonts w:ascii="Arial" w:hAnsi="Arial"/>
          <w:color w:val="002060"/>
          <w:sz w:val="22"/>
          <w:szCs w:val="22"/>
        </w:rPr>
        <w:t xml:space="preserve">Sistemi informatici FIGC – Guida alle principali funzioni operative. </w:t>
      </w:r>
    </w:p>
    <w:p w14:paraId="03F919DA" w14:textId="77777777" w:rsidR="00F65E4B" w:rsidRPr="00F65E4B" w:rsidRDefault="00F65E4B" w:rsidP="00F65E4B">
      <w:pPr>
        <w:ind w:left="360"/>
        <w:rPr>
          <w:rFonts w:ascii="Arial" w:hAnsi="Arial"/>
          <w:color w:val="002060"/>
          <w:sz w:val="22"/>
          <w:szCs w:val="22"/>
        </w:rPr>
      </w:pPr>
      <w:r w:rsidRPr="00F65E4B">
        <w:rPr>
          <w:rFonts w:ascii="Arial" w:hAnsi="Arial"/>
          <w:color w:val="002060"/>
          <w:sz w:val="22"/>
          <w:szCs w:val="22"/>
        </w:rPr>
        <w:t>Relatrice: Dott.ssa Arianna Faroni</w:t>
      </w:r>
    </w:p>
    <w:p w14:paraId="61ED610E" w14:textId="77777777" w:rsidR="00F65E4B" w:rsidRPr="00F65E4B" w:rsidRDefault="00F65E4B" w:rsidP="00F65E4B">
      <w:pPr>
        <w:rPr>
          <w:rFonts w:ascii="Arial" w:hAnsi="Arial"/>
          <w:color w:val="002060"/>
          <w:sz w:val="22"/>
          <w:szCs w:val="22"/>
        </w:rPr>
      </w:pPr>
    </w:p>
    <w:p w14:paraId="6AB1429F" w14:textId="77777777" w:rsidR="00F65E4B" w:rsidRPr="00F65E4B" w:rsidRDefault="00F65E4B" w:rsidP="00F65E4B">
      <w:pPr>
        <w:rPr>
          <w:rFonts w:ascii="Arial" w:hAnsi="Arial"/>
          <w:color w:val="002060"/>
          <w:sz w:val="22"/>
          <w:szCs w:val="22"/>
        </w:rPr>
      </w:pPr>
      <w:r w:rsidRPr="00F65E4B">
        <w:rPr>
          <w:rFonts w:ascii="Arial" w:hAnsi="Arial"/>
          <w:b/>
          <w:color w:val="002060"/>
          <w:sz w:val="22"/>
          <w:szCs w:val="22"/>
          <w:u w:val="single"/>
        </w:rPr>
        <w:t>Titoli conseguiti</w:t>
      </w:r>
    </w:p>
    <w:p w14:paraId="2D55C679" w14:textId="77777777" w:rsidR="00F65E4B" w:rsidRPr="00F65E4B" w:rsidRDefault="00F65E4B" w:rsidP="00F65E4B">
      <w:pPr>
        <w:rPr>
          <w:rFonts w:ascii="Arial" w:hAnsi="Arial"/>
          <w:color w:val="002060"/>
          <w:sz w:val="22"/>
          <w:szCs w:val="22"/>
        </w:rPr>
      </w:pPr>
    </w:p>
    <w:p w14:paraId="4EABDB56" w14:textId="77777777" w:rsidR="00F65E4B" w:rsidRPr="00F65E4B" w:rsidRDefault="00F65E4B" w:rsidP="00F65E4B">
      <w:pPr>
        <w:rPr>
          <w:rFonts w:ascii="Arial" w:hAnsi="Arial"/>
          <w:color w:val="002060"/>
          <w:sz w:val="22"/>
          <w:szCs w:val="22"/>
        </w:rPr>
      </w:pPr>
      <w:proofErr w:type="gramStart"/>
      <w:r w:rsidRPr="00F65E4B">
        <w:rPr>
          <w:rFonts w:ascii="Arial" w:hAnsi="Arial"/>
          <w:color w:val="002060"/>
          <w:sz w:val="22"/>
          <w:szCs w:val="22"/>
        </w:rPr>
        <w:t>Al  termine</w:t>
      </w:r>
      <w:proofErr w:type="gramEnd"/>
      <w:r w:rsidRPr="00F65E4B">
        <w:rPr>
          <w:rFonts w:ascii="Arial" w:hAnsi="Arial"/>
          <w:color w:val="002060"/>
          <w:sz w:val="22"/>
          <w:szCs w:val="22"/>
        </w:rPr>
        <w:t xml:space="preserve"> del corso, come nelle precedenti edizioni verranno sottoposte ai partecipanti delle schede anonime di valutazione  ed in seguito verranno consegnati </w:t>
      </w:r>
      <w:r w:rsidRPr="00F65E4B">
        <w:rPr>
          <w:rFonts w:ascii="Arial" w:hAnsi="Arial"/>
          <w:color w:val="002060"/>
          <w:sz w:val="22"/>
          <w:szCs w:val="22"/>
          <w:u w:val="single"/>
        </w:rPr>
        <w:t>“gli attestati di partecipazione”</w:t>
      </w:r>
      <w:r w:rsidRPr="00F65E4B">
        <w:rPr>
          <w:rFonts w:ascii="Arial" w:hAnsi="Arial"/>
          <w:color w:val="002060"/>
          <w:sz w:val="22"/>
          <w:szCs w:val="22"/>
        </w:rPr>
        <w:t xml:space="preserve"> così come sotto riportato:</w:t>
      </w:r>
    </w:p>
    <w:p w14:paraId="320A41BE" w14:textId="77777777" w:rsidR="00F65E4B" w:rsidRPr="00F65E4B" w:rsidRDefault="00F65E4B" w:rsidP="00F65E4B">
      <w:pPr>
        <w:rPr>
          <w:rFonts w:ascii="Arial" w:hAnsi="Arial"/>
          <w:color w:val="002060"/>
          <w:sz w:val="22"/>
          <w:szCs w:val="22"/>
        </w:rPr>
      </w:pPr>
    </w:p>
    <w:p w14:paraId="4E88E526" w14:textId="77777777" w:rsidR="00F65E4B" w:rsidRPr="00F65E4B" w:rsidRDefault="00F65E4B" w:rsidP="00F65E4B">
      <w:pPr>
        <w:pStyle w:val="Paragrafoelenco"/>
        <w:numPr>
          <w:ilvl w:val="0"/>
          <w:numId w:val="21"/>
        </w:numPr>
        <w:suppressAutoHyphens w:val="0"/>
        <w:overflowPunct/>
        <w:autoSpaceDE/>
        <w:spacing w:after="200" w:line="276" w:lineRule="auto"/>
        <w:textAlignment w:val="auto"/>
        <w:rPr>
          <w:rFonts w:ascii="Arial" w:hAnsi="Arial"/>
          <w:color w:val="002060"/>
          <w:sz w:val="22"/>
          <w:szCs w:val="22"/>
        </w:rPr>
      </w:pPr>
      <w:r w:rsidRPr="00F65E4B">
        <w:rPr>
          <w:rFonts w:ascii="Arial" w:hAnsi="Arial"/>
          <w:color w:val="002060"/>
          <w:sz w:val="22"/>
          <w:szCs w:val="22"/>
        </w:rPr>
        <w:t xml:space="preserve">il primo ai </w:t>
      </w:r>
      <w:r w:rsidRPr="00F65E4B">
        <w:rPr>
          <w:rFonts w:ascii="Arial" w:hAnsi="Arial"/>
          <w:b/>
          <w:color w:val="002060"/>
          <w:sz w:val="22"/>
          <w:szCs w:val="22"/>
        </w:rPr>
        <w:t xml:space="preserve">Dirigenti </w:t>
      </w:r>
      <w:r w:rsidRPr="00F65E4B">
        <w:rPr>
          <w:rFonts w:ascii="Arial" w:hAnsi="Arial"/>
          <w:color w:val="002060"/>
          <w:sz w:val="22"/>
          <w:szCs w:val="22"/>
        </w:rPr>
        <w:t>quale attestazione di partecipazione;</w:t>
      </w:r>
    </w:p>
    <w:p w14:paraId="74CBB573" w14:textId="77777777" w:rsidR="00F65E4B" w:rsidRPr="00F65E4B" w:rsidRDefault="00F65E4B" w:rsidP="00F65E4B">
      <w:pPr>
        <w:pStyle w:val="Paragrafoelenco"/>
        <w:numPr>
          <w:ilvl w:val="0"/>
          <w:numId w:val="21"/>
        </w:numPr>
        <w:suppressAutoHyphens w:val="0"/>
        <w:overflowPunct/>
        <w:autoSpaceDE/>
        <w:spacing w:after="200" w:line="276" w:lineRule="auto"/>
        <w:jc w:val="both"/>
        <w:textAlignment w:val="auto"/>
        <w:rPr>
          <w:rFonts w:ascii="Arial" w:hAnsi="Arial"/>
          <w:color w:val="002060"/>
          <w:sz w:val="22"/>
          <w:szCs w:val="22"/>
        </w:rPr>
      </w:pPr>
      <w:r w:rsidRPr="00F65E4B">
        <w:rPr>
          <w:rFonts w:ascii="Arial" w:hAnsi="Arial"/>
          <w:color w:val="002060"/>
          <w:sz w:val="22"/>
          <w:szCs w:val="22"/>
        </w:rPr>
        <w:t>il secondo</w:t>
      </w:r>
      <w:r w:rsidRPr="00F65E4B">
        <w:rPr>
          <w:rFonts w:ascii="Arial" w:hAnsi="Arial"/>
          <w:b/>
          <w:color w:val="002060"/>
          <w:sz w:val="22"/>
          <w:szCs w:val="22"/>
        </w:rPr>
        <w:t xml:space="preserve"> </w:t>
      </w:r>
      <w:r w:rsidRPr="00F65E4B">
        <w:rPr>
          <w:rFonts w:ascii="Arial" w:hAnsi="Arial"/>
          <w:color w:val="002060"/>
          <w:sz w:val="22"/>
          <w:szCs w:val="22"/>
        </w:rPr>
        <w:t>alla</w:t>
      </w:r>
      <w:r w:rsidRPr="00F65E4B">
        <w:rPr>
          <w:rFonts w:ascii="Arial" w:hAnsi="Arial"/>
          <w:b/>
          <w:color w:val="002060"/>
          <w:sz w:val="22"/>
          <w:szCs w:val="22"/>
        </w:rPr>
        <w:t xml:space="preserve"> Società Sportiva </w:t>
      </w:r>
      <w:r w:rsidRPr="00F65E4B">
        <w:rPr>
          <w:rFonts w:ascii="Arial" w:hAnsi="Arial"/>
          <w:color w:val="002060"/>
          <w:sz w:val="22"/>
          <w:szCs w:val="22"/>
        </w:rPr>
        <w:t>(in quanto “</w:t>
      </w:r>
      <w:r w:rsidRPr="00F65E4B">
        <w:rPr>
          <w:rFonts w:ascii="Arial" w:hAnsi="Arial"/>
          <w:b/>
          <w:color w:val="002060"/>
          <w:sz w:val="22"/>
          <w:szCs w:val="22"/>
        </w:rPr>
        <w:t>società qualificata</w:t>
      </w:r>
      <w:r w:rsidRPr="00F65E4B">
        <w:rPr>
          <w:rFonts w:ascii="Arial" w:hAnsi="Arial"/>
          <w:color w:val="002060"/>
          <w:sz w:val="22"/>
          <w:szCs w:val="22"/>
        </w:rPr>
        <w:t>”)</w:t>
      </w:r>
    </w:p>
    <w:p w14:paraId="45FCE407" w14:textId="77777777" w:rsidR="00F65E4B" w:rsidRPr="00F65E4B" w:rsidRDefault="00F65E4B" w:rsidP="00F65E4B">
      <w:pPr>
        <w:rPr>
          <w:rFonts w:ascii="Arial" w:hAnsi="Arial"/>
          <w:color w:val="002060"/>
          <w:sz w:val="22"/>
          <w:szCs w:val="22"/>
        </w:rPr>
      </w:pPr>
      <w:r w:rsidRPr="00F65E4B">
        <w:rPr>
          <w:rFonts w:ascii="Arial" w:hAnsi="Arial"/>
          <w:color w:val="002060"/>
          <w:sz w:val="22"/>
          <w:szCs w:val="22"/>
        </w:rPr>
        <w:t>Gli attestati di partecipazione verranno rilasciati alle seguenti condizioni:</w:t>
      </w:r>
    </w:p>
    <w:p w14:paraId="11C4C613" w14:textId="77777777" w:rsidR="00F65E4B" w:rsidRPr="00F65E4B" w:rsidRDefault="00F65E4B" w:rsidP="00F65E4B">
      <w:pPr>
        <w:jc w:val="center"/>
        <w:rPr>
          <w:rFonts w:ascii="Arial" w:hAnsi="Arial"/>
          <w:color w:val="002060"/>
          <w:sz w:val="22"/>
          <w:szCs w:val="22"/>
        </w:rPr>
      </w:pPr>
    </w:p>
    <w:p w14:paraId="44EF7F19" w14:textId="77777777" w:rsidR="00F65E4B" w:rsidRPr="00F65E4B" w:rsidRDefault="00F65E4B" w:rsidP="00F65E4B">
      <w:pPr>
        <w:numPr>
          <w:ilvl w:val="0"/>
          <w:numId w:val="20"/>
        </w:numPr>
        <w:jc w:val="left"/>
        <w:rPr>
          <w:rFonts w:ascii="Arial" w:hAnsi="Arial"/>
          <w:b/>
          <w:color w:val="002060"/>
          <w:sz w:val="22"/>
          <w:szCs w:val="22"/>
        </w:rPr>
      </w:pPr>
      <w:r w:rsidRPr="00F65E4B">
        <w:rPr>
          <w:rFonts w:ascii="Arial" w:hAnsi="Arial"/>
          <w:b/>
          <w:color w:val="002060"/>
          <w:sz w:val="22"/>
          <w:szCs w:val="22"/>
        </w:rPr>
        <w:t>Dirigenti di Società che partecipano al Corso.</w:t>
      </w:r>
    </w:p>
    <w:p w14:paraId="32EBC4C4" w14:textId="77777777" w:rsidR="00F65E4B" w:rsidRPr="00F65E4B" w:rsidRDefault="00F65E4B" w:rsidP="00F65E4B">
      <w:pPr>
        <w:rPr>
          <w:rFonts w:ascii="Arial" w:hAnsi="Arial"/>
          <w:color w:val="002060"/>
          <w:sz w:val="22"/>
          <w:szCs w:val="22"/>
        </w:rPr>
      </w:pPr>
    </w:p>
    <w:p w14:paraId="19E84F26" w14:textId="77777777" w:rsidR="00F65E4B" w:rsidRPr="00F65E4B" w:rsidRDefault="00F65E4B" w:rsidP="00F65E4B">
      <w:pPr>
        <w:rPr>
          <w:rFonts w:ascii="Arial" w:hAnsi="Arial"/>
          <w:color w:val="002060"/>
          <w:sz w:val="22"/>
          <w:szCs w:val="22"/>
        </w:rPr>
      </w:pPr>
      <w:r w:rsidRPr="00F65E4B">
        <w:rPr>
          <w:rFonts w:ascii="Arial" w:hAnsi="Arial"/>
          <w:color w:val="002060"/>
          <w:sz w:val="22"/>
          <w:szCs w:val="22"/>
        </w:rPr>
        <w:t>Si rilascia l’attestato al Dirigente solo se partecipa</w:t>
      </w:r>
      <w:r w:rsidRPr="00F65E4B">
        <w:rPr>
          <w:rFonts w:ascii="Arial" w:hAnsi="Arial"/>
          <w:b/>
          <w:color w:val="002060"/>
          <w:sz w:val="22"/>
          <w:szCs w:val="22"/>
        </w:rPr>
        <w:t xml:space="preserve"> </w:t>
      </w:r>
      <w:r w:rsidRPr="00F65E4B">
        <w:rPr>
          <w:rFonts w:ascii="Arial" w:hAnsi="Arial"/>
          <w:color w:val="002060"/>
          <w:sz w:val="22"/>
          <w:szCs w:val="22"/>
        </w:rPr>
        <w:t>almeno all’80% delle lezioni.</w:t>
      </w:r>
    </w:p>
    <w:p w14:paraId="00312446" w14:textId="77777777" w:rsidR="00F65E4B" w:rsidRPr="00F65E4B" w:rsidRDefault="00F65E4B" w:rsidP="00F65E4B">
      <w:pPr>
        <w:rPr>
          <w:rFonts w:ascii="Arial" w:hAnsi="Arial"/>
          <w:color w:val="002060"/>
          <w:sz w:val="22"/>
          <w:szCs w:val="22"/>
        </w:rPr>
      </w:pPr>
    </w:p>
    <w:p w14:paraId="78493F22" w14:textId="77777777" w:rsidR="00F65E4B" w:rsidRPr="00F65E4B" w:rsidRDefault="00F65E4B" w:rsidP="00F65E4B">
      <w:pPr>
        <w:numPr>
          <w:ilvl w:val="0"/>
          <w:numId w:val="20"/>
        </w:numPr>
        <w:rPr>
          <w:rFonts w:ascii="Arial" w:hAnsi="Arial"/>
          <w:b/>
          <w:color w:val="002060"/>
          <w:sz w:val="22"/>
          <w:szCs w:val="22"/>
        </w:rPr>
      </w:pPr>
      <w:r w:rsidRPr="00F65E4B">
        <w:rPr>
          <w:rFonts w:ascii="Arial" w:hAnsi="Arial"/>
          <w:b/>
          <w:color w:val="002060"/>
          <w:sz w:val="22"/>
          <w:szCs w:val="22"/>
        </w:rPr>
        <w:t>Società che partecipano con i propri Dirigenti</w:t>
      </w:r>
    </w:p>
    <w:p w14:paraId="2D07F3EA" w14:textId="77777777" w:rsidR="00F65E4B" w:rsidRPr="00F65E4B" w:rsidRDefault="00F65E4B" w:rsidP="00F65E4B">
      <w:pPr>
        <w:rPr>
          <w:rFonts w:ascii="Arial" w:hAnsi="Arial"/>
          <w:color w:val="002060"/>
          <w:sz w:val="22"/>
          <w:szCs w:val="22"/>
        </w:rPr>
      </w:pPr>
    </w:p>
    <w:p w14:paraId="252523EA" w14:textId="77777777" w:rsidR="00F65E4B" w:rsidRPr="00F65E4B" w:rsidRDefault="00F65E4B" w:rsidP="00F65E4B">
      <w:pPr>
        <w:rPr>
          <w:rFonts w:ascii="Arial" w:hAnsi="Arial"/>
          <w:color w:val="002060"/>
          <w:sz w:val="22"/>
          <w:szCs w:val="22"/>
        </w:rPr>
      </w:pPr>
      <w:r w:rsidRPr="00F65E4B">
        <w:rPr>
          <w:rFonts w:ascii="Arial" w:hAnsi="Arial"/>
          <w:color w:val="002060"/>
          <w:sz w:val="22"/>
          <w:szCs w:val="22"/>
        </w:rPr>
        <w:t xml:space="preserve">Si rilascia l’attestato alla Società solamente se la stessa partecipa con i propri dirigenti al 100% delle lezioni. </w:t>
      </w:r>
    </w:p>
    <w:p w14:paraId="4493F597" w14:textId="77777777" w:rsidR="00F65E4B" w:rsidRPr="00F65E4B" w:rsidRDefault="00F65E4B" w:rsidP="00F65E4B">
      <w:pPr>
        <w:rPr>
          <w:rFonts w:ascii="Arial" w:hAnsi="Arial"/>
          <w:b/>
          <w:color w:val="002060"/>
          <w:sz w:val="22"/>
          <w:szCs w:val="22"/>
          <w:u w:val="single"/>
        </w:rPr>
      </w:pPr>
    </w:p>
    <w:p w14:paraId="7B41771F" w14:textId="77777777" w:rsidR="00F65E4B" w:rsidRPr="00F65E4B" w:rsidRDefault="00F65E4B" w:rsidP="00F65E4B">
      <w:pPr>
        <w:rPr>
          <w:rFonts w:ascii="Arial" w:hAnsi="Arial"/>
          <w:b/>
          <w:color w:val="002060"/>
          <w:sz w:val="22"/>
          <w:szCs w:val="22"/>
          <w:u w:val="single"/>
        </w:rPr>
      </w:pPr>
      <w:r w:rsidRPr="00F65E4B">
        <w:rPr>
          <w:rFonts w:ascii="Arial" w:hAnsi="Arial"/>
          <w:b/>
          <w:color w:val="002060"/>
          <w:sz w:val="22"/>
          <w:szCs w:val="22"/>
          <w:u w:val="single"/>
        </w:rPr>
        <w:t>Inizio corso – Iscrizioni</w:t>
      </w:r>
    </w:p>
    <w:p w14:paraId="1983D53A" w14:textId="77777777" w:rsidR="00F65E4B" w:rsidRPr="00F65E4B" w:rsidRDefault="00F65E4B" w:rsidP="00F65E4B">
      <w:pPr>
        <w:rPr>
          <w:rFonts w:ascii="Arial" w:hAnsi="Arial"/>
          <w:color w:val="002060"/>
          <w:sz w:val="22"/>
          <w:szCs w:val="22"/>
        </w:rPr>
      </w:pPr>
    </w:p>
    <w:p w14:paraId="7197DA60" w14:textId="77777777" w:rsidR="00F65E4B" w:rsidRPr="00F65E4B" w:rsidRDefault="00F65E4B" w:rsidP="00F65E4B">
      <w:pPr>
        <w:rPr>
          <w:rFonts w:ascii="Arial" w:hAnsi="Arial"/>
          <w:color w:val="002060"/>
          <w:sz w:val="22"/>
          <w:szCs w:val="22"/>
        </w:rPr>
      </w:pPr>
      <w:r w:rsidRPr="00F65E4B">
        <w:rPr>
          <w:rFonts w:ascii="Arial" w:hAnsi="Arial"/>
          <w:color w:val="002060"/>
          <w:sz w:val="22"/>
          <w:szCs w:val="22"/>
        </w:rPr>
        <w:t xml:space="preserve">Si allega la scheda di partecipazione al corso che dovrà pervenire alla Segreteria del Comitato Regionale Marche entro il </w:t>
      </w:r>
      <w:r w:rsidRPr="00F65E4B">
        <w:rPr>
          <w:rFonts w:ascii="Arial" w:hAnsi="Arial"/>
          <w:b/>
          <w:color w:val="002060"/>
          <w:sz w:val="22"/>
          <w:szCs w:val="22"/>
        </w:rPr>
        <w:t xml:space="preserve">31 </w:t>
      </w:r>
      <w:proofErr w:type="gramStart"/>
      <w:r w:rsidRPr="00F65E4B">
        <w:rPr>
          <w:rFonts w:ascii="Arial" w:hAnsi="Arial"/>
          <w:b/>
          <w:color w:val="002060"/>
          <w:sz w:val="22"/>
          <w:szCs w:val="22"/>
        </w:rPr>
        <w:t>Gennaio</w:t>
      </w:r>
      <w:proofErr w:type="gramEnd"/>
      <w:r w:rsidRPr="00F65E4B">
        <w:rPr>
          <w:rFonts w:ascii="Arial" w:hAnsi="Arial"/>
          <w:b/>
          <w:color w:val="002060"/>
          <w:sz w:val="22"/>
          <w:szCs w:val="22"/>
        </w:rPr>
        <w:t xml:space="preserve"> 2020, </w:t>
      </w:r>
      <w:r w:rsidRPr="00F65E4B">
        <w:rPr>
          <w:rFonts w:ascii="Arial" w:hAnsi="Arial"/>
          <w:color w:val="002060"/>
          <w:sz w:val="22"/>
          <w:szCs w:val="22"/>
        </w:rPr>
        <w:t xml:space="preserve">indirizzata alla seguente mail: </w:t>
      </w:r>
      <w:hyperlink r:id="rId14" w:history="1">
        <w:r w:rsidRPr="00F65E4B">
          <w:rPr>
            <w:rStyle w:val="Collegamentoipertestuale"/>
            <w:rFonts w:ascii="Arial" w:hAnsi="Arial"/>
            <w:color w:val="002060"/>
            <w:sz w:val="22"/>
            <w:szCs w:val="22"/>
          </w:rPr>
          <w:t>crlnd.marche01@figc.it</w:t>
        </w:r>
      </w:hyperlink>
      <w:r w:rsidRPr="00F65E4B">
        <w:rPr>
          <w:rFonts w:ascii="Arial" w:hAnsi="Arial"/>
          <w:color w:val="002060"/>
          <w:sz w:val="22"/>
          <w:szCs w:val="22"/>
        </w:rPr>
        <w:t xml:space="preserve"> </w:t>
      </w:r>
    </w:p>
    <w:p w14:paraId="69A17994" w14:textId="77777777" w:rsidR="00F65E4B" w:rsidRPr="00F65E4B" w:rsidRDefault="00F65E4B" w:rsidP="00F65E4B">
      <w:pPr>
        <w:rPr>
          <w:rFonts w:ascii="Arial" w:hAnsi="Arial"/>
          <w:color w:val="002060"/>
          <w:sz w:val="22"/>
          <w:szCs w:val="22"/>
        </w:rPr>
      </w:pPr>
    </w:p>
    <w:p w14:paraId="72C20166" w14:textId="77777777" w:rsidR="00F65E4B" w:rsidRPr="00F65E4B" w:rsidRDefault="00F65E4B" w:rsidP="00F65E4B">
      <w:pPr>
        <w:rPr>
          <w:rFonts w:ascii="Arial" w:hAnsi="Arial"/>
          <w:b/>
          <w:color w:val="002060"/>
          <w:sz w:val="22"/>
          <w:szCs w:val="22"/>
        </w:rPr>
      </w:pPr>
      <w:r w:rsidRPr="00F65E4B">
        <w:rPr>
          <w:rFonts w:ascii="Arial" w:hAnsi="Arial"/>
          <w:color w:val="002060"/>
          <w:sz w:val="22"/>
          <w:szCs w:val="22"/>
        </w:rPr>
        <w:t>Le Società Qualificate, cioè quelle che hanno partecipato con i propri dirigenti al 100% delle lezioni, avranno la possibilità di acquisire un ulteriore punteggio in fase di ripescaggio.</w:t>
      </w:r>
    </w:p>
    <w:p w14:paraId="17BC8FB5" w14:textId="77777777" w:rsidR="00F65E4B" w:rsidRPr="00F65E4B" w:rsidRDefault="00F65E4B" w:rsidP="00F65E4B">
      <w:pPr>
        <w:rPr>
          <w:rFonts w:ascii="Arial" w:hAnsi="Arial"/>
          <w:b/>
          <w:color w:val="002060"/>
          <w:sz w:val="22"/>
          <w:szCs w:val="22"/>
        </w:rPr>
      </w:pPr>
    </w:p>
    <w:p w14:paraId="37E1CABA" w14:textId="77777777" w:rsidR="00F65E4B" w:rsidRPr="00F65E4B" w:rsidRDefault="00F65E4B" w:rsidP="00F65E4B">
      <w:pPr>
        <w:rPr>
          <w:rFonts w:ascii="Arial" w:hAnsi="Arial"/>
          <w:b/>
          <w:color w:val="002060"/>
          <w:sz w:val="22"/>
          <w:szCs w:val="22"/>
        </w:rPr>
      </w:pPr>
    </w:p>
    <w:p w14:paraId="6C2B0F58" w14:textId="77777777" w:rsidR="00F65E4B" w:rsidRPr="00F65E4B" w:rsidRDefault="00F65E4B" w:rsidP="00F65E4B">
      <w:pPr>
        <w:numPr>
          <w:ilvl w:val="0"/>
          <w:numId w:val="22"/>
        </w:numPr>
        <w:rPr>
          <w:rFonts w:ascii="Arial" w:hAnsi="Arial"/>
          <w:b/>
          <w:color w:val="002060"/>
          <w:sz w:val="22"/>
          <w:szCs w:val="22"/>
        </w:rPr>
      </w:pPr>
      <w:r w:rsidRPr="00F65E4B">
        <w:rPr>
          <w:rFonts w:ascii="Arial" w:hAnsi="Arial"/>
          <w:bCs/>
          <w:color w:val="002060"/>
          <w:sz w:val="22"/>
          <w:szCs w:val="22"/>
        </w:rPr>
        <w:t xml:space="preserve">Il corso avrà inizio con la prima lezione </w:t>
      </w:r>
      <w:proofErr w:type="gramStart"/>
      <w:r w:rsidRPr="00F65E4B">
        <w:rPr>
          <w:rFonts w:ascii="Arial" w:hAnsi="Arial"/>
          <w:b/>
          <w:color w:val="002060"/>
          <w:sz w:val="22"/>
          <w:szCs w:val="22"/>
          <w:u w:val="single"/>
        </w:rPr>
        <w:t>Lunedì</w:t>
      </w:r>
      <w:proofErr w:type="gramEnd"/>
      <w:r w:rsidRPr="00F65E4B">
        <w:rPr>
          <w:rFonts w:ascii="Arial" w:hAnsi="Arial"/>
          <w:b/>
          <w:color w:val="002060"/>
          <w:sz w:val="22"/>
          <w:szCs w:val="22"/>
          <w:u w:val="single"/>
        </w:rPr>
        <w:t xml:space="preserve"> 09 Marzo 2020</w:t>
      </w:r>
      <w:r w:rsidRPr="00F65E4B">
        <w:rPr>
          <w:rFonts w:ascii="Arial" w:hAnsi="Arial"/>
          <w:bCs/>
          <w:color w:val="002060"/>
          <w:sz w:val="22"/>
          <w:szCs w:val="22"/>
        </w:rPr>
        <w:t xml:space="preserve"> con il Dott. Giuliano Sinibaldi. A seguire le successive lezioni si svolgeranno nelle giornate di</w:t>
      </w:r>
    </w:p>
    <w:p w14:paraId="4AF891A3" w14:textId="77777777" w:rsidR="00F65E4B" w:rsidRPr="00F65E4B" w:rsidRDefault="00F65E4B" w:rsidP="00F65E4B">
      <w:pPr>
        <w:numPr>
          <w:ilvl w:val="1"/>
          <w:numId w:val="21"/>
        </w:numPr>
        <w:rPr>
          <w:rFonts w:ascii="Arial" w:hAnsi="Arial"/>
          <w:b/>
          <w:color w:val="002060"/>
          <w:sz w:val="22"/>
          <w:szCs w:val="22"/>
        </w:rPr>
      </w:pPr>
      <w:r w:rsidRPr="00F65E4B">
        <w:rPr>
          <w:rFonts w:ascii="Arial" w:hAnsi="Arial"/>
          <w:b/>
          <w:color w:val="002060"/>
          <w:sz w:val="22"/>
          <w:szCs w:val="22"/>
        </w:rPr>
        <w:t xml:space="preserve">Lunedì 16 </w:t>
      </w:r>
      <w:proofErr w:type="gramStart"/>
      <w:r w:rsidRPr="00F65E4B">
        <w:rPr>
          <w:rFonts w:ascii="Arial" w:hAnsi="Arial"/>
          <w:b/>
          <w:color w:val="002060"/>
          <w:sz w:val="22"/>
          <w:szCs w:val="22"/>
        </w:rPr>
        <w:t>Marzo</w:t>
      </w:r>
      <w:proofErr w:type="gramEnd"/>
      <w:r w:rsidRPr="00F65E4B">
        <w:rPr>
          <w:rFonts w:ascii="Arial" w:hAnsi="Arial"/>
          <w:b/>
          <w:color w:val="002060"/>
          <w:sz w:val="22"/>
          <w:szCs w:val="22"/>
        </w:rPr>
        <w:t xml:space="preserve"> 2020</w:t>
      </w:r>
    </w:p>
    <w:p w14:paraId="3CF7FEFE" w14:textId="77777777" w:rsidR="00F65E4B" w:rsidRPr="00F65E4B" w:rsidRDefault="00F65E4B" w:rsidP="00F65E4B">
      <w:pPr>
        <w:numPr>
          <w:ilvl w:val="1"/>
          <w:numId w:val="21"/>
        </w:numPr>
        <w:rPr>
          <w:rFonts w:ascii="Arial" w:hAnsi="Arial"/>
          <w:b/>
          <w:color w:val="002060"/>
          <w:sz w:val="22"/>
          <w:szCs w:val="22"/>
        </w:rPr>
      </w:pPr>
      <w:r w:rsidRPr="00F65E4B">
        <w:rPr>
          <w:rFonts w:ascii="Arial" w:hAnsi="Arial"/>
          <w:b/>
          <w:color w:val="002060"/>
          <w:sz w:val="22"/>
          <w:szCs w:val="22"/>
        </w:rPr>
        <w:t xml:space="preserve">Lunedì 23 </w:t>
      </w:r>
      <w:proofErr w:type="gramStart"/>
      <w:r w:rsidRPr="00F65E4B">
        <w:rPr>
          <w:rFonts w:ascii="Arial" w:hAnsi="Arial"/>
          <w:b/>
          <w:color w:val="002060"/>
          <w:sz w:val="22"/>
          <w:szCs w:val="22"/>
        </w:rPr>
        <w:t>Marzo</w:t>
      </w:r>
      <w:proofErr w:type="gramEnd"/>
      <w:r w:rsidRPr="00F65E4B">
        <w:rPr>
          <w:rFonts w:ascii="Arial" w:hAnsi="Arial"/>
          <w:b/>
          <w:color w:val="002060"/>
          <w:sz w:val="22"/>
          <w:szCs w:val="22"/>
        </w:rPr>
        <w:t xml:space="preserve"> 2020</w:t>
      </w:r>
    </w:p>
    <w:p w14:paraId="10FE3BE1" w14:textId="77777777" w:rsidR="00F65E4B" w:rsidRPr="00F65E4B" w:rsidRDefault="00F65E4B" w:rsidP="00F65E4B">
      <w:pPr>
        <w:numPr>
          <w:ilvl w:val="1"/>
          <w:numId w:val="21"/>
        </w:numPr>
        <w:rPr>
          <w:rFonts w:ascii="Arial" w:hAnsi="Arial"/>
          <w:b/>
          <w:color w:val="002060"/>
          <w:sz w:val="22"/>
          <w:szCs w:val="22"/>
        </w:rPr>
      </w:pPr>
      <w:r w:rsidRPr="00F65E4B">
        <w:rPr>
          <w:rFonts w:ascii="Arial" w:hAnsi="Arial"/>
          <w:b/>
          <w:color w:val="002060"/>
          <w:sz w:val="22"/>
          <w:szCs w:val="22"/>
        </w:rPr>
        <w:t xml:space="preserve">Lunedì 30 </w:t>
      </w:r>
      <w:proofErr w:type="gramStart"/>
      <w:r w:rsidRPr="00F65E4B">
        <w:rPr>
          <w:rFonts w:ascii="Arial" w:hAnsi="Arial"/>
          <w:b/>
          <w:color w:val="002060"/>
          <w:sz w:val="22"/>
          <w:szCs w:val="22"/>
        </w:rPr>
        <w:t>Marzo</w:t>
      </w:r>
      <w:proofErr w:type="gramEnd"/>
      <w:r w:rsidRPr="00F65E4B">
        <w:rPr>
          <w:rFonts w:ascii="Arial" w:hAnsi="Arial"/>
          <w:b/>
          <w:color w:val="002060"/>
          <w:sz w:val="22"/>
          <w:szCs w:val="22"/>
        </w:rPr>
        <w:t xml:space="preserve"> 2020</w:t>
      </w:r>
    </w:p>
    <w:p w14:paraId="044BE5E8" w14:textId="77777777" w:rsidR="00F65E4B" w:rsidRPr="00F65E4B" w:rsidRDefault="00F65E4B" w:rsidP="00F65E4B">
      <w:pPr>
        <w:numPr>
          <w:ilvl w:val="1"/>
          <w:numId w:val="21"/>
        </w:numPr>
        <w:rPr>
          <w:rFonts w:ascii="Arial" w:hAnsi="Arial"/>
          <w:b/>
          <w:color w:val="002060"/>
          <w:sz w:val="22"/>
          <w:szCs w:val="22"/>
        </w:rPr>
      </w:pPr>
      <w:r w:rsidRPr="00F65E4B">
        <w:rPr>
          <w:rFonts w:ascii="Arial" w:hAnsi="Arial"/>
          <w:b/>
          <w:color w:val="002060"/>
          <w:sz w:val="22"/>
          <w:szCs w:val="22"/>
        </w:rPr>
        <w:t xml:space="preserve">Lunedì 06 </w:t>
      </w:r>
      <w:proofErr w:type="gramStart"/>
      <w:r w:rsidRPr="00F65E4B">
        <w:rPr>
          <w:rFonts w:ascii="Arial" w:hAnsi="Arial"/>
          <w:b/>
          <w:color w:val="002060"/>
          <w:sz w:val="22"/>
          <w:szCs w:val="22"/>
        </w:rPr>
        <w:t>Aprile</w:t>
      </w:r>
      <w:proofErr w:type="gramEnd"/>
      <w:r w:rsidRPr="00F65E4B">
        <w:rPr>
          <w:rFonts w:ascii="Arial" w:hAnsi="Arial"/>
          <w:b/>
          <w:color w:val="002060"/>
          <w:sz w:val="22"/>
          <w:szCs w:val="22"/>
        </w:rPr>
        <w:t xml:space="preserve"> 2020</w:t>
      </w:r>
    </w:p>
    <w:p w14:paraId="6EBFAD7A" w14:textId="77777777" w:rsidR="00F65E4B" w:rsidRPr="00F65E4B" w:rsidRDefault="00F65E4B" w:rsidP="00F65E4B">
      <w:pPr>
        <w:numPr>
          <w:ilvl w:val="1"/>
          <w:numId w:val="21"/>
        </w:numPr>
        <w:rPr>
          <w:rFonts w:ascii="Arial" w:hAnsi="Arial"/>
          <w:b/>
          <w:color w:val="002060"/>
          <w:sz w:val="22"/>
          <w:szCs w:val="22"/>
        </w:rPr>
      </w:pPr>
      <w:r w:rsidRPr="00F65E4B">
        <w:rPr>
          <w:rFonts w:ascii="Arial" w:hAnsi="Arial"/>
          <w:b/>
          <w:color w:val="002060"/>
          <w:sz w:val="22"/>
          <w:szCs w:val="22"/>
        </w:rPr>
        <w:t xml:space="preserve">Giovedì 09 </w:t>
      </w:r>
      <w:proofErr w:type="gramStart"/>
      <w:r w:rsidRPr="00F65E4B">
        <w:rPr>
          <w:rFonts w:ascii="Arial" w:hAnsi="Arial"/>
          <w:b/>
          <w:color w:val="002060"/>
          <w:sz w:val="22"/>
          <w:szCs w:val="22"/>
        </w:rPr>
        <w:t>Aprile</w:t>
      </w:r>
      <w:proofErr w:type="gramEnd"/>
      <w:r w:rsidRPr="00F65E4B">
        <w:rPr>
          <w:rFonts w:ascii="Arial" w:hAnsi="Arial"/>
          <w:b/>
          <w:color w:val="002060"/>
          <w:sz w:val="22"/>
          <w:szCs w:val="22"/>
        </w:rPr>
        <w:t xml:space="preserve"> 2020 (chiusura corso)</w:t>
      </w:r>
    </w:p>
    <w:p w14:paraId="4A6F0400" w14:textId="77777777" w:rsidR="00F65E4B" w:rsidRPr="00F65E4B" w:rsidRDefault="00F65E4B" w:rsidP="00F65E4B">
      <w:pPr>
        <w:ind w:left="720"/>
        <w:rPr>
          <w:rFonts w:ascii="Arial" w:hAnsi="Arial"/>
          <w:b/>
          <w:color w:val="002060"/>
          <w:sz w:val="22"/>
          <w:szCs w:val="22"/>
        </w:rPr>
      </w:pPr>
    </w:p>
    <w:p w14:paraId="1FF95662" w14:textId="77777777" w:rsidR="00F65E4B" w:rsidRPr="00F65E4B" w:rsidRDefault="00F65E4B" w:rsidP="00F65E4B">
      <w:pPr>
        <w:numPr>
          <w:ilvl w:val="0"/>
          <w:numId w:val="22"/>
        </w:numPr>
        <w:rPr>
          <w:rFonts w:ascii="Arial" w:hAnsi="Arial"/>
          <w:b/>
          <w:color w:val="002060"/>
          <w:sz w:val="22"/>
          <w:szCs w:val="22"/>
        </w:rPr>
      </w:pPr>
      <w:r w:rsidRPr="00F65E4B">
        <w:rPr>
          <w:rFonts w:ascii="Arial" w:hAnsi="Arial"/>
          <w:bCs/>
          <w:color w:val="002060"/>
          <w:sz w:val="22"/>
          <w:szCs w:val="22"/>
        </w:rPr>
        <w:t>Il programma degli orari più dettagliato sarà pubblicato appena scaduto il termine per le iscrizioni al Corso Dirigenti.</w:t>
      </w:r>
    </w:p>
    <w:p w14:paraId="18597629" w14:textId="2C1033B6" w:rsidR="00F65E4B" w:rsidRDefault="00F65E4B" w:rsidP="00F65E4B">
      <w:pPr>
        <w:pStyle w:val="LndNormale1"/>
        <w:rPr>
          <w:color w:val="002060"/>
          <w:szCs w:val="22"/>
        </w:rPr>
      </w:pPr>
    </w:p>
    <w:p w14:paraId="049C9D98" w14:textId="075686D8" w:rsidR="00666DC1" w:rsidRPr="00666DC1" w:rsidRDefault="00666DC1" w:rsidP="00F65E4B">
      <w:pPr>
        <w:pStyle w:val="LndNormale1"/>
        <w:rPr>
          <w:color w:val="002060"/>
          <w:szCs w:val="22"/>
        </w:rPr>
      </w:pPr>
    </w:p>
    <w:p w14:paraId="79884C24" w14:textId="77777777" w:rsidR="00EC2295" w:rsidRPr="00EC2295" w:rsidRDefault="00EC2295" w:rsidP="00EC2295">
      <w:pPr>
        <w:pStyle w:val="LndNormale1"/>
        <w:rPr>
          <w:b/>
          <w:color w:val="002060"/>
          <w:sz w:val="28"/>
          <w:szCs w:val="28"/>
        </w:rPr>
      </w:pPr>
      <w:r w:rsidRPr="00EC2295">
        <w:rPr>
          <w:b/>
          <w:color w:val="002060"/>
          <w:sz w:val="28"/>
          <w:szCs w:val="28"/>
        </w:rPr>
        <w:t>REGOLAMENTO L.N.D.</w:t>
      </w:r>
    </w:p>
    <w:p w14:paraId="7CDDF464" w14:textId="77777777" w:rsidR="00EC2295" w:rsidRPr="00EC2295" w:rsidRDefault="00EC2295" w:rsidP="00EC2295">
      <w:pPr>
        <w:pStyle w:val="LndNormale1"/>
        <w:rPr>
          <w:b/>
          <w:color w:val="002060"/>
          <w:szCs w:val="22"/>
          <w:u w:val="single"/>
        </w:rPr>
      </w:pPr>
    </w:p>
    <w:p w14:paraId="69F58F25" w14:textId="77777777" w:rsidR="00EC2295" w:rsidRPr="00EC2295" w:rsidRDefault="00EC2295" w:rsidP="00EC2295">
      <w:pPr>
        <w:pStyle w:val="LndNormale1"/>
        <w:rPr>
          <w:color w:val="002060"/>
          <w:szCs w:val="22"/>
        </w:rPr>
      </w:pPr>
      <w:r w:rsidRPr="00EC2295">
        <w:rPr>
          <w:color w:val="002060"/>
          <w:szCs w:val="22"/>
        </w:rPr>
        <w:t>Si ritiene utile, a seguito di richieste da parte di Società, evidenziare quanto previsto dall’art. 30, comma 4 in caso di gare non portate a termine:</w:t>
      </w:r>
    </w:p>
    <w:p w14:paraId="0C817129" w14:textId="77777777" w:rsidR="00EC2295" w:rsidRPr="00EC2295" w:rsidRDefault="00EC2295" w:rsidP="00EC2295">
      <w:pPr>
        <w:pStyle w:val="LndNormale1"/>
        <w:rPr>
          <w:color w:val="002060"/>
          <w:szCs w:val="22"/>
        </w:rPr>
      </w:pPr>
    </w:p>
    <w:p w14:paraId="5CDEE8E4" w14:textId="77777777" w:rsidR="00EC2295" w:rsidRPr="00EC2295" w:rsidRDefault="00EC2295" w:rsidP="00EC2295">
      <w:pPr>
        <w:pStyle w:val="LndNormale1"/>
        <w:rPr>
          <w:b/>
          <w:color w:val="002060"/>
          <w:szCs w:val="22"/>
          <w:u w:val="single"/>
        </w:rPr>
      </w:pPr>
      <w:r w:rsidRPr="00EC2295">
        <w:rPr>
          <w:b/>
          <w:color w:val="002060"/>
          <w:szCs w:val="22"/>
          <w:u w:val="single"/>
        </w:rPr>
        <w:t>ART. 30 - comma 4</w:t>
      </w:r>
    </w:p>
    <w:p w14:paraId="6E99591A" w14:textId="77777777" w:rsidR="00EC2295" w:rsidRPr="00EC2295" w:rsidRDefault="00EC2295" w:rsidP="00EC2295">
      <w:pPr>
        <w:pStyle w:val="LndNormale1"/>
        <w:rPr>
          <w:b/>
          <w:i/>
          <w:color w:val="002060"/>
          <w:szCs w:val="22"/>
        </w:rPr>
      </w:pPr>
      <w:r w:rsidRPr="00EC2295">
        <w:rPr>
          <w:b/>
          <w:i/>
          <w:color w:val="002060"/>
          <w:szCs w:val="22"/>
        </w:rPr>
        <w:t>Le gare non iniziate, interrotte o annullate sono recuperate con le modalità fissate, con decisione inappellabile, dalla Lega, dai Comitati, dalle Divisioni e dai Dipartimenti.</w:t>
      </w:r>
    </w:p>
    <w:p w14:paraId="0BFC3854" w14:textId="77777777" w:rsidR="00EC2295" w:rsidRPr="00EC2295" w:rsidRDefault="00EC2295" w:rsidP="00EC2295">
      <w:pPr>
        <w:pStyle w:val="LndNormale1"/>
        <w:rPr>
          <w:b/>
          <w:i/>
          <w:color w:val="002060"/>
          <w:szCs w:val="22"/>
        </w:rPr>
      </w:pPr>
      <w:r w:rsidRPr="00EC2295">
        <w:rPr>
          <w:b/>
          <w:i/>
          <w:color w:val="002060"/>
          <w:szCs w:val="22"/>
        </w:rPr>
        <w:t>Per le gare interrotte in conseguenza di fatti o situazioni che non comportano l’irrogazione delle sanzioni di cui all’art. 17 del Codice di Giustizia Sportiva deve essere disposta, in altra data, la prosecuzione, dei soli minuti non giocati. La quantificazione dei minuti non giocati è determinata, con decisione inappellabile, dal direttore di gara.</w:t>
      </w:r>
    </w:p>
    <w:p w14:paraId="6609A7FC" w14:textId="77777777" w:rsidR="00EC2295" w:rsidRPr="00EC2295" w:rsidRDefault="00EC2295" w:rsidP="00EC2295">
      <w:pPr>
        <w:pStyle w:val="LndNormale1"/>
        <w:rPr>
          <w:b/>
          <w:i/>
          <w:color w:val="002060"/>
          <w:szCs w:val="22"/>
        </w:rPr>
      </w:pPr>
      <w:r w:rsidRPr="00EC2295">
        <w:rPr>
          <w:b/>
          <w:i/>
          <w:color w:val="002060"/>
          <w:szCs w:val="22"/>
        </w:rPr>
        <w:t>La prosecuzione delle gare interrotte in conseguenza di fatti o situazioni che non comportano l’irrogazione delle sanzioni di cui all’art. 17 del Codice di Giustizia Sportiva avviene con le seguenti modalità:</w:t>
      </w:r>
    </w:p>
    <w:p w14:paraId="1B7E549A" w14:textId="77777777" w:rsidR="00EC2295" w:rsidRPr="00EC2295" w:rsidRDefault="00EC2295" w:rsidP="00EC2295">
      <w:pPr>
        <w:pStyle w:val="LndNormale1"/>
        <w:numPr>
          <w:ilvl w:val="0"/>
          <w:numId w:val="23"/>
        </w:numPr>
        <w:textAlignment w:val="baseline"/>
        <w:rPr>
          <w:b/>
          <w:i/>
          <w:color w:val="002060"/>
          <w:szCs w:val="22"/>
        </w:rPr>
      </w:pPr>
      <w:r w:rsidRPr="00EC2295">
        <w:rPr>
          <w:b/>
          <w:i/>
          <w:color w:val="002060"/>
          <w:szCs w:val="22"/>
        </w:rPr>
        <w:t>La partita riprende esattamente dalla situazione di gioco che era in corso al momneto dell’interruzione, come da referto del direttore di gara;</w:t>
      </w:r>
    </w:p>
    <w:p w14:paraId="58805A8E" w14:textId="77777777" w:rsidR="00EC2295" w:rsidRPr="00EC2295" w:rsidRDefault="00EC2295" w:rsidP="00EC2295">
      <w:pPr>
        <w:pStyle w:val="LndNormale1"/>
        <w:numPr>
          <w:ilvl w:val="0"/>
          <w:numId w:val="23"/>
        </w:numPr>
        <w:textAlignment w:val="baseline"/>
        <w:rPr>
          <w:b/>
          <w:i/>
          <w:color w:val="002060"/>
          <w:szCs w:val="22"/>
        </w:rPr>
      </w:pPr>
      <w:r w:rsidRPr="00EC2295">
        <w:rPr>
          <w:b/>
          <w:i/>
          <w:color w:val="002060"/>
          <w:szCs w:val="22"/>
        </w:rPr>
        <w:t>Nella prosecuzione della gara possono essere schierati tutti i calciatori che erano già tesserati per le due Società Associate al momneto dell’interruzione, indipendentemente dal fatto che fossero o meno sulla distinta del direttore di gara il giorno dell’interruzione, con le seguenti avvertenze:</w:t>
      </w:r>
    </w:p>
    <w:p w14:paraId="4F1EE5C8" w14:textId="77777777" w:rsidR="00EC2295" w:rsidRPr="00EC2295" w:rsidRDefault="00EC2295" w:rsidP="00EC2295">
      <w:pPr>
        <w:pStyle w:val="LndNormale1"/>
        <w:ind w:left="720"/>
        <w:rPr>
          <w:b/>
          <w:i/>
          <w:color w:val="002060"/>
          <w:szCs w:val="22"/>
        </w:rPr>
      </w:pPr>
    </w:p>
    <w:p w14:paraId="6F620E95" w14:textId="77777777" w:rsidR="00EC2295" w:rsidRPr="00EC2295" w:rsidRDefault="00EC2295" w:rsidP="00EC2295">
      <w:pPr>
        <w:pStyle w:val="LndNormale1"/>
        <w:numPr>
          <w:ilvl w:val="0"/>
          <w:numId w:val="24"/>
        </w:numPr>
        <w:textAlignment w:val="baseline"/>
        <w:rPr>
          <w:b/>
          <w:i/>
          <w:color w:val="002060"/>
          <w:szCs w:val="22"/>
        </w:rPr>
      </w:pPr>
      <w:r w:rsidRPr="00EC2295">
        <w:rPr>
          <w:b/>
          <w:i/>
          <w:color w:val="002060"/>
          <w:szCs w:val="22"/>
        </w:rPr>
        <w:t>i calciatori scesi in campo e sostituiti nel corso della prima partita non possono essere schierati nuovamente;</w:t>
      </w:r>
    </w:p>
    <w:p w14:paraId="1FD65DAC" w14:textId="77777777" w:rsidR="00EC2295" w:rsidRPr="00EC2295" w:rsidRDefault="00EC2295" w:rsidP="00EC2295">
      <w:pPr>
        <w:pStyle w:val="LndNormale1"/>
        <w:ind w:left="705" w:hanging="345"/>
        <w:rPr>
          <w:b/>
          <w:i/>
          <w:color w:val="002060"/>
          <w:szCs w:val="22"/>
        </w:rPr>
      </w:pPr>
      <w:r w:rsidRPr="00EC2295">
        <w:rPr>
          <w:b/>
          <w:i/>
          <w:color w:val="002060"/>
          <w:szCs w:val="22"/>
        </w:rPr>
        <w:t>ii)</w:t>
      </w:r>
      <w:r w:rsidRPr="00EC2295">
        <w:rPr>
          <w:b/>
          <w:i/>
          <w:color w:val="002060"/>
          <w:szCs w:val="22"/>
        </w:rPr>
        <w:tab/>
        <w:t>i calciatori espulsi nel corso della prima partita non possono essere schierati nuovamente né possono essere sostituiti da altri calciatori nella prosecuzione;</w:t>
      </w:r>
    </w:p>
    <w:p w14:paraId="7DD4468E" w14:textId="77777777" w:rsidR="00EC2295" w:rsidRPr="00EC2295" w:rsidRDefault="00EC2295" w:rsidP="00EC2295">
      <w:pPr>
        <w:pStyle w:val="LndNormale1"/>
        <w:ind w:left="705" w:hanging="345"/>
        <w:rPr>
          <w:b/>
          <w:i/>
          <w:color w:val="002060"/>
          <w:szCs w:val="22"/>
        </w:rPr>
      </w:pPr>
      <w:r w:rsidRPr="00EC2295">
        <w:rPr>
          <w:b/>
          <w:i/>
          <w:color w:val="002060"/>
          <w:szCs w:val="22"/>
        </w:rPr>
        <w:t>iii)</w:t>
      </w:r>
      <w:r w:rsidRPr="00EC2295">
        <w:rPr>
          <w:b/>
          <w:i/>
          <w:color w:val="002060"/>
          <w:szCs w:val="22"/>
        </w:rPr>
        <w:tab/>
        <w:t>i calciatori che erano squalificati per la prima partita non possono essere schierati nella prosecuzione;</w:t>
      </w:r>
    </w:p>
    <w:p w14:paraId="53A3A2D5" w14:textId="77777777" w:rsidR="00EC2295" w:rsidRPr="00EC2295" w:rsidRDefault="00EC2295" w:rsidP="00EC2295">
      <w:pPr>
        <w:pStyle w:val="LndNormale1"/>
        <w:ind w:left="705" w:hanging="345"/>
        <w:rPr>
          <w:b/>
          <w:i/>
          <w:color w:val="002060"/>
          <w:szCs w:val="22"/>
        </w:rPr>
      </w:pPr>
      <w:r w:rsidRPr="00EC2295">
        <w:rPr>
          <w:b/>
          <w:i/>
          <w:color w:val="002060"/>
          <w:szCs w:val="22"/>
        </w:rPr>
        <w:lastRenderedPageBreak/>
        <w:t>iv)</w:t>
      </w:r>
      <w:r w:rsidRPr="00EC2295">
        <w:rPr>
          <w:b/>
          <w:i/>
          <w:color w:val="002060"/>
          <w:szCs w:val="22"/>
        </w:rPr>
        <w:tab/>
        <w:t>possono essere schierati nella prosecuzionei calciatori squalificati con decisione relativa ad una gara disputata successivamente alla partita interrotta;</w:t>
      </w:r>
    </w:p>
    <w:p w14:paraId="47AA98EC" w14:textId="77777777" w:rsidR="00EC2295" w:rsidRPr="00EC2295" w:rsidRDefault="00EC2295" w:rsidP="00EC2295">
      <w:pPr>
        <w:pStyle w:val="LndNormale1"/>
        <w:ind w:left="705" w:hanging="345"/>
        <w:rPr>
          <w:b/>
          <w:i/>
          <w:color w:val="002060"/>
          <w:szCs w:val="22"/>
        </w:rPr>
      </w:pPr>
      <w:r w:rsidRPr="00EC2295">
        <w:rPr>
          <w:b/>
          <w:i/>
          <w:color w:val="002060"/>
          <w:szCs w:val="22"/>
        </w:rPr>
        <w:t>v)</w:t>
      </w:r>
      <w:r w:rsidRPr="00EC2295">
        <w:rPr>
          <w:b/>
          <w:i/>
          <w:color w:val="002060"/>
          <w:szCs w:val="22"/>
        </w:rPr>
        <w:tab/>
        <w:t>le ammonizioni singole inflitte dal direttore di gara nel corso della gara interrotta non vengono prese in esame dagli organi disciplinari fino a quando non sia stata giocata anche la prosecuzione;</w:t>
      </w:r>
    </w:p>
    <w:p w14:paraId="76B983E0" w14:textId="77777777" w:rsidR="00EC2295" w:rsidRPr="00EC2295" w:rsidRDefault="00EC2295" w:rsidP="00EC2295">
      <w:pPr>
        <w:pStyle w:val="LndNormale1"/>
        <w:ind w:left="705" w:hanging="345"/>
        <w:rPr>
          <w:b/>
          <w:i/>
          <w:color w:val="002060"/>
          <w:szCs w:val="22"/>
        </w:rPr>
      </w:pPr>
      <w:r w:rsidRPr="00EC2295">
        <w:rPr>
          <w:b/>
          <w:i/>
          <w:color w:val="002060"/>
          <w:szCs w:val="22"/>
        </w:rPr>
        <w:t>vi)</w:t>
      </w:r>
      <w:r w:rsidRPr="00EC2295">
        <w:rPr>
          <w:b/>
          <w:i/>
          <w:color w:val="002060"/>
          <w:szCs w:val="22"/>
        </w:rPr>
        <w:tab/>
        <w:t xml:space="preserve">nel corso della prosecuzione, le due squadre possono effettuare solo le sostituzioni non ancora effettuate nella prima gara. E’ fatta salva la particolare disciplina per le attività di Calcio a Cinque. </w:t>
      </w:r>
    </w:p>
    <w:p w14:paraId="46052907" w14:textId="77777777" w:rsidR="00EC2295" w:rsidRPr="00EC2295" w:rsidRDefault="00EC2295" w:rsidP="00EC2295">
      <w:pPr>
        <w:pStyle w:val="LndNormale1"/>
        <w:ind w:left="705" w:hanging="345"/>
        <w:rPr>
          <w:b/>
          <w:i/>
          <w:color w:val="002060"/>
          <w:szCs w:val="22"/>
        </w:rPr>
      </w:pPr>
    </w:p>
    <w:p w14:paraId="4F03C6BC" w14:textId="77777777" w:rsidR="00EC2295" w:rsidRPr="00EC2295" w:rsidRDefault="00EC2295" w:rsidP="00EC2295">
      <w:pPr>
        <w:pStyle w:val="LndNormale1"/>
        <w:rPr>
          <w:color w:val="002060"/>
          <w:szCs w:val="22"/>
        </w:rPr>
      </w:pPr>
      <w:r w:rsidRPr="00EC2295">
        <w:rPr>
          <w:color w:val="002060"/>
          <w:szCs w:val="22"/>
        </w:rPr>
        <w:t xml:space="preserve"> </w:t>
      </w:r>
    </w:p>
    <w:p w14:paraId="5EEC084A" w14:textId="77777777" w:rsidR="00EC2295" w:rsidRPr="00EC2295" w:rsidRDefault="00EC2295" w:rsidP="00EC2295">
      <w:pPr>
        <w:pStyle w:val="LndNormale1"/>
        <w:rPr>
          <w:b/>
          <w:color w:val="002060"/>
          <w:sz w:val="28"/>
          <w:szCs w:val="28"/>
        </w:rPr>
      </w:pPr>
      <w:r w:rsidRPr="00EC2295">
        <w:rPr>
          <w:b/>
          <w:color w:val="002060"/>
          <w:sz w:val="28"/>
          <w:szCs w:val="28"/>
        </w:rPr>
        <w:t>SOCIETÀ INATTIVE</w:t>
      </w:r>
    </w:p>
    <w:p w14:paraId="2006F19A" w14:textId="77777777" w:rsidR="00EC2295" w:rsidRPr="00EC2295" w:rsidRDefault="00EC2295" w:rsidP="00EC2295">
      <w:pPr>
        <w:pStyle w:val="LndNormale1"/>
        <w:rPr>
          <w:color w:val="002060"/>
          <w:szCs w:val="22"/>
        </w:rPr>
      </w:pPr>
    </w:p>
    <w:p w14:paraId="456F57F1" w14:textId="77777777" w:rsidR="00EC2295" w:rsidRPr="00EC2295" w:rsidRDefault="00EC2295" w:rsidP="00EC2295">
      <w:pPr>
        <w:pStyle w:val="LndNormale1"/>
        <w:rPr>
          <w:color w:val="002060"/>
          <w:szCs w:val="22"/>
        </w:rPr>
      </w:pPr>
      <w:r w:rsidRPr="00EC2295">
        <w:rPr>
          <w:color w:val="002060"/>
          <w:szCs w:val="22"/>
        </w:rPr>
        <w:t>Le sottoindicate Società non essendosi iscritte a nessun campionato, nel corso della stagione sportiva 2019/2020 vengono dichiarate inattive</w:t>
      </w:r>
    </w:p>
    <w:p w14:paraId="5B8D9ED4" w14:textId="77777777" w:rsidR="00EC2295" w:rsidRPr="00EC2295" w:rsidRDefault="00EC2295" w:rsidP="00EC2295">
      <w:pPr>
        <w:pStyle w:val="LndNormale1"/>
        <w:rPr>
          <w:color w:val="002060"/>
          <w:szCs w:val="22"/>
        </w:rPr>
      </w:pPr>
    </w:p>
    <w:p w14:paraId="63130288" w14:textId="77777777" w:rsidR="00EC2295" w:rsidRPr="00EC2295" w:rsidRDefault="00EC2295" w:rsidP="00EC2295">
      <w:pPr>
        <w:pStyle w:val="LndNormale1"/>
        <w:rPr>
          <w:color w:val="002060"/>
          <w:szCs w:val="22"/>
        </w:rPr>
      </w:pPr>
      <w:r w:rsidRPr="00EC2295">
        <w:rPr>
          <w:color w:val="002060"/>
          <w:szCs w:val="22"/>
        </w:rPr>
        <w:t>Matr. 945.539</w:t>
      </w:r>
      <w:r w:rsidRPr="00EC2295">
        <w:rPr>
          <w:color w:val="002060"/>
          <w:szCs w:val="22"/>
        </w:rPr>
        <w:tab/>
      </w:r>
      <w:r w:rsidRPr="00EC2295">
        <w:rPr>
          <w:color w:val="002060"/>
          <w:szCs w:val="22"/>
        </w:rPr>
        <w:tab/>
        <w:t xml:space="preserve">A.S.D. ELITE SAMBENEDETTESE </w:t>
      </w:r>
      <w:r w:rsidRPr="00EC2295">
        <w:rPr>
          <w:color w:val="002060"/>
          <w:szCs w:val="22"/>
        </w:rPr>
        <w:tab/>
      </w:r>
      <w:r w:rsidRPr="00EC2295">
        <w:rPr>
          <w:color w:val="002060"/>
          <w:szCs w:val="22"/>
        </w:rPr>
        <w:tab/>
        <w:t>San Benedetto del Tronto (AP)</w:t>
      </w:r>
    </w:p>
    <w:p w14:paraId="6B54FB3D" w14:textId="77777777" w:rsidR="00EC2295" w:rsidRPr="00EC2295" w:rsidRDefault="00EC2295" w:rsidP="00EC2295">
      <w:pPr>
        <w:pStyle w:val="LndNormale1"/>
        <w:rPr>
          <w:color w:val="002060"/>
          <w:szCs w:val="22"/>
        </w:rPr>
      </w:pPr>
      <w:r w:rsidRPr="00EC2295">
        <w:rPr>
          <w:color w:val="002060"/>
          <w:szCs w:val="22"/>
        </w:rPr>
        <w:t>Matr. 947.412</w:t>
      </w:r>
      <w:r w:rsidRPr="00EC2295">
        <w:rPr>
          <w:color w:val="002060"/>
          <w:szCs w:val="22"/>
        </w:rPr>
        <w:tab/>
      </w:r>
      <w:r w:rsidRPr="00EC2295">
        <w:rPr>
          <w:color w:val="002060"/>
          <w:szCs w:val="22"/>
        </w:rPr>
        <w:tab/>
        <w:t>A.S.D. MONSANO SPORTING CLUB</w:t>
      </w:r>
      <w:r w:rsidRPr="00EC2295">
        <w:rPr>
          <w:color w:val="002060"/>
          <w:szCs w:val="22"/>
        </w:rPr>
        <w:tab/>
        <w:t>Monsano (AN)</w:t>
      </w:r>
    </w:p>
    <w:p w14:paraId="36373937" w14:textId="77777777" w:rsidR="00EC2295" w:rsidRPr="00EC2295" w:rsidRDefault="00EC2295" w:rsidP="00EC2295">
      <w:pPr>
        <w:pStyle w:val="LndNormale1"/>
        <w:rPr>
          <w:color w:val="002060"/>
          <w:szCs w:val="22"/>
        </w:rPr>
      </w:pPr>
      <w:r w:rsidRPr="00EC2295">
        <w:rPr>
          <w:color w:val="002060"/>
          <w:szCs w:val="22"/>
        </w:rPr>
        <w:t>Matr. 074.015</w:t>
      </w:r>
      <w:r w:rsidRPr="00EC2295">
        <w:rPr>
          <w:color w:val="002060"/>
          <w:szCs w:val="22"/>
        </w:rPr>
        <w:tab/>
      </w:r>
      <w:r w:rsidRPr="00EC2295">
        <w:rPr>
          <w:color w:val="002060"/>
          <w:szCs w:val="22"/>
        </w:rPr>
        <w:tab/>
        <w:t>S.S. SANGIORGESE</w:t>
      </w:r>
      <w:r w:rsidRPr="00EC2295">
        <w:rPr>
          <w:color w:val="002060"/>
          <w:szCs w:val="22"/>
        </w:rPr>
        <w:tab/>
      </w:r>
      <w:r w:rsidRPr="00EC2295">
        <w:rPr>
          <w:color w:val="002060"/>
          <w:szCs w:val="22"/>
        </w:rPr>
        <w:tab/>
      </w:r>
      <w:r w:rsidRPr="00EC2295">
        <w:rPr>
          <w:color w:val="002060"/>
          <w:szCs w:val="22"/>
        </w:rPr>
        <w:tab/>
      </w:r>
      <w:r w:rsidRPr="00EC2295">
        <w:rPr>
          <w:color w:val="002060"/>
          <w:szCs w:val="22"/>
        </w:rPr>
        <w:tab/>
        <w:t>San Giorgio di Pesaro (PU)</w:t>
      </w:r>
    </w:p>
    <w:p w14:paraId="7F9AB5BD" w14:textId="77777777" w:rsidR="00EC2295" w:rsidRPr="00EC2295" w:rsidRDefault="00EC2295" w:rsidP="00EC2295">
      <w:pPr>
        <w:pStyle w:val="LndNormale1"/>
        <w:rPr>
          <w:color w:val="002060"/>
          <w:szCs w:val="22"/>
        </w:rPr>
      </w:pPr>
      <w:r w:rsidRPr="00EC2295">
        <w:rPr>
          <w:color w:val="002060"/>
          <w:szCs w:val="22"/>
        </w:rPr>
        <w:t>Matr. 945.744</w:t>
      </w:r>
      <w:r w:rsidRPr="00EC2295">
        <w:rPr>
          <w:color w:val="002060"/>
          <w:szCs w:val="22"/>
        </w:rPr>
        <w:tab/>
      </w:r>
      <w:r w:rsidRPr="00EC2295">
        <w:rPr>
          <w:color w:val="002060"/>
          <w:szCs w:val="22"/>
        </w:rPr>
        <w:tab/>
        <w:t>S.S.D. TRE PONTI S.R.L.</w:t>
      </w:r>
      <w:r w:rsidRPr="00EC2295">
        <w:rPr>
          <w:color w:val="002060"/>
          <w:szCs w:val="22"/>
        </w:rPr>
        <w:tab/>
      </w:r>
      <w:r w:rsidRPr="00EC2295">
        <w:rPr>
          <w:color w:val="002060"/>
          <w:szCs w:val="22"/>
        </w:rPr>
        <w:tab/>
      </w:r>
      <w:r w:rsidRPr="00EC2295">
        <w:rPr>
          <w:color w:val="002060"/>
          <w:szCs w:val="22"/>
        </w:rPr>
        <w:tab/>
        <w:t>Fano (PU)</w:t>
      </w:r>
    </w:p>
    <w:p w14:paraId="6D3B0DCA" w14:textId="77777777" w:rsidR="00EC2295" w:rsidRPr="00EC2295" w:rsidRDefault="00EC2295" w:rsidP="00EC2295">
      <w:pPr>
        <w:pStyle w:val="LndNormale1"/>
        <w:rPr>
          <w:color w:val="002060"/>
          <w:szCs w:val="22"/>
        </w:rPr>
      </w:pPr>
      <w:r w:rsidRPr="00EC2295">
        <w:rPr>
          <w:color w:val="002060"/>
          <w:szCs w:val="22"/>
        </w:rPr>
        <w:t>Matr. 949.786</w:t>
      </w:r>
      <w:r w:rsidRPr="00EC2295">
        <w:rPr>
          <w:color w:val="002060"/>
          <w:szCs w:val="22"/>
        </w:rPr>
        <w:tab/>
      </w:r>
      <w:r w:rsidRPr="00EC2295">
        <w:rPr>
          <w:color w:val="002060"/>
          <w:szCs w:val="22"/>
        </w:rPr>
        <w:tab/>
        <w:t>A.P.D. U.S.O. ORTEZZANO</w:t>
      </w:r>
      <w:r w:rsidRPr="00EC2295">
        <w:rPr>
          <w:color w:val="002060"/>
          <w:szCs w:val="22"/>
        </w:rPr>
        <w:tab/>
      </w:r>
      <w:r w:rsidRPr="00EC2295">
        <w:rPr>
          <w:color w:val="002060"/>
          <w:szCs w:val="22"/>
        </w:rPr>
        <w:tab/>
      </w:r>
      <w:r w:rsidRPr="00EC2295">
        <w:rPr>
          <w:color w:val="002060"/>
          <w:szCs w:val="22"/>
        </w:rPr>
        <w:tab/>
        <w:t>Ortezzano (FM)</w:t>
      </w:r>
    </w:p>
    <w:p w14:paraId="0D8D0196" w14:textId="77777777" w:rsidR="00EC2295" w:rsidRPr="00EC2295" w:rsidRDefault="00EC2295" w:rsidP="00EC2295">
      <w:pPr>
        <w:pStyle w:val="LndNormale1"/>
        <w:rPr>
          <w:color w:val="002060"/>
          <w:szCs w:val="22"/>
        </w:rPr>
      </w:pPr>
      <w:r w:rsidRPr="00EC2295">
        <w:rPr>
          <w:color w:val="002060"/>
          <w:szCs w:val="22"/>
        </w:rPr>
        <w:t>Matr. 947.899</w:t>
      </w:r>
      <w:r w:rsidRPr="00EC2295">
        <w:rPr>
          <w:color w:val="002060"/>
          <w:szCs w:val="22"/>
        </w:rPr>
        <w:tab/>
      </w:r>
      <w:r w:rsidRPr="00EC2295">
        <w:rPr>
          <w:color w:val="002060"/>
          <w:szCs w:val="22"/>
        </w:rPr>
        <w:tab/>
        <w:t>A.S.D. PEPERONCINO</w:t>
      </w:r>
      <w:r w:rsidRPr="00EC2295">
        <w:rPr>
          <w:color w:val="002060"/>
          <w:szCs w:val="22"/>
        </w:rPr>
        <w:tab/>
      </w:r>
      <w:r w:rsidRPr="00EC2295">
        <w:rPr>
          <w:color w:val="002060"/>
          <w:szCs w:val="22"/>
        </w:rPr>
        <w:tab/>
      </w:r>
      <w:r w:rsidRPr="00EC2295">
        <w:rPr>
          <w:color w:val="002060"/>
          <w:szCs w:val="22"/>
        </w:rPr>
        <w:tab/>
        <w:t>San Benedetto del Tronto (AP)</w:t>
      </w:r>
    </w:p>
    <w:p w14:paraId="7428E6A1" w14:textId="77777777" w:rsidR="00A22727" w:rsidRPr="00A22727" w:rsidRDefault="00A22727" w:rsidP="00A22727">
      <w:pPr>
        <w:pStyle w:val="LndNormale1"/>
        <w:rPr>
          <w:color w:val="002060"/>
          <w:szCs w:val="22"/>
        </w:rPr>
      </w:pPr>
      <w:r w:rsidRPr="00A22727">
        <w:rPr>
          <w:color w:val="002060"/>
          <w:szCs w:val="22"/>
        </w:rPr>
        <w:t>Matr. 919.563</w:t>
      </w:r>
      <w:r w:rsidRPr="00A22727">
        <w:rPr>
          <w:color w:val="002060"/>
          <w:szCs w:val="22"/>
        </w:rPr>
        <w:tab/>
      </w:r>
      <w:r w:rsidRPr="00A22727">
        <w:rPr>
          <w:color w:val="002060"/>
          <w:szCs w:val="22"/>
        </w:rPr>
        <w:tab/>
        <w:t>A.S.D. FUTSAL SAMBUCHETO</w:t>
      </w:r>
      <w:r w:rsidRPr="00A22727">
        <w:rPr>
          <w:color w:val="002060"/>
          <w:szCs w:val="22"/>
        </w:rPr>
        <w:tab/>
      </w:r>
      <w:r w:rsidRPr="00A22727">
        <w:rPr>
          <w:color w:val="002060"/>
          <w:szCs w:val="22"/>
        </w:rPr>
        <w:tab/>
        <w:t>Montecassiano (MC)</w:t>
      </w:r>
    </w:p>
    <w:p w14:paraId="6024B103" w14:textId="77777777" w:rsidR="00A22727" w:rsidRPr="00A22727" w:rsidRDefault="00A22727" w:rsidP="00A22727">
      <w:pPr>
        <w:pStyle w:val="LndNormale1"/>
        <w:rPr>
          <w:color w:val="002060"/>
          <w:szCs w:val="22"/>
        </w:rPr>
      </w:pPr>
      <w:r w:rsidRPr="00A22727">
        <w:rPr>
          <w:color w:val="002060"/>
          <w:szCs w:val="22"/>
        </w:rPr>
        <w:t>Matr. 931.052</w:t>
      </w:r>
      <w:r w:rsidRPr="00A22727">
        <w:rPr>
          <w:color w:val="002060"/>
          <w:szCs w:val="22"/>
        </w:rPr>
        <w:tab/>
      </w:r>
      <w:r w:rsidRPr="00A22727">
        <w:rPr>
          <w:color w:val="002060"/>
          <w:szCs w:val="22"/>
        </w:rPr>
        <w:tab/>
        <w:t>A.S.D. IL BORGO MONTELUPONE</w:t>
      </w:r>
      <w:r w:rsidRPr="00A22727">
        <w:rPr>
          <w:color w:val="002060"/>
          <w:szCs w:val="22"/>
        </w:rPr>
        <w:tab/>
      </w:r>
      <w:r w:rsidRPr="00A22727">
        <w:rPr>
          <w:color w:val="002060"/>
          <w:szCs w:val="22"/>
        </w:rPr>
        <w:tab/>
        <w:t>Montelupone (MC)</w:t>
      </w:r>
    </w:p>
    <w:p w14:paraId="7AA7AA1C" w14:textId="77777777" w:rsidR="00A22727" w:rsidRPr="00A22727" w:rsidRDefault="00A22727" w:rsidP="00A22727">
      <w:pPr>
        <w:pStyle w:val="LndNormale1"/>
        <w:rPr>
          <w:color w:val="002060"/>
          <w:szCs w:val="22"/>
          <w:lang w:val="en-US"/>
        </w:rPr>
      </w:pPr>
      <w:r w:rsidRPr="00A22727">
        <w:rPr>
          <w:color w:val="002060"/>
          <w:szCs w:val="22"/>
          <w:lang w:val="en-US"/>
        </w:rPr>
        <w:t>Matr. 948.456</w:t>
      </w:r>
      <w:r w:rsidRPr="00A22727">
        <w:rPr>
          <w:color w:val="002060"/>
          <w:szCs w:val="22"/>
          <w:lang w:val="en-US"/>
        </w:rPr>
        <w:tab/>
      </w:r>
      <w:r w:rsidRPr="00A22727">
        <w:rPr>
          <w:color w:val="002060"/>
          <w:szCs w:val="22"/>
          <w:lang w:val="en-US"/>
        </w:rPr>
        <w:tab/>
        <w:t>A.S.D. JESINA ACADEMY</w:t>
      </w:r>
      <w:r w:rsidRPr="00A22727">
        <w:rPr>
          <w:color w:val="002060"/>
          <w:szCs w:val="22"/>
          <w:lang w:val="en-US"/>
        </w:rPr>
        <w:tab/>
      </w:r>
      <w:r w:rsidRPr="00A22727">
        <w:rPr>
          <w:color w:val="002060"/>
          <w:szCs w:val="22"/>
          <w:lang w:val="en-US"/>
        </w:rPr>
        <w:tab/>
      </w:r>
      <w:r w:rsidRPr="00A22727">
        <w:rPr>
          <w:color w:val="002060"/>
          <w:szCs w:val="22"/>
          <w:lang w:val="en-US"/>
        </w:rPr>
        <w:tab/>
        <w:t>Jesi (AN)</w:t>
      </w:r>
    </w:p>
    <w:p w14:paraId="75828D10" w14:textId="77777777" w:rsidR="00EC2295" w:rsidRPr="00A22727" w:rsidRDefault="00EC2295" w:rsidP="00EC2295">
      <w:pPr>
        <w:pStyle w:val="LndNormale1"/>
        <w:rPr>
          <w:color w:val="002060"/>
          <w:szCs w:val="22"/>
        </w:rPr>
      </w:pPr>
    </w:p>
    <w:p w14:paraId="2C6A9A25" w14:textId="77777777" w:rsidR="00EC2295" w:rsidRPr="00EC2295" w:rsidRDefault="00EC2295" w:rsidP="00EC2295">
      <w:pPr>
        <w:pStyle w:val="LndNormale1"/>
        <w:rPr>
          <w:color w:val="002060"/>
        </w:rPr>
      </w:pPr>
      <w:r w:rsidRPr="00EC2295">
        <w:rPr>
          <w:color w:val="002060"/>
        </w:rPr>
        <w:t>Visto l’art.16 commi 1) e 2) N.O.I.F. si propone alla Presidenza Federale per la radiazione dai ruoli.</w:t>
      </w:r>
    </w:p>
    <w:p w14:paraId="10A856AF" w14:textId="77777777" w:rsidR="00EC2295" w:rsidRPr="00EC2295" w:rsidRDefault="00EC2295" w:rsidP="00EC2295">
      <w:pPr>
        <w:pStyle w:val="LndNormale1"/>
        <w:rPr>
          <w:color w:val="002060"/>
        </w:rPr>
      </w:pPr>
      <w:r w:rsidRPr="00EC2295">
        <w:rPr>
          <w:color w:val="002060"/>
        </w:rPr>
        <w:t>Ai sensi dell’art. 110 p.1) delle N.O.I.F. i calciatori tesserati per le suddette Società sono svincolati d’autorità dalla data del presente comunicato ufficiale.</w:t>
      </w:r>
    </w:p>
    <w:p w14:paraId="251237DD" w14:textId="77777777" w:rsidR="00EC2295" w:rsidRPr="00EC2295" w:rsidRDefault="00EC2295" w:rsidP="00EC2295">
      <w:pPr>
        <w:pStyle w:val="LndNormale1"/>
        <w:rPr>
          <w:color w:val="002060"/>
          <w:szCs w:val="22"/>
        </w:rPr>
      </w:pPr>
    </w:p>
    <w:p w14:paraId="46F5ED48" w14:textId="77777777" w:rsidR="00EC2295" w:rsidRPr="00EC2295" w:rsidRDefault="00EC2295" w:rsidP="00EC2295">
      <w:pPr>
        <w:pStyle w:val="LndNormale1"/>
        <w:rPr>
          <w:color w:val="002060"/>
          <w:szCs w:val="22"/>
        </w:rPr>
      </w:pPr>
    </w:p>
    <w:p w14:paraId="639CAE62" w14:textId="77777777" w:rsidR="00EC2295" w:rsidRPr="00EC2295" w:rsidRDefault="00EC2295" w:rsidP="00EC2295">
      <w:pPr>
        <w:pStyle w:val="LndNormale1"/>
        <w:rPr>
          <w:b/>
          <w:color w:val="002060"/>
          <w:sz w:val="28"/>
          <w:szCs w:val="28"/>
        </w:rPr>
      </w:pPr>
      <w:r w:rsidRPr="00EC2295">
        <w:rPr>
          <w:b/>
          <w:color w:val="002060"/>
          <w:sz w:val="28"/>
          <w:szCs w:val="28"/>
        </w:rPr>
        <w:t>SOCIETÀ AMATORI INATTIVE</w:t>
      </w:r>
    </w:p>
    <w:p w14:paraId="0CDACD88" w14:textId="77777777" w:rsidR="00EC2295" w:rsidRPr="00EC2295" w:rsidRDefault="00EC2295" w:rsidP="00EC2295">
      <w:pPr>
        <w:pStyle w:val="LndNormale1"/>
        <w:rPr>
          <w:color w:val="002060"/>
          <w:szCs w:val="22"/>
        </w:rPr>
      </w:pPr>
    </w:p>
    <w:p w14:paraId="410B8B69" w14:textId="77777777" w:rsidR="00EC2295" w:rsidRPr="00EC2295" w:rsidRDefault="00EC2295" w:rsidP="00EC2295">
      <w:pPr>
        <w:pStyle w:val="LndNormale1"/>
        <w:rPr>
          <w:color w:val="002060"/>
          <w:szCs w:val="22"/>
        </w:rPr>
      </w:pPr>
      <w:r w:rsidRPr="00EC2295">
        <w:rPr>
          <w:color w:val="002060"/>
          <w:szCs w:val="22"/>
        </w:rPr>
        <w:t>Le sottoindicate Società non svolgendo attività nel corso della stagione sportiva 2019/2020 vengono  dichiarate inattive</w:t>
      </w:r>
    </w:p>
    <w:p w14:paraId="72F00D0A" w14:textId="77777777" w:rsidR="00EC2295" w:rsidRPr="00EC2295" w:rsidRDefault="00EC2295" w:rsidP="00EC2295">
      <w:pPr>
        <w:pStyle w:val="LndNormale1"/>
        <w:rPr>
          <w:color w:val="002060"/>
          <w:szCs w:val="22"/>
        </w:rPr>
      </w:pPr>
    </w:p>
    <w:p w14:paraId="7E3126EC" w14:textId="77777777" w:rsidR="00EC2295" w:rsidRPr="00EC2295" w:rsidRDefault="00EC2295" w:rsidP="00EC2295">
      <w:pPr>
        <w:pStyle w:val="LndNormale1"/>
        <w:rPr>
          <w:color w:val="002060"/>
          <w:szCs w:val="22"/>
        </w:rPr>
      </w:pPr>
      <w:r w:rsidRPr="00EC2295">
        <w:rPr>
          <w:color w:val="002060"/>
          <w:szCs w:val="22"/>
        </w:rPr>
        <w:t>Matr. 700.519</w:t>
      </w:r>
      <w:r w:rsidRPr="00EC2295">
        <w:rPr>
          <w:color w:val="002060"/>
          <w:szCs w:val="22"/>
        </w:rPr>
        <w:tab/>
      </w:r>
      <w:r w:rsidRPr="00EC2295">
        <w:rPr>
          <w:color w:val="002060"/>
          <w:szCs w:val="22"/>
        </w:rPr>
        <w:tab/>
        <w:t xml:space="preserve">POL. ATLETICO SAMB </w:t>
      </w:r>
      <w:r w:rsidRPr="00EC2295">
        <w:rPr>
          <w:color w:val="002060"/>
          <w:szCs w:val="22"/>
        </w:rPr>
        <w:tab/>
      </w:r>
      <w:r w:rsidRPr="00EC2295">
        <w:rPr>
          <w:color w:val="002060"/>
          <w:szCs w:val="22"/>
        </w:rPr>
        <w:tab/>
      </w:r>
      <w:r w:rsidRPr="00EC2295">
        <w:rPr>
          <w:color w:val="002060"/>
          <w:szCs w:val="22"/>
        </w:rPr>
        <w:tab/>
        <w:t>Grottammare (AP)</w:t>
      </w:r>
    </w:p>
    <w:p w14:paraId="3EAF3A53" w14:textId="77777777" w:rsidR="00EC2295" w:rsidRPr="00EC2295" w:rsidRDefault="00EC2295" w:rsidP="00EC2295">
      <w:pPr>
        <w:pStyle w:val="LndNormale1"/>
        <w:rPr>
          <w:color w:val="002060"/>
          <w:szCs w:val="22"/>
        </w:rPr>
      </w:pPr>
      <w:r w:rsidRPr="00EC2295">
        <w:rPr>
          <w:color w:val="002060"/>
          <w:szCs w:val="22"/>
        </w:rPr>
        <w:t>Matr. 938.838</w:t>
      </w:r>
      <w:r w:rsidRPr="00EC2295">
        <w:rPr>
          <w:color w:val="002060"/>
          <w:szCs w:val="22"/>
        </w:rPr>
        <w:tab/>
      </w:r>
      <w:r w:rsidRPr="00EC2295">
        <w:rPr>
          <w:color w:val="002060"/>
          <w:szCs w:val="22"/>
        </w:rPr>
        <w:tab/>
        <w:t>A.S.D. LIBERO SPORT ASCOLI</w:t>
      </w:r>
      <w:r w:rsidRPr="00EC2295">
        <w:rPr>
          <w:color w:val="002060"/>
          <w:szCs w:val="22"/>
        </w:rPr>
        <w:tab/>
      </w:r>
      <w:r w:rsidRPr="00EC2295">
        <w:rPr>
          <w:color w:val="002060"/>
          <w:szCs w:val="22"/>
        </w:rPr>
        <w:tab/>
        <w:t>Ascoli Piceno</w:t>
      </w:r>
    </w:p>
    <w:p w14:paraId="635D4F1A" w14:textId="2D438D0C" w:rsidR="00EC2295" w:rsidRPr="00EC2295" w:rsidRDefault="00EC2295" w:rsidP="00EC2295">
      <w:pPr>
        <w:pStyle w:val="LndNormale1"/>
        <w:rPr>
          <w:color w:val="002060"/>
          <w:szCs w:val="22"/>
        </w:rPr>
      </w:pPr>
      <w:r w:rsidRPr="00EC2295">
        <w:rPr>
          <w:color w:val="002060"/>
          <w:szCs w:val="22"/>
        </w:rPr>
        <w:t>Matr. 946.032</w:t>
      </w:r>
      <w:r w:rsidRPr="00EC2295">
        <w:rPr>
          <w:color w:val="002060"/>
          <w:szCs w:val="22"/>
        </w:rPr>
        <w:tab/>
      </w:r>
      <w:r w:rsidRPr="00EC2295">
        <w:rPr>
          <w:color w:val="002060"/>
          <w:szCs w:val="22"/>
        </w:rPr>
        <w:tab/>
        <w:t>A</w:t>
      </w:r>
      <w:r w:rsidR="00CE7C48">
        <w:rPr>
          <w:color w:val="002060"/>
          <w:szCs w:val="22"/>
        </w:rPr>
        <w:t>.S.</w:t>
      </w:r>
      <w:r w:rsidRPr="00EC2295">
        <w:rPr>
          <w:color w:val="002060"/>
          <w:szCs w:val="22"/>
        </w:rPr>
        <w:t>D</w:t>
      </w:r>
      <w:r w:rsidR="00CE7C48">
        <w:rPr>
          <w:color w:val="002060"/>
          <w:szCs w:val="22"/>
        </w:rPr>
        <w:t>.</w:t>
      </w:r>
      <w:r w:rsidRPr="00EC2295">
        <w:rPr>
          <w:color w:val="002060"/>
          <w:szCs w:val="22"/>
        </w:rPr>
        <w:t xml:space="preserve"> PONTE D’ARLI</w:t>
      </w:r>
      <w:r w:rsidRPr="00EC2295">
        <w:rPr>
          <w:color w:val="002060"/>
          <w:szCs w:val="22"/>
        </w:rPr>
        <w:tab/>
      </w:r>
      <w:r w:rsidRPr="00EC2295">
        <w:rPr>
          <w:color w:val="002060"/>
          <w:szCs w:val="22"/>
        </w:rPr>
        <w:tab/>
      </w:r>
      <w:r w:rsidRPr="00EC2295">
        <w:rPr>
          <w:color w:val="002060"/>
          <w:szCs w:val="22"/>
        </w:rPr>
        <w:tab/>
        <w:t>Acquasanta Terme (AP).</w:t>
      </w:r>
    </w:p>
    <w:p w14:paraId="73E37EE7" w14:textId="77777777" w:rsidR="00EC2295" w:rsidRPr="00EC2295" w:rsidRDefault="00EC2295" w:rsidP="00F65E4B">
      <w:pPr>
        <w:pStyle w:val="LndNormale1"/>
        <w:rPr>
          <w:color w:val="002060"/>
          <w:szCs w:val="22"/>
        </w:rPr>
      </w:pPr>
    </w:p>
    <w:p w14:paraId="462454D9" w14:textId="77777777" w:rsidR="0059109C" w:rsidRPr="00666DC1" w:rsidRDefault="0059109C" w:rsidP="00264BAF">
      <w:pPr>
        <w:pStyle w:val="LndNormale1"/>
        <w:rPr>
          <w:color w:val="002060"/>
        </w:rPr>
      </w:pPr>
    </w:p>
    <w:p w14:paraId="311A7D75" w14:textId="77777777" w:rsidR="000F6541" w:rsidRPr="00EC2295" w:rsidRDefault="000F6541" w:rsidP="000F6541">
      <w:pPr>
        <w:pStyle w:val="TITOLOCAMPIONATO"/>
        <w:shd w:val="clear" w:color="auto" w:fill="002060"/>
        <w:spacing w:before="0" w:beforeAutospacing="0" w:after="0" w:afterAutospacing="0"/>
        <w:rPr>
          <w:color w:val="FFFFFF" w:themeColor="background1"/>
        </w:rPr>
      </w:pPr>
      <w:bookmarkStart w:id="7" w:name="_Toc396581753"/>
      <w:bookmarkStart w:id="8" w:name="_Toc18678742"/>
      <w:r w:rsidRPr="00EC2295">
        <w:rPr>
          <w:color w:val="FFFFFF" w:themeColor="background1"/>
        </w:rPr>
        <w:t>NOTIZIE SU ATTIVITA’ AGONISTICA</w:t>
      </w:r>
      <w:bookmarkEnd w:id="7"/>
      <w:bookmarkEnd w:id="8"/>
    </w:p>
    <w:p w14:paraId="077CFF7A" w14:textId="3239C522" w:rsidR="00770738" w:rsidRDefault="00770738" w:rsidP="00770738">
      <w:pPr>
        <w:pStyle w:val="breakline"/>
        <w:divId w:val="527259509"/>
        <w:rPr>
          <w:color w:val="002060"/>
        </w:rPr>
      </w:pPr>
    </w:p>
    <w:p w14:paraId="35BF1062" w14:textId="77777777" w:rsidR="00E84500" w:rsidRPr="003F36BA" w:rsidRDefault="00E84500" w:rsidP="00E84500">
      <w:pPr>
        <w:pStyle w:val="TITOLOCAMPIONATO"/>
        <w:shd w:val="clear" w:color="auto" w:fill="CCCCCC"/>
        <w:spacing w:before="80" w:after="40"/>
        <w:divId w:val="527259509"/>
        <w:rPr>
          <w:color w:val="002060"/>
        </w:rPr>
      </w:pPr>
      <w:r w:rsidRPr="003F36BA">
        <w:rPr>
          <w:color w:val="002060"/>
        </w:rPr>
        <w:t>CALCIO A CINQUE SERIE C1</w:t>
      </w:r>
    </w:p>
    <w:p w14:paraId="7DE44B0D" w14:textId="77777777" w:rsidR="00E84500" w:rsidRPr="003F36BA" w:rsidRDefault="00E84500" w:rsidP="00E84500">
      <w:pPr>
        <w:pStyle w:val="TITOLOPRINC"/>
        <w:divId w:val="527259509"/>
        <w:rPr>
          <w:color w:val="002060"/>
        </w:rPr>
      </w:pPr>
      <w:bookmarkStart w:id="9" w:name="_Hlk31189825"/>
      <w:r w:rsidRPr="003F36BA">
        <w:rPr>
          <w:color w:val="002060"/>
        </w:rPr>
        <w:t>RISULTATI</w:t>
      </w:r>
    </w:p>
    <w:bookmarkEnd w:id="9"/>
    <w:p w14:paraId="3A203CF1" w14:textId="77777777" w:rsidR="00E84500" w:rsidRPr="003F36BA" w:rsidRDefault="00E84500" w:rsidP="00E84500">
      <w:pPr>
        <w:pStyle w:val="breakline"/>
        <w:divId w:val="527259509"/>
        <w:rPr>
          <w:color w:val="002060"/>
        </w:rPr>
      </w:pPr>
    </w:p>
    <w:p w14:paraId="01CEAFEA" w14:textId="77777777" w:rsidR="00E84500" w:rsidRPr="003F36BA" w:rsidRDefault="00E84500" w:rsidP="00E84500">
      <w:pPr>
        <w:pStyle w:val="SOTTOTITOLOCAMPIONATO1"/>
        <w:divId w:val="527259509"/>
        <w:rPr>
          <w:color w:val="002060"/>
        </w:rPr>
      </w:pPr>
      <w:r w:rsidRPr="003F36BA">
        <w:rPr>
          <w:color w:val="002060"/>
        </w:rPr>
        <w:t>RISULTATI UFFICIALI GARE DEL 24/01/2020</w:t>
      </w:r>
    </w:p>
    <w:p w14:paraId="713F469F" w14:textId="77777777" w:rsidR="00E84500" w:rsidRPr="003F36BA" w:rsidRDefault="00E84500" w:rsidP="00E84500">
      <w:pPr>
        <w:pStyle w:val="SOTTOTITOLOCAMPIONATO2"/>
        <w:divId w:val="527259509"/>
        <w:rPr>
          <w:color w:val="002060"/>
        </w:rPr>
      </w:pPr>
      <w:r w:rsidRPr="003F36BA">
        <w:rPr>
          <w:color w:val="002060"/>
        </w:rPr>
        <w:t>Si trascrivono qui di seguito i risultati ufficiali delle gare disputate</w:t>
      </w:r>
    </w:p>
    <w:p w14:paraId="23853ED2" w14:textId="77777777" w:rsidR="00E84500" w:rsidRPr="003F36BA" w:rsidRDefault="00E84500" w:rsidP="00E8450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E84500" w:rsidRPr="003F36BA" w14:paraId="30C50BF5" w14:textId="77777777" w:rsidTr="00E8450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84500" w:rsidRPr="003F36BA" w14:paraId="1156CBB3" w14:textId="77777777" w:rsidTr="00666DC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C7CED6" w14:textId="77777777" w:rsidR="00E84500" w:rsidRPr="003F36BA" w:rsidRDefault="00E84500" w:rsidP="00666DC1">
                  <w:pPr>
                    <w:pStyle w:val="HEADERTABELLA"/>
                    <w:rPr>
                      <w:color w:val="002060"/>
                    </w:rPr>
                  </w:pPr>
                  <w:r w:rsidRPr="003F36BA">
                    <w:rPr>
                      <w:color w:val="002060"/>
                    </w:rPr>
                    <w:t>GIRONE A - 4 Giornata - R</w:t>
                  </w:r>
                </w:p>
              </w:tc>
            </w:tr>
            <w:tr w:rsidR="00E84500" w:rsidRPr="003F36BA" w14:paraId="370CC030" w14:textId="77777777" w:rsidTr="00666DC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9D15157" w14:textId="77777777" w:rsidR="00E84500" w:rsidRPr="003F36BA" w:rsidRDefault="00E84500" w:rsidP="00666DC1">
                  <w:pPr>
                    <w:pStyle w:val="ROWTABELLA"/>
                    <w:rPr>
                      <w:color w:val="002060"/>
                    </w:rPr>
                  </w:pPr>
                  <w:r w:rsidRPr="003F36BA">
                    <w:rPr>
                      <w:color w:val="002060"/>
                    </w:rPr>
                    <w:t>(1) CALCETTO CASTRUM LAURI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E2A6319" w14:textId="77777777" w:rsidR="00E84500" w:rsidRPr="003F36BA" w:rsidRDefault="00E84500" w:rsidP="00666DC1">
                  <w:pPr>
                    <w:pStyle w:val="ROWTABELLA"/>
                    <w:rPr>
                      <w:color w:val="002060"/>
                    </w:rPr>
                  </w:pPr>
                  <w:r w:rsidRPr="003F36BA">
                    <w:rPr>
                      <w:color w:val="002060"/>
                    </w:rPr>
                    <w:t>- OSTRENSE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B28B6E2" w14:textId="77777777" w:rsidR="00E84500" w:rsidRPr="003F36BA" w:rsidRDefault="00E84500" w:rsidP="00666DC1">
                  <w:pPr>
                    <w:pStyle w:val="ROWTABELLA"/>
                    <w:jc w:val="center"/>
                    <w:rPr>
                      <w:color w:val="002060"/>
                    </w:rPr>
                  </w:pPr>
                  <w:r w:rsidRPr="003F36BA">
                    <w:rPr>
                      <w:color w:val="002060"/>
                    </w:rPr>
                    <w:t>9 - 0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3FCDF3C" w14:textId="77777777" w:rsidR="00E84500" w:rsidRPr="003F36BA" w:rsidRDefault="00E84500" w:rsidP="00666DC1">
                  <w:pPr>
                    <w:pStyle w:val="ROWTABELLA"/>
                    <w:jc w:val="center"/>
                    <w:rPr>
                      <w:color w:val="002060"/>
                    </w:rPr>
                  </w:pPr>
                  <w:r w:rsidRPr="003F36BA">
                    <w:rPr>
                      <w:color w:val="002060"/>
                    </w:rPr>
                    <w:t> </w:t>
                  </w:r>
                </w:p>
              </w:tc>
            </w:tr>
            <w:tr w:rsidR="00E84500" w:rsidRPr="003F36BA" w14:paraId="6D99CFEE"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F35BE89" w14:textId="77777777" w:rsidR="00E84500" w:rsidRPr="003F36BA" w:rsidRDefault="00E84500" w:rsidP="00666DC1">
                  <w:pPr>
                    <w:pStyle w:val="ROWTABELLA"/>
                    <w:rPr>
                      <w:color w:val="002060"/>
                    </w:rPr>
                  </w:pPr>
                  <w:r w:rsidRPr="003F36BA">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BDB8A73" w14:textId="77777777" w:rsidR="00E84500" w:rsidRPr="003F36BA" w:rsidRDefault="00E84500" w:rsidP="00666DC1">
                  <w:pPr>
                    <w:pStyle w:val="ROWTABELLA"/>
                    <w:rPr>
                      <w:color w:val="002060"/>
                    </w:rPr>
                  </w:pPr>
                  <w:r w:rsidRPr="003F36BA">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05B4135" w14:textId="77777777" w:rsidR="00E84500" w:rsidRPr="003F36BA" w:rsidRDefault="00E84500" w:rsidP="00666DC1">
                  <w:pPr>
                    <w:pStyle w:val="ROWTABELLA"/>
                    <w:jc w:val="center"/>
                    <w:rPr>
                      <w:color w:val="002060"/>
                    </w:rPr>
                  </w:pPr>
                  <w:r w:rsidRPr="003F36BA">
                    <w:rPr>
                      <w:color w:val="002060"/>
                    </w:rPr>
                    <w:t>9 - 2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7E16985" w14:textId="77777777" w:rsidR="00E84500" w:rsidRPr="003F36BA" w:rsidRDefault="00E84500" w:rsidP="00666DC1">
                  <w:pPr>
                    <w:pStyle w:val="ROWTABELLA"/>
                    <w:jc w:val="center"/>
                    <w:rPr>
                      <w:color w:val="002060"/>
                    </w:rPr>
                  </w:pPr>
                  <w:r w:rsidRPr="003F36BA">
                    <w:rPr>
                      <w:color w:val="002060"/>
                    </w:rPr>
                    <w:t> </w:t>
                  </w:r>
                </w:p>
              </w:tc>
            </w:tr>
            <w:tr w:rsidR="00E84500" w:rsidRPr="003F36BA" w14:paraId="6C6BF586"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0CADBA4" w14:textId="77777777" w:rsidR="00E84500" w:rsidRPr="003F36BA" w:rsidRDefault="00E84500" w:rsidP="00666DC1">
                  <w:pPr>
                    <w:pStyle w:val="ROWTABELLA"/>
                    <w:rPr>
                      <w:color w:val="002060"/>
                    </w:rPr>
                  </w:pPr>
                  <w:r w:rsidRPr="003F36BA">
                    <w:rPr>
                      <w:color w:val="002060"/>
                    </w:rPr>
                    <w:lastRenderedPageBreak/>
                    <w:t>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158F7EC" w14:textId="77777777" w:rsidR="00E84500" w:rsidRPr="003F36BA" w:rsidRDefault="00E84500" w:rsidP="00666DC1">
                  <w:pPr>
                    <w:pStyle w:val="ROWTABELLA"/>
                    <w:rPr>
                      <w:color w:val="002060"/>
                    </w:rPr>
                  </w:pPr>
                  <w:r w:rsidRPr="003F36BA">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D2BEE4E" w14:textId="77777777" w:rsidR="00E84500" w:rsidRPr="003F36BA" w:rsidRDefault="00E84500" w:rsidP="00666DC1">
                  <w:pPr>
                    <w:pStyle w:val="ROWTABELLA"/>
                    <w:jc w:val="center"/>
                    <w:rPr>
                      <w:color w:val="002060"/>
                    </w:rPr>
                  </w:pPr>
                  <w:r w:rsidRPr="003F36BA">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961EA72" w14:textId="77777777" w:rsidR="00E84500" w:rsidRPr="003F36BA" w:rsidRDefault="00E84500" w:rsidP="00666DC1">
                  <w:pPr>
                    <w:pStyle w:val="ROWTABELLA"/>
                    <w:jc w:val="center"/>
                    <w:rPr>
                      <w:color w:val="002060"/>
                    </w:rPr>
                  </w:pPr>
                  <w:r w:rsidRPr="003F36BA">
                    <w:rPr>
                      <w:color w:val="002060"/>
                    </w:rPr>
                    <w:t> </w:t>
                  </w:r>
                </w:p>
              </w:tc>
            </w:tr>
            <w:tr w:rsidR="00E84500" w:rsidRPr="003F36BA" w14:paraId="1FBAFFCB"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4B6F4EB" w14:textId="77777777" w:rsidR="00E84500" w:rsidRPr="003F36BA" w:rsidRDefault="00E84500" w:rsidP="00666DC1">
                  <w:pPr>
                    <w:pStyle w:val="ROWTABELLA"/>
                    <w:rPr>
                      <w:color w:val="002060"/>
                    </w:rPr>
                  </w:pPr>
                  <w:r w:rsidRPr="003F36BA">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9DE89C0" w14:textId="77777777" w:rsidR="00E84500" w:rsidRPr="003F36BA" w:rsidRDefault="00E84500" w:rsidP="00666DC1">
                  <w:pPr>
                    <w:pStyle w:val="ROWTABELLA"/>
                    <w:rPr>
                      <w:color w:val="002060"/>
                    </w:rPr>
                  </w:pPr>
                  <w:r w:rsidRPr="003F36BA">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957754C" w14:textId="77777777" w:rsidR="00E84500" w:rsidRPr="003F36BA" w:rsidRDefault="00E84500" w:rsidP="00666DC1">
                  <w:pPr>
                    <w:pStyle w:val="ROWTABELLA"/>
                    <w:jc w:val="center"/>
                    <w:rPr>
                      <w:color w:val="002060"/>
                    </w:rPr>
                  </w:pPr>
                  <w:r w:rsidRPr="003F36BA">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B3BC9D6" w14:textId="77777777" w:rsidR="00E84500" w:rsidRPr="003F36BA" w:rsidRDefault="00E84500" w:rsidP="00666DC1">
                  <w:pPr>
                    <w:pStyle w:val="ROWTABELLA"/>
                    <w:jc w:val="center"/>
                    <w:rPr>
                      <w:color w:val="002060"/>
                    </w:rPr>
                  </w:pPr>
                  <w:r w:rsidRPr="003F36BA">
                    <w:rPr>
                      <w:color w:val="002060"/>
                    </w:rPr>
                    <w:t> </w:t>
                  </w:r>
                </w:p>
              </w:tc>
            </w:tr>
            <w:tr w:rsidR="00E84500" w:rsidRPr="003F36BA" w14:paraId="497728F4"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3F3DB8C" w14:textId="77777777" w:rsidR="00E84500" w:rsidRPr="003F36BA" w:rsidRDefault="00E84500" w:rsidP="00666DC1">
                  <w:pPr>
                    <w:pStyle w:val="ROWTABELLA"/>
                    <w:rPr>
                      <w:color w:val="002060"/>
                    </w:rPr>
                  </w:pPr>
                  <w:r w:rsidRPr="003F36BA">
                    <w:rPr>
                      <w:color w:val="002060"/>
                    </w:rPr>
                    <w:t>OLYMPIA FANO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D3A6AAB" w14:textId="77777777" w:rsidR="00E84500" w:rsidRPr="003F36BA" w:rsidRDefault="00E84500" w:rsidP="00666DC1">
                  <w:pPr>
                    <w:pStyle w:val="ROWTABELLA"/>
                    <w:rPr>
                      <w:color w:val="002060"/>
                    </w:rPr>
                  </w:pPr>
                  <w:r w:rsidRPr="003F36BA">
                    <w:rPr>
                      <w:color w:val="002060"/>
                    </w:rPr>
                    <w:t>- MONTESICURO TRE COLLI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51AEFAC" w14:textId="77777777" w:rsidR="00E84500" w:rsidRPr="003F36BA" w:rsidRDefault="00E84500" w:rsidP="00666DC1">
                  <w:pPr>
                    <w:pStyle w:val="ROWTABELLA"/>
                    <w:jc w:val="center"/>
                    <w:rPr>
                      <w:color w:val="002060"/>
                    </w:rPr>
                  </w:pPr>
                  <w:r w:rsidRPr="003F36BA">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569733F" w14:textId="77777777" w:rsidR="00E84500" w:rsidRPr="003F36BA" w:rsidRDefault="00E84500" w:rsidP="00666DC1">
                  <w:pPr>
                    <w:pStyle w:val="ROWTABELLA"/>
                    <w:jc w:val="center"/>
                    <w:rPr>
                      <w:color w:val="002060"/>
                    </w:rPr>
                  </w:pPr>
                  <w:r w:rsidRPr="003F36BA">
                    <w:rPr>
                      <w:color w:val="002060"/>
                    </w:rPr>
                    <w:t> </w:t>
                  </w:r>
                </w:p>
              </w:tc>
            </w:tr>
            <w:tr w:rsidR="00E84500" w:rsidRPr="003F36BA" w14:paraId="32236517"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B6AF626" w14:textId="77777777" w:rsidR="00E84500" w:rsidRPr="003F36BA" w:rsidRDefault="00E84500" w:rsidP="00666DC1">
                  <w:pPr>
                    <w:pStyle w:val="ROWTABELLA"/>
                    <w:rPr>
                      <w:color w:val="002060"/>
                    </w:rPr>
                  </w:pPr>
                  <w:r w:rsidRPr="003F36BA">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1720405" w14:textId="77777777" w:rsidR="00E84500" w:rsidRPr="003F36BA" w:rsidRDefault="00E84500" w:rsidP="00666DC1">
                  <w:pPr>
                    <w:pStyle w:val="ROWTABELLA"/>
                    <w:rPr>
                      <w:color w:val="002060"/>
                    </w:rPr>
                  </w:pPr>
                  <w:r w:rsidRPr="003F36BA">
                    <w:rPr>
                      <w:color w:val="002060"/>
                    </w:rPr>
                    <w:t>- PIEVE D ICO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E11032B" w14:textId="77777777" w:rsidR="00E84500" w:rsidRPr="003F36BA" w:rsidRDefault="00E84500" w:rsidP="00666DC1">
                  <w:pPr>
                    <w:pStyle w:val="ROWTABELLA"/>
                    <w:jc w:val="center"/>
                    <w:rPr>
                      <w:color w:val="002060"/>
                    </w:rPr>
                  </w:pPr>
                  <w:r w:rsidRPr="003F36BA">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DB349D0" w14:textId="77777777" w:rsidR="00E84500" w:rsidRPr="003F36BA" w:rsidRDefault="00E84500" w:rsidP="00666DC1">
                  <w:pPr>
                    <w:pStyle w:val="ROWTABELLA"/>
                    <w:jc w:val="center"/>
                    <w:rPr>
                      <w:color w:val="002060"/>
                    </w:rPr>
                  </w:pPr>
                  <w:r w:rsidRPr="003F36BA">
                    <w:rPr>
                      <w:color w:val="002060"/>
                    </w:rPr>
                    <w:t> </w:t>
                  </w:r>
                </w:p>
              </w:tc>
            </w:tr>
            <w:tr w:rsidR="00E84500" w:rsidRPr="003F36BA" w14:paraId="43FA92F4" w14:textId="77777777" w:rsidTr="00666DC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2E9E37F" w14:textId="77777777" w:rsidR="00E84500" w:rsidRPr="003F36BA" w:rsidRDefault="00E84500" w:rsidP="00666DC1">
                  <w:pPr>
                    <w:pStyle w:val="ROWTABELLA"/>
                    <w:rPr>
                      <w:color w:val="002060"/>
                    </w:rPr>
                  </w:pPr>
                  <w:r w:rsidRPr="003F36BA">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1C94532" w14:textId="77777777" w:rsidR="00E84500" w:rsidRPr="003F36BA" w:rsidRDefault="00E84500" w:rsidP="00666DC1">
                  <w:pPr>
                    <w:pStyle w:val="ROWTABELLA"/>
                    <w:rPr>
                      <w:color w:val="002060"/>
                    </w:rPr>
                  </w:pPr>
                  <w:r w:rsidRPr="003F36BA">
                    <w:rPr>
                      <w:color w:val="002060"/>
                    </w:rPr>
                    <w:t>- FUTSAL POTENZA PICENA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17062A3" w14:textId="77777777" w:rsidR="00E84500" w:rsidRPr="003F36BA" w:rsidRDefault="00E84500" w:rsidP="00666DC1">
                  <w:pPr>
                    <w:pStyle w:val="ROWTABELLA"/>
                    <w:jc w:val="center"/>
                    <w:rPr>
                      <w:color w:val="002060"/>
                    </w:rPr>
                  </w:pPr>
                  <w:r w:rsidRPr="003F36BA">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F84C808" w14:textId="77777777" w:rsidR="00E84500" w:rsidRPr="003F36BA" w:rsidRDefault="00E84500" w:rsidP="00666DC1">
                  <w:pPr>
                    <w:pStyle w:val="ROWTABELLA"/>
                    <w:jc w:val="center"/>
                    <w:rPr>
                      <w:color w:val="002060"/>
                    </w:rPr>
                  </w:pPr>
                  <w:r w:rsidRPr="003F36BA">
                    <w:rPr>
                      <w:color w:val="002060"/>
                    </w:rPr>
                    <w:t> </w:t>
                  </w:r>
                </w:p>
              </w:tc>
            </w:tr>
            <w:tr w:rsidR="00E84500" w:rsidRPr="003F36BA" w14:paraId="1C91ED27" w14:textId="77777777" w:rsidTr="00666DC1">
              <w:tc>
                <w:tcPr>
                  <w:tcW w:w="4700" w:type="dxa"/>
                  <w:gridSpan w:val="4"/>
                  <w:tcBorders>
                    <w:top w:val="nil"/>
                    <w:left w:val="nil"/>
                    <w:bottom w:val="nil"/>
                    <w:right w:val="nil"/>
                  </w:tcBorders>
                  <w:tcMar>
                    <w:top w:w="20" w:type="dxa"/>
                    <w:left w:w="20" w:type="dxa"/>
                    <w:bottom w:w="20" w:type="dxa"/>
                    <w:right w:w="20" w:type="dxa"/>
                  </w:tcMar>
                  <w:vAlign w:val="center"/>
                </w:tcPr>
                <w:p w14:paraId="7EE46F62" w14:textId="77777777" w:rsidR="00E84500" w:rsidRPr="003F36BA" w:rsidRDefault="00E84500" w:rsidP="00666DC1">
                  <w:pPr>
                    <w:pStyle w:val="ROWTABELLA"/>
                    <w:rPr>
                      <w:color w:val="002060"/>
                    </w:rPr>
                  </w:pPr>
                  <w:r w:rsidRPr="003F36BA">
                    <w:rPr>
                      <w:color w:val="002060"/>
                    </w:rPr>
                    <w:t>(1) - disputata il 25/01/2020</w:t>
                  </w:r>
                </w:p>
              </w:tc>
            </w:tr>
          </w:tbl>
          <w:p w14:paraId="2543B009" w14:textId="77777777" w:rsidR="00E84500" w:rsidRPr="003F36BA" w:rsidRDefault="00E84500" w:rsidP="00666DC1">
            <w:pPr>
              <w:rPr>
                <w:color w:val="002060"/>
              </w:rPr>
            </w:pPr>
          </w:p>
        </w:tc>
      </w:tr>
    </w:tbl>
    <w:p w14:paraId="126882CF" w14:textId="77777777" w:rsidR="00E84500" w:rsidRPr="003F36BA" w:rsidRDefault="00E84500" w:rsidP="00E84500">
      <w:pPr>
        <w:pStyle w:val="breakline"/>
        <w:divId w:val="527259509"/>
        <w:rPr>
          <w:color w:val="002060"/>
        </w:rPr>
      </w:pPr>
    </w:p>
    <w:p w14:paraId="4E6EF9A5" w14:textId="77777777" w:rsidR="00E84500" w:rsidRPr="003F36BA" w:rsidRDefault="00E84500" w:rsidP="00E84500">
      <w:pPr>
        <w:pStyle w:val="breakline"/>
        <w:divId w:val="527259509"/>
        <w:rPr>
          <w:color w:val="002060"/>
        </w:rPr>
      </w:pPr>
    </w:p>
    <w:p w14:paraId="126BFC7F" w14:textId="77777777" w:rsidR="00E84500" w:rsidRPr="003F36BA" w:rsidRDefault="00E84500" w:rsidP="00E84500">
      <w:pPr>
        <w:pStyle w:val="TITOLOPRINC"/>
        <w:divId w:val="527259509"/>
        <w:rPr>
          <w:color w:val="002060"/>
        </w:rPr>
      </w:pPr>
      <w:r w:rsidRPr="003F36BA">
        <w:rPr>
          <w:color w:val="002060"/>
        </w:rPr>
        <w:t>GIUDICE SPORTIVO</w:t>
      </w:r>
    </w:p>
    <w:p w14:paraId="53C24789" w14:textId="77777777" w:rsidR="00E84500" w:rsidRPr="003F36BA" w:rsidRDefault="00E84500" w:rsidP="00E84500">
      <w:pPr>
        <w:pStyle w:val="diffida"/>
        <w:divId w:val="527259509"/>
        <w:rPr>
          <w:color w:val="002060"/>
        </w:rPr>
      </w:pPr>
      <w:r w:rsidRPr="003F36BA">
        <w:rPr>
          <w:color w:val="002060"/>
        </w:rPr>
        <w:t>Il Giudice Sportivo, Avv. Claudio Romagnoli, nella seduta del 29/01/2020 ha adottato le decisioni che di seguito integralmente si riportano:</w:t>
      </w:r>
    </w:p>
    <w:p w14:paraId="5F3F43D6" w14:textId="77777777" w:rsidR="00E84500" w:rsidRPr="003F36BA" w:rsidRDefault="00E84500" w:rsidP="00E84500">
      <w:pPr>
        <w:pStyle w:val="titolo10"/>
        <w:divId w:val="527259509"/>
        <w:rPr>
          <w:color w:val="002060"/>
        </w:rPr>
      </w:pPr>
      <w:r w:rsidRPr="003F36BA">
        <w:rPr>
          <w:color w:val="002060"/>
        </w:rPr>
        <w:t xml:space="preserve">GARE DEL 24/ 1/2020 </w:t>
      </w:r>
    </w:p>
    <w:p w14:paraId="191A4641" w14:textId="77777777" w:rsidR="00E84500" w:rsidRPr="003F36BA" w:rsidRDefault="00E84500" w:rsidP="00E84500">
      <w:pPr>
        <w:pStyle w:val="titolo7a"/>
        <w:divId w:val="527259509"/>
        <w:rPr>
          <w:color w:val="002060"/>
        </w:rPr>
      </w:pPr>
      <w:r w:rsidRPr="003F36BA">
        <w:rPr>
          <w:color w:val="002060"/>
        </w:rPr>
        <w:t xml:space="preserve">PROVVEDIMENTI DISCIPLINARI </w:t>
      </w:r>
    </w:p>
    <w:p w14:paraId="2005F977" w14:textId="77777777" w:rsidR="00E84500" w:rsidRPr="003F36BA" w:rsidRDefault="00E84500" w:rsidP="00E84500">
      <w:pPr>
        <w:pStyle w:val="TITOLO7B"/>
        <w:divId w:val="527259509"/>
        <w:rPr>
          <w:color w:val="002060"/>
        </w:rPr>
      </w:pPr>
      <w:r w:rsidRPr="003F36BA">
        <w:rPr>
          <w:color w:val="002060"/>
        </w:rPr>
        <w:t xml:space="preserve">In base alle risultanze degli atti ufficiali sono state deliberate le seguenti sanzioni disciplinari. </w:t>
      </w:r>
    </w:p>
    <w:p w14:paraId="20401982" w14:textId="77777777" w:rsidR="00E84500" w:rsidRPr="003F36BA" w:rsidRDefault="00E84500" w:rsidP="00E84500">
      <w:pPr>
        <w:pStyle w:val="titolo30"/>
        <w:divId w:val="527259509"/>
        <w:rPr>
          <w:color w:val="002060"/>
        </w:rPr>
      </w:pPr>
      <w:r w:rsidRPr="003F36BA">
        <w:rPr>
          <w:color w:val="002060"/>
        </w:rPr>
        <w:t xml:space="preserve">DIRIGENTI </w:t>
      </w:r>
    </w:p>
    <w:p w14:paraId="561F4A72" w14:textId="77777777" w:rsidR="00E84500" w:rsidRPr="003F36BA" w:rsidRDefault="00E84500" w:rsidP="00E84500">
      <w:pPr>
        <w:pStyle w:val="titolo20"/>
        <w:divId w:val="527259509"/>
        <w:rPr>
          <w:color w:val="002060"/>
        </w:rPr>
      </w:pPr>
      <w:r w:rsidRPr="003F36BA">
        <w:rPr>
          <w:color w:val="002060"/>
        </w:rPr>
        <w:t xml:space="preserve">INIBIZIONE A SVOLGERE OGNI ATTIVITA' FINO AL 5/ 2/2020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5DB272B9" w14:textId="77777777" w:rsidTr="00E84500">
        <w:trPr>
          <w:divId w:val="527259509"/>
        </w:trPr>
        <w:tc>
          <w:tcPr>
            <w:tcW w:w="2200" w:type="dxa"/>
            <w:tcMar>
              <w:top w:w="20" w:type="dxa"/>
              <w:left w:w="20" w:type="dxa"/>
              <w:bottom w:w="20" w:type="dxa"/>
              <w:right w:w="20" w:type="dxa"/>
            </w:tcMar>
            <w:vAlign w:val="center"/>
          </w:tcPr>
          <w:p w14:paraId="0977D66D" w14:textId="77777777" w:rsidR="00E84500" w:rsidRPr="003F36BA" w:rsidRDefault="00E84500" w:rsidP="00666DC1">
            <w:pPr>
              <w:pStyle w:val="movimento"/>
              <w:rPr>
                <w:color w:val="002060"/>
              </w:rPr>
            </w:pPr>
            <w:r w:rsidRPr="003F36BA">
              <w:rPr>
                <w:color w:val="002060"/>
              </w:rPr>
              <w:t>PAVONE FABRIZIO</w:t>
            </w:r>
          </w:p>
        </w:tc>
        <w:tc>
          <w:tcPr>
            <w:tcW w:w="2200" w:type="dxa"/>
            <w:tcMar>
              <w:top w:w="20" w:type="dxa"/>
              <w:left w:w="20" w:type="dxa"/>
              <w:bottom w:w="20" w:type="dxa"/>
              <w:right w:w="20" w:type="dxa"/>
            </w:tcMar>
            <w:vAlign w:val="center"/>
          </w:tcPr>
          <w:p w14:paraId="5569D35C" w14:textId="77777777" w:rsidR="00E84500" w:rsidRPr="003F36BA" w:rsidRDefault="00E84500" w:rsidP="00666DC1">
            <w:pPr>
              <w:pStyle w:val="movimento2"/>
              <w:rPr>
                <w:color w:val="002060"/>
              </w:rPr>
            </w:pPr>
            <w:r w:rsidRPr="003F36BA">
              <w:rPr>
                <w:color w:val="002060"/>
              </w:rPr>
              <w:t xml:space="preserve">(OLYMPIA FANO C5) </w:t>
            </w:r>
          </w:p>
        </w:tc>
        <w:tc>
          <w:tcPr>
            <w:tcW w:w="800" w:type="dxa"/>
            <w:tcMar>
              <w:top w:w="20" w:type="dxa"/>
              <w:left w:w="20" w:type="dxa"/>
              <w:bottom w:w="20" w:type="dxa"/>
              <w:right w:w="20" w:type="dxa"/>
            </w:tcMar>
            <w:vAlign w:val="center"/>
          </w:tcPr>
          <w:p w14:paraId="57DE605D"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0923B7DD"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3A51583A" w14:textId="77777777" w:rsidR="00E84500" w:rsidRPr="003F36BA" w:rsidRDefault="00E84500" w:rsidP="00666DC1">
            <w:pPr>
              <w:pStyle w:val="movimento2"/>
              <w:rPr>
                <w:color w:val="002060"/>
              </w:rPr>
            </w:pPr>
            <w:r w:rsidRPr="003F36BA">
              <w:rPr>
                <w:color w:val="002060"/>
              </w:rPr>
              <w:t> </w:t>
            </w:r>
          </w:p>
        </w:tc>
      </w:tr>
    </w:tbl>
    <w:p w14:paraId="21E81241" w14:textId="77777777" w:rsidR="00E84500" w:rsidRPr="003F36BA" w:rsidRDefault="00E84500" w:rsidP="00E84500">
      <w:pPr>
        <w:pStyle w:val="diffida"/>
        <w:spacing w:before="80" w:beforeAutospacing="0" w:after="40" w:afterAutospacing="0"/>
        <w:divId w:val="527259509"/>
        <w:rPr>
          <w:color w:val="002060"/>
        </w:rPr>
      </w:pPr>
      <w:r w:rsidRPr="003F36BA">
        <w:rPr>
          <w:color w:val="002060"/>
        </w:rPr>
        <w:t xml:space="preserve">Per proteste nei confronti dell'arbitro. Allontanato.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1040EA22" w14:textId="77777777" w:rsidTr="00E84500">
        <w:trPr>
          <w:divId w:val="527259509"/>
        </w:trPr>
        <w:tc>
          <w:tcPr>
            <w:tcW w:w="2200" w:type="dxa"/>
            <w:tcMar>
              <w:top w:w="20" w:type="dxa"/>
              <w:left w:w="20" w:type="dxa"/>
              <w:bottom w:w="20" w:type="dxa"/>
              <w:right w:w="20" w:type="dxa"/>
            </w:tcMar>
            <w:vAlign w:val="center"/>
          </w:tcPr>
          <w:p w14:paraId="5F11026E" w14:textId="77777777" w:rsidR="00E84500" w:rsidRPr="003F36BA" w:rsidRDefault="00E84500" w:rsidP="00666DC1">
            <w:pPr>
              <w:pStyle w:val="movimento"/>
              <w:rPr>
                <w:color w:val="002060"/>
              </w:rPr>
            </w:pPr>
            <w:r w:rsidRPr="003F36BA">
              <w:rPr>
                <w:color w:val="002060"/>
              </w:rPr>
              <w:t>PERUGINI ROBERTO</w:t>
            </w:r>
          </w:p>
        </w:tc>
        <w:tc>
          <w:tcPr>
            <w:tcW w:w="2200" w:type="dxa"/>
            <w:tcMar>
              <w:top w:w="20" w:type="dxa"/>
              <w:left w:w="20" w:type="dxa"/>
              <w:bottom w:w="20" w:type="dxa"/>
              <w:right w:w="20" w:type="dxa"/>
            </w:tcMar>
            <w:vAlign w:val="center"/>
          </w:tcPr>
          <w:p w14:paraId="2A97265B" w14:textId="77777777" w:rsidR="00E84500" w:rsidRPr="003F36BA" w:rsidRDefault="00E84500" w:rsidP="00666DC1">
            <w:pPr>
              <w:pStyle w:val="movimento2"/>
              <w:rPr>
                <w:color w:val="002060"/>
              </w:rPr>
            </w:pPr>
            <w:r w:rsidRPr="003F36BA">
              <w:rPr>
                <w:color w:val="002060"/>
              </w:rPr>
              <w:t xml:space="preserve">(OLYMPIA FANO C5) </w:t>
            </w:r>
          </w:p>
        </w:tc>
        <w:tc>
          <w:tcPr>
            <w:tcW w:w="800" w:type="dxa"/>
            <w:tcMar>
              <w:top w:w="20" w:type="dxa"/>
              <w:left w:w="20" w:type="dxa"/>
              <w:bottom w:w="20" w:type="dxa"/>
              <w:right w:w="20" w:type="dxa"/>
            </w:tcMar>
            <w:vAlign w:val="center"/>
          </w:tcPr>
          <w:p w14:paraId="03A73639"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40D7CEEC"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3229FFA3" w14:textId="77777777" w:rsidR="00E84500" w:rsidRPr="003F36BA" w:rsidRDefault="00E84500" w:rsidP="00666DC1">
            <w:pPr>
              <w:pStyle w:val="movimento2"/>
              <w:rPr>
                <w:color w:val="002060"/>
              </w:rPr>
            </w:pPr>
            <w:r w:rsidRPr="003F36BA">
              <w:rPr>
                <w:color w:val="002060"/>
              </w:rPr>
              <w:t> </w:t>
            </w:r>
          </w:p>
        </w:tc>
      </w:tr>
    </w:tbl>
    <w:p w14:paraId="2562CCA1" w14:textId="77777777" w:rsidR="00E84500" w:rsidRPr="003F36BA" w:rsidRDefault="00E84500" w:rsidP="00E84500">
      <w:pPr>
        <w:pStyle w:val="diffida"/>
        <w:spacing w:before="80" w:beforeAutospacing="0" w:after="40" w:afterAutospacing="0"/>
        <w:divId w:val="527259509"/>
        <w:rPr>
          <w:color w:val="002060"/>
        </w:rPr>
      </w:pPr>
      <w:r w:rsidRPr="003F36BA">
        <w:rPr>
          <w:color w:val="002060"/>
        </w:rPr>
        <w:t xml:space="preserve">Per proteste nei confronti dell'arbitro. Allontanato. </w:t>
      </w:r>
    </w:p>
    <w:p w14:paraId="5A5111C1" w14:textId="77777777" w:rsidR="00E84500" w:rsidRPr="003F36BA" w:rsidRDefault="00E84500" w:rsidP="00E84500">
      <w:pPr>
        <w:pStyle w:val="titolo30"/>
        <w:divId w:val="527259509"/>
        <w:rPr>
          <w:color w:val="002060"/>
        </w:rPr>
      </w:pPr>
      <w:r w:rsidRPr="003F36BA">
        <w:rPr>
          <w:color w:val="002060"/>
        </w:rPr>
        <w:t xml:space="preserve">ALLENATORI </w:t>
      </w:r>
    </w:p>
    <w:p w14:paraId="73230E13" w14:textId="77777777" w:rsidR="00E84500" w:rsidRPr="003F36BA" w:rsidRDefault="00E84500" w:rsidP="00E84500">
      <w:pPr>
        <w:pStyle w:val="titolo20"/>
        <w:divId w:val="527259509"/>
        <w:rPr>
          <w:color w:val="002060"/>
        </w:rPr>
      </w:pPr>
      <w:r w:rsidRPr="003F36BA">
        <w:rPr>
          <w:color w:val="002060"/>
        </w:rPr>
        <w:t xml:space="preserve">SQUALIFICA FINO AL 5/ 2/2020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05768634" w14:textId="77777777" w:rsidTr="00E84500">
        <w:trPr>
          <w:divId w:val="527259509"/>
        </w:trPr>
        <w:tc>
          <w:tcPr>
            <w:tcW w:w="2200" w:type="dxa"/>
            <w:tcMar>
              <w:top w:w="20" w:type="dxa"/>
              <w:left w:w="20" w:type="dxa"/>
              <w:bottom w:w="20" w:type="dxa"/>
              <w:right w:w="20" w:type="dxa"/>
            </w:tcMar>
            <w:vAlign w:val="center"/>
          </w:tcPr>
          <w:p w14:paraId="22DFDD80" w14:textId="77777777" w:rsidR="00E84500" w:rsidRPr="003F36BA" w:rsidRDefault="00E84500" w:rsidP="00666DC1">
            <w:pPr>
              <w:pStyle w:val="movimento"/>
              <w:rPr>
                <w:color w:val="002060"/>
              </w:rPr>
            </w:pPr>
            <w:r w:rsidRPr="003F36BA">
              <w:rPr>
                <w:color w:val="002060"/>
              </w:rPr>
              <w:t>BARGONI ENZO</w:t>
            </w:r>
          </w:p>
        </w:tc>
        <w:tc>
          <w:tcPr>
            <w:tcW w:w="2200" w:type="dxa"/>
            <w:tcMar>
              <w:top w:w="20" w:type="dxa"/>
              <w:left w:w="20" w:type="dxa"/>
              <w:bottom w:w="20" w:type="dxa"/>
              <w:right w:w="20" w:type="dxa"/>
            </w:tcMar>
            <w:vAlign w:val="center"/>
          </w:tcPr>
          <w:p w14:paraId="01412EE0" w14:textId="77777777" w:rsidR="00E84500" w:rsidRPr="003F36BA" w:rsidRDefault="00E84500" w:rsidP="00666DC1">
            <w:pPr>
              <w:pStyle w:val="movimento2"/>
              <w:rPr>
                <w:color w:val="002060"/>
              </w:rPr>
            </w:pPr>
            <w:r w:rsidRPr="003F36BA">
              <w:rPr>
                <w:color w:val="002060"/>
              </w:rPr>
              <w:t xml:space="preserve">(RECANATI CALCIO A 5) </w:t>
            </w:r>
          </w:p>
        </w:tc>
        <w:tc>
          <w:tcPr>
            <w:tcW w:w="800" w:type="dxa"/>
            <w:tcMar>
              <w:top w:w="20" w:type="dxa"/>
              <w:left w:w="20" w:type="dxa"/>
              <w:bottom w:w="20" w:type="dxa"/>
              <w:right w:w="20" w:type="dxa"/>
            </w:tcMar>
            <w:vAlign w:val="center"/>
          </w:tcPr>
          <w:p w14:paraId="3CB003C5"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478D5F7A"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1594B87E" w14:textId="77777777" w:rsidR="00E84500" w:rsidRPr="003F36BA" w:rsidRDefault="00E84500" w:rsidP="00666DC1">
            <w:pPr>
              <w:pStyle w:val="movimento2"/>
              <w:rPr>
                <w:color w:val="002060"/>
              </w:rPr>
            </w:pPr>
            <w:r w:rsidRPr="003F36BA">
              <w:rPr>
                <w:color w:val="002060"/>
              </w:rPr>
              <w:t> </w:t>
            </w:r>
          </w:p>
        </w:tc>
      </w:tr>
    </w:tbl>
    <w:p w14:paraId="2F0736DC" w14:textId="77777777" w:rsidR="00E84500" w:rsidRPr="003F36BA" w:rsidRDefault="00E84500" w:rsidP="00E84500">
      <w:pPr>
        <w:pStyle w:val="diffida"/>
        <w:spacing w:before="80" w:beforeAutospacing="0" w:after="40" w:afterAutospacing="0"/>
        <w:divId w:val="527259509"/>
        <w:rPr>
          <w:color w:val="002060"/>
        </w:rPr>
      </w:pPr>
      <w:r w:rsidRPr="003F36BA">
        <w:rPr>
          <w:color w:val="002060"/>
        </w:rPr>
        <w:t xml:space="preserve">Per proteste nei confronti dell'arbitro. Allontanato. </w:t>
      </w:r>
    </w:p>
    <w:p w14:paraId="42D051B7" w14:textId="77777777" w:rsidR="00E84500" w:rsidRPr="003F36BA" w:rsidRDefault="00E84500" w:rsidP="00E84500">
      <w:pPr>
        <w:pStyle w:val="titolo30"/>
        <w:divId w:val="527259509"/>
        <w:rPr>
          <w:color w:val="002060"/>
        </w:rPr>
      </w:pPr>
      <w:r w:rsidRPr="003F36BA">
        <w:rPr>
          <w:color w:val="002060"/>
        </w:rPr>
        <w:t xml:space="preserve">CALCIATORI NON ESPULSI </w:t>
      </w:r>
    </w:p>
    <w:p w14:paraId="4CDBB15F" w14:textId="77777777" w:rsidR="00E84500" w:rsidRPr="003F36BA" w:rsidRDefault="00E84500" w:rsidP="00E84500">
      <w:pPr>
        <w:pStyle w:val="titolo20"/>
        <w:divId w:val="527259509"/>
        <w:rPr>
          <w:color w:val="002060"/>
        </w:rPr>
      </w:pPr>
      <w:r w:rsidRPr="003F36BA">
        <w:rPr>
          <w:color w:val="002060"/>
        </w:rPr>
        <w:t xml:space="preserve">SQUALIFICA PER UNA GARA EFFETTIVA PER RECIDIVITA'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3078A73D" w14:textId="77777777" w:rsidTr="00E84500">
        <w:trPr>
          <w:divId w:val="527259509"/>
        </w:trPr>
        <w:tc>
          <w:tcPr>
            <w:tcW w:w="2200" w:type="dxa"/>
            <w:tcMar>
              <w:top w:w="20" w:type="dxa"/>
              <w:left w:w="20" w:type="dxa"/>
              <w:bottom w:w="20" w:type="dxa"/>
              <w:right w:w="20" w:type="dxa"/>
            </w:tcMar>
            <w:vAlign w:val="center"/>
          </w:tcPr>
          <w:p w14:paraId="233065D3" w14:textId="77777777" w:rsidR="00E84500" w:rsidRPr="003F36BA" w:rsidRDefault="00E84500" w:rsidP="00666DC1">
            <w:pPr>
              <w:pStyle w:val="movimento"/>
              <w:rPr>
                <w:color w:val="002060"/>
              </w:rPr>
            </w:pPr>
            <w:r w:rsidRPr="003F36BA">
              <w:rPr>
                <w:color w:val="002060"/>
              </w:rPr>
              <w:t>BACALONI RUDY</w:t>
            </w:r>
          </w:p>
        </w:tc>
        <w:tc>
          <w:tcPr>
            <w:tcW w:w="2200" w:type="dxa"/>
            <w:tcMar>
              <w:top w:w="20" w:type="dxa"/>
              <w:left w:w="20" w:type="dxa"/>
              <w:bottom w:w="20" w:type="dxa"/>
              <w:right w:w="20" w:type="dxa"/>
            </w:tcMar>
            <w:vAlign w:val="center"/>
          </w:tcPr>
          <w:p w14:paraId="12BF211A" w14:textId="77777777" w:rsidR="00E84500" w:rsidRPr="003F36BA" w:rsidRDefault="00E84500" w:rsidP="00666DC1">
            <w:pPr>
              <w:pStyle w:val="movimento2"/>
              <w:rPr>
                <w:color w:val="002060"/>
              </w:rPr>
            </w:pPr>
            <w:r w:rsidRPr="003F36BA">
              <w:rPr>
                <w:color w:val="002060"/>
              </w:rPr>
              <w:t xml:space="preserve">(MONTELUPONE CALCIO A 5) </w:t>
            </w:r>
          </w:p>
        </w:tc>
        <w:tc>
          <w:tcPr>
            <w:tcW w:w="800" w:type="dxa"/>
            <w:tcMar>
              <w:top w:w="20" w:type="dxa"/>
              <w:left w:w="20" w:type="dxa"/>
              <w:bottom w:w="20" w:type="dxa"/>
              <w:right w:w="20" w:type="dxa"/>
            </w:tcMar>
            <w:vAlign w:val="center"/>
          </w:tcPr>
          <w:p w14:paraId="4965A6EE"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5BC1D30C" w14:textId="77777777" w:rsidR="00E84500" w:rsidRPr="003F36BA" w:rsidRDefault="00E84500" w:rsidP="00666DC1">
            <w:pPr>
              <w:pStyle w:val="movimento"/>
              <w:rPr>
                <w:color w:val="002060"/>
              </w:rPr>
            </w:pPr>
            <w:r w:rsidRPr="003F36BA">
              <w:rPr>
                <w:color w:val="002060"/>
              </w:rPr>
              <w:t>PALMIERI EDOARDO</w:t>
            </w:r>
          </w:p>
        </w:tc>
        <w:tc>
          <w:tcPr>
            <w:tcW w:w="2200" w:type="dxa"/>
            <w:tcMar>
              <w:top w:w="20" w:type="dxa"/>
              <w:left w:w="20" w:type="dxa"/>
              <w:bottom w:w="20" w:type="dxa"/>
              <w:right w:w="20" w:type="dxa"/>
            </w:tcMar>
            <w:vAlign w:val="center"/>
          </w:tcPr>
          <w:p w14:paraId="35CA645A" w14:textId="77777777" w:rsidR="00E84500" w:rsidRPr="003F36BA" w:rsidRDefault="00E84500" w:rsidP="00666DC1">
            <w:pPr>
              <w:pStyle w:val="movimento2"/>
              <w:rPr>
                <w:color w:val="002060"/>
              </w:rPr>
            </w:pPr>
            <w:r w:rsidRPr="003F36BA">
              <w:rPr>
                <w:color w:val="002060"/>
              </w:rPr>
              <w:t xml:space="preserve">(MONTELUPONE CALCIO A 5) </w:t>
            </w:r>
          </w:p>
        </w:tc>
      </w:tr>
      <w:tr w:rsidR="00E84500" w:rsidRPr="003F36BA" w14:paraId="0FC9D8B4" w14:textId="77777777" w:rsidTr="00E84500">
        <w:trPr>
          <w:divId w:val="527259509"/>
        </w:trPr>
        <w:tc>
          <w:tcPr>
            <w:tcW w:w="2200" w:type="dxa"/>
            <w:tcMar>
              <w:top w:w="20" w:type="dxa"/>
              <w:left w:w="20" w:type="dxa"/>
              <w:bottom w:w="20" w:type="dxa"/>
              <w:right w:w="20" w:type="dxa"/>
            </w:tcMar>
            <w:vAlign w:val="center"/>
          </w:tcPr>
          <w:p w14:paraId="1FB4A122" w14:textId="77777777" w:rsidR="00E84500" w:rsidRPr="003F36BA" w:rsidRDefault="00E84500" w:rsidP="00666DC1">
            <w:pPr>
              <w:pStyle w:val="movimento"/>
              <w:rPr>
                <w:color w:val="002060"/>
              </w:rPr>
            </w:pPr>
            <w:r w:rsidRPr="003F36BA">
              <w:rPr>
                <w:color w:val="002060"/>
              </w:rPr>
              <w:t>DE MELO GABRIEL</w:t>
            </w:r>
          </w:p>
        </w:tc>
        <w:tc>
          <w:tcPr>
            <w:tcW w:w="2200" w:type="dxa"/>
            <w:tcMar>
              <w:top w:w="20" w:type="dxa"/>
              <w:left w:w="20" w:type="dxa"/>
              <w:bottom w:w="20" w:type="dxa"/>
              <w:right w:w="20" w:type="dxa"/>
            </w:tcMar>
            <w:vAlign w:val="center"/>
          </w:tcPr>
          <w:p w14:paraId="6F966440" w14:textId="77777777" w:rsidR="00E84500" w:rsidRPr="003F36BA" w:rsidRDefault="00E84500" w:rsidP="00666DC1">
            <w:pPr>
              <w:pStyle w:val="movimento2"/>
              <w:rPr>
                <w:color w:val="002060"/>
              </w:rPr>
            </w:pPr>
            <w:r w:rsidRPr="003F36BA">
              <w:rPr>
                <w:color w:val="002060"/>
              </w:rPr>
              <w:t xml:space="preserve">(NUOVA JUVENTINA FFC) </w:t>
            </w:r>
          </w:p>
        </w:tc>
        <w:tc>
          <w:tcPr>
            <w:tcW w:w="800" w:type="dxa"/>
            <w:tcMar>
              <w:top w:w="20" w:type="dxa"/>
              <w:left w:w="20" w:type="dxa"/>
              <w:bottom w:w="20" w:type="dxa"/>
              <w:right w:w="20" w:type="dxa"/>
            </w:tcMar>
            <w:vAlign w:val="center"/>
          </w:tcPr>
          <w:p w14:paraId="7790CF5A"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096FA350" w14:textId="77777777" w:rsidR="00E84500" w:rsidRPr="003F36BA" w:rsidRDefault="00E84500" w:rsidP="00666DC1">
            <w:pPr>
              <w:pStyle w:val="movimento"/>
              <w:rPr>
                <w:color w:val="002060"/>
              </w:rPr>
            </w:pPr>
            <w:r w:rsidRPr="003F36BA">
              <w:rPr>
                <w:color w:val="002060"/>
              </w:rPr>
              <w:t>MARCHETTI ANDREA</w:t>
            </w:r>
          </w:p>
        </w:tc>
        <w:tc>
          <w:tcPr>
            <w:tcW w:w="2200" w:type="dxa"/>
            <w:tcMar>
              <w:top w:w="20" w:type="dxa"/>
              <w:left w:w="20" w:type="dxa"/>
              <w:bottom w:w="20" w:type="dxa"/>
              <w:right w:w="20" w:type="dxa"/>
            </w:tcMar>
            <w:vAlign w:val="center"/>
          </w:tcPr>
          <w:p w14:paraId="1AD8F208" w14:textId="77777777" w:rsidR="00E84500" w:rsidRPr="003F36BA" w:rsidRDefault="00E84500" w:rsidP="00666DC1">
            <w:pPr>
              <w:pStyle w:val="movimento2"/>
              <w:rPr>
                <w:color w:val="002060"/>
              </w:rPr>
            </w:pPr>
            <w:r w:rsidRPr="003F36BA">
              <w:rPr>
                <w:color w:val="002060"/>
              </w:rPr>
              <w:t xml:space="preserve">(PIEVE D ICO CALCIO A 5) </w:t>
            </w:r>
          </w:p>
        </w:tc>
      </w:tr>
    </w:tbl>
    <w:p w14:paraId="4D8B22EB" w14:textId="77777777" w:rsidR="00E84500" w:rsidRPr="003F36BA" w:rsidRDefault="00E84500" w:rsidP="00E84500">
      <w:pPr>
        <w:pStyle w:val="titolo20"/>
        <w:divId w:val="527259509"/>
        <w:rPr>
          <w:color w:val="002060"/>
        </w:rPr>
      </w:pPr>
      <w:r w:rsidRPr="003F36BA">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5EE4CE1C" w14:textId="77777777" w:rsidTr="00E84500">
        <w:trPr>
          <w:divId w:val="527259509"/>
        </w:trPr>
        <w:tc>
          <w:tcPr>
            <w:tcW w:w="2200" w:type="dxa"/>
            <w:tcMar>
              <w:top w:w="20" w:type="dxa"/>
              <w:left w:w="20" w:type="dxa"/>
              <w:bottom w:w="20" w:type="dxa"/>
              <w:right w:w="20" w:type="dxa"/>
            </w:tcMar>
            <w:vAlign w:val="center"/>
          </w:tcPr>
          <w:p w14:paraId="6DC76DAE" w14:textId="77777777" w:rsidR="00E84500" w:rsidRPr="003F36BA" w:rsidRDefault="00E84500" w:rsidP="00666DC1">
            <w:pPr>
              <w:pStyle w:val="movimento"/>
              <w:rPr>
                <w:color w:val="002060"/>
              </w:rPr>
            </w:pPr>
            <w:r w:rsidRPr="003F36BA">
              <w:rPr>
                <w:color w:val="002060"/>
              </w:rPr>
              <w:t>DI MATTEO YURI</w:t>
            </w:r>
          </w:p>
        </w:tc>
        <w:tc>
          <w:tcPr>
            <w:tcW w:w="2200" w:type="dxa"/>
            <w:tcMar>
              <w:top w:w="20" w:type="dxa"/>
              <w:left w:w="20" w:type="dxa"/>
              <w:bottom w:w="20" w:type="dxa"/>
              <w:right w:w="20" w:type="dxa"/>
            </w:tcMar>
            <w:vAlign w:val="center"/>
          </w:tcPr>
          <w:p w14:paraId="16C7A406" w14:textId="77777777" w:rsidR="00E84500" w:rsidRPr="003F36BA" w:rsidRDefault="00E84500" w:rsidP="00666DC1">
            <w:pPr>
              <w:pStyle w:val="movimento2"/>
              <w:rPr>
                <w:color w:val="002060"/>
              </w:rPr>
            </w:pPr>
            <w:r w:rsidRPr="003F36BA">
              <w:rPr>
                <w:color w:val="002060"/>
              </w:rPr>
              <w:t xml:space="preserve">(FUTSAL POTENZA PICENA) </w:t>
            </w:r>
          </w:p>
        </w:tc>
        <w:tc>
          <w:tcPr>
            <w:tcW w:w="800" w:type="dxa"/>
            <w:tcMar>
              <w:top w:w="20" w:type="dxa"/>
              <w:left w:w="20" w:type="dxa"/>
              <w:bottom w:w="20" w:type="dxa"/>
              <w:right w:w="20" w:type="dxa"/>
            </w:tcMar>
            <w:vAlign w:val="center"/>
          </w:tcPr>
          <w:p w14:paraId="03EC3EBE"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192FBA38" w14:textId="77777777" w:rsidR="00E84500" w:rsidRPr="003F36BA" w:rsidRDefault="00E84500" w:rsidP="00666DC1">
            <w:pPr>
              <w:pStyle w:val="movimento"/>
              <w:rPr>
                <w:color w:val="002060"/>
              </w:rPr>
            </w:pPr>
            <w:r w:rsidRPr="003F36BA">
              <w:rPr>
                <w:color w:val="002060"/>
              </w:rPr>
              <w:t>BUZZO MANUEL</w:t>
            </w:r>
          </w:p>
        </w:tc>
        <w:tc>
          <w:tcPr>
            <w:tcW w:w="2200" w:type="dxa"/>
            <w:tcMar>
              <w:top w:w="20" w:type="dxa"/>
              <w:left w:w="20" w:type="dxa"/>
              <w:bottom w:w="20" w:type="dxa"/>
              <w:right w:w="20" w:type="dxa"/>
            </w:tcMar>
            <w:vAlign w:val="center"/>
          </w:tcPr>
          <w:p w14:paraId="5707BCDA" w14:textId="77777777" w:rsidR="00E84500" w:rsidRPr="003F36BA" w:rsidRDefault="00E84500" w:rsidP="00666DC1">
            <w:pPr>
              <w:pStyle w:val="movimento2"/>
              <w:rPr>
                <w:color w:val="002060"/>
              </w:rPr>
            </w:pPr>
            <w:r w:rsidRPr="003F36BA">
              <w:rPr>
                <w:color w:val="002060"/>
              </w:rPr>
              <w:t xml:space="preserve">(JESI CALCIO A 5) </w:t>
            </w:r>
          </w:p>
        </w:tc>
      </w:tr>
      <w:tr w:rsidR="00E84500" w:rsidRPr="003F36BA" w14:paraId="5F867C19" w14:textId="77777777" w:rsidTr="00E84500">
        <w:trPr>
          <w:divId w:val="527259509"/>
        </w:trPr>
        <w:tc>
          <w:tcPr>
            <w:tcW w:w="2200" w:type="dxa"/>
            <w:tcMar>
              <w:top w:w="20" w:type="dxa"/>
              <w:left w:w="20" w:type="dxa"/>
              <w:bottom w:w="20" w:type="dxa"/>
              <w:right w:w="20" w:type="dxa"/>
            </w:tcMar>
            <w:vAlign w:val="center"/>
          </w:tcPr>
          <w:p w14:paraId="0AC3FCFD" w14:textId="77777777" w:rsidR="00E84500" w:rsidRPr="003F36BA" w:rsidRDefault="00E84500" w:rsidP="00666DC1">
            <w:pPr>
              <w:pStyle w:val="movimento"/>
              <w:rPr>
                <w:color w:val="002060"/>
              </w:rPr>
            </w:pPr>
            <w:r w:rsidRPr="003F36BA">
              <w:rPr>
                <w:color w:val="002060"/>
              </w:rPr>
              <w:t>SCOCCIA ANDREA</w:t>
            </w:r>
          </w:p>
        </w:tc>
        <w:tc>
          <w:tcPr>
            <w:tcW w:w="2200" w:type="dxa"/>
            <w:tcMar>
              <w:top w:w="20" w:type="dxa"/>
              <w:left w:w="20" w:type="dxa"/>
              <w:bottom w:w="20" w:type="dxa"/>
              <w:right w:w="20" w:type="dxa"/>
            </w:tcMar>
            <w:vAlign w:val="center"/>
          </w:tcPr>
          <w:p w14:paraId="1BCD3035" w14:textId="77777777" w:rsidR="00E84500" w:rsidRPr="003F36BA" w:rsidRDefault="00E84500" w:rsidP="00666DC1">
            <w:pPr>
              <w:pStyle w:val="movimento2"/>
              <w:rPr>
                <w:color w:val="002060"/>
              </w:rPr>
            </w:pPr>
            <w:r w:rsidRPr="003F36BA">
              <w:rPr>
                <w:color w:val="002060"/>
              </w:rPr>
              <w:t xml:space="preserve">(REAL SAN GIORGIO) </w:t>
            </w:r>
          </w:p>
        </w:tc>
        <w:tc>
          <w:tcPr>
            <w:tcW w:w="800" w:type="dxa"/>
            <w:tcMar>
              <w:top w:w="20" w:type="dxa"/>
              <w:left w:w="20" w:type="dxa"/>
              <w:bottom w:w="20" w:type="dxa"/>
              <w:right w:w="20" w:type="dxa"/>
            </w:tcMar>
            <w:vAlign w:val="center"/>
          </w:tcPr>
          <w:p w14:paraId="29BF20DF"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245CC6A8"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163DE4FD" w14:textId="77777777" w:rsidR="00E84500" w:rsidRPr="003F36BA" w:rsidRDefault="00E84500" w:rsidP="00666DC1">
            <w:pPr>
              <w:pStyle w:val="movimento2"/>
              <w:rPr>
                <w:color w:val="002060"/>
              </w:rPr>
            </w:pPr>
            <w:r w:rsidRPr="003F36BA">
              <w:rPr>
                <w:color w:val="002060"/>
              </w:rPr>
              <w:t> </w:t>
            </w:r>
          </w:p>
        </w:tc>
      </w:tr>
    </w:tbl>
    <w:p w14:paraId="4553C225" w14:textId="77777777" w:rsidR="00E84500" w:rsidRPr="003F36BA" w:rsidRDefault="00E84500" w:rsidP="00E84500">
      <w:pPr>
        <w:pStyle w:val="titolo20"/>
        <w:divId w:val="527259509"/>
        <w:rPr>
          <w:color w:val="002060"/>
        </w:rPr>
      </w:pPr>
      <w:r w:rsidRPr="003F36BA">
        <w:rPr>
          <w:color w:val="002060"/>
        </w:rPr>
        <w:t xml:space="preserve">AMMONIZIONE (VII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27369F88" w14:textId="77777777" w:rsidTr="00E84500">
        <w:trPr>
          <w:divId w:val="527259509"/>
        </w:trPr>
        <w:tc>
          <w:tcPr>
            <w:tcW w:w="2200" w:type="dxa"/>
            <w:tcMar>
              <w:top w:w="20" w:type="dxa"/>
              <w:left w:w="20" w:type="dxa"/>
              <w:bottom w:w="20" w:type="dxa"/>
              <w:right w:w="20" w:type="dxa"/>
            </w:tcMar>
            <w:vAlign w:val="center"/>
          </w:tcPr>
          <w:p w14:paraId="394BD0F8" w14:textId="77777777" w:rsidR="00E84500" w:rsidRPr="003F36BA" w:rsidRDefault="00E84500" w:rsidP="00666DC1">
            <w:pPr>
              <w:pStyle w:val="movimento"/>
              <w:rPr>
                <w:color w:val="002060"/>
              </w:rPr>
            </w:pPr>
            <w:r w:rsidRPr="003F36BA">
              <w:rPr>
                <w:color w:val="002060"/>
              </w:rPr>
              <w:t>CHIAPPORI STEFANO</w:t>
            </w:r>
          </w:p>
        </w:tc>
        <w:tc>
          <w:tcPr>
            <w:tcW w:w="2200" w:type="dxa"/>
            <w:tcMar>
              <w:top w:w="20" w:type="dxa"/>
              <w:left w:w="20" w:type="dxa"/>
              <w:bottom w:w="20" w:type="dxa"/>
              <w:right w:w="20" w:type="dxa"/>
            </w:tcMar>
            <w:vAlign w:val="center"/>
          </w:tcPr>
          <w:p w14:paraId="2C9C9788" w14:textId="77777777" w:rsidR="00E84500" w:rsidRPr="003F36BA" w:rsidRDefault="00E84500" w:rsidP="00666DC1">
            <w:pPr>
              <w:pStyle w:val="movimento2"/>
              <w:rPr>
                <w:color w:val="002060"/>
              </w:rPr>
            </w:pPr>
            <w:r w:rsidRPr="003F36BA">
              <w:rPr>
                <w:color w:val="002060"/>
              </w:rPr>
              <w:t xml:space="preserve">(OLYMPIA FANO C5) </w:t>
            </w:r>
          </w:p>
        </w:tc>
        <w:tc>
          <w:tcPr>
            <w:tcW w:w="800" w:type="dxa"/>
            <w:tcMar>
              <w:top w:w="20" w:type="dxa"/>
              <w:left w:w="20" w:type="dxa"/>
              <w:bottom w:w="20" w:type="dxa"/>
              <w:right w:w="20" w:type="dxa"/>
            </w:tcMar>
            <w:vAlign w:val="center"/>
          </w:tcPr>
          <w:p w14:paraId="0E6E034B"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2D810148"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491AE100" w14:textId="77777777" w:rsidR="00E84500" w:rsidRPr="003F36BA" w:rsidRDefault="00E84500" w:rsidP="00666DC1">
            <w:pPr>
              <w:pStyle w:val="movimento2"/>
              <w:rPr>
                <w:color w:val="002060"/>
              </w:rPr>
            </w:pPr>
            <w:r w:rsidRPr="003F36BA">
              <w:rPr>
                <w:color w:val="002060"/>
              </w:rPr>
              <w:t> </w:t>
            </w:r>
          </w:p>
        </w:tc>
      </w:tr>
    </w:tbl>
    <w:p w14:paraId="7592F8C6" w14:textId="77777777" w:rsidR="00E84500" w:rsidRPr="003F36BA" w:rsidRDefault="00E84500" w:rsidP="00E84500">
      <w:pPr>
        <w:pStyle w:val="titolo20"/>
        <w:divId w:val="527259509"/>
        <w:rPr>
          <w:color w:val="002060"/>
        </w:rPr>
      </w:pPr>
      <w:r w:rsidRPr="003F36BA">
        <w:rPr>
          <w:color w:val="002060"/>
        </w:rPr>
        <w:t xml:space="preserve">AMMONIZIONE (VI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4E32187E" w14:textId="77777777" w:rsidTr="00E84500">
        <w:trPr>
          <w:divId w:val="527259509"/>
        </w:trPr>
        <w:tc>
          <w:tcPr>
            <w:tcW w:w="2200" w:type="dxa"/>
            <w:tcMar>
              <w:top w:w="20" w:type="dxa"/>
              <w:left w:w="20" w:type="dxa"/>
              <w:bottom w:w="20" w:type="dxa"/>
              <w:right w:w="20" w:type="dxa"/>
            </w:tcMar>
            <w:vAlign w:val="center"/>
          </w:tcPr>
          <w:p w14:paraId="225EB200" w14:textId="77777777" w:rsidR="00E84500" w:rsidRPr="003F36BA" w:rsidRDefault="00E84500" w:rsidP="00666DC1">
            <w:pPr>
              <w:pStyle w:val="movimento"/>
              <w:rPr>
                <w:color w:val="002060"/>
              </w:rPr>
            </w:pPr>
            <w:r w:rsidRPr="003F36BA">
              <w:rPr>
                <w:color w:val="002060"/>
              </w:rPr>
              <w:t>CIAVATTINI FRANCESCO</w:t>
            </w:r>
          </w:p>
        </w:tc>
        <w:tc>
          <w:tcPr>
            <w:tcW w:w="2200" w:type="dxa"/>
            <w:tcMar>
              <w:top w:w="20" w:type="dxa"/>
              <w:left w:w="20" w:type="dxa"/>
              <w:bottom w:w="20" w:type="dxa"/>
              <w:right w:w="20" w:type="dxa"/>
            </w:tcMar>
            <w:vAlign w:val="center"/>
          </w:tcPr>
          <w:p w14:paraId="25DF7D66" w14:textId="77777777" w:rsidR="00E84500" w:rsidRPr="003F36BA" w:rsidRDefault="00E84500" w:rsidP="00666DC1">
            <w:pPr>
              <w:pStyle w:val="movimento2"/>
              <w:rPr>
                <w:color w:val="002060"/>
              </w:rPr>
            </w:pPr>
            <w:r w:rsidRPr="003F36BA">
              <w:rPr>
                <w:color w:val="002060"/>
              </w:rPr>
              <w:t xml:space="preserve">(MONTESICURO TRE COLLI) </w:t>
            </w:r>
          </w:p>
        </w:tc>
        <w:tc>
          <w:tcPr>
            <w:tcW w:w="800" w:type="dxa"/>
            <w:tcMar>
              <w:top w:w="20" w:type="dxa"/>
              <w:left w:w="20" w:type="dxa"/>
              <w:bottom w:w="20" w:type="dxa"/>
              <w:right w:w="20" w:type="dxa"/>
            </w:tcMar>
            <w:vAlign w:val="center"/>
          </w:tcPr>
          <w:p w14:paraId="09DA6BE7"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1B6A3917"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551CD55C" w14:textId="77777777" w:rsidR="00E84500" w:rsidRPr="003F36BA" w:rsidRDefault="00E84500" w:rsidP="00666DC1">
            <w:pPr>
              <w:pStyle w:val="movimento2"/>
              <w:rPr>
                <w:color w:val="002060"/>
              </w:rPr>
            </w:pPr>
            <w:r w:rsidRPr="003F36BA">
              <w:rPr>
                <w:color w:val="002060"/>
              </w:rPr>
              <w:t> </w:t>
            </w:r>
          </w:p>
        </w:tc>
      </w:tr>
    </w:tbl>
    <w:p w14:paraId="72E26D17" w14:textId="77777777" w:rsidR="00E84500" w:rsidRPr="003F36BA" w:rsidRDefault="00E84500" w:rsidP="00E84500">
      <w:pPr>
        <w:pStyle w:val="titolo20"/>
        <w:divId w:val="527259509"/>
        <w:rPr>
          <w:color w:val="002060"/>
        </w:rPr>
      </w:pPr>
      <w:r w:rsidRPr="003F36BA">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4450BCB6" w14:textId="77777777" w:rsidTr="00E84500">
        <w:trPr>
          <w:divId w:val="527259509"/>
        </w:trPr>
        <w:tc>
          <w:tcPr>
            <w:tcW w:w="2200" w:type="dxa"/>
            <w:tcMar>
              <w:top w:w="20" w:type="dxa"/>
              <w:left w:w="20" w:type="dxa"/>
              <w:bottom w:w="20" w:type="dxa"/>
              <w:right w:w="20" w:type="dxa"/>
            </w:tcMar>
            <w:vAlign w:val="center"/>
          </w:tcPr>
          <w:p w14:paraId="73800AF5" w14:textId="77777777" w:rsidR="00E84500" w:rsidRPr="003F36BA" w:rsidRDefault="00E84500" w:rsidP="00666DC1">
            <w:pPr>
              <w:pStyle w:val="movimento"/>
              <w:rPr>
                <w:color w:val="002060"/>
              </w:rPr>
            </w:pPr>
            <w:r w:rsidRPr="003F36BA">
              <w:rPr>
                <w:color w:val="002060"/>
              </w:rPr>
              <w:t>COPPARI CARLO</w:t>
            </w:r>
          </w:p>
        </w:tc>
        <w:tc>
          <w:tcPr>
            <w:tcW w:w="2200" w:type="dxa"/>
            <w:tcMar>
              <w:top w:w="20" w:type="dxa"/>
              <w:left w:w="20" w:type="dxa"/>
              <w:bottom w:w="20" w:type="dxa"/>
              <w:right w:w="20" w:type="dxa"/>
            </w:tcMar>
            <w:vAlign w:val="center"/>
          </w:tcPr>
          <w:p w14:paraId="12313FBC" w14:textId="77777777" w:rsidR="00E84500" w:rsidRPr="003F36BA" w:rsidRDefault="00E84500" w:rsidP="00666DC1">
            <w:pPr>
              <w:pStyle w:val="movimento2"/>
              <w:rPr>
                <w:color w:val="002060"/>
              </w:rPr>
            </w:pPr>
            <w:r w:rsidRPr="003F36BA">
              <w:rPr>
                <w:color w:val="002060"/>
              </w:rPr>
              <w:t xml:space="preserve">(FUTSAL POTENZA PICENA) </w:t>
            </w:r>
          </w:p>
        </w:tc>
        <w:tc>
          <w:tcPr>
            <w:tcW w:w="800" w:type="dxa"/>
            <w:tcMar>
              <w:top w:w="20" w:type="dxa"/>
              <w:left w:w="20" w:type="dxa"/>
              <w:bottom w:w="20" w:type="dxa"/>
              <w:right w:w="20" w:type="dxa"/>
            </w:tcMar>
            <w:vAlign w:val="center"/>
          </w:tcPr>
          <w:p w14:paraId="0666C3FA"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2F78F589" w14:textId="77777777" w:rsidR="00E84500" w:rsidRPr="003F36BA" w:rsidRDefault="00E84500" w:rsidP="00666DC1">
            <w:pPr>
              <w:pStyle w:val="movimento"/>
              <w:rPr>
                <w:color w:val="002060"/>
              </w:rPr>
            </w:pPr>
            <w:r w:rsidRPr="003F36BA">
              <w:rPr>
                <w:color w:val="002060"/>
              </w:rPr>
              <w:t>SASSAROLI LUCA</w:t>
            </w:r>
          </w:p>
        </w:tc>
        <w:tc>
          <w:tcPr>
            <w:tcW w:w="2200" w:type="dxa"/>
            <w:tcMar>
              <w:top w:w="20" w:type="dxa"/>
              <w:left w:w="20" w:type="dxa"/>
              <w:bottom w:w="20" w:type="dxa"/>
              <w:right w:w="20" w:type="dxa"/>
            </w:tcMar>
            <w:vAlign w:val="center"/>
          </w:tcPr>
          <w:p w14:paraId="4E704696" w14:textId="77777777" w:rsidR="00E84500" w:rsidRPr="003F36BA" w:rsidRDefault="00E84500" w:rsidP="00666DC1">
            <w:pPr>
              <w:pStyle w:val="movimento2"/>
              <w:rPr>
                <w:color w:val="002060"/>
              </w:rPr>
            </w:pPr>
            <w:r w:rsidRPr="003F36BA">
              <w:rPr>
                <w:color w:val="002060"/>
              </w:rPr>
              <w:t xml:space="preserve">(JESI CALCIO A 5) </w:t>
            </w:r>
          </w:p>
        </w:tc>
      </w:tr>
      <w:tr w:rsidR="00E84500" w:rsidRPr="003F36BA" w14:paraId="06F910BA" w14:textId="77777777" w:rsidTr="00E84500">
        <w:trPr>
          <w:divId w:val="527259509"/>
        </w:trPr>
        <w:tc>
          <w:tcPr>
            <w:tcW w:w="2200" w:type="dxa"/>
            <w:tcMar>
              <w:top w:w="20" w:type="dxa"/>
              <w:left w:w="20" w:type="dxa"/>
              <w:bottom w:w="20" w:type="dxa"/>
              <w:right w:w="20" w:type="dxa"/>
            </w:tcMar>
            <w:vAlign w:val="center"/>
          </w:tcPr>
          <w:p w14:paraId="6864723F" w14:textId="77777777" w:rsidR="00E84500" w:rsidRPr="003F36BA" w:rsidRDefault="00E84500" w:rsidP="00666DC1">
            <w:pPr>
              <w:pStyle w:val="movimento"/>
              <w:rPr>
                <w:color w:val="002060"/>
              </w:rPr>
            </w:pPr>
            <w:r w:rsidRPr="003F36BA">
              <w:rPr>
                <w:color w:val="002060"/>
              </w:rPr>
              <w:t>DOUMI YOUNESSE</w:t>
            </w:r>
          </w:p>
        </w:tc>
        <w:tc>
          <w:tcPr>
            <w:tcW w:w="2200" w:type="dxa"/>
            <w:tcMar>
              <w:top w:w="20" w:type="dxa"/>
              <w:left w:w="20" w:type="dxa"/>
              <w:bottom w:w="20" w:type="dxa"/>
              <w:right w:w="20" w:type="dxa"/>
            </w:tcMar>
            <w:vAlign w:val="center"/>
          </w:tcPr>
          <w:p w14:paraId="707FDCCF" w14:textId="77777777" w:rsidR="00E84500" w:rsidRPr="003F36BA" w:rsidRDefault="00E84500" w:rsidP="00666DC1">
            <w:pPr>
              <w:pStyle w:val="movimento2"/>
              <w:rPr>
                <w:color w:val="002060"/>
              </w:rPr>
            </w:pPr>
            <w:r w:rsidRPr="003F36BA">
              <w:rPr>
                <w:color w:val="002060"/>
              </w:rPr>
              <w:t xml:space="preserve">(NUOVA JUVENTINA FFC) </w:t>
            </w:r>
          </w:p>
        </w:tc>
        <w:tc>
          <w:tcPr>
            <w:tcW w:w="800" w:type="dxa"/>
            <w:tcMar>
              <w:top w:w="20" w:type="dxa"/>
              <w:left w:w="20" w:type="dxa"/>
              <w:bottom w:w="20" w:type="dxa"/>
              <w:right w:w="20" w:type="dxa"/>
            </w:tcMar>
            <w:vAlign w:val="center"/>
          </w:tcPr>
          <w:p w14:paraId="7446F00D"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6074107E" w14:textId="77777777" w:rsidR="00E84500" w:rsidRPr="003F36BA" w:rsidRDefault="00E84500" w:rsidP="00666DC1">
            <w:pPr>
              <w:pStyle w:val="movimento"/>
              <w:rPr>
                <w:color w:val="002060"/>
              </w:rPr>
            </w:pPr>
            <w:r w:rsidRPr="003F36BA">
              <w:rPr>
                <w:color w:val="002060"/>
              </w:rPr>
              <w:t>D ANDREA SIMONE</w:t>
            </w:r>
          </w:p>
        </w:tc>
        <w:tc>
          <w:tcPr>
            <w:tcW w:w="2200" w:type="dxa"/>
            <w:tcMar>
              <w:top w:w="20" w:type="dxa"/>
              <w:left w:w="20" w:type="dxa"/>
              <w:bottom w:w="20" w:type="dxa"/>
              <w:right w:w="20" w:type="dxa"/>
            </w:tcMar>
            <w:vAlign w:val="center"/>
          </w:tcPr>
          <w:p w14:paraId="5FA98FA8" w14:textId="77777777" w:rsidR="00E84500" w:rsidRPr="003F36BA" w:rsidRDefault="00E84500" w:rsidP="00666DC1">
            <w:pPr>
              <w:pStyle w:val="movimento2"/>
              <w:rPr>
                <w:color w:val="002060"/>
              </w:rPr>
            </w:pPr>
            <w:r w:rsidRPr="003F36BA">
              <w:rPr>
                <w:color w:val="002060"/>
              </w:rPr>
              <w:t xml:space="preserve">(OLYMPIA FANO C5) </w:t>
            </w:r>
          </w:p>
        </w:tc>
      </w:tr>
      <w:tr w:rsidR="00E84500" w:rsidRPr="003F36BA" w14:paraId="4DBC8E35" w14:textId="77777777" w:rsidTr="00E84500">
        <w:trPr>
          <w:divId w:val="527259509"/>
        </w:trPr>
        <w:tc>
          <w:tcPr>
            <w:tcW w:w="2200" w:type="dxa"/>
            <w:tcMar>
              <w:top w:w="20" w:type="dxa"/>
              <w:left w:w="20" w:type="dxa"/>
              <w:bottom w:w="20" w:type="dxa"/>
              <w:right w:w="20" w:type="dxa"/>
            </w:tcMar>
            <w:vAlign w:val="center"/>
          </w:tcPr>
          <w:p w14:paraId="1C036A3E" w14:textId="77777777" w:rsidR="00E84500" w:rsidRPr="003F36BA" w:rsidRDefault="00E84500" w:rsidP="00666DC1">
            <w:pPr>
              <w:pStyle w:val="movimento"/>
              <w:rPr>
                <w:color w:val="002060"/>
              </w:rPr>
            </w:pPr>
            <w:r w:rsidRPr="003F36BA">
              <w:rPr>
                <w:color w:val="002060"/>
              </w:rPr>
              <w:t>ROSSI RICCARDO</w:t>
            </w:r>
          </w:p>
        </w:tc>
        <w:tc>
          <w:tcPr>
            <w:tcW w:w="2200" w:type="dxa"/>
            <w:tcMar>
              <w:top w:w="20" w:type="dxa"/>
              <w:left w:w="20" w:type="dxa"/>
              <w:bottom w:w="20" w:type="dxa"/>
              <w:right w:w="20" w:type="dxa"/>
            </w:tcMar>
            <w:vAlign w:val="center"/>
          </w:tcPr>
          <w:p w14:paraId="4A0F889E" w14:textId="77777777" w:rsidR="00E84500" w:rsidRPr="003F36BA" w:rsidRDefault="00E84500" w:rsidP="00666DC1">
            <w:pPr>
              <w:pStyle w:val="movimento2"/>
              <w:rPr>
                <w:color w:val="002060"/>
              </w:rPr>
            </w:pPr>
            <w:r w:rsidRPr="003F36BA">
              <w:rPr>
                <w:color w:val="002060"/>
              </w:rPr>
              <w:t xml:space="preserve">(REAL SAN GIORGIO) </w:t>
            </w:r>
          </w:p>
        </w:tc>
        <w:tc>
          <w:tcPr>
            <w:tcW w:w="800" w:type="dxa"/>
            <w:tcMar>
              <w:top w:w="20" w:type="dxa"/>
              <w:left w:w="20" w:type="dxa"/>
              <w:bottom w:w="20" w:type="dxa"/>
              <w:right w:w="20" w:type="dxa"/>
            </w:tcMar>
            <w:vAlign w:val="center"/>
          </w:tcPr>
          <w:p w14:paraId="50F8E2CC"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77219E4C" w14:textId="77777777" w:rsidR="00E84500" w:rsidRPr="003F36BA" w:rsidRDefault="00E84500" w:rsidP="00666DC1">
            <w:pPr>
              <w:pStyle w:val="movimento"/>
              <w:rPr>
                <w:color w:val="002060"/>
              </w:rPr>
            </w:pPr>
            <w:r w:rsidRPr="003F36BA">
              <w:rPr>
                <w:color w:val="002060"/>
              </w:rPr>
              <w:t>DE SOUSA ANDRE VITOR</w:t>
            </w:r>
          </w:p>
        </w:tc>
        <w:tc>
          <w:tcPr>
            <w:tcW w:w="2200" w:type="dxa"/>
            <w:tcMar>
              <w:top w:w="20" w:type="dxa"/>
              <w:left w:w="20" w:type="dxa"/>
              <w:bottom w:w="20" w:type="dxa"/>
              <w:right w:w="20" w:type="dxa"/>
            </w:tcMar>
            <w:vAlign w:val="center"/>
          </w:tcPr>
          <w:p w14:paraId="5FC2C2EB" w14:textId="77777777" w:rsidR="00E84500" w:rsidRPr="003F36BA" w:rsidRDefault="00E84500" w:rsidP="00666DC1">
            <w:pPr>
              <w:pStyle w:val="movimento2"/>
              <w:rPr>
                <w:color w:val="002060"/>
              </w:rPr>
            </w:pPr>
            <w:r w:rsidRPr="003F36BA">
              <w:rPr>
                <w:color w:val="002060"/>
              </w:rPr>
              <w:t xml:space="preserve">(RECANATI CALCIO A 5) </w:t>
            </w:r>
          </w:p>
        </w:tc>
      </w:tr>
      <w:tr w:rsidR="00E84500" w:rsidRPr="003F36BA" w14:paraId="0AA76692" w14:textId="77777777" w:rsidTr="00E84500">
        <w:trPr>
          <w:divId w:val="527259509"/>
        </w:trPr>
        <w:tc>
          <w:tcPr>
            <w:tcW w:w="2200" w:type="dxa"/>
            <w:tcMar>
              <w:top w:w="20" w:type="dxa"/>
              <w:left w:w="20" w:type="dxa"/>
              <w:bottom w:w="20" w:type="dxa"/>
              <w:right w:w="20" w:type="dxa"/>
            </w:tcMar>
            <w:vAlign w:val="center"/>
          </w:tcPr>
          <w:p w14:paraId="55A8631D" w14:textId="77777777" w:rsidR="00E84500" w:rsidRPr="003F36BA" w:rsidRDefault="00E84500" w:rsidP="00666DC1">
            <w:pPr>
              <w:pStyle w:val="movimento"/>
              <w:rPr>
                <w:color w:val="002060"/>
              </w:rPr>
            </w:pPr>
            <w:r w:rsidRPr="003F36BA">
              <w:rPr>
                <w:color w:val="002060"/>
              </w:rPr>
              <w:t>DIIORIO FACUNDO</w:t>
            </w:r>
          </w:p>
        </w:tc>
        <w:tc>
          <w:tcPr>
            <w:tcW w:w="2200" w:type="dxa"/>
            <w:tcMar>
              <w:top w:w="20" w:type="dxa"/>
              <w:left w:w="20" w:type="dxa"/>
              <w:bottom w:w="20" w:type="dxa"/>
              <w:right w:w="20" w:type="dxa"/>
            </w:tcMar>
            <w:vAlign w:val="center"/>
          </w:tcPr>
          <w:p w14:paraId="37EF43E6" w14:textId="77777777" w:rsidR="00E84500" w:rsidRPr="003F36BA" w:rsidRDefault="00E84500" w:rsidP="00666DC1">
            <w:pPr>
              <w:pStyle w:val="movimento2"/>
              <w:rPr>
                <w:color w:val="002060"/>
              </w:rPr>
            </w:pPr>
            <w:r w:rsidRPr="003F36BA">
              <w:rPr>
                <w:color w:val="002060"/>
              </w:rPr>
              <w:t xml:space="preserve">(RECANATI CALCIO A 5) </w:t>
            </w:r>
          </w:p>
        </w:tc>
        <w:tc>
          <w:tcPr>
            <w:tcW w:w="800" w:type="dxa"/>
            <w:tcMar>
              <w:top w:w="20" w:type="dxa"/>
              <w:left w:w="20" w:type="dxa"/>
              <w:bottom w:w="20" w:type="dxa"/>
              <w:right w:w="20" w:type="dxa"/>
            </w:tcMar>
            <w:vAlign w:val="center"/>
          </w:tcPr>
          <w:p w14:paraId="710CABC3"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0E26568C"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6FD2F254" w14:textId="77777777" w:rsidR="00E84500" w:rsidRPr="003F36BA" w:rsidRDefault="00E84500" w:rsidP="00666DC1">
            <w:pPr>
              <w:pStyle w:val="movimento2"/>
              <w:rPr>
                <w:color w:val="002060"/>
              </w:rPr>
            </w:pPr>
            <w:r w:rsidRPr="003F36BA">
              <w:rPr>
                <w:color w:val="002060"/>
              </w:rPr>
              <w:t> </w:t>
            </w:r>
          </w:p>
        </w:tc>
      </w:tr>
    </w:tbl>
    <w:p w14:paraId="5316B1CD" w14:textId="77777777" w:rsidR="00E84500" w:rsidRPr="003F36BA" w:rsidRDefault="00E84500" w:rsidP="00E84500">
      <w:pPr>
        <w:pStyle w:val="titolo20"/>
        <w:divId w:val="527259509"/>
        <w:rPr>
          <w:color w:val="002060"/>
        </w:rPr>
      </w:pPr>
      <w:r w:rsidRPr="003F36BA">
        <w:rPr>
          <w:color w:val="002060"/>
        </w:rPr>
        <w:lastRenderedPageBreak/>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603146A5" w14:textId="77777777" w:rsidTr="00E84500">
        <w:trPr>
          <w:divId w:val="527259509"/>
        </w:trPr>
        <w:tc>
          <w:tcPr>
            <w:tcW w:w="2200" w:type="dxa"/>
            <w:tcMar>
              <w:top w:w="20" w:type="dxa"/>
              <w:left w:w="20" w:type="dxa"/>
              <w:bottom w:w="20" w:type="dxa"/>
              <w:right w:w="20" w:type="dxa"/>
            </w:tcMar>
            <w:vAlign w:val="center"/>
          </w:tcPr>
          <w:p w14:paraId="28AFD93F" w14:textId="77777777" w:rsidR="00E84500" w:rsidRPr="003F36BA" w:rsidRDefault="00E84500" w:rsidP="00666DC1">
            <w:pPr>
              <w:pStyle w:val="movimento"/>
              <w:rPr>
                <w:color w:val="002060"/>
              </w:rPr>
            </w:pPr>
            <w:r w:rsidRPr="003F36BA">
              <w:rPr>
                <w:color w:val="002060"/>
              </w:rPr>
              <w:t>BIAGIOLI FRANCESCO</w:t>
            </w:r>
          </w:p>
        </w:tc>
        <w:tc>
          <w:tcPr>
            <w:tcW w:w="2200" w:type="dxa"/>
            <w:tcMar>
              <w:top w:w="20" w:type="dxa"/>
              <w:left w:w="20" w:type="dxa"/>
              <w:bottom w:w="20" w:type="dxa"/>
              <w:right w:w="20" w:type="dxa"/>
            </w:tcMar>
            <w:vAlign w:val="center"/>
          </w:tcPr>
          <w:p w14:paraId="7D2DFC35" w14:textId="77777777" w:rsidR="00E84500" w:rsidRPr="003F36BA" w:rsidRDefault="00E84500" w:rsidP="00666DC1">
            <w:pPr>
              <w:pStyle w:val="movimento2"/>
              <w:rPr>
                <w:color w:val="002060"/>
              </w:rPr>
            </w:pPr>
            <w:r w:rsidRPr="003F36BA">
              <w:rPr>
                <w:color w:val="002060"/>
              </w:rPr>
              <w:t xml:space="preserve">(FUTSAL POTENZA PICENA) </w:t>
            </w:r>
          </w:p>
        </w:tc>
        <w:tc>
          <w:tcPr>
            <w:tcW w:w="800" w:type="dxa"/>
            <w:tcMar>
              <w:top w:w="20" w:type="dxa"/>
              <w:left w:w="20" w:type="dxa"/>
              <w:bottom w:w="20" w:type="dxa"/>
              <w:right w:w="20" w:type="dxa"/>
            </w:tcMar>
            <w:vAlign w:val="center"/>
          </w:tcPr>
          <w:p w14:paraId="6831718A"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4BDDB7BD" w14:textId="77777777" w:rsidR="00E84500" w:rsidRPr="003F36BA" w:rsidRDefault="00E84500" w:rsidP="00666DC1">
            <w:pPr>
              <w:pStyle w:val="movimento"/>
              <w:rPr>
                <w:color w:val="002060"/>
              </w:rPr>
            </w:pPr>
            <w:r w:rsidRPr="003F36BA">
              <w:rPr>
                <w:color w:val="002060"/>
              </w:rPr>
              <w:t>PINTO TOMMASO</w:t>
            </w:r>
          </w:p>
        </w:tc>
        <w:tc>
          <w:tcPr>
            <w:tcW w:w="2200" w:type="dxa"/>
            <w:tcMar>
              <w:top w:w="20" w:type="dxa"/>
              <w:left w:w="20" w:type="dxa"/>
              <w:bottom w:w="20" w:type="dxa"/>
              <w:right w:w="20" w:type="dxa"/>
            </w:tcMar>
            <w:vAlign w:val="center"/>
          </w:tcPr>
          <w:p w14:paraId="13DEAA20" w14:textId="77777777" w:rsidR="00E84500" w:rsidRPr="003F36BA" w:rsidRDefault="00E84500" w:rsidP="00666DC1">
            <w:pPr>
              <w:pStyle w:val="movimento2"/>
              <w:rPr>
                <w:color w:val="002060"/>
              </w:rPr>
            </w:pPr>
            <w:r w:rsidRPr="003F36BA">
              <w:rPr>
                <w:color w:val="002060"/>
              </w:rPr>
              <w:t xml:space="preserve">(MONTESICURO TRE COLLI) </w:t>
            </w:r>
          </w:p>
        </w:tc>
      </w:tr>
      <w:tr w:rsidR="00E84500" w:rsidRPr="003F36BA" w14:paraId="34090F37" w14:textId="77777777" w:rsidTr="00E84500">
        <w:trPr>
          <w:divId w:val="527259509"/>
        </w:trPr>
        <w:tc>
          <w:tcPr>
            <w:tcW w:w="2200" w:type="dxa"/>
            <w:tcMar>
              <w:top w:w="20" w:type="dxa"/>
              <w:left w:w="20" w:type="dxa"/>
              <w:bottom w:w="20" w:type="dxa"/>
              <w:right w:w="20" w:type="dxa"/>
            </w:tcMar>
            <w:vAlign w:val="center"/>
          </w:tcPr>
          <w:p w14:paraId="5D700A8C" w14:textId="77777777" w:rsidR="00E84500" w:rsidRPr="003F36BA" w:rsidRDefault="00E84500" w:rsidP="00666DC1">
            <w:pPr>
              <w:pStyle w:val="movimento"/>
              <w:rPr>
                <w:color w:val="002060"/>
              </w:rPr>
            </w:pPr>
            <w:r w:rsidRPr="003F36BA">
              <w:rPr>
                <w:color w:val="002060"/>
              </w:rPr>
              <w:t>LODI DE MELO GABRIEL</w:t>
            </w:r>
          </w:p>
        </w:tc>
        <w:tc>
          <w:tcPr>
            <w:tcW w:w="2200" w:type="dxa"/>
            <w:tcMar>
              <w:top w:w="20" w:type="dxa"/>
              <w:left w:w="20" w:type="dxa"/>
              <w:bottom w:w="20" w:type="dxa"/>
              <w:right w:w="20" w:type="dxa"/>
            </w:tcMar>
            <w:vAlign w:val="center"/>
          </w:tcPr>
          <w:p w14:paraId="2E517833" w14:textId="77777777" w:rsidR="00E84500" w:rsidRPr="003F36BA" w:rsidRDefault="00E84500" w:rsidP="00666DC1">
            <w:pPr>
              <w:pStyle w:val="movimento2"/>
              <w:rPr>
                <w:color w:val="002060"/>
              </w:rPr>
            </w:pPr>
            <w:r w:rsidRPr="003F36BA">
              <w:rPr>
                <w:color w:val="002060"/>
              </w:rPr>
              <w:t xml:space="preserve">(NUOVA JUVENTINA FFC) </w:t>
            </w:r>
          </w:p>
        </w:tc>
        <w:tc>
          <w:tcPr>
            <w:tcW w:w="800" w:type="dxa"/>
            <w:tcMar>
              <w:top w:w="20" w:type="dxa"/>
              <w:left w:w="20" w:type="dxa"/>
              <w:bottom w:w="20" w:type="dxa"/>
              <w:right w:w="20" w:type="dxa"/>
            </w:tcMar>
            <w:vAlign w:val="center"/>
          </w:tcPr>
          <w:p w14:paraId="067D001E"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047A2C3C" w14:textId="77777777" w:rsidR="00E84500" w:rsidRPr="003F36BA" w:rsidRDefault="00E84500" w:rsidP="00666DC1">
            <w:pPr>
              <w:pStyle w:val="movimento"/>
              <w:rPr>
                <w:color w:val="002060"/>
              </w:rPr>
            </w:pPr>
            <w:r w:rsidRPr="003F36BA">
              <w:rPr>
                <w:color w:val="002060"/>
              </w:rPr>
              <w:t>GALLO SALVATORE</w:t>
            </w:r>
          </w:p>
        </w:tc>
        <w:tc>
          <w:tcPr>
            <w:tcW w:w="2200" w:type="dxa"/>
            <w:tcMar>
              <w:top w:w="20" w:type="dxa"/>
              <w:left w:w="20" w:type="dxa"/>
              <w:bottom w:w="20" w:type="dxa"/>
              <w:right w:w="20" w:type="dxa"/>
            </w:tcMar>
            <w:vAlign w:val="center"/>
          </w:tcPr>
          <w:p w14:paraId="5DFFA926" w14:textId="77777777" w:rsidR="00E84500" w:rsidRPr="003F36BA" w:rsidRDefault="00E84500" w:rsidP="00666DC1">
            <w:pPr>
              <w:pStyle w:val="movimento2"/>
              <w:rPr>
                <w:color w:val="002060"/>
              </w:rPr>
            </w:pPr>
            <w:r w:rsidRPr="003F36BA">
              <w:rPr>
                <w:color w:val="002060"/>
              </w:rPr>
              <w:t xml:space="preserve">(REAL SAN GIORGIO) </w:t>
            </w:r>
          </w:p>
        </w:tc>
      </w:tr>
    </w:tbl>
    <w:p w14:paraId="5A9986D9" w14:textId="77777777" w:rsidR="00E84500" w:rsidRPr="003F36BA" w:rsidRDefault="00E84500" w:rsidP="00E84500">
      <w:pPr>
        <w:pStyle w:val="titolo10"/>
        <w:divId w:val="527259509"/>
        <w:rPr>
          <w:color w:val="002060"/>
        </w:rPr>
      </w:pPr>
      <w:r w:rsidRPr="003F36BA">
        <w:rPr>
          <w:color w:val="002060"/>
        </w:rPr>
        <w:t xml:space="preserve">GARE DEL 25/ 1/2020 </w:t>
      </w:r>
    </w:p>
    <w:p w14:paraId="4ED712D1" w14:textId="77777777" w:rsidR="00E84500" w:rsidRPr="003F36BA" w:rsidRDefault="00E84500" w:rsidP="00E84500">
      <w:pPr>
        <w:pStyle w:val="titolo7a"/>
        <w:divId w:val="527259509"/>
        <w:rPr>
          <w:color w:val="002060"/>
        </w:rPr>
      </w:pPr>
      <w:r w:rsidRPr="003F36BA">
        <w:rPr>
          <w:color w:val="002060"/>
        </w:rPr>
        <w:t xml:space="preserve">PROVVEDIMENTI DISCIPLINARI </w:t>
      </w:r>
    </w:p>
    <w:p w14:paraId="2BF9A98E" w14:textId="77777777" w:rsidR="00E84500" w:rsidRPr="003F36BA" w:rsidRDefault="00E84500" w:rsidP="00E84500">
      <w:pPr>
        <w:pStyle w:val="TITOLO7B"/>
        <w:divId w:val="527259509"/>
        <w:rPr>
          <w:color w:val="002060"/>
        </w:rPr>
      </w:pPr>
      <w:r w:rsidRPr="003F36BA">
        <w:rPr>
          <w:color w:val="002060"/>
        </w:rPr>
        <w:t xml:space="preserve">In base alle risultanze degli atti ufficiali sono state deliberate le seguenti sanzioni disciplinari. </w:t>
      </w:r>
    </w:p>
    <w:p w14:paraId="23EA66F5" w14:textId="77777777" w:rsidR="00E84500" w:rsidRPr="003F36BA" w:rsidRDefault="00E84500" w:rsidP="00E84500">
      <w:pPr>
        <w:pStyle w:val="titolo30"/>
        <w:divId w:val="527259509"/>
        <w:rPr>
          <w:color w:val="002060"/>
        </w:rPr>
      </w:pPr>
      <w:r w:rsidRPr="003F36BA">
        <w:rPr>
          <w:color w:val="002060"/>
        </w:rPr>
        <w:t xml:space="preserve">DIRIGENTI </w:t>
      </w:r>
    </w:p>
    <w:p w14:paraId="727C8B95" w14:textId="77777777" w:rsidR="00E84500" w:rsidRPr="003F36BA" w:rsidRDefault="00E84500" w:rsidP="00E84500">
      <w:pPr>
        <w:pStyle w:val="titolo20"/>
        <w:divId w:val="527259509"/>
        <w:rPr>
          <w:color w:val="002060"/>
        </w:rPr>
      </w:pPr>
      <w:r w:rsidRPr="003F36BA">
        <w:rPr>
          <w:color w:val="002060"/>
        </w:rPr>
        <w:t xml:space="preserve">INIBIZIONE A SVOLGERE OGNI ATTIVITA' FINO AL 5/ 2/2020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3811FB03" w14:textId="77777777" w:rsidTr="00E84500">
        <w:trPr>
          <w:divId w:val="527259509"/>
        </w:trPr>
        <w:tc>
          <w:tcPr>
            <w:tcW w:w="2200" w:type="dxa"/>
            <w:tcMar>
              <w:top w:w="20" w:type="dxa"/>
              <w:left w:w="20" w:type="dxa"/>
              <w:bottom w:w="20" w:type="dxa"/>
              <w:right w:w="20" w:type="dxa"/>
            </w:tcMar>
            <w:vAlign w:val="center"/>
          </w:tcPr>
          <w:p w14:paraId="2F03D761" w14:textId="77777777" w:rsidR="00E84500" w:rsidRPr="003F36BA" w:rsidRDefault="00E84500" w:rsidP="00666DC1">
            <w:pPr>
              <w:pStyle w:val="movimento"/>
              <w:rPr>
                <w:color w:val="002060"/>
              </w:rPr>
            </w:pPr>
            <w:r w:rsidRPr="003F36BA">
              <w:rPr>
                <w:color w:val="002060"/>
              </w:rPr>
              <w:t>AMADEI PAOLO</w:t>
            </w:r>
          </w:p>
        </w:tc>
        <w:tc>
          <w:tcPr>
            <w:tcW w:w="2200" w:type="dxa"/>
            <w:tcMar>
              <w:top w:w="20" w:type="dxa"/>
              <w:left w:w="20" w:type="dxa"/>
              <w:bottom w:w="20" w:type="dxa"/>
              <w:right w:w="20" w:type="dxa"/>
            </w:tcMar>
            <w:vAlign w:val="center"/>
          </w:tcPr>
          <w:p w14:paraId="416A6EA4" w14:textId="77777777" w:rsidR="00E84500" w:rsidRPr="003F36BA" w:rsidRDefault="00E84500" w:rsidP="00666DC1">
            <w:pPr>
              <w:pStyle w:val="movimento2"/>
              <w:rPr>
                <w:color w:val="002060"/>
              </w:rPr>
            </w:pPr>
            <w:r w:rsidRPr="003F36BA">
              <w:rPr>
                <w:color w:val="002060"/>
              </w:rPr>
              <w:t xml:space="preserve">(CERRETO D ESI C5 A.S.D.) </w:t>
            </w:r>
          </w:p>
        </w:tc>
        <w:tc>
          <w:tcPr>
            <w:tcW w:w="800" w:type="dxa"/>
            <w:tcMar>
              <w:top w:w="20" w:type="dxa"/>
              <w:left w:w="20" w:type="dxa"/>
              <w:bottom w:w="20" w:type="dxa"/>
              <w:right w:w="20" w:type="dxa"/>
            </w:tcMar>
            <w:vAlign w:val="center"/>
          </w:tcPr>
          <w:p w14:paraId="2B237195"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09C9191B"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02D4C83A" w14:textId="77777777" w:rsidR="00E84500" w:rsidRPr="003F36BA" w:rsidRDefault="00E84500" w:rsidP="00666DC1">
            <w:pPr>
              <w:pStyle w:val="movimento2"/>
              <w:rPr>
                <w:color w:val="002060"/>
              </w:rPr>
            </w:pPr>
            <w:r w:rsidRPr="003F36BA">
              <w:rPr>
                <w:color w:val="002060"/>
              </w:rPr>
              <w:t> </w:t>
            </w:r>
          </w:p>
        </w:tc>
      </w:tr>
    </w:tbl>
    <w:p w14:paraId="24D786CC" w14:textId="77777777" w:rsidR="00E84500" w:rsidRPr="003F36BA" w:rsidRDefault="00E84500" w:rsidP="00E84500">
      <w:pPr>
        <w:pStyle w:val="diffida"/>
        <w:spacing w:before="80" w:beforeAutospacing="0" w:after="40" w:afterAutospacing="0"/>
        <w:divId w:val="527259509"/>
        <w:rPr>
          <w:color w:val="002060"/>
        </w:rPr>
      </w:pPr>
      <w:r w:rsidRPr="003F36BA">
        <w:rPr>
          <w:color w:val="002060"/>
        </w:rPr>
        <w:t xml:space="preserve">Per proteste nei confronti dell'arbitro. Allontanato.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5F2B4F41" w14:textId="77777777" w:rsidTr="00E84500">
        <w:trPr>
          <w:divId w:val="527259509"/>
        </w:trPr>
        <w:tc>
          <w:tcPr>
            <w:tcW w:w="2200" w:type="dxa"/>
            <w:tcMar>
              <w:top w:w="20" w:type="dxa"/>
              <w:left w:w="20" w:type="dxa"/>
              <w:bottom w:w="20" w:type="dxa"/>
              <w:right w:w="20" w:type="dxa"/>
            </w:tcMar>
            <w:vAlign w:val="center"/>
          </w:tcPr>
          <w:p w14:paraId="7B5B0F61" w14:textId="77777777" w:rsidR="00E84500" w:rsidRPr="003F36BA" w:rsidRDefault="00E84500" w:rsidP="00666DC1">
            <w:pPr>
              <w:pStyle w:val="movimento"/>
              <w:rPr>
                <w:color w:val="002060"/>
              </w:rPr>
            </w:pPr>
            <w:r w:rsidRPr="003F36BA">
              <w:rPr>
                <w:color w:val="002060"/>
              </w:rPr>
              <w:t>STAZI GABRIELE</w:t>
            </w:r>
          </w:p>
        </w:tc>
        <w:tc>
          <w:tcPr>
            <w:tcW w:w="2200" w:type="dxa"/>
            <w:tcMar>
              <w:top w:w="20" w:type="dxa"/>
              <w:left w:w="20" w:type="dxa"/>
              <w:bottom w:w="20" w:type="dxa"/>
              <w:right w:w="20" w:type="dxa"/>
            </w:tcMar>
            <w:vAlign w:val="center"/>
          </w:tcPr>
          <w:p w14:paraId="6F6A032E" w14:textId="77777777" w:rsidR="00E84500" w:rsidRPr="003F36BA" w:rsidRDefault="00E84500" w:rsidP="00666DC1">
            <w:pPr>
              <w:pStyle w:val="movimento2"/>
              <w:rPr>
                <w:color w:val="002060"/>
              </w:rPr>
            </w:pPr>
            <w:r w:rsidRPr="003F36BA">
              <w:rPr>
                <w:color w:val="002060"/>
              </w:rPr>
              <w:t xml:space="preserve">(CERRETO D ESI C5 A.S.D.) </w:t>
            </w:r>
          </w:p>
        </w:tc>
        <w:tc>
          <w:tcPr>
            <w:tcW w:w="800" w:type="dxa"/>
            <w:tcMar>
              <w:top w:w="20" w:type="dxa"/>
              <w:left w:w="20" w:type="dxa"/>
              <w:bottom w:w="20" w:type="dxa"/>
              <w:right w:w="20" w:type="dxa"/>
            </w:tcMar>
            <w:vAlign w:val="center"/>
          </w:tcPr>
          <w:p w14:paraId="51090128"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617E48B3"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44B7EDD1" w14:textId="77777777" w:rsidR="00E84500" w:rsidRPr="003F36BA" w:rsidRDefault="00E84500" w:rsidP="00666DC1">
            <w:pPr>
              <w:pStyle w:val="movimento2"/>
              <w:rPr>
                <w:color w:val="002060"/>
              </w:rPr>
            </w:pPr>
            <w:r w:rsidRPr="003F36BA">
              <w:rPr>
                <w:color w:val="002060"/>
              </w:rPr>
              <w:t> </w:t>
            </w:r>
          </w:p>
        </w:tc>
      </w:tr>
    </w:tbl>
    <w:p w14:paraId="1B8C52C6" w14:textId="77777777" w:rsidR="00E84500" w:rsidRPr="003F36BA" w:rsidRDefault="00E84500" w:rsidP="00E84500">
      <w:pPr>
        <w:pStyle w:val="diffida"/>
        <w:spacing w:before="80" w:beforeAutospacing="0" w:after="40" w:afterAutospacing="0"/>
        <w:divId w:val="527259509"/>
        <w:rPr>
          <w:color w:val="002060"/>
        </w:rPr>
      </w:pPr>
      <w:r w:rsidRPr="003F36BA">
        <w:rPr>
          <w:color w:val="002060"/>
        </w:rPr>
        <w:t xml:space="preserve">Per proteste nei confronti dell'arbitro. Allontanato.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5547DEB8" w14:textId="77777777" w:rsidTr="00E84500">
        <w:trPr>
          <w:divId w:val="527259509"/>
        </w:trPr>
        <w:tc>
          <w:tcPr>
            <w:tcW w:w="2200" w:type="dxa"/>
            <w:tcMar>
              <w:top w:w="20" w:type="dxa"/>
              <w:left w:w="20" w:type="dxa"/>
              <w:bottom w:w="20" w:type="dxa"/>
              <w:right w:w="20" w:type="dxa"/>
            </w:tcMar>
            <w:vAlign w:val="center"/>
          </w:tcPr>
          <w:p w14:paraId="71502774" w14:textId="77777777" w:rsidR="00E84500" w:rsidRPr="003F36BA" w:rsidRDefault="00E84500" w:rsidP="00666DC1">
            <w:pPr>
              <w:pStyle w:val="movimento"/>
              <w:rPr>
                <w:color w:val="002060"/>
              </w:rPr>
            </w:pPr>
            <w:r w:rsidRPr="003F36BA">
              <w:rPr>
                <w:color w:val="002060"/>
              </w:rPr>
              <w:t>TULLIO GIANLUCA</w:t>
            </w:r>
          </w:p>
        </w:tc>
        <w:tc>
          <w:tcPr>
            <w:tcW w:w="2200" w:type="dxa"/>
            <w:tcMar>
              <w:top w:w="20" w:type="dxa"/>
              <w:left w:w="20" w:type="dxa"/>
              <w:bottom w:w="20" w:type="dxa"/>
              <w:right w:w="20" w:type="dxa"/>
            </w:tcMar>
            <w:vAlign w:val="center"/>
          </w:tcPr>
          <w:p w14:paraId="2B068FD1" w14:textId="77777777" w:rsidR="00E84500" w:rsidRPr="003F36BA" w:rsidRDefault="00E84500" w:rsidP="00666DC1">
            <w:pPr>
              <w:pStyle w:val="movimento2"/>
              <w:rPr>
                <w:color w:val="002060"/>
              </w:rPr>
            </w:pPr>
            <w:r w:rsidRPr="003F36BA">
              <w:rPr>
                <w:color w:val="002060"/>
              </w:rPr>
              <w:t xml:space="preserve">(CERRETO D ESI C5 A.S.D.) </w:t>
            </w:r>
          </w:p>
        </w:tc>
        <w:tc>
          <w:tcPr>
            <w:tcW w:w="800" w:type="dxa"/>
            <w:tcMar>
              <w:top w:w="20" w:type="dxa"/>
              <w:left w:w="20" w:type="dxa"/>
              <w:bottom w:w="20" w:type="dxa"/>
              <w:right w:w="20" w:type="dxa"/>
            </w:tcMar>
            <w:vAlign w:val="center"/>
          </w:tcPr>
          <w:p w14:paraId="35C81660"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580F255C"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58191502" w14:textId="77777777" w:rsidR="00E84500" w:rsidRPr="003F36BA" w:rsidRDefault="00E84500" w:rsidP="00666DC1">
            <w:pPr>
              <w:pStyle w:val="movimento2"/>
              <w:rPr>
                <w:color w:val="002060"/>
              </w:rPr>
            </w:pPr>
            <w:r w:rsidRPr="003F36BA">
              <w:rPr>
                <w:color w:val="002060"/>
              </w:rPr>
              <w:t> </w:t>
            </w:r>
          </w:p>
        </w:tc>
      </w:tr>
    </w:tbl>
    <w:p w14:paraId="41380F63" w14:textId="77777777" w:rsidR="00E84500" w:rsidRPr="003F36BA" w:rsidRDefault="00E84500" w:rsidP="00E84500">
      <w:pPr>
        <w:pStyle w:val="diffida"/>
        <w:spacing w:before="80" w:beforeAutospacing="0" w:after="40" w:afterAutospacing="0"/>
        <w:divId w:val="527259509"/>
        <w:rPr>
          <w:color w:val="002060"/>
        </w:rPr>
      </w:pPr>
      <w:r w:rsidRPr="003F36BA">
        <w:rPr>
          <w:color w:val="002060"/>
        </w:rPr>
        <w:t xml:space="preserve">Per proteste nei confronti dell'arbitro. Allontanato. </w:t>
      </w:r>
    </w:p>
    <w:p w14:paraId="1EB31AF0" w14:textId="77777777" w:rsidR="00E84500" w:rsidRPr="003F36BA" w:rsidRDefault="00E84500" w:rsidP="00E84500">
      <w:pPr>
        <w:pStyle w:val="titolo30"/>
        <w:divId w:val="527259509"/>
        <w:rPr>
          <w:color w:val="002060"/>
        </w:rPr>
      </w:pPr>
      <w:r w:rsidRPr="003F36BA">
        <w:rPr>
          <w:color w:val="002060"/>
        </w:rPr>
        <w:t xml:space="preserve">CALCIATORI ESPULSI </w:t>
      </w:r>
    </w:p>
    <w:p w14:paraId="581D3816" w14:textId="77777777" w:rsidR="00E84500" w:rsidRPr="003F36BA" w:rsidRDefault="00E84500" w:rsidP="00E84500">
      <w:pPr>
        <w:pStyle w:val="titolo20"/>
        <w:divId w:val="527259509"/>
        <w:rPr>
          <w:color w:val="002060"/>
        </w:rPr>
      </w:pPr>
      <w:r w:rsidRPr="003F36BA">
        <w:rPr>
          <w:color w:val="002060"/>
        </w:rPr>
        <w:t xml:space="preserve">SQUALIFICA PER UNA GARA EFFETTIVA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453DFD95" w14:textId="77777777" w:rsidTr="00E84500">
        <w:trPr>
          <w:divId w:val="527259509"/>
        </w:trPr>
        <w:tc>
          <w:tcPr>
            <w:tcW w:w="2200" w:type="dxa"/>
            <w:tcMar>
              <w:top w:w="20" w:type="dxa"/>
              <w:left w:w="20" w:type="dxa"/>
              <w:bottom w:w="20" w:type="dxa"/>
              <w:right w:w="20" w:type="dxa"/>
            </w:tcMar>
            <w:vAlign w:val="center"/>
          </w:tcPr>
          <w:p w14:paraId="73FD8818" w14:textId="77777777" w:rsidR="00E84500" w:rsidRPr="003F36BA" w:rsidRDefault="00E84500" w:rsidP="00666DC1">
            <w:pPr>
              <w:pStyle w:val="movimento"/>
              <w:rPr>
                <w:color w:val="002060"/>
              </w:rPr>
            </w:pPr>
            <w:r w:rsidRPr="003F36BA">
              <w:rPr>
                <w:color w:val="002060"/>
              </w:rPr>
              <w:t>LO MUZIO PASQUALE</w:t>
            </w:r>
          </w:p>
        </w:tc>
        <w:tc>
          <w:tcPr>
            <w:tcW w:w="2200" w:type="dxa"/>
            <w:tcMar>
              <w:top w:w="20" w:type="dxa"/>
              <w:left w:w="20" w:type="dxa"/>
              <w:bottom w:w="20" w:type="dxa"/>
              <w:right w:w="20" w:type="dxa"/>
            </w:tcMar>
            <w:vAlign w:val="center"/>
          </w:tcPr>
          <w:p w14:paraId="605AF455" w14:textId="77777777" w:rsidR="00E84500" w:rsidRPr="003F36BA" w:rsidRDefault="00E84500" w:rsidP="00666DC1">
            <w:pPr>
              <w:pStyle w:val="movimento2"/>
              <w:rPr>
                <w:color w:val="002060"/>
              </w:rPr>
            </w:pPr>
            <w:r w:rsidRPr="003F36BA">
              <w:rPr>
                <w:color w:val="002060"/>
              </w:rPr>
              <w:t xml:space="preserve">(CERRETO D ESI C5 A.S.D.) </w:t>
            </w:r>
          </w:p>
        </w:tc>
        <w:tc>
          <w:tcPr>
            <w:tcW w:w="800" w:type="dxa"/>
            <w:tcMar>
              <w:top w:w="20" w:type="dxa"/>
              <w:left w:w="20" w:type="dxa"/>
              <w:bottom w:w="20" w:type="dxa"/>
              <w:right w:w="20" w:type="dxa"/>
            </w:tcMar>
            <w:vAlign w:val="center"/>
          </w:tcPr>
          <w:p w14:paraId="1C5C4536"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1AD7E46A"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67626809" w14:textId="77777777" w:rsidR="00E84500" w:rsidRPr="003F36BA" w:rsidRDefault="00E84500" w:rsidP="00666DC1">
            <w:pPr>
              <w:pStyle w:val="movimento2"/>
              <w:rPr>
                <w:color w:val="002060"/>
              </w:rPr>
            </w:pPr>
            <w:r w:rsidRPr="003F36BA">
              <w:rPr>
                <w:color w:val="002060"/>
              </w:rPr>
              <w:t> </w:t>
            </w:r>
          </w:p>
        </w:tc>
      </w:tr>
    </w:tbl>
    <w:p w14:paraId="76360E93" w14:textId="77777777" w:rsidR="00E84500" w:rsidRPr="003F36BA" w:rsidRDefault="00E84500" w:rsidP="00E84500">
      <w:pPr>
        <w:pStyle w:val="titolo30"/>
        <w:divId w:val="527259509"/>
        <w:rPr>
          <w:color w:val="002060"/>
        </w:rPr>
      </w:pPr>
      <w:r w:rsidRPr="003F36BA">
        <w:rPr>
          <w:color w:val="002060"/>
        </w:rPr>
        <w:t xml:space="preserve">CALCIATORI NON ESPULSI </w:t>
      </w:r>
    </w:p>
    <w:p w14:paraId="12DA0841" w14:textId="77777777" w:rsidR="00E84500" w:rsidRPr="003F36BA" w:rsidRDefault="00E84500" w:rsidP="00E84500">
      <w:pPr>
        <w:pStyle w:val="titolo20"/>
        <w:divId w:val="527259509"/>
        <w:rPr>
          <w:color w:val="002060"/>
        </w:rPr>
      </w:pPr>
      <w:r w:rsidRPr="003F36BA">
        <w:rPr>
          <w:color w:val="002060"/>
        </w:rPr>
        <w:t xml:space="preserve">SQUALIFICA PER UNA GARA EFFETTIVA PER RECIDIVITA'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2B677640" w14:textId="77777777" w:rsidTr="00E84500">
        <w:trPr>
          <w:divId w:val="527259509"/>
        </w:trPr>
        <w:tc>
          <w:tcPr>
            <w:tcW w:w="2200" w:type="dxa"/>
            <w:tcMar>
              <w:top w:w="20" w:type="dxa"/>
              <w:left w:w="20" w:type="dxa"/>
              <w:bottom w:w="20" w:type="dxa"/>
              <w:right w:w="20" w:type="dxa"/>
            </w:tcMar>
            <w:vAlign w:val="center"/>
          </w:tcPr>
          <w:p w14:paraId="517B59FD" w14:textId="77777777" w:rsidR="00E84500" w:rsidRPr="003F36BA" w:rsidRDefault="00E84500" w:rsidP="00666DC1">
            <w:pPr>
              <w:pStyle w:val="movimento"/>
              <w:rPr>
                <w:color w:val="002060"/>
              </w:rPr>
            </w:pPr>
            <w:r w:rsidRPr="003F36BA">
              <w:rPr>
                <w:color w:val="002060"/>
              </w:rPr>
              <w:t>PAOLELLA SIMONE</w:t>
            </w:r>
          </w:p>
        </w:tc>
        <w:tc>
          <w:tcPr>
            <w:tcW w:w="2200" w:type="dxa"/>
            <w:tcMar>
              <w:top w:w="20" w:type="dxa"/>
              <w:left w:w="20" w:type="dxa"/>
              <w:bottom w:w="20" w:type="dxa"/>
              <w:right w:w="20" w:type="dxa"/>
            </w:tcMar>
            <w:vAlign w:val="center"/>
          </w:tcPr>
          <w:p w14:paraId="0438177B" w14:textId="77777777" w:rsidR="00E84500" w:rsidRPr="003F36BA" w:rsidRDefault="00E84500" w:rsidP="00666DC1">
            <w:pPr>
              <w:pStyle w:val="movimento2"/>
              <w:rPr>
                <w:color w:val="002060"/>
              </w:rPr>
            </w:pPr>
            <w:r w:rsidRPr="003F36BA">
              <w:rPr>
                <w:color w:val="002060"/>
              </w:rPr>
              <w:t xml:space="preserve">(CALCETTO CASTRUM LAURI) </w:t>
            </w:r>
          </w:p>
        </w:tc>
        <w:tc>
          <w:tcPr>
            <w:tcW w:w="800" w:type="dxa"/>
            <w:tcMar>
              <w:top w:w="20" w:type="dxa"/>
              <w:left w:w="20" w:type="dxa"/>
              <w:bottom w:w="20" w:type="dxa"/>
              <w:right w:w="20" w:type="dxa"/>
            </w:tcMar>
            <w:vAlign w:val="center"/>
          </w:tcPr>
          <w:p w14:paraId="76E9719E"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74B8B37B"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6CCA63E7" w14:textId="77777777" w:rsidR="00E84500" w:rsidRPr="003F36BA" w:rsidRDefault="00E84500" w:rsidP="00666DC1">
            <w:pPr>
              <w:pStyle w:val="movimento2"/>
              <w:rPr>
                <w:color w:val="002060"/>
              </w:rPr>
            </w:pPr>
            <w:r w:rsidRPr="003F36BA">
              <w:rPr>
                <w:color w:val="002060"/>
              </w:rPr>
              <w:t> </w:t>
            </w:r>
          </w:p>
        </w:tc>
      </w:tr>
    </w:tbl>
    <w:p w14:paraId="3B304D4B" w14:textId="77777777" w:rsidR="00E84500" w:rsidRPr="003F36BA" w:rsidRDefault="00E84500" w:rsidP="00E84500">
      <w:pPr>
        <w:pStyle w:val="titolo20"/>
        <w:divId w:val="527259509"/>
        <w:rPr>
          <w:color w:val="002060"/>
        </w:rPr>
      </w:pPr>
      <w:r w:rsidRPr="003F36BA">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14CE6DCA" w14:textId="77777777" w:rsidTr="00E84500">
        <w:trPr>
          <w:divId w:val="527259509"/>
        </w:trPr>
        <w:tc>
          <w:tcPr>
            <w:tcW w:w="2200" w:type="dxa"/>
            <w:tcMar>
              <w:top w:w="20" w:type="dxa"/>
              <w:left w:w="20" w:type="dxa"/>
              <w:bottom w:w="20" w:type="dxa"/>
              <w:right w:w="20" w:type="dxa"/>
            </w:tcMar>
            <w:vAlign w:val="center"/>
          </w:tcPr>
          <w:p w14:paraId="4711FA22" w14:textId="77777777" w:rsidR="00E84500" w:rsidRPr="003F36BA" w:rsidRDefault="00E84500" w:rsidP="00666DC1">
            <w:pPr>
              <w:pStyle w:val="movimento"/>
              <w:rPr>
                <w:color w:val="002060"/>
              </w:rPr>
            </w:pPr>
            <w:r w:rsidRPr="003F36BA">
              <w:rPr>
                <w:color w:val="002060"/>
              </w:rPr>
              <w:t>DI RONZA SIMONE</w:t>
            </w:r>
          </w:p>
        </w:tc>
        <w:tc>
          <w:tcPr>
            <w:tcW w:w="2200" w:type="dxa"/>
            <w:tcMar>
              <w:top w:w="20" w:type="dxa"/>
              <w:left w:w="20" w:type="dxa"/>
              <w:bottom w:w="20" w:type="dxa"/>
              <w:right w:w="20" w:type="dxa"/>
            </w:tcMar>
            <w:vAlign w:val="center"/>
          </w:tcPr>
          <w:p w14:paraId="17B5B38F" w14:textId="77777777" w:rsidR="00E84500" w:rsidRPr="003F36BA" w:rsidRDefault="00E84500" w:rsidP="00666DC1">
            <w:pPr>
              <w:pStyle w:val="movimento2"/>
              <w:rPr>
                <w:color w:val="002060"/>
              </w:rPr>
            </w:pPr>
            <w:r w:rsidRPr="003F36BA">
              <w:rPr>
                <w:color w:val="002060"/>
              </w:rPr>
              <w:t xml:space="preserve">(CERRETO D ESI C5 A.S.D.) </w:t>
            </w:r>
          </w:p>
        </w:tc>
        <w:tc>
          <w:tcPr>
            <w:tcW w:w="800" w:type="dxa"/>
            <w:tcMar>
              <w:top w:w="20" w:type="dxa"/>
              <w:left w:w="20" w:type="dxa"/>
              <w:bottom w:w="20" w:type="dxa"/>
              <w:right w:w="20" w:type="dxa"/>
            </w:tcMar>
            <w:vAlign w:val="center"/>
          </w:tcPr>
          <w:p w14:paraId="30B63A2F"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59E2F09E" w14:textId="77777777" w:rsidR="00E84500" w:rsidRPr="003F36BA" w:rsidRDefault="00E84500" w:rsidP="00666DC1">
            <w:pPr>
              <w:pStyle w:val="movimento"/>
              <w:rPr>
                <w:color w:val="002060"/>
              </w:rPr>
            </w:pPr>
            <w:r w:rsidRPr="003F36BA">
              <w:rPr>
                <w:color w:val="002060"/>
              </w:rPr>
              <w:t>GRAZIANO LUIGI</w:t>
            </w:r>
          </w:p>
        </w:tc>
        <w:tc>
          <w:tcPr>
            <w:tcW w:w="2200" w:type="dxa"/>
            <w:tcMar>
              <w:top w:w="20" w:type="dxa"/>
              <w:left w:w="20" w:type="dxa"/>
              <w:bottom w:w="20" w:type="dxa"/>
              <w:right w:w="20" w:type="dxa"/>
            </w:tcMar>
            <w:vAlign w:val="center"/>
          </w:tcPr>
          <w:p w14:paraId="7235CB8A" w14:textId="77777777" w:rsidR="00E84500" w:rsidRPr="003F36BA" w:rsidRDefault="00E84500" w:rsidP="00666DC1">
            <w:pPr>
              <w:pStyle w:val="movimento2"/>
              <w:rPr>
                <w:color w:val="002060"/>
              </w:rPr>
            </w:pPr>
            <w:r w:rsidRPr="003F36BA">
              <w:rPr>
                <w:color w:val="002060"/>
              </w:rPr>
              <w:t xml:space="preserve">(CERRETO D ESI C5 A.S.D.) </w:t>
            </w:r>
          </w:p>
        </w:tc>
      </w:tr>
      <w:tr w:rsidR="00E84500" w:rsidRPr="003F36BA" w14:paraId="6D62597A" w14:textId="77777777" w:rsidTr="00E84500">
        <w:trPr>
          <w:divId w:val="527259509"/>
        </w:trPr>
        <w:tc>
          <w:tcPr>
            <w:tcW w:w="2200" w:type="dxa"/>
            <w:tcMar>
              <w:top w:w="20" w:type="dxa"/>
              <w:left w:w="20" w:type="dxa"/>
              <w:bottom w:w="20" w:type="dxa"/>
              <w:right w:w="20" w:type="dxa"/>
            </w:tcMar>
            <w:vAlign w:val="center"/>
          </w:tcPr>
          <w:p w14:paraId="4E568D36" w14:textId="77777777" w:rsidR="00E84500" w:rsidRPr="003F36BA" w:rsidRDefault="00E84500" w:rsidP="00666DC1">
            <w:pPr>
              <w:pStyle w:val="movimento"/>
              <w:rPr>
                <w:color w:val="002060"/>
              </w:rPr>
            </w:pPr>
            <w:r w:rsidRPr="003F36BA">
              <w:rPr>
                <w:color w:val="002060"/>
              </w:rPr>
              <w:t>LAPPONI LUCA</w:t>
            </w:r>
          </w:p>
        </w:tc>
        <w:tc>
          <w:tcPr>
            <w:tcW w:w="2200" w:type="dxa"/>
            <w:tcMar>
              <w:top w:w="20" w:type="dxa"/>
              <w:left w:w="20" w:type="dxa"/>
              <w:bottom w:w="20" w:type="dxa"/>
              <w:right w:w="20" w:type="dxa"/>
            </w:tcMar>
            <w:vAlign w:val="center"/>
          </w:tcPr>
          <w:p w14:paraId="69743E9C" w14:textId="77777777" w:rsidR="00E84500" w:rsidRPr="003F36BA" w:rsidRDefault="00E84500" w:rsidP="00666DC1">
            <w:pPr>
              <w:pStyle w:val="movimento2"/>
              <w:rPr>
                <w:color w:val="002060"/>
              </w:rPr>
            </w:pPr>
            <w:r w:rsidRPr="003F36BA">
              <w:rPr>
                <w:color w:val="002060"/>
              </w:rPr>
              <w:t xml:space="preserve">(CERRETO D ESI C5 A.S.D.) </w:t>
            </w:r>
          </w:p>
        </w:tc>
        <w:tc>
          <w:tcPr>
            <w:tcW w:w="800" w:type="dxa"/>
            <w:tcMar>
              <w:top w:w="20" w:type="dxa"/>
              <w:left w:w="20" w:type="dxa"/>
              <w:bottom w:w="20" w:type="dxa"/>
              <w:right w:w="20" w:type="dxa"/>
            </w:tcMar>
            <w:vAlign w:val="center"/>
          </w:tcPr>
          <w:p w14:paraId="2B92D963"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3BAA8853"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183CBE6F" w14:textId="77777777" w:rsidR="00E84500" w:rsidRPr="003F36BA" w:rsidRDefault="00E84500" w:rsidP="00666DC1">
            <w:pPr>
              <w:pStyle w:val="movimento2"/>
              <w:rPr>
                <w:color w:val="002060"/>
              </w:rPr>
            </w:pPr>
            <w:r w:rsidRPr="003F36BA">
              <w:rPr>
                <w:color w:val="002060"/>
              </w:rPr>
              <w:t> </w:t>
            </w:r>
          </w:p>
        </w:tc>
      </w:tr>
    </w:tbl>
    <w:p w14:paraId="710F7D27" w14:textId="77777777" w:rsidR="00E84500" w:rsidRDefault="00E84500" w:rsidP="00E84500">
      <w:pPr>
        <w:pStyle w:val="breakline"/>
        <w:divId w:val="527259509"/>
        <w:rPr>
          <w:color w:val="002060"/>
        </w:rPr>
      </w:pPr>
    </w:p>
    <w:p w14:paraId="7A41274B" w14:textId="77777777" w:rsidR="00E84500" w:rsidRPr="00E876E0" w:rsidRDefault="00E84500" w:rsidP="00E84500">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F.to IL GIUDICE SPORTIVO</w:t>
      </w:r>
    </w:p>
    <w:p w14:paraId="308D5844" w14:textId="77777777" w:rsidR="00E84500" w:rsidRPr="00E876E0" w:rsidRDefault="00E84500" w:rsidP="00E84500">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 xml:space="preserve"> </w:t>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 xml:space="preserve">   </w:t>
      </w:r>
      <w:r w:rsidRPr="00E876E0">
        <w:rPr>
          <w:rFonts w:ascii="Arial" w:hAnsi="Arial" w:cs="Arial"/>
          <w:noProof/>
          <w:color w:val="002060"/>
          <w:lang w:eastAsia="it-IT"/>
        </w:rPr>
        <w:tab/>
        <w:t xml:space="preserve">       Claudio Romagnoli</w:t>
      </w:r>
    </w:p>
    <w:p w14:paraId="397FF176" w14:textId="77777777" w:rsidR="00E84500" w:rsidRPr="003F36BA" w:rsidRDefault="00E84500" w:rsidP="00E84500">
      <w:pPr>
        <w:pStyle w:val="breakline"/>
        <w:divId w:val="527259509"/>
        <w:rPr>
          <w:color w:val="002060"/>
        </w:rPr>
      </w:pPr>
    </w:p>
    <w:p w14:paraId="7C5EFDA7" w14:textId="77777777" w:rsidR="00E84500" w:rsidRPr="003F36BA" w:rsidRDefault="00E84500" w:rsidP="00E84500">
      <w:pPr>
        <w:pStyle w:val="TITOLOPRINC"/>
        <w:divId w:val="527259509"/>
        <w:rPr>
          <w:color w:val="002060"/>
        </w:rPr>
      </w:pPr>
      <w:r w:rsidRPr="003F36BA">
        <w:rPr>
          <w:color w:val="002060"/>
        </w:rPr>
        <w:t>CLASSIFICA</w:t>
      </w:r>
    </w:p>
    <w:p w14:paraId="6335DBF0" w14:textId="77777777" w:rsidR="00E84500" w:rsidRPr="003F36BA" w:rsidRDefault="00E84500" w:rsidP="00E84500">
      <w:pPr>
        <w:pStyle w:val="breakline"/>
        <w:divId w:val="527259509"/>
        <w:rPr>
          <w:color w:val="002060"/>
        </w:rPr>
      </w:pPr>
    </w:p>
    <w:p w14:paraId="24437229" w14:textId="77777777" w:rsidR="00E84500" w:rsidRPr="003F36BA" w:rsidRDefault="00E84500" w:rsidP="00E84500">
      <w:pPr>
        <w:pStyle w:val="breakline"/>
        <w:divId w:val="527259509"/>
        <w:rPr>
          <w:color w:val="002060"/>
        </w:rPr>
      </w:pPr>
    </w:p>
    <w:p w14:paraId="4A7F5EEB" w14:textId="77777777" w:rsidR="00E84500" w:rsidRPr="003F36BA" w:rsidRDefault="00E84500" w:rsidP="00E84500">
      <w:pPr>
        <w:pStyle w:val="SOTTOTITOLOCAMPIONATO1"/>
        <w:divId w:val="527259509"/>
        <w:rPr>
          <w:color w:val="002060"/>
        </w:rPr>
      </w:pPr>
      <w:r w:rsidRPr="003F36BA">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84500" w:rsidRPr="003F36BA" w14:paraId="7778ADD4" w14:textId="77777777" w:rsidTr="00E8450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6936EA" w14:textId="77777777" w:rsidR="00E84500" w:rsidRPr="003F36BA" w:rsidRDefault="00E84500" w:rsidP="00666DC1">
            <w:pPr>
              <w:pStyle w:val="HEADERTABELLA"/>
              <w:rPr>
                <w:color w:val="002060"/>
              </w:rPr>
            </w:pPr>
            <w:r w:rsidRPr="003F36B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6C64CE" w14:textId="77777777" w:rsidR="00E84500" w:rsidRPr="003F36BA" w:rsidRDefault="00E84500" w:rsidP="00666DC1">
            <w:pPr>
              <w:pStyle w:val="HEADERTABELLA"/>
              <w:rPr>
                <w:color w:val="002060"/>
              </w:rPr>
            </w:pPr>
            <w:r w:rsidRPr="003F36B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641CB6" w14:textId="77777777" w:rsidR="00E84500" w:rsidRPr="003F36BA" w:rsidRDefault="00E84500" w:rsidP="00666DC1">
            <w:pPr>
              <w:pStyle w:val="HEADERTABELLA"/>
              <w:rPr>
                <w:color w:val="002060"/>
              </w:rPr>
            </w:pPr>
            <w:r w:rsidRPr="003F36B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AE3ED7" w14:textId="77777777" w:rsidR="00E84500" w:rsidRPr="003F36BA" w:rsidRDefault="00E84500" w:rsidP="00666DC1">
            <w:pPr>
              <w:pStyle w:val="HEADERTABELLA"/>
              <w:rPr>
                <w:color w:val="002060"/>
              </w:rPr>
            </w:pPr>
            <w:r w:rsidRPr="003F36B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ADBE4F" w14:textId="77777777" w:rsidR="00E84500" w:rsidRPr="003F36BA" w:rsidRDefault="00E84500" w:rsidP="00666DC1">
            <w:pPr>
              <w:pStyle w:val="HEADERTABELLA"/>
              <w:rPr>
                <w:color w:val="002060"/>
              </w:rPr>
            </w:pPr>
            <w:r w:rsidRPr="003F36B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6AAE5F" w14:textId="77777777" w:rsidR="00E84500" w:rsidRPr="003F36BA" w:rsidRDefault="00E84500" w:rsidP="00666DC1">
            <w:pPr>
              <w:pStyle w:val="HEADERTABELLA"/>
              <w:rPr>
                <w:color w:val="002060"/>
              </w:rPr>
            </w:pPr>
            <w:r w:rsidRPr="003F36B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B04BE6" w14:textId="77777777" w:rsidR="00E84500" w:rsidRPr="003F36BA" w:rsidRDefault="00E84500" w:rsidP="00666DC1">
            <w:pPr>
              <w:pStyle w:val="HEADERTABELLA"/>
              <w:rPr>
                <w:color w:val="002060"/>
              </w:rPr>
            </w:pPr>
            <w:r w:rsidRPr="003F36B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5CAB24" w14:textId="77777777" w:rsidR="00E84500" w:rsidRPr="003F36BA" w:rsidRDefault="00E84500" w:rsidP="00666DC1">
            <w:pPr>
              <w:pStyle w:val="HEADERTABELLA"/>
              <w:rPr>
                <w:color w:val="002060"/>
              </w:rPr>
            </w:pPr>
            <w:r w:rsidRPr="003F36B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1E7632" w14:textId="77777777" w:rsidR="00E84500" w:rsidRPr="003F36BA" w:rsidRDefault="00E84500" w:rsidP="00666DC1">
            <w:pPr>
              <w:pStyle w:val="HEADERTABELLA"/>
              <w:rPr>
                <w:color w:val="002060"/>
              </w:rPr>
            </w:pPr>
            <w:r w:rsidRPr="003F36B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A92837" w14:textId="77777777" w:rsidR="00E84500" w:rsidRPr="003F36BA" w:rsidRDefault="00E84500" w:rsidP="00666DC1">
            <w:pPr>
              <w:pStyle w:val="HEADERTABELLA"/>
              <w:rPr>
                <w:color w:val="002060"/>
              </w:rPr>
            </w:pPr>
            <w:r w:rsidRPr="003F36BA">
              <w:rPr>
                <w:color w:val="002060"/>
              </w:rPr>
              <w:t>PE</w:t>
            </w:r>
          </w:p>
        </w:tc>
      </w:tr>
      <w:tr w:rsidR="00E84500" w:rsidRPr="003F36BA" w14:paraId="0BDF3B4F" w14:textId="77777777" w:rsidTr="00E8450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BB194C6" w14:textId="77777777" w:rsidR="00E84500" w:rsidRPr="003F36BA" w:rsidRDefault="00E84500" w:rsidP="00666DC1">
            <w:pPr>
              <w:pStyle w:val="ROWTABELLA"/>
              <w:rPr>
                <w:color w:val="002060"/>
              </w:rPr>
            </w:pPr>
            <w:r w:rsidRPr="003F36BA">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A56C63" w14:textId="77777777" w:rsidR="00E84500" w:rsidRPr="003F36BA" w:rsidRDefault="00E84500" w:rsidP="00666DC1">
            <w:pPr>
              <w:pStyle w:val="ROWTABELLA"/>
              <w:jc w:val="center"/>
              <w:rPr>
                <w:color w:val="002060"/>
              </w:rPr>
            </w:pPr>
            <w:r w:rsidRPr="003F36B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3BE090"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22E2E9" w14:textId="77777777" w:rsidR="00E84500" w:rsidRPr="003F36BA" w:rsidRDefault="00E84500" w:rsidP="00666DC1">
            <w:pPr>
              <w:pStyle w:val="ROWTABELLA"/>
              <w:jc w:val="center"/>
              <w:rPr>
                <w:color w:val="002060"/>
              </w:rPr>
            </w:pPr>
            <w:r w:rsidRPr="003F36B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67BC04"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A4C83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A18288" w14:textId="77777777" w:rsidR="00E84500" w:rsidRPr="003F36BA" w:rsidRDefault="00E84500" w:rsidP="00666DC1">
            <w:pPr>
              <w:pStyle w:val="ROWTABELLA"/>
              <w:jc w:val="center"/>
              <w:rPr>
                <w:color w:val="002060"/>
              </w:rPr>
            </w:pPr>
            <w:r w:rsidRPr="003F36BA">
              <w:rPr>
                <w:color w:val="002060"/>
              </w:rPr>
              <w:t>148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1956BF" w14:textId="77777777" w:rsidR="00E84500" w:rsidRPr="003F36BA" w:rsidRDefault="00E84500" w:rsidP="00666DC1">
            <w:pPr>
              <w:pStyle w:val="ROWTABELLA"/>
              <w:jc w:val="center"/>
              <w:rPr>
                <w:color w:val="002060"/>
              </w:rPr>
            </w:pPr>
            <w:r w:rsidRPr="003F36B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21D832" w14:textId="77777777" w:rsidR="00E84500" w:rsidRPr="003F36BA" w:rsidRDefault="00E84500" w:rsidP="00666DC1">
            <w:pPr>
              <w:pStyle w:val="ROWTABELLA"/>
              <w:jc w:val="center"/>
              <w:rPr>
                <w:color w:val="002060"/>
              </w:rPr>
            </w:pPr>
            <w:r w:rsidRPr="003F36BA">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6FC4D6" w14:textId="77777777" w:rsidR="00E84500" w:rsidRPr="003F36BA" w:rsidRDefault="00E84500" w:rsidP="00666DC1">
            <w:pPr>
              <w:pStyle w:val="ROWTABELLA"/>
              <w:jc w:val="center"/>
              <w:rPr>
                <w:color w:val="002060"/>
              </w:rPr>
            </w:pPr>
            <w:r w:rsidRPr="003F36BA">
              <w:rPr>
                <w:color w:val="002060"/>
              </w:rPr>
              <w:t>0</w:t>
            </w:r>
          </w:p>
        </w:tc>
      </w:tr>
      <w:tr w:rsidR="00E84500" w:rsidRPr="003F36BA" w14:paraId="5FEF2A46"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DF2F8F4" w14:textId="77777777" w:rsidR="00E84500" w:rsidRPr="003F36BA" w:rsidRDefault="00E84500" w:rsidP="00666DC1">
            <w:pPr>
              <w:pStyle w:val="ROWTABELLA"/>
              <w:rPr>
                <w:color w:val="002060"/>
              </w:rPr>
            </w:pPr>
            <w:r w:rsidRPr="003F36BA">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456568" w14:textId="77777777" w:rsidR="00E84500" w:rsidRPr="003F36BA" w:rsidRDefault="00E84500" w:rsidP="00666DC1">
            <w:pPr>
              <w:pStyle w:val="ROWTABELLA"/>
              <w:jc w:val="center"/>
              <w:rPr>
                <w:color w:val="002060"/>
              </w:rPr>
            </w:pPr>
            <w:r w:rsidRPr="003F36B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502C89"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C950DE" w14:textId="77777777" w:rsidR="00E84500" w:rsidRPr="003F36BA" w:rsidRDefault="00E84500" w:rsidP="00666DC1">
            <w:pPr>
              <w:pStyle w:val="ROWTABELLA"/>
              <w:jc w:val="center"/>
              <w:rPr>
                <w:color w:val="002060"/>
              </w:rPr>
            </w:pPr>
            <w:r w:rsidRPr="003F36B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305155"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ACE6F3"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24AD2D" w14:textId="77777777" w:rsidR="00E84500" w:rsidRPr="003F36BA" w:rsidRDefault="00E84500" w:rsidP="00666DC1">
            <w:pPr>
              <w:pStyle w:val="ROWTABELLA"/>
              <w:jc w:val="center"/>
              <w:rPr>
                <w:color w:val="002060"/>
              </w:rPr>
            </w:pPr>
            <w:r w:rsidRPr="003F36BA">
              <w:rPr>
                <w:color w:val="002060"/>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147A53" w14:textId="77777777" w:rsidR="00E84500" w:rsidRPr="003F36BA" w:rsidRDefault="00E84500" w:rsidP="00666DC1">
            <w:pPr>
              <w:pStyle w:val="ROWTABELLA"/>
              <w:jc w:val="center"/>
              <w:rPr>
                <w:color w:val="002060"/>
              </w:rPr>
            </w:pPr>
            <w:r w:rsidRPr="003F36BA">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A5C056" w14:textId="77777777" w:rsidR="00E84500" w:rsidRPr="003F36BA" w:rsidRDefault="00E84500" w:rsidP="00666DC1">
            <w:pPr>
              <w:pStyle w:val="ROWTABELLA"/>
              <w:jc w:val="center"/>
              <w:rPr>
                <w:color w:val="002060"/>
              </w:rPr>
            </w:pPr>
            <w:r w:rsidRPr="003F36B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D05238" w14:textId="77777777" w:rsidR="00E84500" w:rsidRPr="003F36BA" w:rsidRDefault="00E84500" w:rsidP="00666DC1">
            <w:pPr>
              <w:pStyle w:val="ROWTABELLA"/>
              <w:jc w:val="center"/>
              <w:rPr>
                <w:color w:val="002060"/>
              </w:rPr>
            </w:pPr>
            <w:r w:rsidRPr="003F36BA">
              <w:rPr>
                <w:color w:val="002060"/>
              </w:rPr>
              <w:t>0</w:t>
            </w:r>
          </w:p>
        </w:tc>
      </w:tr>
      <w:tr w:rsidR="00E84500" w:rsidRPr="003F36BA" w14:paraId="68383881"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535B570" w14:textId="77777777" w:rsidR="00E84500" w:rsidRPr="003F36BA" w:rsidRDefault="00E84500" w:rsidP="00666DC1">
            <w:pPr>
              <w:pStyle w:val="ROWTABELLA"/>
              <w:rPr>
                <w:color w:val="002060"/>
              </w:rPr>
            </w:pPr>
            <w:r w:rsidRPr="003F36BA">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7E8D1D" w14:textId="77777777" w:rsidR="00E84500" w:rsidRPr="003F36BA" w:rsidRDefault="00E84500" w:rsidP="00666DC1">
            <w:pPr>
              <w:pStyle w:val="ROWTABELLA"/>
              <w:jc w:val="center"/>
              <w:rPr>
                <w:color w:val="002060"/>
              </w:rPr>
            </w:pPr>
            <w:r w:rsidRPr="003F36B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F85C17"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F1ADED" w14:textId="77777777" w:rsidR="00E84500" w:rsidRPr="003F36BA" w:rsidRDefault="00E84500" w:rsidP="00666DC1">
            <w:pPr>
              <w:pStyle w:val="ROWTABELLA"/>
              <w:jc w:val="center"/>
              <w:rPr>
                <w:color w:val="002060"/>
              </w:rPr>
            </w:pPr>
            <w:r w:rsidRPr="003F36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AA598E"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3A6B1C"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2BF8CD" w14:textId="77777777" w:rsidR="00E84500" w:rsidRPr="003F36BA" w:rsidRDefault="00E84500" w:rsidP="00666DC1">
            <w:pPr>
              <w:pStyle w:val="ROWTABELLA"/>
              <w:jc w:val="center"/>
              <w:rPr>
                <w:color w:val="002060"/>
              </w:rPr>
            </w:pPr>
            <w:r w:rsidRPr="003F36BA">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F48BF8" w14:textId="77777777" w:rsidR="00E84500" w:rsidRPr="003F36BA" w:rsidRDefault="00E84500" w:rsidP="00666DC1">
            <w:pPr>
              <w:pStyle w:val="ROWTABELLA"/>
              <w:jc w:val="center"/>
              <w:rPr>
                <w:color w:val="002060"/>
              </w:rPr>
            </w:pPr>
            <w:r w:rsidRPr="003F36BA">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AA651D" w14:textId="77777777" w:rsidR="00E84500" w:rsidRPr="003F36BA" w:rsidRDefault="00E84500" w:rsidP="00666DC1">
            <w:pPr>
              <w:pStyle w:val="ROWTABELLA"/>
              <w:jc w:val="center"/>
              <w:rPr>
                <w:color w:val="002060"/>
              </w:rPr>
            </w:pPr>
            <w:r w:rsidRPr="003F36B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F5CFF8" w14:textId="77777777" w:rsidR="00E84500" w:rsidRPr="003F36BA" w:rsidRDefault="00E84500" w:rsidP="00666DC1">
            <w:pPr>
              <w:pStyle w:val="ROWTABELLA"/>
              <w:jc w:val="center"/>
              <w:rPr>
                <w:color w:val="002060"/>
              </w:rPr>
            </w:pPr>
            <w:r w:rsidRPr="003F36BA">
              <w:rPr>
                <w:color w:val="002060"/>
              </w:rPr>
              <w:t>0</w:t>
            </w:r>
          </w:p>
        </w:tc>
      </w:tr>
      <w:tr w:rsidR="00E84500" w:rsidRPr="003F36BA" w14:paraId="429D5C6D"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FDC9DC8" w14:textId="77777777" w:rsidR="00E84500" w:rsidRPr="003F36BA" w:rsidRDefault="00E84500" w:rsidP="00666DC1">
            <w:pPr>
              <w:pStyle w:val="ROWTABELLA"/>
              <w:rPr>
                <w:color w:val="002060"/>
              </w:rPr>
            </w:pPr>
            <w:r w:rsidRPr="003F36BA">
              <w:rPr>
                <w:color w:val="002060"/>
              </w:rPr>
              <w:t>A.S.D. MONTESICURO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9DD13B" w14:textId="77777777" w:rsidR="00E84500" w:rsidRPr="003F36BA" w:rsidRDefault="00E84500" w:rsidP="00666DC1">
            <w:pPr>
              <w:pStyle w:val="ROWTABELLA"/>
              <w:jc w:val="center"/>
              <w:rPr>
                <w:color w:val="002060"/>
              </w:rPr>
            </w:pPr>
            <w:r w:rsidRPr="003F36B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709A88"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E4FB92" w14:textId="77777777" w:rsidR="00E84500" w:rsidRPr="003F36BA" w:rsidRDefault="00E84500" w:rsidP="00666DC1">
            <w:pPr>
              <w:pStyle w:val="ROWTABELLA"/>
              <w:jc w:val="center"/>
              <w:rPr>
                <w:color w:val="002060"/>
              </w:rPr>
            </w:pPr>
            <w:r w:rsidRPr="003F36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93D14E"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D158D5"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499F66" w14:textId="77777777" w:rsidR="00E84500" w:rsidRPr="003F36BA" w:rsidRDefault="00E84500" w:rsidP="00666DC1">
            <w:pPr>
              <w:pStyle w:val="ROWTABELLA"/>
              <w:jc w:val="center"/>
              <w:rPr>
                <w:color w:val="002060"/>
              </w:rPr>
            </w:pPr>
            <w:r w:rsidRPr="003F36BA">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74D27C" w14:textId="77777777" w:rsidR="00E84500" w:rsidRPr="003F36BA" w:rsidRDefault="00E84500" w:rsidP="00666DC1">
            <w:pPr>
              <w:pStyle w:val="ROWTABELLA"/>
              <w:jc w:val="center"/>
              <w:rPr>
                <w:color w:val="002060"/>
              </w:rPr>
            </w:pPr>
            <w:r w:rsidRPr="003F36BA">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BBD55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F4FD12" w14:textId="77777777" w:rsidR="00E84500" w:rsidRPr="003F36BA" w:rsidRDefault="00E84500" w:rsidP="00666DC1">
            <w:pPr>
              <w:pStyle w:val="ROWTABELLA"/>
              <w:jc w:val="center"/>
              <w:rPr>
                <w:color w:val="002060"/>
              </w:rPr>
            </w:pPr>
            <w:r w:rsidRPr="003F36BA">
              <w:rPr>
                <w:color w:val="002060"/>
              </w:rPr>
              <w:t>0</w:t>
            </w:r>
          </w:p>
        </w:tc>
      </w:tr>
      <w:tr w:rsidR="00E84500" w:rsidRPr="003F36BA" w14:paraId="4C65BA80"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9EFA6FA" w14:textId="77777777" w:rsidR="00E84500" w:rsidRPr="003F36BA" w:rsidRDefault="00E84500" w:rsidP="00666DC1">
            <w:pPr>
              <w:pStyle w:val="ROWTABELLA"/>
              <w:rPr>
                <w:color w:val="002060"/>
              </w:rPr>
            </w:pPr>
            <w:r w:rsidRPr="003F36BA">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E59571" w14:textId="77777777" w:rsidR="00E84500" w:rsidRPr="003F36BA" w:rsidRDefault="00E84500" w:rsidP="00666DC1">
            <w:pPr>
              <w:pStyle w:val="ROWTABELLA"/>
              <w:jc w:val="center"/>
              <w:rPr>
                <w:color w:val="002060"/>
              </w:rPr>
            </w:pPr>
            <w:r w:rsidRPr="003F36B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A2FAFA"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830404" w14:textId="77777777" w:rsidR="00E84500" w:rsidRPr="003F36BA" w:rsidRDefault="00E84500" w:rsidP="00666DC1">
            <w:pPr>
              <w:pStyle w:val="ROWTABELLA"/>
              <w:jc w:val="center"/>
              <w:rPr>
                <w:color w:val="002060"/>
              </w:rPr>
            </w:pPr>
            <w:r w:rsidRPr="003F36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3DD3F5"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F95B49"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2FCDF7" w14:textId="77777777" w:rsidR="00E84500" w:rsidRPr="003F36BA" w:rsidRDefault="00E84500" w:rsidP="00666DC1">
            <w:pPr>
              <w:pStyle w:val="ROWTABELLA"/>
              <w:jc w:val="center"/>
              <w:rPr>
                <w:color w:val="002060"/>
              </w:rPr>
            </w:pPr>
            <w:r w:rsidRPr="003F36BA">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FD83C1" w14:textId="77777777" w:rsidR="00E84500" w:rsidRPr="003F36BA" w:rsidRDefault="00E84500" w:rsidP="00666DC1">
            <w:pPr>
              <w:pStyle w:val="ROWTABELLA"/>
              <w:jc w:val="center"/>
              <w:rPr>
                <w:color w:val="002060"/>
              </w:rPr>
            </w:pPr>
            <w:r w:rsidRPr="003F36BA">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B442E1" w14:textId="77777777" w:rsidR="00E84500" w:rsidRPr="003F36BA" w:rsidRDefault="00E84500" w:rsidP="00666DC1">
            <w:pPr>
              <w:pStyle w:val="ROWTABELLA"/>
              <w:jc w:val="center"/>
              <w:rPr>
                <w:color w:val="002060"/>
              </w:rPr>
            </w:pPr>
            <w:r w:rsidRPr="003F36B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767B52" w14:textId="77777777" w:rsidR="00E84500" w:rsidRPr="003F36BA" w:rsidRDefault="00E84500" w:rsidP="00666DC1">
            <w:pPr>
              <w:pStyle w:val="ROWTABELLA"/>
              <w:jc w:val="center"/>
              <w:rPr>
                <w:color w:val="002060"/>
              </w:rPr>
            </w:pPr>
            <w:r w:rsidRPr="003F36BA">
              <w:rPr>
                <w:color w:val="002060"/>
              </w:rPr>
              <w:t>0</w:t>
            </w:r>
          </w:p>
        </w:tc>
      </w:tr>
      <w:tr w:rsidR="00E84500" w:rsidRPr="003F36BA" w14:paraId="1F484543"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5B0A5CD" w14:textId="77777777" w:rsidR="00E84500" w:rsidRPr="003F36BA" w:rsidRDefault="00E84500" w:rsidP="00666DC1">
            <w:pPr>
              <w:pStyle w:val="ROWTABELLA"/>
              <w:rPr>
                <w:color w:val="002060"/>
              </w:rPr>
            </w:pPr>
            <w:r w:rsidRPr="003F36BA">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D5997E" w14:textId="77777777" w:rsidR="00E84500" w:rsidRPr="003F36BA" w:rsidRDefault="00E84500" w:rsidP="00666DC1">
            <w:pPr>
              <w:pStyle w:val="ROWTABELLA"/>
              <w:jc w:val="center"/>
              <w:rPr>
                <w:color w:val="002060"/>
              </w:rPr>
            </w:pPr>
            <w:r w:rsidRPr="003F36B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6E3F87"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880631" w14:textId="77777777" w:rsidR="00E84500" w:rsidRPr="003F36BA" w:rsidRDefault="00E84500" w:rsidP="00666DC1">
            <w:pPr>
              <w:pStyle w:val="ROWTABELLA"/>
              <w:jc w:val="center"/>
              <w:rPr>
                <w:color w:val="002060"/>
              </w:rPr>
            </w:pPr>
            <w:r w:rsidRPr="003F36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627212"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BF086F"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B379BE" w14:textId="77777777" w:rsidR="00E84500" w:rsidRPr="003F36BA" w:rsidRDefault="00E84500" w:rsidP="00666DC1">
            <w:pPr>
              <w:pStyle w:val="ROWTABELLA"/>
              <w:jc w:val="center"/>
              <w:rPr>
                <w:color w:val="002060"/>
              </w:rPr>
            </w:pPr>
            <w:r w:rsidRPr="003F36BA">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524BAF" w14:textId="77777777" w:rsidR="00E84500" w:rsidRPr="003F36BA" w:rsidRDefault="00E84500" w:rsidP="00666DC1">
            <w:pPr>
              <w:pStyle w:val="ROWTABELLA"/>
              <w:jc w:val="center"/>
              <w:rPr>
                <w:color w:val="002060"/>
              </w:rPr>
            </w:pPr>
            <w:r w:rsidRPr="003F36BA">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2E545D" w14:textId="77777777" w:rsidR="00E84500" w:rsidRPr="003F36BA" w:rsidRDefault="00E84500" w:rsidP="00666DC1">
            <w:pPr>
              <w:pStyle w:val="ROWTABELLA"/>
              <w:jc w:val="center"/>
              <w:rPr>
                <w:color w:val="002060"/>
              </w:rPr>
            </w:pPr>
            <w:r w:rsidRPr="003F36B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673AD0" w14:textId="77777777" w:rsidR="00E84500" w:rsidRPr="003F36BA" w:rsidRDefault="00E84500" w:rsidP="00666DC1">
            <w:pPr>
              <w:pStyle w:val="ROWTABELLA"/>
              <w:jc w:val="center"/>
              <w:rPr>
                <w:color w:val="002060"/>
              </w:rPr>
            </w:pPr>
            <w:r w:rsidRPr="003F36BA">
              <w:rPr>
                <w:color w:val="002060"/>
              </w:rPr>
              <w:t>0</w:t>
            </w:r>
          </w:p>
        </w:tc>
      </w:tr>
      <w:tr w:rsidR="00E84500" w:rsidRPr="003F36BA" w14:paraId="62EED826"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295CD05" w14:textId="77777777" w:rsidR="00E84500" w:rsidRPr="003F36BA" w:rsidRDefault="00E84500" w:rsidP="00666DC1">
            <w:pPr>
              <w:pStyle w:val="ROWTABELLA"/>
              <w:rPr>
                <w:color w:val="002060"/>
              </w:rPr>
            </w:pPr>
            <w:r w:rsidRPr="003F36BA">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E6FCB4" w14:textId="77777777" w:rsidR="00E84500" w:rsidRPr="003F36BA" w:rsidRDefault="00E84500" w:rsidP="00666DC1">
            <w:pPr>
              <w:pStyle w:val="ROWTABELLA"/>
              <w:jc w:val="center"/>
              <w:rPr>
                <w:color w:val="002060"/>
              </w:rPr>
            </w:pPr>
            <w:r w:rsidRPr="003F36B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794E99"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C908D1"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640D78"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65A2BE"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210719" w14:textId="77777777" w:rsidR="00E84500" w:rsidRPr="003F36BA" w:rsidRDefault="00E84500" w:rsidP="00666DC1">
            <w:pPr>
              <w:pStyle w:val="ROWTABELLA"/>
              <w:jc w:val="center"/>
              <w:rPr>
                <w:color w:val="002060"/>
              </w:rPr>
            </w:pPr>
            <w:r w:rsidRPr="003F36BA">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1A2D24" w14:textId="77777777" w:rsidR="00E84500" w:rsidRPr="003F36BA" w:rsidRDefault="00E84500" w:rsidP="00666DC1">
            <w:pPr>
              <w:pStyle w:val="ROWTABELLA"/>
              <w:jc w:val="center"/>
              <w:rPr>
                <w:color w:val="002060"/>
              </w:rPr>
            </w:pPr>
            <w:r w:rsidRPr="003F36BA">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42767F"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C8DDBA" w14:textId="77777777" w:rsidR="00E84500" w:rsidRPr="003F36BA" w:rsidRDefault="00E84500" w:rsidP="00666DC1">
            <w:pPr>
              <w:pStyle w:val="ROWTABELLA"/>
              <w:jc w:val="center"/>
              <w:rPr>
                <w:color w:val="002060"/>
              </w:rPr>
            </w:pPr>
            <w:r w:rsidRPr="003F36BA">
              <w:rPr>
                <w:color w:val="002060"/>
              </w:rPr>
              <w:t>0</w:t>
            </w:r>
          </w:p>
        </w:tc>
      </w:tr>
      <w:tr w:rsidR="00E84500" w:rsidRPr="003F36BA" w14:paraId="1C4B0642"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FE710C1" w14:textId="77777777" w:rsidR="00E84500" w:rsidRPr="003F36BA" w:rsidRDefault="00E84500" w:rsidP="00666DC1">
            <w:pPr>
              <w:pStyle w:val="ROWTABELLA"/>
              <w:rPr>
                <w:color w:val="002060"/>
              </w:rPr>
            </w:pPr>
            <w:r w:rsidRPr="003F36BA">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7AABFB" w14:textId="77777777" w:rsidR="00E84500" w:rsidRPr="003F36BA" w:rsidRDefault="00E84500" w:rsidP="00666DC1">
            <w:pPr>
              <w:pStyle w:val="ROWTABELLA"/>
              <w:jc w:val="center"/>
              <w:rPr>
                <w:color w:val="002060"/>
              </w:rPr>
            </w:pPr>
            <w:r w:rsidRPr="003F36B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249D5E"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B5E92D"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BF4EDF"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418D97" w14:textId="77777777" w:rsidR="00E84500" w:rsidRPr="003F36BA" w:rsidRDefault="00E84500" w:rsidP="00666DC1">
            <w:pPr>
              <w:pStyle w:val="ROWTABELLA"/>
              <w:jc w:val="center"/>
              <w:rPr>
                <w:color w:val="002060"/>
              </w:rPr>
            </w:pPr>
            <w:r w:rsidRPr="003F36B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E1A5C1" w14:textId="77777777" w:rsidR="00E84500" w:rsidRPr="003F36BA" w:rsidRDefault="00E84500" w:rsidP="00666DC1">
            <w:pPr>
              <w:pStyle w:val="ROWTABELLA"/>
              <w:jc w:val="center"/>
              <w:rPr>
                <w:color w:val="002060"/>
              </w:rPr>
            </w:pPr>
            <w:r w:rsidRPr="003F36BA">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A0DD63" w14:textId="77777777" w:rsidR="00E84500" w:rsidRPr="003F36BA" w:rsidRDefault="00E84500" w:rsidP="00666DC1">
            <w:pPr>
              <w:pStyle w:val="ROWTABELLA"/>
              <w:jc w:val="center"/>
              <w:rPr>
                <w:color w:val="002060"/>
              </w:rPr>
            </w:pPr>
            <w:r w:rsidRPr="003F36B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5A1DF8"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3C8870" w14:textId="77777777" w:rsidR="00E84500" w:rsidRPr="003F36BA" w:rsidRDefault="00E84500" w:rsidP="00666DC1">
            <w:pPr>
              <w:pStyle w:val="ROWTABELLA"/>
              <w:jc w:val="center"/>
              <w:rPr>
                <w:color w:val="002060"/>
              </w:rPr>
            </w:pPr>
            <w:r w:rsidRPr="003F36BA">
              <w:rPr>
                <w:color w:val="002060"/>
              </w:rPr>
              <w:t>0</w:t>
            </w:r>
          </w:p>
        </w:tc>
      </w:tr>
      <w:tr w:rsidR="00E84500" w:rsidRPr="003F36BA" w14:paraId="682379F2"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53BD617" w14:textId="77777777" w:rsidR="00E84500" w:rsidRPr="003F36BA" w:rsidRDefault="00E84500" w:rsidP="00666DC1">
            <w:pPr>
              <w:pStyle w:val="ROWTABELLA"/>
              <w:rPr>
                <w:color w:val="002060"/>
              </w:rPr>
            </w:pPr>
            <w:r w:rsidRPr="003F36BA">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90E81A" w14:textId="77777777" w:rsidR="00E84500" w:rsidRPr="003F36BA" w:rsidRDefault="00E84500" w:rsidP="00666DC1">
            <w:pPr>
              <w:pStyle w:val="ROWTABELLA"/>
              <w:jc w:val="center"/>
              <w:rPr>
                <w:color w:val="002060"/>
              </w:rPr>
            </w:pPr>
            <w:r w:rsidRPr="003F36B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250CAE"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6443E2"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8CF251"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38F6A1" w14:textId="77777777" w:rsidR="00E84500" w:rsidRPr="003F36BA" w:rsidRDefault="00E84500" w:rsidP="00666DC1">
            <w:pPr>
              <w:pStyle w:val="ROWTABELLA"/>
              <w:jc w:val="center"/>
              <w:rPr>
                <w:color w:val="002060"/>
              </w:rPr>
            </w:pPr>
            <w:r w:rsidRPr="003F36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5A32DE" w14:textId="77777777" w:rsidR="00E84500" w:rsidRPr="003F36BA" w:rsidRDefault="00E84500" w:rsidP="00666DC1">
            <w:pPr>
              <w:pStyle w:val="ROWTABELLA"/>
              <w:jc w:val="center"/>
              <w:rPr>
                <w:color w:val="002060"/>
              </w:rPr>
            </w:pPr>
            <w:r w:rsidRPr="003F36BA">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5E20DA" w14:textId="77777777" w:rsidR="00E84500" w:rsidRPr="003F36BA" w:rsidRDefault="00E84500" w:rsidP="00666DC1">
            <w:pPr>
              <w:pStyle w:val="ROWTABELLA"/>
              <w:jc w:val="center"/>
              <w:rPr>
                <w:color w:val="002060"/>
              </w:rPr>
            </w:pPr>
            <w:r w:rsidRPr="003F36BA">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1F197E"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21FE3F" w14:textId="77777777" w:rsidR="00E84500" w:rsidRPr="003F36BA" w:rsidRDefault="00E84500" w:rsidP="00666DC1">
            <w:pPr>
              <w:pStyle w:val="ROWTABELLA"/>
              <w:jc w:val="center"/>
              <w:rPr>
                <w:color w:val="002060"/>
              </w:rPr>
            </w:pPr>
            <w:r w:rsidRPr="003F36BA">
              <w:rPr>
                <w:color w:val="002060"/>
              </w:rPr>
              <w:t>0</w:t>
            </w:r>
          </w:p>
        </w:tc>
      </w:tr>
      <w:tr w:rsidR="00E84500" w:rsidRPr="003F36BA" w14:paraId="04ED8202"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40A288F" w14:textId="77777777" w:rsidR="00E84500" w:rsidRPr="003F36BA" w:rsidRDefault="00E84500" w:rsidP="00666DC1">
            <w:pPr>
              <w:pStyle w:val="ROWTABELLA"/>
              <w:rPr>
                <w:color w:val="002060"/>
              </w:rPr>
            </w:pPr>
            <w:r w:rsidRPr="003F36BA">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C2C228" w14:textId="77777777" w:rsidR="00E84500" w:rsidRPr="003F36BA" w:rsidRDefault="00E84500" w:rsidP="00666DC1">
            <w:pPr>
              <w:pStyle w:val="ROWTABELLA"/>
              <w:jc w:val="center"/>
              <w:rPr>
                <w:color w:val="002060"/>
              </w:rPr>
            </w:pPr>
            <w:r w:rsidRPr="003F36B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9F2198"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D88C5F"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8E15A5"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E11B9A" w14:textId="77777777" w:rsidR="00E84500" w:rsidRPr="003F36BA" w:rsidRDefault="00E84500" w:rsidP="00666DC1">
            <w:pPr>
              <w:pStyle w:val="ROWTABELLA"/>
              <w:jc w:val="center"/>
              <w:rPr>
                <w:color w:val="002060"/>
              </w:rPr>
            </w:pPr>
            <w:r w:rsidRPr="003F36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ECD9C8" w14:textId="77777777" w:rsidR="00E84500" w:rsidRPr="003F36BA" w:rsidRDefault="00E84500" w:rsidP="00666DC1">
            <w:pPr>
              <w:pStyle w:val="ROWTABELLA"/>
              <w:jc w:val="center"/>
              <w:rPr>
                <w:color w:val="002060"/>
              </w:rPr>
            </w:pPr>
            <w:r w:rsidRPr="003F36BA">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6BAACB" w14:textId="77777777" w:rsidR="00E84500" w:rsidRPr="003F36BA" w:rsidRDefault="00E84500" w:rsidP="00666DC1">
            <w:pPr>
              <w:pStyle w:val="ROWTABELLA"/>
              <w:jc w:val="center"/>
              <w:rPr>
                <w:color w:val="002060"/>
              </w:rPr>
            </w:pPr>
            <w:r w:rsidRPr="003F36BA">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83FF1E"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DF05C8" w14:textId="77777777" w:rsidR="00E84500" w:rsidRPr="003F36BA" w:rsidRDefault="00E84500" w:rsidP="00666DC1">
            <w:pPr>
              <w:pStyle w:val="ROWTABELLA"/>
              <w:jc w:val="center"/>
              <w:rPr>
                <w:color w:val="002060"/>
              </w:rPr>
            </w:pPr>
            <w:r w:rsidRPr="003F36BA">
              <w:rPr>
                <w:color w:val="002060"/>
              </w:rPr>
              <w:t>0</w:t>
            </w:r>
          </w:p>
        </w:tc>
      </w:tr>
      <w:tr w:rsidR="00E84500" w:rsidRPr="003F36BA" w14:paraId="2377852B"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6A12A9E" w14:textId="77777777" w:rsidR="00E84500" w:rsidRPr="003F36BA" w:rsidRDefault="00E84500" w:rsidP="00666DC1">
            <w:pPr>
              <w:pStyle w:val="ROWTABELLA"/>
              <w:rPr>
                <w:color w:val="002060"/>
              </w:rPr>
            </w:pPr>
            <w:r w:rsidRPr="003F36BA">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ECC977"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F99A73" w14:textId="77777777" w:rsidR="00E84500" w:rsidRPr="003F36BA" w:rsidRDefault="00E84500" w:rsidP="00666DC1">
            <w:pPr>
              <w:pStyle w:val="ROWTABELLA"/>
              <w:jc w:val="center"/>
              <w:rPr>
                <w:color w:val="002060"/>
              </w:rPr>
            </w:pPr>
            <w:r w:rsidRPr="003F36B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A6D471"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30C266"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9EAA9A" w14:textId="77777777" w:rsidR="00E84500" w:rsidRPr="003F36BA" w:rsidRDefault="00E84500" w:rsidP="00666DC1">
            <w:pPr>
              <w:pStyle w:val="ROWTABELLA"/>
              <w:jc w:val="center"/>
              <w:rPr>
                <w:color w:val="002060"/>
              </w:rPr>
            </w:pPr>
            <w:r w:rsidRPr="003F36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03D733" w14:textId="77777777" w:rsidR="00E84500" w:rsidRPr="003F36BA" w:rsidRDefault="00E84500" w:rsidP="00666DC1">
            <w:pPr>
              <w:pStyle w:val="ROWTABELLA"/>
              <w:jc w:val="center"/>
              <w:rPr>
                <w:color w:val="002060"/>
              </w:rPr>
            </w:pPr>
            <w:r w:rsidRPr="003F36BA">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637FBE" w14:textId="77777777" w:rsidR="00E84500" w:rsidRPr="003F36BA" w:rsidRDefault="00E84500" w:rsidP="00666DC1">
            <w:pPr>
              <w:pStyle w:val="ROWTABELLA"/>
              <w:jc w:val="center"/>
              <w:rPr>
                <w:color w:val="002060"/>
              </w:rPr>
            </w:pPr>
            <w:r w:rsidRPr="003F36BA">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28690C" w14:textId="77777777" w:rsidR="00E84500" w:rsidRPr="003F36BA" w:rsidRDefault="00E84500" w:rsidP="00666DC1">
            <w:pPr>
              <w:pStyle w:val="ROWTABELLA"/>
              <w:jc w:val="center"/>
              <w:rPr>
                <w:color w:val="002060"/>
              </w:rPr>
            </w:pPr>
            <w:r w:rsidRPr="003F36B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52E712" w14:textId="77777777" w:rsidR="00E84500" w:rsidRPr="003F36BA" w:rsidRDefault="00E84500" w:rsidP="00666DC1">
            <w:pPr>
              <w:pStyle w:val="ROWTABELLA"/>
              <w:jc w:val="center"/>
              <w:rPr>
                <w:color w:val="002060"/>
              </w:rPr>
            </w:pPr>
            <w:r w:rsidRPr="003F36BA">
              <w:rPr>
                <w:color w:val="002060"/>
              </w:rPr>
              <w:t>0</w:t>
            </w:r>
          </w:p>
        </w:tc>
      </w:tr>
      <w:tr w:rsidR="00E84500" w:rsidRPr="003F36BA" w14:paraId="6CD7A9D2"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B3C7E1D" w14:textId="77777777" w:rsidR="00E84500" w:rsidRPr="003F36BA" w:rsidRDefault="00E84500" w:rsidP="00666DC1">
            <w:pPr>
              <w:pStyle w:val="ROWTABELLA"/>
              <w:rPr>
                <w:color w:val="002060"/>
              </w:rPr>
            </w:pPr>
            <w:r w:rsidRPr="003F36BA">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BF00EB" w14:textId="77777777" w:rsidR="00E84500" w:rsidRPr="003F36BA" w:rsidRDefault="00E84500" w:rsidP="00666DC1">
            <w:pPr>
              <w:pStyle w:val="ROWTABELLA"/>
              <w:jc w:val="center"/>
              <w:rPr>
                <w:color w:val="002060"/>
              </w:rPr>
            </w:pPr>
            <w:r w:rsidRPr="003F36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92FDCE"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1F97C9"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0ECC97"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CB9D23" w14:textId="77777777" w:rsidR="00E84500" w:rsidRPr="003F36BA" w:rsidRDefault="00E84500" w:rsidP="00666DC1">
            <w:pPr>
              <w:pStyle w:val="ROWTABELLA"/>
              <w:jc w:val="center"/>
              <w:rPr>
                <w:color w:val="002060"/>
              </w:rPr>
            </w:pPr>
            <w:r w:rsidRPr="003F36B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583137" w14:textId="77777777" w:rsidR="00E84500" w:rsidRPr="003F36BA" w:rsidRDefault="00E84500" w:rsidP="00666DC1">
            <w:pPr>
              <w:pStyle w:val="ROWTABELLA"/>
              <w:jc w:val="center"/>
              <w:rPr>
                <w:color w:val="002060"/>
              </w:rPr>
            </w:pPr>
            <w:r w:rsidRPr="003F36BA">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64DB3A" w14:textId="77777777" w:rsidR="00E84500" w:rsidRPr="003F36BA" w:rsidRDefault="00E84500" w:rsidP="00666DC1">
            <w:pPr>
              <w:pStyle w:val="ROWTABELLA"/>
              <w:jc w:val="center"/>
              <w:rPr>
                <w:color w:val="002060"/>
              </w:rPr>
            </w:pPr>
            <w:r w:rsidRPr="003F36BA">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3B2E83" w14:textId="77777777" w:rsidR="00E84500" w:rsidRPr="003F36BA" w:rsidRDefault="00E84500" w:rsidP="00666DC1">
            <w:pPr>
              <w:pStyle w:val="ROWTABELLA"/>
              <w:jc w:val="center"/>
              <w:rPr>
                <w:color w:val="002060"/>
              </w:rPr>
            </w:pPr>
            <w:r w:rsidRPr="003F36B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744DC1" w14:textId="77777777" w:rsidR="00E84500" w:rsidRPr="003F36BA" w:rsidRDefault="00E84500" w:rsidP="00666DC1">
            <w:pPr>
              <w:pStyle w:val="ROWTABELLA"/>
              <w:jc w:val="center"/>
              <w:rPr>
                <w:color w:val="002060"/>
              </w:rPr>
            </w:pPr>
            <w:r w:rsidRPr="003F36BA">
              <w:rPr>
                <w:color w:val="002060"/>
              </w:rPr>
              <w:t>0</w:t>
            </w:r>
          </w:p>
        </w:tc>
      </w:tr>
      <w:tr w:rsidR="00E84500" w:rsidRPr="003F36BA" w14:paraId="737C3525"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89ACCC9" w14:textId="77777777" w:rsidR="00E84500" w:rsidRPr="003F36BA" w:rsidRDefault="00E84500" w:rsidP="00666DC1">
            <w:pPr>
              <w:pStyle w:val="ROWTABELLA"/>
              <w:rPr>
                <w:color w:val="002060"/>
              </w:rPr>
            </w:pPr>
            <w:r w:rsidRPr="003F36BA">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AEF949" w14:textId="77777777" w:rsidR="00E84500" w:rsidRPr="003F36BA" w:rsidRDefault="00E84500" w:rsidP="00666DC1">
            <w:pPr>
              <w:pStyle w:val="ROWTABELLA"/>
              <w:jc w:val="center"/>
              <w:rPr>
                <w:color w:val="002060"/>
              </w:rPr>
            </w:pPr>
            <w:r w:rsidRPr="003F36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9E3D30" w14:textId="77777777" w:rsidR="00E84500" w:rsidRPr="003F36BA" w:rsidRDefault="00E84500" w:rsidP="00666DC1">
            <w:pPr>
              <w:pStyle w:val="ROWTABELLA"/>
              <w:jc w:val="center"/>
              <w:rPr>
                <w:color w:val="002060"/>
              </w:rPr>
            </w:pPr>
            <w:r w:rsidRPr="003F36B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9E21D8"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853948"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F34285" w14:textId="77777777" w:rsidR="00E84500" w:rsidRPr="003F36BA" w:rsidRDefault="00E84500" w:rsidP="00666DC1">
            <w:pPr>
              <w:pStyle w:val="ROWTABELLA"/>
              <w:jc w:val="center"/>
              <w:rPr>
                <w:color w:val="002060"/>
              </w:rPr>
            </w:pPr>
            <w:r w:rsidRPr="003F36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4BA71B" w14:textId="77777777" w:rsidR="00E84500" w:rsidRPr="003F36BA" w:rsidRDefault="00E84500" w:rsidP="00666DC1">
            <w:pPr>
              <w:pStyle w:val="ROWTABELLA"/>
              <w:jc w:val="center"/>
              <w:rPr>
                <w:color w:val="002060"/>
              </w:rPr>
            </w:pPr>
            <w:r w:rsidRPr="003F36BA">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5698E5" w14:textId="77777777" w:rsidR="00E84500" w:rsidRPr="003F36BA" w:rsidRDefault="00E84500" w:rsidP="00666DC1">
            <w:pPr>
              <w:pStyle w:val="ROWTABELLA"/>
              <w:jc w:val="center"/>
              <w:rPr>
                <w:color w:val="002060"/>
              </w:rPr>
            </w:pPr>
            <w:r w:rsidRPr="003F36BA">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3433C1" w14:textId="77777777" w:rsidR="00E84500" w:rsidRPr="003F36BA" w:rsidRDefault="00E84500" w:rsidP="00666DC1">
            <w:pPr>
              <w:pStyle w:val="ROWTABELLA"/>
              <w:jc w:val="center"/>
              <w:rPr>
                <w:color w:val="002060"/>
              </w:rPr>
            </w:pPr>
            <w:r w:rsidRPr="003F36B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B22D2E" w14:textId="77777777" w:rsidR="00E84500" w:rsidRPr="003F36BA" w:rsidRDefault="00E84500" w:rsidP="00666DC1">
            <w:pPr>
              <w:pStyle w:val="ROWTABELLA"/>
              <w:jc w:val="center"/>
              <w:rPr>
                <w:color w:val="002060"/>
              </w:rPr>
            </w:pPr>
            <w:r w:rsidRPr="003F36BA">
              <w:rPr>
                <w:color w:val="002060"/>
              </w:rPr>
              <w:t>0</w:t>
            </w:r>
          </w:p>
        </w:tc>
      </w:tr>
      <w:tr w:rsidR="00E84500" w:rsidRPr="003F36BA" w14:paraId="01390F4F" w14:textId="77777777" w:rsidTr="00E8450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F0FBACF" w14:textId="77777777" w:rsidR="00E84500" w:rsidRPr="003F36BA" w:rsidRDefault="00E84500" w:rsidP="00666DC1">
            <w:pPr>
              <w:pStyle w:val="ROWTABELLA"/>
              <w:rPr>
                <w:color w:val="002060"/>
              </w:rPr>
            </w:pPr>
            <w:r w:rsidRPr="003F36BA">
              <w:rPr>
                <w:color w:val="002060"/>
              </w:rPr>
              <w:lastRenderedPageBreak/>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7E8678"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F97965"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B2DC53"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BB44AD"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4689AC" w14:textId="77777777" w:rsidR="00E84500" w:rsidRPr="003F36BA" w:rsidRDefault="00E84500" w:rsidP="00666DC1">
            <w:pPr>
              <w:pStyle w:val="ROWTABELLA"/>
              <w:jc w:val="center"/>
              <w:rPr>
                <w:color w:val="002060"/>
              </w:rPr>
            </w:pPr>
            <w:r w:rsidRPr="003F36B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1C69BF" w14:textId="77777777" w:rsidR="00E84500" w:rsidRPr="003F36BA" w:rsidRDefault="00E84500" w:rsidP="00666DC1">
            <w:pPr>
              <w:pStyle w:val="ROWTABELLA"/>
              <w:jc w:val="center"/>
              <w:rPr>
                <w:color w:val="002060"/>
              </w:rPr>
            </w:pPr>
            <w:r w:rsidRPr="003F36B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118B32" w14:textId="77777777" w:rsidR="00E84500" w:rsidRPr="003F36BA" w:rsidRDefault="00E84500" w:rsidP="00666DC1">
            <w:pPr>
              <w:pStyle w:val="ROWTABELLA"/>
              <w:jc w:val="center"/>
              <w:rPr>
                <w:color w:val="002060"/>
              </w:rPr>
            </w:pPr>
            <w:r w:rsidRPr="003F36BA">
              <w:rPr>
                <w:color w:val="002060"/>
              </w:rPr>
              <w:t>129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15C997" w14:textId="77777777" w:rsidR="00E84500" w:rsidRPr="003F36BA" w:rsidRDefault="00E84500" w:rsidP="00666DC1">
            <w:pPr>
              <w:pStyle w:val="ROWTABELLA"/>
              <w:jc w:val="center"/>
              <w:rPr>
                <w:color w:val="002060"/>
              </w:rPr>
            </w:pPr>
            <w:r w:rsidRPr="003F36BA">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E38A30" w14:textId="77777777" w:rsidR="00E84500" w:rsidRPr="003F36BA" w:rsidRDefault="00E84500" w:rsidP="00666DC1">
            <w:pPr>
              <w:pStyle w:val="ROWTABELLA"/>
              <w:jc w:val="center"/>
              <w:rPr>
                <w:color w:val="002060"/>
              </w:rPr>
            </w:pPr>
            <w:r w:rsidRPr="003F36BA">
              <w:rPr>
                <w:color w:val="002060"/>
              </w:rPr>
              <w:t>0</w:t>
            </w:r>
          </w:p>
        </w:tc>
      </w:tr>
    </w:tbl>
    <w:p w14:paraId="050D0233" w14:textId="77777777" w:rsidR="00E84500" w:rsidRDefault="00E84500" w:rsidP="00E84500">
      <w:pPr>
        <w:pStyle w:val="breakline"/>
        <w:divId w:val="527259509"/>
        <w:rPr>
          <w:color w:val="002060"/>
        </w:rPr>
      </w:pPr>
    </w:p>
    <w:p w14:paraId="5F1A105B" w14:textId="77777777" w:rsidR="00E84500" w:rsidRPr="00F328D6" w:rsidRDefault="00E84500" w:rsidP="00E84500">
      <w:pPr>
        <w:pStyle w:val="TITOLOPRINC"/>
        <w:divId w:val="527259509"/>
        <w:rPr>
          <w:color w:val="002060"/>
        </w:rPr>
      </w:pPr>
      <w:bookmarkStart w:id="10" w:name="_Hlk31189888"/>
      <w:r w:rsidRPr="00F328D6">
        <w:rPr>
          <w:color w:val="002060"/>
        </w:rPr>
        <w:t>PROGRAMMA GARE</w:t>
      </w:r>
    </w:p>
    <w:bookmarkEnd w:id="10"/>
    <w:p w14:paraId="05F25062" w14:textId="77777777" w:rsidR="00E84500" w:rsidRPr="00F328D6" w:rsidRDefault="00E84500" w:rsidP="00E84500">
      <w:pPr>
        <w:pStyle w:val="SOTTOTITOLOCAMPIONATO1"/>
        <w:divId w:val="527259509"/>
        <w:rPr>
          <w:color w:val="002060"/>
        </w:rPr>
      </w:pPr>
      <w:r w:rsidRPr="00F328D6">
        <w:rPr>
          <w:color w:val="002060"/>
        </w:rPr>
        <w:t>GIRONE A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0"/>
        <w:gridCol w:w="2019"/>
        <w:gridCol w:w="385"/>
        <w:gridCol w:w="898"/>
        <w:gridCol w:w="1177"/>
        <w:gridCol w:w="1563"/>
        <w:gridCol w:w="1548"/>
      </w:tblGrid>
      <w:tr w:rsidR="00E84500" w:rsidRPr="00F328D6" w14:paraId="03ACA6C2" w14:textId="77777777" w:rsidTr="00E8450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02613F" w14:textId="77777777" w:rsidR="00E84500" w:rsidRPr="00F328D6" w:rsidRDefault="00E84500" w:rsidP="00666DC1">
            <w:pPr>
              <w:pStyle w:val="HEADERTABELLA"/>
              <w:rPr>
                <w:color w:val="002060"/>
              </w:rPr>
            </w:pPr>
            <w:r w:rsidRPr="00F328D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5976B8" w14:textId="77777777" w:rsidR="00E84500" w:rsidRPr="00F328D6" w:rsidRDefault="00E84500" w:rsidP="00666DC1">
            <w:pPr>
              <w:pStyle w:val="HEADERTABELLA"/>
              <w:rPr>
                <w:color w:val="002060"/>
              </w:rPr>
            </w:pPr>
            <w:r w:rsidRPr="00F328D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2C3999" w14:textId="77777777" w:rsidR="00E84500" w:rsidRPr="00F328D6" w:rsidRDefault="00E84500" w:rsidP="00666DC1">
            <w:pPr>
              <w:pStyle w:val="HEADERTABELLA"/>
              <w:rPr>
                <w:color w:val="002060"/>
              </w:rPr>
            </w:pPr>
            <w:r w:rsidRPr="00F328D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AA8ABC" w14:textId="77777777" w:rsidR="00E84500" w:rsidRPr="00F328D6" w:rsidRDefault="00E84500" w:rsidP="00666DC1">
            <w:pPr>
              <w:pStyle w:val="HEADERTABELLA"/>
              <w:rPr>
                <w:color w:val="002060"/>
              </w:rPr>
            </w:pPr>
            <w:r w:rsidRPr="00F328D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99145B" w14:textId="77777777" w:rsidR="00E84500" w:rsidRPr="00F328D6" w:rsidRDefault="00E84500" w:rsidP="00666DC1">
            <w:pPr>
              <w:pStyle w:val="HEADERTABELLA"/>
              <w:rPr>
                <w:color w:val="002060"/>
              </w:rPr>
            </w:pPr>
            <w:r w:rsidRPr="00F328D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AEBA88" w14:textId="77777777" w:rsidR="00E84500" w:rsidRPr="00F328D6" w:rsidRDefault="00E84500" w:rsidP="00666DC1">
            <w:pPr>
              <w:pStyle w:val="HEADERTABELLA"/>
              <w:rPr>
                <w:color w:val="002060"/>
              </w:rPr>
            </w:pPr>
            <w:proofErr w:type="spellStart"/>
            <w:r w:rsidRPr="00F328D6">
              <w:rPr>
                <w:color w:val="002060"/>
              </w:rPr>
              <w:t>Localita'</w:t>
            </w:r>
            <w:proofErr w:type="spellEnd"/>
            <w:r w:rsidRPr="00F328D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36B438" w14:textId="77777777" w:rsidR="00E84500" w:rsidRPr="00F328D6" w:rsidRDefault="00E84500" w:rsidP="00666DC1">
            <w:pPr>
              <w:pStyle w:val="HEADERTABELLA"/>
              <w:rPr>
                <w:color w:val="002060"/>
              </w:rPr>
            </w:pPr>
            <w:r w:rsidRPr="00F328D6">
              <w:rPr>
                <w:color w:val="002060"/>
              </w:rPr>
              <w:t>Indirizzo Impianto</w:t>
            </w:r>
          </w:p>
        </w:tc>
      </w:tr>
      <w:tr w:rsidR="00E84500" w:rsidRPr="00F328D6" w14:paraId="3637776A" w14:textId="77777777" w:rsidTr="00E8450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1860EDC" w14:textId="77777777" w:rsidR="00E84500" w:rsidRPr="00F328D6" w:rsidRDefault="00E84500" w:rsidP="00666DC1">
            <w:pPr>
              <w:pStyle w:val="ROWTABELLA"/>
              <w:rPr>
                <w:color w:val="002060"/>
              </w:rPr>
            </w:pPr>
            <w:r w:rsidRPr="00F328D6">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EF4D21B" w14:textId="77777777" w:rsidR="00E84500" w:rsidRPr="00F328D6" w:rsidRDefault="00E84500" w:rsidP="00666DC1">
            <w:pPr>
              <w:pStyle w:val="ROWTABELLA"/>
              <w:rPr>
                <w:color w:val="002060"/>
              </w:rPr>
            </w:pPr>
            <w:r w:rsidRPr="00F328D6">
              <w:rPr>
                <w:color w:val="002060"/>
              </w:rPr>
              <w:t>PIANACCIO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12D3AE2" w14:textId="77777777" w:rsidR="00E84500" w:rsidRPr="00F328D6" w:rsidRDefault="00E84500" w:rsidP="00666DC1">
            <w:pPr>
              <w:pStyle w:val="ROWTABELLA"/>
              <w:jc w:val="center"/>
              <w:rPr>
                <w:color w:val="002060"/>
              </w:rPr>
            </w:pPr>
            <w:r w:rsidRPr="00F328D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F38F193" w14:textId="77777777" w:rsidR="00E84500" w:rsidRPr="00F328D6" w:rsidRDefault="00E84500" w:rsidP="00666DC1">
            <w:pPr>
              <w:pStyle w:val="ROWTABELLA"/>
              <w:rPr>
                <w:color w:val="002060"/>
              </w:rPr>
            </w:pPr>
            <w:r w:rsidRPr="00F328D6">
              <w:rPr>
                <w:color w:val="002060"/>
              </w:rPr>
              <w:t>31/01/2020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6988FCE" w14:textId="77777777" w:rsidR="00E84500" w:rsidRPr="00F328D6" w:rsidRDefault="00E84500" w:rsidP="00666DC1">
            <w:pPr>
              <w:pStyle w:val="ROWTABELLA"/>
              <w:rPr>
                <w:color w:val="002060"/>
              </w:rPr>
            </w:pPr>
            <w:r w:rsidRPr="00F328D6">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5D1D855" w14:textId="77777777" w:rsidR="00E84500" w:rsidRPr="00F328D6" w:rsidRDefault="00E84500" w:rsidP="00666DC1">
            <w:pPr>
              <w:pStyle w:val="ROWTABELLA"/>
              <w:rPr>
                <w:color w:val="002060"/>
              </w:rPr>
            </w:pPr>
            <w:r w:rsidRPr="00F328D6">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E651084" w14:textId="77777777" w:rsidR="00E84500" w:rsidRPr="00F328D6" w:rsidRDefault="00E84500" w:rsidP="00666DC1">
            <w:pPr>
              <w:pStyle w:val="ROWTABELLA"/>
              <w:rPr>
                <w:color w:val="002060"/>
              </w:rPr>
            </w:pPr>
            <w:r w:rsidRPr="00F328D6">
              <w:rPr>
                <w:color w:val="002060"/>
              </w:rPr>
              <w:t>VIA DELLO STADIO</w:t>
            </w:r>
          </w:p>
        </w:tc>
      </w:tr>
      <w:tr w:rsidR="00E84500" w:rsidRPr="00F328D6" w14:paraId="215D57E6"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8ECE0DF" w14:textId="77777777" w:rsidR="00E84500" w:rsidRPr="00F328D6" w:rsidRDefault="00E84500" w:rsidP="00666DC1">
            <w:pPr>
              <w:pStyle w:val="ROWTABELLA"/>
              <w:rPr>
                <w:color w:val="002060"/>
              </w:rPr>
            </w:pPr>
            <w:r w:rsidRPr="00F328D6">
              <w:rPr>
                <w:color w:val="002060"/>
              </w:rPr>
              <w:t>FUTSAL 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27B89CE" w14:textId="77777777" w:rsidR="00E84500" w:rsidRPr="00F328D6" w:rsidRDefault="00E84500" w:rsidP="00666DC1">
            <w:pPr>
              <w:pStyle w:val="ROWTABELLA"/>
              <w:rPr>
                <w:color w:val="002060"/>
              </w:rPr>
            </w:pPr>
            <w:r w:rsidRPr="00F328D6">
              <w:rPr>
                <w:color w:val="002060"/>
              </w:rPr>
              <w:t>MONTESICURO TRE COLLI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8625F8D" w14:textId="77777777" w:rsidR="00E84500" w:rsidRPr="00F328D6" w:rsidRDefault="00E84500" w:rsidP="00666DC1">
            <w:pPr>
              <w:pStyle w:val="ROWTABELLA"/>
              <w:jc w:val="center"/>
              <w:rPr>
                <w:color w:val="002060"/>
              </w:rPr>
            </w:pPr>
            <w:r w:rsidRPr="00F328D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0F89B83" w14:textId="77777777" w:rsidR="00E84500" w:rsidRPr="00F328D6" w:rsidRDefault="00E84500" w:rsidP="00666DC1">
            <w:pPr>
              <w:pStyle w:val="ROWTABELLA"/>
              <w:rPr>
                <w:color w:val="002060"/>
              </w:rPr>
            </w:pPr>
            <w:r w:rsidRPr="00F328D6">
              <w:rPr>
                <w:color w:val="002060"/>
              </w:rPr>
              <w:t>31/01/2020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C72C1A9" w14:textId="77777777" w:rsidR="00E84500" w:rsidRPr="00F328D6" w:rsidRDefault="00E84500" w:rsidP="00666DC1">
            <w:pPr>
              <w:pStyle w:val="ROWTABELLA"/>
              <w:rPr>
                <w:color w:val="002060"/>
              </w:rPr>
            </w:pPr>
            <w:r w:rsidRPr="00F328D6">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97C5EC4" w14:textId="77777777" w:rsidR="00E84500" w:rsidRPr="00F328D6" w:rsidRDefault="00E84500" w:rsidP="00666DC1">
            <w:pPr>
              <w:pStyle w:val="ROWTABELLA"/>
              <w:rPr>
                <w:color w:val="002060"/>
              </w:rPr>
            </w:pPr>
            <w:r w:rsidRPr="00F328D6">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34C4E1D" w14:textId="77777777" w:rsidR="00E84500" w:rsidRPr="00F328D6" w:rsidRDefault="00E84500" w:rsidP="00666DC1">
            <w:pPr>
              <w:pStyle w:val="ROWTABELLA"/>
              <w:rPr>
                <w:color w:val="002060"/>
              </w:rPr>
            </w:pPr>
            <w:r w:rsidRPr="00F328D6">
              <w:rPr>
                <w:color w:val="002060"/>
              </w:rPr>
              <w:t>VIA DELLO SPORT</w:t>
            </w:r>
          </w:p>
        </w:tc>
      </w:tr>
      <w:tr w:rsidR="00E84500" w:rsidRPr="00F328D6" w14:paraId="68871333"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501D03A" w14:textId="77777777" w:rsidR="00E84500" w:rsidRPr="00F328D6" w:rsidRDefault="00E84500" w:rsidP="00666DC1">
            <w:pPr>
              <w:pStyle w:val="ROWTABELLA"/>
              <w:rPr>
                <w:color w:val="002060"/>
              </w:rPr>
            </w:pPr>
            <w:r w:rsidRPr="00F328D6">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19DF7FF" w14:textId="77777777" w:rsidR="00E84500" w:rsidRPr="00F328D6" w:rsidRDefault="00E84500" w:rsidP="00666DC1">
            <w:pPr>
              <w:pStyle w:val="ROWTABELLA"/>
              <w:rPr>
                <w:color w:val="002060"/>
              </w:rPr>
            </w:pPr>
            <w:r w:rsidRPr="00F328D6">
              <w:rPr>
                <w:color w:val="002060"/>
              </w:rPr>
              <w:t>MONTELUPONE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43FAA96" w14:textId="77777777" w:rsidR="00E84500" w:rsidRPr="00F328D6" w:rsidRDefault="00E84500" w:rsidP="00666DC1">
            <w:pPr>
              <w:pStyle w:val="ROWTABELLA"/>
              <w:jc w:val="center"/>
              <w:rPr>
                <w:color w:val="002060"/>
              </w:rPr>
            </w:pPr>
            <w:r w:rsidRPr="00F328D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97FF1C5" w14:textId="77777777" w:rsidR="00E84500" w:rsidRPr="00F328D6" w:rsidRDefault="00E84500" w:rsidP="00666DC1">
            <w:pPr>
              <w:pStyle w:val="ROWTABELLA"/>
              <w:rPr>
                <w:color w:val="002060"/>
              </w:rPr>
            </w:pPr>
            <w:r w:rsidRPr="00F328D6">
              <w:rPr>
                <w:color w:val="002060"/>
              </w:rPr>
              <w:t>31/01/2020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C6AD729" w14:textId="77777777" w:rsidR="00E84500" w:rsidRPr="00F328D6" w:rsidRDefault="00E84500" w:rsidP="00666DC1">
            <w:pPr>
              <w:pStyle w:val="ROWTABELLA"/>
              <w:rPr>
                <w:color w:val="002060"/>
              </w:rPr>
            </w:pPr>
            <w:r w:rsidRPr="00F328D6">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9CD3815" w14:textId="77777777" w:rsidR="00E84500" w:rsidRPr="00F328D6" w:rsidRDefault="00E84500" w:rsidP="00666DC1">
            <w:pPr>
              <w:pStyle w:val="ROWTABELLA"/>
              <w:rPr>
                <w:color w:val="002060"/>
              </w:rPr>
            </w:pPr>
            <w:r w:rsidRPr="00F328D6">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0ED3E98" w14:textId="77777777" w:rsidR="00E84500" w:rsidRPr="00F328D6" w:rsidRDefault="00E84500" w:rsidP="00666DC1">
            <w:pPr>
              <w:pStyle w:val="ROWTABELLA"/>
              <w:rPr>
                <w:color w:val="002060"/>
              </w:rPr>
            </w:pPr>
            <w:r w:rsidRPr="00F328D6">
              <w:rPr>
                <w:color w:val="002060"/>
              </w:rPr>
              <w:t>VIA DEI TESSITORI</w:t>
            </w:r>
          </w:p>
        </w:tc>
      </w:tr>
      <w:tr w:rsidR="00E84500" w:rsidRPr="00F328D6" w14:paraId="6AF94414"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0F87E65" w14:textId="77777777" w:rsidR="00E84500" w:rsidRPr="00F328D6" w:rsidRDefault="00E84500" w:rsidP="00666DC1">
            <w:pPr>
              <w:pStyle w:val="ROWTABELLA"/>
              <w:rPr>
                <w:color w:val="002060"/>
              </w:rPr>
            </w:pPr>
            <w:r w:rsidRPr="00F328D6">
              <w:rPr>
                <w:color w:val="002060"/>
              </w:rPr>
              <w:t>OSTRENSE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815AD9F" w14:textId="77777777" w:rsidR="00E84500" w:rsidRPr="00F328D6" w:rsidRDefault="00E84500" w:rsidP="00666DC1">
            <w:pPr>
              <w:pStyle w:val="ROWTABELLA"/>
              <w:rPr>
                <w:color w:val="002060"/>
              </w:rPr>
            </w:pPr>
            <w:r w:rsidRPr="00F328D6">
              <w:rPr>
                <w:color w:val="002060"/>
              </w:rPr>
              <w:t>RECANATI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2B2B128" w14:textId="77777777" w:rsidR="00E84500" w:rsidRPr="00F328D6" w:rsidRDefault="00E84500" w:rsidP="00666DC1">
            <w:pPr>
              <w:pStyle w:val="ROWTABELLA"/>
              <w:jc w:val="center"/>
              <w:rPr>
                <w:color w:val="002060"/>
              </w:rPr>
            </w:pPr>
            <w:r w:rsidRPr="00F328D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C434A3C" w14:textId="77777777" w:rsidR="00E84500" w:rsidRPr="00F328D6" w:rsidRDefault="00E84500" w:rsidP="00666DC1">
            <w:pPr>
              <w:pStyle w:val="ROWTABELLA"/>
              <w:rPr>
                <w:color w:val="002060"/>
              </w:rPr>
            </w:pPr>
            <w:r w:rsidRPr="00F328D6">
              <w:rPr>
                <w:color w:val="002060"/>
              </w:rPr>
              <w:t>31/01/2020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C83BFA1" w14:textId="77777777" w:rsidR="00E84500" w:rsidRPr="00F328D6" w:rsidRDefault="00E84500" w:rsidP="00666DC1">
            <w:pPr>
              <w:pStyle w:val="ROWTABELLA"/>
              <w:rPr>
                <w:color w:val="002060"/>
              </w:rPr>
            </w:pPr>
            <w:r w:rsidRPr="00F328D6">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55B698A" w14:textId="77777777" w:rsidR="00E84500" w:rsidRPr="00F328D6" w:rsidRDefault="00E84500" w:rsidP="00666DC1">
            <w:pPr>
              <w:pStyle w:val="ROWTABELLA"/>
              <w:rPr>
                <w:color w:val="002060"/>
              </w:rPr>
            </w:pPr>
            <w:r w:rsidRPr="00F328D6">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EECBC1B" w14:textId="77777777" w:rsidR="00E84500" w:rsidRPr="00F328D6" w:rsidRDefault="00E84500" w:rsidP="00666DC1">
            <w:pPr>
              <w:pStyle w:val="ROWTABELLA"/>
              <w:rPr>
                <w:color w:val="002060"/>
              </w:rPr>
            </w:pPr>
            <w:r w:rsidRPr="00F328D6">
              <w:rPr>
                <w:color w:val="002060"/>
              </w:rPr>
              <w:t>VIA MATTEOTTI</w:t>
            </w:r>
          </w:p>
        </w:tc>
      </w:tr>
      <w:tr w:rsidR="00E84500" w:rsidRPr="00F328D6" w14:paraId="0BA0C37B"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7B59F29" w14:textId="77777777" w:rsidR="00E84500" w:rsidRPr="00F328D6" w:rsidRDefault="00E84500" w:rsidP="00666DC1">
            <w:pPr>
              <w:pStyle w:val="ROWTABELLA"/>
              <w:rPr>
                <w:color w:val="002060"/>
              </w:rPr>
            </w:pPr>
            <w:r w:rsidRPr="00F328D6">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DA7D751" w14:textId="77777777" w:rsidR="00E84500" w:rsidRPr="00F328D6" w:rsidRDefault="00E84500" w:rsidP="00666DC1">
            <w:pPr>
              <w:pStyle w:val="ROWTABELLA"/>
              <w:rPr>
                <w:color w:val="002060"/>
              </w:rPr>
            </w:pPr>
            <w:r w:rsidRPr="00F328D6">
              <w:rPr>
                <w:color w:val="002060"/>
              </w:rPr>
              <w:t>CALCETTO CASTRUM LAURI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AFBF5CB" w14:textId="77777777" w:rsidR="00E84500" w:rsidRPr="00F328D6" w:rsidRDefault="00E84500" w:rsidP="00666DC1">
            <w:pPr>
              <w:pStyle w:val="ROWTABELLA"/>
              <w:jc w:val="center"/>
              <w:rPr>
                <w:color w:val="002060"/>
              </w:rPr>
            </w:pPr>
            <w:r w:rsidRPr="00F328D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F1175DE" w14:textId="77777777" w:rsidR="00E84500" w:rsidRPr="00F328D6" w:rsidRDefault="00E84500" w:rsidP="00666DC1">
            <w:pPr>
              <w:pStyle w:val="ROWTABELLA"/>
              <w:rPr>
                <w:color w:val="002060"/>
              </w:rPr>
            </w:pPr>
            <w:r w:rsidRPr="00F328D6">
              <w:rPr>
                <w:color w:val="002060"/>
              </w:rPr>
              <w:t>31/01/2020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BE388B5" w14:textId="77777777" w:rsidR="00E84500" w:rsidRPr="00F328D6" w:rsidRDefault="00E84500" w:rsidP="00666DC1">
            <w:pPr>
              <w:pStyle w:val="ROWTABELLA"/>
              <w:rPr>
                <w:color w:val="002060"/>
              </w:rPr>
            </w:pPr>
            <w:r w:rsidRPr="00F328D6">
              <w:rPr>
                <w:color w:val="002060"/>
              </w:rPr>
              <w:t>5456 PALESTRA COMUNALE C5</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3007765" w14:textId="77777777" w:rsidR="00E84500" w:rsidRPr="00F328D6" w:rsidRDefault="00E84500" w:rsidP="00666DC1">
            <w:pPr>
              <w:pStyle w:val="ROWTABELLA"/>
              <w:rPr>
                <w:color w:val="002060"/>
              </w:rPr>
            </w:pPr>
            <w:r w:rsidRPr="00F328D6">
              <w:rPr>
                <w:color w:val="002060"/>
              </w:rPr>
              <w:t>PEGLIO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3F15041" w14:textId="77777777" w:rsidR="00E84500" w:rsidRPr="00F328D6" w:rsidRDefault="00E84500" w:rsidP="00666DC1">
            <w:pPr>
              <w:pStyle w:val="ROWTABELLA"/>
              <w:rPr>
                <w:color w:val="002060"/>
              </w:rPr>
            </w:pPr>
            <w:r w:rsidRPr="00F328D6">
              <w:rPr>
                <w:color w:val="002060"/>
              </w:rPr>
              <w:t>PIAZZALE COTIGNOLI</w:t>
            </w:r>
          </w:p>
        </w:tc>
      </w:tr>
      <w:tr w:rsidR="00E84500" w:rsidRPr="00F328D6" w14:paraId="5FBFC394"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177EE85" w14:textId="77777777" w:rsidR="00E84500" w:rsidRPr="00F328D6" w:rsidRDefault="00E84500" w:rsidP="00666DC1">
            <w:pPr>
              <w:pStyle w:val="ROWTABELLA"/>
              <w:rPr>
                <w:color w:val="002060"/>
              </w:rPr>
            </w:pPr>
            <w:r w:rsidRPr="00F328D6">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1063DEE" w14:textId="77777777" w:rsidR="00E84500" w:rsidRPr="00F328D6" w:rsidRDefault="00E84500" w:rsidP="00666DC1">
            <w:pPr>
              <w:pStyle w:val="ROWTABELLA"/>
              <w:rPr>
                <w:color w:val="002060"/>
              </w:rPr>
            </w:pPr>
            <w:r w:rsidRPr="00F328D6">
              <w:rPr>
                <w:color w:val="002060"/>
              </w:rPr>
              <w:t>CERRETO D ESI C5 A.S.D.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782B697" w14:textId="77777777" w:rsidR="00E84500" w:rsidRPr="00F328D6" w:rsidRDefault="00E84500" w:rsidP="00666DC1">
            <w:pPr>
              <w:pStyle w:val="ROWTABELLA"/>
              <w:jc w:val="center"/>
              <w:rPr>
                <w:color w:val="002060"/>
              </w:rPr>
            </w:pPr>
            <w:r w:rsidRPr="00F328D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CA3A49B" w14:textId="77777777" w:rsidR="00E84500" w:rsidRPr="00F328D6" w:rsidRDefault="00E84500" w:rsidP="00666DC1">
            <w:pPr>
              <w:pStyle w:val="ROWTABELLA"/>
              <w:rPr>
                <w:color w:val="002060"/>
              </w:rPr>
            </w:pPr>
            <w:r w:rsidRPr="00F328D6">
              <w:rPr>
                <w:color w:val="002060"/>
              </w:rPr>
              <w:t>31/01/2020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CEEC1C6" w14:textId="77777777" w:rsidR="00E84500" w:rsidRPr="00F328D6" w:rsidRDefault="00E84500" w:rsidP="00666DC1">
            <w:pPr>
              <w:pStyle w:val="ROWTABELLA"/>
              <w:rPr>
                <w:color w:val="002060"/>
              </w:rPr>
            </w:pPr>
            <w:r w:rsidRPr="00F328D6">
              <w:rPr>
                <w:color w:val="002060"/>
              </w:rPr>
              <w:t xml:space="preserve">5623 PALESTRA </w:t>
            </w:r>
            <w:proofErr w:type="gramStart"/>
            <w:r w:rsidRPr="00F328D6">
              <w:rPr>
                <w:color w:val="002060"/>
              </w:rPr>
              <w:t>SC.MEDIA</w:t>
            </w:r>
            <w:proofErr w:type="gramEnd"/>
            <w:r w:rsidRPr="00F328D6">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E8C9F52" w14:textId="77777777" w:rsidR="00E84500" w:rsidRPr="00F328D6" w:rsidRDefault="00E84500" w:rsidP="00666DC1">
            <w:pPr>
              <w:pStyle w:val="ROWTABELLA"/>
              <w:rPr>
                <w:color w:val="002060"/>
              </w:rPr>
            </w:pPr>
            <w:r w:rsidRPr="00F328D6">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3C8F730" w14:textId="77777777" w:rsidR="00E84500" w:rsidRPr="00F328D6" w:rsidRDefault="00E84500" w:rsidP="00666DC1">
            <w:pPr>
              <w:pStyle w:val="ROWTABELLA"/>
              <w:rPr>
                <w:color w:val="002060"/>
              </w:rPr>
            </w:pPr>
            <w:r w:rsidRPr="00F328D6">
              <w:rPr>
                <w:color w:val="002060"/>
              </w:rPr>
              <w:t>VIA PIRANDELLO AREA MT.4</w:t>
            </w:r>
          </w:p>
        </w:tc>
      </w:tr>
      <w:tr w:rsidR="00E84500" w:rsidRPr="00F328D6" w14:paraId="0F93EE3B" w14:textId="77777777" w:rsidTr="00E8450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ABEE81F" w14:textId="77777777" w:rsidR="00E84500" w:rsidRPr="00F328D6" w:rsidRDefault="00E84500" w:rsidP="00666DC1">
            <w:pPr>
              <w:pStyle w:val="ROWTABELLA"/>
              <w:rPr>
                <w:color w:val="002060"/>
              </w:rPr>
            </w:pPr>
            <w:r w:rsidRPr="00F328D6">
              <w:rPr>
                <w:color w:val="002060"/>
              </w:rPr>
              <w:t>NUOVA JUVENTINA FFC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8DBC18E" w14:textId="77777777" w:rsidR="00E84500" w:rsidRPr="00F328D6" w:rsidRDefault="00E84500" w:rsidP="00666DC1">
            <w:pPr>
              <w:pStyle w:val="ROWTABELLA"/>
              <w:rPr>
                <w:color w:val="002060"/>
              </w:rPr>
            </w:pPr>
            <w:r w:rsidRPr="00F328D6">
              <w:rPr>
                <w:color w:val="002060"/>
              </w:rPr>
              <w:t>OLYMPIA FANO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19D4BB0" w14:textId="77777777" w:rsidR="00E84500" w:rsidRPr="00F328D6" w:rsidRDefault="00E84500" w:rsidP="00666DC1">
            <w:pPr>
              <w:pStyle w:val="ROWTABELLA"/>
              <w:jc w:val="center"/>
              <w:rPr>
                <w:color w:val="002060"/>
              </w:rPr>
            </w:pPr>
            <w:r w:rsidRPr="00F328D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A6D7662" w14:textId="77777777" w:rsidR="00E84500" w:rsidRPr="00F328D6" w:rsidRDefault="00E84500" w:rsidP="00666DC1">
            <w:pPr>
              <w:pStyle w:val="ROWTABELLA"/>
              <w:rPr>
                <w:color w:val="002060"/>
              </w:rPr>
            </w:pPr>
            <w:r w:rsidRPr="00F328D6">
              <w:rPr>
                <w:color w:val="002060"/>
              </w:rPr>
              <w:t>01/02/2020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463401A" w14:textId="77777777" w:rsidR="00E84500" w:rsidRPr="00F328D6" w:rsidRDefault="00E84500" w:rsidP="00666DC1">
            <w:pPr>
              <w:pStyle w:val="ROWTABELLA"/>
              <w:rPr>
                <w:color w:val="002060"/>
              </w:rPr>
            </w:pPr>
            <w:r w:rsidRPr="00F328D6">
              <w:rPr>
                <w:color w:val="002060"/>
              </w:rPr>
              <w:t>5736 CAMPO C/5 "GIUSEPPE TEMPERINI"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E9F0F9F" w14:textId="77777777" w:rsidR="00E84500" w:rsidRPr="00F328D6" w:rsidRDefault="00E84500" w:rsidP="00666DC1">
            <w:pPr>
              <w:pStyle w:val="ROWTABELLA"/>
              <w:rPr>
                <w:color w:val="002060"/>
              </w:rPr>
            </w:pPr>
            <w:r w:rsidRPr="00F328D6">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7270912" w14:textId="77777777" w:rsidR="00E84500" w:rsidRPr="00F328D6" w:rsidRDefault="00E84500" w:rsidP="00666DC1">
            <w:pPr>
              <w:pStyle w:val="ROWTABELLA"/>
              <w:rPr>
                <w:color w:val="002060"/>
              </w:rPr>
            </w:pPr>
            <w:r w:rsidRPr="00F328D6">
              <w:rPr>
                <w:color w:val="002060"/>
              </w:rPr>
              <w:t xml:space="preserve">VIA </w:t>
            </w:r>
            <w:proofErr w:type="gramStart"/>
            <w:r w:rsidRPr="00F328D6">
              <w:rPr>
                <w:color w:val="002060"/>
              </w:rPr>
              <w:t>B.ROSSI</w:t>
            </w:r>
            <w:proofErr w:type="gramEnd"/>
            <w:r w:rsidRPr="00F328D6">
              <w:rPr>
                <w:color w:val="002060"/>
              </w:rPr>
              <w:t xml:space="preserve"> SNC</w:t>
            </w:r>
          </w:p>
        </w:tc>
      </w:tr>
    </w:tbl>
    <w:p w14:paraId="3926F61F" w14:textId="77777777" w:rsidR="00E84500" w:rsidRPr="003F36BA" w:rsidRDefault="00E84500" w:rsidP="00E84500">
      <w:pPr>
        <w:pStyle w:val="breakline"/>
        <w:divId w:val="527259509"/>
        <w:rPr>
          <w:color w:val="002060"/>
        </w:rPr>
      </w:pPr>
    </w:p>
    <w:p w14:paraId="26BCCEF1" w14:textId="77777777" w:rsidR="00E84500" w:rsidRPr="003F36BA" w:rsidRDefault="00E84500" w:rsidP="00E84500">
      <w:pPr>
        <w:pStyle w:val="TITOLOCAMPIONATO"/>
        <w:shd w:val="clear" w:color="auto" w:fill="CCCCCC"/>
        <w:spacing w:before="80" w:after="40"/>
        <w:divId w:val="527259509"/>
        <w:rPr>
          <w:color w:val="002060"/>
        </w:rPr>
      </w:pPr>
      <w:r w:rsidRPr="003F36BA">
        <w:rPr>
          <w:color w:val="002060"/>
        </w:rPr>
        <w:t>CALCIO A CINQUE SERIE C2</w:t>
      </w:r>
    </w:p>
    <w:p w14:paraId="345BB890" w14:textId="77777777" w:rsidR="00E84500" w:rsidRPr="003F36BA" w:rsidRDefault="00E84500" w:rsidP="00E84500">
      <w:pPr>
        <w:pStyle w:val="TITOLOPRINC"/>
        <w:divId w:val="527259509"/>
        <w:rPr>
          <w:color w:val="002060"/>
        </w:rPr>
      </w:pPr>
      <w:r w:rsidRPr="003F36BA">
        <w:rPr>
          <w:color w:val="002060"/>
        </w:rPr>
        <w:t>VARIAZIONI AL PROGRAMMA GARE</w:t>
      </w:r>
    </w:p>
    <w:p w14:paraId="3DC42AF4" w14:textId="77777777" w:rsidR="00E84500" w:rsidRPr="003F36BA" w:rsidRDefault="00E84500" w:rsidP="00E84500">
      <w:pPr>
        <w:pStyle w:val="breakline"/>
        <w:divId w:val="527259509"/>
        <w:rPr>
          <w:color w:val="002060"/>
        </w:rPr>
      </w:pPr>
    </w:p>
    <w:p w14:paraId="29B0A6C9" w14:textId="77777777" w:rsidR="00E84500" w:rsidRPr="003F36BA" w:rsidRDefault="00E84500" w:rsidP="00E84500">
      <w:pPr>
        <w:pStyle w:val="SOTTOTITOLOCAMPIONATO1"/>
        <w:divId w:val="527259509"/>
        <w:rPr>
          <w:color w:val="002060"/>
        </w:rPr>
      </w:pPr>
      <w:r w:rsidRPr="003F36BA">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E84500" w:rsidRPr="003F36BA" w14:paraId="6E28A0C1"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FB462E" w14:textId="77777777" w:rsidR="00E84500" w:rsidRPr="003F36BA" w:rsidRDefault="00E84500" w:rsidP="00666DC1">
            <w:pPr>
              <w:pStyle w:val="HEADERTABELLA"/>
              <w:rPr>
                <w:color w:val="002060"/>
              </w:rPr>
            </w:pPr>
            <w:r w:rsidRPr="003F36B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C058C2" w14:textId="77777777" w:rsidR="00E84500" w:rsidRPr="003F36BA" w:rsidRDefault="00E84500" w:rsidP="00666DC1">
            <w:pPr>
              <w:pStyle w:val="HEADERTABELLA"/>
              <w:rPr>
                <w:color w:val="002060"/>
              </w:rPr>
            </w:pPr>
            <w:r w:rsidRPr="003F36BA">
              <w:rPr>
                <w:color w:val="002060"/>
              </w:rPr>
              <w:t xml:space="preserve">N° </w:t>
            </w:r>
            <w:proofErr w:type="spellStart"/>
            <w:r w:rsidRPr="003F36BA">
              <w:rPr>
                <w:color w:val="002060"/>
              </w:rPr>
              <w:t>Gior</w:t>
            </w:r>
            <w:proofErr w:type="spellEnd"/>
            <w:r w:rsidRPr="003F36B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19E2AB" w14:textId="77777777" w:rsidR="00E84500" w:rsidRPr="003F36BA" w:rsidRDefault="00E84500" w:rsidP="00666DC1">
            <w:pPr>
              <w:pStyle w:val="HEADERTABELLA"/>
              <w:rPr>
                <w:color w:val="002060"/>
              </w:rPr>
            </w:pPr>
            <w:r w:rsidRPr="003F36B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198BF2" w14:textId="77777777" w:rsidR="00E84500" w:rsidRPr="003F36BA" w:rsidRDefault="00E84500" w:rsidP="00666DC1">
            <w:pPr>
              <w:pStyle w:val="HEADERTABELLA"/>
              <w:rPr>
                <w:color w:val="002060"/>
              </w:rPr>
            </w:pPr>
            <w:r w:rsidRPr="003F36B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1A83E1" w14:textId="77777777" w:rsidR="00E84500" w:rsidRPr="003F36BA" w:rsidRDefault="00E84500" w:rsidP="00666DC1">
            <w:pPr>
              <w:pStyle w:val="HEADERTABELLA"/>
              <w:rPr>
                <w:color w:val="002060"/>
              </w:rPr>
            </w:pPr>
            <w:r w:rsidRPr="003F36BA">
              <w:rPr>
                <w:color w:val="002060"/>
              </w:rPr>
              <w:t xml:space="preserve">Data </w:t>
            </w:r>
            <w:proofErr w:type="spellStart"/>
            <w:r w:rsidRPr="003F36BA">
              <w:rPr>
                <w:color w:val="002060"/>
              </w:rPr>
              <w:t>Orig</w:t>
            </w:r>
            <w:proofErr w:type="spellEnd"/>
            <w:r w:rsidRPr="003F36B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4214B8" w14:textId="77777777" w:rsidR="00E84500" w:rsidRPr="003F36BA" w:rsidRDefault="00E84500" w:rsidP="00666DC1">
            <w:pPr>
              <w:pStyle w:val="HEADERTABELLA"/>
              <w:rPr>
                <w:color w:val="002060"/>
              </w:rPr>
            </w:pPr>
            <w:r w:rsidRPr="003F36BA">
              <w:rPr>
                <w:color w:val="002060"/>
              </w:rPr>
              <w:t xml:space="preserve">Ora </w:t>
            </w:r>
            <w:proofErr w:type="spellStart"/>
            <w:r w:rsidRPr="003F36BA">
              <w:rPr>
                <w:color w:val="002060"/>
              </w:rPr>
              <w:t>Var</w:t>
            </w:r>
            <w:proofErr w:type="spellEnd"/>
            <w:r w:rsidRPr="003F36B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21C9B5" w14:textId="77777777" w:rsidR="00E84500" w:rsidRPr="003F36BA" w:rsidRDefault="00E84500" w:rsidP="00666DC1">
            <w:pPr>
              <w:pStyle w:val="HEADERTABELLA"/>
              <w:rPr>
                <w:color w:val="002060"/>
              </w:rPr>
            </w:pPr>
            <w:r w:rsidRPr="003F36BA">
              <w:rPr>
                <w:color w:val="002060"/>
              </w:rPr>
              <w:t xml:space="preserve">Ora </w:t>
            </w:r>
            <w:proofErr w:type="spellStart"/>
            <w:r w:rsidRPr="003F36BA">
              <w:rPr>
                <w:color w:val="002060"/>
              </w:rPr>
              <w:t>Orig</w:t>
            </w:r>
            <w:proofErr w:type="spellEnd"/>
            <w:r w:rsidRPr="003F36B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44100E" w14:textId="77777777" w:rsidR="00E84500" w:rsidRPr="003F36BA" w:rsidRDefault="00E84500" w:rsidP="00666DC1">
            <w:pPr>
              <w:pStyle w:val="HEADERTABELLA"/>
              <w:rPr>
                <w:color w:val="002060"/>
              </w:rPr>
            </w:pPr>
            <w:r w:rsidRPr="003F36BA">
              <w:rPr>
                <w:color w:val="002060"/>
              </w:rPr>
              <w:t>Impianto</w:t>
            </w:r>
          </w:p>
        </w:tc>
      </w:tr>
      <w:tr w:rsidR="00E84500" w:rsidRPr="003F36BA" w14:paraId="3CC1B3A0"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AC0ABE" w14:textId="77777777" w:rsidR="00E84500" w:rsidRPr="00AC7CB2" w:rsidRDefault="00E84500" w:rsidP="00666DC1">
            <w:pPr>
              <w:pStyle w:val="ROWTABELLA"/>
              <w:rPr>
                <w:color w:val="002060"/>
                <w:highlight w:val="yellow"/>
              </w:rPr>
            </w:pPr>
            <w:r w:rsidRPr="00AC7CB2">
              <w:rPr>
                <w:color w:val="002060"/>
                <w:highlight w:val="yellow"/>
              </w:rPr>
              <w:t>03/02/2020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24F3F7" w14:textId="77777777" w:rsidR="00E84500" w:rsidRPr="00AC7CB2" w:rsidRDefault="00E84500" w:rsidP="00666DC1">
            <w:pPr>
              <w:pStyle w:val="ROWTABELLA"/>
              <w:jc w:val="center"/>
              <w:rPr>
                <w:color w:val="002060"/>
                <w:highlight w:val="yellow"/>
              </w:rPr>
            </w:pPr>
            <w:r w:rsidRPr="00AC7CB2">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B01582" w14:textId="77777777" w:rsidR="00E84500" w:rsidRPr="00AC7CB2" w:rsidRDefault="00E84500" w:rsidP="00666DC1">
            <w:pPr>
              <w:pStyle w:val="ROWTABELLA"/>
              <w:rPr>
                <w:color w:val="002060"/>
                <w:highlight w:val="yellow"/>
              </w:rPr>
            </w:pPr>
            <w:r w:rsidRPr="00AC7CB2">
              <w:rPr>
                <w:color w:val="002060"/>
                <w:highlight w:val="yellow"/>
              </w:rPr>
              <w:t>SENIGALLIA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3600B5" w14:textId="77777777" w:rsidR="00E84500" w:rsidRPr="00AC7CB2" w:rsidRDefault="00E84500" w:rsidP="00666DC1">
            <w:pPr>
              <w:pStyle w:val="ROWTABELLA"/>
              <w:rPr>
                <w:color w:val="002060"/>
                <w:highlight w:val="yellow"/>
              </w:rPr>
            </w:pPr>
            <w:r w:rsidRPr="00AC7CB2">
              <w:rPr>
                <w:color w:val="002060"/>
                <w:highlight w:val="yellow"/>
              </w:rPr>
              <w:t>ATL URBINO C5 1999</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C5E97D" w14:textId="77777777" w:rsidR="00E84500" w:rsidRPr="003F36BA" w:rsidRDefault="00E84500" w:rsidP="00666DC1">
            <w:pPr>
              <w:pStyle w:val="ROWTABELLA"/>
              <w:rPr>
                <w:color w:val="002060"/>
              </w:rPr>
            </w:pPr>
            <w:r w:rsidRPr="003F36BA">
              <w:rPr>
                <w:color w:val="002060"/>
              </w:rPr>
              <w:t>31/01/2020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9B09B1" w14:textId="77777777" w:rsidR="00E84500" w:rsidRPr="003F36BA" w:rsidRDefault="00E84500" w:rsidP="00666DC1">
            <w:pPr>
              <w:pStyle w:val="ROWTABELLA"/>
              <w:jc w:val="center"/>
              <w:rPr>
                <w:color w:val="002060"/>
              </w:rPr>
            </w:pPr>
            <w:r w:rsidRPr="00AC7CB2">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CFCEBA" w14:textId="77777777" w:rsidR="00E84500" w:rsidRPr="003F36BA" w:rsidRDefault="00E84500" w:rsidP="00666DC1">
            <w:pPr>
              <w:pStyle w:val="ROWTABELLA"/>
              <w:jc w:val="center"/>
              <w:rPr>
                <w:color w:val="002060"/>
              </w:rPr>
            </w:pPr>
            <w:r w:rsidRPr="003F36BA">
              <w:rPr>
                <w:color w:val="002060"/>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3A970E" w14:textId="77777777" w:rsidR="00E84500" w:rsidRPr="00AC7CB2" w:rsidRDefault="00E84500" w:rsidP="00666DC1">
            <w:pPr>
              <w:pStyle w:val="ROWTABELLA"/>
              <w:rPr>
                <w:color w:val="002060"/>
                <w:highlight w:val="yellow"/>
              </w:rPr>
            </w:pPr>
            <w:r w:rsidRPr="00AC7CB2">
              <w:rPr>
                <w:color w:val="002060"/>
                <w:highlight w:val="yellow"/>
              </w:rPr>
              <w:t>PAL.DELLO SPORT PALAMONDOLCE URBINO VIA DELL'ANNUNZIATA</w:t>
            </w:r>
          </w:p>
        </w:tc>
      </w:tr>
    </w:tbl>
    <w:p w14:paraId="6E14DC29" w14:textId="77777777" w:rsidR="00E84500" w:rsidRPr="003F36BA" w:rsidRDefault="00E84500" w:rsidP="00E84500">
      <w:pPr>
        <w:pStyle w:val="breakline"/>
        <w:divId w:val="527259509"/>
        <w:rPr>
          <w:color w:val="002060"/>
        </w:rPr>
      </w:pPr>
    </w:p>
    <w:p w14:paraId="314F0556" w14:textId="77777777" w:rsidR="00E84500" w:rsidRPr="003F36BA" w:rsidRDefault="00E84500" w:rsidP="00E84500">
      <w:pPr>
        <w:pStyle w:val="breakline"/>
        <w:divId w:val="527259509"/>
        <w:rPr>
          <w:color w:val="002060"/>
        </w:rPr>
      </w:pPr>
    </w:p>
    <w:p w14:paraId="3F8C7235" w14:textId="77777777" w:rsidR="00E84500" w:rsidRPr="003F36BA" w:rsidRDefault="00E84500" w:rsidP="00E84500">
      <w:pPr>
        <w:pStyle w:val="TITOLOPRINC"/>
        <w:divId w:val="527259509"/>
        <w:rPr>
          <w:color w:val="002060"/>
        </w:rPr>
      </w:pPr>
      <w:r w:rsidRPr="003F36BA">
        <w:rPr>
          <w:color w:val="002060"/>
        </w:rPr>
        <w:t>RISULTATI</w:t>
      </w:r>
    </w:p>
    <w:p w14:paraId="0A063D6A" w14:textId="77777777" w:rsidR="00E84500" w:rsidRPr="003F36BA" w:rsidRDefault="00E84500" w:rsidP="00E84500">
      <w:pPr>
        <w:pStyle w:val="breakline"/>
        <w:divId w:val="527259509"/>
        <w:rPr>
          <w:color w:val="002060"/>
        </w:rPr>
      </w:pPr>
    </w:p>
    <w:p w14:paraId="2C6EBD09" w14:textId="77777777" w:rsidR="00E84500" w:rsidRPr="003F36BA" w:rsidRDefault="00E84500" w:rsidP="00E84500">
      <w:pPr>
        <w:pStyle w:val="SOTTOTITOLOCAMPIONATO1"/>
        <w:divId w:val="527259509"/>
        <w:rPr>
          <w:color w:val="002060"/>
        </w:rPr>
      </w:pPr>
      <w:r w:rsidRPr="003F36BA">
        <w:rPr>
          <w:color w:val="002060"/>
        </w:rPr>
        <w:t>RISULTATI UFFICIALI GARE DEL 24/01/2020</w:t>
      </w:r>
    </w:p>
    <w:p w14:paraId="2F56DE95" w14:textId="77777777" w:rsidR="00E84500" w:rsidRPr="003F36BA" w:rsidRDefault="00E84500" w:rsidP="00E84500">
      <w:pPr>
        <w:pStyle w:val="SOTTOTITOLOCAMPIONATO2"/>
        <w:divId w:val="527259509"/>
        <w:rPr>
          <w:color w:val="002060"/>
        </w:rPr>
      </w:pPr>
      <w:r w:rsidRPr="003F36BA">
        <w:rPr>
          <w:color w:val="002060"/>
        </w:rPr>
        <w:t>Si trascrivono qui di seguito i risultati ufficiali delle gare disputate</w:t>
      </w:r>
    </w:p>
    <w:p w14:paraId="32A5CB94" w14:textId="77777777" w:rsidR="00E84500" w:rsidRPr="003F36BA" w:rsidRDefault="00E84500" w:rsidP="00E8450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E84500" w:rsidRPr="003F36BA" w14:paraId="001E2C4C" w14:textId="77777777" w:rsidTr="00E8450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84500" w:rsidRPr="003F36BA" w14:paraId="46BFBED7" w14:textId="77777777" w:rsidTr="00666DC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7FB141" w14:textId="77777777" w:rsidR="00E84500" w:rsidRPr="003F36BA" w:rsidRDefault="00E84500" w:rsidP="00666DC1">
                  <w:pPr>
                    <w:pStyle w:val="HEADERTABELLA"/>
                    <w:rPr>
                      <w:color w:val="002060"/>
                    </w:rPr>
                  </w:pPr>
                  <w:r w:rsidRPr="003F36BA">
                    <w:rPr>
                      <w:color w:val="002060"/>
                    </w:rPr>
                    <w:t>GIRONE A - 4 Giornata - R</w:t>
                  </w:r>
                </w:p>
              </w:tc>
            </w:tr>
            <w:tr w:rsidR="00E84500" w:rsidRPr="003F36BA" w14:paraId="0B18715E" w14:textId="77777777" w:rsidTr="00666DC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50908BC" w14:textId="77777777" w:rsidR="00E84500" w:rsidRPr="003F36BA" w:rsidRDefault="00E84500" w:rsidP="00666DC1">
                  <w:pPr>
                    <w:pStyle w:val="ROWTABELLA"/>
                    <w:rPr>
                      <w:color w:val="002060"/>
                    </w:rPr>
                  </w:pPr>
                  <w:r w:rsidRPr="003F36BA">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6A0EAD8" w14:textId="77777777" w:rsidR="00E84500" w:rsidRPr="003F36BA" w:rsidRDefault="00E84500" w:rsidP="00666DC1">
                  <w:pPr>
                    <w:pStyle w:val="ROWTABELLA"/>
                    <w:rPr>
                      <w:color w:val="002060"/>
                    </w:rPr>
                  </w:pPr>
                  <w:r w:rsidRPr="003F36BA">
                    <w:rPr>
                      <w:color w:val="002060"/>
                    </w:rPr>
                    <w:t xml:space="preserve">- REAL </w:t>
                  </w:r>
                  <w:proofErr w:type="gramStart"/>
                  <w:r w:rsidRPr="003F36BA">
                    <w:rPr>
                      <w:color w:val="002060"/>
                    </w:rPr>
                    <w:t>S.COSTANZO</w:t>
                  </w:r>
                  <w:proofErr w:type="gramEnd"/>
                  <w:r w:rsidRPr="003F36BA">
                    <w:rPr>
                      <w:color w:val="002060"/>
                    </w:rPr>
                    <w:t xml:space="preserve"> CALCIO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65E0C13" w14:textId="77777777" w:rsidR="00E84500" w:rsidRPr="003F36BA" w:rsidRDefault="00E84500" w:rsidP="00666DC1">
                  <w:pPr>
                    <w:pStyle w:val="ROWTABELLA"/>
                    <w:jc w:val="center"/>
                    <w:rPr>
                      <w:color w:val="002060"/>
                    </w:rPr>
                  </w:pPr>
                  <w:r w:rsidRPr="003F36BA">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1022A2A" w14:textId="77777777" w:rsidR="00E84500" w:rsidRPr="003F36BA" w:rsidRDefault="00E84500" w:rsidP="00666DC1">
                  <w:pPr>
                    <w:pStyle w:val="ROWTABELLA"/>
                    <w:jc w:val="center"/>
                    <w:rPr>
                      <w:color w:val="002060"/>
                    </w:rPr>
                  </w:pPr>
                  <w:r w:rsidRPr="003F36BA">
                    <w:rPr>
                      <w:color w:val="002060"/>
                    </w:rPr>
                    <w:t> </w:t>
                  </w:r>
                </w:p>
              </w:tc>
            </w:tr>
            <w:tr w:rsidR="00E84500" w:rsidRPr="003F36BA" w14:paraId="39647134"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3C1CA09" w14:textId="77777777" w:rsidR="00E84500" w:rsidRPr="003F36BA" w:rsidRDefault="00E84500" w:rsidP="00666DC1">
                  <w:pPr>
                    <w:pStyle w:val="ROWTABELLA"/>
                    <w:rPr>
                      <w:color w:val="002060"/>
                    </w:rPr>
                  </w:pPr>
                  <w:r w:rsidRPr="003F36BA">
                    <w:rPr>
                      <w:color w:val="002060"/>
                    </w:rPr>
                    <w:t>ATL URBINO C5 1999</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C709F85" w14:textId="77777777" w:rsidR="00E84500" w:rsidRPr="003F36BA" w:rsidRDefault="00E84500" w:rsidP="00666DC1">
                  <w:pPr>
                    <w:pStyle w:val="ROWTABELLA"/>
                    <w:rPr>
                      <w:color w:val="002060"/>
                    </w:rPr>
                  </w:pPr>
                  <w:r w:rsidRPr="003F36BA">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7A4B2DF" w14:textId="77777777" w:rsidR="00E84500" w:rsidRPr="003F36BA" w:rsidRDefault="00E84500" w:rsidP="00666DC1">
                  <w:pPr>
                    <w:pStyle w:val="ROWTABELLA"/>
                    <w:jc w:val="center"/>
                    <w:rPr>
                      <w:color w:val="002060"/>
                    </w:rPr>
                  </w:pPr>
                  <w:r w:rsidRPr="003F36BA">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46ECABC" w14:textId="77777777" w:rsidR="00E84500" w:rsidRPr="003F36BA" w:rsidRDefault="00E84500" w:rsidP="00666DC1">
                  <w:pPr>
                    <w:pStyle w:val="ROWTABELLA"/>
                    <w:jc w:val="center"/>
                    <w:rPr>
                      <w:color w:val="002060"/>
                    </w:rPr>
                  </w:pPr>
                  <w:r w:rsidRPr="003F36BA">
                    <w:rPr>
                      <w:color w:val="002060"/>
                    </w:rPr>
                    <w:t> </w:t>
                  </w:r>
                </w:p>
              </w:tc>
            </w:tr>
            <w:tr w:rsidR="00E84500" w:rsidRPr="003F36BA" w14:paraId="1EE9B117"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D57A8BD" w14:textId="77777777" w:rsidR="00E84500" w:rsidRPr="003F36BA" w:rsidRDefault="00E84500" w:rsidP="00666DC1">
                  <w:pPr>
                    <w:pStyle w:val="ROWTABELLA"/>
                    <w:rPr>
                      <w:color w:val="002060"/>
                    </w:rPr>
                  </w:pPr>
                  <w:r w:rsidRPr="003F36BA">
                    <w:rPr>
                      <w:color w:val="002060"/>
                    </w:rPr>
                    <w:t xml:space="preserve">AUDAX 1970 </w:t>
                  </w:r>
                  <w:proofErr w:type="gramStart"/>
                  <w:r w:rsidRPr="003F36BA">
                    <w:rPr>
                      <w:color w:val="002060"/>
                    </w:rPr>
                    <w:t>S.ANGELO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6F13421" w14:textId="77777777" w:rsidR="00E84500" w:rsidRPr="003F36BA" w:rsidRDefault="00E84500" w:rsidP="00666DC1">
                  <w:pPr>
                    <w:pStyle w:val="ROWTABELLA"/>
                    <w:rPr>
                      <w:color w:val="002060"/>
                    </w:rPr>
                  </w:pPr>
                  <w:r w:rsidRPr="003F36BA">
                    <w:rPr>
                      <w:color w:val="002060"/>
                    </w:rPr>
                    <w:t>- SPORTLAND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E6984D1" w14:textId="77777777" w:rsidR="00E84500" w:rsidRPr="003F36BA" w:rsidRDefault="00E84500" w:rsidP="00666DC1">
                  <w:pPr>
                    <w:pStyle w:val="ROWTABELLA"/>
                    <w:jc w:val="center"/>
                    <w:rPr>
                      <w:color w:val="002060"/>
                    </w:rPr>
                  </w:pPr>
                  <w:r w:rsidRPr="003F36BA">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11933EB" w14:textId="77777777" w:rsidR="00E84500" w:rsidRPr="003F36BA" w:rsidRDefault="00E84500" w:rsidP="00666DC1">
                  <w:pPr>
                    <w:pStyle w:val="ROWTABELLA"/>
                    <w:jc w:val="center"/>
                    <w:rPr>
                      <w:color w:val="002060"/>
                    </w:rPr>
                  </w:pPr>
                  <w:r w:rsidRPr="003F36BA">
                    <w:rPr>
                      <w:color w:val="002060"/>
                    </w:rPr>
                    <w:t> </w:t>
                  </w:r>
                </w:p>
              </w:tc>
            </w:tr>
            <w:tr w:rsidR="00E84500" w:rsidRPr="003F36BA" w14:paraId="16B84BF0"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63B765B" w14:textId="77777777" w:rsidR="00E84500" w:rsidRPr="003F36BA" w:rsidRDefault="00E84500" w:rsidP="00666DC1">
                  <w:pPr>
                    <w:pStyle w:val="ROWTABELLA"/>
                    <w:rPr>
                      <w:color w:val="002060"/>
                    </w:rPr>
                  </w:pPr>
                  <w:r w:rsidRPr="003F36BA">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23840F9" w14:textId="77777777" w:rsidR="00E84500" w:rsidRPr="003F36BA" w:rsidRDefault="00E84500" w:rsidP="00666DC1">
                  <w:pPr>
                    <w:pStyle w:val="ROWTABELLA"/>
                    <w:rPr>
                      <w:color w:val="002060"/>
                    </w:rPr>
                  </w:pPr>
                  <w:r w:rsidRPr="003F36BA">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32167F9" w14:textId="77777777" w:rsidR="00E84500" w:rsidRPr="003F36BA" w:rsidRDefault="00E84500" w:rsidP="00666DC1">
                  <w:pPr>
                    <w:pStyle w:val="ROWTABELLA"/>
                    <w:jc w:val="center"/>
                    <w:rPr>
                      <w:color w:val="002060"/>
                    </w:rPr>
                  </w:pPr>
                  <w:r w:rsidRPr="003F36BA">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39E9B4B" w14:textId="77777777" w:rsidR="00E84500" w:rsidRPr="003F36BA" w:rsidRDefault="00E84500" w:rsidP="00666DC1">
                  <w:pPr>
                    <w:pStyle w:val="ROWTABELLA"/>
                    <w:jc w:val="center"/>
                    <w:rPr>
                      <w:color w:val="002060"/>
                    </w:rPr>
                  </w:pPr>
                  <w:r w:rsidRPr="003F36BA">
                    <w:rPr>
                      <w:color w:val="002060"/>
                    </w:rPr>
                    <w:t> </w:t>
                  </w:r>
                </w:p>
              </w:tc>
            </w:tr>
            <w:tr w:rsidR="00E84500" w:rsidRPr="003F36BA" w14:paraId="16956907"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745F8CD" w14:textId="77777777" w:rsidR="00E84500" w:rsidRPr="003F36BA" w:rsidRDefault="00E84500" w:rsidP="00666DC1">
                  <w:pPr>
                    <w:pStyle w:val="ROWTABELLA"/>
                    <w:rPr>
                      <w:color w:val="002060"/>
                    </w:rPr>
                  </w:pPr>
                  <w:r w:rsidRPr="003F36BA">
                    <w:rPr>
                      <w:color w:val="002060"/>
                    </w:rPr>
                    <w:t>FUTSAL MONTEMARCIANO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266964F" w14:textId="77777777" w:rsidR="00E84500" w:rsidRPr="003F36BA" w:rsidRDefault="00E84500" w:rsidP="00666DC1">
                  <w:pPr>
                    <w:pStyle w:val="ROWTABELLA"/>
                    <w:rPr>
                      <w:color w:val="002060"/>
                    </w:rPr>
                  </w:pPr>
                  <w:r w:rsidRPr="003F36BA">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4A11345" w14:textId="77777777" w:rsidR="00E84500" w:rsidRPr="003F36BA" w:rsidRDefault="00E84500" w:rsidP="00666DC1">
                  <w:pPr>
                    <w:pStyle w:val="ROWTABELLA"/>
                    <w:jc w:val="center"/>
                    <w:rPr>
                      <w:color w:val="002060"/>
                    </w:rPr>
                  </w:pPr>
                  <w:r w:rsidRPr="003F36BA">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26CE4E1" w14:textId="77777777" w:rsidR="00E84500" w:rsidRPr="003F36BA" w:rsidRDefault="00E84500" w:rsidP="00666DC1">
                  <w:pPr>
                    <w:pStyle w:val="ROWTABELLA"/>
                    <w:jc w:val="center"/>
                    <w:rPr>
                      <w:color w:val="002060"/>
                    </w:rPr>
                  </w:pPr>
                  <w:r w:rsidRPr="003F36BA">
                    <w:rPr>
                      <w:color w:val="002060"/>
                    </w:rPr>
                    <w:t> </w:t>
                  </w:r>
                </w:p>
              </w:tc>
            </w:tr>
            <w:tr w:rsidR="00E84500" w:rsidRPr="003F36BA" w14:paraId="0B821E9C"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CEAEA7C" w14:textId="77777777" w:rsidR="00E84500" w:rsidRPr="003F36BA" w:rsidRDefault="00E84500" w:rsidP="00666DC1">
                  <w:pPr>
                    <w:pStyle w:val="ROWTABELLA"/>
                    <w:rPr>
                      <w:color w:val="002060"/>
                    </w:rPr>
                  </w:pPr>
                  <w:r w:rsidRPr="003F36BA">
                    <w:rPr>
                      <w:color w:val="002060"/>
                    </w:rPr>
                    <w:t>VALLEFOGLIA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B32990C" w14:textId="77777777" w:rsidR="00E84500" w:rsidRPr="003F36BA" w:rsidRDefault="00E84500" w:rsidP="00666DC1">
                  <w:pPr>
                    <w:pStyle w:val="ROWTABELLA"/>
                    <w:rPr>
                      <w:color w:val="002060"/>
                    </w:rPr>
                  </w:pPr>
                  <w:r w:rsidRPr="003F36BA">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F2640E5" w14:textId="77777777" w:rsidR="00E84500" w:rsidRPr="003F36BA" w:rsidRDefault="00E84500" w:rsidP="00666DC1">
                  <w:pPr>
                    <w:pStyle w:val="ROWTABELLA"/>
                    <w:jc w:val="center"/>
                    <w:rPr>
                      <w:color w:val="002060"/>
                    </w:rPr>
                  </w:pPr>
                  <w:r w:rsidRPr="003F36BA">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9945B5F" w14:textId="77777777" w:rsidR="00E84500" w:rsidRPr="003F36BA" w:rsidRDefault="00E84500" w:rsidP="00666DC1">
                  <w:pPr>
                    <w:pStyle w:val="ROWTABELLA"/>
                    <w:jc w:val="center"/>
                    <w:rPr>
                      <w:color w:val="002060"/>
                    </w:rPr>
                  </w:pPr>
                  <w:r w:rsidRPr="003F36BA">
                    <w:rPr>
                      <w:color w:val="002060"/>
                    </w:rPr>
                    <w:t> </w:t>
                  </w:r>
                </w:p>
              </w:tc>
            </w:tr>
            <w:tr w:rsidR="00E84500" w:rsidRPr="003F36BA" w14:paraId="617F1BBE" w14:textId="77777777" w:rsidTr="00666DC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9DD0B02" w14:textId="77777777" w:rsidR="00E84500" w:rsidRPr="003F36BA" w:rsidRDefault="00E84500" w:rsidP="00666DC1">
                  <w:pPr>
                    <w:pStyle w:val="ROWTABELLA"/>
                    <w:rPr>
                      <w:color w:val="002060"/>
                    </w:rPr>
                  </w:pPr>
                  <w:r w:rsidRPr="003F36BA">
                    <w:rPr>
                      <w:color w:val="002060"/>
                    </w:rPr>
                    <w:t>(1) 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FFC1861" w14:textId="77777777" w:rsidR="00E84500" w:rsidRPr="003F36BA" w:rsidRDefault="00E84500" w:rsidP="00666DC1">
                  <w:pPr>
                    <w:pStyle w:val="ROWTABELLA"/>
                    <w:rPr>
                      <w:color w:val="002060"/>
                    </w:rPr>
                  </w:pPr>
                  <w:r w:rsidRPr="003F36BA">
                    <w:rPr>
                      <w:color w:val="002060"/>
                    </w:rPr>
                    <w:t>- SENIGALLIA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540141D" w14:textId="77777777" w:rsidR="00E84500" w:rsidRPr="003F36BA" w:rsidRDefault="00E84500" w:rsidP="00666DC1">
                  <w:pPr>
                    <w:pStyle w:val="ROWTABELLA"/>
                    <w:jc w:val="center"/>
                    <w:rPr>
                      <w:color w:val="002060"/>
                    </w:rPr>
                  </w:pPr>
                  <w:r w:rsidRPr="003F36BA">
                    <w:rPr>
                      <w:color w:val="002060"/>
                    </w:rPr>
                    <w:t>6 - 8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6504BF7" w14:textId="77777777" w:rsidR="00E84500" w:rsidRPr="003F36BA" w:rsidRDefault="00E84500" w:rsidP="00666DC1">
                  <w:pPr>
                    <w:pStyle w:val="ROWTABELLA"/>
                    <w:jc w:val="center"/>
                    <w:rPr>
                      <w:color w:val="002060"/>
                    </w:rPr>
                  </w:pPr>
                  <w:r w:rsidRPr="003F36BA">
                    <w:rPr>
                      <w:color w:val="002060"/>
                    </w:rPr>
                    <w:t> </w:t>
                  </w:r>
                </w:p>
              </w:tc>
            </w:tr>
            <w:tr w:rsidR="00E84500" w:rsidRPr="003F36BA" w14:paraId="28A138B6" w14:textId="77777777" w:rsidTr="00666DC1">
              <w:tc>
                <w:tcPr>
                  <w:tcW w:w="4700" w:type="dxa"/>
                  <w:gridSpan w:val="4"/>
                  <w:tcBorders>
                    <w:top w:val="nil"/>
                    <w:left w:val="nil"/>
                    <w:bottom w:val="nil"/>
                    <w:right w:val="nil"/>
                  </w:tcBorders>
                  <w:tcMar>
                    <w:top w:w="20" w:type="dxa"/>
                    <w:left w:w="20" w:type="dxa"/>
                    <w:bottom w:w="20" w:type="dxa"/>
                    <w:right w:w="20" w:type="dxa"/>
                  </w:tcMar>
                  <w:vAlign w:val="center"/>
                </w:tcPr>
                <w:p w14:paraId="64584022" w14:textId="77777777" w:rsidR="00E84500" w:rsidRPr="003F36BA" w:rsidRDefault="00E84500" w:rsidP="00666DC1">
                  <w:pPr>
                    <w:pStyle w:val="ROWTABELLA"/>
                    <w:rPr>
                      <w:color w:val="002060"/>
                    </w:rPr>
                  </w:pPr>
                  <w:r w:rsidRPr="003F36BA">
                    <w:rPr>
                      <w:color w:val="002060"/>
                    </w:rPr>
                    <w:t>(1) - disputata il 25/01/2020</w:t>
                  </w:r>
                </w:p>
              </w:tc>
            </w:tr>
          </w:tbl>
          <w:p w14:paraId="4C096839" w14:textId="77777777" w:rsidR="00E84500" w:rsidRPr="003F36BA" w:rsidRDefault="00E84500" w:rsidP="00666DC1">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84500" w:rsidRPr="003F36BA" w14:paraId="59DBC032" w14:textId="77777777" w:rsidTr="00666DC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F01ED6" w14:textId="77777777" w:rsidR="00E84500" w:rsidRPr="003F36BA" w:rsidRDefault="00E84500" w:rsidP="00666DC1">
                  <w:pPr>
                    <w:pStyle w:val="HEADERTABELLA"/>
                    <w:rPr>
                      <w:color w:val="002060"/>
                    </w:rPr>
                  </w:pPr>
                  <w:r w:rsidRPr="003F36BA">
                    <w:rPr>
                      <w:color w:val="002060"/>
                    </w:rPr>
                    <w:t>GIRONE B - 4 Giornata - R</w:t>
                  </w:r>
                </w:p>
              </w:tc>
            </w:tr>
            <w:tr w:rsidR="00E84500" w:rsidRPr="003F36BA" w14:paraId="275FC5A7" w14:textId="77777777" w:rsidTr="00666DC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E6930CE" w14:textId="77777777" w:rsidR="00E84500" w:rsidRPr="003F36BA" w:rsidRDefault="00E84500" w:rsidP="00666DC1">
                  <w:pPr>
                    <w:pStyle w:val="ROWTABELLA"/>
                    <w:rPr>
                      <w:color w:val="002060"/>
                    </w:rPr>
                  </w:pPr>
                  <w:r w:rsidRPr="003F36BA">
                    <w:rPr>
                      <w:color w:val="002060"/>
                    </w:rPr>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482253B" w14:textId="77777777" w:rsidR="00E84500" w:rsidRPr="003F36BA" w:rsidRDefault="00E84500" w:rsidP="00666DC1">
                  <w:pPr>
                    <w:pStyle w:val="ROWTABELLA"/>
                    <w:rPr>
                      <w:color w:val="002060"/>
                    </w:rPr>
                  </w:pPr>
                  <w:r w:rsidRPr="003F36BA">
                    <w:rPr>
                      <w:color w:val="002060"/>
                    </w:rPr>
                    <w:t>- ACLI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FDB0C79" w14:textId="77777777" w:rsidR="00E84500" w:rsidRPr="003F36BA" w:rsidRDefault="00E84500" w:rsidP="00666DC1">
                  <w:pPr>
                    <w:pStyle w:val="ROWTABELLA"/>
                    <w:jc w:val="center"/>
                    <w:rPr>
                      <w:color w:val="002060"/>
                    </w:rPr>
                  </w:pPr>
                  <w:r w:rsidRPr="003F36BA">
                    <w:rPr>
                      <w:color w:val="002060"/>
                    </w:rP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17A2EBC" w14:textId="77777777" w:rsidR="00E84500" w:rsidRPr="003F36BA" w:rsidRDefault="00E84500" w:rsidP="00666DC1">
                  <w:pPr>
                    <w:pStyle w:val="ROWTABELLA"/>
                    <w:jc w:val="center"/>
                    <w:rPr>
                      <w:color w:val="002060"/>
                    </w:rPr>
                  </w:pPr>
                  <w:r w:rsidRPr="003F36BA">
                    <w:rPr>
                      <w:color w:val="002060"/>
                    </w:rPr>
                    <w:t> </w:t>
                  </w:r>
                </w:p>
              </w:tc>
            </w:tr>
            <w:tr w:rsidR="00E84500" w:rsidRPr="003F36BA" w14:paraId="4CAC0686"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02E6BF7" w14:textId="77777777" w:rsidR="00E84500" w:rsidRPr="003F36BA" w:rsidRDefault="00E84500" w:rsidP="00666DC1">
                  <w:pPr>
                    <w:pStyle w:val="ROWTABELLA"/>
                    <w:rPr>
                      <w:color w:val="002060"/>
                    </w:rPr>
                  </w:pPr>
                  <w:r w:rsidRPr="003F36BA">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FF0A378" w14:textId="77777777" w:rsidR="00E84500" w:rsidRPr="003F36BA" w:rsidRDefault="00E84500" w:rsidP="00666DC1">
                  <w:pPr>
                    <w:pStyle w:val="ROWTABELLA"/>
                    <w:rPr>
                      <w:color w:val="002060"/>
                    </w:rPr>
                  </w:pPr>
                  <w:r w:rsidRPr="003F36BA">
                    <w:rPr>
                      <w:color w:val="002060"/>
                    </w:rPr>
                    <w:t>- INVICTA FUTSAL MACERATA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DBC0A09" w14:textId="77777777" w:rsidR="00E84500" w:rsidRPr="003F36BA" w:rsidRDefault="00E84500" w:rsidP="00666DC1">
                  <w:pPr>
                    <w:pStyle w:val="ROWTABELLA"/>
                    <w:jc w:val="center"/>
                    <w:rPr>
                      <w:color w:val="002060"/>
                    </w:rPr>
                  </w:pPr>
                  <w:r w:rsidRPr="003F36BA">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1D9D422" w14:textId="77777777" w:rsidR="00E84500" w:rsidRPr="003F36BA" w:rsidRDefault="00E84500" w:rsidP="00666DC1">
                  <w:pPr>
                    <w:pStyle w:val="ROWTABELLA"/>
                    <w:jc w:val="center"/>
                    <w:rPr>
                      <w:color w:val="002060"/>
                    </w:rPr>
                  </w:pPr>
                  <w:r w:rsidRPr="003F36BA">
                    <w:rPr>
                      <w:color w:val="002060"/>
                    </w:rPr>
                    <w:t> </w:t>
                  </w:r>
                </w:p>
              </w:tc>
            </w:tr>
            <w:tr w:rsidR="00E84500" w:rsidRPr="003F36BA" w14:paraId="155EAD58"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E832B5A" w14:textId="77777777" w:rsidR="00E84500" w:rsidRPr="003F36BA" w:rsidRDefault="00E84500" w:rsidP="00666DC1">
                  <w:pPr>
                    <w:pStyle w:val="ROWTABELLA"/>
                    <w:rPr>
                      <w:color w:val="002060"/>
                    </w:rPr>
                  </w:pPr>
                  <w:r w:rsidRPr="003F36BA">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9231263" w14:textId="77777777" w:rsidR="00E84500" w:rsidRPr="003F36BA" w:rsidRDefault="00E84500" w:rsidP="00666DC1">
                  <w:pPr>
                    <w:pStyle w:val="ROWTABELLA"/>
                    <w:rPr>
                      <w:color w:val="002060"/>
                    </w:rPr>
                  </w:pPr>
                  <w:r w:rsidRPr="003F36BA">
                    <w:rPr>
                      <w:color w:val="002060"/>
                    </w:rPr>
                    <w:t>- MONTECAROTTO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18508A7" w14:textId="77777777" w:rsidR="00E84500" w:rsidRPr="003F36BA" w:rsidRDefault="00E84500" w:rsidP="00666DC1">
                  <w:pPr>
                    <w:pStyle w:val="ROWTABELLA"/>
                    <w:jc w:val="center"/>
                    <w:rPr>
                      <w:color w:val="002060"/>
                    </w:rPr>
                  </w:pPr>
                  <w:r w:rsidRPr="003F36BA">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7A9BA59" w14:textId="77777777" w:rsidR="00E84500" w:rsidRPr="003F36BA" w:rsidRDefault="00E84500" w:rsidP="00666DC1">
                  <w:pPr>
                    <w:pStyle w:val="ROWTABELLA"/>
                    <w:jc w:val="center"/>
                    <w:rPr>
                      <w:color w:val="002060"/>
                    </w:rPr>
                  </w:pPr>
                  <w:r w:rsidRPr="003F36BA">
                    <w:rPr>
                      <w:color w:val="002060"/>
                    </w:rPr>
                    <w:t> </w:t>
                  </w:r>
                </w:p>
              </w:tc>
            </w:tr>
            <w:tr w:rsidR="00E84500" w:rsidRPr="003F36BA" w14:paraId="31CFC9A4"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C2CC79B" w14:textId="77777777" w:rsidR="00E84500" w:rsidRPr="003F36BA" w:rsidRDefault="00E84500" w:rsidP="00666DC1">
                  <w:pPr>
                    <w:pStyle w:val="ROWTABELLA"/>
                    <w:rPr>
                      <w:color w:val="002060"/>
                    </w:rPr>
                  </w:pPr>
                  <w:r w:rsidRPr="003F36BA">
                    <w:rPr>
                      <w:color w:val="002060"/>
                    </w:rPr>
                    <w:t>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CF27FD2" w14:textId="77777777" w:rsidR="00E84500" w:rsidRPr="003F36BA" w:rsidRDefault="00E84500" w:rsidP="00666DC1">
                  <w:pPr>
                    <w:pStyle w:val="ROWTABELLA"/>
                    <w:rPr>
                      <w:color w:val="002060"/>
                    </w:rPr>
                  </w:pPr>
                  <w:r w:rsidRPr="003F36BA">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E1E4E2A" w14:textId="77777777" w:rsidR="00E84500" w:rsidRPr="003F36BA" w:rsidRDefault="00E84500" w:rsidP="00666DC1">
                  <w:pPr>
                    <w:pStyle w:val="ROWTABELLA"/>
                    <w:jc w:val="center"/>
                    <w:rPr>
                      <w:color w:val="002060"/>
                    </w:rPr>
                  </w:pPr>
                  <w:r w:rsidRPr="003F36BA">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BA987E8" w14:textId="77777777" w:rsidR="00E84500" w:rsidRPr="003F36BA" w:rsidRDefault="00E84500" w:rsidP="00666DC1">
                  <w:pPr>
                    <w:pStyle w:val="ROWTABELLA"/>
                    <w:jc w:val="center"/>
                    <w:rPr>
                      <w:color w:val="002060"/>
                    </w:rPr>
                  </w:pPr>
                  <w:r w:rsidRPr="003F36BA">
                    <w:rPr>
                      <w:color w:val="002060"/>
                    </w:rPr>
                    <w:t> </w:t>
                  </w:r>
                </w:p>
              </w:tc>
            </w:tr>
            <w:tr w:rsidR="00E84500" w:rsidRPr="003F36BA" w14:paraId="10E16F58"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B7763E2" w14:textId="77777777" w:rsidR="00E84500" w:rsidRPr="003F36BA" w:rsidRDefault="00E84500" w:rsidP="00666DC1">
                  <w:pPr>
                    <w:pStyle w:val="ROWTABELLA"/>
                    <w:rPr>
                      <w:color w:val="002060"/>
                    </w:rPr>
                  </w:pPr>
                  <w:r w:rsidRPr="003F36BA">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E3F9DA1" w14:textId="77777777" w:rsidR="00E84500" w:rsidRPr="003F36BA" w:rsidRDefault="00E84500" w:rsidP="00666DC1">
                  <w:pPr>
                    <w:pStyle w:val="ROWTABELLA"/>
                    <w:rPr>
                      <w:color w:val="002060"/>
                    </w:rPr>
                  </w:pPr>
                  <w:r w:rsidRPr="003F36BA">
                    <w:rPr>
                      <w:color w:val="002060"/>
                    </w:rPr>
                    <w:t>- MOSCOSI 2008</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98F2318" w14:textId="77777777" w:rsidR="00E84500" w:rsidRPr="003F36BA" w:rsidRDefault="00E84500" w:rsidP="00666DC1">
                  <w:pPr>
                    <w:pStyle w:val="ROWTABELLA"/>
                    <w:jc w:val="center"/>
                    <w:rPr>
                      <w:color w:val="002060"/>
                    </w:rPr>
                  </w:pPr>
                  <w:r w:rsidRPr="003F36BA">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342486E" w14:textId="77777777" w:rsidR="00E84500" w:rsidRPr="003F36BA" w:rsidRDefault="00E84500" w:rsidP="00666DC1">
                  <w:pPr>
                    <w:pStyle w:val="ROWTABELLA"/>
                    <w:jc w:val="center"/>
                    <w:rPr>
                      <w:color w:val="002060"/>
                    </w:rPr>
                  </w:pPr>
                  <w:r w:rsidRPr="003F36BA">
                    <w:rPr>
                      <w:color w:val="002060"/>
                    </w:rPr>
                    <w:t> </w:t>
                  </w:r>
                </w:p>
              </w:tc>
            </w:tr>
            <w:tr w:rsidR="00E84500" w:rsidRPr="003F36BA" w14:paraId="0FBD86DA"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3792C1B" w14:textId="77777777" w:rsidR="00E84500" w:rsidRPr="003F36BA" w:rsidRDefault="00E84500" w:rsidP="00666DC1">
                  <w:pPr>
                    <w:pStyle w:val="ROWTABELLA"/>
                    <w:rPr>
                      <w:color w:val="002060"/>
                    </w:rPr>
                  </w:pPr>
                  <w:r w:rsidRPr="003F36BA">
                    <w:rPr>
                      <w:color w:val="002060"/>
                    </w:rPr>
                    <w:t>SERRALTA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A9DD6EF" w14:textId="77777777" w:rsidR="00E84500" w:rsidRPr="003F36BA" w:rsidRDefault="00E84500" w:rsidP="00666DC1">
                  <w:pPr>
                    <w:pStyle w:val="ROWTABELLA"/>
                    <w:rPr>
                      <w:color w:val="002060"/>
                    </w:rPr>
                  </w:pPr>
                  <w:r w:rsidRPr="003F36BA">
                    <w:rPr>
                      <w:color w:val="002060"/>
                    </w:rPr>
                    <w:t>- MONTECASSIANO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44B6179" w14:textId="77777777" w:rsidR="00E84500" w:rsidRPr="003F36BA" w:rsidRDefault="00E84500" w:rsidP="00666DC1">
                  <w:pPr>
                    <w:pStyle w:val="ROWTABELLA"/>
                    <w:jc w:val="center"/>
                    <w:rPr>
                      <w:color w:val="002060"/>
                    </w:rPr>
                  </w:pPr>
                  <w:r w:rsidRPr="003F36BA">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AE71FD7" w14:textId="77777777" w:rsidR="00E84500" w:rsidRPr="003F36BA" w:rsidRDefault="00E84500" w:rsidP="00666DC1">
                  <w:pPr>
                    <w:pStyle w:val="ROWTABELLA"/>
                    <w:jc w:val="center"/>
                    <w:rPr>
                      <w:color w:val="002060"/>
                    </w:rPr>
                  </w:pPr>
                  <w:r w:rsidRPr="003F36BA">
                    <w:rPr>
                      <w:color w:val="002060"/>
                    </w:rPr>
                    <w:t> </w:t>
                  </w:r>
                </w:p>
              </w:tc>
            </w:tr>
            <w:tr w:rsidR="00E84500" w:rsidRPr="003F36BA" w14:paraId="092F180D" w14:textId="77777777" w:rsidTr="00666DC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4EB0387" w14:textId="77777777" w:rsidR="00E84500" w:rsidRPr="003F36BA" w:rsidRDefault="00E84500" w:rsidP="00666DC1">
                  <w:pPr>
                    <w:pStyle w:val="ROWTABELLA"/>
                    <w:rPr>
                      <w:color w:val="002060"/>
                    </w:rPr>
                  </w:pPr>
                  <w:r w:rsidRPr="003F36BA">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6F343EE" w14:textId="77777777" w:rsidR="00E84500" w:rsidRPr="003F36BA" w:rsidRDefault="00E84500" w:rsidP="00666DC1">
                  <w:pPr>
                    <w:pStyle w:val="ROWTABELLA"/>
                    <w:rPr>
                      <w:color w:val="002060"/>
                    </w:rPr>
                  </w:pPr>
                  <w:r w:rsidRPr="003F36BA">
                    <w:rPr>
                      <w:color w:val="002060"/>
                    </w:rPr>
                    <w:t>- CASTELBELLINO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D820542" w14:textId="77777777" w:rsidR="00E84500" w:rsidRPr="003F36BA" w:rsidRDefault="00E84500" w:rsidP="00666DC1">
                  <w:pPr>
                    <w:pStyle w:val="ROWTABELLA"/>
                    <w:jc w:val="center"/>
                    <w:rPr>
                      <w:color w:val="002060"/>
                    </w:rPr>
                  </w:pPr>
                  <w:r w:rsidRPr="003F36BA">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010A24C" w14:textId="77777777" w:rsidR="00E84500" w:rsidRPr="003F36BA" w:rsidRDefault="00E84500" w:rsidP="00666DC1">
                  <w:pPr>
                    <w:pStyle w:val="ROWTABELLA"/>
                    <w:jc w:val="center"/>
                    <w:rPr>
                      <w:color w:val="002060"/>
                    </w:rPr>
                  </w:pPr>
                  <w:r w:rsidRPr="003F36BA">
                    <w:rPr>
                      <w:color w:val="002060"/>
                    </w:rPr>
                    <w:t> </w:t>
                  </w:r>
                </w:p>
              </w:tc>
            </w:tr>
          </w:tbl>
          <w:p w14:paraId="6EBA6769" w14:textId="77777777" w:rsidR="00E84500" w:rsidRPr="003F36BA" w:rsidRDefault="00E84500" w:rsidP="00666DC1">
            <w:pPr>
              <w:rPr>
                <w:color w:val="002060"/>
              </w:rPr>
            </w:pPr>
          </w:p>
        </w:tc>
      </w:tr>
    </w:tbl>
    <w:p w14:paraId="20960A8C" w14:textId="77777777" w:rsidR="00E84500" w:rsidRPr="003F36BA" w:rsidRDefault="00E84500" w:rsidP="00E8450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E84500" w:rsidRPr="003F36BA" w14:paraId="72C43474" w14:textId="77777777" w:rsidTr="00E8450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84500" w:rsidRPr="003F36BA" w14:paraId="47CFADFF" w14:textId="77777777" w:rsidTr="00666DC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1F5369" w14:textId="77777777" w:rsidR="00E84500" w:rsidRPr="003F36BA" w:rsidRDefault="00E84500" w:rsidP="00666DC1">
                  <w:pPr>
                    <w:pStyle w:val="HEADERTABELLA"/>
                    <w:rPr>
                      <w:color w:val="002060"/>
                    </w:rPr>
                  </w:pPr>
                  <w:r w:rsidRPr="003F36BA">
                    <w:rPr>
                      <w:color w:val="002060"/>
                    </w:rPr>
                    <w:t>GIRONE C - 4 Giornata - R</w:t>
                  </w:r>
                </w:p>
              </w:tc>
            </w:tr>
            <w:tr w:rsidR="00E84500" w:rsidRPr="003F36BA" w14:paraId="46DAB503" w14:textId="77777777" w:rsidTr="00666DC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552FB16" w14:textId="77777777" w:rsidR="00E84500" w:rsidRPr="003F36BA" w:rsidRDefault="00E84500" w:rsidP="00666DC1">
                  <w:pPr>
                    <w:pStyle w:val="ROWTABELLA"/>
                    <w:rPr>
                      <w:color w:val="002060"/>
                    </w:rPr>
                  </w:pPr>
                  <w:r w:rsidRPr="003F36BA">
                    <w:rPr>
                      <w:color w:val="002060"/>
                    </w:rPr>
                    <w:t>AMICI 84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B774099" w14:textId="77777777" w:rsidR="00E84500" w:rsidRPr="003F36BA" w:rsidRDefault="00E84500" w:rsidP="00666DC1">
                  <w:pPr>
                    <w:pStyle w:val="ROWTABELLA"/>
                    <w:rPr>
                      <w:color w:val="002060"/>
                    </w:rPr>
                  </w:pPr>
                  <w:r w:rsidRPr="003F36BA">
                    <w:rPr>
                      <w:color w:val="002060"/>
                    </w:rPr>
                    <w:t>- FUTSAL PRANDONE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8F623F9" w14:textId="77777777" w:rsidR="00E84500" w:rsidRPr="003F36BA" w:rsidRDefault="00E84500" w:rsidP="00666DC1">
                  <w:pPr>
                    <w:pStyle w:val="ROWTABELLA"/>
                    <w:jc w:val="center"/>
                    <w:rPr>
                      <w:color w:val="002060"/>
                    </w:rPr>
                  </w:pPr>
                  <w:r w:rsidRPr="003F36BA">
                    <w:rPr>
                      <w:color w:val="002060"/>
                    </w:rPr>
                    <w:t>3 - 5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5CEBAA2" w14:textId="77777777" w:rsidR="00E84500" w:rsidRPr="003F36BA" w:rsidRDefault="00E84500" w:rsidP="00666DC1">
                  <w:pPr>
                    <w:pStyle w:val="ROWTABELLA"/>
                    <w:jc w:val="center"/>
                    <w:rPr>
                      <w:color w:val="002060"/>
                    </w:rPr>
                  </w:pPr>
                  <w:r w:rsidRPr="003F36BA">
                    <w:rPr>
                      <w:color w:val="002060"/>
                    </w:rPr>
                    <w:t> </w:t>
                  </w:r>
                </w:p>
              </w:tc>
            </w:tr>
            <w:tr w:rsidR="00E84500" w:rsidRPr="003F36BA" w14:paraId="3ABD78F8"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F5F1DF7" w14:textId="77777777" w:rsidR="00E84500" w:rsidRPr="003F36BA" w:rsidRDefault="00E84500" w:rsidP="00666DC1">
                  <w:pPr>
                    <w:pStyle w:val="ROWTABELLA"/>
                    <w:rPr>
                      <w:color w:val="002060"/>
                    </w:rPr>
                  </w:pPr>
                  <w:r w:rsidRPr="003F36BA">
                    <w:rPr>
                      <w:color w:val="002060"/>
                    </w:rPr>
                    <w:t>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F0D5976" w14:textId="77777777" w:rsidR="00E84500" w:rsidRPr="003F36BA" w:rsidRDefault="00E84500" w:rsidP="00666DC1">
                  <w:pPr>
                    <w:pStyle w:val="ROWTABELLA"/>
                    <w:rPr>
                      <w:color w:val="002060"/>
                    </w:rPr>
                  </w:pPr>
                  <w:r w:rsidRPr="003F36BA">
                    <w:rPr>
                      <w:color w:val="002060"/>
                    </w:rPr>
                    <w:t>- FUTSAL D. E G.</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E2DB759" w14:textId="77777777" w:rsidR="00E84500" w:rsidRPr="003F36BA" w:rsidRDefault="00E84500" w:rsidP="00666DC1">
                  <w:pPr>
                    <w:pStyle w:val="ROWTABELLA"/>
                    <w:jc w:val="center"/>
                    <w:rPr>
                      <w:color w:val="002060"/>
                    </w:rPr>
                  </w:pPr>
                  <w:r w:rsidRPr="003F36BA">
                    <w:rPr>
                      <w:color w:val="002060"/>
                    </w:rPr>
                    <w:t>2 - 8</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ADF7CA5" w14:textId="77777777" w:rsidR="00E84500" w:rsidRPr="003F36BA" w:rsidRDefault="00E84500" w:rsidP="00666DC1">
                  <w:pPr>
                    <w:pStyle w:val="ROWTABELLA"/>
                    <w:jc w:val="center"/>
                    <w:rPr>
                      <w:color w:val="002060"/>
                    </w:rPr>
                  </w:pPr>
                  <w:r w:rsidRPr="003F36BA">
                    <w:rPr>
                      <w:color w:val="002060"/>
                    </w:rPr>
                    <w:t> </w:t>
                  </w:r>
                </w:p>
              </w:tc>
            </w:tr>
            <w:tr w:rsidR="00E84500" w:rsidRPr="003F36BA" w14:paraId="634A1F5D"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1D69052" w14:textId="77777777" w:rsidR="00E84500" w:rsidRPr="003F36BA" w:rsidRDefault="00E84500" w:rsidP="00666DC1">
                  <w:pPr>
                    <w:pStyle w:val="ROWTABELLA"/>
                    <w:rPr>
                      <w:color w:val="002060"/>
                    </w:rPr>
                  </w:pPr>
                  <w:r w:rsidRPr="003F36BA">
                    <w:rPr>
                      <w:color w:val="002060"/>
                    </w:rPr>
                    <w:t>EAGLES PAGLIARE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F6B658A" w14:textId="77777777" w:rsidR="00E84500" w:rsidRPr="003F36BA" w:rsidRDefault="00E84500" w:rsidP="00666DC1">
                  <w:pPr>
                    <w:pStyle w:val="ROWTABELLA"/>
                    <w:rPr>
                      <w:color w:val="002060"/>
                    </w:rPr>
                  </w:pPr>
                  <w:r w:rsidRPr="003F36BA">
                    <w:rPr>
                      <w:color w:val="002060"/>
                    </w:rPr>
                    <w:t>- BOCASTRUM UNITED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623517A" w14:textId="77777777" w:rsidR="00E84500" w:rsidRPr="003F36BA" w:rsidRDefault="00E84500" w:rsidP="00666DC1">
                  <w:pPr>
                    <w:pStyle w:val="ROWTABELLA"/>
                    <w:jc w:val="center"/>
                    <w:rPr>
                      <w:color w:val="002060"/>
                    </w:rPr>
                  </w:pPr>
                  <w:r w:rsidRPr="003F36BA">
                    <w:rPr>
                      <w:color w:val="002060"/>
                    </w:rPr>
                    <w:t>3 - 10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3F96FFE" w14:textId="77777777" w:rsidR="00E84500" w:rsidRPr="003F36BA" w:rsidRDefault="00E84500" w:rsidP="00666DC1">
                  <w:pPr>
                    <w:pStyle w:val="ROWTABELLA"/>
                    <w:jc w:val="center"/>
                    <w:rPr>
                      <w:color w:val="002060"/>
                    </w:rPr>
                  </w:pPr>
                  <w:r w:rsidRPr="003F36BA">
                    <w:rPr>
                      <w:color w:val="002060"/>
                    </w:rPr>
                    <w:t> </w:t>
                  </w:r>
                </w:p>
              </w:tc>
            </w:tr>
            <w:tr w:rsidR="00E84500" w:rsidRPr="003F36BA" w14:paraId="6E1812FE"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DA2268D" w14:textId="77777777" w:rsidR="00E84500" w:rsidRPr="003F36BA" w:rsidRDefault="00E84500" w:rsidP="00666DC1">
                  <w:pPr>
                    <w:pStyle w:val="ROWTABELLA"/>
                    <w:rPr>
                      <w:color w:val="002060"/>
                    </w:rPr>
                  </w:pPr>
                  <w:r w:rsidRPr="003F36BA">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0ADBB0D" w14:textId="77777777" w:rsidR="00E84500" w:rsidRPr="003F36BA" w:rsidRDefault="00E84500" w:rsidP="00666DC1">
                  <w:pPr>
                    <w:pStyle w:val="ROWTABELLA"/>
                    <w:rPr>
                      <w:color w:val="002060"/>
                    </w:rPr>
                  </w:pPr>
                  <w:r w:rsidRPr="003F36BA">
                    <w:rPr>
                      <w:color w:val="002060"/>
                    </w:rPr>
                    <w:t>- FUTSAL FERMO S.C.</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3EDB4AB" w14:textId="77777777" w:rsidR="00E84500" w:rsidRPr="003F36BA" w:rsidRDefault="00E84500" w:rsidP="00666DC1">
                  <w:pPr>
                    <w:pStyle w:val="ROWTABELLA"/>
                    <w:jc w:val="center"/>
                    <w:rPr>
                      <w:color w:val="002060"/>
                    </w:rPr>
                  </w:pPr>
                  <w:r w:rsidRPr="003F36BA">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138E0E2" w14:textId="77777777" w:rsidR="00E84500" w:rsidRPr="003F36BA" w:rsidRDefault="00E84500" w:rsidP="00666DC1">
                  <w:pPr>
                    <w:pStyle w:val="ROWTABELLA"/>
                    <w:jc w:val="center"/>
                    <w:rPr>
                      <w:color w:val="002060"/>
                    </w:rPr>
                  </w:pPr>
                  <w:r w:rsidRPr="003F36BA">
                    <w:rPr>
                      <w:color w:val="002060"/>
                    </w:rPr>
                    <w:t> </w:t>
                  </w:r>
                </w:p>
              </w:tc>
            </w:tr>
            <w:tr w:rsidR="00E84500" w:rsidRPr="003F36BA" w14:paraId="47AFDB5E"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C9D92C2" w14:textId="77777777" w:rsidR="00E84500" w:rsidRPr="003F36BA" w:rsidRDefault="00E84500" w:rsidP="00666DC1">
                  <w:pPr>
                    <w:pStyle w:val="ROWTABELLA"/>
                    <w:rPr>
                      <w:color w:val="002060"/>
                    </w:rPr>
                  </w:pPr>
                  <w:r w:rsidRPr="003F36BA">
                    <w:rPr>
                      <w:color w:val="002060"/>
                    </w:rPr>
                    <w:t>FUTSAL SILENZI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413F950" w14:textId="77777777" w:rsidR="00E84500" w:rsidRPr="003F36BA" w:rsidRDefault="00E84500" w:rsidP="00666DC1">
                  <w:pPr>
                    <w:pStyle w:val="ROWTABELLA"/>
                    <w:rPr>
                      <w:color w:val="002060"/>
                    </w:rPr>
                  </w:pPr>
                  <w:r w:rsidRPr="003F36BA">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D504DEC" w14:textId="77777777" w:rsidR="00E84500" w:rsidRPr="003F36BA" w:rsidRDefault="00E84500" w:rsidP="00666DC1">
                  <w:pPr>
                    <w:pStyle w:val="ROWTABELLA"/>
                    <w:jc w:val="center"/>
                    <w:rPr>
                      <w:color w:val="002060"/>
                    </w:rPr>
                  </w:pPr>
                  <w:r w:rsidRPr="003F36BA">
                    <w:rPr>
                      <w:color w:val="002060"/>
                    </w:rPr>
                    <w:t>1 - 8</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CCA4B1A" w14:textId="77777777" w:rsidR="00E84500" w:rsidRPr="003F36BA" w:rsidRDefault="00E84500" w:rsidP="00666DC1">
                  <w:pPr>
                    <w:pStyle w:val="ROWTABELLA"/>
                    <w:jc w:val="center"/>
                    <w:rPr>
                      <w:color w:val="002060"/>
                    </w:rPr>
                  </w:pPr>
                  <w:r w:rsidRPr="003F36BA">
                    <w:rPr>
                      <w:color w:val="002060"/>
                    </w:rPr>
                    <w:t> </w:t>
                  </w:r>
                </w:p>
              </w:tc>
            </w:tr>
            <w:tr w:rsidR="00E84500" w:rsidRPr="003F36BA" w14:paraId="0E85EFEE"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07F8475" w14:textId="77777777" w:rsidR="00E84500" w:rsidRPr="003F36BA" w:rsidRDefault="00E84500" w:rsidP="00666DC1">
                  <w:pPr>
                    <w:pStyle w:val="ROWTABELLA"/>
                    <w:rPr>
                      <w:color w:val="002060"/>
                    </w:rPr>
                  </w:pPr>
                  <w:r w:rsidRPr="003F36BA">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7095823" w14:textId="77777777" w:rsidR="00E84500" w:rsidRPr="003F36BA" w:rsidRDefault="00E84500" w:rsidP="00666DC1">
                  <w:pPr>
                    <w:pStyle w:val="ROWTABELLA"/>
                    <w:rPr>
                      <w:color w:val="002060"/>
                    </w:rPr>
                  </w:pPr>
                  <w:r w:rsidRPr="003F36BA">
                    <w:rPr>
                      <w:color w:val="002060"/>
                    </w:rPr>
                    <w:t>- FREELY SPORT</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C873C8A" w14:textId="77777777" w:rsidR="00E84500" w:rsidRPr="003F36BA" w:rsidRDefault="00E84500" w:rsidP="00666DC1">
                  <w:pPr>
                    <w:pStyle w:val="ROWTABELLA"/>
                    <w:jc w:val="center"/>
                    <w:rPr>
                      <w:color w:val="002060"/>
                    </w:rPr>
                  </w:pPr>
                  <w:r w:rsidRPr="003F36BA">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B2A3D7F" w14:textId="77777777" w:rsidR="00E84500" w:rsidRPr="003F36BA" w:rsidRDefault="00E84500" w:rsidP="00666DC1">
                  <w:pPr>
                    <w:pStyle w:val="ROWTABELLA"/>
                    <w:jc w:val="center"/>
                    <w:rPr>
                      <w:color w:val="002060"/>
                    </w:rPr>
                  </w:pPr>
                  <w:r w:rsidRPr="003F36BA">
                    <w:rPr>
                      <w:color w:val="002060"/>
                    </w:rPr>
                    <w:t> </w:t>
                  </w:r>
                </w:p>
              </w:tc>
            </w:tr>
            <w:tr w:rsidR="00E84500" w:rsidRPr="003F36BA" w14:paraId="173B5D61" w14:textId="77777777" w:rsidTr="00666DC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352392E" w14:textId="77777777" w:rsidR="00E84500" w:rsidRPr="003F36BA" w:rsidRDefault="00E84500" w:rsidP="00666DC1">
                  <w:pPr>
                    <w:pStyle w:val="ROWTABELLA"/>
                    <w:rPr>
                      <w:color w:val="002060"/>
                    </w:rPr>
                  </w:pPr>
                  <w:r w:rsidRPr="003F36BA">
                    <w:rPr>
                      <w:color w:val="002060"/>
                    </w:rPr>
                    <w:t>RIVIERA DELLE PALME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4686AA2" w14:textId="77777777" w:rsidR="00E84500" w:rsidRPr="003F36BA" w:rsidRDefault="00E84500" w:rsidP="00666DC1">
                  <w:pPr>
                    <w:pStyle w:val="ROWTABELLA"/>
                    <w:rPr>
                      <w:color w:val="002060"/>
                    </w:rPr>
                  </w:pPr>
                  <w:r w:rsidRPr="003F36BA">
                    <w:rPr>
                      <w:color w:val="002060"/>
                    </w:rPr>
                    <w:t xml:space="preserve">- </w:t>
                  </w:r>
                  <w:proofErr w:type="gramStart"/>
                  <w:r w:rsidRPr="003F36BA">
                    <w:rPr>
                      <w:color w:val="002060"/>
                    </w:rPr>
                    <w:t>U.MANDOLESI</w:t>
                  </w:r>
                  <w:proofErr w:type="gramEnd"/>
                  <w:r w:rsidRPr="003F36BA">
                    <w:rPr>
                      <w:color w:val="002060"/>
                    </w:rPr>
                    <w:t xml:space="preserv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4CFA948" w14:textId="77777777" w:rsidR="00E84500" w:rsidRPr="003F36BA" w:rsidRDefault="00E84500" w:rsidP="00666DC1">
                  <w:pPr>
                    <w:pStyle w:val="ROWTABELLA"/>
                    <w:jc w:val="center"/>
                    <w:rPr>
                      <w:color w:val="002060"/>
                    </w:rPr>
                  </w:pPr>
                  <w:r w:rsidRPr="003F36BA">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D9E2697" w14:textId="77777777" w:rsidR="00E84500" w:rsidRPr="003F36BA" w:rsidRDefault="00E84500" w:rsidP="00666DC1">
                  <w:pPr>
                    <w:pStyle w:val="ROWTABELLA"/>
                    <w:jc w:val="center"/>
                    <w:rPr>
                      <w:color w:val="002060"/>
                    </w:rPr>
                  </w:pPr>
                  <w:r w:rsidRPr="003F36BA">
                    <w:rPr>
                      <w:color w:val="002060"/>
                    </w:rPr>
                    <w:t> </w:t>
                  </w:r>
                </w:p>
              </w:tc>
            </w:tr>
          </w:tbl>
          <w:p w14:paraId="5B7A02A4" w14:textId="77777777" w:rsidR="00E84500" w:rsidRPr="003F36BA" w:rsidRDefault="00E84500" w:rsidP="00666DC1">
            <w:pPr>
              <w:rPr>
                <w:color w:val="002060"/>
              </w:rPr>
            </w:pPr>
          </w:p>
        </w:tc>
      </w:tr>
    </w:tbl>
    <w:p w14:paraId="6C1D2F0A" w14:textId="77777777" w:rsidR="00E84500" w:rsidRPr="003F36BA" w:rsidRDefault="00E84500" w:rsidP="00E84500">
      <w:pPr>
        <w:pStyle w:val="breakline"/>
        <w:divId w:val="527259509"/>
        <w:rPr>
          <w:color w:val="002060"/>
        </w:rPr>
      </w:pPr>
    </w:p>
    <w:p w14:paraId="36A277DD" w14:textId="77777777" w:rsidR="00E84500" w:rsidRPr="003F36BA" w:rsidRDefault="00E84500" w:rsidP="00E84500">
      <w:pPr>
        <w:pStyle w:val="breakline"/>
        <w:divId w:val="527259509"/>
        <w:rPr>
          <w:color w:val="002060"/>
        </w:rPr>
      </w:pPr>
    </w:p>
    <w:p w14:paraId="11DD1C0D" w14:textId="77777777" w:rsidR="00E84500" w:rsidRPr="003F36BA" w:rsidRDefault="00E84500" w:rsidP="00E84500">
      <w:pPr>
        <w:pStyle w:val="TITOLOPRINC"/>
        <w:divId w:val="527259509"/>
        <w:rPr>
          <w:color w:val="002060"/>
        </w:rPr>
      </w:pPr>
      <w:r w:rsidRPr="003F36BA">
        <w:rPr>
          <w:color w:val="002060"/>
        </w:rPr>
        <w:lastRenderedPageBreak/>
        <w:t>GIUDICE SPORTIVO</w:t>
      </w:r>
    </w:p>
    <w:p w14:paraId="6A89CC20" w14:textId="77777777" w:rsidR="00E84500" w:rsidRPr="003F36BA" w:rsidRDefault="00E84500" w:rsidP="00E84500">
      <w:pPr>
        <w:pStyle w:val="diffida"/>
        <w:divId w:val="527259509"/>
        <w:rPr>
          <w:color w:val="002060"/>
        </w:rPr>
      </w:pPr>
      <w:r w:rsidRPr="003F36BA">
        <w:rPr>
          <w:color w:val="002060"/>
        </w:rPr>
        <w:t>Il Giudice Sportivo, Avv. Claudio Romagnoli, nella seduta del 29/01/2020 ha adottato le decisioni che di seguito integralmente si riportano:</w:t>
      </w:r>
    </w:p>
    <w:p w14:paraId="4368EAAD" w14:textId="77777777" w:rsidR="00E84500" w:rsidRPr="003F36BA" w:rsidRDefault="00E84500" w:rsidP="00E84500">
      <w:pPr>
        <w:pStyle w:val="titolo10"/>
        <w:divId w:val="527259509"/>
        <w:rPr>
          <w:color w:val="002060"/>
        </w:rPr>
      </w:pPr>
      <w:r w:rsidRPr="003F36BA">
        <w:rPr>
          <w:color w:val="002060"/>
        </w:rPr>
        <w:t xml:space="preserve">GARE DEL 17/ 1/2020 </w:t>
      </w:r>
    </w:p>
    <w:p w14:paraId="2AFFBCC6" w14:textId="77777777" w:rsidR="00E84500" w:rsidRPr="003F36BA" w:rsidRDefault="00E84500" w:rsidP="00E84500">
      <w:pPr>
        <w:pStyle w:val="titolo7a"/>
        <w:divId w:val="527259509"/>
        <w:rPr>
          <w:color w:val="002060"/>
        </w:rPr>
      </w:pPr>
      <w:r w:rsidRPr="003F36BA">
        <w:rPr>
          <w:color w:val="002060"/>
        </w:rPr>
        <w:t xml:space="preserve">PROVVEDIMENTI DISCIPLINARI </w:t>
      </w:r>
    </w:p>
    <w:p w14:paraId="2FF9CE2C" w14:textId="77777777" w:rsidR="00E84500" w:rsidRPr="003F36BA" w:rsidRDefault="00E84500" w:rsidP="00E84500">
      <w:pPr>
        <w:pStyle w:val="TITOLO7B"/>
        <w:divId w:val="527259509"/>
        <w:rPr>
          <w:color w:val="002060"/>
        </w:rPr>
      </w:pPr>
      <w:r w:rsidRPr="003F36BA">
        <w:rPr>
          <w:color w:val="002060"/>
        </w:rPr>
        <w:t xml:space="preserve">In base alle risultanze degli atti ufficiali sono state deliberate le seguenti sanzioni disciplinari. </w:t>
      </w:r>
    </w:p>
    <w:p w14:paraId="1D674A73" w14:textId="77777777" w:rsidR="00E84500" w:rsidRPr="003F36BA" w:rsidRDefault="00E84500" w:rsidP="00E84500">
      <w:pPr>
        <w:pStyle w:val="titolo30"/>
        <w:divId w:val="527259509"/>
        <w:rPr>
          <w:color w:val="002060"/>
        </w:rPr>
      </w:pPr>
      <w:r w:rsidRPr="003F36BA">
        <w:rPr>
          <w:color w:val="002060"/>
        </w:rPr>
        <w:t xml:space="preserve">DIRIGENTI </w:t>
      </w:r>
    </w:p>
    <w:p w14:paraId="1E9FD6CD" w14:textId="77777777" w:rsidR="00E84500" w:rsidRPr="003F36BA" w:rsidRDefault="00E84500" w:rsidP="00E84500">
      <w:pPr>
        <w:pStyle w:val="titolo20"/>
        <w:divId w:val="527259509"/>
        <w:rPr>
          <w:color w:val="002060"/>
        </w:rPr>
      </w:pPr>
      <w:r w:rsidRPr="003F36BA">
        <w:rPr>
          <w:color w:val="002060"/>
        </w:rPr>
        <w:t xml:space="preserve">INIBIZIONE A SVOLGERE OGNI ATTIVITA' FINO AL 29/ 1/2020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1D84233A" w14:textId="77777777" w:rsidTr="00E84500">
        <w:trPr>
          <w:divId w:val="527259509"/>
        </w:trPr>
        <w:tc>
          <w:tcPr>
            <w:tcW w:w="2200" w:type="dxa"/>
            <w:tcMar>
              <w:top w:w="20" w:type="dxa"/>
              <w:left w:w="20" w:type="dxa"/>
              <w:bottom w:w="20" w:type="dxa"/>
              <w:right w:w="20" w:type="dxa"/>
            </w:tcMar>
            <w:vAlign w:val="center"/>
          </w:tcPr>
          <w:p w14:paraId="750032B6" w14:textId="77777777" w:rsidR="00E84500" w:rsidRPr="003F36BA" w:rsidRDefault="00E84500" w:rsidP="00666DC1">
            <w:pPr>
              <w:pStyle w:val="movimento"/>
              <w:rPr>
                <w:color w:val="002060"/>
              </w:rPr>
            </w:pPr>
            <w:r w:rsidRPr="003F36BA">
              <w:rPr>
                <w:color w:val="002060"/>
              </w:rPr>
              <w:t>CARDORANI FEDERICO</w:t>
            </w:r>
          </w:p>
        </w:tc>
        <w:tc>
          <w:tcPr>
            <w:tcW w:w="2200" w:type="dxa"/>
            <w:tcMar>
              <w:top w:w="20" w:type="dxa"/>
              <w:left w:w="20" w:type="dxa"/>
              <w:bottom w:w="20" w:type="dxa"/>
              <w:right w:w="20" w:type="dxa"/>
            </w:tcMar>
            <w:vAlign w:val="center"/>
          </w:tcPr>
          <w:p w14:paraId="23A671D2" w14:textId="77777777" w:rsidR="00E84500" w:rsidRPr="003F36BA" w:rsidRDefault="00E84500" w:rsidP="00666DC1">
            <w:pPr>
              <w:pStyle w:val="movimento2"/>
              <w:rPr>
                <w:color w:val="002060"/>
              </w:rPr>
            </w:pPr>
            <w:r w:rsidRPr="003F36BA">
              <w:rPr>
                <w:color w:val="002060"/>
              </w:rPr>
              <w:t xml:space="preserve">(SERRALTA) </w:t>
            </w:r>
          </w:p>
        </w:tc>
        <w:tc>
          <w:tcPr>
            <w:tcW w:w="800" w:type="dxa"/>
            <w:tcMar>
              <w:top w:w="20" w:type="dxa"/>
              <w:left w:w="20" w:type="dxa"/>
              <w:bottom w:w="20" w:type="dxa"/>
              <w:right w:w="20" w:type="dxa"/>
            </w:tcMar>
            <w:vAlign w:val="center"/>
          </w:tcPr>
          <w:p w14:paraId="436948F3"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39206CF1"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2C002B26" w14:textId="77777777" w:rsidR="00E84500" w:rsidRPr="003F36BA" w:rsidRDefault="00E84500" w:rsidP="00666DC1">
            <w:pPr>
              <w:pStyle w:val="movimento2"/>
              <w:rPr>
                <w:color w:val="002060"/>
              </w:rPr>
            </w:pPr>
            <w:r w:rsidRPr="003F36BA">
              <w:rPr>
                <w:color w:val="002060"/>
              </w:rPr>
              <w:t> </w:t>
            </w:r>
          </w:p>
        </w:tc>
      </w:tr>
    </w:tbl>
    <w:p w14:paraId="71483A6A" w14:textId="77777777" w:rsidR="00E84500" w:rsidRPr="003F36BA" w:rsidRDefault="00E84500" w:rsidP="00E84500">
      <w:pPr>
        <w:pStyle w:val="diffida"/>
        <w:spacing w:before="80" w:beforeAutospacing="0" w:after="40" w:afterAutospacing="0"/>
        <w:divId w:val="527259509"/>
        <w:rPr>
          <w:color w:val="002060"/>
        </w:rPr>
      </w:pPr>
      <w:r w:rsidRPr="003F36BA">
        <w:rPr>
          <w:color w:val="002060"/>
        </w:rPr>
        <w:t xml:space="preserve">Per proteste nei confronti dell'arbitro Allontanato. </w:t>
      </w:r>
    </w:p>
    <w:p w14:paraId="7AF5E63F" w14:textId="77777777" w:rsidR="00E84500" w:rsidRPr="003F36BA" w:rsidRDefault="00E84500" w:rsidP="00E84500">
      <w:pPr>
        <w:pStyle w:val="titolo10"/>
        <w:divId w:val="527259509"/>
        <w:rPr>
          <w:color w:val="002060"/>
        </w:rPr>
      </w:pPr>
      <w:r w:rsidRPr="003F36BA">
        <w:rPr>
          <w:color w:val="002060"/>
        </w:rPr>
        <w:t xml:space="preserve">GARE DEL 24/ 1/2020 </w:t>
      </w:r>
    </w:p>
    <w:p w14:paraId="468EF4E6" w14:textId="77777777" w:rsidR="00E84500" w:rsidRPr="003F36BA" w:rsidRDefault="00E84500" w:rsidP="00E84500">
      <w:pPr>
        <w:pStyle w:val="titolo7a"/>
        <w:divId w:val="527259509"/>
        <w:rPr>
          <w:color w:val="002060"/>
        </w:rPr>
      </w:pPr>
      <w:r w:rsidRPr="003F36BA">
        <w:rPr>
          <w:color w:val="002060"/>
        </w:rPr>
        <w:t xml:space="preserve">PROVVEDIMENTI DISCIPLINARI </w:t>
      </w:r>
    </w:p>
    <w:p w14:paraId="7555F8B0" w14:textId="77777777" w:rsidR="00E84500" w:rsidRPr="003F36BA" w:rsidRDefault="00E84500" w:rsidP="00E84500">
      <w:pPr>
        <w:pStyle w:val="TITOLO7B"/>
        <w:divId w:val="527259509"/>
        <w:rPr>
          <w:color w:val="002060"/>
        </w:rPr>
      </w:pPr>
      <w:r w:rsidRPr="003F36BA">
        <w:rPr>
          <w:color w:val="002060"/>
        </w:rPr>
        <w:t xml:space="preserve">In base alle risultanze degli atti ufficiali sono state deliberate le seguenti sanzioni disciplinari. </w:t>
      </w:r>
    </w:p>
    <w:p w14:paraId="7E326FAB" w14:textId="77777777" w:rsidR="00E84500" w:rsidRPr="003F36BA" w:rsidRDefault="00E84500" w:rsidP="00E84500">
      <w:pPr>
        <w:pStyle w:val="titolo30"/>
        <w:divId w:val="527259509"/>
        <w:rPr>
          <w:color w:val="002060"/>
        </w:rPr>
      </w:pPr>
      <w:r w:rsidRPr="003F36BA">
        <w:rPr>
          <w:color w:val="002060"/>
        </w:rPr>
        <w:t xml:space="preserve">SOCIETA' </w:t>
      </w:r>
    </w:p>
    <w:p w14:paraId="6FF2FD83" w14:textId="77777777" w:rsidR="00E84500" w:rsidRPr="003F36BA" w:rsidRDefault="00E84500" w:rsidP="00E84500">
      <w:pPr>
        <w:pStyle w:val="titolo20"/>
        <w:divId w:val="527259509"/>
        <w:rPr>
          <w:color w:val="002060"/>
        </w:rPr>
      </w:pPr>
      <w:r w:rsidRPr="003F36BA">
        <w:rPr>
          <w:color w:val="002060"/>
        </w:rPr>
        <w:t xml:space="preserve">AMMENDA </w:t>
      </w:r>
    </w:p>
    <w:p w14:paraId="57F4774F" w14:textId="77777777" w:rsidR="00E84500" w:rsidRPr="003F36BA" w:rsidRDefault="00E84500" w:rsidP="00E84500">
      <w:pPr>
        <w:pStyle w:val="diffida"/>
        <w:spacing w:before="80" w:beforeAutospacing="0" w:after="40" w:afterAutospacing="0"/>
        <w:jc w:val="left"/>
        <w:divId w:val="527259509"/>
        <w:rPr>
          <w:color w:val="002060"/>
        </w:rPr>
      </w:pPr>
      <w:r w:rsidRPr="003F36BA">
        <w:rPr>
          <w:color w:val="002060"/>
        </w:rPr>
        <w:t xml:space="preserve">Euro 100,00 AMICI 84 </w:t>
      </w:r>
      <w:r w:rsidRPr="003F36BA">
        <w:rPr>
          <w:color w:val="002060"/>
        </w:rPr>
        <w:br/>
        <w:t xml:space="preserve">Per aver alcuni propri tifosi invaso il terreno di gioco scavalcando le transenne. </w:t>
      </w:r>
    </w:p>
    <w:p w14:paraId="5892011E" w14:textId="77777777" w:rsidR="00E84500" w:rsidRPr="003F36BA" w:rsidRDefault="00E84500" w:rsidP="00E84500">
      <w:pPr>
        <w:pStyle w:val="titolo30"/>
        <w:divId w:val="527259509"/>
        <w:rPr>
          <w:color w:val="002060"/>
        </w:rPr>
      </w:pPr>
      <w:r w:rsidRPr="003F36BA">
        <w:rPr>
          <w:color w:val="002060"/>
        </w:rPr>
        <w:t xml:space="preserve">DIRIGENTI </w:t>
      </w:r>
    </w:p>
    <w:p w14:paraId="7441B98E" w14:textId="77777777" w:rsidR="00E84500" w:rsidRPr="003F36BA" w:rsidRDefault="00E84500" w:rsidP="00E84500">
      <w:pPr>
        <w:pStyle w:val="titolo20"/>
        <w:divId w:val="527259509"/>
        <w:rPr>
          <w:color w:val="002060"/>
        </w:rPr>
      </w:pPr>
      <w:r w:rsidRPr="003F36BA">
        <w:rPr>
          <w:color w:val="002060"/>
        </w:rPr>
        <w:t xml:space="preserve">INIBIZIONE A SVOLGERE OGNI ATTIVITA' FINO AL 12/ 2/2020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7CDB76F2" w14:textId="77777777" w:rsidTr="00E84500">
        <w:trPr>
          <w:divId w:val="527259509"/>
        </w:trPr>
        <w:tc>
          <w:tcPr>
            <w:tcW w:w="2200" w:type="dxa"/>
            <w:tcMar>
              <w:top w:w="20" w:type="dxa"/>
              <w:left w:w="20" w:type="dxa"/>
              <w:bottom w:w="20" w:type="dxa"/>
              <w:right w:w="20" w:type="dxa"/>
            </w:tcMar>
            <w:vAlign w:val="center"/>
          </w:tcPr>
          <w:p w14:paraId="18787EBD" w14:textId="77777777" w:rsidR="00E84500" w:rsidRPr="003F36BA" w:rsidRDefault="00E84500" w:rsidP="00666DC1">
            <w:pPr>
              <w:pStyle w:val="movimento"/>
              <w:rPr>
                <w:color w:val="002060"/>
              </w:rPr>
            </w:pPr>
            <w:r w:rsidRPr="003F36BA">
              <w:rPr>
                <w:color w:val="002060"/>
              </w:rPr>
              <w:t>GIACOBONI ALFREDO</w:t>
            </w:r>
          </w:p>
        </w:tc>
        <w:tc>
          <w:tcPr>
            <w:tcW w:w="2200" w:type="dxa"/>
            <w:tcMar>
              <w:top w:w="20" w:type="dxa"/>
              <w:left w:w="20" w:type="dxa"/>
              <w:bottom w:w="20" w:type="dxa"/>
              <w:right w:w="20" w:type="dxa"/>
            </w:tcMar>
            <w:vAlign w:val="center"/>
          </w:tcPr>
          <w:p w14:paraId="61A2DFC4" w14:textId="77777777" w:rsidR="00E84500" w:rsidRPr="003F36BA" w:rsidRDefault="00E84500" w:rsidP="00666DC1">
            <w:pPr>
              <w:pStyle w:val="movimento2"/>
              <w:rPr>
                <w:color w:val="002060"/>
              </w:rPr>
            </w:pPr>
            <w:r w:rsidRPr="003F36BA">
              <w:rPr>
                <w:color w:val="002060"/>
              </w:rPr>
              <w:t xml:space="preserve">(AMICI 84) </w:t>
            </w:r>
          </w:p>
        </w:tc>
        <w:tc>
          <w:tcPr>
            <w:tcW w:w="800" w:type="dxa"/>
            <w:tcMar>
              <w:top w:w="20" w:type="dxa"/>
              <w:left w:w="20" w:type="dxa"/>
              <w:bottom w:w="20" w:type="dxa"/>
              <w:right w:w="20" w:type="dxa"/>
            </w:tcMar>
            <w:vAlign w:val="center"/>
          </w:tcPr>
          <w:p w14:paraId="406F4A81"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088A0AB6"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32C9A569" w14:textId="77777777" w:rsidR="00E84500" w:rsidRPr="003F36BA" w:rsidRDefault="00E84500" w:rsidP="00666DC1">
            <w:pPr>
              <w:pStyle w:val="movimento2"/>
              <w:rPr>
                <w:color w:val="002060"/>
              </w:rPr>
            </w:pPr>
            <w:r w:rsidRPr="003F36BA">
              <w:rPr>
                <w:color w:val="002060"/>
              </w:rPr>
              <w:t> </w:t>
            </w:r>
          </w:p>
        </w:tc>
      </w:tr>
    </w:tbl>
    <w:p w14:paraId="0A6F1EE6" w14:textId="77777777" w:rsidR="00E84500" w:rsidRPr="003F36BA" w:rsidRDefault="00E84500" w:rsidP="00E84500">
      <w:pPr>
        <w:pStyle w:val="diffida"/>
        <w:spacing w:before="80" w:beforeAutospacing="0" w:after="40" w:afterAutospacing="0"/>
        <w:jc w:val="left"/>
        <w:divId w:val="527259509"/>
        <w:rPr>
          <w:color w:val="002060"/>
        </w:rPr>
      </w:pPr>
      <w:r w:rsidRPr="003F36BA">
        <w:rPr>
          <w:color w:val="002060"/>
        </w:rPr>
        <w:t xml:space="preserve">Per comportamento non regolamentare. Allontanato. </w:t>
      </w:r>
    </w:p>
    <w:p w14:paraId="64011021" w14:textId="77777777" w:rsidR="00E84500" w:rsidRPr="003F36BA" w:rsidRDefault="00E84500" w:rsidP="00E84500">
      <w:pPr>
        <w:pStyle w:val="titolo20"/>
        <w:divId w:val="527259509"/>
        <w:rPr>
          <w:color w:val="002060"/>
        </w:rPr>
      </w:pPr>
      <w:r w:rsidRPr="003F36BA">
        <w:rPr>
          <w:color w:val="002060"/>
        </w:rPr>
        <w:t xml:space="preserve">INIBIZIONE A SVOLGERE OGNI ATTIVITA' FINO AL 5/ 2/2020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41F3302C" w14:textId="77777777" w:rsidTr="00E84500">
        <w:trPr>
          <w:divId w:val="527259509"/>
        </w:trPr>
        <w:tc>
          <w:tcPr>
            <w:tcW w:w="2200" w:type="dxa"/>
            <w:tcMar>
              <w:top w:w="20" w:type="dxa"/>
              <w:left w:w="20" w:type="dxa"/>
              <w:bottom w:w="20" w:type="dxa"/>
              <w:right w:w="20" w:type="dxa"/>
            </w:tcMar>
            <w:vAlign w:val="center"/>
          </w:tcPr>
          <w:p w14:paraId="17D4B322" w14:textId="77777777" w:rsidR="00E84500" w:rsidRPr="003F36BA" w:rsidRDefault="00E84500" w:rsidP="00666DC1">
            <w:pPr>
              <w:pStyle w:val="movimento"/>
              <w:rPr>
                <w:color w:val="002060"/>
              </w:rPr>
            </w:pPr>
            <w:r w:rsidRPr="003F36BA">
              <w:rPr>
                <w:color w:val="002060"/>
              </w:rPr>
              <w:t>PORRO ADRIANO</w:t>
            </w:r>
          </w:p>
        </w:tc>
        <w:tc>
          <w:tcPr>
            <w:tcW w:w="2200" w:type="dxa"/>
            <w:tcMar>
              <w:top w:w="20" w:type="dxa"/>
              <w:left w:w="20" w:type="dxa"/>
              <w:bottom w:w="20" w:type="dxa"/>
              <w:right w:w="20" w:type="dxa"/>
            </w:tcMar>
            <w:vAlign w:val="center"/>
          </w:tcPr>
          <w:p w14:paraId="55E8DD77" w14:textId="77777777" w:rsidR="00E84500" w:rsidRPr="003F36BA" w:rsidRDefault="00E84500" w:rsidP="00666DC1">
            <w:pPr>
              <w:pStyle w:val="movimento2"/>
              <w:rPr>
                <w:color w:val="002060"/>
              </w:rPr>
            </w:pPr>
            <w:r w:rsidRPr="003F36BA">
              <w:rPr>
                <w:color w:val="002060"/>
              </w:rPr>
              <w:t xml:space="preserve">(C.U.S. MACERATA CALCIO A5) </w:t>
            </w:r>
          </w:p>
        </w:tc>
        <w:tc>
          <w:tcPr>
            <w:tcW w:w="800" w:type="dxa"/>
            <w:tcMar>
              <w:top w:w="20" w:type="dxa"/>
              <w:left w:w="20" w:type="dxa"/>
              <w:bottom w:w="20" w:type="dxa"/>
              <w:right w:w="20" w:type="dxa"/>
            </w:tcMar>
            <w:vAlign w:val="center"/>
          </w:tcPr>
          <w:p w14:paraId="61850E52"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488355CD"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717F7688" w14:textId="77777777" w:rsidR="00E84500" w:rsidRPr="003F36BA" w:rsidRDefault="00E84500" w:rsidP="00666DC1">
            <w:pPr>
              <w:pStyle w:val="movimento2"/>
              <w:rPr>
                <w:color w:val="002060"/>
              </w:rPr>
            </w:pPr>
            <w:r w:rsidRPr="003F36BA">
              <w:rPr>
                <w:color w:val="002060"/>
              </w:rPr>
              <w:t> </w:t>
            </w:r>
          </w:p>
        </w:tc>
      </w:tr>
    </w:tbl>
    <w:p w14:paraId="298BF010" w14:textId="77777777" w:rsidR="00E84500" w:rsidRPr="003F36BA" w:rsidRDefault="00E84500" w:rsidP="00E84500">
      <w:pPr>
        <w:pStyle w:val="diffida"/>
        <w:spacing w:before="80" w:beforeAutospacing="0" w:after="40" w:afterAutospacing="0"/>
        <w:jc w:val="left"/>
        <w:divId w:val="527259509"/>
        <w:rPr>
          <w:color w:val="002060"/>
        </w:rPr>
      </w:pPr>
      <w:r w:rsidRPr="003F36BA">
        <w:rPr>
          <w:color w:val="002060"/>
        </w:rPr>
        <w:t xml:space="preserve">Per proteste nei confronti dell'arbitro. Allontanato.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35497367" w14:textId="77777777" w:rsidTr="00E84500">
        <w:trPr>
          <w:divId w:val="527259509"/>
        </w:trPr>
        <w:tc>
          <w:tcPr>
            <w:tcW w:w="2200" w:type="dxa"/>
            <w:tcMar>
              <w:top w:w="20" w:type="dxa"/>
              <w:left w:w="20" w:type="dxa"/>
              <w:bottom w:w="20" w:type="dxa"/>
              <w:right w:w="20" w:type="dxa"/>
            </w:tcMar>
            <w:vAlign w:val="center"/>
          </w:tcPr>
          <w:p w14:paraId="788554C0" w14:textId="77777777" w:rsidR="00E84500" w:rsidRPr="003F36BA" w:rsidRDefault="00E84500" w:rsidP="00666DC1">
            <w:pPr>
              <w:pStyle w:val="movimento"/>
              <w:rPr>
                <w:color w:val="002060"/>
              </w:rPr>
            </w:pPr>
            <w:r w:rsidRPr="003F36BA">
              <w:rPr>
                <w:color w:val="002060"/>
              </w:rPr>
              <w:t>IESARI MAURO</w:t>
            </w:r>
          </w:p>
        </w:tc>
        <w:tc>
          <w:tcPr>
            <w:tcW w:w="2200" w:type="dxa"/>
            <w:tcMar>
              <w:top w:w="20" w:type="dxa"/>
              <w:left w:w="20" w:type="dxa"/>
              <w:bottom w:w="20" w:type="dxa"/>
              <w:right w:w="20" w:type="dxa"/>
            </w:tcMar>
            <w:vAlign w:val="center"/>
          </w:tcPr>
          <w:p w14:paraId="2E1139C5" w14:textId="77777777" w:rsidR="00E84500" w:rsidRPr="003F36BA" w:rsidRDefault="00E84500" w:rsidP="00666DC1">
            <w:pPr>
              <w:pStyle w:val="movimento2"/>
              <w:rPr>
                <w:color w:val="002060"/>
              </w:rPr>
            </w:pPr>
            <w:r w:rsidRPr="003F36BA">
              <w:rPr>
                <w:color w:val="002060"/>
              </w:rPr>
              <w:t xml:space="preserve">(INVICTA FUTSAL MACERATA) </w:t>
            </w:r>
          </w:p>
        </w:tc>
        <w:tc>
          <w:tcPr>
            <w:tcW w:w="800" w:type="dxa"/>
            <w:tcMar>
              <w:top w:w="20" w:type="dxa"/>
              <w:left w:w="20" w:type="dxa"/>
              <w:bottom w:w="20" w:type="dxa"/>
              <w:right w:w="20" w:type="dxa"/>
            </w:tcMar>
            <w:vAlign w:val="center"/>
          </w:tcPr>
          <w:p w14:paraId="65E20352"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2AA648F1"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48490B75" w14:textId="77777777" w:rsidR="00E84500" w:rsidRPr="003F36BA" w:rsidRDefault="00E84500" w:rsidP="00666DC1">
            <w:pPr>
              <w:pStyle w:val="movimento2"/>
              <w:rPr>
                <w:color w:val="002060"/>
              </w:rPr>
            </w:pPr>
            <w:r w:rsidRPr="003F36BA">
              <w:rPr>
                <w:color w:val="002060"/>
              </w:rPr>
              <w:t> </w:t>
            </w:r>
          </w:p>
        </w:tc>
      </w:tr>
    </w:tbl>
    <w:p w14:paraId="5DDCFF79" w14:textId="77777777" w:rsidR="00E84500" w:rsidRPr="003F36BA" w:rsidRDefault="00E84500" w:rsidP="00E84500">
      <w:pPr>
        <w:pStyle w:val="diffida"/>
        <w:spacing w:before="80" w:beforeAutospacing="0" w:after="40" w:afterAutospacing="0"/>
        <w:jc w:val="left"/>
        <w:divId w:val="527259509"/>
        <w:rPr>
          <w:color w:val="002060"/>
        </w:rPr>
      </w:pPr>
      <w:r w:rsidRPr="003F36BA">
        <w:rPr>
          <w:color w:val="002060"/>
        </w:rPr>
        <w:t xml:space="preserve">Per proteste nei confronti dell'arbitro. Allontanato. </w:t>
      </w:r>
    </w:p>
    <w:p w14:paraId="0241A29F" w14:textId="77777777" w:rsidR="00E84500" w:rsidRPr="003F36BA" w:rsidRDefault="00E84500" w:rsidP="00E84500">
      <w:pPr>
        <w:pStyle w:val="titolo30"/>
        <w:divId w:val="527259509"/>
        <w:rPr>
          <w:color w:val="002060"/>
        </w:rPr>
      </w:pPr>
      <w:r w:rsidRPr="003F36BA">
        <w:rPr>
          <w:color w:val="002060"/>
        </w:rPr>
        <w:t xml:space="preserve">CALCIATORI ESPULSI </w:t>
      </w:r>
    </w:p>
    <w:p w14:paraId="2B086330" w14:textId="77777777" w:rsidR="00E84500" w:rsidRPr="003F36BA" w:rsidRDefault="00E84500" w:rsidP="00E84500">
      <w:pPr>
        <w:pStyle w:val="titolo20"/>
        <w:divId w:val="527259509"/>
        <w:rPr>
          <w:color w:val="002060"/>
        </w:rPr>
      </w:pPr>
      <w:r w:rsidRPr="003F36BA">
        <w:rPr>
          <w:color w:val="002060"/>
        </w:rPr>
        <w:t xml:space="preserve">SQUALIFICA PER DUE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48ED81E8" w14:textId="77777777" w:rsidTr="00E84500">
        <w:trPr>
          <w:divId w:val="527259509"/>
        </w:trPr>
        <w:tc>
          <w:tcPr>
            <w:tcW w:w="2200" w:type="dxa"/>
            <w:tcMar>
              <w:top w:w="20" w:type="dxa"/>
              <w:left w:w="20" w:type="dxa"/>
              <w:bottom w:w="20" w:type="dxa"/>
              <w:right w:w="20" w:type="dxa"/>
            </w:tcMar>
            <w:vAlign w:val="center"/>
          </w:tcPr>
          <w:p w14:paraId="7BD1EF78" w14:textId="77777777" w:rsidR="00E84500" w:rsidRPr="003F36BA" w:rsidRDefault="00E84500" w:rsidP="00666DC1">
            <w:pPr>
              <w:pStyle w:val="movimento"/>
              <w:rPr>
                <w:color w:val="002060"/>
              </w:rPr>
            </w:pPr>
            <w:r w:rsidRPr="003F36BA">
              <w:rPr>
                <w:color w:val="002060"/>
              </w:rPr>
              <w:t>TRAINI MATTIA</w:t>
            </w:r>
          </w:p>
        </w:tc>
        <w:tc>
          <w:tcPr>
            <w:tcW w:w="2200" w:type="dxa"/>
            <w:tcMar>
              <w:top w:w="20" w:type="dxa"/>
              <w:left w:w="20" w:type="dxa"/>
              <w:bottom w:w="20" w:type="dxa"/>
              <w:right w:w="20" w:type="dxa"/>
            </w:tcMar>
            <w:vAlign w:val="center"/>
          </w:tcPr>
          <w:p w14:paraId="3FDCC6EE" w14:textId="77777777" w:rsidR="00E84500" w:rsidRPr="003F36BA" w:rsidRDefault="00E84500" w:rsidP="00666DC1">
            <w:pPr>
              <w:pStyle w:val="movimento2"/>
              <w:rPr>
                <w:color w:val="002060"/>
              </w:rPr>
            </w:pPr>
            <w:r w:rsidRPr="003F36BA">
              <w:rPr>
                <w:color w:val="002060"/>
              </w:rPr>
              <w:t xml:space="preserve">(FUTSAL PRANDONE) </w:t>
            </w:r>
          </w:p>
        </w:tc>
        <w:tc>
          <w:tcPr>
            <w:tcW w:w="800" w:type="dxa"/>
            <w:tcMar>
              <w:top w:w="20" w:type="dxa"/>
              <w:left w:w="20" w:type="dxa"/>
              <w:bottom w:w="20" w:type="dxa"/>
              <w:right w:w="20" w:type="dxa"/>
            </w:tcMar>
            <w:vAlign w:val="center"/>
          </w:tcPr>
          <w:p w14:paraId="13C86783"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0A37D845"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1B709414" w14:textId="77777777" w:rsidR="00E84500" w:rsidRPr="003F36BA" w:rsidRDefault="00E84500" w:rsidP="00666DC1">
            <w:pPr>
              <w:pStyle w:val="movimento2"/>
              <w:rPr>
                <w:color w:val="002060"/>
              </w:rPr>
            </w:pPr>
            <w:r w:rsidRPr="003F36BA">
              <w:rPr>
                <w:color w:val="002060"/>
              </w:rPr>
              <w:t> </w:t>
            </w:r>
          </w:p>
        </w:tc>
      </w:tr>
    </w:tbl>
    <w:p w14:paraId="5A9D756D" w14:textId="77777777" w:rsidR="00E84500" w:rsidRPr="003F36BA" w:rsidRDefault="00E84500" w:rsidP="00E84500">
      <w:pPr>
        <w:pStyle w:val="titolo20"/>
        <w:divId w:val="527259509"/>
        <w:rPr>
          <w:color w:val="002060"/>
        </w:rPr>
      </w:pPr>
      <w:r w:rsidRPr="003F36BA">
        <w:rPr>
          <w:color w:val="002060"/>
        </w:rPr>
        <w:t xml:space="preserve">SQUALIFICA PER UNA GARA EFFETTIVA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1A2F3289" w14:textId="77777777" w:rsidTr="00E84500">
        <w:trPr>
          <w:divId w:val="527259509"/>
        </w:trPr>
        <w:tc>
          <w:tcPr>
            <w:tcW w:w="2200" w:type="dxa"/>
            <w:tcMar>
              <w:top w:w="20" w:type="dxa"/>
              <w:left w:w="20" w:type="dxa"/>
              <w:bottom w:w="20" w:type="dxa"/>
              <w:right w:w="20" w:type="dxa"/>
            </w:tcMar>
            <w:vAlign w:val="center"/>
          </w:tcPr>
          <w:p w14:paraId="65AEAFC3" w14:textId="77777777" w:rsidR="00E84500" w:rsidRPr="003F36BA" w:rsidRDefault="00E84500" w:rsidP="00666DC1">
            <w:pPr>
              <w:pStyle w:val="movimento"/>
              <w:rPr>
                <w:color w:val="002060"/>
              </w:rPr>
            </w:pPr>
            <w:r w:rsidRPr="003F36BA">
              <w:rPr>
                <w:color w:val="002060"/>
              </w:rPr>
              <w:t>BORSINI NICOLA</w:t>
            </w:r>
          </w:p>
        </w:tc>
        <w:tc>
          <w:tcPr>
            <w:tcW w:w="2200" w:type="dxa"/>
            <w:tcMar>
              <w:top w:w="20" w:type="dxa"/>
              <w:left w:w="20" w:type="dxa"/>
              <w:bottom w:w="20" w:type="dxa"/>
              <w:right w:w="20" w:type="dxa"/>
            </w:tcMar>
            <w:vAlign w:val="center"/>
          </w:tcPr>
          <w:p w14:paraId="7999AB85" w14:textId="77777777" w:rsidR="00E84500" w:rsidRPr="003F36BA" w:rsidRDefault="00E84500" w:rsidP="00666DC1">
            <w:pPr>
              <w:pStyle w:val="movimento2"/>
              <w:rPr>
                <w:color w:val="002060"/>
              </w:rPr>
            </w:pPr>
            <w:r w:rsidRPr="003F36BA">
              <w:rPr>
                <w:color w:val="002060"/>
              </w:rPr>
              <w:t xml:space="preserve">(AVENALE) </w:t>
            </w:r>
          </w:p>
        </w:tc>
        <w:tc>
          <w:tcPr>
            <w:tcW w:w="800" w:type="dxa"/>
            <w:tcMar>
              <w:top w:w="20" w:type="dxa"/>
              <w:left w:w="20" w:type="dxa"/>
              <w:bottom w:w="20" w:type="dxa"/>
              <w:right w:w="20" w:type="dxa"/>
            </w:tcMar>
            <w:vAlign w:val="center"/>
          </w:tcPr>
          <w:p w14:paraId="17560BCC"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5B0F5BF6"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7747D7D0" w14:textId="77777777" w:rsidR="00E84500" w:rsidRPr="003F36BA" w:rsidRDefault="00E84500" w:rsidP="00666DC1">
            <w:pPr>
              <w:pStyle w:val="movimento2"/>
              <w:rPr>
                <w:color w:val="002060"/>
              </w:rPr>
            </w:pPr>
            <w:r w:rsidRPr="003F36BA">
              <w:rPr>
                <w:color w:val="002060"/>
              </w:rPr>
              <w:t> </w:t>
            </w:r>
          </w:p>
        </w:tc>
      </w:tr>
    </w:tbl>
    <w:p w14:paraId="1FB281DF" w14:textId="77777777" w:rsidR="00E84500" w:rsidRPr="003F36BA" w:rsidRDefault="00E84500" w:rsidP="00E84500">
      <w:pPr>
        <w:pStyle w:val="titolo30"/>
        <w:divId w:val="527259509"/>
        <w:rPr>
          <w:color w:val="002060"/>
        </w:rPr>
      </w:pPr>
      <w:r w:rsidRPr="003F36BA">
        <w:rPr>
          <w:color w:val="002060"/>
        </w:rPr>
        <w:t xml:space="preserve">CALCIATORI NON ESPULSI </w:t>
      </w:r>
    </w:p>
    <w:p w14:paraId="1E2D0229" w14:textId="77777777" w:rsidR="00E84500" w:rsidRPr="003F36BA" w:rsidRDefault="00E84500" w:rsidP="00E84500">
      <w:pPr>
        <w:pStyle w:val="titolo20"/>
        <w:divId w:val="527259509"/>
        <w:rPr>
          <w:color w:val="002060"/>
        </w:rPr>
      </w:pPr>
      <w:r w:rsidRPr="003F36BA">
        <w:rPr>
          <w:color w:val="002060"/>
        </w:rPr>
        <w:t xml:space="preserve">SQUALIFICA PER UNA GARA EFFETTIVA PER RECIDIVITA'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38B4F533" w14:textId="77777777" w:rsidTr="00E84500">
        <w:trPr>
          <w:divId w:val="527259509"/>
        </w:trPr>
        <w:tc>
          <w:tcPr>
            <w:tcW w:w="2200" w:type="dxa"/>
            <w:tcMar>
              <w:top w:w="20" w:type="dxa"/>
              <w:left w:w="20" w:type="dxa"/>
              <w:bottom w:w="20" w:type="dxa"/>
              <w:right w:w="20" w:type="dxa"/>
            </w:tcMar>
            <w:vAlign w:val="center"/>
          </w:tcPr>
          <w:p w14:paraId="3FB89093" w14:textId="77777777" w:rsidR="00E84500" w:rsidRPr="003F36BA" w:rsidRDefault="00E84500" w:rsidP="00666DC1">
            <w:pPr>
              <w:pStyle w:val="movimento"/>
              <w:rPr>
                <w:color w:val="002060"/>
              </w:rPr>
            </w:pPr>
            <w:r w:rsidRPr="003F36BA">
              <w:rPr>
                <w:color w:val="002060"/>
              </w:rPr>
              <w:t>LUCHETTI ALESSANDRO</w:t>
            </w:r>
          </w:p>
        </w:tc>
        <w:tc>
          <w:tcPr>
            <w:tcW w:w="2200" w:type="dxa"/>
            <w:tcMar>
              <w:top w:w="20" w:type="dxa"/>
              <w:left w:w="20" w:type="dxa"/>
              <w:bottom w:w="20" w:type="dxa"/>
              <w:right w:w="20" w:type="dxa"/>
            </w:tcMar>
            <w:vAlign w:val="center"/>
          </w:tcPr>
          <w:p w14:paraId="268F1B4A" w14:textId="77777777" w:rsidR="00E84500" w:rsidRPr="003F36BA" w:rsidRDefault="00E84500" w:rsidP="00666DC1">
            <w:pPr>
              <w:pStyle w:val="movimento2"/>
              <w:rPr>
                <w:color w:val="002060"/>
              </w:rPr>
            </w:pPr>
            <w:r w:rsidRPr="003F36BA">
              <w:rPr>
                <w:color w:val="002060"/>
              </w:rPr>
              <w:t xml:space="preserve">(ACLI MANTOVANI CALCIO A 5) </w:t>
            </w:r>
          </w:p>
        </w:tc>
        <w:tc>
          <w:tcPr>
            <w:tcW w:w="800" w:type="dxa"/>
            <w:tcMar>
              <w:top w:w="20" w:type="dxa"/>
              <w:left w:w="20" w:type="dxa"/>
              <w:bottom w:w="20" w:type="dxa"/>
              <w:right w:w="20" w:type="dxa"/>
            </w:tcMar>
            <w:vAlign w:val="center"/>
          </w:tcPr>
          <w:p w14:paraId="5B16AF16"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1047CA98" w14:textId="77777777" w:rsidR="00E84500" w:rsidRPr="003F36BA" w:rsidRDefault="00E84500" w:rsidP="00666DC1">
            <w:pPr>
              <w:pStyle w:val="movimento"/>
              <w:rPr>
                <w:color w:val="002060"/>
              </w:rPr>
            </w:pPr>
            <w:r w:rsidRPr="003F36BA">
              <w:rPr>
                <w:color w:val="002060"/>
              </w:rPr>
              <w:t>SCATTOLINI SERAFINO</w:t>
            </w:r>
          </w:p>
        </w:tc>
        <w:tc>
          <w:tcPr>
            <w:tcW w:w="2200" w:type="dxa"/>
            <w:tcMar>
              <w:top w:w="20" w:type="dxa"/>
              <w:left w:w="20" w:type="dxa"/>
              <w:bottom w:w="20" w:type="dxa"/>
              <w:right w:w="20" w:type="dxa"/>
            </w:tcMar>
            <w:vAlign w:val="center"/>
          </w:tcPr>
          <w:p w14:paraId="2D33D667" w14:textId="77777777" w:rsidR="00E84500" w:rsidRPr="003F36BA" w:rsidRDefault="00E84500" w:rsidP="00666DC1">
            <w:pPr>
              <w:pStyle w:val="movimento2"/>
              <w:rPr>
                <w:color w:val="002060"/>
              </w:rPr>
            </w:pPr>
            <w:r w:rsidRPr="003F36BA">
              <w:rPr>
                <w:color w:val="002060"/>
              </w:rPr>
              <w:t xml:space="preserve">(AMICI 84) </w:t>
            </w:r>
          </w:p>
        </w:tc>
      </w:tr>
      <w:tr w:rsidR="00E84500" w:rsidRPr="003F36BA" w14:paraId="4A277877" w14:textId="77777777" w:rsidTr="00E84500">
        <w:trPr>
          <w:divId w:val="527259509"/>
        </w:trPr>
        <w:tc>
          <w:tcPr>
            <w:tcW w:w="2200" w:type="dxa"/>
            <w:tcMar>
              <w:top w:w="20" w:type="dxa"/>
              <w:left w:w="20" w:type="dxa"/>
              <w:bottom w:w="20" w:type="dxa"/>
              <w:right w:w="20" w:type="dxa"/>
            </w:tcMar>
            <w:vAlign w:val="center"/>
          </w:tcPr>
          <w:p w14:paraId="112F7FD2" w14:textId="77777777" w:rsidR="00E84500" w:rsidRPr="003F36BA" w:rsidRDefault="00E84500" w:rsidP="00666DC1">
            <w:pPr>
              <w:pStyle w:val="movimento"/>
              <w:rPr>
                <w:color w:val="002060"/>
              </w:rPr>
            </w:pPr>
            <w:r w:rsidRPr="003F36BA">
              <w:rPr>
                <w:color w:val="002060"/>
              </w:rPr>
              <w:lastRenderedPageBreak/>
              <w:t>UGOLINI MATTEO</w:t>
            </w:r>
          </w:p>
        </w:tc>
        <w:tc>
          <w:tcPr>
            <w:tcW w:w="2200" w:type="dxa"/>
            <w:tcMar>
              <w:top w:w="20" w:type="dxa"/>
              <w:left w:w="20" w:type="dxa"/>
              <w:bottom w:w="20" w:type="dxa"/>
              <w:right w:w="20" w:type="dxa"/>
            </w:tcMar>
            <w:vAlign w:val="center"/>
          </w:tcPr>
          <w:p w14:paraId="66474A0B" w14:textId="77777777" w:rsidR="00E84500" w:rsidRPr="003F36BA" w:rsidRDefault="00E84500" w:rsidP="00666DC1">
            <w:pPr>
              <w:pStyle w:val="movimento2"/>
              <w:rPr>
                <w:color w:val="002060"/>
              </w:rPr>
            </w:pPr>
            <w:r w:rsidRPr="003F36BA">
              <w:rPr>
                <w:color w:val="002060"/>
              </w:rPr>
              <w:t xml:space="preserve">(ATL URBINO C5 1999) </w:t>
            </w:r>
          </w:p>
        </w:tc>
        <w:tc>
          <w:tcPr>
            <w:tcW w:w="800" w:type="dxa"/>
            <w:tcMar>
              <w:top w:w="20" w:type="dxa"/>
              <w:left w:w="20" w:type="dxa"/>
              <w:bottom w:w="20" w:type="dxa"/>
              <w:right w:w="20" w:type="dxa"/>
            </w:tcMar>
            <w:vAlign w:val="center"/>
          </w:tcPr>
          <w:p w14:paraId="57F06F05"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3DE009A7" w14:textId="77777777" w:rsidR="00E84500" w:rsidRPr="003F36BA" w:rsidRDefault="00E84500" w:rsidP="00666DC1">
            <w:pPr>
              <w:pStyle w:val="movimento"/>
              <w:rPr>
                <w:color w:val="002060"/>
              </w:rPr>
            </w:pPr>
            <w:r w:rsidRPr="003F36BA">
              <w:rPr>
                <w:color w:val="002060"/>
              </w:rPr>
              <w:t>BARDHO KLEVIS</w:t>
            </w:r>
          </w:p>
        </w:tc>
        <w:tc>
          <w:tcPr>
            <w:tcW w:w="2200" w:type="dxa"/>
            <w:tcMar>
              <w:top w:w="20" w:type="dxa"/>
              <w:left w:w="20" w:type="dxa"/>
              <w:bottom w:w="20" w:type="dxa"/>
              <w:right w:w="20" w:type="dxa"/>
            </w:tcMar>
            <w:vAlign w:val="center"/>
          </w:tcPr>
          <w:p w14:paraId="56DF28A7" w14:textId="77777777" w:rsidR="00E84500" w:rsidRPr="003F36BA" w:rsidRDefault="00E84500" w:rsidP="00666DC1">
            <w:pPr>
              <w:pStyle w:val="movimento2"/>
              <w:rPr>
                <w:color w:val="002060"/>
              </w:rPr>
            </w:pPr>
            <w:r w:rsidRPr="003F36BA">
              <w:rPr>
                <w:color w:val="002060"/>
              </w:rPr>
              <w:t xml:space="preserve">(INVICTA FUTSAL MACERATA) </w:t>
            </w:r>
          </w:p>
        </w:tc>
      </w:tr>
      <w:tr w:rsidR="00E84500" w:rsidRPr="003F36BA" w14:paraId="3A63BDD7" w14:textId="77777777" w:rsidTr="00E84500">
        <w:trPr>
          <w:divId w:val="527259509"/>
        </w:trPr>
        <w:tc>
          <w:tcPr>
            <w:tcW w:w="2200" w:type="dxa"/>
            <w:tcMar>
              <w:top w:w="20" w:type="dxa"/>
              <w:left w:w="20" w:type="dxa"/>
              <w:bottom w:w="20" w:type="dxa"/>
              <w:right w:w="20" w:type="dxa"/>
            </w:tcMar>
            <w:vAlign w:val="center"/>
          </w:tcPr>
          <w:p w14:paraId="6745595A" w14:textId="77777777" w:rsidR="00E84500" w:rsidRPr="003F36BA" w:rsidRDefault="00E84500" w:rsidP="00666DC1">
            <w:pPr>
              <w:pStyle w:val="movimento"/>
              <w:rPr>
                <w:color w:val="002060"/>
              </w:rPr>
            </w:pPr>
            <w:r w:rsidRPr="003F36BA">
              <w:rPr>
                <w:color w:val="002060"/>
              </w:rPr>
              <w:t>SABBATINI MILO</w:t>
            </w:r>
          </w:p>
        </w:tc>
        <w:tc>
          <w:tcPr>
            <w:tcW w:w="2200" w:type="dxa"/>
            <w:tcMar>
              <w:top w:w="20" w:type="dxa"/>
              <w:left w:w="20" w:type="dxa"/>
              <w:bottom w:w="20" w:type="dxa"/>
              <w:right w:w="20" w:type="dxa"/>
            </w:tcMar>
            <w:vAlign w:val="center"/>
          </w:tcPr>
          <w:p w14:paraId="6A81AFA7" w14:textId="77777777" w:rsidR="00E84500" w:rsidRPr="003F36BA" w:rsidRDefault="00E84500" w:rsidP="00666DC1">
            <w:pPr>
              <w:pStyle w:val="movimento2"/>
              <w:rPr>
                <w:color w:val="002060"/>
              </w:rPr>
            </w:pPr>
            <w:r w:rsidRPr="003F36BA">
              <w:rPr>
                <w:color w:val="002060"/>
              </w:rPr>
              <w:t xml:space="preserve">(PIETRALACROCE 73) </w:t>
            </w:r>
          </w:p>
        </w:tc>
        <w:tc>
          <w:tcPr>
            <w:tcW w:w="800" w:type="dxa"/>
            <w:tcMar>
              <w:top w:w="20" w:type="dxa"/>
              <w:left w:w="20" w:type="dxa"/>
              <w:bottom w:w="20" w:type="dxa"/>
              <w:right w:w="20" w:type="dxa"/>
            </w:tcMar>
            <w:vAlign w:val="center"/>
          </w:tcPr>
          <w:p w14:paraId="0C3C9155"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0AA0206E" w14:textId="77777777" w:rsidR="00E84500" w:rsidRPr="003F36BA" w:rsidRDefault="00E84500" w:rsidP="00666DC1">
            <w:pPr>
              <w:pStyle w:val="movimento"/>
              <w:rPr>
                <w:color w:val="002060"/>
              </w:rPr>
            </w:pPr>
            <w:r w:rsidRPr="003F36BA">
              <w:rPr>
                <w:color w:val="002060"/>
              </w:rPr>
              <w:t>CARNEVALI GABRIELE</w:t>
            </w:r>
          </w:p>
        </w:tc>
        <w:tc>
          <w:tcPr>
            <w:tcW w:w="2200" w:type="dxa"/>
            <w:tcMar>
              <w:top w:w="20" w:type="dxa"/>
              <w:left w:w="20" w:type="dxa"/>
              <w:bottom w:w="20" w:type="dxa"/>
              <w:right w:w="20" w:type="dxa"/>
            </w:tcMar>
            <w:vAlign w:val="center"/>
          </w:tcPr>
          <w:p w14:paraId="3C08D86E" w14:textId="77777777" w:rsidR="00E84500" w:rsidRPr="003F36BA" w:rsidRDefault="00E84500" w:rsidP="00666DC1">
            <w:pPr>
              <w:pStyle w:val="movimento2"/>
              <w:rPr>
                <w:color w:val="002060"/>
              </w:rPr>
            </w:pPr>
            <w:r w:rsidRPr="003F36BA">
              <w:rPr>
                <w:color w:val="002060"/>
              </w:rPr>
              <w:t xml:space="preserve">(REAL FABRIANO) </w:t>
            </w:r>
          </w:p>
        </w:tc>
      </w:tr>
      <w:tr w:rsidR="00E84500" w:rsidRPr="003F36BA" w14:paraId="560B901B" w14:textId="77777777" w:rsidTr="00E84500">
        <w:trPr>
          <w:divId w:val="527259509"/>
        </w:trPr>
        <w:tc>
          <w:tcPr>
            <w:tcW w:w="2200" w:type="dxa"/>
            <w:tcMar>
              <w:top w:w="20" w:type="dxa"/>
              <w:left w:w="20" w:type="dxa"/>
              <w:bottom w:w="20" w:type="dxa"/>
              <w:right w:w="20" w:type="dxa"/>
            </w:tcMar>
            <w:vAlign w:val="center"/>
          </w:tcPr>
          <w:p w14:paraId="1F76BEB1" w14:textId="77777777" w:rsidR="00E84500" w:rsidRPr="003F36BA" w:rsidRDefault="00E84500" w:rsidP="00666DC1">
            <w:pPr>
              <w:pStyle w:val="movimento"/>
              <w:rPr>
                <w:color w:val="002060"/>
              </w:rPr>
            </w:pPr>
            <w:r w:rsidRPr="003F36BA">
              <w:rPr>
                <w:color w:val="002060"/>
              </w:rPr>
              <w:t>ERRERA ELENIO</w:t>
            </w:r>
          </w:p>
        </w:tc>
        <w:tc>
          <w:tcPr>
            <w:tcW w:w="2200" w:type="dxa"/>
            <w:tcMar>
              <w:top w:w="20" w:type="dxa"/>
              <w:left w:w="20" w:type="dxa"/>
              <w:bottom w:w="20" w:type="dxa"/>
              <w:right w:w="20" w:type="dxa"/>
            </w:tcMar>
            <w:vAlign w:val="center"/>
          </w:tcPr>
          <w:p w14:paraId="297E611F" w14:textId="77777777" w:rsidR="00E84500" w:rsidRPr="003F36BA" w:rsidRDefault="00E84500" w:rsidP="00666DC1">
            <w:pPr>
              <w:pStyle w:val="movimento2"/>
              <w:rPr>
                <w:color w:val="002060"/>
              </w:rPr>
            </w:pPr>
            <w:r w:rsidRPr="003F36BA">
              <w:rPr>
                <w:color w:val="002060"/>
              </w:rPr>
              <w:t xml:space="preserve">(RIVIERA DELLE PALME) </w:t>
            </w:r>
          </w:p>
        </w:tc>
        <w:tc>
          <w:tcPr>
            <w:tcW w:w="800" w:type="dxa"/>
            <w:tcMar>
              <w:top w:w="20" w:type="dxa"/>
              <w:left w:w="20" w:type="dxa"/>
              <w:bottom w:w="20" w:type="dxa"/>
              <w:right w:w="20" w:type="dxa"/>
            </w:tcMar>
            <w:vAlign w:val="center"/>
          </w:tcPr>
          <w:p w14:paraId="7060AD6A"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47E99C77" w14:textId="77777777" w:rsidR="00E84500" w:rsidRPr="003F36BA" w:rsidRDefault="00E84500" w:rsidP="00666DC1">
            <w:pPr>
              <w:pStyle w:val="movimento"/>
              <w:rPr>
                <w:color w:val="002060"/>
              </w:rPr>
            </w:pPr>
            <w:r w:rsidRPr="003F36BA">
              <w:rPr>
                <w:color w:val="002060"/>
              </w:rPr>
              <w:t>DIGNANI MASSIMO</w:t>
            </w:r>
          </w:p>
        </w:tc>
        <w:tc>
          <w:tcPr>
            <w:tcW w:w="2200" w:type="dxa"/>
            <w:tcMar>
              <w:top w:w="20" w:type="dxa"/>
              <w:left w:w="20" w:type="dxa"/>
              <w:bottom w:w="20" w:type="dxa"/>
              <w:right w:w="20" w:type="dxa"/>
            </w:tcMar>
            <w:vAlign w:val="center"/>
          </w:tcPr>
          <w:p w14:paraId="68245CDE" w14:textId="77777777" w:rsidR="00E84500" w:rsidRPr="003F36BA" w:rsidRDefault="00E84500" w:rsidP="00666DC1">
            <w:pPr>
              <w:pStyle w:val="movimento2"/>
              <w:rPr>
                <w:color w:val="002060"/>
              </w:rPr>
            </w:pPr>
            <w:r w:rsidRPr="003F36BA">
              <w:rPr>
                <w:color w:val="002060"/>
              </w:rPr>
              <w:t xml:space="preserve">(SERRALTA) </w:t>
            </w:r>
          </w:p>
        </w:tc>
      </w:tr>
    </w:tbl>
    <w:p w14:paraId="14A44563" w14:textId="77777777" w:rsidR="00E84500" w:rsidRPr="003F36BA" w:rsidRDefault="00E84500" w:rsidP="00E84500">
      <w:pPr>
        <w:pStyle w:val="titolo20"/>
        <w:divId w:val="527259509"/>
        <w:rPr>
          <w:color w:val="002060"/>
        </w:rPr>
      </w:pPr>
      <w:r w:rsidRPr="003F36BA">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3EBAE24F" w14:textId="77777777" w:rsidTr="00E84500">
        <w:trPr>
          <w:divId w:val="527259509"/>
        </w:trPr>
        <w:tc>
          <w:tcPr>
            <w:tcW w:w="2200" w:type="dxa"/>
            <w:tcMar>
              <w:top w:w="20" w:type="dxa"/>
              <w:left w:w="20" w:type="dxa"/>
              <w:bottom w:w="20" w:type="dxa"/>
              <w:right w:w="20" w:type="dxa"/>
            </w:tcMar>
            <w:vAlign w:val="center"/>
          </w:tcPr>
          <w:p w14:paraId="7D0697D1" w14:textId="77777777" w:rsidR="00E84500" w:rsidRPr="003F36BA" w:rsidRDefault="00E84500" w:rsidP="00666DC1">
            <w:pPr>
              <w:pStyle w:val="movimento"/>
              <w:rPr>
                <w:color w:val="002060"/>
              </w:rPr>
            </w:pPr>
            <w:r w:rsidRPr="003F36BA">
              <w:rPr>
                <w:color w:val="002060"/>
              </w:rPr>
              <w:t>ORLANDONI GIORGIO</w:t>
            </w:r>
          </w:p>
        </w:tc>
        <w:tc>
          <w:tcPr>
            <w:tcW w:w="2200" w:type="dxa"/>
            <w:tcMar>
              <w:top w:w="20" w:type="dxa"/>
              <w:left w:w="20" w:type="dxa"/>
              <w:bottom w:w="20" w:type="dxa"/>
              <w:right w:w="20" w:type="dxa"/>
            </w:tcMar>
            <w:vAlign w:val="center"/>
          </w:tcPr>
          <w:p w14:paraId="00FB1741" w14:textId="77777777" w:rsidR="00E84500" w:rsidRPr="003F36BA" w:rsidRDefault="00E84500" w:rsidP="00666DC1">
            <w:pPr>
              <w:pStyle w:val="movimento2"/>
              <w:rPr>
                <w:color w:val="002060"/>
              </w:rPr>
            </w:pPr>
            <w:r w:rsidRPr="003F36BA">
              <w:rPr>
                <w:color w:val="002060"/>
              </w:rPr>
              <w:t xml:space="preserve">(ACLI MANTOVANI CALCIO A 5) </w:t>
            </w:r>
          </w:p>
        </w:tc>
        <w:tc>
          <w:tcPr>
            <w:tcW w:w="800" w:type="dxa"/>
            <w:tcMar>
              <w:top w:w="20" w:type="dxa"/>
              <w:left w:w="20" w:type="dxa"/>
              <w:bottom w:w="20" w:type="dxa"/>
              <w:right w:w="20" w:type="dxa"/>
            </w:tcMar>
            <w:vAlign w:val="center"/>
          </w:tcPr>
          <w:p w14:paraId="3BB7C280"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13AD7096" w14:textId="77777777" w:rsidR="00E84500" w:rsidRPr="003F36BA" w:rsidRDefault="00E84500" w:rsidP="00666DC1">
            <w:pPr>
              <w:pStyle w:val="movimento"/>
              <w:rPr>
                <w:color w:val="002060"/>
              </w:rPr>
            </w:pPr>
            <w:r w:rsidRPr="003F36BA">
              <w:rPr>
                <w:color w:val="002060"/>
              </w:rPr>
              <w:t>BIONDI FULVIO</w:t>
            </w:r>
          </w:p>
        </w:tc>
        <w:tc>
          <w:tcPr>
            <w:tcW w:w="2200" w:type="dxa"/>
            <w:tcMar>
              <w:top w:w="20" w:type="dxa"/>
              <w:left w:w="20" w:type="dxa"/>
              <w:bottom w:w="20" w:type="dxa"/>
              <w:right w:w="20" w:type="dxa"/>
            </w:tcMar>
            <w:vAlign w:val="center"/>
          </w:tcPr>
          <w:p w14:paraId="7FC4DF63" w14:textId="77777777" w:rsidR="00E84500" w:rsidRPr="003F36BA" w:rsidRDefault="00E84500" w:rsidP="00666DC1">
            <w:pPr>
              <w:pStyle w:val="movimento2"/>
              <w:rPr>
                <w:color w:val="002060"/>
              </w:rPr>
            </w:pPr>
            <w:r w:rsidRPr="003F36BA">
              <w:rPr>
                <w:color w:val="002060"/>
              </w:rPr>
              <w:t xml:space="preserve">(AMICI 84) </w:t>
            </w:r>
          </w:p>
        </w:tc>
      </w:tr>
      <w:tr w:rsidR="00E84500" w:rsidRPr="003F36BA" w14:paraId="126C6D3D" w14:textId="77777777" w:rsidTr="00E84500">
        <w:trPr>
          <w:divId w:val="527259509"/>
        </w:trPr>
        <w:tc>
          <w:tcPr>
            <w:tcW w:w="2200" w:type="dxa"/>
            <w:tcMar>
              <w:top w:w="20" w:type="dxa"/>
              <w:left w:w="20" w:type="dxa"/>
              <w:bottom w:w="20" w:type="dxa"/>
              <w:right w:w="20" w:type="dxa"/>
            </w:tcMar>
            <w:vAlign w:val="center"/>
          </w:tcPr>
          <w:p w14:paraId="2288C898" w14:textId="77777777" w:rsidR="00E84500" w:rsidRPr="003F36BA" w:rsidRDefault="00E84500" w:rsidP="00666DC1">
            <w:pPr>
              <w:pStyle w:val="movimento"/>
              <w:rPr>
                <w:color w:val="002060"/>
              </w:rPr>
            </w:pPr>
            <w:r w:rsidRPr="003F36BA">
              <w:rPr>
                <w:color w:val="002060"/>
              </w:rPr>
              <w:t>FRANCAVILLA MATTEO</w:t>
            </w:r>
          </w:p>
        </w:tc>
        <w:tc>
          <w:tcPr>
            <w:tcW w:w="2200" w:type="dxa"/>
            <w:tcMar>
              <w:top w:w="20" w:type="dxa"/>
              <w:left w:w="20" w:type="dxa"/>
              <w:bottom w:w="20" w:type="dxa"/>
              <w:right w:w="20" w:type="dxa"/>
            </w:tcMar>
            <w:vAlign w:val="center"/>
          </w:tcPr>
          <w:p w14:paraId="7484252A" w14:textId="77777777" w:rsidR="00E84500" w:rsidRPr="003F36BA" w:rsidRDefault="00E84500" w:rsidP="00666DC1">
            <w:pPr>
              <w:pStyle w:val="movimento2"/>
              <w:rPr>
                <w:color w:val="002060"/>
              </w:rPr>
            </w:pPr>
            <w:r w:rsidRPr="003F36BA">
              <w:rPr>
                <w:color w:val="002060"/>
              </w:rPr>
              <w:t xml:space="preserve">(C.U.S. MACERATA CALCIO A5) </w:t>
            </w:r>
          </w:p>
        </w:tc>
        <w:tc>
          <w:tcPr>
            <w:tcW w:w="800" w:type="dxa"/>
            <w:tcMar>
              <w:top w:w="20" w:type="dxa"/>
              <w:left w:w="20" w:type="dxa"/>
              <w:bottom w:w="20" w:type="dxa"/>
              <w:right w:w="20" w:type="dxa"/>
            </w:tcMar>
            <w:vAlign w:val="center"/>
          </w:tcPr>
          <w:p w14:paraId="0C92B412"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7312DB18" w14:textId="77777777" w:rsidR="00E84500" w:rsidRPr="003F36BA" w:rsidRDefault="00E84500" w:rsidP="00666DC1">
            <w:pPr>
              <w:pStyle w:val="movimento"/>
              <w:rPr>
                <w:color w:val="002060"/>
              </w:rPr>
            </w:pPr>
            <w:r w:rsidRPr="003F36BA">
              <w:rPr>
                <w:color w:val="002060"/>
              </w:rPr>
              <w:t>DI RONZA MARCO</w:t>
            </w:r>
          </w:p>
        </w:tc>
        <w:tc>
          <w:tcPr>
            <w:tcW w:w="2200" w:type="dxa"/>
            <w:tcMar>
              <w:top w:w="20" w:type="dxa"/>
              <w:left w:w="20" w:type="dxa"/>
              <w:bottom w:w="20" w:type="dxa"/>
              <w:right w:w="20" w:type="dxa"/>
            </w:tcMar>
            <w:vAlign w:val="center"/>
          </w:tcPr>
          <w:p w14:paraId="356C2FA4" w14:textId="77777777" w:rsidR="00E84500" w:rsidRPr="003F36BA" w:rsidRDefault="00E84500" w:rsidP="00666DC1">
            <w:pPr>
              <w:pStyle w:val="movimento2"/>
              <w:rPr>
                <w:color w:val="002060"/>
              </w:rPr>
            </w:pPr>
            <w:r w:rsidRPr="003F36BA">
              <w:rPr>
                <w:color w:val="002060"/>
              </w:rPr>
              <w:t xml:space="preserve">(CASTELBELLINO CALCIO A 5) </w:t>
            </w:r>
          </w:p>
        </w:tc>
      </w:tr>
      <w:tr w:rsidR="00E84500" w:rsidRPr="003F36BA" w14:paraId="07995B4F" w14:textId="77777777" w:rsidTr="00E84500">
        <w:trPr>
          <w:divId w:val="527259509"/>
        </w:trPr>
        <w:tc>
          <w:tcPr>
            <w:tcW w:w="2200" w:type="dxa"/>
            <w:tcMar>
              <w:top w:w="20" w:type="dxa"/>
              <w:left w:w="20" w:type="dxa"/>
              <w:bottom w:w="20" w:type="dxa"/>
              <w:right w:w="20" w:type="dxa"/>
            </w:tcMar>
            <w:vAlign w:val="center"/>
          </w:tcPr>
          <w:p w14:paraId="64A77BA6" w14:textId="77777777" w:rsidR="00E84500" w:rsidRPr="003F36BA" w:rsidRDefault="00E84500" w:rsidP="00666DC1">
            <w:pPr>
              <w:pStyle w:val="movimento"/>
              <w:rPr>
                <w:color w:val="002060"/>
              </w:rPr>
            </w:pPr>
            <w:r w:rsidRPr="003F36BA">
              <w:rPr>
                <w:color w:val="002060"/>
              </w:rPr>
              <w:t>BOUTIMAH ISMAIL</w:t>
            </w:r>
          </w:p>
        </w:tc>
        <w:tc>
          <w:tcPr>
            <w:tcW w:w="2200" w:type="dxa"/>
            <w:tcMar>
              <w:top w:w="20" w:type="dxa"/>
              <w:left w:w="20" w:type="dxa"/>
              <w:bottom w:w="20" w:type="dxa"/>
              <w:right w:w="20" w:type="dxa"/>
            </w:tcMar>
            <w:vAlign w:val="center"/>
          </w:tcPr>
          <w:p w14:paraId="083F7BE1" w14:textId="77777777" w:rsidR="00E84500" w:rsidRPr="003F36BA" w:rsidRDefault="00E84500" w:rsidP="00666DC1">
            <w:pPr>
              <w:pStyle w:val="movimento2"/>
              <w:rPr>
                <w:color w:val="002060"/>
              </w:rPr>
            </w:pPr>
            <w:r w:rsidRPr="003F36BA">
              <w:rPr>
                <w:color w:val="002060"/>
              </w:rPr>
              <w:t xml:space="preserve">(FUTSAL MONTURANO) </w:t>
            </w:r>
          </w:p>
        </w:tc>
        <w:tc>
          <w:tcPr>
            <w:tcW w:w="800" w:type="dxa"/>
            <w:tcMar>
              <w:top w:w="20" w:type="dxa"/>
              <w:left w:w="20" w:type="dxa"/>
              <w:bottom w:w="20" w:type="dxa"/>
              <w:right w:w="20" w:type="dxa"/>
            </w:tcMar>
            <w:vAlign w:val="center"/>
          </w:tcPr>
          <w:p w14:paraId="068021C9"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7C9CD496" w14:textId="77777777" w:rsidR="00E84500" w:rsidRPr="003F36BA" w:rsidRDefault="00E84500" w:rsidP="00666DC1">
            <w:pPr>
              <w:pStyle w:val="movimento"/>
              <w:rPr>
                <w:color w:val="002060"/>
              </w:rPr>
            </w:pPr>
            <w:r w:rsidRPr="003F36BA">
              <w:rPr>
                <w:color w:val="002060"/>
              </w:rPr>
              <w:t>IESARI MATTEO</w:t>
            </w:r>
          </w:p>
        </w:tc>
        <w:tc>
          <w:tcPr>
            <w:tcW w:w="2200" w:type="dxa"/>
            <w:tcMar>
              <w:top w:w="20" w:type="dxa"/>
              <w:left w:w="20" w:type="dxa"/>
              <w:bottom w:w="20" w:type="dxa"/>
              <w:right w:w="20" w:type="dxa"/>
            </w:tcMar>
            <w:vAlign w:val="center"/>
          </w:tcPr>
          <w:p w14:paraId="27948404" w14:textId="77777777" w:rsidR="00E84500" w:rsidRPr="003F36BA" w:rsidRDefault="00E84500" w:rsidP="00666DC1">
            <w:pPr>
              <w:pStyle w:val="movimento2"/>
              <w:rPr>
                <w:color w:val="002060"/>
              </w:rPr>
            </w:pPr>
            <w:r w:rsidRPr="003F36BA">
              <w:rPr>
                <w:color w:val="002060"/>
              </w:rPr>
              <w:t xml:space="preserve">(INVICTA FUTSAL MACERATA) </w:t>
            </w:r>
          </w:p>
        </w:tc>
      </w:tr>
      <w:tr w:rsidR="00E84500" w:rsidRPr="003F36BA" w14:paraId="0EBCD5CE" w14:textId="77777777" w:rsidTr="00E84500">
        <w:trPr>
          <w:divId w:val="527259509"/>
        </w:trPr>
        <w:tc>
          <w:tcPr>
            <w:tcW w:w="2200" w:type="dxa"/>
            <w:tcMar>
              <w:top w:w="20" w:type="dxa"/>
              <w:left w:w="20" w:type="dxa"/>
              <w:bottom w:w="20" w:type="dxa"/>
              <w:right w:w="20" w:type="dxa"/>
            </w:tcMar>
            <w:vAlign w:val="center"/>
          </w:tcPr>
          <w:p w14:paraId="21508E9D" w14:textId="77777777" w:rsidR="00E84500" w:rsidRPr="003F36BA" w:rsidRDefault="00E84500" w:rsidP="00666DC1">
            <w:pPr>
              <w:pStyle w:val="movimento"/>
              <w:rPr>
                <w:color w:val="002060"/>
              </w:rPr>
            </w:pPr>
            <w:r w:rsidRPr="003F36BA">
              <w:rPr>
                <w:color w:val="002060"/>
              </w:rPr>
              <w:t>BARDELLA ANDREA</w:t>
            </w:r>
          </w:p>
        </w:tc>
        <w:tc>
          <w:tcPr>
            <w:tcW w:w="2200" w:type="dxa"/>
            <w:tcMar>
              <w:top w:w="20" w:type="dxa"/>
              <w:left w:w="20" w:type="dxa"/>
              <w:bottom w:w="20" w:type="dxa"/>
              <w:right w:w="20" w:type="dxa"/>
            </w:tcMar>
            <w:vAlign w:val="center"/>
          </w:tcPr>
          <w:p w14:paraId="2A7BD742" w14:textId="77777777" w:rsidR="00E84500" w:rsidRPr="003F36BA" w:rsidRDefault="00E84500" w:rsidP="00666DC1">
            <w:pPr>
              <w:pStyle w:val="movimento2"/>
              <w:rPr>
                <w:color w:val="002060"/>
              </w:rPr>
            </w:pPr>
            <w:r w:rsidRPr="003F36BA">
              <w:rPr>
                <w:color w:val="002060"/>
              </w:rPr>
              <w:t xml:space="preserve">(MONTECAROTTO) </w:t>
            </w:r>
          </w:p>
        </w:tc>
        <w:tc>
          <w:tcPr>
            <w:tcW w:w="800" w:type="dxa"/>
            <w:tcMar>
              <w:top w:w="20" w:type="dxa"/>
              <w:left w:w="20" w:type="dxa"/>
              <w:bottom w:w="20" w:type="dxa"/>
              <w:right w:w="20" w:type="dxa"/>
            </w:tcMar>
            <w:vAlign w:val="center"/>
          </w:tcPr>
          <w:p w14:paraId="6BFDB79F"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7F7A34E3" w14:textId="77777777" w:rsidR="00E84500" w:rsidRPr="003F36BA" w:rsidRDefault="00E84500" w:rsidP="00666DC1">
            <w:pPr>
              <w:pStyle w:val="movimento"/>
              <w:rPr>
                <w:color w:val="002060"/>
              </w:rPr>
            </w:pPr>
            <w:r w:rsidRPr="003F36BA">
              <w:rPr>
                <w:color w:val="002060"/>
              </w:rPr>
              <w:t>GATTAFONI FILIPPO</w:t>
            </w:r>
          </w:p>
        </w:tc>
        <w:tc>
          <w:tcPr>
            <w:tcW w:w="2200" w:type="dxa"/>
            <w:tcMar>
              <w:top w:w="20" w:type="dxa"/>
              <w:left w:w="20" w:type="dxa"/>
              <w:bottom w:w="20" w:type="dxa"/>
              <w:right w:w="20" w:type="dxa"/>
            </w:tcMar>
            <w:vAlign w:val="center"/>
          </w:tcPr>
          <w:p w14:paraId="0E4BD87C" w14:textId="77777777" w:rsidR="00E84500" w:rsidRPr="003F36BA" w:rsidRDefault="00E84500" w:rsidP="00666DC1">
            <w:pPr>
              <w:pStyle w:val="movimento2"/>
              <w:rPr>
                <w:color w:val="002060"/>
              </w:rPr>
            </w:pPr>
            <w:r w:rsidRPr="003F36BA">
              <w:rPr>
                <w:color w:val="002060"/>
              </w:rPr>
              <w:t xml:space="preserve">(POTENZA PICENA) </w:t>
            </w:r>
          </w:p>
        </w:tc>
      </w:tr>
      <w:tr w:rsidR="00E84500" w:rsidRPr="003F36BA" w14:paraId="549E3166" w14:textId="77777777" w:rsidTr="00E84500">
        <w:trPr>
          <w:divId w:val="527259509"/>
        </w:trPr>
        <w:tc>
          <w:tcPr>
            <w:tcW w:w="2200" w:type="dxa"/>
            <w:tcMar>
              <w:top w:w="20" w:type="dxa"/>
              <w:left w:w="20" w:type="dxa"/>
              <w:bottom w:w="20" w:type="dxa"/>
              <w:right w:w="20" w:type="dxa"/>
            </w:tcMar>
            <w:vAlign w:val="center"/>
          </w:tcPr>
          <w:p w14:paraId="7D63019F" w14:textId="77777777" w:rsidR="00E84500" w:rsidRPr="003F36BA" w:rsidRDefault="00E84500" w:rsidP="00666DC1">
            <w:pPr>
              <w:pStyle w:val="movimento"/>
              <w:rPr>
                <w:color w:val="002060"/>
              </w:rPr>
            </w:pPr>
            <w:r w:rsidRPr="003F36BA">
              <w:rPr>
                <w:color w:val="002060"/>
              </w:rPr>
              <w:t>INNOCENZI TEO</w:t>
            </w:r>
          </w:p>
        </w:tc>
        <w:tc>
          <w:tcPr>
            <w:tcW w:w="2200" w:type="dxa"/>
            <w:tcMar>
              <w:top w:w="20" w:type="dxa"/>
              <w:left w:w="20" w:type="dxa"/>
              <w:bottom w:w="20" w:type="dxa"/>
              <w:right w:w="20" w:type="dxa"/>
            </w:tcMar>
            <w:vAlign w:val="center"/>
          </w:tcPr>
          <w:p w14:paraId="5A421D08" w14:textId="77777777" w:rsidR="00E84500" w:rsidRPr="003F36BA" w:rsidRDefault="00E84500" w:rsidP="00666DC1">
            <w:pPr>
              <w:pStyle w:val="movimento2"/>
              <w:rPr>
                <w:color w:val="002060"/>
              </w:rPr>
            </w:pPr>
            <w:r w:rsidRPr="003F36BA">
              <w:rPr>
                <w:color w:val="002060"/>
              </w:rPr>
              <w:t xml:space="preserve">(REAL FABRIANO) </w:t>
            </w:r>
          </w:p>
        </w:tc>
        <w:tc>
          <w:tcPr>
            <w:tcW w:w="800" w:type="dxa"/>
            <w:tcMar>
              <w:top w:w="20" w:type="dxa"/>
              <w:left w:w="20" w:type="dxa"/>
              <w:bottom w:w="20" w:type="dxa"/>
              <w:right w:w="20" w:type="dxa"/>
            </w:tcMar>
            <w:vAlign w:val="center"/>
          </w:tcPr>
          <w:p w14:paraId="3560A7E1"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581532C3" w14:textId="77777777" w:rsidR="00E84500" w:rsidRPr="003F36BA" w:rsidRDefault="00E84500" w:rsidP="00666DC1">
            <w:pPr>
              <w:pStyle w:val="movimento"/>
              <w:rPr>
                <w:color w:val="002060"/>
              </w:rPr>
            </w:pPr>
            <w:r w:rsidRPr="003F36BA">
              <w:rPr>
                <w:color w:val="002060"/>
              </w:rPr>
              <w:t>VALENTE FABIO</w:t>
            </w:r>
          </w:p>
        </w:tc>
        <w:tc>
          <w:tcPr>
            <w:tcW w:w="2200" w:type="dxa"/>
            <w:tcMar>
              <w:top w:w="20" w:type="dxa"/>
              <w:left w:w="20" w:type="dxa"/>
              <w:bottom w:w="20" w:type="dxa"/>
              <w:right w:w="20" w:type="dxa"/>
            </w:tcMar>
            <w:vAlign w:val="center"/>
          </w:tcPr>
          <w:p w14:paraId="40493C61" w14:textId="77777777" w:rsidR="00E84500" w:rsidRPr="003F36BA" w:rsidRDefault="00E84500" w:rsidP="00666DC1">
            <w:pPr>
              <w:pStyle w:val="movimento2"/>
              <w:rPr>
                <w:color w:val="002060"/>
              </w:rPr>
            </w:pPr>
            <w:r w:rsidRPr="003F36BA">
              <w:rPr>
                <w:color w:val="002060"/>
              </w:rPr>
              <w:t xml:space="preserve">(REAL </w:t>
            </w:r>
            <w:proofErr w:type="gramStart"/>
            <w:r w:rsidRPr="003F36BA">
              <w:rPr>
                <w:color w:val="002060"/>
              </w:rPr>
              <w:t>S.COSTANZO</w:t>
            </w:r>
            <w:proofErr w:type="gramEnd"/>
            <w:r w:rsidRPr="003F36BA">
              <w:rPr>
                <w:color w:val="002060"/>
              </w:rPr>
              <w:t xml:space="preserve"> CALCIO 5) </w:t>
            </w:r>
          </w:p>
        </w:tc>
      </w:tr>
      <w:tr w:rsidR="00E84500" w:rsidRPr="003F36BA" w14:paraId="30B39007" w14:textId="77777777" w:rsidTr="00E84500">
        <w:trPr>
          <w:divId w:val="527259509"/>
        </w:trPr>
        <w:tc>
          <w:tcPr>
            <w:tcW w:w="2200" w:type="dxa"/>
            <w:tcMar>
              <w:top w:w="20" w:type="dxa"/>
              <w:left w:w="20" w:type="dxa"/>
              <w:bottom w:w="20" w:type="dxa"/>
              <w:right w:w="20" w:type="dxa"/>
            </w:tcMar>
            <w:vAlign w:val="center"/>
          </w:tcPr>
          <w:p w14:paraId="53D9FFED" w14:textId="77777777" w:rsidR="00E84500" w:rsidRPr="003F36BA" w:rsidRDefault="00E84500" w:rsidP="00666DC1">
            <w:pPr>
              <w:pStyle w:val="movimento"/>
              <w:rPr>
                <w:color w:val="002060"/>
              </w:rPr>
            </w:pPr>
            <w:r w:rsidRPr="003F36BA">
              <w:rPr>
                <w:color w:val="002060"/>
              </w:rPr>
              <w:t>PICCININI ENRICO</w:t>
            </w:r>
          </w:p>
        </w:tc>
        <w:tc>
          <w:tcPr>
            <w:tcW w:w="2200" w:type="dxa"/>
            <w:tcMar>
              <w:top w:w="20" w:type="dxa"/>
              <w:left w:w="20" w:type="dxa"/>
              <w:bottom w:w="20" w:type="dxa"/>
              <w:right w:w="20" w:type="dxa"/>
            </w:tcMar>
            <w:vAlign w:val="center"/>
          </w:tcPr>
          <w:p w14:paraId="6D3C1A2F" w14:textId="77777777" w:rsidR="00E84500" w:rsidRPr="003F36BA" w:rsidRDefault="00E84500" w:rsidP="00666DC1">
            <w:pPr>
              <w:pStyle w:val="movimento2"/>
              <w:rPr>
                <w:color w:val="002060"/>
              </w:rPr>
            </w:pPr>
            <w:r w:rsidRPr="003F36BA">
              <w:rPr>
                <w:color w:val="002060"/>
              </w:rPr>
              <w:t xml:space="preserve">(SERRALTA) </w:t>
            </w:r>
          </w:p>
        </w:tc>
        <w:tc>
          <w:tcPr>
            <w:tcW w:w="800" w:type="dxa"/>
            <w:tcMar>
              <w:top w:w="20" w:type="dxa"/>
              <w:left w:w="20" w:type="dxa"/>
              <w:bottom w:w="20" w:type="dxa"/>
              <w:right w:w="20" w:type="dxa"/>
            </w:tcMar>
            <w:vAlign w:val="center"/>
          </w:tcPr>
          <w:p w14:paraId="35C57D47"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7463DE89" w14:textId="77777777" w:rsidR="00E84500" w:rsidRPr="003F36BA" w:rsidRDefault="00E84500" w:rsidP="00666DC1">
            <w:pPr>
              <w:pStyle w:val="movimento"/>
              <w:rPr>
                <w:color w:val="002060"/>
              </w:rPr>
            </w:pPr>
            <w:r w:rsidRPr="003F36BA">
              <w:rPr>
                <w:color w:val="002060"/>
              </w:rPr>
              <w:t>RIMINUCCI ALESSANDRO</w:t>
            </w:r>
          </w:p>
        </w:tc>
        <w:tc>
          <w:tcPr>
            <w:tcW w:w="2200" w:type="dxa"/>
            <w:tcMar>
              <w:top w:w="20" w:type="dxa"/>
              <w:left w:w="20" w:type="dxa"/>
              <w:bottom w:w="20" w:type="dxa"/>
              <w:right w:w="20" w:type="dxa"/>
            </w:tcMar>
            <w:vAlign w:val="center"/>
          </w:tcPr>
          <w:p w14:paraId="365D347E" w14:textId="77777777" w:rsidR="00E84500" w:rsidRPr="003F36BA" w:rsidRDefault="00E84500" w:rsidP="00666DC1">
            <w:pPr>
              <w:pStyle w:val="movimento2"/>
              <w:rPr>
                <w:color w:val="002060"/>
              </w:rPr>
            </w:pPr>
            <w:r w:rsidRPr="003F36BA">
              <w:rPr>
                <w:color w:val="002060"/>
              </w:rPr>
              <w:t xml:space="preserve">(SPORTLAND) </w:t>
            </w:r>
          </w:p>
        </w:tc>
      </w:tr>
    </w:tbl>
    <w:p w14:paraId="73A9369B" w14:textId="77777777" w:rsidR="00E84500" w:rsidRPr="003F36BA" w:rsidRDefault="00E84500" w:rsidP="00E84500">
      <w:pPr>
        <w:pStyle w:val="titolo20"/>
        <w:divId w:val="527259509"/>
        <w:rPr>
          <w:color w:val="002060"/>
        </w:rPr>
      </w:pPr>
      <w:r w:rsidRPr="003F36BA">
        <w:rPr>
          <w:color w:val="002060"/>
        </w:rPr>
        <w:t xml:space="preserve">AMMONIZIONE (VII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44520FA6" w14:textId="77777777" w:rsidTr="00E84500">
        <w:trPr>
          <w:divId w:val="527259509"/>
        </w:trPr>
        <w:tc>
          <w:tcPr>
            <w:tcW w:w="2200" w:type="dxa"/>
            <w:tcMar>
              <w:top w:w="20" w:type="dxa"/>
              <w:left w:w="20" w:type="dxa"/>
              <w:bottom w:w="20" w:type="dxa"/>
              <w:right w:w="20" w:type="dxa"/>
            </w:tcMar>
            <w:vAlign w:val="center"/>
          </w:tcPr>
          <w:p w14:paraId="3DA0BEE3" w14:textId="77777777" w:rsidR="00E84500" w:rsidRPr="003F36BA" w:rsidRDefault="00E84500" w:rsidP="00666DC1">
            <w:pPr>
              <w:pStyle w:val="movimento"/>
              <w:rPr>
                <w:color w:val="002060"/>
              </w:rPr>
            </w:pPr>
            <w:r w:rsidRPr="003F36BA">
              <w:rPr>
                <w:color w:val="002060"/>
              </w:rPr>
              <w:t>BULDORINI ANTIMO</w:t>
            </w:r>
          </w:p>
        </w:tc>
        <w:tc>
          <w:tcPr>
            <w:tcW w:w="2200" w:type="dxa"/>
            <w:tcMar>
              <w:top w:w="20" w:type="dxa"/>
              <w:left w:w="20" w:type="dxa"/>
              <w:bottom w:w="20" w:type="dxa"/>
              <w:right w:w="20" w:type="dxa"/>
            </w:tcMar>
            <w:vAlign w:val="center"/>
          </w:tcPr>
          <w:p w14:paraId="5AC7D791" w14:textId="77777777" w:rsidR="00E84500" w:rsidRPr="003F36BA" w:rsidRDefault="00E84500" w:rsidP="00666DC1">
            <w:pPr>
              <w:pStyle w:val="movimento2"/>
              <w:rPr>
                <w:color w:val="002060"/>
              </w:rPr>
            </w:pPr>
            <w:r w:rsidRPr="003F36BA">
              <w:rPr>
                <w:color w:val="002060"/>
              </w:rPr>
              <w:t xml:space="preserve">(MONTECASSIANO CALCIO) </w:t>
            </w:r>
          </w:p>
        </w:tc>
        <w:tc>
          <w:tcPr>
            <w:tcW w:w="800" w:type="dxa"/>
            <w:tcMar>
              <w:top w:w="20" w:type="dxa"/>
              <w:left w:w="20" w:type="dxa"/>
              <w:bottom w:w="20" w:type="dxa"/>
              <w:right w:w="20" w:type="dxa"/>
            </w:tcMar>
            <w:vAlign w:val="center"/>
          </w:tcPr>
          <w:p w14:paraId="3FA5ABFE"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51C412B4" w14:textId="77777777" w:rsidR="00E84500" w:rsidRPr="003F36BA" w:rsidRDefault="00E84500" w:rsidP="00666DC1">
            <w:pPr>
              <w:pStyle w:val="movimento"/>
              <w:rPr>
                <w:color w:val="002060"/>
              </w:rPr>
            </w:pPr>
            <w:r w:rsidRPr="003F36BA">
              <w:rPr>
                <w:color w:val="002060"/>
              </w:rPr>
              <w:t>ALLEGREZZA NICOLO</w:t>
            </w:r>
          </w:p>
        </w:tc>
        <w:tc>
          <w:tcPr>
            <w:tcW w:w="2200" w:type="dxa"/>
            <w:tcMar>
              <w:top w:w="20" w:type="dxa"/>
              <w:left w:w="20" w:type="dxa"/>
              <w:bottom w:w="20" w:type="dxa"/>
              <w:right w:w="20" w:type="dxa"/>
            </w:tcMar>
            <w:vAlign w:val="center"/>
          </w:tcPr>
          <w:p w14:paraId="6A0E5EA7" w14:textId="77777777" w:rsidR="00E84500" w:rsidRPr="003F36BA" w:rsidRDefault="00E84500" w:rsidP="00666DC1">
            <w:pPr>
              <w:pStyle w:val="movimento2"/>
              <w:rPr>
                <w:color w:val="002060"/>
              </w:rPr>
            </w:pPr>
            <w:r w:rsidRPr="003F36BA">
              <w:rPr>
                <w:color w:val="002060"/>
              </w:rPr>
              <w:t xml:space="preserve">(SPORTLAND) </w:t>
            </w:r>
          </w:p>
        </w:tc>
      </w:tr>
    </w:tbl>
    <w:p w14:paraId="1B2F2B20" w14:textId="77777777" w:rsidR="00E84500" w:rsidRPr="003F36BA" w:rsidRDefault="00E84500" w:rsidP="00E84500">
      <w:pPr>
        <w:pStyle w:val="titolo20"/>
        <w:divId w:val="527259509"/>
        <w:rPr>
          <w:color w:val="002060"/>
        </w:rPr>
      </w:pPr>
      <w:r w:rsidRPr="003F36BA">
        <w:rPr>
          <w:color w:val="002060"/>
        </w:rPr>
        <w:t xml:space="preserve">AMMONIZIONE (VI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23BDDD19" w14:textId="77777777" w:rsidTr="00E84500">
        <w:trPr>
          <w:divId w:val="527259509"/>
        </w:trPr>
        <w:tc>
          <w:tcPr>
            <w:tcW w:w="2200" w:type="dxa"/>
            <w:tcMar>
              <w:top w:w="20" w:type="dxa"/>
              <w:left w:w="20" w:type="dxa"/>
              <w:bottom w:w="20" w:type="dxa"/>
              <w:right w:w="20" w:type="dxa"/>
            </w:tcMar>
            <w:vAlign w:val="center"/>
          </w:tcPr>
          <w:p w14:paraId="7B96199A" w14:textId="77777777" w:rsidR="00E84500" w:rsidRPr="003F36BA" w:rsidRDefault="00E84500" w:rsidP="00666DC1">
            <w:pPr>
              <w:pStyle w:val="movimento"/>
              <w:rPr>
                <w:color w:val="002060"/>
              </w:rPr>
            </w:pPr>
            <w:r w:rsidRPr="003F36BA">
              <w:rPr>
                <w:color w:val="002060"/>
              </w:rPr>
              <w:t>BENIGNI MARCO</w:t>
            </w:r>
          </w:p>
        </w:tc>
        <w:tc>
          <w:tcPr>
            <w:tcW w:w="2200" w:type="dxa"/>
            <w:tcMar>
              <w:top w:w="20" w:type="dxa"/>
              <w:left w:w="20" w:type="dxa"/>
              <w:bottom w:w="20" w:type="dxa"/>
              <w:right w:w="20" w:type="dxa"/>
            </w:tcMar>
            <w:vAlign w:val="center"/>
          </w:tcPr>
          <w:p w14:paraId="486124E0" w14:textId="77777777" w:rsidR="00E84500" w:rsidRPr="003F36BA" w:rsidRDefault="00E84500" w:rsidP="00666DC1">
            <w:pPr>
              <w:pStyle w:val="movimento2"/>
              <w:rPr>
                <w:color w:val="002060"/>
              </w:rPr>
            </w:pPr>
            <w:r w:rsidRPr="003F36BA">
              <w:rPr>
                <w:color w:val="002060"/>
              </w:rPr>
              <w:t xml:space="preserve">(AUDAX 1970 </w:t>
            </w:r>
            <w:proofErr w:type="gramStart"/>
            <w:r w:rsidRPr="003F36BA">
              <w:rPr>
                <w:color w:val="002060"/>
              </w:rPr>
              <w:t>S.ANGELO</w:t>
            </w:r>
            <w:proofErr w:type="gramEnd"/>
            <w:r w:rsidRPr="003F36BA">
              <w:rPr>
                <w:color w:val="002060"/>
              </w:rPr>
              <w:t xml:space="preserve">) </w:t>
            </w:r>
          </w:p>
        </w:tc>
        <w:tc>
          <w:tcPr>
            <w:tcW w:w="800" w:type="dxa"/>
            <w:tcMar>
              <w:top w:w="20" w:type="dxa"/>
              <w:left w:w="20" w:type="dxa"/>
              <w:bottom w:w="20" w:type="dxa"/>
              <w:right w:w="20" w:type="dxa"/>
            </w:tcMar>
            <w:vAlign w:val="center"/>
          </w:tcPr>
          <w:p w14:paraId="51D08FFF"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493115AF" w14:textId="77777777" w:rsidR="00E84500" w:rsidRPr="003F36BA" w:rsidRDefault="00E84500" w:rsidP="00666DC1">
            <w:pPr>
              <w:pStyle w:val="movimento"/>
              <w:rPr>
                <w:color w:val="002060"/>
              </w:rPr>
            </w:pPr>
            <w:r w:rsidRPr="003F36BA">
              <w:rPr>
                <w:color w:val="002060"/>
              </w:rPr>
              <w:t>BECCACECE MATTEO</w:t>
            </w:r>
          </w:p>
        </w:tc>
        <w:tc>
          <w:tcPr>
            <w:tcW w:w="2200" w:type="dxa"/>
            <w:tcMar>
              <w:top w:w="20" w:type="dxa"/>
              <w:left w:w="20" w:type="dxa"/>
              <w:bottom w:w="20" w:type="dxa"/>
              <w:right w:w="20" w:type="dxa"/>
            </w:tcMar>
            <w:vAlign w:val="center"/>
          </w:tcPr>
          <w:p w14:paraId="7B19B190" w14:textId="77777777" w:rsidR="00E84500" w:rsidRPr="003F36BA" w:rsidRDefault="00E84500" w:rsidP="00666DC1">
            <w:pPr>
              <w:pStyle w:val="movimento2"/>
              <w:rPr>
                <w:color w:val="002060"/>
              </w:rPr>
            </w:pPr>
            <w:r w:rsidRPr="003F36BA">
              <w:rPr>
                <w:color w:val="002060"/>
              </w:rPr>
              <w:t xml:space="preserve">(AVENALE) </w:t>
            </w:r>
          </w:p>
        </w:tc>
      </w:tr>
      <w:tr w:rsidR="00E84500" w:rsidRPr="003F36BA" w14:paraId="6E1E4148" w14:textId="77777777" w:rsidTr="00E84500">
        <w:trPr>
          <w:divId w:val="527259509"/>
        </w:trPr>
        <w:tc>
          <w:tcPr>
            <w:tcW w:w="2200" w:type="dxa"/>
            <w:tcMar>
              <w:top w:w="20" w:type="dxa"/>
              <w:left w:w="20" w:type="dxa"/>
              <w:bottom w:w="20" w:type="dxa"/>
              <w:right w:w="20" w:type="dxa"/>
            </w:tcMar>
            <w:vAlign w:val="center"/>
          </w:tcPr>
          <w:p w14:paraId="45D7BE41" w14:textId="77777777" w:rsidR="00E84500" w:rsidRPr="003F36BA" w:rsidRDefault="00E84500" w:rsidP="00666DC1">
            <w:pPr>
              <w:pStyle w:val="movimento"/>
              <w:rPr>
                <w:color w:val="002060"/>
              </w:rPr>
            </w:pPr>
            <w:r w:rsidRPr="003F36BA">
              <w:rPr>
                <w:color w:val="002060"/>
              </w:rPr>
              <w:t>BRUZZESI MATTEO</w:t>
            </w:r>
          </w:p>
        </w:tc>
        <w:tc>
          <w:tcPr>
            <w:tcW w:w="2200" w:type="dxa"/>
            <w:tcMar>
              <w:top w:w="20" w:type="dxa"/>
              <w:left w:w="20" w:type="dxa"/>
              <w:bottom w:w="20" w:type="dxa"/>
              <w:right w:w="20" w:type="dxa"/>
            </w:tcMar>
            <w:vAlign w:val="center"/>
          </w:tcPr>
          <w:p w14:paraId="00AAA9F8" w14:textId="77777777" w:rsidR="00E84500" w:rsidRPr="003F36BA" w:rsidRDefault="00E84500" w:rsidP="00666DC1">
            <w:pPr>
              <w:pStyle w:val="movimento2"/>
              <w:rPr>
                <w:color w:val="002060"/>
              </w:rPr>
            </w:pPr>
            <w:r w:rsidRPr="003F36BA">
              <w:rPr>
                <w:color w:val="002060"/>
              </w:rPr>
              <w:t xml:space="preserve">(AVENALE) </w:t>
            </w:r>
          </w:p>
        </w:tc>
        <w:tc>
          <w:tcPr>
            <w:tcW w:w="800" w:type="dxa"/>
            <w:tcMar>
              <w:top w:w="20" w:type="dxa"/>
              <w:left w:w="20" w:type="dxa"/>
              <w:bottom w:w="20" w:type="dxa"/>
              <w:right w:w="20" w:type="dxa"/>
            </w:tcMar>
            <w:vAlign w:val="center"/>
          </w:tcPr>
          <w:p w14:paraId="2E474737"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7F83E4B1" w14:textId="77777777" w:rsidR="00E84500" w:rsidRPr="003F36BA" w:rsidRDefault="00E84500" w:rsidP="00666DC1">
            <w:pPr>
              <w:pStyle w:val="movimento"/>
              <w:rPr>
                <w:color w:val="002060"/>
              </w:rPr>
            </w:pPr>
            <w:r w:rsidRPr="003F36BA">
              <w:rPr>
                <w:color w:val="002060"/>
              </w:rPr>
              <w:t>FICCADENTI DANIEL CLAUDIO</w:t>
            </w:r>
          </w:p>
        </w:tc>
        <w:tc>
          <w:tcPr>
            <w:tcW w:w="2200" w:type="dxa"/>
            <w:tcMar>
              <w:top w:w="20" w:type="dxa"/>
              <w:left w:w="20" w:type="dxa"/>
              <w:bottom w:w="20" w:type="dxa"/>
              <w:right w:w="20" w:type="dxa"/>
            </w:tcMar>
            <w:vAlign w:val="center"/>
          </w:tcPr>
          <w:p w14:paraId="01E94C3C" w14:textId="77777777" w:rsidR="00E84500" w:rsidRPr="003F36BA" w:rsidRDefault="00E84500" w:rsidP="00666DC1">
            <w:pPr>
              <w:pStyle w:val="movimento2"/>
              <w:rPr>
                <w:color w:val="002060"/>
              </w:rPr>
            </w:pPr>
            <w:r w:rsidRPr="003F36BA">
              <w:rPr>
                <w:color w:val="002060"/>
              </w:rPr>
              <w:t xml:space="preserve">(BOCASTRUM UNITED) </w:t>
            </w:r>
          </w:p>
        </w:tc>
      </w:tr>
      <w:tr w:rsidR="00E84500" w:rsidRPr="003F36BA" w14:paraId="057A7906" w14:textId="77777777" w:rsidTr="00E84500">
        <w:trPr>
          <w:divId w:val="527259509"/>
        </w:trPr>
        <w:tc>
          <w:tcPr>
            <w:tcW w:w="2200" w:type="dxa"/>
            <w:tcMar>
              <w:top w:w="20" w:type="dxa"/>
              <w:left w:w="20" w:type="dxa"/>
              <w:bottom w:w="20" w:type="dxa"/>
              <w:right w:w="20" w:type="dxa"/>
            </w:tcMar>
            <w:vAlign w:val="center"/>
          </w:tcPr>
          <w:p w14:paraId="19BB5CCC" w14:textId="77777777" w:rsidR="00E84500" w:rsidRPr="003F36BA" w:rsidRDefault="00E84500" w:rsidP="00666DC1">
            <w:pPr>
              <w:pStyle w:val="movimento"/>
              <w:rPr>
                <w:color w:val="002060"/>
              </w:rPr>
            </w:pPr>
            <w:r w:rsidRPr="003F36BA">
              <w:rPr>
                <w:color w:val="002060"/>
              </w:rPr>
              <w:t>CANCRINI GIANLUCA</w:t>
            </w:r>
          </w:p>
        </w:tc>
        <w:tc>
          <w:tcPr>
            <w:tcW w:w="2200" w:type="dxa"/>
            <w:tcMar>
              <w:top w:w="20" w:type="dxa"/>
              <w:left w:w="20" w:type="dxa"/>
              <w:bottom w:w="20" w:type="dxa"/>
              <w:right w:w="20" w:type="dxa"/>
            </w:tcMar>
            <w:vAlign w:val="center"/>
          </w:tcPr>
          <w:p w14:paraId="43E3CF68" w14:textId="77777777" w:rsidR="00E84500" w:rsidRPr="003F36BA" w:rsidRDefault="00E84500" w:rsidP="00666DC1">
            <w:pPr>
              <w:pStyle w:val="movimento2"/>
              <w:rPr>
                <w:color w:val="002060"/>
              </w:rPr>
            </w:pPr>
            <w:r w:rsidRPr="003F36BA">
              <w:rPr>
                <w:color w:val="002060"/>
              </w:rPr>
              <w:t xml:space="preserve">(CSI STELLA A.S.D.) </w:t>
            </w:r>
          </w:p>
        </w:tc>
        <w:tc>
          <w:tcPr>
            <w:tcW w:w="800" w:type="dxa"/>
            <w:tcMar>
              <w:top w:w="20" w:type="dxa"/>
              <w:left w:w="20" w:type="dxa"/>
              <w:bottom w:w="20" w:type="dxa"/>
              <w:right w:w="20" w:type="dxa"/>
            </w:tcMar>
            <w:vAlign w:val="center"/>
          </w:tcPr>
          <w:p w14:paraId="1598A5B2"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1C195A22" w14:textId="77777777" w:rsidR="00E84500" w:rsidRPr="003F36BA" w:rsidRDefault="00E84500" w:rsidP="00666DC1">
            <w:pPr>
              <w:pStyle w:val="movimento"/>
              <w:rPr>
                <w:color w:val="002060"/>
              </w:rPr>
            </w:pPr>
            <w:r w:rsidRPr="003F36BA">
              <w:rPr>
                <w:color w:val="002060"/>
              </w:rPr>
              <w:t>FOGANTE FRANCESCO</w:t>
            </w:r>
          </w:p>
        </w:tc>
        <w:tc>
          <w:tcPr>
            <w:tcW w:w="2200" w:type="dxa"/>
            <w:tcMar>
              <w:top w:w="20" w:type="dxa"/>
              <w:left w:w="20" w:type="dxa"/>
              <w:bottom w:w="20" w:type="dxa"/>
              <w:right w:w="20" w:type="dxa"/>
            </w:tcMar>
            <w:vAlign w:val="center"/>
          </w:tcPr>
          <w:p w14:paraId="13A3943C" w14:textId="77777777" w:rsidR="00E84500" w:rsidRPr="003F36BA" w:rsidRDefault="00E84500" w:rsidP="00666DC1">
            <w:pPr>
              <w:pStyle w:val="movimento2"/>
              <w:rPr>
                <w:color w:val="002060"/>
              </w:rPr>
            </w:pPr>
            <w:r w:rsidRPr="003F36BA">
              <w:rPr>
                <w:color w:val="002060"/>
              </w:rPr>
              <w:t xml:space="preserve">(TRE TORRI A.S.D.) </w:t>
            </w:r>
          </w:p>
        </w:tc>
      </w:tr>
    </w:tbl>
    <w:p w14:paraId="468189A3" w14:textId="77777777" w:rsidR="00E84500" w:rsidRPr="003F36BA" w:rsidRDefault="00E84500" w:rsidP="00E84500">
      <w:pPr>
        <w:pStyle w:val="titolo20"/>
        <w:divId w:val="527259509"/>
        <w:rPr>
          <w:color w:val="002060"/>
        </w:rPr>
      </w:pPr>
      <w:r w:rsidRPr="003F36BA">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1FD4CCC9" w14:textId="77777777" w:rsidTr="00E84500">
        <w:trPr>
          <w:divId w:val="527259509"/>
        </w:trPr>
        <w:tc>
          <w:tcPr>
            <w:tcW w:w="2200" w:type="dxa"/>
            <w:tcMar>
              <w:top w:w="20" w:type="dxa"/>
              <w:left w:w="20" w:type="dxa"/>
              <w:bottom w:w="20" w:type="dxa"/>
              <w:right w:w="20" w:type="dxa"/>
            </w:tcMar>
            <w:vAlign w:val="center"/>
          </w:tcPr>
          <w:p w14:paraId="7289FD5D" w14:textId="77777777" w:rsidR="00E84500" w:rsidRPr="003F36BA" w:rsidRDefault="00E84500" w:rsidP="00666DC1">
            <w:pPr>
              <w:pStyle w:val="movimento"/>
              <w:rPr>
                <w:color w:val="002060"/>
              </w:rPr>
            </w:pPr>
            <w:r w:rsidRPr="003F36BA">
              <w:rPr>
                <w:color w:val="002060"/>
              </w:rPr>
              <w:t>ACCATTOLI DAVIDE</w:t>
            </w:r>
          </w:p>
        </w:tc>
        <w:tc>
          <w:tcPr>
            <w:tcW w:w="2200" w:type="dxa"/>
            <w:tcMar>
              <w:top w:w="20" w:type="dxa"/>
              <w:left w:w="20" w:type="dxa"/>
              <w:bottom w:w="20" w:type="dxa"/>
              <w:right w:w="20" w:type="dxa"/>
            </w:tcMar>
            <w:vAlign w:val="center"/>
          </w:tcPr>
          <w:p w14:paraId="32C9E01B" w14:textId="77777777" w:rsidR="00E84500" w:rsidRPr="003F36BA" w:rsidRDefault="00E84500" w:rsidP="00666DC1">
            <w:pPr>
              <w:pStyle w:val="movimento2"/>
              <w:rPr>
                <w:color w:val="002060"/>
              </w:rPr>
            </w:pPr>
            <w:r w:rsidRPr="003F36BA">
              <w:rPr>
                <w:color w:val="002060"/>
              </w:rPr>
              <w:t xml:space="preserve">(ACLI VILLA MUSONE) </w:t>
            </w:r>
          </w:p>
        </w:tc>
        <w:tc>
          <w:tcPr>
            <w:tcW w:w="800" w:type="dxa"/>
            <w:tcMar>
              <w:top w:w="20" w:type="dxa"/>
              <w:left w:w="20" w:type="dxa"/>
              <w:bottom w:w="20" w:type="dxa"/>
              <w:right w:w="20" w:type="dxa"/>
            </w:tcMar>
            <w:vAlign w:val="center"/>
          </w:tcPr>
          <w:p w14:paraId="05A74773"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7D6CBFDF" w14:textId="77777777" w:rsidR="00E84500" w:rsidRPr="003F36BA" w:rsidRDefault="00E84500" w:rsidP="00666DC1">
            <w:pPr>
              <w:pStyle w:val="movimento"/>
              <w:rPr>
                <w:color w:val="002060"/>
              </w:rPr>
            </w:pPr>
            <w:r w:rsidRPr="003F36BA">
              <w:rPr>
                <w:color w:val="002060"/>
              </w:rPr>
              <w:t>SEVERINI ALBERTO</w:t>
            </w:r>
          </w:p>
        </w:tc>
        <w:tc>
          <w:tcPr>
            <w:tcW w:w="2200" w:type="dxa"/>
            <w:tcMar>
              <w:top w:w="20" w:type="dxa"/>
              <w:left w:w="20" w:type="dxa"/>
              <w:bottom w:w="20" w:type="dxa"/>
              <w:right w:w="20" w:type="dxa"/>
            </w:tcMar>
            <w:vAlign w:val="center"/>
          </w:tcPr>
          <w:p w14:paraId="5009B796" w14:textId="77777777" w:rsidR="00E84500" w:rsidRPr="003F36BA" w:rsidRDefault="00E84500" w:rsidP="00666DC1">
            <w:pPr>
              <w:pStyle w:val="movimento2"/>
              <w:rPr>
                <w:color w:val="002060"/>
              </w:rPr>
            </w:pPr>
            <w:r w:rsidRPr="003F36BA">
              <w:rPr>
                <w:color w:val="002060"/>
              </w:rPr>
              <w:t xml:space="preserve">(ATL URBINO C5 1999) </w:t>
            </w:r>
          </w:p>
        </w:tc>
      </w:tr>
      <w:tr w:rsidR="00E84500" w:rsidRPr="003F36BA" w14:paraId="4A77D24B" w14:textId="77777777" w:rsidTr="00E84500">
        <w:trPr>
          <w:divId w:val="527259509"/>
        </w:trPr>
        <w:tc>
          <w:tcPr>
            <w:tcW w:w="2200" w:type="dxa"/>
            <w:tcMar>
              <w:top w:w="20" w:type="dxa"/>
              <w:left w:w="20" w:type="dxa"/>
              <w:bottom w:w="20" w:type="dxa"/>
              <w:right w:w="20" w:type="dxa"/>
            </w:tcMar>
            <w:vAlign w:val="center"/>
          </w:tcPr>
          <w:p w14:paraId="41C105F3" w14:textId="77777777" w:rsidR="00E84500" w:rsidRPr="003F36BA" w:rsidRDefault="00E84500" w:rsidP="00666DC1">
            <w:pPr>
              <w:pStyle w:val="movimento"/>
              <w:rPr>
                <w:color w:val="002060"/>
              </w:rPr>
            </w:pPr>
            <w:r w:rsidRPr="003F36BA">
              <w:rPr>
                <w:color w:val="002060"/>
              </w:rPr>
              <w:t>CONTARDI MATTIA</w:t>
            </w:r>
          </w:p>
        </w:tc>
        <w:tc>
          <w:tcPr>
            <w:tcW w:w="2200" w:type="dxa"/>
            <w:tcMar>
              <w:top w:w="20" w:type="dxa"/>
              <w:left w:w="20" w:type="dxa"/>
              <w:bottom w:w="20" w:type="dxa"/>
              <w:right w:w="20" w:type="dxa"/>
            </w:tcMar>
            <w:vAlign w:val="center"/>
          </w:tcPr>
          <w:p w14:paraId="250E0755" w14:textId="77777777" w:rsidR="00E84500" w:rsidRPr="003F36BA" w:rsidRDefault="00E84500" w:rsidP="00666DC1">
            <w:pPr>
              <w:pStyle w:val="movimento2"/>
              <w:rPr>
                <w:color w:val="002060"/>
              </w:rPr>
            </w:pPr>
            <w:r w:rsidRPr="003F36BA">
              <w:rPr>
                <w:color w:val="002060"/>
              </w:rPr>
              <w:t xml:space="preserve">(AVIS ARCEVIA 1964) </w:t>
            </w:r>
          </w:p>
        </w:tc>
        <w:tc>
          <w:tcPr>
            <w:tcW w:w="800" w:type="dxa"/>
            <w:tcMar>
              <w:top w:w="20" w:type="dxa"/>
              <w:left w:w="20" w:type="dxa"/>
              <w:bottom w:w="20" w:type="dxa"/>
              <w:right w:w="20" w:type="dxa"/>
            </w:tcMar>
            <w:vAlign w:val="center"/>
          </w:tcPr>
          <w:p w14:paraId="263C095E"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68402B8B" w14:textId="77777777" w:rsidR="00E84500" w:rsidRPr="003F36BA" w:rsidRDefault="00E84500" w:rsidP="00666DC1">
            <w:pPr>
              <w:pStyle w:val="movimento"/>
              <w:rPr>
                <w:color w:val="002060"/>
              </w:rPr>
            </w:pPr>
            <w:r w:rsidRPr="003F36BA">
              <w:rPr>
                <w:color w:val="002060"/>
              </w:rPr>
              <w:t>VERDINI JACOPO</w:t>
            </w:r>
          </w:p>
        </w:tc>
        <w:tc>
          <w:tcPr>
            <w:tcW w:w="2200" w:type="dxa"/>
            <w:tcMar>
              <w:top w:w="20" w:type="dxa"/>
              <w:left w:w="20" w:type="dxa"/>
              <w:bottom w:w="20" w:type="dxa"/>
              <w:right w:w="20" w:type="dxa"/>
            </w:tcMar>
            <w:vAlign w:val="center"/>
          </w:tcPr>
          <w:p w14:paraId="00D36FE2" w14:textId="77777777" w:rsidR="00E84500" w:rsidRPr="003F36BA" w:rsidRDefault="00E84500" w:rsidP="00666DC1">
            <w:pPr>
              <w:pStyle w:val="movimento2"/>
              <w:rPr>
                <w:color w:val="002060"/>
              </w:rPr>
            </w:pPr>
            <w:r w:rsidRPr="003F36BA">
              <w:rPr>
                <w:color w:val="002060"/>
              </w:rPr>
              <w:t xml:space="preserve">(AVIS ARCEVIA 1964) </w:t>
            </w:r>
          </w:p>
        </w:tc>
      </w:tr>
      <w:tr w:rsidR="00E84500" w:rsidRPr="003F36BA" w14:paraId="3916CCF3" w14:textId="77777777" w:rsidTr="00E84500">
        <w:trPr>
          <w:divId w:val="527259509"/>
        </w:trPr>
        <w:tc>
          <w:tcPr>
            <w:tcW w:w="2200" w:type="dxa"/>
            <w:tcMar>
              <w:top w:w="20" w:type="dxa"/>
              <w:left w:w="20" w:type="dxa"/>
              <w:bottom w:w="20" w:type="dxa"/>
              <w:right w:w="20" w:type="dxa"/>
            </w:tcMar>
            <w:vAlign w:val="center"/>
          </w:tcPr>
          <w:p w14:paraId="71CB72FE" w14:textId="77777777" w:rsidR="00E84500" w:rsidRPr="003F36BA" w:rsidRDefault="00E84500" w:rsidP="00666DC1">
            <w:pPr>
              <w:pStyle w:val="movimento"/>
              <w:rPr>
                <w:color w:val="002060"/>
              </w:rPr>
            </w:pPr>
            <w:r w:rsidRPr="003F36BA">
              <w:rPr>
                <w:color w:val="002060"/>
              </w:rPr>
              <w:t>DI GREGORIO ALESSANDRO</w:t>
            </w:r>
          </w:p>
        </w:tc>
        <w:tc>
          <w:tcPr>
            <w:tcW w:w="2200" w:type="dxa"/>
            <w:tcMar>
              <w:top w:w="20" w:type="dxa"/>
              <w:left w:w="20" w:type="dxa"/>
              <w:bottom w:w="20" w:type="dxa"/>
              <w:right w:w="20" w:type="dxa"/>
            </w:tcMar>
            <w:vAlign w:val="center"/>
          </w:tcPr>
          <w:p w14:paraId="25076739" w14:textId="77777777" w:rsidR="00E84500" w:rsidRPr="003F36BA" w:rsidRDefault="00E84500" w:rsidP="00666DC1">
            <w:pPr>
              <w:pStyle w:val="movimento2"/>
              <w:rPr>
                <w:color w:val="002060"/>
              </w:rPr>
            </w:pPr>
            <w:r w:rsidRPr="003F36BA">
              <w:rPr>
                <w:color w:val="002060"/>
              </w:rPr>
              <w:t xml:space="preserve">(C.U.S. MACERATA CALCIO A5) </w:t>
            </w:r>
          </w:p>
        </w:tc>
        <w:tc>
          <w:tcPr>
            <w:tcW w:w="800" w:type="dxa"/>
            <w:tcMar>
              <w:top w:w="20" w:type="dxa"/>
              <w:left w:w="20" w:type="dxa"/>
              <w:bottom w:w="20" w:type="dxa"/>
              <w:right w:w="20" w:type="dxa"/>
            </w:tcMar>
            <w:vAlign w:val="center"/>
          </w:tcPr>
          <w:p w14:paraId="280FAD61"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7C7B3A80" w14:textId="77777777" w:rsidR="00E84500" w:rsidRPr="003F36BA" w:rsidRDefault="00E84500" w:rsidP="00666DC1">
            <w:pPr>
              <w:pStyle w:val="movimento"/>
              <w:rPr>
                <w:color w:val="002060"/>
              </w:rPr>
            </w:pPr>
            <w:r w:rsidRPr="003F36BA">
              <w:rPr>
                <w:color w:val="002060"/>
              </w:rPr>
              <w:t>LARGONI CHRISTIAN</w:t>
            </w:r>
          </w:p>
        </w:tc>
        <w:tc>
          <w:tcPr>
            <w:tcW w:w="2200" w:type="dxa"/>
            <w:tcMar>
              <w:top w:w="20" w:type="dxa"/>
              <w:left w:w="20" w:type="dxa"/>
              <w:bottom w:w="20" w:type="dxa"/>
              <w:right w:w="20" w:type="dxa"/>
            </w:tcMar>
            <w:vAlign w:val="center"/>
          </w:tcPr>
          <w:p w14:paraId="1E803FA8" w14:textId="77777777" w:rsidR="00E84500" w:rsidRPr="003F36BA" w:rsidRDefault="00E84500" w:rsidP="00666DC1">
            <w:pPr>
              <w:pStyle w:val="movimento2"/>
              <w:rPr>
                <w:color w:val="002060"/>
              </w:rPr>
            </w:pPr>
            <w:r w:rsidRPr="003F36BA">
              <w:rPr>
                <w:color w:val="002060"/>
              </w:rPr>
              <w:t xml:space="preserve">(CASTELBELLINO CALCIO A 5) </w:t>
            </w:r>
          </w:p>
        </w:tc>
      </w:tr>
      <w:tr w:rsidR="00E84500" w:rsidRPr="003F36BA" w14:paraId="7CA65366" w14:textId="77777777" w:rsidTr="00E84500">
        <w:trPr>
          <w:divId w:val="527259509"/>
        </w:trPr>
        <w:tc>
          <w:tcPr>
            <w:tcW w:w="2200" w:type="dxa"/>
            <w:tcMar>
              <w:top w:w="20" w:type="dxa"/>
              <w:left w:w="20" w:type="dxa"/>
              <w:bottom w:w="20" w:type="dxa"/>
              <w:right w:w="20" w:type="dxa"/>
            </w:tcMar>
            <w:vAlign w:val="center"/>
          </w:tcPr>
          <w:p w14:paraId="3AC1539B" w14:textId="77777777" w:rsidR="00E84500" w:rsidRPr="003F36BA" w:rsidRDefault="00E84500" w:rsidP="00666DC1">
            <w:pPr>
              <w:pStyle w:val="movimento"/>
              <w:rPr>
                <w:color w:val="002060"/>
              </w:rPr>
            </w:pPr>
            <w:r w:rsidRPr="003F36BA">
              <w:rPr>
                <w:color w:val="002060"/>
              </w:rPr>
              <w:t>ACHILLI MARCO</w:t>
            </w:r>
          </w:p>
        </w:tc>
        <w:tc>
          <w:tcPr>
            <w:tcW w:w="2200" w:type="dxa"/>
            <w:tcMar>
              <w:top w:w="20" w:type="dxa"/>
              <w:left w:w="20" w:type="dxa"/>
              <w:bottom w:w="20" w:type="dxa"/>
              <w:right w:w="20" w:type="dxa"/>
            </w:tcMar>
            <w:vAlign w:val="center"/>
          </w:tcPr>
          <w:p w14:paraId="25B1262B" w14:textId="77777777" w:rsidR="00E84500" w:rsidRPr="003F36BA" w:rsidRDefault="00E84500" w:rsidP="00666DC1">
            <w:pPr>
              <w:pStyle w:val="movimento2"/>
              <w:rPr>
                <w:color w:val="002060"/>
              </w:rPr>
            </w:pPr>
            <w:r w:rsidRPr="003F36BA">
              <w:rPr>
                <w:color w:val="002060"/>
              </w:rPr>
              <w:t xml:space="preserve">(FUTSAL FERMO S.C.) </w:t>
            </w:r>
          </w:p>
        </w:tc>
        <w:tc>
          <w:tcPr>
            <w:tcW w:w="800" w:type="dxa"/>
            <w:tcMar>
              <w:top w:w="20" w:type="dxa"/>
              <w:left w:w="20" w:type="dxa"/>
              <w:bottom w:w="20" w:type="dxa"/>
              <w:right w:w="20" w:type="dxa"/>
            </w:tcMar>
            <w:vAlign w:val="center"/>
          </w:tcPr>
          <w:p w14:paraId="181216B1"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08FD3A54" w14:textId="77777777" w:rsidR="00E84500" w:rsidRPr="003F36BA" w:rsidRDefault="00E84500" w:rsidP="00666DC1">
            <w:pPr>
              <w:pStyle w:val="movimento"/>
              <w:rPr>
                <w:color w:val="002060"/>
              </w:rPr>
            </w:pPr>
            <w:r w:rsidRPr="003F36BA">
              <w:rPr>
                <w:color w:val="002060"/>
              </w:rPr>
              <w:t>GATTARI MATTEO</w:t>
            </w:r>
          </w:p>
        </w:tc>
        <w:tc>
          <w:tcPr>
            <w:tcW w:w="2200" w:type="dxa"/>
            <w:tcMar>
              <w:top w:w="20" w:type="dxa"/>
              <w:left w:w="20" w:type="dxa"/>
              <w:bottom w:w="20" w:type="dxa"/>
              <w:right w:w="20" w:type="dxa"/>
            </w:tcMar>
            <w:vAlign w:val="center"/>
          </w:tcPr>
          <w:p w14:paraId="75B35A91" w14:textId="77777777" w:rsidR="00E84500" w:rsidRPr="003F36BA" w:rsidRDefault="00E84500" w:rsidP="00666DC1">
            <w:pPr>
              <w:pStyle w:val="movimento2"/>
              <w:rPr>
                <w:color w:val="002060"/>
              </w:rPr>
            </w:pPr>
            <w:r w:rsidRPr="003F36BA">
              <w:rPr>
                <w:color w:val="002060"/>
              </w:rPr>
              <w:t xml:space="preserve">(INVICTA FUTSAL MACERATA) </w:t>
            </w:r>
          </w:p>
        </w:tc>
      </w:tr>
      <w:tr w:rsidR="00E84500" w:rsidRPr="003F36BA" w14:paraId="44E75FFA" w14:textId="77777777" w:rsidTr="00E84500">
        <w:trPr>
          <w:divId w:val="527259509"/>
        </w:trPr>
        <w:tc>
          <w:tcPr>
            <w:tcW w:w="2200" w:type="dxa"/>
            <w:tcMar>
              <w:top w:w="20" w:type="dxa"/>
              <w:left w:w="20" w:type="dxa"/>
              <w:bottom w:w="20" w:type="dxa"/>
              <w:right w:w="20" w:type="dxa"/>
            </w:tcMar>
            <w:vAlign w:val="center"/>
          </w:tcPr>
          <w:p w14:paraId="13DA7175" w14:textId="77777777" w:rsidR="00E84500" w:rsidRPr="003F36BA" w:rsidRDefault="00E84500" w:rsidP="00666DC1">
            <w:pPr>
              <w:pStyle w:val="movimento"/>
              <w:rPr>
                <w:color w:val="002060"/>
              </w:rPr>
            </w:pPr>
            <w:r w:rsidRPr="003F36BA">
              <w:rPr>
                <w:color w:val="002060"/>
              </w:rPr>
              <w:t>COCCIO PIER CARLO</w:t>
            </w:r>
          </w:p>
        </w:tc>
        <w:tc>
          <w:tcPr>
            <w:tcW w:w="2200" w:type="dxa"/>
            <w:tcMar>
              <w:top w:w="20" w:type="dxa"/>
              <w:left w:w="20" w:type="dxa"/>
              <w:bottom w:w="20" w:type="dxa"/>
              <w:right w:w="20" w:type="dxa"/>
            </w:tcMar>
            <w:vAlign w:val="center"/>
          </w:tcPr>
          <w:p w14:paraId="3E3F63A8" w14:textId="77777777" w:rsidR="00E84500" w:rsidRPr="003F36BA" w:rsidRDefault="00E84500" w:rsidP="00666DC1">
            <w:pPr>
              <w:pStyle w:val="movimento2"/>
              <w:rPr>
                <w:color w:val="002060"/>
              </w:rPr>
            </w:pPr>
            <w:r w:rsidRPr="003F36BA">
              <w:rPr>
                <w:color w:val="002060"/>
              </w:rPr>
              <w:t xml:space="preserve">(RIVIERA DELLE PALME) </w:t>
            </w:r>
          </w:p>
        </w:tc>
        <w:tc>
          <w:tcPr>
            <w:tcW w:w="800" w:type="dxa"/>
            <w:tcMar>
              <w:top w:w="20" w:type="dxa"/>
              <w:left w:w="20" w:type="dxa"/>
              <w:bottom w:w="20" w:type="dxa"/>
              <w:right w:w="20" w:type="dxa"/>
            </w:tcMar>
            <w:vAlign w:val="center"/>
          </w:tcPr>
          <w:p w14:paraId="20DEE8D1"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22966A07" w14:textId="77777777" w:rsidR="00E84500" w:rsidRPr="003F36BA" w:rsidRDefault="00E84500" w:rsidP="00666DC1">
            <w:pPr>
              <w:pStyle w:val="movimento"/>
              <w:rPr>
                <w:color w:val="002060"/>
              </w:rPr>
            </w:pPr>
            <w:r w:rsidRPr="003F36BA">
              <w:rPr>
                <w:color w:val="002060"/>
              </w:rPr>
              <w:t>TASSOTTI SIMONE</w:t>
            </w:r>
          </w:p>
        </w:tc>
        <w:tc>
          <w:tcPr>
            <w:tcW w:w="2200" w:type="dxa"/>
            <w:tcMar>
              <w:top w:w="20" w:type="dxa"/>
              <w:left w:w="20" w:type="dxa"/>
              <w:bottom w:w="20" w:type="dxa"/>
              <w:right w:w="20" w:type="dxa"/>
            </w:tcMar>
            <w:vAlign w:val="center"/>
          </w:tcPr>
          <w:p w14:paraId="7F6E48AF" w14:textId="77777777" w:rsidR="00E84500" w:rsidRPr="003F36BA" w:rsidRDefault="00E84500" w:rsidP="00666DC1">
            <w:pPr>
              <w:pStyle w:val="movimento2"/>
              <w:rPr>
                <w:color w:val="002060"/>
              </w:rPr>
            </w:pPr>
            <w:r w:rsidRPr="003F36BA">
              <w:rPr>
                <w:color w:val="002060"/>
              </w:rPr>
              <w:t>(</w:t>
            </w:r>
            <w:proofErr w:type="gramStart"/>
            <w:r w:rsidRPr="003F36BA">
              <w:rPr>
                <w:color w:val="002060"/>
              </w:rPr>
              <w:t>U.MANDOLESI</w:t>
            </w:r>
            <w:proofErr w:type="gramEnd"/>
            <w:r w:rsidRPr="003F36BA">
              <w:rPr>
                <w:color w:val="002060"/>
              </w:rPr>
              <w:t xml:space="preserve"> CALCIO) </w:t>
            </w:r>
          </w:p>
        </w:tc>
      </w:tr>
      <w:tr w:rsidR="00E84500" w:rsidRPr="003F36BA" w14:paraId="0B52E407" w14:textId="77777777" w:rsidTr="00E84500">
        <w:trPr>
          <w:divId w:val="527259509"/>
        </w:trPr>
        <w:tc>
          <w:tcPr>
            <w:tcW w:w="2200" w:type="dxa"/>
            <w:tcMar>
              <w:top w:w="20" w:type="dxa"/>
              <w:left w:w="20" w:type="dxa"/>
              <w:bottom w:w="20" w:type="dxa"/>
              <w:right w:w="20" w:type="dxa"/>
            </w:tcMar>
            <w:vAlign w:val="center"/>
          </w:tcPr>
          <w:p w14:paraId="7B59E424" w14:textId="77777777" w:rsidR="00E84500" w:rsidRPr="003F36BA" w:rsidRDefault="00E84500" w:rsidP="00666DC1">
            <w:pPr>
              <w:pStyle w:val="movimento"/>
              <w:rPr>
                <w:color w:val="002060"/>
              </w:rPr>
            </w:pPr>
            <w:r w:rsidRPr="003F36BA">
              <w:rPr>
                <w:color w:val="002060"/>
              </w:rPr>
              <w:t>HYSA BESMIR</w:t>
            </w:r>
          </w:p>
        </w:tc>
        <w:tc>
          <w:tcPr>
            <w:tcW w:w="2200" w:type="dxa"/>
            <w:tcMar>
              <w:top w:w="20" w:type="dxa"/>
              <w:left w:w="20" w:type="dxa"/>
              <w:bottom w:w="20" w:type="dxa"/>
              <w:right w:w="20" w:type="dxa"/>
            </w:tcMar>
            <w:vAlign w:val="center"/>
          </w:tcPr>
          <w:p w14:paraId="42922F9D" w14:textId="77777777" w:rsidR="00E84500" w:rsidRPr="003F36BA" w:rsidRDefault="00E84500" w:rsidP="00666DC1">
            <w:pPr>
              <w:pStyle w:val="movimento2"/>
              <w:rPr>
                <w:color w:val="002060"/>
              </w:rPr>
            </w:pPr>
            <w:r w:rsidRPr="003F36BA">
              <w:rPr>
                <w:color w:val="002060"/>
              </w:rPr>
              <w:t xml:space="preserve">(VALLEFOGLIA C5) </w:t>
            </w:r>
          </w:p>
        </w:tc>
        <w:tc>
          <w:tcPr>
            <w:tcW w:w="800" w:type="dxa"/>
            <w:tcMar>
              <w:top w:w="20" w:type="dxa"/>
              <w:left w:w="20" w:type="dxa"/>
              <w:bottom w:w="20" w:type="dxa"/>
              <w:right w:w="20" w:type="dxa"/>
            </w:tcMar>
            <w:vAlign w:val="center"/>
          </w:tcPr>
          <w:p w14:paraId="7D3981A8"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22301241"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293903C8" w14:textId="77777777" w:rsidR="00E84500" w:rsidRPr="003F36BA" w:rsidRDefault="00E84500" w:rsidP="00666DC1">
            <w:pPr>
              <w:pStyle w:val="movimento2"/>
              <w:rPr>
                <w:color w:val="002060"/>
              </w:rPr>
            </w:pPr>
            <w:r w:rsidRPr="003F36BA">
              <w:rPr>
                <w:color w:val="002060"/>
              </w:rPr>
              <w:t> </w:t>
            </w:r>
          </w:p>
        </w:tc>
      </w:tr>
    </w:tbl>
    <w:p w14:paraId="0602A841" w14:textId="77777777" w:rsidR="00E84500" w:rsidRPr="003F36BA" w:rsidRDefault="00E84500" w:rsidP="00E84500">
      <w:pPr>
        <w:pStyle w:val="titolo20"/>
        <w:divId w:val="527259509"/>
        <w:rPr>
          <w:color w:val="002060"/>
        </w:rPr>
      </w:pPr>
      <w:r w:rsidRPr="003F36BA">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0CD33671" w14:textId="77777777" w:rsidTr="00E84500">
        <w:trPr>
          <w:divId w:val="527259509"/>
        </w:trPr>
        <w:tc>
          <w:tcPr>
            <w:tcW w:w="2200" w:type="dxa"/>
            <w:tcMar>
              <w:top w:w="20" w:type="dxa"/>
              <w:left w:w="20" w:type="dxa"/>
              <w:bottom w:w="20" w:type="dxa"/>
              <w:right w:w="20" w:type="dxa"/>
            </w:tcMar>
            <w:vAlign w:val="center"/>
          </w:tcPr>
          <w:p w14:paraId="2EFD7292" w14:textId="77777777" w:rsidR="00E84500" w:rsidRPr="003F36BA" w:rsidRDefault="00E84500" w:rsidP="00666DC1">
            <w:pPr>
              <w:pStyle w:val="movimento"/>
              <w:rPr>
                <w:color w:val="002060"/>
              </w:rPr>
            </w:pPr>
            <w:r w:rsidRPr="003F36BA">
              <w:rPr>
                <w:color w:val="002060"/>
              </w:rPr>
              <w:t>ALBANESI FABIO</w:t>
            </w:r>
          </w:p>
        </w:tc>
        <w:tc>
          <w:tcPr>
            <w:tcW w:w="2200" w:type="dxa"/>
            <w:tcMar>
              <w:top w:w="20" w:type="dxa"/>
              <w:left w:w="20" w:type="dxa"/>
              <w:bottom w:w="20" w:type="dxa"/>
              <w:right w:w="20" w:type="dxa"/>
            </w:tcMar>
            <w:vAlign w:val="center"/>
          </w:tcPr>
          <w:p w14:paraId="4C212447" w14:textId="77777777" w:rsidR="00E84500" w:rsidRPr="003F36BA" w:rsidRDefault="00E84500" w:rsidP="00666DC1">
            <w:pPr>
              <w:pStyle w:val="movimento2"/>
              <w:rPr>
                <w:color w:val="002060"/>
              </w:rPr>
            </w:pPr>
            <w:r w:rsidRPr="003F36BA">
              <w:rPr>
                <w:color w:val="002060"/>
              </w:rPr>
              <w:t xml:space="preserve">(AVENALE) </w:t>
            </w:r>
          </w:p>
        </w:tc>
        <w:tc>
          <w:tcPr>
            <w:tcW w:w="800" w:type="dxa"/>
            <w:tcMar>
              <w:top w:w="20" w:type="dxa"/>
              <w:left w:w="20" w:type="dxa"/>
              <w:bottom w:w="20" w:type="dxa"/>
              <w:right w:w="20" w:type="dxa"/>
            </w:tcMar>
            <w:vAlign w:val="center"/>
          </w:tcPr>
          <w:p w14:paraId="2E799E72"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0AC04F6A" w14:textId="77777777" w:rsidR="00E84500" w:rsidRPr="003F36BA" w:rsidRDefault="00E84500" w:rsidP="00666DC1">
            <w:pPr>
              <w:pStyle w:val="movimento"/>
              <w:rPr>
                <w:color w:val="002060"/>
              </w:rPr>
            </w:pPr>
            <w:r w:rsidRPr="003F36BA">
              <w:rPr>
                <w:color w:val="002060"/>
              </w:rPr>
              <w:t>SALVATORI MICHELE</w:t>
            </w:r>
          </w:p>
        </w:tc>
        <w:tc>
          <w:tcPr>
            <w:tcW w:w="2200" w:type="dxa"/>
            <w:tcMar>
              <w:top w:w="20" w:type="dxa"/>
              <w:left w:w="20" w:type="dxa"/>
              <w:bottom w:w="20" w:type="dxa"/>
              <w:right w:w="20" w:type="dxa"/>
            </w:tcMar>
            <w:vAlign w:val="center"/>
          </w:tcPr>
          <w:p w14:paraId="0EB33A60" w14:textId="77777777" w:rsidR="00E84500" w:rsidRPr="003F36BA" w:rsidRDefault="00E84500" w:rsidP="00666DC1">
            <w:pPr>
              <w:pStyle w:val="movimento2"/>
              <w:rPr>
                <w:color w:val="002060"/>
              </w:rPr>
            </w:pPr>
            <w:r w:rsidRPr="003F36BA">
              <w:rPr>
                <w:color w:val="002060"/>
              </w:rPr>
              <w:t xml:space="preserve">(AVENALE) </w:t>
            </w:r>
          </w:p>
        </w:tc>
      </w:tr>
      <w:tr w:rsidR="00E84500" w:rsidRPr="003F36BA" w14:paraId="0F3D15F2" w14:textId="77777777" w:rsidTr="00E84500">
        <w:trPr>
          <w:divId w:val="527259509"/>
        </w:trPr>
        <w:tc>
          <w:tcPr>
            <w:tcW w:w="2200" w:type="dxa"/>
            <w:tcMar>
              <w:top w:w="20" w:type="dxa"/>
              <w:left w:w="20" w:type="dxa"/>
              <w:bottom w:w="20" w:type="dxa"/>
              <w:right w:w="20" w:type="dxa"/>
            </w:tcMar>
            <w:vAlign w:val="center"/>
          </w:tcPr>
          <w:p w14:paraId="1DDC3E0E" w14:textId="77777777" w:rsidR="00E84500" w:rsidRPr="003F36BA" w:rsidRDefault="00E84500" w:rsidP="00666DC1">
            <w:pPr>
              <w:pStyle w:val="movimento"/>
              <w:rPr>
                <w:color w:val="002060"/>
              </w:rPr>
            </w:pPr>
            <w:r w:rsidRPr="003F36BA">
              <w:rPr>
                <w:color w:val="002060"/>
              </w:rPr>
              <w:t>ALLEGREZZA GIANLUCA</w:t>
            </w:r>
          </w:p>
        </w:tc>
        <w:tc>
          <w:tcPr>
            <w:tcW w:w="2200" w:type="dxa"/>
            <w:tcMar>
              <w:top w:w="20" w:type="dxa"/>
              <w:left w:w="20" w:type="dxa"/>
              <w:bottom w:w="20" w:type="dxa"/>
              <w:right w:w="20" w:type="dxa"/>
            </w:tcMar>
            <w:vAlign w:val="center"/>
          </w:tcPr>
          <w:p w14:paraId="254570FC" w14:textId="77777777" w:rsidR="00E84500" w:rsidRPr="003F36BA" w:rsidRDefault="00E84500" w:rsidP="00666DC1">
            <w:pPr>
              <w:pStyle w:val="movimento2"/>
              <w:rPr>
                <w:color w:val="002060"/>
              </w:rPr>
            </w:pPr>
            <w:r w:rsidRPr="003F36BA">
              <w:rPr>
                <w:color w:val="002060"/>
              </w:rPr>
              <w:t xml:space="preserve">(AVIS ARCEVIA 1964) </w:t>
            </w:r>
          </w:p>
        </w:tc>
        <w:tc>
          <w:tcPr>
            <w:tcW w:w="800" w:type="dxa"/>
            <w:tcMar>
              <w:top w:w="20" w:type="dxa"/>
              <w:left w:w="20" w:type="dxa"/>
              <w:bottom w:w="20" w:type="dxa"/>
              <w:right w:w="20" w:type="dxa"/>
            </w:tcMar>
            <w:vAlign w:val="center"/>
          </w:tcPr>
          <w:p w14:paraId="740C3B7A"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14529F8C" w14:textId="77777777" w:rsidR="00E84500" w:rsidRPr="003F36BA" w:rsidRDefault="00E84500" w:rsidP="00666DC1">
            <w:pPr>
              <w:pStyle w:val="movimento"/>
              <w:rPr>
                <w:color w:val="002060"/>
              </w:rPr>
            </w:pPr>
            <w:r w:rsidRPr="003F36BA">
              <w:rPr>
                <w:color w:val="002060"/>
              </w:rPr>
              <w:t>DELPUPO DIEGO</w:t>
            </w:r>
          </w:p>
        </w:tc>
        <w:tc>
          <w:tcPr>
            <w:tcW w:w="2200" w:type="dxa"/>
            <w:tcMar>
              <w:top w:w="20" w:type="dxa"/>
              <w:left w:w="20" w:type="dxa"/>
              <w:bottom w:w="20" w:type="dxa"/>
              <w:right w:w="20" w:type="dxa"/>
            </w:tcMar>
            <w:vAlign w:val="center"/>
          </w:tcPr>
          <w:p w14:paraId="40BF8AD0" w14:textId="77777777" w:rsidR="00E84500" w:rsidRPr="003F36BA" w:rsidRDefault="00E84500" w:rsidP="00666DC1">
            <w:pPr>
              <w:pStyle w:val="movimento2"/>
              <w:rPr>
                <w:color w:val="002060"/>
              </w:rPr>
            </w:pPr>
            <w:r w:rsidRPr="003F36BA">
              <w:rPr>
                <w:color w:val="002060"/>
              </w:rPr>
              <w:t xml:space="preserve">(BORGOROSSO TOLENTINO) </w:t>
            </w:r>
          </w:p>
        </w:tc>
      </w:tr>
      <w:tr w:rsidR="00E84500" w:rsidRPr="003F36BA" w14:paraId="4DB6175B" w14:textId="77777777" w:rsidTr="00E84500">
        <w:trPr>
          <w:divId w:val="527259509"/>
        </w:trPr>
        <w:tc>
          <w:tcPr>
            <w:tcW w:w="2200" w:type="dxa"/>
            <w:tcMar>
              <w:top w:w="20" w:type="dxa"/>
              <w:left w:w="20" w:type="dxa"/>
              <w:bottom w:w="20" w:type="dxa"/>
              <w:right w:w="20" w:type="dxa"/>
            </w:tcMar>
            <w:vAlign w:val="center"/>
          </w:tcPr>
          <w:p w14:paraId="357FAA39" w14:textId="77777777" w:rsidR="00E84500" w:rsidRPr="003F36BA" w:rsidRDefault="00E84500" w:rsidP="00666DC1">
            <w:pPr>
              <w:pStyle w:val="movimento"/>
              <w:rPr>
                <w:color w:val="002060"/>
              </w:rPr>
            </w:pPr>
            <w:r w:rsidRPr="003F36BA">
              <w:rPr>
                <w:color w:val="002060"/>
              </w:rPr>
              <w:t>QUINZI RICCARDO</w:t>
            </w:r>
          </w:p>
        </w:tc>
        <w:tc>
          <w:tcPr>
            <w:tcW w:w="2200" w:type="dxa"/>
            <w:tcMar>
              <w:top w:w="20" w:type="dxa"/>
              <w:left w:w="20" w:type="dxa"/>
              <w:bottom w:w="20" w:type="dxa"/>
              <w:right w:w="20" w:type="dxa"/>
            </w:tcMar>
            <w:vAlign w:val="center"/>
          </w:tcPr>
          <w:p w14:paraId="7DB22738" w14:textId="77777777" w:rsidR="00E84500" w:rsidRPr="003F36BA" w:rsidRDefault="00E84500" w:rsidP="00666DC1">
            <w:pPr>
              <w:pStyle w:val="movimento2"/>
              <w:rPr>
                <w:color w:val="002060"/>
              </w:rPr>
            </w:pPr>
            <w:r w:rsidRPr="003F36BA">
              <w:rPr>
                <w:color w:val="002060"/>
              </w:rPr>
              <w:t xml:space="preserve">(EAGLES PAGLIARE) </w:t>
            </w:r>
          </w:p>
        </w:tc>
        <w:tc>
          <w:tcPr>
            <w:tcW w:w="800" w:type="dxa"/>
            <w:tcMar>
              <w:top w:w="20" w:type="dxa"/>
              <w:left w:w="20" w:type="dxa"/>
              <w:bottom w:w="20" w:type="dxa"/>
              <w:right w:w="20" w:type="dxa"/>
            </w:tcMar>
            <w:vAlign w:val="center"/>
          </w:tcPr>
          <w:p w14:paraId="3697795E"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6C17E5E2" w14:textId="77777777" w:rsidR="00E84500" w:rsidRPr="003F36BA" w:rsidRDefault="00E84500" w:rsidP="00666DC1">
            <w:pPr>
              <w:pStyle w:val="movimento"/>
              <w:rPr>
                <w:color w:val="002060"/>
              </w:rPr>
            </w:pPr>
            <w:r w:rsidRPr="003F36BA">
              <w:rPr>
                <w:color w:val="002060"/>
              </w:rPr>
              <w:t>LEONI MICHELE</w:t>
            </w:r>
          </w:p>
        </w:tc>
        <w:tc>
          <w:tcPr>
            <w:tcW w:w="2200" w:type="dxa"/>
            <w:tcMar>
              <w:top w:w="20" w:type="dxa"/>
              <w:left w:w="20" w:type="dxa"/>
              <w:bottom w:w="20" w:type="dxa"/>
              <w:right w:w="20" w:type="dxa"/>
            </w:tcMar>
            <w:vAlign w:val="center"/>
          </w:tcPr>
          <w:p w14:paraId="6BDB0E07" w14:textId="77777777" w:rsidR="00E84500" w:rsidRPr="003F36BA" w:rsidRDefault="00E84500" w:rsidP="00666DC1">
            <w:pPr>
              <w:pStyle w:val="movimento2"/>
              <w:rPr>
                <w:color w:val="002060"/>
              </w:rPr>
            </w:pPr>
            <w:r w:rsidRPr="003F36BA">
              <w:rPr>
                <w:color w:val="002060"/>
              </w:rPr>
              <w:t xml:space="preserve">(FUTSAL FERMO S.C.) </w:t>
            </w:r>
          </w:p>
        </w:tc>
      </w:tr>
      <w:tr w:rsidR="00E84500" w:rsidRPr="003F36BA" w14:paraId="226D3238" w14:textId="77777777" w:rsidTr="00E84500">
        <w:trPr>
          <w:divId w:val="527259509"/>
        </w:trPr>
        <w:tc>
          <w:tcPr>
            <w:tcW w:w="2200" w:type="dxa"/>
            <w:tcMar>
              <w:top w:w="20" w:type="dxa"/>
              <w:left w:w="20" w:type="dxa"/>
              <w:bottom w:w="20" w:type="dxa"/>
              <w:right w:w="20" w:type="dxa"/>
            </w:tcMar>
            <w:vAlign w:val="center"/>
          </w:tcPr>
          <w:p w14:paraId="5DAADECA" w14:textId="77777777" w:rsidR="00E84500" w:rsidRPr="003F36BA" w:rsidRDefault="00E84500" w:rsidP="00666DC1">
            <w:pPr>
              <w:pStyle w:val="movimento"/>
              <w:rPr>
                <w:color w:val="002060"/>
              </w:rPr>
            </w:pPr>
            <w:r w:rsidRPr="003F36BA">
              <w:rPr>
                <w:color w:val="002060"/>
              </w:rPr>
              <w:t>STRACCIALINI STEFANO</w:t>
            </w:r>
          </w:p>
        </w:tc>
        <w:tc>
          <w:tcPr>
            <w:tcW w:w="2200" w:type="dxa"/>
            <w:tcMar>
              <w:top w:w="20" w:type="dxa"/>
              <w:left w:w="20" w:type="dxa"/>
              <w:bottom w:w="20" w:type="dxa"/>
              <w:right w:w="20" w:type="dxa"/>
            </w:tcMar>
            <w:vAlign w:val="center"/>
          </w:tcPr>
          <w:p w14:paraId="7F31D853" w14:textId="77777777" w:rsidR="00E84500" w:rsidRPr="003F36BA" w:rsidRDefault="00E84500" w:rsidP="00666DC1">
            <w:pPr>
              <w:pStyle w:val="movimento2"/>
              <w:rPr>
                <w:color w:val="002060"/>
              </w:rPr>
            </w:pPr>
            <w:r w:rsidRPr="003F36BA">
              <w:rPr>
                <w:color w:val="002060"/>
              </w:rPr>
              <w:t xml:space="preserve">(FUTSAL PRANDONE) </w:t>
            </w:r>
          </w:p>
        </w:tc>
        <w:tc>
          <w:tcPr>
            <w:tcW w:w="800" w:type="dxa"/>
            <w:tcMar>
              <w:top w:w="20" w:type="dxa"/>
              <w:left w:w="20" w:type="dxa"/>
              <w:bottom w:w="20" w:type="dxa"/>
              <w:right w:w="20" w:type="dxa"/>
            </w:tcMar>
            <w:vAlign w:val="center"/>
          </w:tcPr>
          <w:p w14:paraId="3644EC67"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0D2DF5D3" w14:textId="77777777" w:rsidR="00E84500" w:rsidRPr="003F36BA" w:rsidRDefault="00E84500" w:rsidP="00666DC1">
            <w:pPr>
              <w:pStyle w:val="movimento"/>
              <w:rPr>
                <w:color w:val="002060"/>
              </w:rPr>
            </w:pPr>
            <w:r w:rsidRPr="003F36BA">
              <w:rPr>
                <w:color w:val="002060"/>
              </w:rPr>
              <w:t>CAMPOFREDANO GUIDO</w:t>
            </w:r>
          </w:p>
        </w:tc>
        <w:tc>
          <w:tcPr>
            <w:tcW w:w="2200" w:type="dxa"/>
            <w:tcMar>
              <w:top w:w="20" w:type="dxa"/>
              <w:left w:w="20" w:type="dxa"/>
              <w:bottom w:w="20" w:type="dxa"/>
              <w:right w:w="20" w:type="dxa"/>
            </w:tcMar>
            <w:vAlign w:val="center"/>
          </w:tcPr>
          <w:p w14:paraId="373C614A" w14:textId="77777777" w:rsidR="00E84500" w:rsidRPr="003F36BA" w:rsidRDefault="00E84500" w:rsidP="00666DC1">
            <w:pPr>
              <w:pStyle w:val="movimento2"/>
              <w:rPr>
                <w:color w:val="002060"/>
              </w:rPr>
            </w:pPr>
            <w:r w:rsidRPr="003F36BA">
              <w:rPr>
                <w:color w:val="002060"/>
              </w:rPr>
              <w:t xml:space="preserve">(PIETRALACROCE 73) </w:t>
            </w:r>
          </w:p>
        </w:tc>
      </w:tr>
    </w:tbl>
    <w:p w14:paraId="522C5C1E" w14:textId="77777777" w:rsidR="00E84500" w:rsidRPr="003F36BA" w:rsidRDefault="00E84500" w:rsidP="00E84500">
      <w:pPr>
        <w:pStyle w:val="titolo20"/>
        <w:divId w:val="527259509"/>
        <w:rPr>
          <w:color w:val="002060"/>
        </w:rPr>
      </w:pPr>
      <w:r w:rsidRPr="003F36BA">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6173F602" w14:textId="77777777" w:rsidTr="00E84500">
        <w:trPr>
          <w:divId w:val="527259509"/>
        </w:trPr>
        <w:tc>
          <w:tcPr>
            <w:tcW w:w="2200" w:type="dxa"/>
            <w:tcMar>
              <w:top w:w="20" w:type="dxa"/>
              <w:left w:w="20" w:type="dxa"/>
              <w:bottom w:w="20" w:type="dxa"/>
              <w:right w:w="20" w:type="dxa"/>
            </w:tcMar>
            <w:vAlign w:val="center"/>
          </w:tcPr>
          <w:p w14:paraId="0AD6D992" w14:textId="77777777" w:rsidR="00E84500" w:rsidRPr="003F36BA" w:rsidRDefault="00E84500" w:rsidP="00666DC1">
            <w:pPr>
              <w:pStyle w:val="movimento"/>
              <w:rPr>
                <w:color w:val="002060"/>
              </w:rPr>
            </w:pPr>
            <w:r w:rsidRPr="003F36BA">
              <w:rPr>
                <w:color w:val="002060"/>
              </w:rPr>
              <w:t>CONTI CARLO</w:t>
            </w:r>
          </w:p>
        </w:tc>
        <w:tc>
          <w:tcPr>
            <w:tcW w:w="2200" w:type="dxa"/>
            <w:tcMar>
              <w:top w:w="20" w:type="dxa"/>
              <w:left w:w="20" w:type="dxa"/>
              <w:bottom w:w="20" w:type="dxa"/>
              <w:right w:w="20" w:type="dxa"/>
            </w:tcMar>
            <w:vAlign w:val="center"/>
          </w:tcPr>
          <w:p w14:paraId="6F657460" w14:textId="77777777" w:rsidR="00E84500" w:rsidRPr="003F36BA" w:rsidRDefault="00E84500" w:rsidP="00666DC1">
            <w:pPr>
              <w:pStyle w:val="movimento2"/>
              <w:rPr>
                <w:color w:val="002060"/>
              </w:rPr>
            </w:pPr>
            <w:r w:rsidRPr="003F36BA">
              <w:rPr>
                <w:color w:val="002060"/>
              </w:rPr>
              <w:t xml:space="preserve">(AUDAX 1970 </w:t>
            </w:r>
            <w:proofErr w:type="gramStart"/>
            <w:r w:rsidRPr="003F36BA">
              <w:rPr>
                <w:color w:val="002060"/>
              </w:rPr>
              <w:t>S.ANGELO</w:t>
            </w:r>
            <w:proofErr w:type="gramEnd"/>
            <w:r w:rsidRPr="003F36BA">
              <w:rPr>
                <w:color w:val="002060"/>
              </w:rPr>
              <w:t xml:space="preserve">) </w:t>
            </w:r>
          </w:p>
        </w:tc>
        <w:tc>
          <w:tcPr>
            <w:tcW w:w="800" w:type="dxa"/>
            <w:tcMar>
              <w:top w:w="20" w:type="dxa"/>
              <w:left w:w="20" w:type="dxa"/>
              <w:bottom w:w="20" w:type="dxa"/>
              <w:right w:w="20" w:type="dxa"/>
            </w:tcMar>
            <w:vAlign w:val="center"/>
          </w:tcPr>
          <w:p w14:paraId="222E8BE0"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6EB8D3BC" w14:textId="77777777" w:rsidR="00E84500" w:rsidRPr="003F36BA" w:rsidRDefault="00E84500" w:rsidP="00666DC1">
            <w:pPr>
              <w:pStyle w:val="movimento"/>
              <w:rPr>
                <w:color w:val="002060"/>
              </w:rPr>
            </w:pPr>
            <w:r w:rsidRPr="003F36BA">
              <w:rPr>
                <w:color w:val="002060"/>
              </w:rPr>
              <w:t>PIERFEDERICI JACOPO</w:t>
            </w:r>
          </w:p>
        </w:tc>
        <w:tc>
          <w:tcPr>
            <w:tcW w:w="2200" w:type="dxa"/>
            <w:tcMar>
              <w:top w:w="20" w:type="dxa"/>
              <w:left w:w="20" w:type="dxa"/>
              <w:bottom w:w="20" w:type="dxa"/>
              <w:right w:w="20" w:type="dxa"/>
            </w:tcMar>
            <w:vAlign w:val="center"/>
          </w:tcPr>
          <w:p w14:paraId="439FB873" w14:textId="77777777" w:rsidR="00E84500" w:rsidRPr="003F36BA" w:rsidRDefault="00E84500" w:rsidP="00666DC1">
            <w:pPr>
              <w:pStyle w:val="movimento2"/>
              <w:rPr>
                <w:color w:val="002060"/>
              </w:rPr>
            </w:pPr>
            <w:r w:rsidRPr="003F36BA">
              <w:rPr>
                <w:color w:val="002060"/>
              </w:rPr>
              <w:t xml:space="preserve">(AUDAX 1970 </w:t>
            </w:r>
            <w:proofErr w:type="gramStart"/>
            <w:r w:rsidRPr="003F36BA">
              <w:rPr>
                <w:color w:val="002060"/>
              </w:rPr>
              <w:t>S.ANGELO</w:t>
            </w:r>
            <w:proofErr w:type="gramEnd"/>
            <w:r w:rsidRPr="003F36BA">
              <w:rPr>
                <w:color w:val="002060"/>
              </w:rPr>
              <w:t xml:space="preserve">) </w:t>
            </w:r>
          </w:p>
        </w:tc>
      </w:tr>
      <w:tr w:rsidR="00E84500" w:rsidRPr="003F36BA" w14:paraId="155FC4FB" w14:textId="77777777" w:rsidTr="00E84500">
        <w:trPr>
          <w:divId w:val="527259509"/>
        </w:trPr>
        <w:tc>
          <w:tcPr>
            <w:tcW w:w="2200" w:type="dxa"/>
            <w:tcMar>
              <w:top w:w="20" w:type="dxa"/>
              <w:left w:w="20" w:type="dxa"/>
              <w:bottom w:w="20" w:type="dxa"/>
              <w:right w:w="20" w:type="dxa"/>
            </w:tcMar>
            <w:vAlign w:val="center"/>
          </w:tcPr>
          <w:p w14:paraId="38B18996" w14:textId="77777777" w:rsidR="00E84500" w:rsidRPr="003F36BA" w:rsidRDefault="00E84500" w:rsidP="00666DC1">
            <w:pPr>
              <w:pStyle w:val="movimento"/>
              <w:rPr>
                <w:color w:val="002060"/>
              </w:rPr>
            </w:pPr>
            <w:r w:rsidRPr="003F36BA">
              <w:rPr>
                <w:color w:val="002060"/>
              </w:rPr>
              <w:t>ALESSANDRONI DIEGO</w:t>
            </w:r>
          </w:p>
        </w:tc>
        <w:tc>
          <w:tcPr>
            <w:tcW w:w="2200" w:type="dxa"/>
            <w:tcMar>
              <w:top w:w="20" w:type="dxa"/>
              <w:left w:w="20" w:type="dxa"/>
              <w:bottom w:w="20" w:type="dxa"/>
              <w:right w:w="20" w:type="dxa"/>
            </w:tcMar>
            <w:vAlign w:val="center"/>
          </w:tcPr>
          <w:p w14:paraId="0DF817B0" w14:textId="77777777" w:rsidR="00E84500" w:rsidRPr="003F36BA" w:rsidRDefault="00E84500" w:rsidP="00666DC1">
            <w:pPr>
              <w:pStyle w:val="movimento2"/>
              <w:rPr>
                <w:color w:val="002060"/>
              </w:rPr>
            </w:pPr>
            <w:r w:rsidRPr="003F36BA">
              <w:rPr>
                <w:color w:val="002060"/>
              </w:rPr>
              <w:t xml:space="preserve">(FUTSAL MONTEMARCIANO C5) </w:t>
            </w:r>
          </w:p>
        </w:tc>
        <w:tc>
          <w:tcPr>
            <w:tcW w:w="800" w:type="dxa"/>
            <w:tcMar>
              <w:top w:w="20" w:type="dxa"/>
              <w:left w:w="20" w:type="dxa"/>
              <w:bottom w:w="20" w:type="dxa"/>
              <w:right w:w="20" w:type="dxa"/>
            </w:tcMar>
            <w:vAlign w:val="center"/>
          </w:tcPr>
          <w:p w14:paraId="01B16666"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0DB21805" w14:textId="77777777" w:rsidR="00E84500" w:rsidRPr="003F36BA" w:rsidRDefault="00E84500" w:rsidP="00666DC1">
            <w:pPr>
              <w:pStyle w:val="movimento"/>
              <w:rPr>
                <w:color w:val="002060"/>
              </w:rPr>
            </w:pPr>
            <w:r w:rsidRPr="003F36BA">
              <w:rPr>
                <w:color w:val="002060"/>
              </w:rPr>
              <w:t>ALESSANDRONI MICHELE</w:t>
            </w:r>
          </w:p>
        </w:tc>
        <w:tc>
          <w:tcPr>
            <w:tcW w:w="2200" w:type="dxa"/>
            <w:tcMar>
              <w:top w:w="20" w:type="dxa"/>
              <w:left w:w="20" w:type="dxa"/>
              <w:bottom w:w="20" w:type="dxa"/>
              <w:right w:w="20" w:type="dxa"/>
            </w:tcMar>
            <w:vAlign w:val="center"/>
          </w:tcPr>
          <w:p w14:paraId="04503DCE" w14:textId="77777777" w:rsidR="00E84500" w:rsidRPr="003F36BA" w:rsidRDefault="00E84500" w:rsidP="00666DC1">
            <w:pPr>
              <w:pStyle w:val="movimento2"/>
              <w:rPr>
                <w:color w:val="002060"/>
              </w:rPr>
            </w:pPr>
            <w:r w:rsidRPr="003F36BA">
              <w:rPr>
                <w:color w:val="002060"/>
              </w:rPr>
              <w:t xml:space="preserve">(FUTSAL MONTEMARCIANO C5) </w:t>
            </w:r>
          </w:p>
        </w:tc>
      </w:tr>
      <w:tr w:rsidR="00E84500" w:rsidRPr="003F36BA" w14:paraId="206226FD" w14:textId="77777777" w:rsidTr="00E84500">
        <w:trPr>
          <w:divId w:val="527259509"/>
        </w:trPr>
        <w:tc>
          <w:tcPr>
            <w:tcW w:w="2200" w:type="dxa"/>
            <w:tcMar>
              <w:top w:w="20" w:type="dxa"/>
              <w:left w:w="20" w:type="dxa"/>
              <w:bottom w:w="20" w:type="dxa"/>
              <w:right w:w="20" w:type="dxa"/>
            </w:tcMar>
            <w:vAlign w:val="center"/>
          </w:tcPr>
          <w:p w14:paraId="16148D0E" w14:textId="77777777" w:rsidR="00E84500" w:rsidRPr="003F36BA" w:rsidRDefault="00E84500" w:rsidP="00666DC1">
            <w:pPr>
              <w:pStyle w:val="movimento"/>
              <w:rPr>
                <w:color w:val="002060"/>
              </w:rPr>
            </w:pPr>
            <w:r w:rsidRPr="003F36BA">
              <w:rPr>
                <w:color w:val="002060"/>
              </w:rPr>
              <w:t>CARMENATI ANDREA</w:t>
            </w:r>
          </w:p>
        </w:tc>
        <w:tc>
          <w:tcPr>
            <w:tcW w:w="2200" w:type="dxa"/>
            <w:tcMar>
              <w:top w:w="20" w:type="dxa"/>
              <w:left w:w="20" w:type="dxa"/>
              <w:bottom w:w="20" w:type="dxa"/>
              <w:right w:w="20" w:type="dxa"/>
            </w:tcMar>
            <w:vAlign w:val="center"/>
          </w:tcPr>
          <w:p w14:paraId="2D740A95" w14:textId="77777777" w:rsidR="00E84500" w:rsidRPr="003F36BA" w:rsidRDefault="00E84500" w:rsidP="00666DC1">
            <w:pPr>
              <w:pStyle w:val="movimento2"/>
              <w:rPr>
                <w:color w:val="002060"/>
              </w:rPr>
            </w:pPr>
            <w:r w:rsidRPr="003F36BA">
              <w:rPr>
                <w:color w:val="002060"/>
              </w:rPr>
              <w:t xml:space="preserve">(REAL FABRIANO) </w:t>
            </w:r>
          </w:p>
        </w:tc>
        <w:tc>
          <w:tcPr>
            <w:tcW w:w="800" w:type="dxa"/>
            <w:tcMar>
              <w:top w:w="20" w:type="dxa"/>
              <w:left w:w="20" w:type="dxa"/>
              <w:bottom w:w="20" w:type="dxa"/>
              <w:right w:w="20" w:type="dxa"/>
            </w:tcMar>
            <w:vAlign w:val="center"/>
          </w:tcPr>
          <w:p w14:paraId="57C6CE52"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00E5F19D" w14:textId="77777777" w:rsidR="00E84500" w:rsidRPr="003F36BA" w:rsidRDefault="00E84500" w:rsidP="00666DC1">
            <w:pPr>
              <w:pStyle w:val="movimento"/>
              <w:rPr>
                <w:color w:val="002060"/>
              </w:rPr>
            </w:pPr>
            <w:r w:rsidRPr="003F36BA">
              <w:rPr>
                <w:color w:val="002060"/>
              </w:rPr>
              <w:t>GIOSUE ALESSIO</w:t>
            </w:r>
          </w:p>
        </w:tc>
        <w:tc>
          <w:tcPr>
            <w:tcW w:w="2200" w:type="dxa"/>
            <w:tcMar>
              <w:top w:w="20" w:type="dxa"/>
              <w:left w:w="20" w:type="dxa"/>
              <w:bottom w:w="20" w:type="dxa"/>
              <w:right w:w="20" w:type="dxa"/>
            </w:tcMar>
            <w:vAlign w:val="center"/>
          </w:tcPr>
          <w:p w14:paraId="1072D500" w14:textId="77777777" w:rsidR="00E84500" w:rsidRPr="003F36BA" w:rsidRDefault="00E84500" w:rsidP="00666DC1">
            <w:pPr>
              <w:pStyle w:val="movimento2"/>
              <w:rPr>
                <w:color w:val="002060"/>
              </w:rPr>
            </w:pPr>
            <w:r w:rsidRPr="003F36BA">
              <w:rPr>
                <w:color w:val="002060"/>
              </w:rPr>
              <w:t xml:space="preserve">(TRE TORRI A.S.D.) </w:t>
            </w:r>
          </w:p>
        </w:tc>
      </w:tr>
    </w:tbl>
    <w:p w14:paraId="707E698C" w14:textId="77777777" w:rsidR="00E84500" w:rsidRPr="003F36BA" w:rsidRDefault="00E84500" w:rsidP="00E84500">
      <w:pPr>
        <w:pStyle w:val="titolo10"/>
        <w:divId w:val="527259509"/>
        <w:rPr>
          <w:color w:val="002060"/>
        </w:rPr>
      </w:pPr>
      <w:r w:rsidRPr="003F36BA">
        <w:rPr>
          <w:color w:val="002060"/>
        </w:rPr>
        <w:t xml:space="preserve">GARE DEL 25/ 1/2020 </w:t>
      </w:r>
    </w:p>
    <w:p w14:paraId="3CA419CE" w14:textId="77777777" w:rsidR="00E84500" w:rsidRPr="003F36BA" w:rsidRDefault="00E84500" w:rsidP="00E84500">
      <w:pPr>
        <w:pStyle w:val="titolo7a"/>
        <w:divId w:val="527259509"/>
        <w:rPr>
          <w:color w:val="002060"/>
        </w:rPr>
      </w:pPr>
      <w:r w:rsidRPr="003F36BA">
        <w:rPr>
          <w:color w:val="002060"/>
        </w:rPr>
        <w:t xml:space="preserve">PROVVEDIMENTI DISCIPLINARI </w:t>
      </w:r>
    </w:p>
    <w:p w14:paraId="7E7ED251" w14:textId="77777777" w:rsidR="00E84500" w:rsidRPr="003F36BA" w:rsidRDefault="00E84500" w:rsidP="00E84500">
      <w:pPr>
        <w:pStyle w:val="TITOLO7B"/>
        <w:divId w:val="527259509"/>
        <w:rPr>
          <w:color w:val="002060"/>
        </w:rPr>
      </w:pPr>
      <w:r w:rsidRPr="003F36BA">
        <w:rPr>
          <w:color w:val="002060"/>
        </w:rPr>
        <w:t xml:space="preserve">In base alle risultanze degli atti ufficiali sono state deliberate le seguenti sanzioni disciplinari. </w:t>
      </w:r>
    </w:p>
    <w:p w14:paraId="62576F80" w14:textId="77777777" w:rsidR="00E84500" w:rsidRPr="003F36BA" w:rsidRDefault="00E84500" w:rsidP="00E84500">
      <w:pPr>
        <w:pStyle w:val="titolo30"/>
        <w:divId w:val="527259509"/>
        <w:rPr>
          <w:color w:val="002060"/>
        </w:rPr>
      </w:pPr>
      <w:r w:rsidRPr="003F36BA">
        <w:rPr>
          <w:color w:val="002060"/>
        </w:rPr>
        <w:t xml:space="preserve">CALCIATORI NON ESPULSI </w:t>
      </w:r>
    </w:p>
    <w:p w14:paraId="4F5D67ED" w14:textId="77777777" w:rsidR="00E84500" w:rsidRPr="003F36BA" w:rsidRDefault="00E84500" w:rsidP="00E84500">
      <w:pPr>
        <w:pStyle w:val="titolo20"/>
        <w:divId w:val="527259509"/>
        <w:rPr>
          <w:color w:val="002060"/>
        </w:rPr>
      </w:pPr>
      <w:r w:rsidRPr="003F36BA">
        <w:rPr>
          <w:color w:val="002060"/>
        </w:rPr>
        <w:t xml:space="preserve">SQUALIFICA PER UNA GARA EFFETTIVA PER RECIDIVITA'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53F8BDB1" w14:textId="77777777" w:rsidTr="00E84500">
        <w:trPr>
          <w:divId w:val="527259509"/>
        </w:trPr>
        <w:tc>
          <w:tcPr>
            <w:tcW w:w="2200" w:type="dxa"/>
            <w:tcMar>
              <w:top w:w="20" w:type="dxa"/>
              <w:left w:w="20" w:type="dxa"/>
              <w:bottom w:w="20" w:type="dxa"/>
              <w:right w:w="20" w:type="dxa"/>
            </w:tcMar>
            <w:vAlign w:val="center"/>
          </w:tcPr>
          <w:p w14:paraId="4D68D48D" w14:textId="77777777" w:rsidR="00E84500" w:rsidRPr="003F36BA" w:rsidRDefault="00E84500" w:rsidP="00666DC1">
            <w:pPr>
              <w:pStyle w:val="movimento"/>
              <w:rPr>
                <w:color w:val="002060"/>
              </w:rPr>
            </w:pPr>
            <w:r w:rsidRPr="003F36BA">
              <w:rPr>
                <w:color w:val="002060"/>
              </w:rPr>
              <w:t>ZIZZAMIA MARIO</w:t>
            </w:r>
          </w:p>
        </w:tc>
        <w:tc>
          <w:tcPr>
            <w:tcW w:w="2200" w:type="dxa"/>
            <w:tcMar>
              <w:top w:w="20" w:type="dxa"/>
              <w:left w:w="20" w:type="dxa"/>
              <w:bottom w:w="20" w:type="dxa"/>
              <w:right w:w="20" w:type="dxa"/>
            </w:tcMar>
            <w:vAlign w:val="center"/>
          </w:tcPr>
          <w:p w14:paraId="49AEFCD0" w14:textId="77777777" w:rsidR="00E84500" w:rsidRPr="003F36BA" w:rsidRDefault="00E84500" w:rsidP="00666DC1">
            <w:pPr>
              <w:pStyle w:val="movimento2"/>
              <w:rPr>
                <w:color w:val="002060"/>
              </w:rPr>
            </w:pPr>
            <w:r w:rsidRPr="003F36BA">
              <w:rPr>
                <w:color w:val="002060"/>
              </w:rPr>
              <w:t xml:space="preserve">(VERBENA C5 ANCONA) </w:t>
            </w:r>
          </w:p>
        </w:tc>
        <w:tc>
          <w:tcPr>
            <w:tcW w:w="800" w:type="dxa"/>
            <w:tcMar>
              <w:top w:w="20" w:type="dxa"/>
              <w:left w:w="20" w:type="dxa"/>
              <w:bottom w:w="20" w:type="dxa"/>
              <w:right w:w="20" w:type="dxa"/>
            </w:tcMar>
            <w:vAlign w:val="center"/>
          </w:tcPr>
          <w:p w14:paraId="59259E5D"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133937B8"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151B50D5" w14:textId="77777777" w:rsidR="00E84500" w:rsidRPr="003F36BA" w:rsidRDefault="00E84500" w:rsidP="00666DC1">
            <w:pPr>
              <w:pStyle w:val="movimento2"/>
              <w:rPr>
                <w:color w:val="002060"/>
              </w:rPr>
            </w:pPr>
            <w:r w:rsidRPr="003F36BA">
              <w:rPr>
                <w:color w:val="002060"/>
              </w:rPr>
              <w:t> </w:t>
            </w:r>
          </w:p>
        </w:tc>
      </w:tr>
    </w:tbl>
    <w:p w14:paraId="0891FFA1" w14:textId="77777777" w:rsidR="00E84500" w:rsidRPr="003F36BA" w:rsidRDefault="00E84500" w:rsidP="00E84500">
      <w:pPr>
        <w:pStyle w:val="titolo20"/>
        <w:divId w:val="527259509"/>
        <w:rPr>
          <w:color w:val="002060"/>
        </w:rPr>
      </w:pPr>
      <w:r w:rsidRPr="003F36BA">
        <w:rPr>
          <w:color w:val="002060"/>
        </w:rPr>
        <w:t xml:space="preserve">AMMONIZIONE (XI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09EBD926" w14:textId="77777777" w:rsidTr="00E84500">
        <w:trPr>
          <w:divId w:val="527259509"/>
        </w:trPr>
        <w:tc>
          <w:tcPr>
            <w:tcW w:w="2200" w:type="dxa"/>
            <w:tcMar>
              <w:top w:w="20" w:type="dxa"/>
              <w:left w:w="20" w:type="dxa"/>
              <w:bottom w:w="20" w:type="dxa"/>
              <w:right w:w="20" w:type="dxa"/>
            </w:tcMar>
            <w:vAlign w:val="center"/>
          </w:tcPr>
          <w:p w14:paraId="64086C2C" w14:textId="77777777" w:rsidR="00E84500" w:rsidRPr="003F36BA" w:rsidRDefault="00E84500" w:rsidP="00666DC1">
            <w:pPr>
              <w:pStyle w:val="movimento"/>
              <w:rPr>
                <w:color w:val="002060"/>
              </w:rPr>
            </w:pPr>
            <w:r w:rsidRPr="003F36BA">
              <w:rPr>
                <w:color w:val="002060"/>
              </w:rPr>
              <w:t>LIKA STIVI</w:t>
            </w:r>
          </w:p>
        </w:tc>
        <w:tc>
          <w:tcPr>
            <w:tcW w:w="2200" w:type="dxa"/>
            <w:tcMar>
              <w:top w:w="20" w:type="dxa"/>
              <w:left w:w="20" w:type="dxa"/>
              <w:bottom w:w="20" w:type="dxa"/>
              <w:right w:w="20" w:type="dxa"/>
            </w:tcMar>
            <w:vAlign w:val="center"/>
          </w:tcPr>
          <w:p w14:paraId="322AC607" w14:textId="77777777" w:rsidR="00E84500" w:rsidRPr="003F36BA" w:rsidRDefault="00E84500" w:rsidP="00666DC1">
            <w:pPr>
              <w:pStyle w:val="movimento2"/>
              <w:rPr>
                <w:color w:val="002060"/>
              </w:rPr>
            </w:pPr>
            <w:r w:rsidRPr="003F36BA">
              <w:rPr>
                <w:color w:val="002060"/>
              </w:rPr>
              <w:t xml:space="preserve">(SENIGALLIA CALCIO) </w:t>
            </w:r>
          </w:p>
        </w:tc>
        <w:tc>
          <w:tcPr>
            <w:tcW w:w="800" w:type="dxa"/>
            <w:tcMar>
              <w:top w:w="20" w:type="dxa"/>
              <w:left w:w="20" w:type="dxa"/>
              <w:bottom w:w="20" w:type="dxa"/>
              <w:right w:w="20" w:type="dxa"/>
            </w:tcMar>
            <w:vAlign w:val="center"/>
          </w:tcPr>
          <w:p w14:paraId="2DFBBF8E"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2DF0693A"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7B01AA36" w14:textId="77777777" w:rsidR="00E84500" w:rsidRPr="003F36BA" w:rsidRDefault="00E84500" w:rsidP="00666DC1">
            <w:pPr>
              <w:pStyle w:val="movimento2"/>
              <w:rPr>
                <w:color w:val="002060"/>
              </w:rPr>
            </w:pPr>
            <w:r w:rsidRPr="003F36BA">
              <w:rPr>
                <w:color w:val="002060"/>
              </w:rPr>
              <w:t> </w:t>
            </w:r>
          </w:p>
        </w:tc>
      </w:tr>
    </w:tbl>
    <w:p w14:paraId="37F64047" w14:textId="77777777" w:rsidR="00E84500" w:rsidRPr="003F36BA" w:rsidRDefault="00E84500" w:rsidP="00E84500">
      <w:pPr>
        <w:pStyle w:val="titolo20"/>
        <w:divId w:val="527259509"/>
        <w:rPr>
          <w:color w:val="002060"/>
        </w:rPr>
      </w:pPr>
      <w:r w:rsidRPr="003F36BA">
        <w:rPr>
          <w:color w:val="002060"/>
        </w:rPr>
        <w:lastRenderedPageBreak/>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536995D6" w14:textId="77777777" w:rsidTr="00E84500">
        <w:trPr>
          <w:divId w:val="527259509"/>
        </w:trPr>
        <w:tc>
          <w:tcPr>
            <w:tcW w:w="2200" w:type="dxa"/>
            <w:tcMar>
              <w:top w:w="20" w:type="dxa"/>
              <w:left w:w="20" w:type="dxa"/>
              <w:bottom w:w="20" w:type="dxa"/>
              <w:right w:w="20" w:type="dxa"/>
            </w:tcMar>
            <w:vAlign w:val="center"/>
          </w:tcPr>
          <w:p w14:paraId="7D0CA37B" w14:textId="77777777" w:rsidR="00E84500" w:rsidRPr="003F36BA" w:rsidRDefault="00E84500" w:rsidP="00666DC1">
            <w:pPr>
              <w:pStyle w:val="movimento"/>
              <w:rPr>
                <w:color w:val="002060"/>
              </w:rPr>
            </w:pPr>
            <w:r w:rsidRPr="003F36BA">
              <w:rPr>
                <w:color w:val="002060"/>
              </w:rPr>
              <w:t>DIOTALLEVI DAVIDE</w:t>
            </w:r>
          </w:p>
        </w:tc>
        <w:tc>
          <w:tcPr>
            <w:tcW w:w="2200" w:type="dxa"/>
            <w:tcMar>
              <w:top w:w="20" w:type="dxa"/>
              <w:left w:w="20" w:type="dxa"/>
              <w:bottom w:w="20" w:type="dxa"/>
              <w:right w:w="20" w:type="dxa"/>
            </w:tcMar>
            <w:vAlign w:val="center"/>
          </w:tcPr>
          <w:p w14:paraId="68E88EA8" w14:textId="77777777" w:rsidR="00E84500" w:rsidRPr="003F36BA" w:rsidRDefault="00E84500" w:rsidP="00666DC1">
            <w:pPr>
              <w:pStyle w:val="movimento2"/>
              <w:rPr>
                <w:color w:val="002060"/>
              </w:rPr>
            </w:pPr>
            <w:r w:rsidRPr="003F36BA">
              <w:rPr>
                <w:color w:val="002060"/>
              </w:rPr>
              <w:t xml:space="preserve">(VERBENA C5 ANCONA) </w:t>
            </w:r>
          </w:p>
        </w:tc>
        <w:tc>
          <w:tcPr>
            <w:tcW w:w="800" w:type="dxa"/>
            <w:tcMar>
              <w:top w:w="20" w:type="dxa"/>
              <w:left w:w="20" w:type="dxa"/>
              <w:bottom w:w="20" w:type="dxa"/>
              <w:right w:w="20" w:type="dxa"/>
            </w:tcMar>
            <w:vAlign w:val="center"/>
          </w:tcPr>
          <w:p w14:paraId="3CB5AF4E"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211308DF"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72481C10" w14:textId="77777777" w:rsidR="00E84500" w:rsidRPr="003F36BA" w:rsidRDefault="00E84500" w:rsidP="00666DC1">
            <w:pPr>
              <w:pStyle w:val="movimento2"/>
              <w:rPr>
                <w:color w:val="002060"/>
              </w:rPr>
            </w:pPr>
            <w:r w:rsidRPr="003F36BA">
              <w:rPr>
                <w:color w:val="002060"/>
              </w:rPr>
              <w:t> </w:t>
            </w:r>
          </w:p>
        </w:tc>
      </w:tr>
    </w:tbl>
    <w:p w14:paraId="14A60EAF" w14:textId="77777777" w:rsidR="00E84500" w:rsidRPr="003F36BA" w:rsidRDefault="00E84500" w:rsidP="00E84500">
      <w:pPr>
        <w:pStyle w:val="titolo20"/>
        <w:divId w:val="527259509"/>
        <w:rPr>
          <w:color w:val="002060"/>
        </w:rPr>
      </w:pPr>
      <w:r w:rsidRPr="003F36BA">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55F1571F" w14:textId="77777777" w:rsidTr="00E84500">
        <w:trPr>
          <w:divId w:val="527259509"/>
        </w:trPr>
        <w:tc>
          <w:tcPr>
            <w:tcW w:w="2200" w:type="dxa"/>
            <w:tcMar>
              <w:top w:w="20" w:type="dxa"/>
              <w:left w:w="20" w:type="dxa"/>
              <w:bottom w:w="20" w:type="dxa"/>
              <w:right w:w="20" w:type="dxa"/>
            </w:tcMar>
            <w:vAlign w:val="center"/>
          </w:tcPr>
          <w:p w14:paraId="418DFE2E" w14:textId="77777777" w:rsidR="00E84500" w:rsidRPr="003F36BA" w:rsidRDefault="00E84500" w:rsidP="00666DC1">
            <w:pPr>
              <w:pStyle w:val="movimento"/>
              <w:rPr>
                <w:color w:val="002060"/>
              </w:rPr>
            </w:pPr>
            <w:r w:rsidRPr="003F36BA">
              <w:rPr>
                <w:color w:val="002060"/>
              </w:rPr>
              <w:t>FEBBRARO SALVATORE</w:t>
            </w:r>
          </w:p>
        </w:tc>
        <w:tc>
          <w:tcPr>
            <w:tcW w:w="2200" w:type="dxa"/>
            <w:tcMar>
              <w:top w:w="20" w:type="dxa"/>
              <w:left w:w="20" w:type="dxa"/>
              <w:bottom w:w="20" w:type="dxa"/>
              <w:right w:w="20" w:type="dxa"/>
            </w:tcMar>
            <w:vAlign w:val="center"/>
          </w:tcPr>
          <w:p w14:paraId="7F5D03CC" w14:textId="77777777" w:rsidR="00E84500" w:rsidRPr="003F36BA" w:rsidRDefault="00E84500" w:rsidP="00666DC1">
            <w:pPr>
              <w:pStyle w:val="movimento2"/>
              <w:rPr>
                <w:color w:val="002060"/>
              </w:rPr>
            </w:pPr>
            <w:r w:rsidRPr="003F36BA">
              <w:rPr>
                <w:color w:val="002060"/>
              </w:rPr>
              <w:t xml:space="preserve">(SENIGALLIA CALCIO) </w:t>
            </w:r>
          </w:p>
        </w:tc>
        <w:tc>
          <w:tcPr>
            <w:tcW w:w="800" w:type="dxa"/>
            <w:tcMar>
              <w:top w:w="20" w:type="dxa"/>
              <w:left w:w="20" w:type="dxa"/>
              <w:bottom w:w="20" w:type="dxa"/>
              <w:right w:w="20" w:type="dxa"/>
            </w:tcMar>
            <w:vAlign w:val="center"/>
          </w:tcPr>
          <w:p w14:paraId="2E67A830"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59AC15AC" w14:textId="77777777" w:rsidR="00E84500" w:rsidRPr="003F36BA" w:rsidRDefault="00E84500" w:rsidP="00666DC1">
            <w:pPr>
              <w:pStyle w:val="movimento"/>
              <w:rPr>
                <w:color w:val="002060"/>
              </w:rPr>
            </w:pPr>
            <w:r w:rsidRPr="003F36BA">
              <w:rPr>
                <w:color w:val="002060"/>
              </w:rPr>
              <w:t>LATINI GIANLUCA</w:t>
            </w:r>
          </w:p>
        </w:tc>
        <w:tc>
          <w:tcPr>
            <w:tcW w:w="2200" w:type="dxa"/>
            <w:tcMar>
              <w:top w:w="20" w:type="dxa"/>
              <w:left w:w="20" w:type="dxa"/>
              <w:bottom w:w="20" w:type="dxa"/>
              <w:right w:w="20" w:type="dxa"/>
            </w:tcMar>
            <w:vAlign w:val="center"/>
          </w:tcPr>
          <w:p w14:paraId="39C85854" w14:textId="77777777" w:rsidR="00E84500" w:rsidRPr="003F36BA" w:rsidRDefault="00E84500" w:rsidP="00666DC1">
            <w:pPr>
              <w:pStyle w:val="movimento2"/>
              <w:rPr>
                <w:color w:val="002060"/>
              </w:rPr>
            </w:pPr>
            <w:r w:rsidRPr="003F36BA">
              <w:rPr>
                <w:color w:val="002060"/>
              </w:rPr>
              <w:t xml:space="preserve">(VERBENA C5 ANCONA) </w:t>
            </w:r>
          </w:p>
        </w:tc>
      </w:tr>
    </w:tbl>
    <w:p w14:paraId="26A81A7A" w14:textId="77777777" w:rsidR="00E84500" w:rsidRDefault="00E84500" w:rsidP="00E84500">
      <w:pPr>
        <w:pStyle w:val="breakline"/>
        <w:divId w:val="527259509"/>
        <w:rPr>
          <w:color w:val="002060"/>
        </w:rPr>
      </w:pPr>
    </w:p>
    <w:p w14:paraId="1A0C8879" w14:textId="77777777" w:rsidR="00E84500" w:rsidRPr="00E876E0" w:rsidRDefault="00E84500" w:rsidP="00E84500">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F.to IL GIUDICE SPORTIVO</w:t>
      </w:r>
    </w:p>
    <w:p w14:paraId="6DDC4EBD" w14:textId="77777777" w:rsidR="00E84500" w:rsidRPr="00E876E0" w:rsidRDefault="00E84500" w:rsidP="00E84500">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 xml:space="preserve"> </w:t>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 xml:space="preserve">   </w:t>
      </w:r>
      <w:r w:rsidRPr="00E876E0">
        <w:rPr>
          <w:rFonts w:ascii="Arial" w:hAnsi="Arial" w:cs="Arial"/>
          <w:noProof/>
          <w:color w:val="002060"/>
          <w:lang w:eastAsia="it-IT"/>
        </w:rPr>
        <w:tab/>
        <w:t xml:space="preserve">       Claudio Romagnoli</w:t>
      </w:r>
    </w:p>
    <w:p w14:paraId="37C59F1F" w14:textId="77777777" w:rsidR="00E84500" w:rsidRPr="003F36BA" w:rsidRDefault="00E84500" w:rsidP="00E84500">
      <w:pPr>
        <w:pStyle w:val="breakline"/>
        <w:divId w:val="527259509"/>
        <w:rPr>
          <w:color w:val="002060"/>
        </w:rPr>
      </w:pPr>
    </w:p>
    <w:p w14:paraId="337648D8" w14:textId="77777777" w:rsidR="00E84500" w:rsidRPr="003F36BA" w:rsidRDefault="00E84500" w:rsidP="00E84500">
      <w:pPr>
        <w:pStyle w:val="TITOLOPRINC"/>
        <w:divId w:val="527259509"/>
        <w:rPr>
          <w:color w:val="002060"/>
        </w:rPr>
      </w:pPr>
      <w:r w:rsidRPr="003F36BA">
        <w:rPr>
          <w:color w:val="002060"/>
        </w:rPr>
        <w:t>CLASSIFICA</w:t>
      </w:r>
    </w:p>
    <w:p w14:paraId="5BD5657A" w14:textId="77777777" w:rsidR="00E84500" w:rsidRPr="003F36BA" w:rsidRDefault="00E84500" w:rsidP="00E84500">
      <w:pPr>
        <w:pStyle w:val="breakline"/>
        <w:divId w:val="527259509"/>
        <w:rPr>
          <w:color w:val="002060"/>
        </w:rPr>
      </w:pPr>
    </w:p>
    <w:p w14:paraId="24A2DF73" w14:textId="77777777" w:rsidR="00E84500" w:rsidRPr="003F36BA" w:rsidRDefault="00E84500" w:rsidP="00E84500">
      <w:pPr>
        <w:pStyle w:val="breakline"/>
        <w:divId w:val="527259509"/>
        <w:rPr>
          <w:color w:val="002060"/>
        </w:rPr>
      </w:pPr>
    </w:p>
    <w:p w14:paraId="1763085C" w14:textId="77777777" w:rsidR="00E84500" w:rsidRPr="003F36BA" w:rsidRDefault="00E84500" w:rsidP="00E84500">
      <w:pPr>
        <w:pStyle w:val="SOTTOTITOLOCAMPIONATO1"/>
        <w:divId w:val="527259509"/>
        <w:rPr>
          <w:color w:val="002060"/>
        </w:rPr>
      </w:pPr>
      <w:r w:rsidRPr="003F36BA">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84500" w:rsidRPr="003F36BA" w14:paraId="64230E56" w14:textId="77777777" w:rsidTr="00E8450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447322" w14:textId="77777777" w:rsidR="00E84500" w:rsidRPr="003F36BA" w:rsidRDefault="00E84500" w:rsidP="00666DC1">
            <w:pPr>
              <w:pStyle w:val="HEADERTABELLA"/>
              <w:rPr>
                <w:color w:val="002060"/>
              </w:rPr>
            </w:pPr>
            <w:r w:rsidRPr="003F36B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01C4A7" w14:textId="77777777" w:rsidR="00E84500" w:rsidRPr="003F36BA" w:rsidRDefault="00E84500" w:rsidP="00666DC1">
            <w:pPr>
              <w:pStyle w:val="HEADERTABELLA"/>
              <w:rPr>
                <w:color w:val="002060"/>
              </w:rPr>
            </w:pPr>
            <w:r w:rsidRPr="003F36B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E22AB0" w14:textId="77777777" w:rsidR="00E84500" w:rsidRPr="003F36BA" w:rsidRDefault="00E84500" w:rsidP="00666DC1">
            <w:pPr>
              <w:pStyle w:val="HEADERTABELLA"/>
              <w:rPr>
                <w:color w:val="002060"/>
              </w:rPr>
            </w:pPr>
            <w:r w:rsidRPr="003F36B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8C6A9F" w14:textId="77777777" w:rsidR="00E84500" w:rsidRPr="003F36BA" w:rsidRDefault="00E84500" w:rsidP="00666DC1">
            <w:pPr>
              <w:pStyle w:val="HEADERTABELLA"/>
              <w:rPr>
                <w:color w:val="002060"/>
              </w:rPr>
            </w:pPr>
            <w:r w:rsidRPr="003F36B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E31095" w14:textId="77777777" w:rsidR="00E84500" w:rsidRPr="003F36BA" w:rsidRDefault="00E84500" w:rsidP="00666DC1">
            <w:pPr>
              <w:pStyle w:val="HEADERTABELLA"/>
              <w:rPr>
                <w:color w:val="002060"/>
              </w:rPr>
            </w:pPr>
            <w:r w:rsidRPr="003F36B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FFEE28" w14:textId="77777777" w:rsidR="00E84500" w:rsidRPr="003F36BA" w:rsidRDefault="00E84500" w:rsidP="00666DC1">
            <w:pPr>
              <w:pStyle w:val="HEADERTABELLA"/>
              <w:rPr>
                <w:color w:val="002060"/>
              </w:rPr>
            </w:pPr>
            <w:r w:rsidRPr="003F36B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60600D" w14:textId="77777777" w:rsidR="00E84500" w:rsidRPr="003F36BA" w:rsidRDefault="00E84500" w:rsidP="00666DC1">
            <w:pPr>
              <w:pStyle w:val="HEADERTABELLA"/>
              <w:rPr>
                <w:color w:val="002060"/>
              </w:rPr>
            </w:pPr>
            <w:r w:rsidRPr="003F36B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51C5AA" w14:textId="77777777" w:rsidR="00E84500" w:rsidRPr="003F36BA" w:rsidRDefault="00E84500" w:rsidP="00666DC1">
            <w:pPr>
              <w:pStyle w:val="HEADERTABELLA"/>
              <w:rPr>
                <w:color w:val="002060"/>
              </w:rPr>
            </w:pPr>
            <w:r w:rsidRPr="003F36B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18D6A9" w14:textId="77777777" w:rsidR="00E84500" w:rsidRPr="003F36BA" w:rsidRDefault="00E84500" w:rsidP="00666DC1">
            <w:pPr>
              <w:pStyle w:val="HEADERTABELLA"/>
              <w:rPr>
                <w:color w:val="002060"/>
              </w:rPr>
            </w:pPr>
            <w:r w:rsidRPr="003F36B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EFEB4F" w14:textId="77777777" w:rsidR="00E84500" w:rsidRPr="003F36BA" w:rsidRDefault="00E84500" w:rsidP="00666DC1">
            <w:pPr>
              <w:pStyle w:val="HEADERTABELLA"/>
              <w:rPr>
                <w:color w:val="002060"/>
              </w:rPr>
            </w:pPr>
            <w:r w:rsidRPr="003F36BA">
              <w:rPr>
                <w:color w:val="002060"/>
              </w:rPr>
              <w:t>PE</w:t>
            </w:r>
          </w:p>
        </w:tc>
      </w:tr>
      <w:tr w:rsidR="00E84500" w:rsidRPr="003F36BA" w14:paraId="5DD59B38" w14:textId="77777777" w:rsidTr="00E8450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FE9F4E0" w14:textId="77777777" w:rsidR="00E84500" w:rsidRPr="003F36BA" w:rsidRDefault="00E84500" w:rsidP="00666DC1">
            <w:pPr>
              <w:pStyle w:val="ROWTABELLA"/>
              <w:rPr>
                <w:color w:val="002060"/>
              </w:rPr>
            </w:pPr>
            <w:r w:rsidRPr="003F36BA">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6403FA" w14:textId="77777777" w:rsidR="00E84500" w:rsidRPr="003F36BA" w:rsidRDefault="00E84500" w:rsidP="00666DC1">
            <w:pPr>
              <w:pStyle w:val="ROWTABELLA"/>
              <w:jc w:val="center"/>
              <w:rPr>
                <w:color w:val="002060"/>
              </w:rPr>
            </w:pPr>
            <w:r w:rsidRPr="003F36B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F9560D"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670E75" w14:textId="77777777" w:rsidR="00E84500" w:rsidRPr="003F36BA" w:rsidRDefault="00E84500" w:rsidP="00666DC1">
            <w:pPr>
              <w:pStyle w:val="ROWTABELLA"/>
              <w:jc w:val="center"/>
              <w:rPr>
                <w:color w:val="002060"/>
              </w:rPr>
            </w:pPr>
            <w:r w:rsidRPr="003F36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A28142"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45AA40"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A13AF6" w14:textId="77777777" w:rsidR="00E84500" w:rsidRPr="003F36BA" w:rsidRDefault="00E84500" w:rsidP="00666DC1">
            <w:pPr>
              <w:pStyle w:val="ROWTABELLA"/>
              <w:jc w:val="center"/>
              <w:rPr>
                <w:color w:val="002060"/>
              </w:rPr>
            </w:pPr>
            <w:r w:rsidRPr="003F36BA">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5F9D73" w14:textId="77777777" w:rsidR="00E84500" w:rsidRPr="003F36BA" w:rsidRDefault="00E84500" w:rsidP="00666DC1">
            <w:pPr>
              <w:pStyle w:val="ROWTABELLA"/>
              <w:jc w:val="center"/>
              <w:rPr>
                <w:color w:val="002060"/>
              </w:rPr>
            </w:pPr>
            <w:r w:rsidRPr="003F36B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281374" w14:textId="77777777" w:rsidR="00E84500" w:rsidRPr="003F36BA" w:rsidRDefault="00E84500" w:rsidP="00666DC1">
            <w:pPr>
              <w:pStyle w:val="ROWTABELLA"/>
              <w:jc w:val="center"/>
              <w:rPr>
                <w:color w:val="002060"/>
              </w:rPr>
            </w:pPr>
            <w:r w:rsidRPr="003F36B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7F1858" w14:textId="77777777" w:rsidR="00E84500" w:rsidRPr="003F36BA" w:rsidRDefault="00E84500" w:rsidP="00666DC1">
            <w:pPr>
              <w:pStyle w:val="ROWTABELLA"/>
              <w:jc w:val="center"/>
              <w:rPr>
                <w:color w:val="002060"/>
              </w:rPr>
            </w:pPr>
            <w:r w:rsidRPr="003F36BA">
              <w:rPr>
                <w:color w:val="002060"/>
              </w:rPr>
              <w:t>0</w:t>
            </w:r>
          </w:p>
        </w:tc>
      </w:tr>
      <w:tr w:rsidR="00E84500" w:rsidRPr="003F36BA" w14:paraId="433E2FC8"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6B09679" w14:textId="77777777" w:rsidR="00E84500" w:rsidRPr="003F36BA" w:rsidRDefault="00E84500" w:rsidP="00666DC1">
            <w:pPr>
              <w:pStyle w:val="ROWTABELLA"/>
              <w:rPr>
                <w:color w:val="002060"/>
              </w:rPr>
            </w:pPr>
            <w:r w:rsidRPr="003F36BA">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8985B6" w14:textId="77777777" w:rsidR="00E84500" w:rsidRPr="003F36BA" w:rsidRDefault="00E84500" w:rsidP="00666DC1">
            <w:pPr>
              <w:pStyle w:val="ROWTABELLA"/>
              <w:jc w:val="center"/>
              <w:rPr>
                <w:color w:val="002060"/>
              </w:rPr>
            </w:pPr>
            <w:r w:rsidRPr="003F36B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DB6437"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A08EA9" w14:textId="77777777" w:rsidR="00E84500" w:rsidRPr="003F36BA" w:rsidRDefault="00E84500" w:rsidP="00666DC1">
            <w:pPr>
              <w:pStyle w:val="ROWTABELLA"/>
              <w:jc w:val="center"/>
              <w:rPr>
                <w:color w:val="002060"/>
              </w:rPr>
            </w:pPr>
            <w:r w:rsidRPr="003F36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8DCCD3"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F795FE"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41F4DD" w14:textId="77777777" w:rsidR="00E84500" w:rsidRPr="003F36BA" w:rsidRDefault="00E84500" w:rsidP="00666DC1">
            <w:pPr>
              <w:pStyle w:val="ROWTABELLA"/>
              <w:jc w:val="center"/>
              <w:rPr>
                <w:color w:val="002060"/>
              </w:rPr>
            </w:pPr>
            <w:r w:rsidRPr="003F36BA">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5B6F9E" w14:textId="77777777" w:rsidR="00E84500" w:rsidRPr="003F36BA" w:rsidRDefault="00E84500" w:rsidP="00666DC1">
            <w:pPr>
              <w:pStyle w:val="ROWTABELLA"/>
              <w:jc w:val="center"/>
              <w:rPr>
                <w:color w:val="002060"/>
              </w:rPr>
            </w:pPr>
            <w:r w:rsidRPr="003F36B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D5D61F" w14:textId="77777777" w:rsidR="00E84500" w:rsidRPr="003F36BA" w:rsidRDefault="00E84500" w:rsidP="00666DC1">
            <w:pPr>
              <w:pStyle w:val="ROWTABELLA"/>
              <w:jc w:val="center"/>
              <w:rPr>
                <w:color w:val="002060"/>
              </w:rPr>
            </w:pPr>
            <w:r w:rsidRPr="003F36B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840EF1" w14:textId="77777777" w:rsidR="00E84500" w:rsidRPr="003F36BA" w:rsidRDefault="00E84500" w:rsidP="00666DC1">
            <w:pPr>
              <w:pStyle w:val="ROWTABELLA"/>
              <w:jc w:val="center"/>
              <w:rPr>
                <w:color w:val="002060"/>
              </w:rPr>
            </w:pPr>
            <w:r w:rsidRPr="003F36BA">
              <w:rPr>
                <w:color w:val="002060"/>
              </w:rPr>
              <w:t>0</w:t>
            </w:r>
          </w:p>
        </w:tc>
      </w:tr>
      <w:tr w:rsidR="00E84500" w:rsidRPr="003F36BA" w14:paraId="68CD2D71"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3BBEBCA" w14:textId="77777777" w:rsidR="00E84500" w:rsidRPr="003F36BA" w:rsidRDefault="00E84500" w:rsidP="00666DC1">
            <w:pPr>
              <w:pStyle w:val="ROWTABELLA"/>
              <w:rPr>
                <w:color w:val="002060"/>
              </w:rPr>
            </w:pPr>
            <w:r w:rsidRPr="003F36BA">
              <w:rPr>
                <w:color w:val="002060"/>
              </w:rPr>
              <w:t xml:space="preserve">G.S. AUDAX 1970 </w:t>
            </w:r>
            <w:proofErr w:type="gramStart"/>
            <w:r w:rsidRPr="003F36BA">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517FF3" w14:textId="77777777" w:rsidR="00E84500" w:rsidRPr="003F36BA" w:rsidRDefault="00E84500" w:rsidP="00666DC1">
            <w:pPr>
              <w:pStyle w:val="ROWTABELLA"/>
              <w:jc w:val="center"/>
              <w:rPr>
                <w:color w:val="002060"/>
              </w:rPr>
            </w:pPr>
            <w:r w:rsidRPr="003F36B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A63F68"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DB401D" w14:textId="77777777" w:rsidR="00E84500" w:rsidRPr="003F36BA" w:rsidRDefault="00E84500" w:rsidP="00666DC1">
            <w:pPr>
              <w:pStyle w:val="ROWTABELLA"/>
              <w:jc w:val="center"/>
              <w:rPr>
                <w:color w:val="002060"/>
              </w:rPr>
            </w:pPr>
            <w:r w:rsidRPr="003F36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376F61"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B8A3B9"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6DAE9F" w14:textId="77777777" w:rsidR="00E84500" w:rsidRPr="003F36BA" w:rsidRDefault="00E84500" w:rsidP="00666DC1">
            <w:pPr>
              <w:pStyle w:val="ROWTABELLA"/>
              <w:jc w:val="center"/>
              <w:rPr>
                <w:color w:val="002060"/>
              </w:rPr>
            </w:pPr>
            <w:r w:rsidRPr="003F36B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D0EF5E" w14:textId="77777777" w:rsidR="00E84500" w:rsidRPr="003F36BA" w:rsidRDefault="00E84500" w:rsidP="00666DC1">
            <w:pPr>
              <w:pStyle w:val="ROWTABELLA"/>
              <w:jc w:val="center"/>
              <w:rPr>
                <w:color w:val="002060"/>
              </w:rPr>
            </w:pPr>
            <w:r w:rsidRPr="003F36B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7BA850" w14:textId="77777777" w:rsidR="00E84500" w:rsidRPr="003F36BA" w:rsidRDefault="00E84500" w:rsidP="00666DC1">
            <w:pPr>
              <w:pStyle w:val="ROWTABELLA"/>
              <w:jc w:val="center"/>
              <w:rPr>
                <w:color w:val="002060"/>
              </w:rPr>
            </w:pPr>
            <w:r w:rsidRPr="003F36B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F4E39F" w14:textId="77777777" w:rsidR="00E84500" w:rsidRPr="003F36BA" w:rsidRDefault="00E84500" w:rsidP="00666DC1">
            <w:pPr>
              <w:pStyle w:val="ROWTABELLA"/>
              <w:jc w:val="center"/>
              <w:rPr>
                <w:color w:val="002060"/>
              </w:rPr>
            </w:pPr>
            <w:r w:rsidRPr="003F36BA">
              <w:rPr>
                <w:color w:val="002060"/>
              </w:rPr>
              <w:t>0</w:t>
            </w:r>
          </w:p>
        </w:tc>
      </w:tr>
      <w:tr w:rsidR="00E84500" w:rsidRPr="003F36BA" w14:paraId="29C3E71F"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2552A5C" w14:textId="77777777" w:rsidR="00E84500" w:rsidRPr="003F36BA" w:rsidRDefault="00E84500" w:rsidP="00666DC1">
            <w:pPr>
              <w:pStyle w:val="ROWTABELLA"/>
              <w:rPr>
                <w:color w:val="002060"/>
              </w:rPr>
            </w:pPr>
            <w:r w:rsidRPr="003F36BA">
              <w:rPr>
                <w:color w:val="002060"/>
              </w:rPr>
              <w:t>A.S.D. VALLEFOGLIA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46CAE3" w14:textId="77777777" w:rsidR="00E84500" w:rsidRPr="003F36BA" w:rsidRDefault="00E84500" w:rsidP="00666DC1">
            <w:pPr>
              <w:pStyle w:val="ROWTABELLA"/>
              <w:jc w:val="center"/>
              <w:rPr>
                <w:color w:val="002060"/>
              </w:rPr>
            </w:pPr>
            <w:r w:rsidRPr="003F36B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E23A8A"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EC6BF8" w14:textId="77777777" w:rsidR="00E84500" w:rsidRPr="003F36BA" w:rsidRDefault="00E84500" w:rsidP="00666DC1">
            <w:pPr>
              <w:pStyle w:val="ROWTABELLA"/>
              <w:jc w:val="center"/>
              <w:rPr>
                <w:color w:val="002060"/>
              </w:rPr>
            </w:pPr>
            <w:r w:rsidRPr="003F36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F6C688"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2B4D84"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4968F7" w14:textId="77777777" w:rsidR="00E84500" w:rsidRPr="003F36BA" w:rsidRDefault="00E84500" w:rsidP="00666DC1">
            <w:pPr>
              <w:pStyle w:val="ROWTABELLA"/>
              <w:jc w:val="center"/>
              <w:rPr>
                <w:color w:val="002060"/>
              </w:rPr>
            </w:pPr>
            <w:r w:rsidRPr="003F36BA">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4CA56C" w14:textId="77777777" w:rsidR="00E84500" w:rsidRPr="003F36BA" w:rsidRDefault="00E84500" w:rsidP="00666DC1">
            <w:pPr>
              <w:pStyle w:val="ROWTABELLA"/>
              <w:jc w:val="center"/>
              <w:rPr>
                <w:color w:val="002060"/>
              </w:rPr>
            </w:pPr>
            <w:r w:rsidRPr="003F36B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72E3F7" w14:textId="77777777" w:rsidR="00E84500" w:rsidRPr="003F36BA" w:rsidRDefault="00E84500" w:rsidP="00666DC1">
            <w:pPr>
              <w:pStyle w:val="ROWTABELLA"/>
              <w:jc w:val="center"/>
              <w:rPr>
                <w:color w:val="002060"/>
              </w:rPr>
            </w:pPr>
            <w:r w:rsidRPr="003F36B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A082B9" w14:textId="77777777" w:rsidR="00E84500" w:rsidRPr="003F36BA" w:rsidRDefault="00E84500" w:rsidP="00666DC1">
            <w:pPr>
              <w:pStyle w:val="ROWTABELLA"/>
              <w:jc w:val="center"/>
              <w:rPr>
                <w:color w:val="002060"/>
              </w:rPr>
            </w:pPr>
            <w:r w:rsidRPr="003F36BA">
              <w:rPr>
                <w:color w:val="002060"/>
              </w:rPr>
              <w:t>0</w:t>
            </w:r>
          </w:p>
        </w:tc>
      </w:tr>
      <w:tr w:rsidR="00E84500" w:rsidRPr="003F36BA" w14:paraId="12EB7DA7"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B866A19" w14:textId="77777777" w:rsidR="00E84500" w:rsidRPr="003F36BA" w:rsidRDefault="00E84500" w:rsidP="00666DC1">
            <w:pPr>
              <w:pStyle w:val="ROWTABELLA"/>
              <w:rPr>
                <w:color w:val="002060"/>
              </w:rPr>
            </w:pPr>
            <w:r w:rsidRPr="003F36BA">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A1391E" w14:textId="77777777" w:rsidR="00E84500" w:rsidRPr="003F36BA" w:rsidRDefault="00E84500" w:rsidP="00666DC1">
            <w:pPr>
              <w:pStyle w:val="ROWTABELLA"/>
              <w:jc w:val="center"/>
              <w:rPr>
                <w:color w:val="002060"/>
              </w:rPr>
            </w:pPr>
            <w:r w:rsidRPr="003F36B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190D4A"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1F9E1B" w14:textId="77777777" w:rsidR="00E84500" w:rsidRPr="003F36BA" w:rsidRDefault="00E84500" w:rsidP="00666DC1">
            <w:pPr>
              <w:pStyle w:val="ROWTABELLA"/>
              <w:jc w:val="center"/>
              <w:rPr>
                <w:color w:val="002060"/>
              </w:rPr>
            </w:pPr>
            <w:r w:rsidRPr="003F36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0163ED"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634714"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AA84C9" w14:textId="77777777" w:rsidR="00E84500" w:rsidRPr="003F36BA" w:rsidRDefault="00E84500" w:rsidP="00666DC1">
            <w:pPr>
              <w:pStyle w:val="ROWTABELLA"/>
              <w:jc w:val="center"/>
              <w:rPr>
                <w:color w:val="002060"/>
              </w:rPr>
            </w:pPr>
            <w:r w:rsidRPr="003F36BA">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B4E78B" w14:textId="77777777" w:rsidR="00E84500" w:rsidRPr="003F36BA" w:rsidRDefault="00E84500" w:rsidP="00666DC1">
            <w:pPr>
              <w:pStyle w:val="ROWTABELLA"/>
              <w:jc w:val="center"/>
              <w:rPr>
                <w:color w:val="002060"/>
              </w:rPr>
            </w:pPr>
            <w:r w:rsidRPr="003F36B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236EC6" w14:textId="77777777" w:rsidR="00E84500" w:rsidRPr="003F36BA" w:rsidRDefault="00E84500" w:rsidP="00666DC1">
            <w:pPr>
              <w:pStyle w:val="ROWTABELLA"/>
              <w:jc w:val="center"/>
              <w:rPr>
                <w:color w:val="002060"/>
              </w:rPr>
            </w:pPr>
            <w:r w:rsidRPr="003F36B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5D9360" w14:textId="77777777" w:rsidR="00E84500" w:rsidRPr="003F36BA" w:rsidRDefault="00E84500" w:rsidP="00666DC1">
            <w:pPr>
              <w:pStyle w:val="ROWTABELLA"/>
              <w:jc w:val="center"/>
              <w:rPr>
                <w:color w:val="002060"/>
              </w:rPr>
            </w:pPr>
            <w:r w:rsidRPr="003F36BA">
              <w:rPr>
                <w:color w:val="002060"/>
              </w:rPr>
              <w:t>0</w:t>
            </w:r>
          </w:p>
        </w:tc>
      </w:tr>
      <w:tr w:rsidR="00E84500" w:rsidRPr="003F36BA" w14:paraId="1BA4D92A"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F4036D9" w14:textId="77777777" w:rsidR="00E84500" w:rsidRPr="003F36BA" w:rsidRDefault="00E84500" w:rsidP="00666DC1">
            <w:pPr>
              <w:pStyle w:val="ROWTABELLA"/>
              <w:rPr>
                <w:color w:val="002060"/>
              </w:rPr>
            </w:pPr>
            <w:r w:rsidRPr="003F36BA">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85121B" w14:textId="77777777" w:rsidR="00E84500" w:rsidRPr="003F36BA" w:rsidRDefault="00E84500" w:rsidP="00666DC1">
            <w:pPr>
              <w:pStyle w:val="ROWTABELLA"/>
              <w:jc w:val="center"/>
              <w:rPr>
                <w:color w:val="002060"/>
              </w:rPr>
            </w:pPr>
            <w:r w:rsidRPr="003F36B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143F3E"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CB1886" w14:textId="77777777" w:rsidR="00E84500" w:rsidRPr="003F36BA" w:rsidRDefault="00E84500" w:rsidP="00666DC1">
            <w:pPr>
              <w:pStyle w:val="ROWTABELLA"/>
              <w:jc w:val="center"/>
              <w:rPr>
                <w:color w:val="002060"/>
              </w:rPr>
            </w:pPr>
            <w:r w:rsidRPr="003F36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788ED7"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0CB6DB"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CFC700" w14:textId="77777777" w:rsidR="00E84500" w:rsidRPr="003F36BA" w:rsidRDefault="00E84500" w:rsidP="00666DC1">
            <w:pPr>
              <w:pStyle w:val="ROWTABELLA"/>
              <w:jc w:val="center"/>
              <w:rPr>
                <w:color w:val="002060"/>
              </w:rPr>
            </w:pPr>
            <w:r w:rsidRPr="003F36BA">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1223DE" w14:textId="77777777" w:rsidR="00E84500" w:rsidRPr="003F36BA" w:rsidRDefault="00E84500" w:rsidP="00666DC1">
            <w:pPr>
              <w:pStyle w:val="ROWTABELLA"/>
              <w:jc w:val="center"/>
              <w:rPr>
                <w:color w:val="002060"/>
              </w:rPr>
            </w:pPr>
            <w:r w:rsidRPr="003F36BA">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F6BF76" w14:textId="77777777" w:rsidR="00E84500" w:rsidRPr="003F36BA" w:rsidRDefault="00E84500" w:rsidP="00666DC1">
            <w:pPr>
              <w:pStyle w:val="ROWTABELLA"/>
              <w:jc w:val="center"/>
              <w:rPr>
                <w:color w:val="002060"/>
              </w:rPr>
            </w:pPr>
            <w:r w:rsidRPr="003F36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1BD41A" w14:textId="77777777" w:rsidR="00E84500" w:rsidRPr="003F36BA" w:rsidRDefault="00E84500" w:rsidP="00666DC1">
            <w:pPr>
              <w:pStyle w:val="ROWTABELLA"/>
              <w:jc w:val="center"/>
              <w:rPr>
                <w:color w:val="002060"/>
              </w:rPr>
            </w:pPr>
            <w:r w:rsidRPr="003F36BA">
              <w:rPr>
                <w:color w:val="002060"/>
              </w:rPr>
              <w:t>0</w:t>
            </w:r>
          </w:p>
        </w:tc>
      </w:tr>
      <w:tr w:rsidR="00E84500" w:rsidRPr="003F36BA" w14:paraId="48DD2E5B"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E2BF36E" w14:textId="77777777" w:rsidR="00E84500" w:rsidRPr="003F36BA" w:rsidRDefault="00E84500" w:rsidP="00666DC1">
            <w:pPr>
              <w:pStyle w:val="ROWTABELLA"/>
              <w:rPr>
                <w:color w:val="002060"/>
              </w:rPr>
            </w:pPr>
            <w:r w:rsidRPr="003F36BA">
              <w:rPr>
                <w:color w:val="002060"/>
              </w:rPr>
              <w:t xml:space="preserve">A.S.D. REAL </w:t>
            </w:r>
            <w:proofErr w:type="gramStart"/>
            <w:r w:rsidRPr="003F36BA">
              <w:rPr>
                <w:color w:val="002060"/>
              </w:rPr>
              <w:t>S.COSTANZO</w:t>
            </w:r>
            <w:proofErr w:type="gramEnd"/>
            <w:r w:rsidRPr="003F36BA">
              <w:rPr>
                <w:color w:val="002060"/>
              </w:rPr>
              <w:t xml:space="preserve">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268E44" w14:textId="77777777" w:rsidR="00E84500" w:rsidRPr="003F36BA" w:rsidRDefault="00E84500" w:rsidP="00666DC1">
            <w:pPr>
              <w:pStyle w:val="ROWTABELLA"/>
              <w:jc w:val="center"/>
              <w:rPr>
                <w:color w:val="002060"/>
              </w:rPr>
            </w:pPr>
            <w:r w:rsidRPr="003F36B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2C8F3C"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7FC40A"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90AC44"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2D97A0"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1EB6AE" w14:textId="77777777" w:rsidR="00E84500" w:rsidRPr="003F36BA" w:rsidRDefault="00E84500" w:rsidP="00666DC1">
            <w:pPr>
              <w:pStyle w:val="ROWTABELLA"/>
              <w:jc w:val="center"/>
              <w:rPr>
                <w:color w:val="002060"/>
              </w:rPr>
            </w:pPr>
            <w:r w:rsidRPr="003F36BA">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531E15" w14:textId="77777777" w:rsidR="00E84500" w:rsidRPr="003F36BA" w:rsidRDefault="00E84500" w:rsidP="00666DC1">
            <w:pPr>
              <w:pStyle w:val="ROWTABELLA"/>
              <w:jc w:val="center"/>
              <w:rPr>
                <w:color w:val="002060"/>
              </w:rPr>
            </w:pPr>
            <w:r w:rsidRPr="003F36BA">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B5E28D"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C0E34E" w14:textId="77777777" w:rsidR="00E84500" w:rsidRPr="003F36BA" w:rsidRDefault="00E84500" w:rsidP="00666DC1">
            <w:pPr>
              <w:pStyle w:val="ROWTABELLA"/>
              <w:jc w:val="center"/>
              <w:rPr>
                <w:color w:val="002060"/>
              </w:rPr>
            </w:pPr>
            <w:r w:rsidRPr="003F36BA">
              <w:rPr>
                <w:color w:val="002060"/>
              </w:rPr>
              <w:t>0</w:t>
            </w:r>
          </w:p>
        </w:tc>
      </w:tr>
      <w:tr w:rsidR="00E84500" w:rsidRPr="003F36BA" w14:paraId="774730EA"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8483F2F" w14:textId="77777777" w:rsidR="00E84500" w:rsidRPr="003F36BA" w:rsidRDefault="00E84500" w:rsidP="00666DC1">
            <w:pPr>
              <w:pStyle w:val="ROWTABELLA"/>
              <w:rPr>
                <w:color w:val="002060"/>
              </w:rPr>
            </w:pPr>
            <w:r w:rsidRPr="003F36BA">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ACDE05" w14:textId="77777777" w:rsidR="00E84500" w:rsidRPr="003F36BA" w:rsidRDefault="00E84500" w:rsidP="00666DC1">
            <w:pPr>
              <w:pStyle w:val="ROWTABELLA"/>
              <w:jc w:val="center"/>
              <w:rPr>
                <w:color w:val="002060"/>
              </w:rPr>
            </w:pPr>
            <w:r w:rsidRPr="003F36B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CE2788"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CF4B59"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8A5EFC"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6AD897"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03FA31" w14:textId="77777777" w:rsidR="00E84500" w:rsidRPr="003F36BA" w:rsidRDefault="00E84500" w:rsidP="00666DC1">
            <w:pPr>
              <w:pStyle w:val="ROWTABELLA"/>
              <w:jc w:val="center"/>
              <w:rPr>
                <w:color w:val="002060"/>
              </w:rPr>
            </w:pPr>
            <w:r w:rsidRPr="003F36BA">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A1DB68" w14:textId="77777777" w:rsidR="00E84500" w:rsidRPr="003F36BA" w:rsidRDefault="00E84500" w:rsidP="00666DC1">
            <w:pPr>
              <w:pStyle w:val="ROWTABELLA"/>
              <w:jc w:val="center"/>
              <w:rPr>
                <w:color w:val="002060"/>
              </w:rPr>
            </w:pPr>
            <w:r w:rsidRPr="003F36BA">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6AE1B2"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615D5B" w14:textId="77777777" w:rsidR="00E84500" w:rsidRPr="003F36BA" w:rsidRDefault="00E84500" w:rsidP="00666DC1">
            <w:pPr>
              <w:pStyle w:val="ROWTABELLA"/>
              <w:jc w:val="center"/>
              <w:rPr>
                <w:color w:val="002060"/>
              </w:rPr>
            </w:pPr>
            <w:r w:rsidRPr="003F36BA">
              <w:rPr>
                <w:color w:val="002060"/>
              </w:rPr>
              <w:t>0</w:t>
            </w:r>
          </w:p>
        </w:tc>
      </w:tr>
      <w:tr w:rsidR="00E84500" w:rsidRPr="003F36BA" w14:paraId="4B1CE317"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12C7E71" w14:textId="77777777" w:rsidR="00E84500" w:rsidRPr="003F36BA" w:rsidRDefault="00E84500" w:rsidP="00666DC1">
            <w:pPr>
              <w:pStyle w:val="ROWTABELLA"/>
              <w:rPr>
                <w:color w:val="002060"/>
              </w:rPr>
            </w:pPr>
            <w:r w:rsidRPr="003F36BA">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FB6B3A" w14:textId="77777777" w:rsidR="00E84500" w:rsidRPr="003F36BA" w:rsidRDefault="00E84500" w:rsidP="00666DC1">
            <w:pPr>
              <w:pStyle w:val="ROWTABELLA"/>
              <w:jc w:val="center"/>
              <w:rPr>
                <w:color w:val="002060"/>
              </w:rPr>
            </w:pPr>
            <w:r w:rsidRPr="003F36B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4D5010"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053970"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7941AF"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D9BD69" w14:textId="77777777" w:rsidR="00E84500" w:rsidRPr="003F36BA" w:rsidRDefault="00E84500" w:rsidP="00666DC1">
            <w:pPr>
              <w:pStyle w:val="ROWTABELLA"/>
              <w:jc w:val="center"/>
              <w:rPr>
                <w:color w:val="002060"/>
              </w:rPr>
            </w:pPr>
            <w:r w:rsidRPr="003F36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445DC8" w14:textId="77777777" w:rsidR="00E84500" w:rsidRPr="003F36BA" w:rsidRDefault="00E84500" w:rsidP="00666DC1">
            <w:pPr>
              <w:pStyle w:val="ROWTABELLA"/>
              <w:jc w:val="center"/>
              <w:rPr>
                <w:color w:val="002060"/>
              </w:rPr>
            </w:pPr>
            <w:r w:rsidRPr="003F36B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CE8612" w14:textId="77777777" w:rsidR="00E84500" w:rsidRPr="003F36BA" w:rsidRDefault="00E84500" w:rsidP="00666DC1">
            <w:pPr>
              <w:pStyle w:val="ROWTABELLA"/>
              <w:jc w:val="center"/>
              <w:rPr>
                <w:color w:val="002060"/>
              </w:rPr>
            </w:pPr>
            <w:r w:rsidRPr="003F36BA">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FA0DCB" w14:textId="77777777" w:rsidR="00E84500" w:rsidRPr="003F36BA" w:rsidRDefault="00E84500" w:rsidP="00666DC1">
            <w:pPr>
              <w:pStyle w:val="ROWTABELLA"/>
              <w:jc w:val="center"/>
              <w:rPr>
                <w:color w:val="002060"/>
              </w:rPr>
            </w:pPr>
            <w:r w:rsidRPr="003F36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F019DC" w14:textId="77777777" w:rsidR="00E84500" w:rsidRPr="003F36BA" w:rsidRDefault="00E84500" w:rsidP="00666DC1">
            <w:pPr>
              <w:pStyle w:val="ROWTABELLA"/>
              <w:jc w:val="center"/>
              <w:rPr>
                <w:color w:val="002060"/>
              </w:rPr>
            </w:pPr>
            <w:r w:rsidRPr="003F36BA">
              <w:rPr>
                <w:color w:val="002060"/>
              </w:rPr>
              <w:t>0</w:t>
            </w:r>
          </w:p>
        </w:tc>
      </w:tr>
      <w:tr w:rsidR="00E84500" w:rsidRPr="003F36BA" w14:paraId="1089A5FE"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E40BEDA" w14:textId="77777777" w:rsidR="00E84500" w:rsidRPr="003F36BA" w:rsidRDefault="00E84500" w:rsidP="00666DC1">
            <w:pPr>
              <w:pStyle w:val="ROWTABELLA"/>
              <w:rPr>
                <w:color w:val="002060"/>
              </w:rPr>
            </w:pPr>
            <w:r w:rsidRPr="003F36BA">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E66E57" w14:textId="77777777" w:rsidR="00E84500" w:rsidRPr="003F36BA" w:rsidRDefault="00E84500" w:rsidP="00666DC1">
            <w:pPr>
              <w:pStyle w:val="ROWTABELLA"/>
              <w:jc w:val="center"/>
              <w:rPr>
                <w:color w:val="002060"/>
              </w:rPr>
            </w:pPr>
            <w:r w:rsidRPr="003F36B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23BB7A"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DBEFD1"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8BFD1E"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7A39B9"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052F2C" w14:textId="77777777" w:rsidR="00E84500" w:rsidRPr="003F36BA" w:rsidRDefault="00E84500" w:rsidP="00666DC1">
            <w:pPr>
              <w:pStyle w:val="ROWTABELLA"/>
              <w:jc w:val="center"/>
              <w:rPr>
                <w:color w:val="002060"/>
              </w:rPr>
            </w:pPr>
            <w:r w:rsidRPr="003F36BA">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EF70F8" w14:textId="77777777" w:rsidR="00E84500" w:rsidRPr="003F36BA" w:rsidRDefault="00E84500" w:rsidP="00666DC1">
            <w:pPr>
              <w:pStyle w:val="ROWTABELLA"/>
              <w:jc w:val="center"/>
              <w:rPr>
                <w:color w:val="002060"/>
              </w:rPr>
            </w:pPr>
            <w:r w:rsidRPr="003F36BA">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CDA699" w14:textId="77777777" w:rsidR="00E84500" w:rsidRPr="003F36BA" w:rsidRDefault="00E84500" w:rsidP="00666DC1">
            <w:pPr>
              <w:pStyle w:val="ROWTABELLA"/>
              <w:jc w:val="center"/>
              <w:rPr>
                <w:color w:val="002060"/>
              </w:rPr>
            </w:pPr>
            <w:r w:rsidRPr="003F36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7D0085" w14:textId="77777777" w:rsidR="00E84500" w:rsidRPr="003F36BA" w:rsidRDefault="00E84500" w:rsidP="00666DC1">
            <w:pPr>
              <w:pStyle w:val="ROWTABELLA"/>
              <w:jc w:val="center"/>
              <w:rPr>
                <w:color w:val="002060"/>
              </w:rPr>
            </w:pPr>
            <w:r w:rsidRPr="003F36BA">
              <w:rPr>
                <w:color w:val="002060"/>
              </w:rPr>
              <w:t>0</w:t>
            </w:r>
          </w:p>
        </w:tc>
      </w:tr>
      <w:tr w:rsidR="00E84500" w:rsidRPr="003F36BA" w14:paraId="32789669"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BB1B32E" w14:textId="77777777" w:rsidR="00E84500" w:rsidRPr="003F36BA" w:rsidRDefault="00E84500" w:rsidP="00666DC1">
            <w:pPr>
              <w:pStyle w:val="ROWTABELLA"/>
              <w:rPr>
                <w:color w:val="002060"/>
              </w:rPr>
            </w:pPr>
            <w:r w:rsidRPr="003F36BA">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33B524" w14:textId="77777777" w:rsidR="00E84500" w:rsidRPr="003F36BA" w:rsidRDefault="00E84500" w:rsidP="00666DC1">
            <w:pPr>
              <w:pStyle w:val="ROWTABELLA"/>
              <w:jc w:val="center"/>
              <w:rPr>
                <w:color w:val="002060"/>
              </w:rPr>
            </w:pPr>
            <w:r w:rsidRPr="003F36B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B90037"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4A2B86"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74A2F4"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9C1400" w14:textId="77777777" w:rsidR="00E84500" w:rsidRPr="003F36BA" w:rsidRDefault="00E84500" w:rsidP="00666DC1">
            <w:pPr>
              <w:pStyle w:val="ROWTABELLA"/>
              <w:jc w:val="center"/>
              <w:rPr>
                <w:color w:val="002060"/>
              </w:rPr>
            </w:pPr>
            <w:r w:rsidRPr="003F36B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B82807" w14:textId="77777777" w:rsidR="00E84500" w:rsidRPr="003F36BA" w:rsidRDefault="00E84500" w:rsidP="00666DC1">
            <w:pPr>
              <w:pStyle w:val="ROWTABELLA"/>
              <w:jc w:val="center"/>
              <w:rPr>
                <w:color w:val="002060"/>
              </w:rPr>
            </w:pPr>
            <w:r w:rsidRPr="003F36B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E48131" w14:textId="77777777" w:rsidR="00E84500" w:rsidRPr="003F36BA" w:rsidRDefault="00E84500" w:rsidP="00666DC1">
            <w:pPr>
              <w:pStyle w:val="ROWTABELLA"/>
              <w:jc w:val="center"/>
              <w:rPr>
                <w:color w:val="002060"/>
              </w:rPr>
            </w:pPr>
            <w:r w:rsidRPr="003F36BA">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3CF6D0" w14:textId="77777777" w:rsidR="00E84500" w:rsidRPr="003F36BA" w:rsidRDefault="00E84500" w:rsidP="00666DC1">
            <w:pPr>
              <w:pStyle w:val="ROWTABELLA"/>
              <w:jc w:val="center"/>
              <w:rPr>
                <w:color w:val="002060"/>
              </w:rPr>
            </w:pPr>
            <w:r w:rsidRPr="003F36B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D56460" w14:textId="77777777" w:rsidR="00E84500" w:rsidRPr="003F36BA" w:rsidRDefault="00E84500" w:rsidP="00666DC1">
            <w:pPr>
              <w:pStyle w:val="ROWTABELLA"/>
              <w:jc w:val="center"/>
              <w:rPr>
                <w:color w:val="002060"/>
              </w:rPr>
            </w:pPr>
            <w:r w:rsidRPr="003F36BA">
              <w:rPr>
                <w:color w:val="002060"/>
              </w:rPr>
              <w:t>0</w:t>
            </w:r>
          </w:p>
        </w:tc>
      </w:tr>
      <w:tr w:rsidR="00E84500" w:rsidRPr="003F36BA" w14:paraId="563FDE6E"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72F0453" w14:textId="77777777" w:rsidR="00E84500" w:rsidRPr="003F36BA" w:rsidRDefault="00E84500" w:rsidP="00666DC1">
            <w:pPr>
              <w:pStyle w:val="ROWTABELLA"/>
              <w:rPr>
                <w:color w:val="002060"/>
              </w:rPr>
            </w:pPr>
            <w:r w:rsidRPr="003F36BA">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C5B73F" w14:textId="77777777" w:rsidR="00E84500" w:rsidRPr="003F36BA" w:rsidRDefault="00E84500" w:rsidP="00666DC1">
            <w:pPr>
              <w:pStyle w:val="ROWTABELLA"/>
              <w:jc w:val="center"/>
              <w:rPr>
                <w:color w:val="002060"/>
              </w:rPr>
            </w:pPr>
            <w:r w:rsidRPr="003F36B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13D695"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1C0524"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FE2F4F"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69E5DC" w14:textId="77777777" w:rsidR="00E84500" w:rsidRPr="003F36BA" w:rsidRDefault="00E84500" w:rsidP="00666DC1">
            <w:pPr>
              <w:pStyle w:val="ROWTABELLA"/>
              <w:jc w:val="center"/>
              <w:rPr>
                <w:color w:val="002060"/>
              </w:rPr>
            </w:pPr>
            <w:r w:rsidRPr="003F36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A3DBA6" w14:textId="77777777" w:rsidR="00E84500" w:rsidRPr="003F36BA" w:rsidRDefault="00E84500" w:rsidP="00666DC1">
            <w:pPr>
              <w:pStyle w:val="ROWTABELLA"/>
              <w:jc w:val="center"/>
              <w:rPr>
                <w:color w:val="002060"/>
              </w:rPr>
            </w:pPr>
            <w:r w:rsidRPr="003F36BA">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2E4806" w14:textId="77777777" w:rsidR="00E84500" w:rsidRPr="003F36BA" w:rsidRDefault="00E84500" w:rsidP="00666DC1">
            <w:pPr>
              <w:pStyle w:val="ROWTABELLA"/>
              <w:jc w:val="center"/>
              <w:rPr>
                <w:color w:val="002060"/>
              </w:rPr>
            </w:pPr>
            <w:r w:rsidRPr="003F36BA">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8DC40D" w14:textId="77777777" w:rsidR="00E84500" w:rsidRPr="003F36BA" w:rsidRDefault="00E84500" w:rsidP="00666DC1">
            <w:pPr>
              <w:pStyle w:val="ROWTABELLA"/>
              <w:jc w:val="center"/>
              <w:rPr>
                <w:color w:val="002060"/>
              </w:rPr>
            </w:pPr>
            <w:r w:rsidRPr="003F36B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A71790" w14:textId="77777777" w:rsidR="00E84500" w:rsidRPr="003F36BA" w:rsidRDefault="00E84500" w:rsidP="00666DC1">
            <w:pPr>
              <w:pStyle w:val="ROWTABELLA"/>
              <w:jc w:val="center"/>
              <w:rPr>
                <w:color w:val="002060"/>
              </w:rPr>
            </w:pPr>
            <w:r w:rsidRPr="003F36BA">
              <w:rPr>
                <w:color w:val="002060"/>
              </w:rPr>
              <w:t>0</w:t>
            </w:r>
          </w:p>
        </w:tc>
      </w:tr>
      <w:tr w:rsidR="00E84500" w:rsidRPr="003F36BA" w14:paraId="0A5D912B"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B450A1C" w14:textId="77777777" w:rsidR="00E84500" w:rsidRPr="003F36BA" w:rsidRDefault="00E84500" w:rsidP="00666DC1">
            <w:pPr>
              <w:pStyle w:val="ROWTABELLA"/>
              <w:rPr>
                <w:color w:val="002060"/>
              </w:rPr>
            </w:pPr>
            <w:r w:rsidRPr="003F36BA">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A1C071" w14:textId="77777777" w:rsidR="00E84500" w:rsidRPr="003F36BA" w:rsidRDefault="00E84500" w:rsidP="00666DC1">
            <w:pPr>
              <w:pStyle w:val="ROWTABELLA"/>
              <w:jc w:val="center"/>
              <w:rPr>
                <w:color w:val="002060"/>
              </w:rPr>
            </w:pPr>
            <w:r w:rsidRPr="003F36B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609B06"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280533"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5C756D"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11D933" w14:textId="77777777" w:rsidR="00E84500" w:rsidRPr="003F36BA" w:rsidRDefault="00E84500" w:rsidP="00666DC1">
            <w:pPr>
              <w:pStyle w:val="ROWTABELLA"/>
              <w:jc w:val="center"/>
              <w:rPr>
                <w:color w:val="002060"/>
              </w:rPr>
            </w:pPr>
            <w:r w:rsidRPr="003F36B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C64415" w14:textId="77777777" w:rsidR="00E84500" w:rsidRPr="003F36BA" w:rsidRDefault="00E84500" w:rsidP="00666DC1">
            <w:pPr>
              <w:pStyle w:val="ROWTABELLA"/>
              <w:jc w:val="center"/>
              <w:rPr>
                <w:color w:val="002060"/>
              </w:rPr>
            </w:pPr>
            <w:r w:rsidRPr="003F36BA">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2EA933" w14:textId="77777777" w:rsidR="00E84500" w:rsidRPr="003F36BA" w:rsidRDefault="00E84500" w:rsidP="00666DC1">
            <w:pPr>
              <w:pStyle w:val="ROWTABELLA"/>
              <w:jc w:val="center"/>
              <w:rPr>
                <w:color w:val="002060"/>
              </w:rPr>
            </w:pPr>
            <w:r w:rsidRPr="003F36BA">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1E05FD" w14:textId="77777777" w:rsidR="00E84500" w:rsidRPr="003F36BA" w:rsidRDefault="00E84500" w:rsidP="00666DC1">
            <w:pPr>
              <w:pStyle w:val="ROWTABELLA"/>
              <w:jc w:val="center"/>
              <w:rPr>
                <w:color w:val="002060"/>
              </w:rPr>
            </w:pPr>
            <w:r w:rsidRPr="003F36B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D86312" w14:textId="77777777" w:rsidR="00E84500" w:rsidRPr="003F36BA" w:rsidRDefault="00E84500" w:rsidP="00666DC1">
            <w:pPr>
              <w:pStyle w:val="ROWTABELLA"/>
              <w:jc w:val="center"/>
              <w:rPr>
                <w:color w:val="002060"/>
              </w:rPr>
            </w:pPr>
            <w:r w:rsidRPr="003F36BA">
              <w:rPr>
                <w:color w:val="002060"/>
              </w:rPr>
              <w:t>0</w:t>
            </w:r>
          </w:p>
        </w:tc>
      </w:tr>
      <w:tr w:rsidR="00E84500" w:rsidRPr="003F36BA" w14:paraId="00BB0EF6" w14:textId="77777777" w:rsidTr="00E8450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296DA30" w14:textId="77777777" w:rsidR="00E84500" w:rsidRPr="003F36BA" w:rsidRDefault="00E84500" w:rsidP="00666DC1">
            <w:pPr>
              <w:pStyle w:val="ROWTABELLA"/>
              <w:rPr>
                <w:color w:val="002060"/>
              </w:rPr>
            </w:pPr>
            <w:r w:rsidRPr="003F36BA">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3D4CCA"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B7A3B2"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0FB3FD"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78BFF6"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690C0B" w14:textId="77777777" w:rsidR="00E84500" w:rsidRPr="003F36BA" w:rsidRDefault="00E84500" w:rsidP="00666DC1">
            <w:pPr>
              <w:pStyle w:val="ROWTABELLA"/>
              <w:jc w:val="center"/>
              <w:rPr>
                <w:color w:val="002060"/>
              </w:rPr>
            </w:pPr>
            <w:r w:rsidRPr="003F36B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FFED5F" w14:textId="77777777" w:rsidR="00E84500" w:rsidRPr="003F36BA" w:rsidRDefault="00E84500" w:rsidP="00666DC1">
            <w:pPr>
              <w:pStyle w:val="ROWTABELLA"/>
              <w:jc w:val="center"/>
              <w:rPr>
                <w:color w:val="002060"/>
              </w:rPr>
            </w:pPr>
            <w:r w:rsidRPr="003F36B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42143B" w14:textId="77777777" w:rsidR="00E84500" w:rsidRPr="003F36BA" w:rsidRDefault="00E84500" w:rsidP="00666DC1">
            <w:pPr>
              <w:pStyle w:val="ROWTABELLA"/>
              <w:jc w:val="center"/>
              <w:rPr>
                <w:color w:val="002060"/>
              </w:rPr>
            </w:pPr>
            <w:r w:rsidRPr="003F36BA">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0ED02E" w14:textId="77777777" w:rsidR="00E84500" w:rsidRPr="003F36BA" w:rsidRDefault="00E84500" w:rsidP="00666DC1">
            <w:pPr>
              <w:pStyle w:val="ROWTABELLA"/>
              <w:jc w:val="center"/>
              <w:rPr>
                <w:color w:val="002060"/>
              </w:rPr>
            </w:pPr>
            <w:r w:rsidRPr="003F36B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55701D" w14:textId="77777777" w:rsidR="00E84500" w:rsidRPr="003F36BA" w:rsidRDefault="00E84500" w:rsidP="00666DC1">
            <w:pPr>
              <w:pStyle w:val="ROWTABELLA"/>
              <w:jc w:val="center"/>
              <w:rPr>
                <w:color w:val="002060"/>
              </w:rPr>
            </w:pPr>
            <w:r w:rsidRPr="003F36BA">
              <w:rPr>
                <w:color w:val="002060"/>
              </w:rPr>
              <w:t>0</w:t>
            </w:r>
          </w:p>
        </w:tc>
      </w:tr>
    </w:tbl>
    <w:p w14:paraId="2339A1C0" w14:textId="77777777" w:rsidR="00E84500" w:rsidRPr="003F36BA" w:rsidRDefault="00E84500" w:rsidP="00E84500">
      <w:pPr>
        <w:pStyle w:val="breakline"/>
        <w:divId w:val="527259509"/>
        <w:rPr>
          <w:color w:val="002060"/>
        </w:rPr>
      </w:pPr>
    </w:p>
    <w:p w14:paraId="74FF06EF" w14:textId="77777777" w:rsidR="00E84500" w:rsidRPr="003F36BA" w:rsidRDefault="00E84500" w:rsidP="00E84500">
      <w:pPr>
        <w:pStyle w:val="breakline"/>
        <w:divId w:val="527259509"/>
        <w:rPr>
          <w:color w:val="002060"/>
        </w:rPr>
      </w:pPr>
    </w:p>
    <w:p w14:paraId="76B9EF67" w14:textId="77777777" w:rsidR="00E84500" w:rsidRPr="003F36BA" w:rsidRDefault="00E84500" w:rsidP="00E84500">
      <w:pPr>
        <w:pStyle w:val="SOTTOTITOLOCAMPIONATO1"/>
        <w:divId w:val="527259509"/>
        <w:rPr>
          <w:color w:val="002060"/>
        </w:rPr>
      </w:pPr>
      <w:r w:rsidRPr="003F36BA">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84500" w:rsidRPr="003F36BA" w14:paraId="6F6BBBB2" w14:textId="77777777" w:rsidTr="00E8450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222C4A" w14:textId="77777777" w:rsidR="00E84500" w:rsidRPr="003F36BA" w:rsidRDefault="00E84500" w:rsidP="00666DC1">
            <w:pPr>
              <w:pStyle w:val="HEADERTABELLA"/>
              <w:rPr>
                <w:color w:val="002060"/>
              </w:rPr>
            </w:pPr>
            <w:r w:rsidRPr="003F36B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0A060B" w14:textId="77777777" w:rsidR="00E84500" w:rsidRPr="003F36BA" w:rsidRDefault="00E84500" w:rsidP="00666DC1">
            <w:pPr>
              <w:pStyle w:val="HEADERTABELLA"/>
              <w:rPr>
                <w:color w:val="002060"/>
              </w:rPr>
            </w:pPr>
            <w:r w:rsidRPr="003F36B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96DB2B" w14:textId="77777777" w:rsidR="00E84500" w:rsidRPr="003F36BA" w:rsidRDefault="00E84500" w:rsidP="00666DC1">
            <w:pPr>
              <w:pStyle w:val="HEADERTABELLA"/>
              <w:rPr>
                <w:color w:val="002060"/>
              </w:rPr>
            </w:pPr>
            <w:r w:rsidRPr="003F36B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62CE2C" w14:textId="77777777" w:rsidR="00E84500" w:rsidRPr="003F36BA" w:rsidRDefault="00E84500" w:rsidP="00666DC1">
            <w:pPr>
              <w:pStyle w:val="HEADERTABELLA"/>
              <w:rPr>
                <w:color w:val="002060"/>
              </w:rPr>
            </w:pPr>
            <w:r w:rsidRPr="003F36B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8C47C0" w14:textId="77777777" w:rsidR="00E84500" w:rsidRPr="003F36BA" w:rsidRDefault="00E84500" w:rsidP="00666DC1">
            <w:pPr>
              <w:pStyle w:val="HEADERTABELLA"/>
              <w:rPr>
                <w:color w:val="002060"/>
              </w:rPr>
            </w:pPr>
            <w:r w:rsidRPr="003F36B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A95B75" w14:textId="77777777" w:rsidR="00E84500" w:rsidRPr="003F36BA" w:rsidRDefault="00E84500" w:rsidP="00666DC1">
            <w:pPr>
              <w:pStyle w:val="HEADERTABELLA"/>
              <w:rPr>
                <w:color w:val="002060"/>
              </w:rPr>
            </w:pPr>
            <w:r w:rsidRPr="003F36B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264EA7" w14:textId="77777777" w:rsidR="00E84500" w:rsidRPr="003F36BA" w:rsidRDefault="00E84500" w:rsidP="00666DC1">
            <w:pPr>
              <w:pStyle w:val="HEADERTABELLA"/>
              <w:rPr>
                <w:color w:val="002060"/>
              </w:rPr>
            </w:pPr>
            <w:r w:rsidRPr="003F36B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A42A84" w14:textId="77777777" w:rsidR="00E84500" w:rsidRPr="003F36BA" w:rsidRDefault="00E84500" w:rsidP="00666DC1">
            <w:pPr>
              <w:pStyle w:val="HEADERTABELLA"/>
              <w:rPr>
                <w:color w:val="002060"/>
              </w:rPr>
            </w:pPr>
            <w:r w:rsidRPr="003F36B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FFFF97" w14:textId="77777777" w:rsidR="00E84500" w:rsidRPr="003F36BA" w:rsidRDefault="00E84500" w:rsidP="00666DC1">
            <w:pPr>
              <w:pStyle w:val="HEADERTABELLA"/>
              <w:rPr>
                <w:color w:val="002060"/>
              </w:rPr>
            </w:pPr>
            <w:r w:rsidRPr="003F36B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FD2471" w14:textId="77777777" w:rsidR="00E84500" w:rsidRPr="003F36BA" w:rsidRDefault="00E84500" w:rsidP="00666DC1">
            <w:pPr>
              <w:pStyle w:val="HEADERTABELLA"/>
              <w:rPr>
                <w:color w:val="002060"/>
              </w:rPr>
            </w:pPr>
            <w:r w:rsidRPr="003F36BA">
              <w:rPr>
                <w:color w:val="002060"/>
              </w:rPr>
              <w:t>PE</w:t>
            </w:r>
          </w:p>
        </w:tc>
      </w:tr>
      <w:tr w:rsidR="00E84500" w:rsidRPr="003F36BA" w14:paraId="43429899" w14:textId="77777777" w:rsidTr="00E8450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130C81CB" w14:textId="77777777" w:rsidR="00E84500" w:rsidRPr="003F36BA" w:rsidRDefault="00E84500" w:rsidP="00666DC1">
            <w:pPr>
              <w:pStyle w:val="ROWTABELLA"/>
              <w:rPr>
                <w:color w:val="002060"/>
              </w:rPr>
            </w:pPr>
            <w:r w:rsidRPr="003F36BA">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DC1266" w14:textId="77777777" w:rsidR="00E84500" w:rsidRPr="003F36BA" w:rsidRDefault="00E84500" w:rsidP="00666DC1">
            <w:pPr>
              <w:pStyle w:val="ROWTABELLA"/>
              <w:jc w:val="center"/>
              <w:rPr>
                <w:color w:val="002060"/>
              </w:rPr>
            </w:pPr>
            <w:r w:rsidRPr="003F36B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BAC219"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B51A43" w14:textId="77777777" w:rsidR="00E84500" w:rsidRPr="003F36BA" w:rsidRDefault="00E84500" w:rsidP="00666DC1">
            <w:pPr>
              <w:pStyle w:val="ROWTABELLA"/>
              <w:jc w:val="center"/>
              <w:rPr>
                <w:color w:val="002060"/>
              </w:rPr>
            </w:pPr>
            <w:r w:rsidRPr="003F36B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BD6CBB"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012D75"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39AE28" w14:textId="77777777" w:rsidR="00E84500" w:rsidRPr="003F36BA" w:rsidRDefault="00E84500" w:rsidP="00666DC1">
            <w:pPr>
              <w:pStyle w:val="ROWTABELLA"/>
              <w:jc w:val="center"/>
              <w:rPr>
                <w:color w:val="002060"/>
              </w:rPr>
            </w:pPr>
            <w:r w:rsidRPr="003F36BA">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DB0767" w14:textId="77777777" w:rsidR="00E84500" w:rsidRPr="003F36BA" w:rsidRDefault="00E84500" w:rsidP="00666DC1">
            <w:pPr>
              <w:pStyle w:val="ROWTABELLA"/>
              <w:jc w:val="center"/>
              <w:rPr>
                <w:color w:val="002060"/>
              </w:rPr>
            </w:pPr>
            <w:r w:rsidRPr="003F36B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B7D036" w14:textId="77777777" w:rsidR="00E84500" w:rsidRPr="003F36BA" w:rsidRDefault="00E84500" w:rsidP="00666DC1">
            <w:pPr>
              <w:pStyle w:val="ROWTABELLA"/>
              <w:jc w:val="center"/>
              <w:rPr>
                <w:color w:val="002060"/>
              </w:rPr>
            </w:pPr>
            <w:r w:rsidRPr="003F36B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BB80A1" w14:textId="77777777" w:rsidR="00E84500" w:rsidRPr="003F36BA" w:rsidRDefault="00E84500" w:rsidP="00666DC1">
            <w:pPr>
              <w:pStyle w:val="ROWTABELLA"/>
              <w:jc w:val="center"/>
              <w:rPr>
                <w:color w:val="002060"/>
              </w:rPr>
            </w:pPr>
            <w:r w:rsidRPr="003F36BA">
              <w:rPr>
                <w:color w:val="002060"/>
              </w:rPr>
              <w:t>0</w:t>
            </w:r>
          </w:p>
        </w:tc>
      </w:tr>
      <w:tr w:rsidR="00E84500" w:rsidRPr="003F36BA" w14:paraId="1D867190"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CE505F0" w14:textId="77777777" w:rsidR="00E84500" w:rsidRPr="003F36BA" w:rsidRDefault="00E84500" w:rsidP="00666DC1">
            <w:pPr>
              <w:pStyle w:val="ROWTABELLA"/>
              <w:rPr>
                <w:color w:val="002060"/>
              </w:rPr>
            </w:pPr>
            <w:r w:rsidRPr="003F36BA">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21B8A8" w14:textId="77777777" w:rsidR="00E84500" w:rsidRPr="003F36BA" w:rsidRDefault="00E84500" w:rsidP="00666DC1">
            <w:pPr>
              <w:pStyle w:val="ROWTABELLA"/>
              <w:jc w:val="center"/>
              <w:rPr>
                <w:color w:val="002060"/>
              </w:rPr>
            </w:pPr>
            <w:r w:rsidRPr="003F36B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B5D13D"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28BA39" w14:textId="77777777" w:rsidR="00E84500" w:rsidRPr="003F36BA" w:rsidRDefault="00E84500" w:rsidP="00666DC1">
            <w:pPr>
              <w:pStyle w:val="ROWTABELLA"/>
              <w:jc w:val="center"/>
              <w:rPr>
                <w:color w:val="002060"/>
              </w:rPr>
            </w:pPr>
            <w:r w:rsidRPr="003F36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7CE4DE"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64C90C"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81DE99" w14:textId="77777777" w:rsidR="00E84500" w:rsidRPr="003F36BA" w:rsidRDefault="00E84500" w:rsidP="00666DC1">
            <w:pPr>
              <w:pStyle w:val="ROWTABELLA"/>
              <w:jc w:val="center"/>
              <w:rPr>
                <w:color w:val="002060"/>
              </w:rPr>
            </w:pPr>
            <w:r w:rsidRPr="003F36BA">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457C8F" w14:textId="77777777" w:rsidR="00E84500" w:rsidRPr="003F36BA" w:rsidRDefault="00E84500" w:rsidP="00666DC1">
            <w:pPr>
              <w:pStyle w:val="ROWTABELLA"/>
              <w:jc w:val="center"/>
              <w:rPr>
                <w:color w:val="002060"/>
              </w:rPr>
            </w:pPr>
            <w:r w:rsidRPr="003F36B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C83FDB" w14:textId="77777777" w:rsidR="00E84500" w:rsidRPr="003F36BA" w:rsidRDefault="00E84500" w:rsidP="00666DC1">
            <w:pPr>
              <w:pStyle w:val="ROWTABELLA"/>
              <w:jc w:val="center"/>
              <w:rPr>
                <w:color w:val="002060"/>
              </w:rPr>
            </w:pPr>
            <w:r w:rsidRPr="003F36B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46A074" w14:textId="77777777" w:rsidR="00E84500" w:rsidRPr="003F36BA" w:rsidRDefault="00E84500" w:rsidP="00666DC1">
            <w:pPr>
              <w:pStyle w:val="ROWTABELLA"/>
              <w:jc w:val="center"/>
              <w:rPr>
                <w:color w:val="002060"/>
              </w:rPr>
            </w:pPr>
            <w:r w:rsidRPr="003F36BA">
              <w:rPr>
                <w:color w:val="002060"/>
              </w:rPr>
              <w:t>0</w:t>
            </w:r>
          </w:p>
        </w:tc>
      </w:tr>
      <w:tr w:rsidR="00E84500" w:rsidRPr="003F36BA" w14:paraId="46C38B00"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9BF589C" w14:textId="77777777" w:rsidR="00E84500" w:rsidRPr="003F36BA" w:rsidRDefault="00E84500" w:rsidP="00666DC1">
            <w:pPr>
              <w:pStyle w:val="ROWTABELLA"/>
              <w:rPr>
                <w:color w:val="002060"/>
              </w:rPr>
            </w:pPr>
            <w:r w:rsidRPr="003F36BA">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B73475" w14:textId="77777777" w:rsidR="00E84500" w:rsidRPr="003F36BA" w:rsidRDefault="00E84500" w:rsidP="00666DC1">
            <w:pPr>
              <w:pStyle w:val="ROWTABELLA"/>
              <w:jc w:val="center"/>
              <w:rPr>
                <w:color w:val="002060"/>
              </w:rPr>
            </w:pPr>
            <w:r w:rsidRPr="003F36B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6459E7"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D9ADE3" w14:textId="77777777" w:rsidR="00E84500" w:rsidRPr="003F36BA" w:rsidRDefault="00E84500" w:rsidP="00666DC1">
            <w:pPr>
              <w:pStyle w:val="ROWTABELLA"/>
              <w:jc w:val="center"/>
              <w:rPr>
                <w:color w:val="002060"/>
              </w:rPr>
            </w:pPr>
            <w:r w:rsidRPr="003F36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F0B56F"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6D203D"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7AB7D9" w14:textId="77777777" w:rsidR="00E84500" w:rsidRPr="003F36BA" w:rsidRDefault="00E84500" w:rsidP="00666DC1">
            <w:pPr>
              <w:pStyle w:val="ROWTABELLA"/>
              <w:jc w:val="center"/>
              <w:rPr>
                <w:color w:val="002060"/>
              </w:rPr>
            </w:pPr>
            <w:r w:rsidRPr="003F36BA">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EBEB0E" w14:textId="77777777" w:rsidR="00E84500" w:rsidRPr="003F36BA" w:rsidRDefault="00E84500" w:rsidP="00666DC1">
            <w:pPr>
              <w:pStyle w:val="ROWTABELLA"/>
              <w:jc w:val="center"/>
              <w:rPr>
                <w:color w:val="002060"/>
              </w:rPr>
            </w:pPr>
            <w:r w:rsidRPr="003F36B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A54F28" w14:textId="77777777" w:rsidR="00E84500" w:rsidRPr="003F36BA" w:rsidRDefault="00E84500" w:rsidP="00666DC1">
            <w:pPr>
              <w:pStyle w:val="ROWTABELLA"/>
              <w:jc w:val="center"/>
              <w:rPr>
                <w:color w:val="002060"/>
              </w:rPr>
            </w:pPr>
            <w:r w:rsidRPr="003F36B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DA678E" w14:textId="77777777" w:rsidR="00E84500" w:rsidRPr="003F36BA" w:rsidRDefault="00E84500" w:rsidP="00666DC1">
            <w:pPr>
              <w:pStyle w:val="ROWTABELLA"/>
              <w:jc w:val="center"/>
              <w:rPr>
                <w:color w:val="002060"/>
              </w:rPr>
            </w:pPr>
            <w:r w:rsidRPr="003F36BA">
              <w:rPr>
                <w:color w:val="002060"/>
              </w:rPr>
              <w:t>0</w:t>
            </w:r>
          </w:p>
        </w:tc>
      </w:tr>
      <w:tr w:rsidR="00E84500" w:rsidRPr="003F36BA" w14:paraId="7CCB49FF"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6B865BA" w14:textId="77777777" w:rsidR="00E84500" w:rsidRPr="003F36BA" w:rsidRDefault="00E84500" w:rsidP="00666DC1">
            <w:pPr>
              <w:pStyle w:val="ROWTABELLA"/>
              <w:rPr>
                <w:color w:val="002060"/>
              </w:rPr>
            </w:pPr>
            <w:r w:rsidRPr="003F36BA">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236B88" w14:textId="77777777" w:rsidR="00E84500" w:rsidRPr="003F36BA" w:rsidRDefault="00E84500" w:rsidP="00666DC1">
            <w:pPr>
              <w:pStyle w:val="ROWTABELLA"/>
              <w:jc w:val="center"/>
              <w:rPr>
                <w:color w:val="002060"/>
              </w:rPr>
            </w:pPr>
            <w:r w:rsidRPr="003F36B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E12DE1"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A9D2C1" w14:textId="77777777" w:rsidR="00E84500" w:rsidRPr="003F36BA" w:rsidRDefault="00E84500" w:rsidP="00666DC1">
            <w:pPr>
              <w:pStyle w:val="ROWTABELLA"/>
              <w:jc w:val="center"/>
              <w:rPr>
                <w:color w:val="002060"/>
              </w:rPr>
            </w:pPr>
            <w:r w:rsidRPr="003F36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06EA90"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6175D9"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F2D003" w14:textId="77777777" w:rsidR="00E84500" w:rsidRPr="003F36BA" w:rsidRDefault="00E84500" w:rsidP="00666DC1">
            <w:pPr>
              <w:pStyle w:val="ROWTABELLA"/>
              <w:jc w:val="center"/>
              <w:rPr>
                <w:color w:val="002060"/>
              </w:rPr>
            </w:pPr>
            <w:r w:rsidRPr="003F36BA">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22D630" w14:textId="77777777" w:rsidR="00E84500" w:rsidRPr="003F36BA" w:rsidRDefault="00E84500" w:rsidP="00666DC1">
            <w:pPr>
              <w:pStyle w:val="ROWTABELLA"/>
              <w:jc w:val="center"/>
              <w:rPr>
                <w:color w:val="002060"/>
              </w:rPr>
            </w:pPr>
            <w:r w:rsidRPr="003F36B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7FB3C6" w14:textId="77777777" w:rsidR="00E84500" w:rsidRPr="003F36BA" w:rsidRDefault="00E84500" w:rsidP="00666DC1">
            <w:pPr>
              <w:pStyle w:val="ROWTABELLA"/>
              <w:jc w:val="center"/>
              <w:rPr>
                <w:color w:val="002060"/>
              </w:rPr>
            </w:pPr>
            <w:r w:rsidRPr="003F36B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207F94" w14:textId="77777777" w:rsidR="00E84500" w:rsidRPr="003F36BA" w:rsidRDefault="00E84500" w:rsidP="00666DC1">
            <w:pPr>
              <w:pStyle w:val="ROWTABELLA"/>
              <w:jc w:val="center"/>
              <w:rPr>
                <w:color w:val="002060"/>
              </w:rPr>
            </w:pPr>
            <w:r w:rsidRPr="003F36BA">
              <w:rPr>
                <w:color w:val="002060"/>
              </w:rPr>
              <w:t>0</w:t>
            </w:r>
          </w:p>
        </w:tc>
      </w:tr>
      <w:tr w:rsidR="00E84500" w:rsidRPr="003F36BA" w14:paraId="753F48AE"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DE2B7CC" w14:textId="77777777" w:rsidR="00E84500" w:rsidRPr="003F36BA" w:rsidRDefault="00E84500" w:rsidP="00666DC1">
            <w:pPr>
              <w:pStyle w:val="ROWTABELLA"/>
              <w:rPr>
                <w:color w:val="002060"/>
              </w:rPr>
            </w:pPr>
            <w:r w:rsidRPr="003F36BA">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B1BFD7" w14:textId="77777777" w:rsidR="00E84500" w:rsidRPr="003F36BA" w:rsidRDefault="00E84500" w:rsidP="00666DC1">
            <w:pPr>
              <w:pStyle w:val="ROWTABELLA"/>
              <w:jc w:val="center"/>
              <w:rPr>
                <w:color w:val="002060"/>
              </w:rPr>
            </w:pPr>
            <w:r w:rsidRPr="003F36B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194D75"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BD5DBE" w14:textId="77777777" w:rsidR="00E84500" w:rsidRPr="003F36BA" w:rsidRDefault="00E84500" w:rsidP="00666DC1">
            <w:pPr>
              <w:pStyle w:val="ROWTABELLA"/>
              <w:jc w:val="center"/>
              <w:rPr>
                <w:color w:val="002060"/>
              </w:rPr>
            </w:pPr>
            <w:r w:rsidRPr="003F36B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C20C80"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667979"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4ECAE3" w14:textId="77777777" w:rsidR="00E84500" w:rsidRPr="003F36BA" w:rsidRDefault="00E84500" w:rsidP="00666DC1">
            <w:pPr>
              <w:pStyle w:val="ROWTABELLA"/>
              <w:jc w:val="center"/>
              <w:rPr>
                <w:color w:val="002060"/>
              </w:rPr>
            </w:pPr>
            <w:r w:rsidRPr="003F36BA">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CA1538" w14:textId="77777777" w:rsidR="00E84500" w:rsidRPr="003F36BA" w:rsidRDefault="00E84500" w:rsidP="00666DC1">
            <w:pPr>
              <w:pStyle w:val="ROWTABELLA"/>
              <w:jc w:val="center"/>
              <w:rPr>
                <w:color w:val="002060"/>
              </w:rPr>
            </w:pPr>
            <w:r w:rsidRPr="003F36B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9CEC5E" w14:textId="77777777" w:rsidR="00E84500" w:rsidRPr="003F36BA" w:rsidRDefault="00E84500" w:rsidP="00666DC1">
            <w:pPr>
              <w:pStyle w:val="ROWTABELLA"/>
              <w:jc w:val="center"/>
              <w:rPr>
                <w:color w:val="002060"/>
              </w:rPr>
            </w:pPr>
            <w:r w:rsidRPr="003F36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24C8FC" w14:textId="77777777" w:rsidR="00E84500" w:rsidRPr="003F36BA" w:rsidRDefault="00E84500" w:rsidP="00666DC1">
            <w:pPr>
              <w:pStyle w:val="ROWTABELLA"/>
              <w:jc w:val="center"/>
              <w:rPr>
                <w:color w:val="002060"/>
              </w:rPr>
            </w:pPr>
            <w:r w:rsidRPr="003F36BA">
              <w:rPr>
                <w:color w:val="002060"/>
              </w:rPr>
              <w:t>0</w:t>
            </w:r>
          </w:p>
        </w:tc>
      </w:tr>
      <w:tr w:rsidR="00E84500" w:rsidRPr="003F36BA" w14:paraId="4FD40385"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7D432F3" w14:textId="77777777" w:rsidR="00E84500" w:rsidRPr="003F36BA" w:rsidRDefault="00E84500" w:rsidP="00666DC1">
            <w:pPr>
              <w:pStyle w:val="ROWTABELLA"/>
              <w:rPr>
                <w:color w:val="002060"/>
              </w:rPr>
            </w:pPr>
            <w:r w:rsidRPr="003F36BA">
              <w:rPr>
                <w:color w:val="002060"/>
              </w:rPr>
              <w:t>A.S.D. MONTECASSIANO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B351F2" w14:textId="77777777" w:rsidR="00E84500" w:rsidRPr="003F36BA" w:rsidRDefault="00E84500" w:rsidP="00666DC1">
            <w:pPr>
              <w:pStyle w:val="ROWTABELLA"/>
              <w:jc w:val="center"/>
              <w:rPr>
                <w:color w:val="002060"/>
              </w:rPr>
            </w:pPr>
            <w:r w:rsidRPr="003F36B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5B7732"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F8A189" w14:textId="77777777" w:rsidR="00E84500" w:rsidRPr="003F36BA" w:rsidRDefault="00E84500" w:rsidP="00666DC1">
            <w:pPr>
              <w:pStyle w:val="ROWTABELLA"/>
              <w:jc w:val="center"/>
              <w:rPr>
                <w:color w:val="002060"/>
              </w:rPr>
            </w:pPr>
            <w:r w:rsidRPr="003F36B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5A0606"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A5D465"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D1F3B7" w14:textId="77777777" w:rsidR="00E84500" w:rsidRPr="003F36BA" w:rsidRDefault="00E84500" w:rsidP="00666DC1">
            <w:pPr>
              <w:pStyle w:val="ROWTABELLA"/>
              <w:jc w:val="center"/>
              <w:rPr>
                <w:color w:val="002060"/>
              </w:rPr>
            </w:pPr>
            <w:r w:rsidRPr="003F36BA">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7FA931" w14:textId="77777777" w:rsidR="00E84500" w:rsidRPr="003F36BA" w:rsidRDefault="00E84500" w:rsidP="00666DC1">
            <w:pPr>
              <w:pStyle w:val="ROWTABELLA"/>
              <w:jc w:val="center"/>
              <w:rPr>
                <w:color w:val="002060"/>
              </w:rPr>
            </w:pPr>
            <w:r w:rsidRPr="003F36BA">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8AA46D" w14:textId="77777777" w:rsidR="00E84500" w:rsidRPr="003F36BA" w:rsidRDefault="00E84500" w:rsidP="00666DC1">
            <w:pPr>
              <w:pStyle w:val="ROWTABELLA"/>
              <w:jc w:val="center"/>
              <w:rPr>
                <w:color w:val="002060"/>
              </w:rPr>
            </w:pPr>
            <w:r w:rsidRPr="003F36B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D2CB74" w14:textId="77777777" w:rsidR="00E84500" w:rsidRPr="003F36BA" w:rsidRDefault="00E84500" w:rsidP="00666DC1">
            <w:pPr>
              <w:pStyle w:val="ROWTABELLA"/>
              <w:jc w:val="center"/>
              <w:rPr>
                <w:color w:val="002060"/>
              </w:rPr>
            </w:pPr>
            <w:r w:rsidRPr="003F36BA">
              <w:rPr>
                <w:color w:val="002060"/>
              </w:rPr>
              <w:t>0</w:t>
            </w:r>
          </w:p>
        </w:tc>
      </w:tr>
      <w:tr w:rsidR="00E84500" w:rsidRPr="003F36BA" w14:paraId="3162AFDE"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397F21E" w14:textId="77777777" w:rsidR="00E84500" w:rsidRPr="003F36BA" w:rsidRDefault="00E84500" w:rsidP="00666DC1">
            <w:pPr>
              <w:pStyle w:val="ROWTABELLA"/>
              <w:rPr>
                <w:color w:val="002060"/>
              </w:rPr>
            </w:pPr>
            <w:r w:rsidRPr="003F36BA">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30127C" w14:textId="77777777" w:rsidR="00E84500" w:rsidRPr="003F36BA" w:rsidRDefault="00E84500" w:rsidP="00666DC1">
            <w:pPr>
              <w:pStyle w:val="ROWTABELLA"/>
              <w:jc w:val="center"/>
              <w:rPr>
                <w:color w:val="002060"/>
              </w:rPr>
            </w:pPr>
            <w:r w:rsidRPr="003F36B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41F19F"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DF1AAE"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0F6EB7"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170C5D"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423A3A" w14:textId="77777777" w:rsidR="00E84500" w:rsidRPr="003F36BA" w:rsidRDefault="00E84500" w:rsidP="00666DC1">
            <w:pPr>
              <w:pStyle w:val="ROWTABELLA"/>
              <w:jc w:val="center"/>
              <w:rPr>
                <w:color w:val="002060"/>
              </w:rPr>
            </w:pPr>
            <w:r w:rsidRPr="003F36BA">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C0C704" w14:textId="77777777" w:rsidR="00E84500" w:rsidRPr="003F36BA" w:rsidRDefault="00E84500" w:rsidP="00666DC1">
            <w:pPr>
              <w:pStyle w:val="ROWTABELLA"/>
              <w:jc w:val="center"/>
              <w:rPr>
                <w:color w:val="002060"/>
              </w:rPr>
            </w:pPr>
            <w:r w:rsidRPr="003F36BA">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9FDFB5"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561B4F" w14:textId="77777777" w:rsidR="00E84500" w:rsidRPr="003F36BA" w:rsidRDefault="00E84500" w:rsidP="00666DC1">
            <w:pPr>
              <w:pStyle w:val="ROWTABELLA"/>
              <w:jc w:val="center"/>
              <w:rPr>
                <w:color w:val="002060"/>
              </w:rPr>
            </w:pPr>
            <w:r w:rsidRPr="003F36BA">
              <w:rPr>
                <w:color w:val="002060"/>
              </w:rPr>
              <w:t>0</w:t>
            </w:r>
          </w:p>
        </w:tc>
      </w:tr>
      <w:tr w:rsidR="00E84500" w:rsidRPr="003F36BA" w14:paraId="36CF44EB"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201AF64" w14:textId="77777777" w:rsidR="00E84500" w:rsidRPr="003F36BA" w:rsidRDefault="00E84500" w:rsidP="00666DC1">
            <w:pPr>
              <w:pStyle w:val="ROWTABELLA"/>
              <w:rPr>
                <w:color w:val="002060"/>
              </w:rPr>
            </w:pPr>
            <w:r w:rsidRPr="003F36BA">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B25DB5" w14:textId="77777777" w:rsidR="00E84500" w:rsidRPr="003F36BA" w:rsidRDefault="00E84500" w:rsidP="00666DC1">
            <w:pPr>
              <w:pStyle w:val="ROWTABELLA"/>
              <w:jc w:val="center"/>
              <w:rPr>
                <w:color w:val="002060"/>
              </w:rPr>
            </w:pPr>
            <w:r w:rsidRPr="003F36B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C19C15"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8D955D"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A7F26C"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0BC06C" w14:textId="77777777" w:rsidR="00E84500" w:rsidRPr="003F36BA" w:rsidRDefault="00E84500" w:rsidP="00666DC1">
            <w:pPr>
              <w:pStyle w:val="ROWTABELLA"/>
              <w:jc w:val="center"/>
              <w:rPr>
                <w:color w:val="002060"/>
              </w:rPr>
            </w:pPr>
            <w:r w:rsidRPr="003F36B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E1C900" w14:textId="77777777" w:rsidR="00E84500" w:rsidRPr="003F36BA" w:rsidRDefault="00E84500" w:rsidP="00666DC1">
            <w:pPr>
              <w:pStyle w:val="ROWTABELLA"/>
              <w:jc w:val="center"/>
              <w:rPr>
                <w:color w:val="002060"/>
              </w:rPr>
            </w:pPr>
            <w:r w:rsidRPr="003F36B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E8CFB3" w14:textId="77777777" w:rsidR="00E84500" w:rsidRPr="003F36BA" w:rsidRDefault="00E84500" w:rsidP="00666DC1">
            <w:pPr>
              <w:pStyle w:val="ROWTABELLA"/>
              <w:jc w:val="center"/>
              <w:rPr>
                <w:color w:val="002060"/>
              </w:rPr>
            </w:pPr>
            <w:r w:rsidRPr="003F36BA">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7509E6" w14:textId="77777777" w:rsidR="00E84500" w:rsidRPr="003F36BA" w:rsidRDefault="00E84500" w:rsidP="00666DC1">
            <w:pPr>
              <w:pStyle w:val="ROWTABELLA"/>
              <w:jc w:val="center"/>
              <w:rPr>
                <w:color w:val="002060"/>
              </w:rPr>
            </w:pPr>
            <w:r w:rsidRPr="003F36B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09B0C5" w14:textId="77777777" w:rsidR="00E84500" w:rsidRPr="003F36BA" w:rsidRDefault="00E84500" w:rsidP="00666DC1">
            <w:pPr>
              <w:pStyle w:val="ROWTABELLA"/>
              <w:jc w:val="center"/>
              <w:rPr>
                <w:color w:val="002060"/>
              </w:rPr>
            </w:pPr>
            <w:r w:rsidRPr="003F36BA">
              <w:rPr>
                <w:color w:val="002060"/>
              </w:rPr>
              <w:t>0</w:t>
            </w:r>
          </w:p>
        </w:tc>
      </w:tr>
      <w:tr w:rsidR="00E84500" w:rsidRPr="003F36BA" w14:paraId="36840CF7"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893AC8F" w14:textId="77777777" w:rsidR="00E84500" w:rsidRPr="003F36BA" w:rsidRDefault="00E84500" w:rsidP="00666DC1">
            <w:pPr>
              <w:pStyle w:val="ROWTABELLA"/>
              <w:rPr>
                <w:color w:val="002060"/>
              </w:rPr>
            </w:pPr>
            <w:r w:rsidRPr="003F36BA">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4FC4D6" w14:textId="77777777" w:rsidR="00E84500" w:rsidRPr="003F36BA" w:rsidRDefault="00E84500" w:rsidP="00666DC1">
            <w:pPr>
              <w:pStyle w:val="ROWTABELLA"/>
              <w:jc w:val="center"/>
              <w:rPr>
                <w:color w:val="002060"/>
              </w:rPr>
            </w:pPr>
            <w:r w:rsidRPr="003F36B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3F2C3E"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9132F3"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5C4163"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4533C7" w14:textId="77777777" w:rsidR="00E84500" w:rsidRPr="003F36BA" w:rsidRDefault="00E84500" w:rsidP="00666DC1">
            <w:pPr>
              <w:pStyle w:val="ROWTABELLA"/>
              <w:jc w:val="center"/>
              <w:rPr>
                <w:color w:val="002060"/>
              </w:rPr>
            </w:pPr>
            <w:r w:rsidRPr="003F36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E037B4" w14:textId="77777777" w:rsidR="00E84500" w:rsidRPr="003F36BA" w:rsidRDefault="00E84500" w:rsidP="00666DC1">
            <w:pPr>
              <w:pStyle w:val="ROWTABELLA"/>
              <w:jc w:val="center"/>
              <w:rPr>
                <w:color w:val="002060"/>
              </w:rPr>
            </w:pPr>
            <w:r w:rsidRPr="003F36BA">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C5C923" w14:textId="77777777" w:rsidR="00E84500" w:rsidRPr="003F36BA" w:rsidRDefault="00E84500" w:rsidP="00666DC1">
            <w:pPr>
              <w:pStyle w:val="ROWTABELLA"/>
              <w:jc w:val="center"/>
              <w:rPr>
                <w:color w:val="002060"/>
              </w:rPr>
            </w:pPr>
            <w:r w:rsidRPr="003F36BA">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C207E7" w14:textId="77777777" w:rsidR="00E84500" w:rsidRPr="003F36BA" w:rsidRDefault="00E84500" w:rsidP="00666DC1">
            <w:pPr>
              <w:pStyle w:val="ROWTABELLA"/>
              <w:jc w:val="center"/>
              <w:rPr>
                <w:color w:val="002060"/>
              </w:rPr>
            </w:pPr>
            <w:r w:rsidRPr="003F36B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B5E7A2" w14:textId="77777777" w:rsidR="00E84500" w:rsidRPr="003F36BA" w:rsidRDefault="00E84500" w:rsidP="00666DC1">
            <w:pPr>
              <w:pStyle w:val="ROWTABELLA"/>
              <w:jc w:val="center"/>
              <w:rPr>
                <w:color w:val="002060"/>
              </w:rPr>
            </w:pPr>
            <w:r w:rsidRPr="003F36BA">
              <w:rPr>
                <w:color w:val="002060"/>
              </w:rPr>
              <w:t>0</w:t>
            </w:r>
          </w:p>
        </w:tc>
      </w:tr>
      <w:tr w:rsidR="00E84500" w:rsidRPr="003F36BA" w14:paraId="42489CB8"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2F234C7" w14:textId="77777777" w:rsidR="00E84500" w:rsidRPr="003F36BA" w:rsidRDefault="00E84500" w:rsidP="00666DC1">
            <w:pPr>
              <w:pStyle w:val="ROWTABELLA"/>
              <w:rPr>
                <w:color w:val="002060"/>
              </w:rPr>
            </w:pPr>
            <w:r w:rsidRPr="003F36BA">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DF6FFD" w14:textId="77777777" w:rsidR="00E84500" w:rsidRPr="003F36BA" w:rsidRDefault="00E84500" w:rsidP="00666DC1">
            <w:pPr>
              <w:pStyle w:val="ROWTABELLA"/>
              <w:jc w:val="center"/>
              <w:rPr>
                <w:color w:val="002060"/>
              </w:rPr>
            </w:pPr>
            <w:r w:rsidRPr="003F36B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D81182"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24757B"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BBAD94"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FEBB97" w14:textId="77777777" w:rsidR="00E84500" w:rsidRPr="003F36BA" w:rsidRDefault="00E84500" w:rsidP="00666DC1">
            <w:pPr>
              <w:pStyle w:val="ROWTABELLA"/>
              <w:jc w:val="center"/>
              <w:rPr>
                <w:color w:val="002060"/>
              </w:rPr>
            </w:pPr>
            <w:r w:rsidRPr="003F36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6F6BDE" w14:textId="77777777" w:rsidR="00E84500" w:rsidRPr="003F36BA" w:rsidRDefault="00E84500" w:rsidP="00666DC1">
            <w:pPr>
              <w:pStyle w:val="ROWTABELLA"/>
              <w:jc w:val="center"/>
              <w:rPr>
                <w:color w:val="002060"/>
              </w:rPr>
            </w:pPr>
            <w:r w:rsidRPr="003F36BA">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89FF96" w14:textId="77777777" w:rsidR="00E84500" w:rsidRPr="003F36BA" w:rsidRDefault="00E84500" w:rsidP="00666DC1">
            <w:pPr>
              <w:pStyle w:val="ROWTABELLA"/>
              <w:jc w:val="center"/>
              <w:rPr>
                <w:color w:val="002060"/>
              </w:rPr>
            </w:pPr>
            <w:r w:rsidRPr="003F36BA">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1EF277" w14:textId="77777777" w:rsidR="00E84500" w:rsidRPr="003F36BA" w:rsidRDefault="00E84500" w:rsidP="00666DC1">
            <w:pPr>
              <w:pStyle w:val="ROWTABELLA"/>
              <w:jc w:val="center"/>
              <w:rPr>
                <w:color w:val="002060"/>
              </w:rPr>
            </w:pPr>
            <w:r w:rsidRPr="003F36B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4871F5" w14:textId="77777777" w:rsidR="00E84500" w:rsidRPr="003F36BA" w:rsidRDefault="00E84500" w:rsidP="00666DC1">
            <w:pPr>
              <w:pStyle w:val="ROWTABELLA"/>
              <w:jc w:val="center"/>
              <w:rPr>
                <w:color w:val="002060"/>
              </w:rPr>
            </w:pPr>
            <w:r w:rsidRPr="003F36BA">
              <w:rPr>
                <w:color w:val="002060"/>
              </w:rPr>
              <w:t>0</w:t>
            </w:r>
          </w:p>
        </w:tc>
      </w:tr>
      <w:tr w:rsidR="00E84500" w:rsidRPr="003F36BA" w14:paraId="462D760E"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6B11B14" w14:textId="77777777" w:rsidR="00E84500" w:rsidRPr="003F36BA" w:rsidRDefault="00E84500" w:rsidP="00666DC1">
            <w:pPr>
              <w:pStyle w:val="ROWTABELLA"/>
              <w:rPr>
                <w:color w:val="002060"/>
              </w:rPr>
            </w:pPr>
            <w:r w:rsidRPr="003F36BA">
              <w:rPr>
                <w:color w:val="002060"/>
              </w:rPr>
              <w:t>A.S.D. MONTECAROTTO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68BF1D" w14:textId="77777777" w:rsidR="00E84500" w:rsidRPr="003F36BA" w:rsidRDefault="00E84500" w:rsidP="00666DC1">
            <w:pPr>
              <w:pStyle w:val="ROWTABELLA"/>
              <w:jc w:val="center"/>
              <w:rPr>
                <w:color w:val="002060"/>
              </w:rPr>
            </w:pPr>
            <w:r w:rsidRPr="003F36B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785DED"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B8353F"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DF9E28"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C35081" w14:textId="77777777" w:rsidR="00E84500" w:rsidRPr="003F36BA" w:rsidRDefault="00E84500" w:rsidP="00666DC1">
            <w:pPr>
              <w:pStyle w:val="ROWTABELLA"/>
              <w:jc w:val="center"/>
              <w:rPr>
                <w:color w:val="002060"/>
              </w:rPr>
            </w:pPr>
            <w:r w:rsidRPr="003F36B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F434E3" w14:textId="77777777" w:rsidR="00E84500" w:rsidRPr="003F36BA" w:rsidRDefault="00E84500" w:rsidP="00666DC1">
            <w:pPr>
              <w:pStyle w:val="ROWTABELLA"/>
              <w:jc w:val="center"/>
              <w:rPr>
                <w:color w:val="002060"/>
              </w:rPr>
            </w:pPr>
            <w:r w:rsidRPr="003F36B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9DC200" w14:textId="77777777" w:rsidR="00E84500" w:rsidRPr="003F36BA" w:rsidRDefault="00E84500" w:rsidP="00666DC1">
            <w:pPr>
              <w:pStyle w:val="ROWTABELLA"/>
              <w:jc w:val="center"/>
              <w:rPr>
                <w:color w:val="002060"/>
              </w:rPr>
            </w:pPr>
            <w:r w:rsidRPr="003F36BA">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287C86" w14:textId="77777777" w:rsidR="00E84500" w:rsidRPr="003F36BA" w:rsidRDefault="00E84500" w:rsidP="00666DC1">
            <w:pPr>
              <w:pStyle w:val="ROWTABELLA"/>
              <w:jc w:val="center"/>
              <w:rPr>
                <w:color w:val="002060"/>
              </w:rPr>
            </w:pPr>
            <w:r w:rsidRPr="003F36B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3E0AB3" w14:textId="77777777" w:rsidR="00E84500" w:rsidRPr="003F36BA" w:rsidRDefault="00E84500" w:rsidP="00666DC1">
            <w:pPr>
              <w:pStyle w:val="ROWTABELLA"/>
              <w:jc w:val="center"/>
              <w:rPr>
                <w:color w:val="002060"/>
              </w:rPr>
            </w:pPr>
            <w:r w:rsidRPr="003F36BA">
              <w:rPr>
                <w:color w:val="002060"/>
              </w:rPr>
              <w:t>0</w:t>
            </w:r>
          </w:p>
        </w:tc>
      </w:tr>
      <w:tr w:rsidR="00E84500" w:rsidRPr="003F36BA" w14:paraId="7D61463F"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916C8D5" w14:textId="77777777" w:rsidR="00E84500" w:rsidRPr="003F36BA" w:rsidRDefault="00E84500" w:rsidP="00666DC1">
            <w:pPr>
              <w:pStyle w:val="ROWTABELLA"/>
              <w:rPr>
                <w:color w:val="002060"/>
              </w:rPr>
            </w:pPr>
            <w:r w:rsidRPr="003F36BA">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2373BC" w14:textId="77777777" w:rsidR="00E84500" w:rsidRPr="003F36BA" w:rsidRDefault="00E84500" w:rsidP="00666DC1">
            <w:pPr>
              <w:pStyle w:val="ROWTABELLA"/>
              <w:jc w:val="center"/>
              <w:rPr>
                <w:color w:val="002060"/>
              </w:rPr>
            </w:pPr>
            <w:r w:rsidRPr="003F36B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1BE3C4"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FDA254"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495F57"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DB3285" w14:textId="77777777" w:rsidR="00E84500" w:rsidRPr="003F36BA" w:rsidRDefault="00E84500" w:rsidP="00666DC1">
            <w:pPr>
              <w:pStyle w:val="ROWTABELLA"/>
              <w:jc w:val="center"/>
              <w:rPr>
                <w:color w:val="002060"/>
              </w:rPr>
            </w:pPr>
            <w:r w:rsidRPr="003F36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2DEEB5" w14:textId="77777777" w:rsidR="00E84500" w:rsidRPr="003F36BA" w:rsidRDefault="00E84500" w:rsidP="00666DC1">
            <w:pPr>
              <w:pStyle w:val="ROWTABELLA"/>
              <w:jc w:val="center"/>
              <w:rPr>
                <w:color w:val="002060"/>
              </w:rPr>
            </w:pPr>
            <w:r w:rsidRPr="003F36B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2B8026" w14:textId="77777777" w:rsidR="00E84500" w:rsidRPr="003F36BA" w:rsidRDefault="00E84500" w:rsidP="00666DC1">
            <w:pPr>
              <w:pStyle w:val="ROWTABELLA"/>
              <w:jc w:val="center"/>
              <w:rPr>
                <w:color w:val="002060"/>
              </w:rPr>
            </w:pPr>
            <w:r w:rsidRPr="003F36BA">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E02F4F" w14:textId="77777777" w:rsidR="00E84500" w:rsidRPr="003F36BA" w:rsidRDefault="00E84500" w:rsidP="00666DC1">
            <w:pPr>
              <w:pStyle w:val="ROWTABELLA"/>
              <w:jc w:val="center"/>
              <w:rPr>
                <w:color w:val="002060"/>
              </w:rPr>
            </w:pPr>
            <w:r w:rsidRPr="003F36B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83CD22" w14:textId="77777777" w:rsidR="00E84500" w:rsidRPr="003F36BA" w:rsidRDefault="00E84500" w:rsidP="00666DC1">
            <w:pPr>
              <w:pStyle w:val="ROWTABELLA"/>
              <w:jc w:val="center"/>
              <w:rPr>
                <w:color w:val="002060"/>
              </w:rPr>
            </w:pPr>
            <w:r w:rsidRPr="003F36BA">
              <w:rPr>
                <w:color w:val="002060"/>
              </w:rPr>
              <w:t>0</w:t>
            </w:r>
          </w:p>
        </w:tc>
      </w:tr>
      <w:tr w:rsidR="00E84500" w:rsidRPr="003F36BA" w14:paraId="2EDA5D4F"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7D0E83C" w14:textId="77777777" w:rsidR="00E84500" w:rsidRPr="003F36BA" w:rsidRDefault="00E84500" w:rsidP="00666DC1">
            <w:pPr>
              <w:pStyle w:val="ROWTABELLA"/>
              <w:rPr>
                <w:color w:val="002060"/>
              </w:rPr>
            </w:pPr>
            <w:r w:rsidRPr="003F36BA">
              <w:rPr>
                <w:color w:val="002060"/>
              </w:rPr>
              <w:t>A.S.D. MOSCOSI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69F753" w14:textId="77777777" w:rsidR="00E84500" w:rsidRPr="003F36BA" w:rsidRDefault="00E84500" w:rsidP="00666DC1">
            <w:pPr>
              <w:pStyle w:val="ROWTABELLA"/>
              <w:jc w:val="center"/>
              <w:rPr>
                <w:color w:val="002060"/>
              </w:rPr>
            </w:pPr>
            <w:r w:rsidRPr="003F36B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420777"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2531AD"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EFA4B2"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8E1B67" w14:textId="77777777" w:rsidR="00E84500" w:rsidRPr="003F36BA" w:rsidRDefault="00E84500" w:rsidP="00666DC1">
            <w:pPr>
              <w:pStyle w:val="ROWTABELLA"/>
              <w:jc w:val="center"/>
              <w:rPr>
                <w:color w:val="002060"/>
              </w:rPr>
            </w:pPr>
            <w:r w:rsidRPr="003F36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BE16FB" w14:textId="77777777" w:rsidR="00E84500" w:rsidRPr="003F36BA" w:rsidRDefault="00E84500" w:rsidP="00666DC1">
            <w:pPr>
              <w:pStyle w:val="ROWTABELLA"/>
              <w:jc w:val="center"/>
              <w:rPr>
                <w:color w:val="002060"/>
              </w:rPr>
            </w:pPr>
            <w:r w:rsidRPr="003F36B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848FD9" w14:textId="77777777" w:rsidR="00E84500" w:rsidRPr="003F36BA" w:rsidRDefault="00E84500" w:rsidP="00666DC1">
            <w:pPr>
              <w:pStyle w:val="ROWTABELLA"/>
              <w:jc w:val="center"/>
              <w:rPr>
                <w:color w:val="002060"/>
              </w:rPr>
            </w:pPr>
            <w:r w:rsidRPr="003F36BA">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8F4A8D" w14:textId="77777777" w:rsidR="00E84500" w:rsidRPr="003F36BA" w:rsidRDefault="00E84500" w:rsidP="00666DC1">
            <w:pPr>
              <w:pStyle w:val="ROWTABELLA"/>
              <w:jc w:val="center"/>
              <w:rPr>
                <w:color w:val="002060"/>
              </w:rPr>
            </w:pPr>
            <w:r w:rsidRPr="003F36B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2BF172" w14:textId="77777777" w:rsidR="00E84500" w:rsidRPr="003F36BA" w:rsidRDefault="00E84500" w:rsidP="00666DC1">
            <w:pPr>
              <w:pStyle w:val="ROWTABELLA"/>
              <w:jc w:val="center"/>
              <w:rPr>
                <w:color w:val="002060"/>
              </w:rPr>
            </w:pPr>
            <w:r w:rsidRPr="003F36BA">
              <w:rPr>
                <w:color w:val="002060"/>
              </w:rPr>
              <w:t>0</w:t>
            </w:r>
          </w:p>
        </w:tc>
      </w:tr>
      <w:tr w:rsidR="00E84500" w:rsidRPr="003F36BA" w14:paraId="1951C8A4" w14:textId="77777777" w:rsidTr="00E8450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A3A70B3" w14:textId="77777777" w:rsidR="00E84500" w:rsidRPr="003F36BA" w:rsidRDefault="00E84500" w:rsidP="00666DC1">
            <w:pPr>
              <w:pStyle w:val="ROWTABELLA"/>
              <w:rPr>
                <w:color w:val="002060"/>
              </w:rPr>
            </w:pPr>
            <w:r w:rsidRPr="003F36BA">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024410" w14:textId="77777777" w:rsidR="00E84500" w:rsidRPr="003F36BA" w:rsidRDefault="00E84500" w:rsidP="00666DC1">
            <w:pPr>
              <w:pStyle w:val="ROWTABELLA"/>
              <w:jc w:val="center"/>
              <w:rPr>
                <w:color w:val="002060"/>
              </w:rPr>
            </w:pPr>
            <w:r w:rsidRPr="003F36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FA0D21"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D67371"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17A8B1"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AF64B1" w14:textId="77777777" w:rsidR="00E84500" w:rsidRPr="003F36BA" w:rsidRDefault="00E84500" w:rsidP="00666DC1">
            <w:pPr>
              <w:pStyle w:val="ROWTABELLA"/>
              <w:jc w:val="center"/>
              <w:rPr>
                <w:color w:val="002060"/>
              </w:rPr>
            </w:pPr>
            <w:r w:rsidRPr="003F36B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B6C4B4" w14:textId="77777777" w:rsidR="00E84500" w:rsidRPr="003F36BA" w:rsidRDefault="00E84500" w:rsidP="00666DC1">
            <w:pPr>
              <w:pStyle w:val="ROWTABELLA"/>
              <w:jc w:val="center"/>
              <w:rPr>
                <w:color w:val="002060"/>
              </w:rPr>
            </w:pPr>
            <w:r w:rsidRPr="003F36B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A4DE2C" w14:textId="77777777" w:rsidR="00E84500" w:rsidRPr="003F36BA" w:rsidRDefault="00E84500" w:rsidP="00666DC1">
            <w:pPr>
              <w:pStyle w:val="ROWTABELLA"/>
              <w:jc w:val="center"/>
              <w:rPr>
                <w:color w:val="002060"/>
              </w:rPr>
            </w:pPr>
            <w:r w:rsidRPr="003F36BA">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EBFAFA" w14:textId="77777777" w:rsidR="00E84500" w:rsidRPr="003F36BA" w:rsidRDefault="00E84500" w:rsidP="00666DC1">
            <w:pPr>
              <w:pStyle w:val="ROWTABELLA"/>
              <w:jc w:val="center"/>
              <w:rPr>
                <w:color w:val="002060"/>
              </w:rPr>
            </w:pPr>
            <w:r w:rsidRPr="003F36B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081D1D" w14:textId="77777777" w:rsidR="00E84500" w:rsidRPr="003F36BA" w:rsidRDefault="00E84500" w:rsidP="00666DC1">
            <w:pPr>
              <w:pStyle w:val="ROWTABELLA"/>
              <w:jc w:val="center"/>
              <w:rPr>
                <w:color w:val="002060"/>
              </w:rPr>
            </w:pPr>
            <w:r w:rsidRPr="003F36BA">
              <w:rPr>
                <w:color w:val="002060"/>
              </w:rPr>
              <w:t>0</w:t>
            </w:r>
          </w:p>
        </w:tc>
      </w:tr>
    </w:tbl>
    <w:p w14:paraId="718AECA7" w14:textId="77777777" w:rsidR="00E84500" w:rsidRPr="003F36BA" w:rsidRDefault="00E84500" w:rsidP="00E84500">
      <w:pPr>
        <w:pStyle w:val="breakline"/>
        <w:divId w:val="527259509"/>
        <w:rPr>
          <w:color w:val="002060"/>
        </w:rPr>
      </w:pPr>
    </w:p>
    <w:p w14:paraId="79A5C1E5" w14:textId="77777777" w:rsidR="00E84500" w:rsidRPr="003F36BA" w:rsidRDefault="00E84500" w:rsidP="00E84500">
      <w:pPr>
        <w:pStyle w:val="breakline"/>
        <w:divId w:val="527259509"/>
        <w:rPr>
          <w:color w:val="002060"/>
        </w:rPr>
      </w:pPr>
    </w:p>
    <w:p w14:paraId="670C5883" w14:textId="77777777" w:rsidR="00E84500" w:rsidRPr="003F36BA" w:rsidRDefault="00E84500" w:rsidP="00E84500">
      <w:pPr>
        <w:pStyle w:val="SOTTOTITOLOCAMPIONATO1"/>
        <w:divId w:val="527259509"/>
        <w:rPr>
          <w:color w:val="002060"/>
        </w:rPr>
      </w:pPr>
      <w:r w:rsidRPr="003F36BA">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84500" w:rsidRPr="003F36BA" w14:paraId="0DB64C99" w14:textId="77777777" w:rsidTr="00E8450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AC9033" w14:textId="77777777" w:rsidR="00E84500" w:rsidRPr="003F36BA" w:rsidRDefault="00E84500" w:rsidP="00666DC1">
            <w:pPr>
              <w:pStyle w:val="HEADERTABELLA"/>
              <w:rPr>
                <w:color w:val="002060"/>
              </w:rPr>
            </w:pPr>
            <w:r w:rsidRPr="003F36B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24E2F8" w14:textId="77777777" w:rsidR="00E84500" w:rsidRPr="003F36BA" w:rsidRDefault="00E84500" w:rsidP="00666DC1">
            <w:pPr>
              <w:pStyle w:val="HEADERTABELLA"/>
              <w:rPr>
                <w:color w:val="002060"/>
              </w:rPr>
            </w:pPr>
            <w:r w:rsidRPr="003F36B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243A41" w14:textId="77777777" w:rsidR="00E84500" w:rsidRPr="003F36BA" w:rsidRDefault="00E84500" w:rsidP="00666DC1">
            <w:pPr>
              <w:pStyle w:val="HEADERTABELLA"/>
              <w:rPr>
                <w:color w:val="002060"/>
              </w:rPr>
            </w:pPr>
            <w:r w:rsidRPr="003F36B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DBBAB0" w14:textId="77777777" w:rsidR="00E84500" w:rsidRPr="003F36BA" w:rsidRDefault="00E84500" w:rsidP="00666DC1">
            <w:pPr>
              <w:pStyle w:val="HEADERTABELLA"/>
              <w:rPr>
                <w:color w:val="002060"/>
              </w:rPr>
            </w:pPr>
            <w:r w:rsidRPr="003F36B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95BB25" w14:textId="77777777" w:rsidR="00E84500" w:rsidRPr="003F36BA" w:rsidRDefault="00E84500" w:rsidP="00666DC1">
            <w:pPr>
              <w:pStyle w:val="HEADERTABELLA"/>
              <w:rPr>
                <w:color w:val="002060"/>
              </w:rPr>
            </w:pPr>
            <w:r w:rsidRPr="003F36B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393FAC" w14:textId="77777777" w:rsidR="00E84500" w:rsidRPr="003F36BA" w:rsidRDefault="00E84500" w:rsidP="00666DC1">
            <w:pPr>
              <w:pStyle w:val="HEADERTABELLA"/>
              <w:rPr>
                <w:color w:val="002060"/>
              </w:rPr>
            </w:pPr>
            <w:r w:rsidRPr="003F36B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4CA364" w14:textId="77777777" w:rsidR="00E84500" w:rsidRPr="003F36BA" w:rsidRDefault="00E84500" w:rsidP="00666DC1">
            <w:pPr>
              <w:pStyle w:val="HEADERTABELLA"/>
              <w:rPr>
                <w:color w:val="002060"/>
              </w:rPr>
            </w:pPr>
            <w:r w:rsidRPr="003F36B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25218C" w14:textId="77777777" w:rsidR="00E84500" w:rsidRPr="003F36BA" w:rsidRDefault="00E84500" w:rsidP="00666DC1">
            <w:pPr>
              <w:pStyle w:val="HEADERTABELLA"/>
              <w:rPr>
                <w:color w:val="002060"/>
              </w:rPr>
            </w:pPr>
            <w:r w:rsidRPr="003F36B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84D91D" w14:textId="77777777" w:rsidR="00E84500" w:rsidRPr="003F36BA" w:rsidRDefault="00E84500" w:rsidP="00666DC1">
            <w:pPr>
              <w:pStyle w:val="HEADERTABELLA"/>
              <w:rPr>
                <w:color w:val="002060"/>
              </w:rPr>
            </w:pPr>
            <w:r w:rsidRPr="003F36B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8A24E5" w14:textId="77777777" w:rsidR="00E84500" w:rsidRPr="003F36BA" w:rsidRDefault="00E84500" w:rsidP="00666DC1">
            <w:pPr>
              <w:pStyle w:val="HEADERTABELLA"/>
              <w:rPr>
                <w:color w:val="002060"/>
              </w:rPr>
            </w:pPr>
            <w:r w:rsidRPr="003F36BA">
              <w:rPr>
                <w:color w:val="002060"/>
              </w:rPr>
              <w:t>PE</w:t>
            </w:r>
          </w:p>
        </w:tc>
      </w:tr>
      <w:tr w:rsidR="00E84500" w:rsidRPr="003F36BA" w14:paraId="18CDE036" w14:textId="77777777" w:rsidTr="00E8450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5A5302C" w14:textId="77777777" w:rsidR="00E84500" w:rsidRPr="003F36BA" w:rsidRDefault="00E84500" w:rsidP="00666DC1">
            <w:pPr>
              <w:pStyle w:val="ROWTABELLA"/>
              <w:rPr>
                <w:color w:val="002060"/>
              </w:rPr>
            </w:pPr>
            <w:r w:rsidRPr="003F36BA">
              <w:rPr>
                <w:color w:val="002060"/>
              </w:rPr>
              <w:t>A.S.D. FUTSAL D. E 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35D05D" w14:textId="77777777" w:rsidR="00E84500" w:rsidRPr="003F36BA" w:rsidRDefault="00E84500" w:rsidP="00666DC1">
            <w:pPr>
              <w:pStyle w:val="ROWTABELLA"/>
              <w:jc w:val="center"/>
              <w:rPr>
                <w:color w:val="002060"/>
              </w:rPr>
            </w:pPr>
            <w:r w:rsidRPr="003F36B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876B76"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324204"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1B7D79"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A98C0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6EF418" w14:textId="77777777" w:rsidR="00E84500" w:rsidRPr="003F36BA" w:rsidRDefault="00E84500" w:rsidP="00666DC1">
            <w:pPr>
              <w:pStyle w:val="ROWTABELLA"/>
              <w:jc w:val="center"/>
              <w:rPr>
                <w:color w:val="002060"/>
              </w:rPr>
            </w:pPr>
            <w:r w:rsidRPr="003F36BA">
              <w:rPr>
                <w:color w:val="002060"/>
              </w:rPr>
              <w:t>149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96EB9F" w14:textId="77777777" w:rsidR="00E84500" w:rsidRPr="003F36BA" w:rsidRDefault="00E84500" w:rsidP="00666DC1">
            <w:pPr>
              <w:pStyle w:val="ROWTABELLA"/>
              <w:jc w:val="center"/>
              <w:rPr>
                <w:color w:val="002060"/>
              </w:rPr>
            </w:pPr>
            <w:r w:rsidRPr="003F36B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DA27BA" w14:textId="77777777" w:rsidR="00E84500" w:rsidRPr="003F36BA" w:rsidRDefault="00E84500" w:rsidP="00666DC1">
            <w:pPr>
              <w:pStyle w:val="ROWTABELLA"/>
              <w:jc w:val="center"/>
              <w:rPr>
                <w:color w:val="002060"/>
              </w:rPr>
            </w:pPr>
            <w:r w:rsidRPr="003F36BA">
              <w:rPr>
                <w:color w:val="002060"/>
              </w:rPr>
              <w:t>117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32D2CD" w14:textId="77777777" w:rsidR="00E84500" w:rsidRPr="003F36BA" w:rsidRDefault="00E84500" w:rsidP="00666DC1">
            <w:pPr>
              <w:pStyle w:val="ROWTABELLA"/>
              <w:jc w:val="center"/>
              <w:rPr>
                <w:color w:val="002060"/>
              </w:rPr>
            </w:pPr>
            <w:r w:rsidRPr="003F36BA">
              <w:rPr>
                <w:color w:val="002060"/>
              </w:rPr>
              <w:t>0</w:t>
            </w:r>
          </w:p>
        </w:tc>
      </w:tr>
      <w:tr w:rsidR="00E84500" w:rsidRPr="003F36BA" w14:paraId="6B77DF26"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D1F3403" w14:textId="77777777" w:rsidR="00E84500" w:rsidRPr="003F36BA" w:rsidRDefault="00E84500" w:rsidP="00666DC1">
            <w:pPr>
              <w:pStyle w:val="ROWTABELLA"/>
              <w:rPr>
                <w:color w:val="002060"/>
              </w:rPr>
            </w:pPr>
            <w:r w:rsidRPr="003F36BA">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1B1A01" w14:textId="77777777" w:rsidR="00E84500" w:rsidRPr="003F36BA" w:rsidRDefault="00E84500" w:rsidP="00666DC1">
            <w:pPr>
              <w:pStyle w:val="ROWTABELLA"/>
              <w:jc w:val="center"/>
              <w:rPr>
                <w:color w:val="002060"/>
              </w:rPr>
            </w:pPr>
            <w:r w:rsidRPr="003F36B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C153B5"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B51B33" w14:textId="77777777" w:rsidR="00E84500" w:rsidRPr="003F36BA" w:rsidRDefault="00E84500" w:rsidP="00666DC1">
            <w:pPr>
              <w:pStyle w:val="ROWTABELLA"/>
              <w:jc w:val="center"/>
              <w:rPr>
                <w:color w:val="002060"/>
              </w:rPr>
            </w:pPr>
            <w:r w:rsidRPr="003F36B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E14234"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B59418"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FF0FF9" w14:textId="77777777" w:rsidR="00E84500" w:rsidRPr="003F36BA" w:rsidRDefault="00E84500" w:rsidP="00666DC1">
            <w:pPr>
              <w:pStyle w:val="ROWTABELLA"/>
              <w:jc w:val="center"/>
              <w:rPr>
                <w:color w:val="002060"/>
              </w:rPr>
            </w:pPr>
            <w:r w:rsidRPr="003F36BA">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148039" w14:textId="77777777" w:rsidR="00E84500" w:rsidRPr="003F36BA" w:rsidRDefault="00E84500" w:rsidP="00666DC1">
            <w:pPr>
              <w:pStyle w:val="ROWTABELLA"/>
              <w:jc w:val="center"/>
              <w:rPr>
                <w:color w:val="002060"/>
              </w:rPr>
            </w:pPr>
            <w:r w:rsidRPr="003F36BA">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87F075" w14:textId="77777777" w:rsidR="00E84500" w:rsidRPr="003F36BA" w:rsidRDefault="00E84500" w:rsidP="00666DC1">
            <w:pPr>
              <w:pStyle w:val="ROWTABELLA"/>
              <w:jc w:val="center"/>
              <w:rPr>
                <w:color w:val="002060"/>
              </w:rPr>
            </w:pPr>
            <w:r w:rsidRPr="003F36B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20AC1E" w14:textId="77777777" w:rsidR="00E84500" w:rsidRPr="003F36BA" w:rsidRDefault="00E84500" w:rsidP="00666DC1">
            <w:pPr>
              <w:pStyle w:val="ROWTABELLA"/>
              <w:jc w:val="center"/>
              <w:rPr>
                <w:color w:val="002060"/>
              </w:rPr>
            </w:pPr>
            <w:r w:rsidRPr="003F36BA">
              <w:rPr>
                <w:color w:val="002060"/>
              </w:rPr>
              <w:t>0</w:t>
            </w:r>
          </w:p>
        </w:tc>
      </w:tr>
      <w:tr w:rsidR="00E84500" w:rsidRPr="003F36BA" w14:paraId="22E9701D"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0B8B65A" w14:textId="77777777" w:rsidR="00E84500" w:rsidRPr="003F36BA" w:rsidRDefault="00E84500" w:rsidP="00666DC1">
            <w:pPr>
              <w:pStyle w:val="ROWTABELLA"/>
              <w:rPr>
                <w:color w:val="002060"/>
              </w:rPr>
            </w:pPr>
            <w:r w:rsidRPr="003F36BA">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389D24" w14:textId="77777777" w:rsidR="00E84500" w:rsidRPr="003F36BA" w:rsidRDefault="00E84500" w:rsidP="00666DC1">
            <w:pPr>
              <w:pStyle w:val="ROWTABELLA"/>
              <w:jc w:val="center"/>
              <w:rPr>
                <w:color w:val="002060"/>
              </w:rPr>
            </w:pPr>
            <w:r w:rsidRPr="003F36B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F1776D"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7F4220" w14:textId="77777777" w:rsidR="00E84500" w:rsidRPr="003F36BA" w:rsidRDefault="00E84500" w:rsidP="00666DC1">
            <w:pPr>
              <w:pStyle w:val="ROWTABELLA"/>
              <w:jc w:val="center"/>
              <w:rPr>
                <w:color w:val="002060"/>
              </w:rPr>
            </w:pPr>
            <w:r w:rsidRPr="003F36B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18A1F0"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0945A2"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C142B3" w14:textId="77777777" w:rsidR="00E84500" w:rsidRPr="003F36BA" w:rsidRDefault="00E84500" w:rsidP="00666DC1">
            <w:pPr>
              <w:pStyle w:val="ROWTABELLA"/>
              <w:jc w:val="center"/>
              <w:rPr>
                <w:color w:val="002060"/>
              </w:rPr>
            </w:pPr>
            <w:r w:rsidRPr="003F36BA">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28A7C3" w14:textId="77777777" w:rsidR="00E84500" w:rsidRPr="003F36BA" w:rsidRDefault="00E84500" w:rsidP="00666DC1">
            <w:pPr>
              <w:pStyle w:val="ROWTABELLA"/>
              <w:jc w:val="center"/>
              <w:rPr>
                <w:color w:val="002060"/>
              </w:rPr>
            </w:pPr>
            <w:r w:rsidRPr="003F36BA">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B8E2C5" w14:textId="77777777" w:rsidR="00E84500" w:rsidRPr="003F36BA" w:rsidRDefault="00E84500" w:rsidP="00666DC1">
            <w:pPr>
              <w:pStyle w:val="ROWTABELLA"/>
              <w:jc w:val="center"/>
              <w:rPr>
                <w:color w:val="002060"/>
              </w:rPr>
            </w:pPr>
            <w:r w:rsidRPr="003F36B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E06E05" w14:textId="77777777" w:rsidR="00E84500" w:rsidRPr="003F36BA" w:rsidRDefault="00E84500" w:rsidP="00666DC1">
            <w:pPr>
              <w:pStyle w:val="ROWTABELLA"/>
              <w:jc w:val="center"/>
              <w:rPr>
                <w:color w:val="002060"/>
              </w:rPr>
            </w:pPr>
            <w:r w:rsidRPr="003F36BA">
              <w:rPr>
                <w:color w:val="002060"/>
              </w:rPr>
              <w:t>0</w:t>
            </w:r>
          </w:p>
        </w:tc>
      </w:tr>
      <w:tr w:rsidR="00E84500" w:rsidRPr="003F36BA" w14:paraId="65A7E443"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07EC826" w14:textId="77777777" w:rsidR="00E84500" w:rsidRPr="003F36BA" w:rsidRDefault="00E84500" w:rsidP="00666DC1">
            <w:pPr>
              <w:pStyle w:val="ROWTABELLA"/>
              <w:rPr>
                <w:color w:val="002060"/>
              </w:rPr>
            </w:pPr>
            <w:r w:rsidRPr="003F36BA">
              <w:rPr>
                <w:color w:val="002060"/>
              </w:rPr>
              <w:t>A.S.D. FREELY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D13BD0" w14:textId="77777777" w:rsidR="00E84500" w:rsidRPr="003F36BA" w:rsidRDefault="00E84500" w:rsidP="00666DC1">
            <w:pPr>
              <w:pStyle w:val="ROWTABELLA"/>
              <w:jc w:val="center"/>
              <w:rPr>
                <w:color w:val="002060"/>
              </w:rPr>
            </w:pPr>
            <w:r w:rsidRPr="003F36B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F06484"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4D0082" w14:textId="77777777" w:rsidR="00E84500" w:rsidRPr="003F36BA" w:rsidRDefault="00E84500" w:rsidP="00666DC1">
            <w:pPr>
              <w:pStyle w:val="ROWTABELLA"/>
              <w:jc w:val="center"/>
              <w:rPr>
                <w:color w:val="002060"/>
              </w:rPr>
            </w:pPr>
            <w:r w:rsidRPr="003F36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194BEC"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828E9F"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A66D90" w14:textId="77777777" w:rsidR="00E84500" w:rsidRPr="003F36BA" w:rsidRDefault="00E84500" w:rsidP="00666DC1">
            <w:pPr>
              <w:pStyle w:val="ROWTABELLA"/>
              <w:jc w:val="center"/>
              <w:rPr>
                <w:color w:val="002060"/>
              </w:rPr>
            </w:pPr>
            <w:r w:rsidRPr="003F36BA">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C5F445" w14:textId="77777777" w:rsidR="00E84500" w:rsidRPr="003F36BA" w:rsidRDefault="00E84500" w:rsidP="00666DC1">
            <w:pPr>
              <w:pStyle w:val="ROWTABELLA"/>
              <w:jc w:val="center"/>
              <w:rPr>
                <w:color w:val="002060"/>
              </w:rPr>
            </w:pPr>
            <w:r w:rsidRPr="003F36BA">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38D56E" w14:textId="77777777" w:rsidR="00E84500" w:rsidRPr="003F36BA" w:rsidRDefault="00E84500" w:rsidP="00666DC1">
            <w:pPr>
              <w:pStyle w:val="ROWTABELLA"/>
              <w:jc w:val="center"/>
              <w:rPr>
                <w:color w:val="002060"/>
              </w:rPr>
            </w:pPr>
            <w:r w:rsidRPr="003F36B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60B90C" w14:textId="77777777" w:rsidR="00E84500" w:rsidRPr="003F36BA" w:rsidRDefault="00E84500" w:rsidP="00666DC1">
            <w:pPr>
              <w:pStyle w:val="ROWTABELLA"/>
              <w:jc w:val="center"/>
              <w:rPr>
                <w:color w:val="002060"/>
              </w:rPr>
            </w:pPr>
            <w:r w:rsidRPr="003F36BA">
              <w:rPr>
                <w:color w:val="002060"/>
              </w:rPr>
              <w:t>0</w:t>
            </w:r>
          </w:p>
        </w:tc>
      </w:tr>
      <w:tr w:rsidR="00E84500" w:rsidRPr="003F36BA" w14:paraId="793B7593"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4ECD58C" w14:textId="77777777" w:rsidR="00E84500" w:rsidRPr="003F36BA" w:rsidRDefault="00E84500" w:rsidP="00666DC1">
            <w:pPr>
              <w:pStyle w:val="ROWTABELLA"/>
              <w:rPr>
                <w:color w:val="002060"/>
              </w:rPr>
            </w:pPr>
            <w:r w:rsidRPr="003F36BA">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C95BB0" w14:textId="77777777" w:rsidR="00E84500" w:rsidRPr="003F36BA" w:rsidRDefault="00E84500" w:rsidP="00666DC1">
            <w:pPr>
              <w:pStyle w:val="ROWTABELLA"/>
              <w:jc w:val="center"/>
              <w:rPr>
                <w:color w:val="002060"/>
              </w:rPr>
            </w:pPr>
            <w:r w:rsidRPr="003F36B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CF4449"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7B53BA" w14:textId="77777777" w:rsidR="00E84500" w:rsidRPr="003F36BA" w:rsidRDefault="00E84500" w:rsidP="00666DC1">
            <w:pPr>
              <w:pStyle w:val="ROWTABELLA"/>
              <w:jc w:val="center"/>
              <w:rPr>
                <w:color w:val="002060"/>
              </w:rPr>
            </w:pPr>
            <w:r w:rsidRPr="003F36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47CAAE"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375352"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845006" w14:textId="77777777" w:rsidR="00E84500" w:rsidRPr="003F36BA" w:rsidRDefault="00E84500" w:rsidP="00666DC1">
            <w:pPr>
              <w:pStyle w:val="ROWTABELLA"/>
              <w:jc w:val="center"/>
              <w:rPr>
                <w:color w:val="002060"/>
              </w:rPr>
            </w:pPr>
            <w:r w:rsidRPr="003F36BA">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FECAD9" w14:textId="77777777" w:rsidR="00E84500" w:rsidRPr="003F36BA" w:rsidRDefault="00E84500" w:rsidP="00666DC1">
            <w:pPr>
              <w:pStyle w:val="ROWTABELLA"/>
              <w:jc w:val="center"/>
              <w:rPr>
                <w:color w:val="002060"/>
              </w:rPr>
            </w:pPr>
            <w:r w:rsidRPr="003F36BA">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B8CA6A"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3A076C" w14:textId="77777777" w:rsidR="00E84500" w:rsidRPr="003F36BA" w:rsidRDefault="00E84500" w:rsidP="00666DC1">
            <w:pPr>
              <w:pStyle w:val="ROWTABELLA"/>
              <w:jc w:val="center"/>
              <w:rPr>
                <w:color w:val="002060"/>
              </w:rPr>
            </w:pPr>
            <w:r w:rsidRPr="003F36BA">
              <w:rPr>
                <w:color w:val="002060"/>
              </w:rPr>
              <w:t>0</w:t>
            </w:r>
          </w:p>
        </w:tc>
      </w:tr>
      <w:tr w:rsidR="00E84500" w:rsidRPr="003F36BA" w14:paraId="4D299D8D"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91A8335" w14:textId="77777777" w:rsidR="00E84500" w:rsidRPr="003F36BA" w:rsidRDefault="00E84500" w:rsidP="00666DC1">
            <w:pPr>
              <w:pStyle w:val="ROWTABELLA"/>
              <w:rPr>
                <w:color w:val="002060"/>
              </w:rPr>
            </w:pPr>
            <w:r w:rsidRPr="003F36BA">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287D5F" w14:textId="77777777" w:rsidR="00E84500" w:rsidRPr="003F36BA" w:rsidRDefault="00E84500" w:rsidP="00666DC1">
            <w:pPr>
              <w:pStyle w:val="ROWTABELLA"/>
              <w:jc w:val="center"/>
              <w:rPr>
                <w:color w:val="002060"/>
              </w:rPr>
            </w:pPr>
            <w:r w:rsidRPr="003F36B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5E5563"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FEB9CA"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2A59EB"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C8568D"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AD3252" w14:textId="77777777" w:rsidR="00E84500" w:rsidRPr="003F36BA" w:rsidRDefault="00E84500" w:rsidP="00666DC1">
            <w:pPr>
              <w:pStyle w:val="ROWTABELLA"/>
              <w:jc w:val="center"/>
              <w:rPr>
                <w:color w:val="002060"/>
              </w:rPr>
            </w:pPr>
            <w:r w:rsidRPr="003F36B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703820" w14:textId="77777777" w:rsidR="00E84500" w:rsidRPr="003F36BA" w:rsidRDefault="00E84500" w:rsidP="00666DC1">
            <w:pPr>
              <w:pStyle w:val="ROWTABELLA"/>
              <w:jc w:val="center"/>
              <w:rPr>
                <w:color w:val="002060"/>
              </w:rPr>
            </w:pPr>
            <w:r w:rsidRPr="003F36B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25F047"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7FA6AA" w14:textId="77777777" w:rsidR="00E84500" w:rsidRPr="003F36BA" w:rsidRDefault="00E84500" w:rsidP="00666DC1">
            <w:pPr>
              <w:pStyle w:val="ROWTABELLA"/>
              <w:jc w:val="center"/>
              <w:rPr>
                <w:color w:val="002060"/>
              </w:rPr>
            </w:pPr>
            <w:r w:rsidRPr="003F36BA">
              <w:rPr>
                <w:color w:val="002060"/>
              </w:rPr>
              <w:t>0</w:t>
            </w:r>
          </w:p>
        </w:tc>
      </w:tr>
      <w:tr w:rsidR="00E84500" w:rsidRPr="003F36BA" w14:paraId="7528AC2D"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08E033D" w14:textId="77777777" w:rsidR="00E84500" w:rsidRPr="003F36BA" w:rsidRDefault="00E84500" w:rsidP="00666DC1">
            <w:pPr>
              <w:pStyle w:val="ROWTABELLA"/>
              <w:rPr>
                <w:color w:val="002060"/>
              </w:rPr>
            </w:pPr>
            <w:r w:rsidRPr="003F36BA">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1F0CE7" w14:textId="77777777" w:rsidR="00E84500" w:rsidRPr="003F36BA" w:rsidRDefault="00E84500" w:rsidP="00666DC1">
            <w:pPr>
              <w:pStyle w:val="ROWTABELLA"/>
              <w:jc w:val="center"/>
              <w:rPr>
                <w:color w:val="002060"/>
              </w:rPr>
            </w:pPr>
            <w:r w:rsidRPr="003F36B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3F00A5"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085DD5"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048E71"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D96BA1"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02CC85" w14:textId="77777777" w:rsidR="00E84500" w:rsidRPr="003F36BA" w:rsidRDefault="00E84500" w:rsidP="00666DC1">
            <w:pPr>
              <w:pStyle w:val="ROWTABELLA"/>
              <w:jc w:val="center"/>
              <w:rPr>
                <w:color w:val="002060"/>
              </w:rPr>
            </w:pPr>
            <w:r w:rsidRPr="003F36BA">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6CB34E" w14:textId="77777777" w:rsidR="00E84500" w:rsidRPr="003F36BA" w:rsidRDefault="00E84500" w:rsidP="00666DC1">
            <w:pPr>
              <w:pStyle w:val="ROWTABELLA"/>
              <w:jc w:val="center"/>
              <w:rPr>
                <w:color w:val="002060"/>
              </w:rPr>
            </w:pPr>
            <w:r w:rsidRPr="003F36BA">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277886"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478792" w14:textId="77777777" w:rsidR="00E84500" w:rsidRPr="003F36BA" w:rsidRDefault="00E84500" w:rsidP="00666DC1">
            <w:pPr>
              <w:pStyle w:val="ROWTABELLA"/>
              <w:jc w:val="center"/>
              <w:rPr>
                <w:color w:val="002060"/>
              </w:rPr>
            </w:pPr>
            <w:r w:rsidRPr="003F36BA">
              <w:rPr>
                <w:color w:val="002060"/>
              </w:rPr>
              <w:t>0</w:t>
            </w:r>
          </w:p>
        </w:tc>
      </w:tr>
      <w:tr w:rsidR="00E84500" w:rsidRPr="003F36BA" w14:paraId="62B9C8ED"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46226C5" w14:textId="77777777" w:rsidR="00E84500" w:rsidRPr="003F36BA" w:rsidRDefault="00E84500" w:rsidP="00666DC1">
            <w:pPr>
              <w:pStyle w:val="ROWTABELLA"/>
              <w:rPr>
                <w:color w:val="002060"/>
              </w:rPr>
            </w:pPr>
            <w:r w:rsidRPr="003F36BA">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76271D" w14:textId="77777777" w:rsidR="00E84500" w:rsidRPr="003F36BA" w:rsidRDefault="00E84500" w:rsidP="00666DC1">
            <w:pPr>
              <w:pStyle w:val="ROWTABELLA"/>
              <w:jc w:val="center"/>
              <w:rPr>
                <w:color w:val="002060"/>
              </w:rPr>
            </w:pPr>
            <w:r w:rsidRPr="003F36B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C74B51"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A13CB6"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A30D99"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4D8D9B"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3E6A25" w14:textId="77777777" w:rsidR="00E84500" w:rsidRPr="003F36BA" w:rsidRDefault="00E84500" w:rsidP="00666DC1">
            <w:pPr>
              <w:pStyle w:val="ROWTABELLA"/>
              <w:jc w:val="center"/>
              <w:rPr>
                <w:color w:val="002060"/>
              </w:rPr>
            </w:pPr>
            <w:r w:rsidRPr="003F36BA">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7AEA93" w14:textId="77777777" w:rsidR="00E84500" w:rsidRPr="003F36BA" w:rsidRDefault="00E84500" w:rsidP="00666DC1">
            <w:pPr>
              <w:pStyle w:val="ROWTABELLA"/>
              <w:jc w:val="center"/>
              <w:rPr>
                <w:color w:val="002060"/>
              </w:rPr>
            </w:pPr>
            <w:r w:rsidRPr="003F36BA">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860123" w14:textId="77777777" w:rsidR="00E84500" w:rsidRPr="003F36BA" w:rsidRDefault="00E84500" w:rsidP="00666DC1">
            <w:pPr>
              <w:pStyle w:val="ROWTABELLA"/>
              <w:jc w:val="center"/>
              <w:rPr>
                <w:color w:val="002060"/>
              </w:rPr>
            </w:pPr>
            <w:r w:rsidRPr="003F36B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E67F98" w14:textId="77777777" w:rsidR="00E84500" w:rsidRPr="003F36BA" w:rsidRDefault="00E84500" w:rsidP="00666DC1">
            <w:pPr>
              <w:pStyle w:val="ROWTABELLA"/>
              <w:jc w:val="center"/>
              <w:rPr>
                <w:color w:val="002060"/>
              </w:rPr>
            </w:pPr>
            <w:r w:rsidRPr="003F36BA">
              <w:rPr>
                <w:color w:val="002060"/>
              </w:rPr>
              <w:t>0</w:t>
            </w:r>
          </w:p>
        </w:tc>
      </w:tr>
      <w:tr w:rsidR="00E84500" w:rsidRPr="003F36BA" w14:paraId="52531C03"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C5E1CB8" w14:textId="77777777" w:rsidR="00E84500" w:rsidRPr="003F36BA" w:rsidRDefault="00E84500" w:rsidP="00666DC1">
            <w:pPr>
              <w:pStyle w:val="ROWTABELLA"/>
              <w:rPr>
                <w:color w:val="002060"/>
              </w:rPr>
            </w:pPr>
            <w:r w:rsidRPr="003F36BA">
              <w:rPr>
                <w:color w:val="002060"/>
              </w:rPr>
              <w:t xml:space="preserve">POL.D. </w:t>
            </w:r>
            <w:proofErr w:type="gramStart"/>
            <w:r w:rsidRPr="003F36BA">
              <w:rPr>
                <w:color w:val="002060"/>
              </w:rPr>
              <w:t>U.MANDOLESI</w:t>
            </w:r>
            <w:proofErr w:type="gramEnd"/>
            <w:r w:rsidRPr="003F36BA">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80728C" w14:textId="77777777" w:rsidR="00E84500" w:rsidRPr="003F36BA" w:rsidRDefault="00E84500" w:rsidP="00666DC1">
            <w:pPr>
              <w:pStyle w:val="ROWTABELLA"/>
              <w:jc w:val="center"/>
              <w:rPr>
                <w:color w:val="002060"/>
              </w:rPr>
            </w:pPr>
            <w:r w:rsidRPr="003F36B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B72514"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1616EE"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7A77D0"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5327C0" w14:textId="77777777" w:rsidR="00E84500" w:rsidRPr="003F36BA" w:rsidRDefault="00E84500" w:rsidP="00666DC1">
            <w:pPr>
              <w:pStyle w:val="ROWTABELLA"/>
              <w:jc w:val="center"/>
              <w:rPr>
                <w:color w:val="002060"/>
              </w:rPr>
            </w:pPr>
            <w:r w:rsidRPr="003F36B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28CBA3" w14:textId="77777777" w:rsidR="00E84500" w:rsidRPr="003F36BA" w:rsidRDefault="00E84500" w:rsidP="00666DC1">
            <w:pPr>
              <w:pStyle w:val="ROWTABELLA"/>
              <w:jc w:val="center"/>
              <w:rPr>
                <w:color w:val="002060"/>
              </w:rPr>
            </w:pPr>
            <w:r w:rsidRPr="003F36BA">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1912B7" w14:textId="77777777" w:rsidR="00E84500" w:rsidRPr="003F36BA" w:rsidRDefault="00E84500" w:rsidP="00666DC1">
            <w:pPr>
              <w:pStyle w:val="ROWTABELLA"/>
              <w:jc w:val="center"/>
              <w:rPr>
                <w:color w:val="002060"/>
              </w:rPr>
            </w:pPr>
            <w:r w:rsidRPr="003F36BA">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EFE2E8"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E08B77" w14:textId="77777777" w:rsidR="00E84500" w:rsidRPr="003F36BA" w:rsidRDefault="00E84500" w:rsidP="00666DC1">
            <w:pPr>
              <w:pStyle w:val="ROWTABELLA"/>
              <w:jc w:val="center"/>
              <w:rPr>
                <w:color w:val="002060"/>
              </w:rPr>
            </w:pPr>
            <w:r w:rsidRPr="003F36BA">
              <w:rPr>
                <w:color w:val="002060"/>
              </w:rPr>
              <w:t>0</w:t>
            </w:r>
          </w:p>
        </w:tc>
      </w:tr>
      <w:tr w:rsidR="00E84500" w:rsidRPr="003F36BA" w14:paraId="26F8E47E"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9667961" w14:textId="77777777" w:rsidR="00E84500" w:rsidRPr="003F36BA" w:rsidRDefault="00E84500" w:rsidP="00666DC1">
            <w:pPr>
              <w:pStyle w:val="ROWTABELLA"/>
              <w:rPr>
                <w:color w:val="002060"/>
              </w:rPr>
            </w:pPr>
            <w:r w:rsidRPr="003F36BA">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4B535B" w14:textId="77777777" w:rsidR="00E84500" w:rsidRPr="003F36BA" w:rsidRDefault="00E84500" w:rsidP="00666DC1">
            <w:pPr>
              <w:pStyle w:val="ROWTABELLA"/>
              <w:jc w:val="center"/>
              <w:rPr>
                <w:color w:val="002060"/>
              </w:rPr>
            </w:pPr>
            <w:r w:rsidRPr="003F36B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C9B116"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9B6978"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29D737"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3242C8" w14:textId="77777777" w:rsidR="00E84500" w:rsidRPr="003F36BA" w:rsidRDefault="00E84500" w:rsidP="00666DC1">
            <w:pPr>
              <w:pStyle w:val="ROWTABELLA"/>
              <w:jc w:val="center"/>
              <w:rPr>
                <w:color w:val="002060"/>
              </w:rPr>
            </w:pPr>
            <w:r w:rsidRPr="003F36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38B86B" w14:textId="77777777" w:rsidR="00E84500" w:rsidRPr="003F36BA" w:rsidRDefault="00E84500" w:rsidP="00666DC1">
            <w:pPr>
              <w:pStyle w:val="ROWTABELLA"/>
              <w:jc w:val="center"/>
              <w:rPr>
                <w:color w:val="002060"/>
              </w:rPr>
            </w:pPr>
            <w:r w:rsidRPr="003F36BA">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079878" w14:textId="77777777" w:rsidR="00E84500" w:rsidRPr="003F36BA" w:rsidRDefault="00E84500" w:rsidP="00666DC1">
            <w:pPr>
              <w:pStyle w:val="ROWTABELLA"/>
              <w:jc w:val="center"/>
              <w:rPr>
                <w:color w:val="002060"/>
              </w:rPr>
            </w:pPr>
            <w:r w:rsidRPr="003F36BA">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7104E5" w14:textId="77777777" w:rsidR="00E84500" w:rsidRPr="003F36BA" w:rsidRDefault="00E84500" w:rsidP="00666DC1">
            <w:pPr>
              <w:pStyle w:val="ROWTABELLA"/>
              <w:jc w:val="center"/>
              <w:rPr>
                <w:color w:val="002060"/>
              </w:rPr>
            </w:pPr>
            <w:r w:rsidRPr="003F36B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D57BBD" w14:textId="77777777" w:rsidR="00E84500" w:rsidRPr="003F36BA" w:rsidRDefault="00E84500" w:rsidP="00666DC1">
            <w:pPr>
              <w:pStyle w:val="ROWTABELLA"/>
              <w:jc w:val="center"/>
              <w:rPr>
                <w:color w:val="002060"/>
              </w:rPr>
            </w:pPr>
            <w:r w:rsidRPr="003F36BA">
              <w:rPr>
                <w:color w:val="002060"/>
              </w:rPr>
              <w:t>0</w:t>
            </w:r>
          </w:p>
        </w:tc>
      </w:tr>
      <w:tr w:rsidR="00E84500" w:rsidRPr="003F36BA" w14:paraId="2DF5EB14"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5627FA7" w14:textId="77777777" w:rsidR="00E84500" w:rsidRPr="003F36BA" w:rsidRDefault="00E84500" w:rsidP="00666DC1">
            <w:pPr>
              <w:pStyle w:val="ROWTABELLA"/>
              <w:rPr>
                <w:color w:val="002060"/>
              </w:rPr>
            </w:pPr>
            <w:r w:rsidRPr="003F36BA">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C80741" w14:textId="77777777" w:rsidR="00E84500" w:rsidRPr="003F36BA" w:rsidRDefault="00E84500" w:rsidP="00666DC1">
            <w:pPr>
              <w:pStyle w:val="ROWTABELLA"/>
              <w:jc w:val="center"/>
              <w:rPr>
                <w:color w:val="002060"/>
              </w:rPr>
            </w:pPr>
            <w:r w:rsidRPr="003F36B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CB1D6E"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34F67A"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E0875A"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B56A26" w14:textId="77777777" w:rsidR="00E84500" w:rsidRPr="003F36BA" w:rsidRDefault="00E84500" w:rsidP="00666DC1">
            <w:pPr>
              <w:pStyle w:val="ROWTABELLA"/>
              <w:jc w:val="center"/>
              <w:rPr>
                <w:color w:val="002060"/>
              </w:rPr>
            </w:pPr>
            <w:r w:rsidRPr="003F36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B62792" w14:textId="77777777" w:rsidR="00E84500" w:rsidRPr="003F36BA" w:rsidRDefault="00E84500" w:rsidP="00666DC1">
            <w:pPr>
              <w:pStyle w:val="ROWTABELLA"/>
              <w:jc w:val="center"/>
              <w:rPr>
                <w:color w:val="002060"/>
              </w:rPr>
            </w:pPr>
            <w:r w:rsidRPr="003F36B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18D7DE" w14:textId="77777777" w:rsidR="00E84500" w:rsidRPr="003F36BA" w:rsidRDefault="00E84500" w:rsidP="00666DC1">
            <w:pPr>
              <w:pStyle w:val="ROWTABELLA"/>
              <w:jc w:val="center"/>
              <w:rPr>
                <w:color w:val="002060"/>
              </w:rPr>
            </w:pPr>
            <w:r w:rsidRPr="003F36BA">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1E3298" w14:textId="77777777" w:rsidR="00E84500" w:rsidRPr="003F36BA" w:rsidRDefault="00E84500" w:rsidP="00666DC1">
            <w:pPr>
              <w:pStyle w:val="ROWTABELLA"/>
              <w:jc w:val="center"/>
              <w:rPr>
                <w:color w:val="002060"/>
              </w:rPr>
            </w:pPr>
            <w:r w:rsidRPr="003F36B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87CDFC" w14:textId="77777777" w:rsidR="00E84500" w:rsidRPr="003F36BA" w:rsidRDefault="00E84500" w:rsidP="00666DC1">
            <w:pPr>
              <w:pStyle w:val="ROWTABELLA"/>
              <w:jc w:val="center"/>
              <w:rPr>
                <w:color w:val="002060"/>
              </w:rPr>
            </w:pPr>
            <w:r w:rsidRPr="003F36BA">
              <w:rPr>
                <w:color w:val="002060"/>
              </w:rPr>
              <w:t>0</w:t>
            </w:r>
          </w:p>
        </w:tc>
      </w:tr>
      <w:tr w:rsidR="00E84500" w:rsidRPr="003F36BA" w14:paraId="5CE31F47"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E483063" w14:textId="77777777" w:rsidR="00E84500" w:rsidRPr="003F36BA" w:rsidRDefault="00E84500" w:rsidP="00666DC1">
            <w:pPr>
              <w:pStyle w:val="ROWTABELLA"/>
              <w:rPr>
                <w:color w:val="002060"/>
              </w:rPr>
            </w:pPr>
            <w:r w:rsidRPr="003F36BA">
              <w:rPr>
                <w:color w:val="002060"/>
              </w:rPr>
              <w:t>A.S.D. FUTSAL FERMO S.C.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7522CD" w14:textId="77777777" w:rsidR="00E84500" w:rsidRPr="003F36BA" w:rsidRDefault="00E84500" w:rsidP="00666DC1">
            <w:pPr>
              <w:pStyle w:val="ROWTABELLA"/>
              <w:jc w:val="center"/>
              <w:rPr>
                <w:color w:val="002060"/>
              </w:rPr>
            </w:pPr>
            <w:r w:rsidRPr="003F36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C4EE56"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F8273D"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0652BD"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A0CEA3" w14:textId="77777777" w:rsidR="00E84500" w:rsidRPr="003F36BA" w:rsidRDefault="00E84500" w:rsidP="00666DC1">
            <w:pPr>
              <w:pStyle w:val="ROWTABELLA"/>
              <w:jc w:val="center"/>
              <w:rPr>
                <w:color w:val="002060"/>
              </w:rPr>
            </w:pPr>
            <w:r w:rsidRPr="003F36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2422FA" w14:textId="77777777" w:rsidR="00E84500" w:rsidRPr="003F36BA" w:rsidRDefault="00E84500" w:rsidP="00666DC1">
            <w:pPr>
              <w:pStyle w:val="ROWTABELLA"/>
              <w:jc w:val="center"/>
              <w:rPr>
                <w:color w:val="002060"/>
              </w:rPr>
            </w:pPr>
            <w:r w:rsidRPr="003F36B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5E898B" w14:textId="77777777" w:rsidR="00E84500" w:rsidRPr="003F36BA" w:rsidRDefault="00E84500" w:rsidP="00666DC1">
            <w:pPr>
              <w:pStyle w:val="ROWTABELLA"/>
              <w:jc w:val="center"/>
              <w:rPr>
                <w:color w:val="002060"/>
              </w:rPr>
            </w:pPr>
            <w:r w:rsidRPr="003F36BA">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CF603B" w14:textId="77777777" w:rsidR="00E84500" w:rsidRPr="003F36BA" w:rsidRDefault="00E84500" w:rsidP="00666DC1">
            <w:pPr>
              <w:pStyle w:val="ROWTABELLA"/>
              <w:jc w:val="center"/>
              <w:rPr>
                <w:color w:val="002060"/>
              </w:rPr>
            </w:pPr>
            <w:r w:rsidRPr="003F36B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AB7CE4" w14:textId="77777777" w:rsidR="00E84500" w:rsidRPr="003F36BA" w:rsidRDefault="00E84500" w:rsidP="00666DC1">
            <w:pPr>
              <w:pStyle w:val="ROWTABELLA"/>
              <w:jc w:val="center"/>
              <w:rPr>
                <w:color w:val="002060"/>
              </w:rPr>
            </w:pPr>
            <w:r w:rsidRPr="003F36BA">
              <w:rPr>
                <w:color w:val="002060"/>
              </w:rPr>
              <w:t>0</w:t>
            </w:r>
          </w:p>
        </w:tc>
      </w:tr>
      <w:tr w:rsidR="00E84500" w:rsidRPr="003F36BA" w14:paraId="720F26CA"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033C894" w14:textId="77777777" w:rsidR="00E84500" w:rsidRPr="003F36BA" w:rsidRDefault="00E84500" w:rsidP="00666DC1">
            <w:pPr>
              <w:pStyle w:val="ROWTABELLA"/>
              <w:rPr>
                <w:color w:val="002060"/>
              </w:rPr>
            </w:pPr>
            <w:r w:rsidRPr="003F36BA">
              <w:rPr>
                <w:color w:val="002060"/>
              </w:rPr>
              <w:t>A.S. EAGLES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A28AD1"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B43E7B"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CDC442"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EEEE13"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2FF710" w14:textId="77777777" w:rsidR="00E84500" w:rsidRPr="003F36BA" w:rsidRDefault="00E84500" w:rsidP="00666DC1">
            <w:pPr>
              <w:pStyle w:val="ROWTABELLA"/>
              <w:jc w:val="center"/>
              <w:rPr>
                <w:color w:val="002060"/>
              </w:rPr>
            </w:pPr>
            <w:r w:rsidRPr="003F36B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260870" w14:textId="77777777" w:rsidR="00E84500" w:rsidRPr="003F36BA" w:rsidRDefault="00E84500" w:rsidP="00666DC1">
            <w:pPr>
              <w:pStyle w:val="ROWTABELLA"/>
              <w:jc w:val="center"/>
              <w:rPr>
                <w:color w:val="002060"/>
              </w:rPr>
            </w:pPr>
            <w:r w:rsidRPr="003F36BA">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1E9E01" w14:textId="77777777" w:rsidR="00E84500" w:rsidRPr="003F36BA" w:rsidRDefault="00E84500" w:rsidP="00666DC1">
            <w:pPr>
              <w:pStyle w:val="ROWTABELLA"/>
              <w:jc w:val="center"/>
              <w:rPr>
                <w:color w:val="002060"/>
              </w:rPr>
            </w:pPr>
            <w:r w:rsidRPr="003F36BA">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A08D29" w14:textId="77777777" w:rsidR="00E84500" w:rsidRPr="003F36BA" w:rsidRDefault="00E84500" w:rsidP="00666DC1">
            <w:pPr>
              <w:pStyle w:val="ROWTABELLA"/>
              <w:jc w:val="center"/>
              <w:rPr>
                <w:color w:val="002060"/>
              </w:rPr>
            </w:pPr>
            <w:r w:rsidRPr="003F36B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546763" w14:textId="77777777" w:rsidR="00E84500" w:rsidRPr="003F36BA" w:rsidRDefault="00E84500" w:rsidP="00666DC1">
            <w:pPr>
              <w:pStyle w:val="ROWTABELLA"/>
              <w:jc w:val="center"/>
              <w:rPr>
                <w:color w:val="002060"/>
              </w:rPr>
            </w:pPr>
            <w:r w:rsidRPr="003F36BA">
              <w:rPr>
                <w:color w:val="002060"/>
              </w:rPr>
              <w:t>0</w:t>
            </w:r>
          </w:p>
        </w:tc>
      </w:tr>
      <w:tr w:rsidR="00E84500" w:rsidRPr="003F36BA" w14:paraId="309D2BF5" w14:textId="77777777" w:rsidTr="00E8450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A500DD1" w14:textId="77777777" w:rsidR="00E84500" w:rsidRPr="003F36BA" w:rsidRDefault="00E84500" w:rsidP="00666DC1">
            <w:pPr>
              <w:pStyle w:val="ROWTABELLA"/>
              <w:rPr>
                <w:color w:val="002060"/>
              </w:rPr>
            </w:pPr>
            <w:r w:rsidRPr="003F36BA">
              <w:rPr>
                <w:color w:val="002060"/>
              </w:rPr>
              <w:lastRenderedPageBreak/>
              <w:t>A.S.D. FUTSAL SILENZI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2EDD45"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EB91CF"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4581D9"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933EE4"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E0A199"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A42C38" w14:textId="77777777" w:rsidR="00E84500" w:rsidRPr="003F36BA" w:rsidRDefault="00E84500" w:rsidP="00666DC1">
            <w:pPr>
              <w:pStyle w:val="ROWTABELLA"/>
              <w:jc w:val="center"/>
              <w:rPr>
                <w:color w:val="002060"/>
              </w:rPr>
            </w:pPr>
            <w:r w:rsidRPr="003F36B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413EAD" w14:textId="77777777" w:rsidR="00E84500" w:rsidRPr="003F36BA" w:rsidRDefault="00E84500" w:rsidP="00666DC1">
            <w:pPr>
              <w:pStyle w:val="ROWTABELLA"/>
              <w:jc w:val="center"/>
              <w:rPr>
                <w:color w:val="002060"/>
              </w:rPr>
            </w:pPr>
            <w:r w:rsidRPr="003F36BA">
              <w:rPr>
                <w:color w:val="002060"/>
              </w:rPr>
              <w:t>150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0E7274" w14:textId="77777777" w:rsidR="00E84500" w:rsidRPr="003F36BA" w:rsidRDefault="00E84500" w:rsidP="00666DC1">
            <w:pPr>
              <w:pStyle w:val="ROWTABELLA"/>
              <w:jc w:val="center"/>
              <w:rPr>
                <w:color w:val="002060"/>
              </w:rPr>
            </w:pPr>
            <w:r w:rsidRPr="003F36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498C6E" w14:textId="77777777" w:rsidR="00E84500" w:rsidRPr="003F36BA" w:rsidRDefault="00E84500" w:rsidP="00666DC1">
            <w:pPr>
              <w:pStyle w:val="ROWTABELLA"/>
              <w:jc w:val="center"/>
              <w:rPr>
                <w:color w:val="002060"/>
              </w:rPr>
            </w:pPr>
            <w:r w:rsidRPr="003F36BA">
              <w:rPr>
                <w:color w:val="002060"/>
              </w:rPr>
              <w:t>0</w:t>
            </w:r>
          </w:p>
        </w:tc>
      </w:tr>
    </w:tbl>
    <w:p w14:paraId="18AC213C" w14:textId="77777777" w:rsidR="00E84500" w:rsidRPr="003F36BA" w:rsidRDefault="00E84500" w:rsidP="00E84500">
      <w:pPr>
        <w:pStyle w:val="breakline"/>
        <w:divId w:val="527259509"/>
        <w:rPr>
          <w:color w:val="002060"/>
        </w:rPr>
      </w:pPr>
    </w:p>
    <w:p w14:paraId="1E83BC5D" w14:textId="77777777" w:rsidR="00E84500" w:rsidRPr="00F328D6" w:rsidRDefault="00E84500" w:rsidP="00E84500">
      <w:pPr>
        <w:pStyle w:val="TITOLOPRINC"/>
        <w:divId w:val="527259509"/>
        <w:rPr>
          <w:color w:val="002060"/>
        </w:rPr>
      </w:pPr>
      <w:r w:rsidRPr="00F328D6">
        <w:rPr>
          <w:color w:val="002060"/>
        </w:rPr>
        <w:t>PROGRAMMA GARE</w:t>
      </w:r>
    </w:p>
    <w:p w14:paraId="3EDDECCA" w14:textId="77777777" w:rsidR="00E84500" w:rsidRPr="00F328D6" w:rsidRDefault="00E84500" w:rsidP="00E84500">
      <w:pPr>
        <w:pStyle w:val="breakline"/>
        <w:divId w:val="527259509"/>
        <w:rPr>
          <w:color w:val="002060"/>
        </w:rPr>
      </w:pPr>
    </w:p>
    <w:p w14:paraId="62D1D347" w14:textId="77777777" w:rsidR="00E84500" w:rsidRPr="00F328D6" w:rsidRDefault="00E84500" w:rsidP="00E84500">
      <w:pPr>
        <w:pStyle w:val="SOTTOTITOLOCAMPIONATO1"/>
        <w:divId w:val="527259509"/>
        <w:rPr>
          <w:color w:val="002060"/>
        </w:rPr>
      </w:pPr>
      <w:r w:rsidRPr="00F328D6">
        <w:rPr>
          <w:color w:val="002060"/>
        </w:rPr>
        <w:t>GIRONE A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2"/>
        <w:gridCol w:w="2018"/>
        <w:gridCol w:w="385"/>
        <w:gridCol w:w="898"/>
        <w:gridCol w:w="1187"/>
        <w:gridCol w:w="1539"/>
        <w:gridCol w:w="1561"/>
      </w:tblGrid>
      <w:tr w:rsidR="00E84500" w:rsidRPr="00F328D6" w14:paraId="2C5A7493" w14:textId="77777777" w:rsidTr="00E8450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A33917" w14:textId="77777777" w:rsidR="00E84500" w:rsidRPr="00F328D6" w:rsidRDefault="00E84500" w:rsidP="00666DC1">
            <w:pPr>
              <w:pStyle w:val="HEADERTABELLA"/>
              <w:rPr>
                <w:color w:val="002060"/>
              </w:rPr>
            </w:pPr>
            <w:r w:rsidRPr="00F328D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D1E937" w14:textId="77777777" w:rsidR="00E84500" w:rsidRPr="00F328D6" w:rsidRDefault="00E84500" w:rsidP="00666DC1">
            <w:pPr>
              <w:pStyle w:val="HEADERTABELLA"/>
              <w:rPr>
                <w:color w:val="002060"/>
              </w:rPr>
            </w:pPr>
            <w:r w:rsidRPr="00F328D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ECD639" w14:textId="77777777" w:rsidR="00E84500" w:rsidRPr="00F328D6" w:rsidRDefault="00E84500" w:rsidP="00666DC1">
            <w:pPr>
              <w:pStyle w:val="HEADERTABELLA"/>
              <w:rPr>
                <w:color w:val="002060"/>
              </w:rPr>
            </w:pPr>
            <w:r w:rsidRPr="00F328D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E30A1E" w14:textId="77777777" w:rsidR="00E84500" w:rsidRPr="00F328D6" w:rsidRDefault="00E84500" w:rsidP="00666DC1">
            <w:pPr>
              <w:pStyle w:val="HEADERTABELLA"/>
              <w:rPr>
                <w:color w:val="002060"/>
              </w:rPr>
            </w:pPr>
            <w:r w:rsidRPr="00F328D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0810B0" w14:textId="77777777" w:rsidR="00E84500" w:rsidRPr="00F328D6" w:rsidRDefault="00E84500" w:rsidP="00666DC1">
            <w:pPr>
              <w:pStyle w:val="HEADERTABELLA"/>
              <w:rPr>
                <w:color w:val="002060"/>
              </w:rPr>
            </w:pPr>
            <w:r w:rsidRPr="00F328D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753071" w14:textId="77777777" w:rsidR="00E84500" w:rsidRPr="00F328D6" w:rsidRDefault="00E84500" w:rsidP="00666DC1">
            <w:pPr>
              <w:pStyle w:val="HEADERTABELLA"/>
              <w:rPr>
                <w:color w:val="002060"/>
              </w:rPr>
            </w:pPr>
            <w:proofErr w:type="spellStart"/>
            <w:r w:rsidRPr="00F328D6">
              <w:rPr>
                <w:color w:val="002060"/>
              </w:rPr>
              <w:t>Localita'</w:t>
            </w:r>
            <w:proofErr w:type="spellEnd"/>
            <w:r w:rsidRPr="00F328D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D0264E" w14:textId="77777777" w:rsidR="00E84500" w:rsidRPr="00F328D6" w:rsidRDefault="00E84500" w:rsidP="00666DC1">
            <w:pPr>
              <w:pStyle w:val="HEADERTABELLA"/>
              <w:rPr>
                <w:color w:val="002060"/>
              </w:rPr>
            </w:pPr>
            <w:r w:rsidRPr="00F328D6">
              <w:rPr>
                <w:color w:val="002060"/>
              </w:rPr>
              <w:t>Indirizzo Impianto</w:t>
            </w:r>
          </w:p>
        </w:tc>
      </w:tr>
      <w:tr w:rsidR="00E84500" w:rsidRPr="00F328D6" w14:paraId="40080682" w14:textId="77777777" w:rsidTr="00E8450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536F702" w14:textId="77777777" w:rsidR="00E84500" w:rsidRPr="00F328D6" w:rsidRDefault="00E84500" w:rsidP="00666DC1">
            <w:pPr>
              <w:pStyle w:val="ROWTABELLA"/>
              <w:rPr>
                <w:color w:val="002060"/>
              </w:rPr>
            </w:pPr>
            <w:r w:rsidRPr="00F328D6">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8AEC5C4" w14:textId="77777777" w:rsidR="00E84500" w:rsidRPr="00F328D6" w:rsidRDefault="00E84500" w:rsidP="00666DC1">
            <w:pPr>
              <w:pStyle w:val="ROWTABELLA"/>
              <w:rPr>
                <w:color w:val="002060"/>
              </w:rPr>
            </w:pPr>
            <w:r w:rsidRPr="00F328D6">
              <w:rPr>
                <w:color w:val="002060"/>
              </w:rPr>
              <w:t>VALLEFOGLIA C5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3E5D953" w14:textId="77777777" w:rsidR="00E84500" w:rsidRPr="00F328D6" w:rsidRDefault="00E84500" w:rsidP="00666DC1">
            <w:pPr>
              <w:pStyle w:val="ROWTABELLA"/>
              <w:jc w:val="center"/>
              <w:rPr>
                <w:color w:val="002060"/>
              </w:rPr>
            </w:pPr>
            <w:r w:rsidRPr="00F328D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3CF3F49" w14:textId="77777777" w:rsidR="00E84500" w:rsidRPr="00F328D6" w:rsidRDefault="00E84500" w:rsidP="00666DC1">
            <w:pPr>
              <w:pStyle w:val="ROWTABELLA"/>
              <w:rPr>
                <w:color w:val="002060"/>
              </w:rPr>
            </w:pPr>
            <w:r w:rsidRPr="00F328D6">
              <w:rPr>
                <w:color w:val="002060"/>
              </w:rPr>
              <w:t>31/01/2020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0BBB05B" w14:textId="77777777" w:rsidR="00E84500" w:rsidRPr="00F328D6" w:rsidRDefault="00E84500" w:rsidP="00666DC1">
            <w:pPr>
              <w:pStyle w:val="ROWTABELLA"/>
              <w:rPr>
                <w:color w:val="002060"/>
              </w:rPr>
            </w:pPr>
            <w:r w:rsidRPr="00F328D6">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B696EEC" w14:textId="77777777" w:rsidR="00E84500" w:rsidRPr="00F328D6" w:rsidRDefault="00E84500" w:rsidP="00666DC1">
            <w:pPr>
              <w:pStyle w:val="ROWTABELLA"/>
              <w:rPr>
                <w:color w:val="002060"/>
              </w:rPr>
            </w:pPr>
            <w:r w:rsidRPr="00F328D6">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6D121BD" w14:textId="77777777" w:rsidR="00E84500" w:rsidRPr="00F328D6" w:rsidRDefault="00E84500" w:rsidP="00666DC1">
            <w:pPr>
              <w:pStyle w:val="ROWTABELLA"/>
              <w:rPr>
                <w:color w:val="002060"/>
              </w:rPr>
            </w:pPr>
            <w:r w:rsidRPr="00F328D6">
              <w:rPr>
                <w:color w:val="002060"/>
              </w:rPr>
              <w:t>VIA MADRE TERESA DI CALCUTTA</w:t>
            </w:r>
          </w:p>
        </w:tc>
      </w:tr>
      <w:tr w:rsidR="00E84500" w:rsidRPr="00F328D6" w14:paraId="18DA81B6"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EEE8192" w14:textId="77777777" w:rsidR="00E84500" w:rsidRPr="00F328D6" w:rsidRDefault="00E84500" w:rsidP="00666DC1">
            <w:pPr>
              <w:pStyle w:val="ROWTABELLA"/>
              <w:rPr>
                <w:color w:val="002060"/>
              </w:rPr>
            </w:pPr>
            <w:r w:rsidRPr="00F328D6">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EED776E" w14:textId="77777777" w:rsidR="00E84500" w:rsidRPr="00F328D6" w:rsidRDefault="00E84500" w:rsidP="00666DC1">
            <w:pPr>
              <w:pStyle w:val="ROWTABELLA"/>
              <w:rPr>
                <w:color w:val="002060"/>
              </w:rPr>
            </w:pPr>
            <w:r w:rsidRPr="00F328D6">
              <w:rPr>
                <w:color w:val="002060"/>
              </w:rPr>
              <w:t>AMICI DEL CENTROSOCIO SP.</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70BBC69" w14:textId="77777777" w:rsidR="00E84500" w:rsidRPr="00F328D6" w:rsidRDefault="00E84500" w:rsidP="00666DC1">
            <w:pPr>
              <w:pStyle w:val="ROWTABELLA"/>
              <w:jc w:val="center"/>
              <w:rPr>
                <w:color w:val="002060"/>
              </w:rPr>
            </w:pPr>
            <w:r w:rsidRPr="00F328D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847CEF5" w14:textId="77777777" w:rsidR="00E84500" w:rsidRPr="00F328D6" w:rsidRDefault="00E84500" w:rsidP="00666DC1">
            <w:pPr>
              <w:pStyle w:val="ROWTABELLA"/>
              <w:rPr>
                <w:color w:val="002060"/>
              </w:rPr>
            </w:pPr>
            <w:r w:rsidRPr="00F328D6">
              <w:rPr>
                <w:color w:val="002060"/>
              </w:rPr>
              <w:t>31/01/2020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5DB3311" w14:textId="77777777" w:rsidR="00E84500" w:rsidRPr="00F328D6" w:rsidRDefault="00E84500" w:rsidP="00666DC1">
            <w:pPr>
              <w:pStyle w:val="ROWTABELLA"/>
              <w:rPr>
                <w:color w:val="002060"/>
              </w:rPr>
            </w:pPr>
            <w:r w:rsidRPr="00F328D6">
              <w:rPr>
                <w:color w:val="002060"/>
              </w:rPr>
              <w:t xml:space="preserve">5454 </w:t>
            </w:r>
            <w:proofErr w:type="gramStart"/>
            <w:r w:rsidRPr="00F328D6">
              <w:rPr>
                <w:color w:val="002060"/>
              </w:rPr>
              <w:t>C.COPERTO</w:t>
            </w:r>
            <w:proofErr w:type="gramEnd"/>
            <w:r w:rsidRPr="00F328D6">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542F782" w14:textId="77777777" w:rsidR="00E84500" w:rsidRPr="00F328D6" w:rsidRDefault="00E84500" w:rsidP="00666DC1">
            <w:pPr>
              <w:pStyle w:val="ROWTABELLA"/>
              <w:rPr>
                <w:color w:val="002060"/>
              </w:rPr>
            </w:pPr>
            <w:r w:rsidRPr="00F328D6">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51DF204" w14:textId="77777777" w:rsidR="00E84500" w:rsidRPr="00F328D6" w:rsidRDefault="00E84500" w:rsidP="00666DC1">
            <w:pPr>
              <w:pStyle w:val="ROWTABELLA"/>
              <w:rPr>
                <w:color w:val="002060"/>
              </w:rPr>
            </w:pPr>
            <w:r w:rsidRPr="00F328D6">
              <w:rPr>
                <w:color w:val="002060"/>
              </w:rPr>
              <w:t>VIA VILLA TOMBARI</w:t>
            </w:r>
          </w:p>
        </w:tc>
      </w:tr>
      <w:tr w:rsidR="00E84500" w:rsidRPr="00F328D6" w14:paraId="64367EA1"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1AED925" w14:textId="77777777" w:rsidR="00E84500" w:rsidRPr="00F328D6" w:rsidRDefault="00E84500" w:rsidP="00666DC1">
            <w:pPr>
              <w:pStyle w:val="ROWTABELLA"/>
              <w:rPr>
                <w:color w:val="002060"/>
              </w:rPr>
            </w:pPr>
            <w:r w:rsidRPr="00F328D6">
              <w:rPr>
                <w:color w:val="002060"/>
              </w:rPr>
              <w:t xml:space="preserve">AUDAX 1970 </w:t>
            </w:r>
            <w:proofErr w:type="gramStart"/>
            <w:r w:rsidRPr="00F328D6">
              <w:rPr>
                <w:color w:val="002060"/>
              </w:rPr>
              <w:t>S.ANGELO</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BCD127D" w14:textId="77777777" w:rsidR="00E84500" w:rsidRPr="00F328D6" w:rsidRDefault="00E84500" w:rsidP="00666DC1">
            <w:pPr>
              <w:pStyle w:val="ROWTABELLA"/>
              <w:rPr>
                <w:color w:val="002060"/>
              </w:rPr>
            </w:pPr>
            <w:r w:rsidRPr="00F328D6">
              <w:rPr>
                <w:color w:val="002060"/>
              </w:rPr>
              <w:t>AVIS ARCEVIA 1964</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54B5281" w14:textId="77777777" w:rsidR="00E84500" w:rsidRPr="00F328D6" w:rsidRDefault="00E84500" w:rsidP="00666DC1">
            <w:pPr>
              <w:pStyle w:val="ROWTABELLA"/>
              <w:jc w:val="center"/>
              <w:rPr>
                <w:color w:val="002060"/>
              </w:rPr>
            </w:pPr>
            <w:r w:rsidRPr="00F328D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5A8D38A" w14:textId="77777777" w:rsidR="00E84500" w:rsidRPr="00F328D6" w:rsidRDefault="00E84500" w:rsidP="00666DC1">
            <w:pPr>
              <w:pStyle w:val="ROWTABELLA"/>
              <w:rPr>
                <w:color w:val="002060"/>
              </w:rPr>
            </w:pPr>
            <w:r w:rsidRPr="00F328D6">
              <w:rPr>
                <w:color w:val="002060"/>
              </w:rPr>
              <w:t>31/01/2020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8C82336" w14:textId="77777777" w:rsidR="00E84500" w:rsidRPr="00F328D6" w:rsidRDefault="00E84500" w:rsidP="00666DC1">
            <w:pPr>
              <w:pStyle w:val="ROWTABELLA"/>
              <w:rPr>
                <w:color w:val="002060"/>
              </w:rPr>
            </w:pPr>
            <w:r w:rsidRPr="00F328D6">
              <w:rPr>
                <w:color w:val="002060"/>
              </w:rPr>
              <w:t>5017 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0FB8C6F" w14:textId="77777777" w:rsidR="00E84500" w:rsidRPr="00F328D6" w:rsidRDefault="00E84500" w:rsidP="00666DC1">
            <w:pPr>
              <w:pStyle w:val="ROWTABELLA"/>
              <w:rPr>
                <w:color w:val="002060"/>
              </w:rPr>
            </w:pPr>
            <w:r w:rsidRPr="00F328D6">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D47528B" w14:textId="77777777" w:rsidR="00E84500" w:rsidRPr="00F328D6" w:rsidRDefault="00E84500" w:rsidP="00666DC1">
            <w:pPr>
              <w:pStyle w:val="ROWTABELLA"/>
              <w:rPr>
                <w:color w:val="002060"/>
              </w:rPr>
            </w:pPr>
            <w:r w:rsidRPr="00F328D6">
              <w:rPr>
                <w:color w:val="002060"/>
              </w:rPr>
              <w:t>VIA CELLINI, 13</w:t>
            </w:r>
          </w:p>
        </w:tc>
      </w:tr>
      <w:tr w:rsidR="00E84500" w:rsidRPr="00F328D6" w14:paraId="73461686"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9A4C221" w14:textId="77777777" w:rsidR="00E84500" w:rsidRPr="00F328D6" w:rsidRDefault="00E84500" w:rsidP="00666DC1">
            <w:pPr>
              <w:pStyle w:val="ROWTABELLA"/>
              <w:rPr>
                <w:color w:val="002060"/>
              </w:rPr>
            </w:pPr>
            <w:r w:rsidRPr="00F328D6">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0B82515" w14:textId="77777777" w:rsidR="00E84500" w:rsidRPr="00F328D6" w:rsidRDefault="00E84500" w:rsidP="00666DC1">
            <w:pPr>
              <w:pStyle w:val="ROWTABELLA"/>
              <w:rPr>
                <w:color w:val="002060"/>
              </w:rPr>
            </w:pPr>
            <w:r w:rsidRPr="00F328D6">
              <w:rPr>
                <w:color w:val="002060"/>
              </w:rPr>
              <w:t>FUTSAL MONTEMARCIANO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3738035" w14:textId="77777777" w:rsidR="00E84500" w:rsidRPr="00F328D6" w:rsidRDefault="00E84500" w:rsidP="00666DC1">
            <w:pPr>
              <w:pStyle w:val="ROWTABELLA"/>
              <w:jc w:val="center"/>
              <w:rPr>
                <w:color w:val="002060"/>
              </w:rPr>
            </w:pPr>
            <w:r w:rsidRPr="00F328D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10A221B" w14:textId="77777777" w:rsidR="00E84500" w:rsidRPr="00F328D6" w:rsidRDefault="00E84500" w:rsidP="00666DC1">
            <w:pPr>
              <w:pStyle w:val="ROWTABELLA"/>
              <w:rPr>
                <w:color w:val="002060"/>
              </w:rPr>
            </w:pPr>
            <w:r w:rsidRPr="00F328D6">
              <w:rPr>
                <w:color w:val="002060"/>
              </w:rPr>
              <w:t>31/01/2020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CCB5023" w14:textId="77777777" w:rsidR="00E84500" w:rsidRPr="00F328D6" w:rsidRDefault="00E84500" w:rsidP="00666DC1">
            <w:pPr>
              <w:pStyle w:val="ROWTABELLA"/>
              <w:rPr>
                <w:color w:val="002060"/>
              </w:rPr>
            </w:pPr>
            <w:r w:rsidRPr="00F328D6">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ECDF886" w14:textId="77777777" w:rsidR="00E84500" w:rsidRPr="00F328D6" w:rsidRDefault="00E84500" w:rsidP="00666DC1">
            <w:pPr>
              <w:pStyle w:val="ROWTABELLA"/>
              <w:rPr>
                <w:color w:val="002060"/>
              </w:rPr>
            </w:pPr>
            <w:r w:rsidRPr="00F328D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EC41427" w14:textId="77777777" w:rsidR="00E84500" w:rsidRPr="00F328D6" w:rsidRDefault="00E84500" w:rsidP="00666DC1">
            <w:pPr>
              <w:pStyle w:val="ROWTABELLA"/>
              <w:rPr>
                <w:color w:val="002060"/>
              </w:rPr>
            </w:pPr>
            <w:r w:rsidRPr="00F328D6">
              <w:rPr>
                <w:color w:val="002060"/>
              </w:rPr>
              <w:t>VIA MONTEPELAGO</w:t>
            </w:r>
          </w:p>
        </w:tc>
      </w:tr>
      <w:tr w:rsidR="00E84500" w:rsidRPr="00F328D6" w14:paraId="5062A550"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2DB0458" w14:textId="77777777" w:rsidR="00E84500" w:rsidRPr="00F328D6" w:rsidRDefault="00E84500" w:rsidP="00666DC1">
            <w:pPr>
              <w:pStyle w:val="ROWTABELLA"/>
              <w:rPr>
                <w:color w:val="002060"/>
              </w:rPr>
            </w:pPr>
            <w:r w:rsidRPr="00F328D6">
              <w:rPr>
                <w:color w:val="002060"/>
              </w:rPr>
              <w:t xml:space="preserve">REAL </w:t>
            </w:r>
            <w:proofErr w:type="gramStart"/>
            <w:r w:rsidRPr="00F328D6">
              <w:rPr>
                <w:color w:val="002060"/>
              </w:rPr>
              <w:t>S.COSTANZO</w:t>
            </w:r>
            <w:proofErr w:type="gramEnd"/>
            <w:r w:rsidRPr="00F328D6">
              <w:rPr>
                <w:color w:val="002060"/>
              </w:rPr>
              <w:t xml:space="preserve">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74292F1" w14:textId="77777777" w:rsidR="00E84500" w:rsidRPr="00F328D6" w:rsidRDefault="00E84500" w:rsidP="00666DC1">
            <w:pPr>
              <w:pStyle w:val="ROWTABELLA"/>
              <w:rPr>
                <w:color w:val="002060"/>
              </w:rPr>
            </w:pPr>
            <w:r w:rsidRPr="00F328D6">
              <w:rPr>
                <w:color w:val="002060"/>
              </w:rPr>
              <w:t>CHIARAVALLE FUTSAL</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00BDB67" w14:textId="77777777" w:rsidR="00E84500" w:rsidRPr="00F328D6" w:rsidRDefault="00E84500" w:rsidP="00666DC1">
            <w:pPr>
              <w:pStyle w:val="ROWTABELLA"/>
              <w:jc w:val="center"/>
              <w:rPr>
                <w:color w:val="002060"/>
              </w:rPr>
            </w:pPr>
            <w:r w:rsidRPr="00F328D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1ECCC93" w14:textId="77777777" w:rsidR="00E84500" w:rsidRPr="00F328D6" w:rsidRDefault="00E84500" w:rsidP="00666DC1">
            <w:pPr>
              <w:pStyle w:val="ROWTABELLA"/>
              <w:rPr>
                <w:color w:val="002060"/>
              </w:rPr>
            </w:pPr>
            <w:r w:rsidRPr="00F328D6">
              <w:rPr>
                <w:color w:val="002060"/>
              </w:rPr>
              <w:t>31/01/2020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470C1D2" w14:textId="77777777" w:rsidR="00E84500" w:rsidRPr="00F328D6" w:rsidRDefault="00E84500" w:rsidP="00666DC1">
            <w:pPr>
              <w:pStyle w:val="ROWTABELLA"/>
              <w:rPr>
                <w:color w:val="002060"/>
              </w:rPr>
            </w:pPr>
            <w:r w:rsidRPr="00F328D6">
              <w:rPr>
                <w:color w:val="002060"/>
              </w:rPr>
              <w:t>5449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4C88BC1" w14:textId="77777777" w:rsidR="00E84500" w:rsidRPr="00F328D6" w:rsidRDefault="00E84500" w:rsidP="00666DC1">
            <w:pPr>
              <w:pStyle w:val="ROWTABELLA"/>
              <w:rPr>
                <w:color w:val="002060"/>
              </w:rPr>
            </w:pPr>
            <w:r w:rsidRPr="00F328D6">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CA63C43" w14:textId="77777777" w:rsidR="00E84500" w:rsidRPr="00F328D6" w:rsidRDefault="00E84500" w:rsidP="00666DC1">
            <w:pPr>
              <w:pStyle w:val="ROWTABELLA"/>
              <w:rPr>
                <w:color w:val="002060"/>
              </w:rPr>
            </w:pPr>
            <w:r w:rsidRPr="00F328D6">
              <w:rPr>
                <w:color w:val="002060"/>
              </w:rPr>
              <w:t>VIA DELLA SANTA SELVINO</w:t>
            </w:r>
          </w:p>
        </w:tc>
      </w:tr>
      <w:tr w:rsidR="00E84500" w:rsidRPr="00F328D6" w14:paraId="655AB6E2"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36CD922" w14:textId="77777777" w:rsidR="00E84500" w:rsidRPr="00F328D6" w:rsidRDefault="00E84500" w:rsidP="00666DC1">
            <w:pPr>
              <w:pStyle w:val="ROWTABELLA"/>
              <w:rPr>
                <w:color w:val="002060"/>
              </w:rPr>
            </w:pPr>
            <w:r w:rsidRPr="00F328D6">
              <w:rPr>
                <w:color w:val="002060"/>
              </w:rPr>
              <w:t>SPORTLAND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1D2DCD9" w14:textId="77777777" w:rsidR="00E84500" w:rsidRPr="00F328D6" w:rsidRDefault="00E84500" w:rsidP="00666DC1">
            <w:pPr>
              <w:pStyle w:val="ROWTABELLA"/>
              <w:rPr>
                <w:color w:val="002060"/>
              </w:rPr>
            </w:pPr>
            <w:r w:rsidRPr="00F328D6">
              <w:rPr>
                <w:color w:val="002060"/>
              </w:rPr>
              <w:t>VERBENA C5 ANCONA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16F2F1A" w14:textId="77777777" w:rsidR="00E84500" w:rsidRPr="00F328D6" w:rsidRDefault="00E84500" w:rsidP="00666DC1">
            <w:pPr>
              <w:pStyle w:val="ROWTABELLA"/>
              <w:jc w:val="center"/>
              <w:rPr>
                <w:color w:val="002060"/>
              </w:rPr>
            </w:pPr>
            <w:r w:rsidRPr="00F328D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16EA9C0" w14:textId="77777777" w:rsidR="00E84500" w:rsidRPr="00F328D6" w:rsidRDefault="00E84500" w:rsidP="00666DC1">
            <w:pPr>
              <w:pStyle w:val="ROWTABELLA"/>
              <w:rPr>
                <w:color w:val="002060"/>
              </w:rPr>
            </w:pPr>
            <w:r w:rsidRPr="00F328D6">
              <w:rPr>
                <w:color w:val="002060"/>
              </w:rPr>
              <w:t>31/01/2020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D72F229" w14:textId="77777777" w:rsidR="00E84500" w:rsidRPr="00F328D6" w:rsidRDefault="00E84500" w:rsidP="00666DC1">
            <w:pPr>
              <w:pStyle w:val="ROWTABELLA"/>
              <w:rPr>
                <w:color w:val="002060"/>
              </w:rPr>
            </w:pPr>
            <w:r w:rsidRPr="00F328D6">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DC0D1D8" w14:textId="77777777" w:rsidR="00E84500" w:rsidRPr="00F328D6" w:rsidRDefault="00E84500" w:rsidP="00666DC1">
            <w:pPr>
              <w:pStyle w:val="ROWTABELLA"/>
              <w:rPr>
                <w:color w:val="002060"/>
              </w:rPr>
            </w:pPr>
            <w:r w:rsidRPr="00F328D6">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93F1D7A" w14:textId="77777777" w:rsidR="00E84500" w:rsidRPr="00F328D6" w:rsidRDefault="00E84500" w:rsidP="00666DC1">
            <w:pPr>
              <w:pStyle w:val="ROWTABELLA"/>
              <w:rPr>
                <w:color w:val="002060"/>
              </w:rPr>
            </w:pPr>
            <w:r w:rsidRPr="00F328D6">
              <w:rPr>
                <w:color w:val="002060"/>
              </w:rPr>
              <w:t>VIA NAZARIO SAURO</w:t>
            </w:r>
          </w:p>
        </w:tc>
      </w:tr>
      <w:tr w:rsidR="00E84500" w:rsidRPr="00F328D6" w14:paraId="23FEA643" w14:textId="77777777" w:rsidTr="00E8450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426F14A" w14:textId="77777777" w:rsidR="00E84500" w:rsidRPr="00F328D6" w:rsidRDefault="00E84500" w:rsidP="00666DC1">
            <w:pPr>
              <w:pStyle w:val="ROWTABELLA"/>
              <w:rPr>
                <w:color w:val="002060"/>
              </w:rPr>
            </w:pPr>
            <w:r w:rsidRPr="00F328D6">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5038105" w14:textId="77777777" w:rsidR="00E84500" w:rsidRPr="00F328D6" w:rsidRDefault="00E84500" w:rsidP="00666DC1">
            <w:pPr>
              <w:pStyle w:val="ROWTABELLA"/>
              <w:rPr>
                <w:color w:val="002060"/>
              </w:rPr>
            </w:pPr>
            <w:r w:rsidRPr="00F328D6">
              <w:rPr>
                <w:color w:val="002060"/>
              </w:rPr>
              <w:t>ATL URBINO C5 1999</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2796E31" w14:textId="77777777" w:rsidR="00E84500" w:rsidRPr="00F328D6" w:rsidRDefault="00E84500" w:rsidP="00666DC1">
            <w:pPr>
              <w:pStyle w:val="ROWTABELLA"/>
              <w:jc w:val="center"/>
              <w:rPr>
                <w:color w:val="002060"/>
              </w:rPr>
            </w:pPr>
            <w:r w:rsidRPr="00F328D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7850B50" w14:textId="77777777" w:rsidR="00E84500" w:rsidRPr="00F328D6" w:rsidRDefault="00E84500" w:rsidP="00666DC1">
            <w:pPr>
              <w:pStyle w:val="ROWTABELLA"/>
              <w:rPr>
                <w:color w:val="002060"/>
              </w:rPr>
            </w:pPr>
            <w:r w:rsidRPr="00F328D6">
              <w:rPr>
                <w:color w:val="002060"/>
              </w:rPr>
              <w:t>03/02/2020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6100123" w14:textId="77777777" w:rsidR="00E84500" w:rsidRPr="00F328D6" w:rsidRDefault="00E84500" w:rsidP="00666DC1">
            <w:pPr>
              <w:pStyle w:val="ROWTABELLA"/>
              <w:rPr>
                <w:color w:val="002060"/>
              </w:rPr>
            </w:pPr>
            <w:r w:rsidRPr="00F328D6">
              <w:rPr>
                <w:color w:val="002060"/>
              </w:rPr>
              <w:t>5422 PAL.DELLO SPORT PALAMONDOLCE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F0865F7" w14:textId="77777777" w:rsidR="00E84500" w:rsidRPr="00F328D6" w:rsidRDefault="00E84500" w:rsidP="00666DC1">
            <w:pPr>
              <w:pStyle w:val="ROWTABELLA"/>
              <w:rPr>
                <w:color w:val="002060"/>
              </w:rPr>
            </w:pPr>
            <w:r w:rsidRPr="00F328D6">
              <w:rPr>
                <w:color w:val="002060"/>
              </w:rPr>
              <w:t>URBINO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03CB529" w14:textId="77777777" w:rsidR="00E84500" w:rsidRPr="00F328D6" w:rsidRDefault="00E84500" w:rsidP="00666DC1">
            <w:pPr>
              <w:pStyle w:val="ROWTABELLA"/>
              <w:rPr>
                <w:color w:val="002060"/>
              </w:rPr>
            </w:pPr>
            <w:r w:rsidRPr="00F328D6">
              <w:rPr>
                <w:color w:val="002060"/>
              </w:rPr>
              <w:t>VIA DELL'ANNUNZIATA</w:t>
            </w:r>
          </w:p>
        </w:tc>
      </w:tr>
    </w:tbl>
    <w:p w14:paraId="7B3D0CF0" w14:textId="77777777" w:rsidR="00E84500" w:rsidRPr="00F328D6" w:rsidRDefault="00E84500" w:rsidP="00E84500">
      <w:pPr>
        <w:pStyle w:val="breakline"/>
        <w:divId w:val="527259509"/>
        <w:rPr>
          <w:color w:val="002060"/>
        </w:rPr>
      </w:pPr>
    </w:p>
    <w:p w14:paraId="702640A8" w14:textId="77777777" w:rsidR="00E84500" w:rsidRPr="00F328D6" w:rsidRDefault="00E84500" w:rsidP="00E84500">
      <w:pPr>
        <w:pStyle w:val="breakline"/>
        <w:divId w:val="527259509"/>
        <w:rPr>
          <w:color w:val="002060"/>
        </w:rPr>
      </w:pPr>
    </w:p>
    <w:p w14:paraId="068B5569" w14:textId="77777777" w:rsidR="00E84500" w:rsidRPr="00F328D6" w:rsidRDefault="00E84500" w:rsidP="00E84500">
      <w:pPr>
        <w:pStyle w:val="breakline"/>
        <w:divId w:val="527259509"/>
        <w:rPr>
          <w:color w:val="002060"/>
        </w:rPr>
      </w:pPr>
    </w:p>
    <w:p w14:paraId="2A5851AC" w14:textId="77777777" w:rsidR="00E84500" w:rsidRPr="00F328D6" w:rsidRDefault="00E84500" w:rsidP="00E84500">
      <w:pPr>
        <w:pStyle w:val="SOTTOTITOLOCAMPIONATO1"/>
        <w:divId w:val="527259509"/>
        <w:rPr>
          <w:color w:val="002060"/>
        </w:rPr>
      </w:pPr>
      <w:r w:rsidRPr="00F328D6">
        <w:rPr>
          <w:color w:val="002060"/>
        </w:rPr>
        <w:t>GIRONE B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1"/>
        <w:gridCol w:w="2015"/>
        <w:gridCol w:w="385"/>
        <w:gridCol w:w="898"/>
        <w:gridCol w:w="1191"/>
        <w:gridCol w:w="1550"/>
        <w:gridCol w:w="1550"/>
      </w:tblGrid>
      <w:tr w:rsidR="00E84500" w:rsidRPr="00F328D6" w14:paraId="30F73197" w14:textId="77777777" w:rsidTr="00E8450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41F3A0" w14:textId="77777777" w:rsidR="00E84500" w:rsidRPr="00F328D6" w:rsidRDefault="00E84500" w:rsidP="00666DC1">
            <w:pPr>
              <w:pStyle w:val="HEADERTABELLA"/>
              <w:rPr>
                <w:color w:val="002060"/>
              </w:rPr>
            </w:pPr>
            <w:r w:rsidRPr="00F328D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2C0730" w14:textId="77777777" w:rsidR="00E84500" w:rsidRPr="00F328D6" w:rsidRDefault="00E84500" w:rsidP="00666DC1">
            <w:pPr>
              <w:pStyle w:val="HEADERTABELLA"/>
              <w:rPr>
                <w:color w:val="002060"/>
              </w:rPr>
            </w:pPr>
            <w:r w:rsidRPr="00F328D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1C698B" w14:textId="77777777" w:rsidR="00E84500" w:rsidRPr="00F328D6" w:rsidRDefault="00E84500" w:rsidP="00666DC1">
            <w:pPr>
              <w:pStyle w:val="HEADERTABELLA"/>
              <w:rPr>
                <w:color w:val="002060"/>
              </w:rPr>
            </w:pPr>
            <w:r w:rsidRPr="00F328D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09E0AC" w14:textId="77777777" w:rsidR="00E84500" w:rsidRPr="00F328D6" w:rsidRDefault="00E84500" w:rsidP="00666DC1">
            <w:pPr>
              <w:pStyle w:val="HEADERTABELLA"/>
              <w:rPr>
                <w:color w:val="002060"/>
              </w:rPr>
            </w:pPr>
            <w:r w:rsidRPr="00F328D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FD04E6" w14:textId="77777777" w:rsidR="00E84500" w:rsidRPr="00F328D6" w:rsidRDefault="00E84500" w:rsidP="00666DC1">
            <w:pPr>
              <w:pStyle w:val="HEADERTABELLA"/>
              <w:rPr>
                <w:color w:val="002060"/>
              </w:rPr>
            </w:pPr>
            <w:r w:rsidRPr="00F328D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B199EF" w14:textId="77777777" w:rsidR="00E84500" w:rsidRPr="00F328D6" w:rsidRDefault="00E84500" w:rsidP="00666DC1">
            <w:pPr>
              <w:pStyle w:val="HEADERTABELLA"/>
              <w:rPr>
                <w:color w:val="002060"/>
              </w:rPr>
            </w:pPr>
            <w:proofErr w:type="spellStart"/>
            <w:r w:rsidRPr="00F328D6">
              <w:rPr>
                <w:color w:val="002060"/>
              </w:rPr>
              <w:t>Localita'</w:t>
            </w:r>
            <w:proofErr w:type="spellEnd"/>
            <w:r w:rsidRPr="00F328D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6B505F" w14:textId="77777777" w:rsidR="00E84500" w:rsidRPr="00F328D6" w:rsidRDefault="00E84500" w:rsidP="00666DC1">
            <w:pPr>
              <w:pStyle w:val="HEADERTABELLA"/>
              <w:rPr>
                <w:color w:val="002060"/>
              </w:rPr>
            </w:pPr>
            <w:r w:rsidRPr="00F328D6">
              <w:rPr>
                <w:color w:val="002060"/>
              </w:rPr>
              <w:t>Indirizzo Impianto</w:t>
            </w:r>
          </w:p>
        </w:tc>
      </w:tr>
      <w:tr w:rsidR="00E84500" w:rsidRPr="00F328D6" w14:paraId="0E9E25A0" w14:textId="77777777" w:rsidTr="00E8450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636490C" w14:textId="77777777" w:rsidR="00E84500" w:rsidRPr="00F328D6" w:rsidRDefault="00E84500" w:rsidP="00666DC1">
            <w:pPr>
              <w:pStyle w:val="ROWTABELLA"/>
              <w:rPr>
                <w:color w:val="002060"/>
              </w:rPr>
            </w:pPr>
            <w:r w:rsidRPr="00F328D6">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B9D0702" w14:textId="77777777" w:rsidR="00E84500" w:rsidRPr="00F328D6" w:rsidRDefault="00E84500" w:rsidP="00666DC1">
            <w:pPr>
              <w:pStyle w:val="ROWTABELLA"/>
              <w:rPr>
                <w:color w:val="002060"/>
              </w:rPr>
            </w:pPr>
            <w:r w:rsidRPr="00F328D6">
              <w:rPr>
                <w:color w:val="002060"/>
              </w:rPr>
              <w:t>C.U.S. MACERATA CALCIO A5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222B3AB" w14:textId="77777777" w:rsidR="00E84500" w:rsidRPr="00F328D6" w:rsidRDefault="00E84500" w:rsidP="00666DC1">
            <w:pPr>
              <w:pStyle w:val="ROWTABELLA"/>
              <w:jc w:val="center"/>
              <w:rPr>
                <w:color w:val="002060"/>
              </w:rPr>
            </w:pPr>
            <w:r w:rsidRPr="00F328D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85355BA" w14:textId="77777777" w:rsidR="00E84500" w:rsidRPr="00F328D6" w:rsidRDefault="00E84500" w:rsidP="00666DC1">
            <w:pPr>
              <w:pStyle w:val="ROWTABELLA"/>
              <w:rPr>
                <w:color w:val="002060"/>
              </w:rPr>
            </w:pPr>
            <w:r w:rsidRPr="00F328D6">
              <w:rPr>
                <w:color w:val="002060"/>
              </w:rPr>
              <w:t>31/01/2020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00C99AA" w14:textId="77777777" w:rsidR="00E84500" w:rsidRPr="00F328D6" w:rsidRDefault="00E84500" w:rsidP="00666DC1">
            <w:pPr>
              <w:pStyle w:val="ROWTABELLA"/>
              <w:rPr>
                <w:color w:val="002060"/>
              </w:rPr>
            </w:pPr>
            <w:r w:rsidRPr="00F328D6">
              <w:rPr>
                <w:color w:val="002060"/>
              </w:rPr>
              <w:t>5011 PALLONE GEODETICO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E6FC11C" w14:textId="77777777" w:rsidR="00E84500" w:rsidRPr="00F328D6" w:rsidRDefault="00E84500" w:rsidP="00666DC1">
            <w:pPr>
              <w:pStyle w:val="ROWTABELLA"/>
              <w:rPr>
                <w:color w:val="002060"/>
              </w:rPr>
            </w:pPr>
            <w:r w:rsidRPr="00F328D6">
              <w:rPr>
                <w:color w:val="002060"/>
              </w:rPr>
              <w:t>SIROLO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0502B69" w14:textId="77777777" w:rsidR="00E84500" w:rsidRPr="00F328D6" w:rsidRDefault="00E84500" w:rsidP="00666DC1">
            <w:pPr>
              <w:pStyle w:val="ROWTABELLA"/>
              <w:rPr>
                <w:color w:val="002060"/>
              </w:rPr>
            </w:pPr>
            <w:r w:rsidRPr="00F328D6">
              <w:rPr>
                <w:color w:val="002060"/>
              </w:rPr>
              <w:t>FRAZIONE COPPO VIA FORMA</w:t>
            </w:r>
          </w:p>
        </w:tc>
      </w:tr>
      <w:tr w:rsidR="00E84500" w:rsidRPr="00F328D6" w14:paraId="0976B26F"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41633BB" w14:textId="77777777" w:rsidR="00E84500" w:rsidRPr="00F328D6" w:rsidRDefault="00E84500" w:rsidP="00666DC1">
            <w:pPr>
              <w:pStyle w:val="ROWTABELLA"/>
              <w:rPr>
                <w:color w:val="002060"/>
              </w:rPr>
            </w:pPr>
            <w:r w:rsidRPr="00F328D6">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2CB6726" w14:textId="77777777" w:rsidR="00E84500" w:rsidRPr="00F328D6" w:rsidRDefault="00E84500" w:rsidP="00666DC1">
            <w:pPr>
              <w:pStyle w:val="ROWTABELLA"/>
              <w:rPr>
                <w:color w:val="002060"/>
              </w:rPr>
            </w:pPr>
            <w:r w:rsidRPr="00F328D6">
              <w:rPr>
                <w:color w:val="002060"/>
              </w:rPr>
              <w:t>TRE TORRI A.S.D.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040EAF5" w14:textId="77777777" w:rsidR="00E84500" w:rsidRPr="00F328D6" w:rsidRDefault="00E84500" w:rsidP="00666DC1">
            <w:pPr>
              <w:pStyle w:val="ROWTABELLA"/>
              <w:jc w:val="center"/>
              <w:rPr>
                <w:color w:val="002060"/>
              </w:rPr>
            </w:pPr>
            <w:r w:rsidRPr="00F328D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5827DCA" w14:textId="77777777" w:rsidR="00E84500" w:rsidRPr="00F328D6" w:rsidRDefault="00E84500" w:rsidP="00666DC1">
            <w:pPr>
              <w:pStyle w:val="ROWTABELLA"/>
              <w:rPr>
                <w:color w:val="002060"/>
              </w:rPr>
            </w:pPr>
            <w:r w:rsidRPr="00F328D6">
              <w:rPr>
                <w:color w:val="002060"/>
              </w:rPr>
              <w:t>31/01/2020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A207E7C" w14:textId="77777777" w:rsidR="00E84500" w:rsidRPr="00F328D6" w:rsidRDefault="00E84500" w:rsidP="00666DC1">
            <w:pPr>
              <w:pStyle w:val="ROWTABELLA"/>
              <w:rPr>
                <w:color w:val="002060"/>
              </w:rPr>
            </w:pPr>
            <w:r w:rsidRPr="00F328D6">
              <w:rPr>
                <w:color w:val="002060"/>
              </w:rPr>
              <w:t>5299 CENTRO SP. POL. "</w:t>
            </w:r>
            <w:proofErr w:type="gramStart"/>
            <w:r w:rsidRPr="00F328D6">
              <w:rPr>
                <w:color w:val="002060"/>
              </w:rPr>
              <w:t>R.GATTARI</w:t>
            </w:r>
            <w:proofErr w:type="gramEnd"/>
            <w:r w:rsidRPr="00F328D6">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BA11530" w14:textId="77777777" w:rsidR="00E84500" w:rsidRPr="00F328D6" w:rsidRDefault="00E84500" w:rsidP="00666DC1">
            <w:pPr>
              <w:pStyle w:val="ROWTABELLA"/>
              <w:rPr>
                <w:color w:val="002060"/>
              </w:rPr>
            </w:pPr>
            <w:r w:rsidRPr="00F328D6">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DB6D0D8" w14:textId="77777777" w:rsidR="00E84500" w:rsidRPr="00F328D6" w:rsidRDefault="00E84500" w:rsidP="00666DC1">
            <w:pPr>
              <w:pStyle w:val="ROWTABELLA"/>
              <w:rPr>
                <w:color w:val="002060"/>
              </w:rPr>
            </w:pPr>
            <w:r w:rsidRPr="00F328D6">
              <w:rPr>
                <w:color w:val="002060"/>
              </w:rPr>
              <w:t>VIA TAGLIAMENTO</w:t>
            </w:r>
          </w:p>
        </w:tc>
      </w:tr>
      <w:tr w:rsidR="00E84500" w:rsidRPr="00F328D6" w14:paraId="05452904"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9A7F623" w14:textId="77777777" w:rsidR="00E84500" w:rsidRPr="00F328D6" w:rsidRDefault="00E84500" w:rsidP="00666DC1">
            <w:pPr>
              <w:pStyle w:val="ROWTABELLA"/>
              <w:rPr>
                <w:color w:val="002060"/>
              </w:rPr>
            </w:pPr>
            <w:r w:rsidRPr="00F328D6">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B9A5DD4" w14:textId="77777777" w:rsidR="00E84500" w:rsidRPr="00F328D6" w:rsidRDefault="00E84500" w:rsidP="00666DC1">
            <w:pPr>
              <w:pStyle w:val="ROWTABELLA"/>
              <w:rPr>
                <w:color w:val="002060"/>
              </w:rPr>
            </w:pPr>
            <w:r w:rsidRPr="00F328D6">
              <w:rPr>
                <w:color w:val="002060"/>
              </w:rPr>
              <w:t>MONTECASSIANO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C0E61EF" w14:textId="77777777" w:rsidR="00E84500" w:rsidRPr="00F328D6" w:rsidRDefault="00E84500" w:rsidP="00666DC1">
            <w:pPr>
              <w:pStyle w:val="ROWTABELLA"/>
              <w:jc w:val="center"/>
              <w:rPr>
                <w:color w:val="002060"/>
              </w:rPr>
            </w:pPr>
            <w:r w:rsidRPr="00F328D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ECFF873" w14:textId="77777777" w:rsidR="00E84500" w:rsidRPr="00F328D6" w:rsidRDefault="00E84500" w:rsidP="00666DC1">
            <w:pPr>
              <w:pStyle w:val="ROWTABELLA"/>
              <w:rPr>
                <w:color w:val="002060"/>
              </w:rPr>
            </w:pPr>
            <w:r w:rsidRPr="00F328D6">
              <w:rPr>
                <w:color w:val="002060"/>
              </w:rPr>
              <w:t>31/01/2020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B7B1975" w14:textId="77777777" w:rsidR="00E84500" w:rsidRPr="00F328D6" w:rsidRDefault="00E84500" w:rsidP="00666DC1">
            <w:pPr>
              <w:pStyle w:val="ROWTABELLA"/>
              <w:rPr>
                <w:color w:val="002060"/>
              </w:rPr>
            </w:pPr>
            <w:r w:rsidRPr="00F328D6">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C8C9ADC" w14:textId="77777777" w:rsidR="00E84500" w:rsidRPr="00F328D6" w:rsidRDefault="00E84500" w:rsidP="00666DC1">
            <w:pPr>
              <w:pStyle w:val="ROWTABELLA"/>
              <w:rPr>
                <w:color w:val="002060"/>
              </w:rPr>
            </w:pPr>
            <w:r w:rsidRPr="00F328D6">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91DBF69" w14:textId="77777777" w:rsidR="00E84500" w:rsidRPr="00F328D6" w:rsidRDefault="00E84500" w:rsidP="00666DC1">
            <w:pPr>
              <w:pStyle w:val="ROWTABELLA"/>
              <w:rPr>
                <w:color w:val="002060"/>
              </w:rPr>
            </w:pPr>
            <w:r w:rsidRPr="00F328D6">
              <w:rPr>
                <w:color w:val="002060"/>
              </w:rPr>
              <w:t>VIA TOBAGI STAZ. CASTELBELLINO</w:t>
            </w:r>
          </w:p>
        </w:tc>
      </w:tr>
      <w:tr w:rsidR="00E84500" w:rsidRPr="00F328D6" w14:paraId="04B75F52"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9433A52" w14:textId="77777777" w:rsidR="00E84500" w:rsidRPr="00F328D6" w:rsidRDefault="00E84500" w:rsidP="00666DC1">
            <w:pPr>
              <w:pStyle w:val="ROWTABELLA"/>
              <w:rPr>
                <w:color w:val="002060"/>
              </w:rPr>
            </w:pPr>
            <w:r w:rsidRPr="00F328D6">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3213AA6" w14:textId="77777777" w:rsidR="00E84500" w:rsidRPr="00F328D6" w:rsidRDefault="00E84500" w:rsidP="00666DC1">
            <w:pPr>
              <w:pStyle w:val="ROWTABELLA"/>
              <w:rPr>
                <w:color w:val="002060"/>
              </w:rPr>
            </w:pPr>
            <w:r w:rsidRPr="00F328D6">
              <w:rPr>
                <w:color w:val="002060"/>
              </w:rPr>
              <w:t>POTENZA PICENA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CD3CA7F" w14:textId="77777777" w:rsidR="00E84500" w:rsidRPr="00F328D6" w:rsidRDefault="00E84500" w:rsidP="00666DC1">
            <w:pPr>
              <w:pStyle w:val="ROWTABELLA"/>
              <w:jc w:val="center"/>
              <w:rPr>
                <w:color w:val="002060"/>
              </w:rPr>
            </w:pPr>
            <w:r w:rsidRPr="00F328D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40C3BF6" w14:textId="77777777" w:rsidR="00E84500" w:rsidRPr="00F328D6" w:rsidRDefault="00E84500" w:rsidP="00666DC1">
            <w:pPr>
              <w:pStyle w:val="ROWTABELLA"/>
              <w:rPr>
                <w:color w:val="002060"/>
              </w:rPr>
            </w:pPr>
            <w:r w:rsidRPr="00F328D6">
              <w:rPr>
                <w:color w:val="002060"/>
              </w:rPr>
              <w:t>31/01/2020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4650D54" w14:textId="77777777" w:rsidR="00E84500" w:rsidRPr="00F328D6" w:rsidRDefault="00E84500" w:rsidP="00666DC1">
            <w:pPr>
              <w:pStyle w:val="ROWTABELLA"/>
              <w:rPr>
                <w:color w:val="002060"/>
              </w:rPr>
            </w:pPr>
            <w:r w:rsidRPr="00F328D6">
              <w:rPr>
                <w:color w:val="002060"/>
              </w:rPr>
              <w:t xml:space="preserve">5286 PALESTRA </w:t>
            </w:r>
            <w:proofErr w:type="gramStart"/>
            <w:r w:rsidRPr="00F328D6">
              <w:rPr>
                <w:color w:val="002060"/>
              </w:rPr>
              <w:t>C.SPORTIVO</w:t>
            </w:r>
            <w:proofErr w:type="gramEnd"/>
            <w:r w:rsidRPr="00F328D6">
              <w:rPr>
                <w:color w:val="002060"/>
              </w:rPr>
              <w:t>"DON BOSCO"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3BD3BDD" w14:textId="77777777" w:rsidR="00E84500" w:rsidRPr="00F328D6" w:rsidRDefault="00E84500" w:rsidP="00666DC1">
            <w:pPr>
              <w:pStyle w:val="ROWTABELLA"/>
              <w:rPr>
                <w:color w:val="002060"/>
              </w:rPr>
            </w:pPr>
            <w:r w:rsidRPr="00F328D6">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DAE59C9" w14:textId="77777777" w:rsidR="00E84500" w:rsidRPr="00F328D6" w:rsidRDefault="00E84500" w:rsidP="00666DC1">
            <w:pPr>
              <w:pStyle w:val="ROWTABELLA"/>
              <w:rPr>
                <w:color w:val="002060"/>
              </w:rPr>
            </w:pPr>
            <w:r w:rsidRPr="00F328D6">
              <w:rPr>
                <w:color w:val="002060"/>
              </w:rPr>
              <w:t>VIA ALFIERI SNC</w:t>
            </w:r>
          </w:p>
        </w:tc>
      </w:tr>
      <w:tr w:rsidR="00E84500" w:rsidRPr="00F328D6" w14:paraId="710D82AD"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9D08477" w14:textId="77777777" w:rsidR="00E84500" w:rsidRPr="00F328D6" w:rsidRDefault="00E84500" w:rsidP="00666DC1">
            <w:pPr>
              <w:pStyle w:val="ROWTABELLA"/>
              <w:rPr>
                <w:color w:val="002060"/>
              </w:rPr>
            </w:pPr>
            <w:r w:rsidRPr="00F328D6">
              <w:rPr>
                <w:color w:val="002060"/>
              </w:rPr>
              <w:t>MONTECAROTTO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F767B23" w14:textId="77777777" w:rsidR="00E84500" w:rsidRPr="00F328D6" w:rsidRDefault="00E84500" w:rsidP="00666DC1">
            <w:pPr>
              <w:pStyle w:val="ROWTABELLA"/>
              <w:rPr>
                <w:color w:val="002060"/>
              </w:rPr>
            </w:pPr>
            <w:r w:rsidRPr="00F328D6">
              <w:rPr>
                <w:color w:val="002060"/>
              </w:rPr>
              <w:t>AVENALE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F5EA025" w14:textId="77777777" w:rsidR="00E84500" w:rsidRPr="00F328D6" w:rsidRDefault="00E84500" w:rsidP="00666DC1">
            <w:pPr>
              <w:pStyle w:val="ROWTABELLA"/>
              <w:jc w:val="center"/>
              <w:rPr>
                <w:color w:val="002060"/>
              </w:rPr>
            </w:pPr>
            <w:r w:rsidRPr="00F328D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C326849" w14:textId="77777777" w:rsidR="00E84500" w:rsidRPr="00F328D6" w:rsidRDefault="00E84500" w:rsidP="00666DC1">
            <w:pPr>
              <w:pStyle w:val="ROWTABELLA"/>
              <w:rPr>
                <w:color w:val="002060"/>
              </w:rPr>
            </w:pPr>
            <w:r w:rsidRPr="00F328D6">
              <w:rPr>
                <w:color w:val="002060"/>
              </w:rPr>
              <w:t>31/01/2020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4D77EE2" w14:textId="77777777" w:rsidR="00E84500" w:rsidRPr="00F328D6" w:rsidRDefault="00E84500" w:rsidP="00666DC1">
            <w:pPr>
              <w:pStyle w:val="ROWTABELLA"/>
              <w:rPr>
                <w:color w:val="002060"/>
              </w:rPr>
            </w:pPr>
            <w:r w:rsidRPr="00F328D6">
              <w:rPr>
                <w:color w:val="002060"/>
              </w:rPr>
              <w:t>5016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A2B46B8" w14:textId="77777777" w:rsidR="00E84500" w:rsidRPr="00F328D6" w:rsidRDefault="00E84500" w:rsidP="00666DC1">
            <w:pPr>
              <w:pStyle w:val="ROWTABELLA"/>
              <w:rPr>
                <w:color w:val="002060"/>
              </w:rPr>
            </w:pPr>
            <w:r w:rsidRPr="00F328D6">
              <w:rPr>
                <w:color w:val="002060"/>
              </w:rPr>
              <w:t>SERRA SAN QUIRICO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944D789" w14:textId="77777777" w:rsidR="00E84500" w:rsidRPr="00F328D6" w:rsidRDefault="00E84500" w:rsidP="00666DC1">
            <w:pPr>
              <w:pStyle w:val="ROWTABELLA"/>
              <w:rPr>
                <w:color w:val="002060"/>
              </w:rPr>
            </w:pPr>
            <w:r w:rsidRPr="00F328D6">
              <w:rPr>
                <w:color w:val="002060"/>
              </w:rPr>
              <w:t>VIA GRAMSCI</w:t>
            </w:r>
          </w:p>
        </w:tc>
      </w:tr>
      <w:tr w:rsidR="00E84500" w:rsidRPr="00F328D6" w14:paraId="5CA0E70C"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E5B13DF" w14:textId="77777777" w:rsidR="00E84500" w:rsidRPr="00F328D6" w:rsidRDefault="00E84500" w:rsidP="00666DC1">
            <w:pPr>
              <w:pStyle w:val="ROWTABELLA"/>
              <w:rPr>
                <w:color w:val="002060"/>
              </w:rPr>
            </w:pPr>
            <w:r w:rsidRPr="00F328D6">
              <w:rPr>
                <w:color w:val="002060"/>
              </w:rPr>
              <w:t>MOSCOSI 2008</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7161093" w14:textId="77777777" w:rsidR="00E84500" w:rsidRPr="00F328D6" w:rsidRDefault="00E84500" w:rsidP="00666DC1">
            <w:pPr>
              <w:pStyle w:val="ROWTABELLA"/>
              <w:rPr>
                <w:color w:val="002060"/>
              </w:rPr>
            </w:pPr>
            <w:r w:rsidRPr="00F328D6">
              <w:rPr>
                <w:color w:val="002060"/>
              </w:rPr>
              <w:t>SERRALTA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486CAF2" w14:textId="77777777" w:rsidR="00E84500" w:rsidRPr="00F328D6" w:rsidRDefault="00E84500" w:rsidP="00666DC1">
            <w:pPr>
              <w:pStyle w:val="ROWTABELLA"/>
              <w:jc w:val="center"/>
              <w:rPr>
                <w:color w:val="002060"/>
              </w:rPr>
            </w:pPr>
            <w:r w:rsidRPr="00F328D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2245CFC" w14:textId="77777777" w:rsidR="00E84500" w:rsidRPr="00F328D6" w:rsidRDefault="00E84500" w:rsidP="00666DC1">
            <w:pPr>
              <w:pStyle w:val="ROWTABELLA"/>
              <w:rPr>
                <w:color w:val="002060"/>
              </w:rPr>
            </w:pPr>
            <w:r w:rsidRPr="00F328D6">
              <w:rPr>
                <w:color w:val="002060"/>
              </w:rPr>
              <w:t>31/01/2020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8101CCB" w14:textId="77777777" w:rsidR="00E84500" w:rsidRPr="00F328D6" w:rsidRDefault="00E84500" w:rsidP="00666DC1">
            <w:pPr>
              <w:pStyle w:val="ROWTABELLA"/>
              <w:rPr>
                <w:color w:val="002060"/>
              </w:rPr>
            </w:pPr>
            <w:r w:rsidRPr="00F328D6">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D2D6B25" w14:textId="77777777" w:rsidR="00E84500" w:rsidRPr="00F328D6" w:rsidRDefault="00E84500" w:rsidP="00666DC1">
            <w:pPr>
              <w:pStyle w:val="ROWTABELLA"/>
              <w:rPr>
                <w:color w:val="002060"/>
              </w:rPr>
            </w:pPr>
            <w:r w:rsidRPr="00F328D6">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274244A" w14:textId="77777777" w:rsidR="00E84500" w:rsidRPr="00F328D6" w:rsidRDefault="00E84500" w:rsidP="00666DC1">
            <w:pPr>
              <w:pStyle w:val="ROWTABELLA"/>
              <w:rPr>
                <w:color w:val="002060"/>
              </w:rPr>
            </w:pPr>
            <w:r w:rsidRPr="00F328D6">
              <w:rPr>
                <w:color w:val="002060"/>
              </w:rPr>
              <w:t>VIA CERQUATTI</w:t>
            </w:r>
          </w:p>
        </w:tc>
      </w:tr>
      <w:tr w:rsidR="00E84500" w:rsidRPr="00F328D6" w14:paraId="66E85CD4" w14:textId="77777777" w:rsidTr="00E8450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3CCB218" w14:textId="77777777" w:rsidR="00E84500" w:rsidRPr="00F328D6" w:rsidRDefault="00E84500" w:rsidP="00666DC1">
            <w:pPr>
              <w:pStyle w:val="ROWTABELLA"/>
              <w:rPr>
                <w:color w:val="002060"/>
              </w:rPr>
            </w:pPr>
            <w:r w:rsidRPr="00F328D6">
              <w:rPr>
                <w:color w:val="002060"/>
              </w:rPr>
              <w:t>NUOVA OTTRANO 98</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ED90A6C" w14:textId="77777777" w:rsidR="00E84500" w:rsidRPr="00F328D6" w:rsidRDefault="00E84500" w:rsidP="00666DC1">
            <w:pPr>
              <w:pStyle w:val="ROWTABELLA"/>
              <w:rPr>
                <w:color w:val="002060"/>
              </w:rPr>
            </w:pPr>
            <w:r w:rsidRPr="00F328D6">
              <w:rPr>
                <w:color w:val="002060"/>
              </w:rPr>
              <w:t>REAL FABRIANO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771CAEA" w14:textId="77777777" w:rsidR="00E84500" w:rsidRPr="00F328D6" w:rsidRDefault="00E84500" w:rsidP="00666DC1">
            <w:pPr>
              <w:pStyle w:val="ROWTABELLA"/>
              <w:jc w:val="center"/>
              <w:rPr>
                <w:color w:val="002060"/>
              </w:rPr>
            </w:pPr>
            <w:r w:rsidRPr="00F328D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382729D" w14:textId="77777777" w:rsidR="00E84500" w:rsidRPr="00F328D6" w:rsidRDefault="00E84500" w:rsidP="00666DC1">
            <w:pPr>
              <w:pStyle w:val="ROWTABELLA"/>
              <w:rPr>
                <w:color w:val="002060"/>
              </w:rPr>
            </w:pPr>
            <w:r w:rsidRPr="00F328D6">
              <w:rPr>
                <w:color w:val="002060"/>
              </w:rPr>
              <w:t>31/01/2020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E73B154" w14:textId="77777777" w:rsidR="00E84500" w:rsidRPr="00F328D6" w:rsidRDefault="00E84500" w:rsidP="00666DC1">
            <w:pPr>
              <w:pStyle w:val="ROWTABELLA"/>
              <w:rPr>
                <w:color w:val="002060"/>
              </w:rPr>
            </w:pPr>
            <w:r w:rsidRPr="00F328D6">
              <w:rPr>
                <w:color w:val="002060"/>
              </w:rPr>
              <w:t>5063 PALASPORT "GIANCARLO GALIZIA"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7669127" w14:textId="77777777" w:rsidR="00E84500" w:rsidRPr="00F328D6" w:rsidRDefault="00E84500" w:rsidP="00666DC1">
            <w:pPr>
              <w:pStyle w:val="ROWTABELLA"/>
              <w:rPr>
                <w:color w:val="002060"/>
              </w:rPr>
            </w:pPr>
            <w:r w:rsidRPr="00F328D6">
              <w:rPr>
                <w:color w:val="002060"/>
              </w:rPr>
              <w:t>FILOTTRANO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4DB2A09" w14:textId="77777777" w:rsidR="00E84500" w:rsidRPr="00F328D6" w:rsidRDefault="00E84500" w:rsidP="00666DC1">
            <w:pPr>
              <w:pStyle w:val="ROWTABELLA"/>
              <w:rPr>
                <w:color w:val="002060"/>
              </w:rPr>
            </w:pPr>
            <w:r w:rsidRPr="00F328D6">
              <w:rPr>
                <w:color w:val="002060"/>
              </w:rPr>
              <w:t>VIA GEMME, 13</w:t>
            </w:r>
          </w:p>
        </w:tc>
      </w:tr>
    </w:tbl>
    <w:p w14:paraId="7B3E2EBE" w14:textId="77777777" w:rsidR="00E84500" w:rsidRPr="00F328D6" w:rsidRDefault="00E84500" w:rsidP="00E84500">
      <w:pPr>
        <w:pStyle w:val="breakline"/>
        <w:divId w:val="527259509"/>
        <w:rPr>
          <w:color w:val="002060"/>
        </w:rPr>
      </w:pPr>
    </w:p>
    <w:p w14:paraId="1B942749" w14:textId="77777777" w:rsidR="00E84500" w:rsidRPr="00F328D6" w:rsidRDefault="00E84500" w:rsidP="00E84500">
      <w:pPr>
        <w:pStyle w:val="breakline"/>
        <w:divId w:val="527259509"/>
        <w:rPr>
          <w:color w:val="002060"/>
        </w:rPr>
      </w:pPr>
    </w:p>
    <w:p w14:paraId="1DB3E387" w14:textId="77777777" w:rsidR="00E84500" w:rsidRPr="00F328D6" w:rsidRDefault="00E84500" w:rsidP="00E84500">
      <w:pPr>
        <w:pStyle w:val="breakline"/>
        <w:divId w:val="527259509"/>
        <w:rPr>
          <w:color w:val="002060"/>
        </w:rPr>
      </w:pPr>
    </w:p>
    <w:p w14:paraId="192C7AE0" w14:textId="77777777" w:rsidR="00E84500" w:rsidRPr="00F328D6" w:rsidRDefault="00E84500" w:rsidP="00E84500">
      <w:pPr>
        <w:pStyle w:val="SOTTOTITOLOCAMPIONATO1"/>
        <w:divId w:val="527259509"/>
        <w:rPr>
          <w:color w:val="002060"/>
        </w:rPr>
      </w:pPr>
      <w:r w:rsidRPr="00F328D6">
        <w:rPr>
          <w:color w:val="002060"/>
        </w:rPr>
        <w:t>GIRONE C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05"/>
        <w:gridCol w:w="385"/>
        <w:gridCol w:w="898"/>
        <w:gridCol w:w="1176"/>
        <w:gridCol w:w="1566"/>
        <w:gridCol w:w="1554"/>
      </w:tblGrid>
      <w:tr w:rsidR="00E84500" w:rsidRPr="00F328D6" w14:paraId="44E880D2" w14:textId="77777777" w:rsidTr="00E8450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72AC21" w14:textId="77777777" w:rsidR="00E84500" w:rsidRPr="00F328D6" w:rsidRDefault="00E84500" w:rsidP="00666DC1">
            <w:pPr>
              <w:pStyle w:val="HEADERTABELLA"/>
              <w:rPr>
                <w:color w:val="002060"/>
              </w:rPr>
            </w:pPr>
            <w:r w:rsidRPr="00F328D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425623" w14:textId="77777777" w:rsidR="00E84500" w:rsidRPr="00F328D6" w:rsidRDefault="00E84500" w:rsidP="00666DC1">
            <w:pPr>
              <w:pStyle w:val="HEADERTABELLA"/>
              <w:rPr>
                <w:color w:val="002060"/>
              </w:rPr>
            </w:pPr>
            <w:r w:rsidRPr="00F328D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EF68FD" w14:textId="77777777" w:rsidR="00E84500" w:rsidRPr="00F328D6" w:rsidRDefault="00E84500" w:rsidP="00666DC1">
            <w:pPr>
              <w:pStyle w:val="HEADERTABELLA"/>
              <w:rPr>
                <w:color w:val="002060"/>
              </w:rPr>
            </w:pPr>
            <w:r w:rsidRPr="00F328D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9B7784" w14:textId="77777777" w:rsidR="00E84500" w:rsidRPr="00F328D6" w:rsidRDefault="00E84500" w:rsidP="00666DC1">
            <w:pPr>
              <w:pStyle w:val="HEADERTABELLA"/>
              <w:rPr>
                <w:color w:val="002060"/>
              </w:rPr>
            </w:pPr>
            <w:r w:rsidRPr="00F328D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44F957" w14:textId="77777777" w:rsidR="00E84500" w:rsidRPr="00F328D6" w:rsidRDefault="00E84500" w:rsidP="00666DC1">
            <w:pPr>
              <w:pStyle w:val="HEADERTABELLA"/>
              <w:rPr>
                <w:color w:val="002060"/>
              </w:rPr>
            </w:pPr>
            <w:r w:rsidRPr="00F328D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1E5825" w14:textId="77777777" w:rsidR="00E84500" w:rsidRPr="00F328D6" w:rsidRDefault="00E84500" w:rsidP="00666DC1">
            <w:pPr>
              <w:pStyle w:val="HEADERTABELLA"/>
              <w:rPr>
                <w:color w:val="002060"/>
              </w:rPr>
            </w:pPr>
            <w:proofErr w:type="spellStart"/>
            <w:r w:rsidRPr="00F328D6">
              <w:rPr>
                <w:color w:val="002060"/>
              </w:rPr>
              <w:t>Localita'</w:t>
            </w:r>
            <w:proofErr w:type="spellEnd"/>
            <w:r w:rsidRPr="00F328D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285F9A" w14:textId="77777777" w:rsidR="00E84500" w:rsidRPr="00F328D6" w:rsidRDefault="00E84500" w:rsidP="00666DC1">
            <w:pPr>
              <w:pStyle w:val="HEADERTABELLA"/>
              <w:rPr>
                <w:color w:val="002060"/>
              </w:rPr>
            </w:pPr>
            <w:r w:rsidRPr="00F328D6">
              <w:rPr>
                <w:color w:val="002060"/>
              </w:rPr>
              <w:t>Indirizzo Impianto</w:t>
            </w:r>
          </w:p>
        </w:tc>
      </w:tr>
      <w:tr w:rsidR="00E84500" w:rsidRPr="00F328D6" w14:paraId="4DEC6392" w14:textId="77777777" w:rsidTr="00E8450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6A2C504" w14:textId="77777777" w:rsidR="00E84500" w:rsidRPr="00F328D6" w:rsidRDefault="00E84500" w:rsidP="00666DC1">
            <w:pPr>
              <w:pStyle w:val="ROWTABELLA"/>
              <w:rPr>
                <w:color w:val="002060"/>
              </w:rPr>
            </w:pPr>
            <w:r w:rsidRPr="00F328D6">
              <w:rPr>
                <w:color w:val="002060"/>
              </w:rPr>
              <w:t>BOCASTRUM UNITED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D6D044B" w14:textId="77777777" w:rsidR="00E84500" w:rsidRPr="00F328D6" w:rsidRDefault="00E84500" w:rsidP="00666DC1">
            <w:pPr>
              <w:pStyle w:val="ROWTABELLA"/>
              <w:rPr>
                <w:color w:val="002060"/>
              </w:rPr>
            </w:pPr>
            <w:r w:rsidRPr="00F328D6">
              <w:rPr>
                <w:color w:val="002060"/>
              </w:rPr>
              <w:t>AMICI 84</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A4A82EA" w14:textId="77777777" w:rsidR="00E84500" w:rsidRPr="00F328D6" w:rsidRDefault="00E84500" w:rsidP="00666DC1">
            <w:pPr>
              <w:pStyle w:val="ROWTABELLA"/>
              <w:jc w:val="center"/>
              <w:rPr>
                <w:color w:val="002060"/>
              </w:rPr>
            </w:pPr>
            <w:r w:rsidRPr="00F328D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78D4AC3" w14:textId="77777777" w:rsidR="00E84500" w:rsidRPr="00F328D6" w:rsidRDefault="00E84500" w:rsidP="00666DC1">
            <w:pPr>
              <w:pStyle w:val="ROWTABELLA"/>
              <w:rPr>
                <w:color w:val="002060"/>
              </w:rPr>
            </w:pPr>
            <w:r w:rsidRPr="00F328D6">
              <w:rPr>
                <w:color w:val="002060"/>
              </w:rPr>
              <w:t>31/01/2020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279E911" w14:textId="77777777" w:rsidR="00E84500" w:rsidRPr="00F328D6" w:rsidRDefault="00E84500" w:rsidP="00666DC1">
            <w:pPr>
              <w:pStyle w:val="ROWTABELLA"/>
              <w:rPr>
                <w:color w:val="002060"/>
              </w:rPr>
            </w:pPr>
            <w:r w:rsidRPr="00F328D6">
              <w:rPr>
                <w:color w:val="002060"/>
              </w:rPr>
              <w:t>5665 PALESTRA C5 CASTORANO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9EEFCED" w14:textId="77777777" w:rsidR="00E84500" w:rsidRPr="00F328D6" w:rsidRDefault="00E84500" w:rsidP="00666DC1">
            <w:pPr>
              <w:pStyle w:val="ROWTABELLA"/>
              <w:rPr>
                <w:color w:val="002060"/>
              </w:rPr>
            </w:pPr>
            <w:r w:rsidRPr="00F328D6">
              <w:rPr>
                <w:color w:val="002060"/>
              </w:rPr>
              <w:t>CASTORANO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06A0271" w14:textId="77777777" w:rsidR="00E84500" w:rsidRPr="00F328D6" w:rsidRDefault="00E84500" w:rsidP="00666DC1">
            <w:pPr>
              <w:pStyle w:val="ROWTABELLA"/>
              <w:rPr>
                <w:color w:val="002060"/>
              </w:rPr>
            </w:pPr>
            <w:r w:rsidRPr="00F328D6">
              <w:rPr>
                <w:color w:val="002060"/>
              </w:rPr>
              <w:t>LOC. ROCCHETTA</w:t>
            </w:r>
          </w:p>
        </w:tc>
      </w:tr>
      <w:tr w:rsidR="00E84500" w:rsidRPr="00F328D6" w14:paraId="0EE58991"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0B4AC90" w14:textId="77777777" w:rsidR="00E84500" w:rsidRPr="00F328D6" w:rsidRDefault="00E84500" w:rsidP="00666DC1">
            <w:pPr>
              <w:pStyle w:val="ROWTABELLA"/>
              <w:rPr>
                <w:color w:val="002060"/>
              </w:rPr>
            </w:pPr>
            <w:r w:rsidRPr="00F328D6">
              <w:rPr>
                <w:color w:val="002060"/>
              </w:rPr>
              <w:t>EAGLES PAGLIARE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E4CBF98" w14:textId="77777777" w:rsidR="00E84500" w:rsidRPr="00F328D6" w:rsidRDefault="00E84500" w:rsidP="00666DC1">
            <w:pPr>
              <w:pStyle w:val="ROWTABELLA"/>
              <w:rPr>
                <w:color w:val="002060"/>
              </w:rPr>
            </w:pPr>
            <w:r w:rsidRPr="00F328D6">
              <w:rPr>
                <w:color w:val="002060"/>
              </w:rPr>
              <w:t>RIVIERA DELLE PALME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15EF54C" w14:textId="77777777" w:rsidR="00E84500" w:rsidRPr="00F328D6" w:rsidRDefault="00E84500" w:rsidP="00666DC1">
            <w:pPr>
              <w:pStyle w:val="ROWTABELLA"/>
              <w:jc w:val="center"/>
              <w:rPr>
                <w:color w:val="002060"/>
              </w:rPr>
            </w:pPr>
            <w:r w:rsidRPr="00F328D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2F54A1A" w14:textId="77777777" w:rsidR="00E84500" w:rsidRPr="00F328D6" w:rsidRDefault="00E84500" w:rsidP="00666DC1">
            <w:pPr>
              <w:pStyle w:val="ROWTABELLA"/>
              <w:rPr>
                <w:color w:val="002060"/>
              </w:rPr>
            </w:pPr>
            <w:r w:rsidRPr="00F328D6">
              <w:rPr>
                <w:color w:val="002060"/>
              </w:rPr>
              <w:t>31/01/2020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7288F60" w14:textId="77777777" w:rsidR="00E84500" w:rsidRPr="00F328D6" w:rsidRDefault="00E84500" w:rsidP="00666DC1">
            <w:pPr>
              <w:pStyle w:val="ROWTABELLA"/>
              <w:rPr>
                <w:color w:val="002060"/>
              </w:rPr>
            </w:pPr>
            <w:r w:rsidRPr="00F328D6">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A113E1A" w14:textId="77777777" w:rsidR="00E84500" w:rsidRPr="00F328D6" w:rsidRDefault="00E84500" w:rsidP="00666DC1">
            <w:pPr>
              <w:pStyle w:val="ROWTABELLA"/>
              <w:rPr>
                <w:color w:val="002060"/>
              </w:rPr>
            </w:pPr>
            <w:r w:rsidRPr="00F328D6">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2883853" w14:textId="77777777" w:rsidR="00E84500" w:rsidRPr="00F328D6" w:rsidRDefault="00E84500" w:rsidP="00666DC1">
            <w:pPr>
              <w:pStyle w:val="ROWTABELLA"/>
              <w:rPr>
                <w:color w:val="002060"/>
              </w:rPr>
            </w:pPr>
            <w:r w:rsidRPr="00F328D6">
              <w:rPr>
                <w:color w:val="002060"/>
              </w:rPr>
              <w:t>FRAZ.PAGLIARE VIA VECCHI</w:t>
            </w:r>
          </w:p>
        </w:tc>
      </w:tr>
      <w:tr w:rsidR="00E84500" w:rsidRPr="00F328D6" w14:paraId="276701D0"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6DB491C" w14:textId="77777777" w:rsidR="00E84500" w:rsidRPr="00F328D6" w:rsidRDefault="00E84500" w:rsidP="00666DC1">
            <w:pPr>
              <w:pStyle w:val="ROWTABELLA"/>
              <w:rPr>
                <w:color w:val="002060"/>
              </w:rPr>
            </w:pPr>
            <w:r w:rsidRPr="00F328D6">
              <w:rPr>
                <w:color w:val="002060"/>
              </w:rPr>
              <w:t>FREELY SPORT</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5906AF2" w14:textId="77777777" w:rsidR="00E84500" w:rsidRPr="00F328D6" w:rsidRDefault="00E84500" w:rsidP="00666DC1">
            <w:pPr>
              <w:pStyle w:val="ROWTABELLA"/>
              <w:rPr>
                <w:color w:val="002060"/>
              </w:rPr>
            </w:pPr>
            <w:r w:rsidRPr="00F328D6">
              <w:rPr>
                <w:color w:val="002060"/>
              </w:rPr>
              <w:t>FUTSAL MONTURANO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063B376" w14:textId="77777777" w:rsidR="00E84500" w:rsidRPr="00F328D6" w:rsidRDefault="00E84500" w:rsidP="00666DC1">
            <w:pPr>
              <w:pStyle w:val="ROWTABELLA"/>
              <w:jc w:val="center"/>
              <w:rPr>
                <w:color w:val="002060"/>
              </w:rPr>
            </w:pPr>
            <w:r w:rsidRPr="00F328D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BE87EEC" w14:textId="77777777" w:rsidR="00E84500" w:rsidRPr="00F328D6" w:rsidRDefault="00E84500" w:rsidP="00666DC1">
            <w:pPr>
              <w:pStyle w:val="ROWTABELLA"/>
              <w:rPr>
                <w:color w:val="002060"/>
              </w:rPr>
            </w:pPr>
            <w:r w:rsidRPr="00F328D6">
              <w:rPr>
                <w:color w:val="002060"/>
              </w:rPr>
              <w:t>31/01/2020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15A0165" w14:textId="77777777" w:rsidR="00E84500" w:rsidRPr="00F328D6" w:rsidRDefault="00E84500" w:rsidP="00666DC1">
            <w:pPr>
              <w:pStyle w:val="ROWTABELLA"/>
              <w:rPr>
                <w:color w:val="002060"/>
              </w:rPr>
            </w:pPr>
            <w:r w:rsidRPr="00F328D6">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4F45B7A" w14:textId="77777777" w:rsidR="00E84500" w:rsidRPr="00F328D6" w:rsidRDefault="00E84500" w:rsidP="00666DC1">
            <w:pPr>
              <w:pStyle w:val="ROWTABELLA"/>
              <w:rPr>
                <w:color w:val="002060"/>
              </w:rPr>
            </w:pPr>
            <w:r w:rsidRPr="00F328D6">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D6644B8" w14:textId="77777777" w:rsidR="00E84500" w:rsidRPr="00F328D6" w:rsidRDefault="00E84500" w:rsidP="00666DC1">
            <w:pPr>
              <w:pStyle w:val="ROWTABELLA"/>
              <w:rPr>
                <w:color w:val="002060"/>
              </w:rPr>
            </w:pPr>
            <w:r w:rsidRPr="00F328D6">
              <w:rPr>
                <w:color w:val="002060"/>
              </w:rPr>
              <w:t>VIA CARDUCCI</w:t>
            </w:r>
          </w:p>
        </w:tc>
      </w:tr>
      <w:tr w:rsidR="00E84500" w:rsidRPr="00F328D6" w14:paraId="3E868C1A"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5BD6087" w14:textId="77777777" w:rsidR="00E84500" w:rsidRPr="00F328D6" w:rsidRDefault="00E84500" w:rsidP="00666DC1">
            <w:pPr>
              <w:pStyle w:val="ROWTABELLA"/>
              <w:rPr>
                <w:color w:val="002060"/>
              </w:rPr>
            </w:pPr>
            <w:r w:rsidRPr="00F328D6">
              <w:rPr>
                <w:color w:val="002060"/>
              </w:rPr>
              <w:t>FUTSAL FERMO S.C.</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D2CFE53" w14:textId="77777777" w:rsidR="00E84500" w:rsidRPr="00F328D6" w:rsidRDefault="00E84500" w:rsidP="00666DC1">
            <w:pPr>
              <w:pStyle w:val="ROWTABELLA"/>
              <w:rPr>
                <w:color w:val="002060"/>
              </w:rPr>
            </w:pPr>
            <w:r w:rsidRPr="00F328D6">
              <w:rPr>
                <w:color w:val="002060"/>
              </w:rPr>
              <w:t>FUTSAL D. E G.</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225837C" w14:textId="77777777" w:rsidR="00E84500" w:rsidRPr="00F328D6" w:rsidRDefault="00E84500" w:rsidP="00666DC1">
            <w:pPr>
              <w:pStyle w:val="ROWTABELLA"/>
              <w:jc w:val="center"/>
              <w:rPr>
                <w:color w:val="002060"/>
              </w:rPr>
            </w:pPr>
            <w:r w:rsidRPr="00F328D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431CA8A" w14:textId="77777777" w:rsidR="00E84500" w:rsidRPr="00F328D6" w:rsidRDefault="00E84500" w:rsidP="00666DC1">
            <w:pPr>
              <w:pStyle w:val="ROWTABELLA"/>
              <w:rPr>
                <w:color w:val="002060"/>
              </w:rPr>
            </w:pPr>
            <w:r w:rsidRPr="00F328D6">
              <w:rPr>
                <w:color w:val="002060"/>
              </w:rPr>
              <w:t>31/01/2020 22:15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5340D91" w14:textId="77777777" w:rsidR="00E84500" w:rsidRPr="00F328D6" w:rsidRDefault="00E84500" w:rsidP="00666DC1">
            <w:pPr>
              <w:pStyle w:val="ROWTABELLA"/>
              <w:rPr>
                <w:color w:val="002060"/>
              </w:rPr>
            </w:pPr>
            <w:r w:rsidRPr="00F328D6">
              <w:rPr>
                <w:color w:val="002060"/>
              </w:rPr>
              <w:t>5734 PALESTRA PROV.FERMO-RAGIONERIA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8F940C7" w14:textId="77777777" w:rsidR="00E84500" w:rsidRPr="00F328D6" w:rsidRDefault="00E84500" w:rsidP="00666DC1">
            <w:pPr>
              <w:pStyle w:val="ROWTABELLA"/>
              <w:rPr>
                <w:color w:val="002060"/>
              </w:rPr>
            </w:pPr>
            <w:r w:rsidRPr="00F328D6">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D36E89B" w14:textId="77777777" w:rsidR="00E84500" w:rsidRPr="00F328D6" w:rsidRDefault="00E84500" w:rsidP="00666DC1">
            <w:pPr>
              <w:pStyle w:val="ROWTABELLA"/>
              <w:rPr>
                <w:color w:val="002060"/>
              </w:rPr>
            </w:pPr>
            <w:r w:rsidRPr="00F328D6">
              <w:rPr>
                <w:color w:val="002060"/>
              </w:rPr>
              <w:t>VIALE TRENTO SNC</w:t>
            </w:r>
          </w:p>
        </w:tc>
      </w:tr>
      <w:tr w:rsidR="00E84500" w:rsidRPr="00F328D6" w14:paraId="63155DBF"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AB99CC8" w14:textId="77777777" w:rsidR="00E84500" w:rsidRPr="00F328D6" w:rsidRDefault="00E84500" w:rsidP="00666DC1">
            <w:pPr>
              <w:pStyle w:val="ROWTABELLA"/>
              <w:rPr>
                <w:color w:val="002060"/>
              </w:rPr>
            </w:pPr>
            <w:r w:rsidRPr="00F328D6">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DC08E9B" w14:textId="77777777" w:rsidR="00E84500" w:rsidRPr="00F328D6" w:rsidRDefault="00E84500" w:rsidP="00666DC1">
            <w:pPr>
              <w:pStyle w:val="ROWTABELLA"/>
              <w:rPr>
                <w:color w:val="002060"/>
              </w:rPr>
            </w:pPr>
            <w:r w:rsidRPr="00F328D6">
              <w:rPr>
                <w:color w:val="002060"/>
              </w:rPr>
              <w:t>FUTSAL SILENZI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F2BA400" w14:textId="77777777" w:rsidR="00E84500" w:rsidRPr="00F328D6" w:rsidRDefault="00E84500" w:rsidP="00666DC1">
            <w:pPr>
              <w:pStyle w:val="ROWTABELLA"/>
              <w:jc w:val="center"/>
              <w:rPr>
                <w:color w:val="002060"/>
              </w:rPr>
            </w:pPr>
            <w:r w:rsidRPr="00F328D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83F9014" w14:textId="77777777" w:rsidR="00E84500" w:rsidRPr="00F328D6" w:rsidRDefault="00E84500" w:rsidP="00666DC1">
            <w:pPr>
              <w:pStyle w:val="ROWTABELLA"/>
              <w:rPr>
                <w:color w:val="002060"/>
              </w:rPr>
            </w:pPr>
            <w:r w:rsidRPr="00F328D6">
              <w:rPr>
                <w:color w:val="002060"/>
              </w:rPr>
              <w:t>31/01/2020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98747AD" w14:textId="77777777" w:rsidR="00E84500" w:rsidRPr="00F328D6" w:rsidRDefault="00E84500" w:rsidP="00666DC1">
            <w:pPr>
              <w:pStyle w:val="ROWTABELLA"/>
              <w:rPr>
                <w:color w:val="002060"/>
              </w:rPr>
            </w:pPr>
            <w:r w:rsidRPr="00F328D6">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5D58DCB" w14:textId="77777777" w:rsidR="00E84500" w:rsidRPr="00F328D6" w:rsidRDefault="00E84500" w:rsidP="00666DC1">
            <w:pPr>
              <w:pStyle w:val="ROWTABELLA"/>
              <w:rPr>
                <w:color w:val="002060"/>
              </w:rPr>
            </w:pPr>
            <w:r w:rsidRPr="00F328D6">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CAD6556" w14:textId="77777777" w:rsidR="00E84500" w:rsidRPr="00F328D6" w:rsidRDefault="00E84500" w:rsidP="00666DC1">
            <w:pPr>
              <w:pStyle w:val="ROWTABELLA"/>
              <w:rPr>
                <w:color w:val="002060"/>
              </w:rPr>
            </w:pPr>
            <w:r w:rsidRPr="00F328D6">
              <w:rPr>
                <w:color w:val="002060"/>
              </w:rPr>
              <w:t>VIA COLLE GIOIOSO</w:t>
            </w:r>
          </w:p>
        </w:tc>
      </w:tr>
      <w:tr w:rsidR="00E84500" w:rsidRPr="00F328D6" w14:paraId="67E457E8"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5BA497E" w14:textId="77777777" w:rsidR="00E84500" w:rsidRPr="00F328D6" w:rsidRDefault="00E84500" w:rsidP="00666DC1">
            <w:pPr>
              <w:pStyle w:val="ROWTABELLA"/>
              <w:rPr>
                <w:color w:val="002060"/>
              </w:rPr>
            </w:pPr>
            <w:r w:rsidRPr="00F328D6">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6A25033" w14:textId="77777777" w:rsidR="00E84500" w:rsidRPr="00F328D6" w:rsidRDefault="00E84500" w:rsidP="00666DC1">
            <w:pPr>
              <w:pStyle w:val="ROWTABELLA"/>
              <w:rPr>
                <w:color w:val="002060"/>
              </w:rPr>
            </w:pPr>
            <w:r w:rsidRPr="00F328D6">
              <w:rPr>
                <w:color w:val="002060"/>
              </w:rPr>
              <w:t>REAL ANCARIA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BEB7DCE" w14:textId="77777777" w:rsidR="00E84500" w:rsidRPr="00F328D6" w:rsidRDefault="00E84500" w:rsidP="00666DC1">
            <w:pPr>
              <w:pStyle w:val="ROWTABELLA"/>
              <w:jc w:val="center"/>
              <w:rPr>
                <w:color w:val="002060"/>
              </w:rPr>
            </w:pPr>
            <w:r w:rsidRPr="00F328D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4463A67" w14:textId="77777777" w:rsidR="00E84500" w:rsidRPr="00F328D6" w:rsidRDefault="00E84500" w:rsidP="00666DC1">
            <w:pPr>
              <w:pStyle w:val="ROWTABELLA"/>
              <w:rPr>
                <w:color w:val="002060"/>
              </w:rPr>
            </w:pPr>
            <w:r w:rsidRPr="00F328D6">
              <w:rPr>
                <w:color w:val="002060"/>
              </w:rPr>
              <w:t>31/01/2020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53B50EA" w14:textId="77777777" w:rsidR="00E84500" w:rsidRPr="00F328D6" w:rsidRDefault="00E84500" w:rsidP="00666DC1">
            <w:pPr>
              <w:pStyle w:val="ROWTABELLA"/>
              <w:rPr>
                <w:color w:val="002060"/>
              </w:rPr>
            </w:pPr>
            <w:r w:rsidRPr="00F328D6">
              <w:rPr>
                <w:color w:val="002060"/>
              </w:rPr>
              <w:t>5772 PALESTRA ITGEOMETRI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F9C167E" w14:textId="77777777" w:rsidR="00E84500" w:rsidRPr="00F328D6" w:rsidRDefault="00E84500" w:rsidP="00666DC1">
            <w:pPr>
              <w:pStyle w:val="ROWTABELLA"/>
              <w:rPr>
                <w:color w:val="002060"/>
              </w:rPr>
            </w:pPr>
            <w:r w:rsidRPr="00F328D6">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217D8C9" w14:textId="77777777" w:rsidR="00E84500" w:rsidRPr="00F328D6" w:rsidRDefault="00E84500" w:rsidP="00666DC1">
            <w:pPr>
              <w:pStyle w:val="ROWTABELLA"/>
              <w:rPr>
                <w:color w:val="002060"/>
              </w:rPr>
            </w:pPr>
            <w:r w:rsidRPr="00F328D6">
              <w:rPr>
                <w:color w:val="002060"/>
              </w:rPr>
              <w:t>VIA SALVO D'ACQUISTO</w:t>
            </w:r>
          </w:p>
        </w:tc>
      </w:tr>
      <w:tr w:rsidR="00E84500" w:rsidRPr="00F328D6" w14:paraId="4D76E386" w14:textId="77777777" w:rsidTr="00E8450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E0D44A9" w14:textId="77777777" w:rsidR="00E84500" w:rsidRPr="00F328D6" w:rsidRDefault="00E84500" w:rsidP="00666DC1">
            <w:pPr>
              <w:pStyle w:val="ROWTABELLA"/>
              <w:rPr>
                <w:color w:val="002060"/>
              </w:rPr>
            </w:pPr>
            <w:proofErr w:type="gramStart"/>
            <w:r w:rsidRPr="00F328D6">
              <w:rPr>
                <w:color w:val="002060"/>
              </w:rPr>
              <w:t>U.MANDOLESI</w:t>
            </w:r>
            <w:proofErr w:type="gramEnd"/>
            <w:r w:rsidRPr="00F328D6">
              <w:rPr>
                <w:color w:val="002060"/>
              </w:rPr>
              <w:t xml:space="preserve">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E0FEF06" w14:textId="77777777" w:rsidR="00E84500" w:rsidRPr="00F328D6" w:rsidRDefault="00E84500" w:rsidP="00666DC1">
            <w:pPr>
              <w:pStyle w:val="ROWTABELLA"/>
              <w:rPr>
                <w:color w:val="002060"/>
              </w:rPr>
            </w:pPr>
            <w:r w:rsidRPr="00F328D6">
              <w:rPr>
                <w:color w:val="002060"/>
              </w:rPr>
              <w:t>CSI STELLA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45174AC" w14:textId="77777777" w:rsidR="00E84500" w:rsidRPr="00F328D6" w:rsidRDefault="00E84500" w:rsidP="00666DC1">
            <w:pPr>
              <w:pStyle w:val="ROWTABELLA"/>
              <w:jc w:val="center"/>
              <w:rPr>
                <w:color w:val="002060"/>
              </w:rPr>
            </w:pPr>
            <w:r w:rsidRPr="00F328D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3F5CCDE" w14:textId="77777777" w:rsidR="00E84500" w:rsidRPr="00F328D6" w:rsidRDefault="00E84500" w:rsidP="00666DC1">
            <w:pPr>
              <w:pStyle w:val="ROWTABELLA"/>
              <w:rPr>
                <w:color w:val="002060"/>
              </w:rPr>
            </w:pPr>
            <w:r w:rsidRPr="00F328D6">
              <w:rPr>
                <w:color w:val="002060"/>
              </w:rPr>
              <w:t>31/01/2020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7C12715" w14:textId="77777777" w:rsidR="00E84500" w:rsidRPr="00F328D6" w:rsidRDefault="00E84500" w:rsidP="00666DC1">
            <w:pPr>
              <w:pStyle w:val="ROWTABELLA"/>
              <w:rPr>
                <w:color w:val="002060"/>
              </w:rPr>
            </w:pPr>
            <w:r w:rsidRPr="00F328D6">
              <w:rPr>
                <w:color w:val="002060"/>
              </w:rPr>
              <w:t>5700 CAMPO C/5 "MANDOLESI"-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8052094" w14:textId="77777777" w:rsidR="00E84500" w:rsidRPr="00F328D6" w:rsidRDefault="00E84500" w:rsidP="00666DC1">
            <w:pPr>
              <w:pStyle w:val="ROWTABELLA"/>
              <w:rPr>
                <w:color w:val="002060"/>
              </w:rPr>
            </w:pPr>
            <w:r w:rsidRPr="00F328D6">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7BFA056" w14:textId="77777777" w:rsidR="00E84500" w:rsidRPr="00F328D6" w:rsidRDefault="00E84500" w:rsidP="00666DC1">
            <w:pPr>
              <w:pStyle w:val="ROWTABELLA"/>
              <w:rPr>
                <w:color w:val="002060"/>
              </w:rPr>
            </w:pPr>
            <w:r w:rsidRPr="00F328D6">
              <w:rPr>
                <w:color w:val="002060"/>
              </w:rPr>
              <w:t>VIA DELLE REGIONI, 8</w:t>
            </w:r>
          </w:p>
        </w:tc>
      </w:tr>
    </w:tbl>
    <w:p w14:paraId="6503752D" w14:textId="77777777" w:rsidR="00E84500" w:rsidRPr="00F328D6" w:rsidRDefault="00E84500" w:rsidP="00E84500">
      <w:pPr>
        <w:pStyle w:val="breakline"/>
        <w:divId w:val="527259509"/>
        <w:rPr>
          <w:color w:val="002060"/>
        </w:rPr>
      </w:pPr>
    </w:p>
    <w:p w14:paraId="50B335F5" w14:textId="77777777" w:rsidR="00E84500" w:rsidRPr="003F36BA" w:rsidRDefault="00E84500" w:rsidP="00E84500">
      <w:pPr>
        <w:pStyle w:val="breakline"/>
        <w:divId w:val="527259509"/>
        <w:rPr>
          <w:color w:val="002060"/>
        </w:rPr>
      </w:pPr>
    </w:p>
    <w:p w14:paraId="0629E674" w14:textId="77777777" w:rsidR="00E84500" w:rsidRPr="003F36BA" w:rsidRDefault="00E84500" w:rsidP="00E84500">
      <w:pPr>
        <w:pStyle w:val="TITOLOCAMPIONATO"/>
        <w:shd w:val="clear" w:color="auto" w:fill="CCCCCC"/>
        <w:spacing w:before="80" w:after="40"/>
        <w:divId w:val="527259509"/>
        <w:rPr>
          <w:color w:val="002060"/>
        </w:rPr>
      </w:pPr>
      <w:r w:rsidRPr="003F36BA">
        <w:rPr>
          <w:color w:val="002060"/>
        </w:rPr>
        <w:t>REGIONALE CALCIO A 5 FEMMINILE</w:t>
      </w:r>
    </w:p>
    <w:p w14:paraId="107A9994" w14:textId="77777777" w:rsidR="00E84500" w:rsidRPr="00E876E0" w:rsidRDefault="00E84500" w:rsidP="00E84500">
      <w:pPr>
        <w:pStyle w:val="TITOLOPRINC"/>
        <w:divId w:val="527259509"/>
        <w:rPr>
          <w:color w:val="002060"/>
        </w:rPr>
      </w:pPr>
      <w:r w:rsidRPr="00E876E0">
        <w:rPr>
          <w:color w:val="002060"/>
        </w:rPr>
        <w:lastRenderedPageBreak/>
        <w:t>ANAGRAFICA/INDIRIZZARIO/VARIAZIONI CALENDARIO</w:t>
      </w:r>
    </w:p>
    <w:p w14:paraId="4A628766" w14:textId="77777777" w:rsidR="00E84500" w:rsidRPr="0056717D" w:rsidRDefault="00E84500" w:rsidP="00E84500">
      <w:pPr>
        <w:pStyle w:val="Corpodeltesto21"/>
        <w:divId w:val="527259509"/>
        <w:rPr>
          <w:rFonts w:ascii="Arial" w:hAnsi="Arial" w:cs="Arial"/>
          <w:b/>
          <w:color w:val="002060"/>
          <w:sz w:val="22"/>
          <w:szCs w:val="22"/>
          <w:u w:val="single"/>
        </w:rPr>
      </w:pPr>
      <w:r w:rsidRPr="0056717D">
        <w:rPr>
          <w:rFonts w:ascii="Arial" w:hAnsi="Arial" w:cs="Arial"/>
          <w:b/>
          <w:color w:val="002060"/>
          <w:sz w:val="22"/>
          <w:szCs w:val="22"/>
          <w:u w:val="single"/>
        </w:rPr>
        <w:t>GIRONE “</w:t>
      </w:r>
      <w:r>
        <w:rPr>
          <w:rFonts w:ascii="Arial" w:hAnsi="Arial" w:cs="Arial"/>
          <w:b/>
          <w:color w:val="002060"/>
          <w:sz w:val="22"/>
          <w:szCs w:val="22"/>
          <w:u w:val="single"/>
        </w:rPr>
        <w:t>SILVER</w:t>
      </w:r>
      <w:r w:rsidRPr="0056717D">
        <w:rPr>
          <w:rFonts w:ascii="Arial" w:hAnsi="Arial" w:cs="Arial"/>
          <w:b/>
          <w:color w:val="002060"/>
          <w:sz w:val="22"/>
          <w:szCs w:val="22"/>
          <w:u w:val="single"/>
        </w:rPr>
        <w:t>”</w:t>
      </w:r>
    </w:p>
    <w:p w14:paraId="40F13C94" w14:textId="77777777" w:rsidR="00E84500" w:rsidRPr="0056717D" w:rsidRDefault="00E84500" w:rsidP="00E84500">
      <w:pPr>
        <w:pStyle w:val="Corpodeltesto21"/>
        <w:divId w:val="527259509"/>
        <w:rPr>
          <w:rFonts w:ascii="Arial" w:hAnsi="Arial" w:cs="Arial"/>
          <w:color w:val="002060"/>
          <w:sz w:val="22"/>
          <w:szCs w:val="22"/>
        </w:rPr>
      </w:pPr>
    </w:p>
    <w:p w14:paraId="01ADE285" w14:textId="77777777" w:rsidR="00E84500" w:rsidRPr="00E876E0" w:rsidRDefault="00E84500" w:rsidP="00E84500">
      <w:pPr>
        <w:pStyle w:val="Corpodeltesto21"/>
        <w:divId w:val="527259509"/>
        <w:rPr>
          <w:rFonts w:ascii="Arial" w:hAnsi="Arial" w:cs="Arial"/>
          <w:color w:val="002060"/>
          <w:sz w:val="22"/>
          <w:szCs w:val="22"/>
        </w:rPr>
      </w:pPr>
      <w:r w:rsidRPr="0056717D">
        <w:rPr>
          <w:rFonts w:ascii="Arial" w:hAnsi="Arial" w:cs="Arial"/>
          <w:color w:val="002060"/>
          <w:sz w:val="22"/>
          <w:szCs w:val="22"/>
        </w:rPr>
        <w:t xml:space="preserve">La Società </w:t>
      </w:r>
      <w:r>
        <w:rPr>
          <w:rFonts w:ascii="Arial" w:hAnsi="Arial" w:cs="Arial"/>
          <w:b/>
          <w:color w:val="002060"/>
          <w:sz w:val="22"/>
          <w:szCs w:val="22"/>
        </w:rPr>
        <w:t>ATL URBINO C5 1999</w:t>
      </w:r>
      <w:r w:rsidRPr="0056717D">
        <w:rPr>
          <w:rFonts w:ascii="Arial" w:hAnsi="Arial" w:cs="Arial"/>
          <w:color w:val="002060"/>
          <w:sz w:val="22"/>
          <w:szCs w:val="22"/>
        </w:rPr>
        <w:t xml:space="preserve"> comunica che disputerà tutte le gare interne la </w:t>
      </w:r>
      <w:r w:rsidRPr="0056717D">
        <w:rPr>
          <w:rFonts w:ascii="Arial" w:hAnsi="Arial" w:cs="Arial"/>
          <w:b/>
          <w:color w:val="002060"/>
          <w:sz w:val="22"/>
          <w:szCs w:val="22"/>
        </w:rPr>
        <w:t xml:space="preserve">DOMENICA </w:t>
      </w:r>
      <w:r w:rsidRPr="0056717D">
        <w:rPr>
          <w:rFonts w:ascii="Arial" w:hAnsi="Arial" w:cs="Arial"/>
          <w:color w:val="002060"/>
          <w:sz w:val="22"/>
          <w:szCs w:val="22"/>
        </w:rPr>
        <w:t xml:space="preserve">alle </w:t>
      </w:r>
      <w:r w:rsidRPr="0056717D">
        <w:rPr>
          <w:rFonts w:ascii="Arial" w:hAnsi="Arial" w:cs="Arial"/>
          <w:b/>
          <w:color w:val="002060"/>
          <w:sz w:val="22"/>
          <w:szCs w:val="22"/>
        </w:rPr>
        <w:t>ore 1</w:t>
      </w:r>
      <w:r>
        <w:rPr>
          <w:rFonts w:ascii="Arial" w:hAnsi="Arial" w:cs="Arial"/>
          <w:b/>
          <w:color w:val="002060"/>
          <w:sz w:val="22"/>
          <w:szCs w:val="22"/>
        </w:rPr>
        <w:t>5</w:t>
      </w:r>
      <w:r w:rsidRPr="0056717D">
        <w:rPr>
          <w:rFonts w:ascii="Arial" w:hAnsi="Arial" w:cs="Arial"/>
          <w:b/>
          <w:color w:val="002060"/>
          <w:sz w:val="22"/>
          <w:szCs w:val="22"/>
        </w:rPr>
        <w:t>:</w:t>
      </w:r>
      <w:r>
        <w:rPr>
          <w:rFonts w:ascii="Arial" w:hAnsi="Arial" w:cs="Arial"/>
          <w:b/>
          <w:color w:val="002060"/>
          <w:sz w:val="22"/>
          <w:szCs w:val="22"/>
        </w:rPr>
        <w:t>3</w:t>
      </w:r>
      <w:r w:rsidRPr="0056717D">
        <w:rPr>
          <w:rFonts w:ascii="Arial" w:hAnsi="Arial" w:cs="Arial"/>
          <w:b/>
          <w:color w:val="002060"/>
          <w:sz w:val="22"/>
          <w:szCs w:val="22"/>
        </w:rPr>
        <w:t>0</w:t>
      </w:r>
      <w:r w:rsidRPr="0056717D">
        <w:rPr>
          <w:rFonts w:ascii="Arial" w:hAnsi="Arial" w:cs="Arial"/>
          <w:color w:val="002060"/>
          <w:sz w:val="22"/>
          <w:szCs w:val="22"/>
        </w:rPr>
        <w:t xml:space="preserve">, </w:t>
      </w:r>
      <w:r>
        <w:rPr>
          <w:rFonts w:ascii="Arial" w:hAnsi="Arial" w:cs="Arial"/>
          <w:color w:val="002060"/>
          <w:sz w:val="22"/>
          <w:szCs w:val="22"/>
        </w:rPr>
        <w:t>stesso campo</w:t>
      </w:r>
      <w:r w:rsidRPr="0056717D">
        <w:rPr>
          <w:rFonts w:ascii="Arial" w:hAnsi="Arial" w:cs="Arial"/>
          <w:color w:val="002060"/>
          <w:sz w:val="22"/>
          <w:szCs w:val="22"/>
        </w:rPr>
        <w:t>.</w:t>
      </w:r>
    </w:p>
    <w:p w14:paraId="06D7B940" w14:textId="77777777" w:rsidR="00E84500" w:rsidRPr="003F36BA" w:rsidRDefault="00E84500" w:rsidP="00E84500">
      <w:pPr>
        <w:pStyle w:val="TITOLOPRINC"/>
        <w:divId w:val="527259509"/>
        <w:rPr>
          <w:color w:val="002060"/>
        </w:rPr>
      </w:pPr>
      <w:r w:rsidRPr="003F36BA">
        <w:rPr>
          <w:color w:val="002060"/>
        </w:rPr>
        <w:t>VARIAZIONI AL PROGRAMMA GARE</w:t>
      </w:r>
    </w:p>
    <w:p w14:paraId="1CEA70D2" w14:textId="77777777" w:rsidR="00E84500" w:rsidRPr="003F36BA" w:rsidRDefault="00E84500" w:rsidP="00E84500">
      <w:pPr>
        <w:pStyle w:val="breakline"/>
        <w:divId w:val="527259509"/>
        <w:rPr>
          <w:color w:val="002060"/>
        </w:rPr>
      </w:pPr>
    </w:p>
    <w:p w14:paraId="68F6E4F8" w14:textId="77777777" w:rsidR="00E84500" w:rsidRPr="003F36BA" w:rsidRDefault="00E84500" w:rsidP="00E84500">
      <w:pPr>
        <w:pStyle w:val="breakline"/>
        <w:divId w:val="527259509"/>
        <w:rPr>
          <w:color w:val="002060"/>
        </w:rPr>
      </w:pPr>
    </w:p>
    <w:p w14:paraId="62BAF3FE" w14:textId="77777777" w:rsidR="00E84500" w:rsidRPr="003F36BA" w:rsidRDefault="00E84500" w:rsidP="00E84500">
      <w:pPr>
        <w:pStyle w:val="SOTTOTITOLOCAMPIONATO1"/>
        <w:divId w:val="527259509"/>
        <w:rPr>
          <w:color w:val="002060"/>
        </w:rPr>
      </w:pPr>
      <w:r w:rsidRPr="003F36BA">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E84500" w:rsidRPr="003F36BA" w14:paraId="6DF0D984"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2F3D07" w14:textId="77777777" w:rsidR="00E84500" w:rsidRPr="003F36BA" w:rsidRDefault="00E84500" w:rsidP="00666DC1">
            <w:pPr>
              <w:pStyle w:val="HEADERTABELLA"/>
              <w:rPr>
                <w:color w:val="002060"/>
              </w:rPr>
            </w:pPr>
            <w:r w:rsidRPr="003F36B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4502A4" w14:textId="77777777" w:rsidR="00E84500" w:rsidRPr="003F36BA" w:rsidRDefault="00E84500" w:rsidP="00666DC1">
            <w:pPr>
              <w:pStyle w:val="HEADERTABELLA"/>
              <w:rPr>
                <w:color w:val="002060"/>
              </w:rPr>
            </w:pPr>
            <w:r w:rsidRPr="003F36BA">
              <w:rPr>
                <w:color w:val="002060"/>
              </w:rPr>
              <w:t xml:space="preserve">N° </w:t>
            </w:r>
            <w:proofErr w:type="spellStart"/>
            <w:r w:rsidRPr="003F36BA">
              <w:rPr>
                <w:color w:val="002060"/>
              </w:rPr>
              <w:t>Gior</w:t>
            </w:r>
            <w:proofErr w:type="spellEnd"/>
            <w:r w:rsidRPr="003F36B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834A42" w14:textId="77777777" w:rsidR="00E84500" w:rsidRPr="003F36BA" w:rsidRDefault="00E84500" w:rsidP="00666DC1">
            <w:pPr>
              <w:pStyle w:val="HEADERTABELLA"/>
              <w:rPr>
                <w:color w:val="002060"/>
              </w:rPr>
            </w:pPr>
            <w:r w:rsidRPr="003F36B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C4A968" w14:textId="77777777" w:rsidR="00E84500" w:rsidRPr="003F36BA" w:rsidRDefault="00E84500" w:rsidP="00666DC1">
            <w:pPr>
              <w:pStyle w:val="HEADERTABELLA"/>
              <w:rPr>
                <w:color w:val="002060"/>
              </w:rPr>
            </w:pPr>
            <w:r w:rsidRPr="003F36B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A3D60B" w14:textId="77777777" w:rsidR="00E84500" w:rsidRPr="003F36BA" w:rsidRDefault="00E84500" w:rsidP="00666DC1">
            <w:pPr>
              <w:pStyle w:val="HEADERTABELLA"/>
              <w:rPr>
                <w:color w:val="002060"/>
              </w:rPr>
            </w:pPr>
            <w:r w:rsidRPr="003F36BA">
              <w:rPr>
                <w:color w:val="002060"/>
              </w:rPr>
              <w:t xml:space="preserve">Data </w:t>
            </w:r>
            <w:proofErr w:type="spellStart"/>
            <w:r w:rsidRPr="003F36BA">
              <w:rPr>
                <w:color w:val="002060"/>
              </w:rPr>
              <w:t>Orig</w:t>
            </w:r>
            <w:proofErr w:type="spellEnd"/>
            <w:r w:rsidRPr="003F36B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5746FA" w14:textId="77777777" w:rsidR="00E84500" w:rsidRPr="003F36BA" w:rsidRDefault="00E84500" w:rsidP="00666DC1">
            <w:pPr>
              <w:pStyle w:val="HEADERTABELLA"/>
              <w:rPr>
                <w:color w:val="002060"/>
              </w:rPr>
            </w:pPr>
            <w:r w:rsidRPr="003F36BA">
              <w:rPr>
                <w:color w:val="002060"/>
              </w:rPr>
              <w:t xml:space="preserve">Ora </w:t>
            </w:r>
            <w:proofErr w:type="spellStart"/>
            <w:r w:rsidRPr="003F36BA">
              <w:rPr>
                <w:color w:val="002060"/>
              </w:rPr>
              <w:t>Var</w:t>
            </w:r>
            <w:proofErr w:type="spellEnd"/>
            <w:r w:rsidRPr="003F36B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4ABCA3" w14:textId="77777777" w:rsidR="00E84500" w:rsidRPr="003F36BA" w:rsidRDefault="00E84500" w:rsidP="00666DC1">
            <w:pPr>
              <w:pStyle w:val="HEADERTABELLA"/>
              <w:rPr>
                <w:color w:val="002060"/>
              </w:rPr>
            </w:pPr>
            <w:r w:rsidRPr="003F36BA">
              <w:rPr>
                <w:color w:val="002060"/>
              </w:rPr>
              <w:t xml:space="preserve">Ora </w:t>
            </w:r>
            <w:proofErr w:type="spellStart"/>
            <w:r w:rsidRPr="003F36BA">
              <w:rPr>
                <w:color w:val="002060"/>
              </w:rPr>
              <w:t>Orig</w:t>
            </w:r>
            <w:proofErr w:type="spellEnd"/>
            <w:r w:rsidRPr="003F36B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338E8E" w14:textId="77777777" w:rsidR="00E84500" w:rsidRPr="003F36BA" w:rsidRDefault="00E84500" w:rsidP="00666DC1">
            <w:pPr>
              <w:pStyle w:val="HEADERTABELLA"/>
              <w:rPr>
                <w:color w:val="002060"/>
              </w:rPr>
            </w:pPr>
            <w:r w:rsidRPr="003F36BA">
              <w:rPr>
                <w:color w:val="002060"/>
              </w:rPr>
              <w:t>Impianto</w:t>
            </w:r>
          </w:p>
        </w:tc>
      </w:tr>
      <w:tr w:rsidR="00E84500" w:rsidRPr="003F36BA" w14:paraId="3CE6D9F9"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D58793" w14:textId="77777777" w:rsidR="00E84500" w:rsidRPr="00AC7CB2" w:rsidRDefault="00E84500" w:rsidP="00666DC1">
            <w:pPr>
              <w:pStyle w:val="ROWTABELLA"/>
              <w:rPr>
                <w:color w:val="002060"/>
                <w:highlight w:val="yellow"/>
              </w:rPr>
            </w:pPr>
            <w:r w:rsidRPr="00AC7CB2">
              <w:rPr>
                <w:color w:val="002060"/>
                <w:highlight w:val="yellow"/>
              </w:rPr>
              <w:t>01/02/2020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BEFE86" w14:textId="77777777" w:rsidR="00E84500" w:rsidRPr="00AC7CB2" w:rsidRDefault="00E84500" w:rsidP="00666DC1">
            <w:pPr>
              <w:pStyle w:val="ROWTABELLA"/>
              <w:jc w:val="center"/>
              <w:rPr>
                <w:color w:val="002060"/>
                <w:highlight w:val="yellow"/>
              </w:rPr>
            </w:pPr>
            <w:r w:rsidRPr="00AC7CB2">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3738A5" w14:textId="77777777" w:rsidR="00E84500" w:rsidRPr="00AC7CB2" w:rsidRDefault="00E84500" w:rsidP="00666DC1">
            <w:pPr>
              <w:pStyle w:val="ROWTABELLA"/>
              <w:rPr>
                <w:color w:val="002060"/>
                <w:highlight w:val="yellow"/>
              </w:rPr>
            </w:pPr>
            <w:proofErr w:type="gramStart"/>
            <w:r w:rsidRPr="00AC7CB2">
              <w:rPr>
                <w:color w:val="002060"/>
                <w:highlight w:val="yellow"/>
              </w:rPr>
              <w:t>U.MANDOLESI</w:t>
            </w:r>
            <w:proofErr w:type="gramEnd"/>
            <w:r w:rsidRPr="00AC7CB2">
              <w:rPr>
                <w:color w:val="002060"/>
                <w:highlight w:val="yellow"/>
              </w:rPr>
              <w:t xml:space="preserve">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84BCE0" w14:textId="77777777" w:rsidR="00E84500" w:rsidRPr="00AC7CB2" w:rsidRDefault="00E84500" w:rsidP="00666DC1">
            <w:pPr>
              <w:pStyle w:val="ROWTABELLA"/>
              <w:rPr>
                <w:color w:val="002060"/>
                <w:highlight w:val="yellow"/>
              </w:rPr>
            </w:pPr>
            <w:r w:rsidRPr="00AC7CB2">
              <w:rPr>
                <w:color w:val="002060"/>
                <w:highlight w:val="yellow"/>
              </w:rPr>
              <w:t>CSKA CORRIDONIA C5F</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4EBA4A" w14:textId="77777777" w:rsidR="00E84500" w:rsidRPr="003F36BA" w:rsidRDefault="00E84500" w:rsidP="00666DC1">
            <w:pPr>
              <w:pStyle w:val="ROWTABELLA"/>
              <w:rPr>
                <w:color w:val="002060"/>
              </w:rPr>
            </w:pPr>
            <w:r w:rsidRPr="003F36BA">
              <w:rPr>
                <w:color w:val="002060"/>
              </w:rPr>
              <w:t>31/01/2020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4D6559" w14:textId="77777777" w:rsidR="00E84500" w:rsidRPr="003F36BA" w:rsidRDefault="00E84500" w:rsidP="00666DC1">
            <w:pPr>
              <w:pStyle w:val="ROWTABELLA"/>
              <w:jc w:val="center"/>
              <w:rPr>
                <w:color w:val="002060"/>
              </w:rPr>
            </w:pPr>
            <w:r w:rsidRPr="00AC7CB2">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35F793" w14:textId="77777777" w:rsidR="00E84500" w:rsidRPr="003F36BA" w:rsidRDefault="00E84500" w:rsidP="00666DC1">
            <w:pPr>
              <w:pStyle w:val="ROWTABELLA"/>
              <w:jc w:val="center"/>
              <w:rPr>
                <w:color w:val="002060"/>
              </w:rPr>
            </w:pPr>
            <w:r w:rsidRPr="003F36BA">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67B712" w14:textId="77777777" w:rsidR="00E84500" w:rsidRPr="003F36BA" w:rsidRDefault="00E84500" w:rsidP="00666DC1">
            <w:pPr>
              <w:rPr>
                <w:color w:val="002060"/>
              </w:rPr>
            </w:pPr>
          </w:p>
        </w:tc>
      </w:tr>
      <w:tr w:rsidR="00E84500" w:rsidRPr="003F36BA" w14:paraId="23003F19"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44F447" w14:textId="77777777" w:rsidR="00E84500" w:rsidRPr="00AC7CB2" w:rsidRDefault="00E84500" w:rsidP="00666DC1">
            <w:pPr>
              <w:pStyle w:val="ROWTABELLA"/>
              <w:rPr>
                <w:color w:val="002060"/>
                <w:highlight w:val="yellow"/>
              </w:rPr>
            </w:pPr>
            <w:r w:rsidRPr="00AC7CB2">
              <w:rPr>
                <w:color w:val="002060"/>
                <w:highlight w:val="yellow"/>
              </w:rPr>
              <w:t>01/03/2020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5C4B4C" w14:textId="77777777" w:rsidR="00E84500" w:rsidRPr="00AC7CB2" w:rsidRDefault="00E84500" w:rsidP="00666DC1">
            <w:pPr>
              <w:pStyle w:val="ROWTABELLA"/>
              <w:jc w:val="center"/>
              <w:rPr>
                <w:color w:val="002060"/>
                <w:highlight w:val="yellow"/>
              </w:rPr>
            </w:pPr>
            <w:r w:rsidRPr="00AC7CB2">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C14DB1" w14:textId="77777777" w:rsidR="00E84500" w:rsidRPr="00AC7CB2" w:rsidRDefault="00E84500" w:rsidP="00666DC1">
            <w:pPr>
              <w:pStyle w:val="ROWTABELLA"/>
              <w:rPr>
                <w:color w:val="002060"/>
                <w:highlight w:val="yellow"/>
              </w:rPr>
            </w:pPr>
            <w:r w:rsidRPr="00AC7CB2">
              <w:rPr>
                <w:color w:val="002060"/>
                <w:highlight w:val="yellow"/>
              </w:rPr>
              <w:t>SAN MICHELE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CE6A26" w14:textId="77777777" w:rsidR="00E84500" w:rsidRPr="00AC7CB2" w:rsidRDefault="00E84500" w:rsidP="00666DC1">
            <w:pPr>
              <w:pStyle w:val="ROWTABELLA"/>
              <w:rPr>
                <w:color w:val="002060"/>
                <w:highlight w:val="yellow"/>
              </w:rPr>
            </w:pPr>
            <w:proofErr w:type="gramStart"/>
            <w:r w:rsidRPr="00AC7CB2">
              <w:rPr>
                <w:color w:val="002060"/>
                <w:highlight w:val="yellow"/>
              </w:rPr>
              <w:t>U.MANDOLESI</w:t>
            </w:r>
            <w:proofErr w:type="gramEnd"/>
            <w:r w:rsidRPr="00AC7CB2">
              <w:rPr>
                <w:color w:val="002060"/>
                <w:highlight w:val="yellow"/>
              </w:rPr>
              <w:t xml:space="preserve">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CB0E65" w14:textId="77777777" w:rsidR="00E84500" w:rsidRPr="003F36BA" w:rsidRDefault="00E84500" w:rsidP="00666DC1">
            <w:pPr>
              <w:pStyle w:val="ROWTABELLA"/>
              <w:rPr>
                <w:color w:val="002060"/>
              </w:rPr>
            </w:pPr>
            <w:r w:rsidRPr="003F36BA">
              <w:rPr>
                <w:color w:val="002060"/>
              </w:rPr>
              <w:t>28/02/2020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F40353" w14:textId="77777777" w:rsidR="00E84500" w:rsidRPr="003F36BA" w:rsidRDefault="00E84500" w:rsidP="00666DC1">
            <w:pPr>
              <w:pStyle w:val="ROWTABELLA"/>
              <w:jc w:val="center"/>
              <w:rPr>
                <w:color w:val="002060"/>
              </w:rPr>
            </w:pPr>
            <w:r w:rsidRPr="00AC7CB2">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303755" w14:textId="77777777" w:rsidR="00E84500" w:rsidRPr="003F36BA" w:rsidRDefault="00E84500" w:rsidP="00666DC1">
            <w:pPr>
              <w:pStyle w:val="ROWTABELLA"/>
              <w:jc w:val="center"/>
              <w:rPr>
                <w:color w:val="002060"/>
              </w:rPr>
            </w:pPr>
            <w:r w:rsidRPr="003F36BA">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C789DA" w14:textId="77777777" w:rsidR="00E84500" w:rsidRPr="003F36BA" w:rsidRDefault="00E84500" w:rsidP="00666DC1">
            <w:pPr>
              <w:rPr>
                <w:color w:val="002060"/>
              </w:rPr>
            </w:pPr>
          </w:p>
        </w:tc>
      </w:tr>
      <w:tr w:rsidR="00E84500" w:rsidRPr="003F36BA" w14:paraId="340035BD"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815FD2" w14:textId="77777777" w:rsidR="00E84500" w:rsidRPr="00AC7CB2" w:rsidRDefault="00E84500" w:rsidP="00666DC1">
            <w:pPr>
              <w:pStyle w:val="ROWTABELLA"/>
              <w:rPr>
                <w:color w:val="002060"/>
                <w:highlight w:val="yellow"/>
              </w:rPr>
            </w:pPr>
            <w:r w:rsidRPr="00AC7CB2">
              <w:rPr>
                <w:color w:val="002060"/>
                <w:highlight w:val="yellow"/>
              </w:rPr>
              <w:t>21/03/2020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45EEE8" w14:textId="77777777" w:rsidR="00E84500" w:rsidRPr="00AC7CB2" w:rsidRDefault="00E84500" w:rsidP="00666DC1">
            <w:pPr>
              <w:pStyle w:val="ROWTABELLA"/>
              <w:jc w:val="center"/>
              <w:rPr>
                <w:color w:val="002060"/>
                <w:highlight w:val="yellow"/>
              </w:rPr>
            </w:pPr>
            <w:r w:rsidRPr="00AC7CB2">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EAF82C" w14:textId="77777777" w:rsidR="00E84500" w:rsidRPr="00AC7CB2" w:rsidRDefault="00E84500" w:rsidP="00666DC1">
            <w:pPr>
              <w:pStyle w:val="ROWTABELLA"/>
              <w:rPr>
                <w:color w:val="002060"/>
                <w:highlight w:val="yellow"/>
              </w:rPr>
            </w:pPr>
            <w:r w:rsidRPr="00AC7CB2">
              <w:rPr>
                <w:color w:val="002060"/>
                <w:highlight w:val="yellow"/>
              </w:rPr>
              <w:t>SAN MICHELE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3F8B2D" w14:textId="77777777" w:rsidR="00E84500" w:rsidRPr="00AC7CB2" w:rsidRDefault="00E84500" w:rsidP="00666DC1">
            <w:pPr>
              <w:pStyle w:val="ROWTABELLA"/>
              <w:rPr>
                <w:color w:val="002060"/>
                <w:highlight w:val="yellow"/>
              </w:rPr>
            </w:pPr>
            <w:r w:rsidRPr="00AC7CB2">
              <w:rPr>
                <w:color w:val="002060"/>
                <w:highlight w:val="yellow"/>
              </w:rPr>
              <w:t>RECANATI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CAF2FF" w14:textId="77777777" w:rsidR="00E84500" w:rsidRPr="003F36BA" w:rsidRDefault="00E84500" w:rsidP="00666DC1">
            <w:pPr>
              <w:pStyle w:val="ROWTABELLA"/>
              <w:rPr>
                <w:color w:val="002060"/>
              </w:rPr>
            </w:pPr>
            <w:r w:rsidRPr="003F36BA">
              <w:rPr>
                <w:color w:val="002060"/>
              </w:rPr>
              <w:t>20/03/2020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D8FC93" w14:textId="77777777" w:rsidR="00E84500" w:rsidRPr="003F36BA" w:rsidRDefault="00E84500" w:rsidP="00666DC1">
            <w:pPr>
              <w:pStyle w:val="ROWTABELLA"/>
              <w:jc w:val="center"/>
              <w:rPr>
                <w:color w:val="002060"/>
              </w:rPr>
            </w:pPr>
            <w:r w:rsidRPr="00AC7CB2">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5E685E" w14:textId="77777777" w:rsidR="00E84500" w:rsidRPr="003F36BA" w:rsidRDefault="00E84500" w:rsidP="00666DC1">
            <w:pPr>
              <w:pStyle w:val="ROWTABELLA"/>
              <w:jc w:val="center"/>
              <w:rPr>
                <w:color w:val="002060"/>
              </w:rPr>
            </w:pPr>
            <w:r w:rsidRPr="003F36BA">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D6DD9B" w14:textId="77777777" w:rsidR="00E84500" w:rsidRPr="003F36BA" w:rsidRDefault="00E84500" w:rsidP="00666DC1">
            <w:pPr>
              <w:rPr>
                <w:color w:val="002060"/>
              </w:rPr>
            </w:pPr>
          </w:p>
        </w:tc>
      </w:tr>
    </w:tbl>
    <w:p w14:paraId="071A5081" w14:textId="77777777" w:rsidR="00E84500" w:rsidRPr="003F36BA" w:rsidRDefault="00E84500" w:rsidP="00E84500">
      <w:pPr>
        <w:pStyle w:val="breakline"/>
        <w:divId w:val="527259509"/>
        <w:rPr>
          <w:color w:val="002060"/>
        </w:rPr>
      </w:pPr>
    </w:p>
    <w:p w14:paraId="178F2B39" w14:textId="77777777" w:rsidR="00E84500" w:rsidRPr="003F36BA" w:rsidRDefault="00E84500" w:rsidP="00E84500">
      <w:pPr>
        <w:pStyle w:val="TITOLOPRINC"/>
        <w:divId w:val="527259509"/>
        <w:rPr>
          <w:color w:val="002060"/>
        </w:rPr>
      </w:pPr>
      <w:r w:rsidRPr="003F36BA">
        <w:rPr>
          <w:color w:val="002060"/>
        </w:rPr>
        <w:t>RISULTATI</w:t>
      </w:r>
    </w:p>
    <w:p w14:paraId="6A79F2AF" w14:textId="77777777" w:rsidR="00E84500" w:rsidRPr="003F36BA" w:rsidRDefault="00E84500" w:rsidP="00E84500">
      <w:pPr>
        <w:pStyle w:val="breakline"/>
        <w:divId w:val="527259509"/>
        <w:rPr>
          <w:color w:val="002060"/>
        </w:rPr>
      </w:pPr>
    </w:p>
    <w:p w14:paraId="636020A1" w14:textId="77777777" w:rsidR="00E84500" w:rsidRPr="003F36BA" w:rsidRDefault="00E84500" w:rsidP="00E84500">
      <w:pPr>
        <w:pStyle w:val="SOTTOTITOLOCAMPIONATO1"/>
        <w:divId w:val="527259509"/>
        <w:rPr>
          <w:color w:val="002060"/>
        </w:rPr>
      </w:pPr>
      <w:r w:rsidRPr="003F36BA">
        <w:rPr>
          <w:color w:val="002060"/>
        </w:rPr>
        <w:t>RISULTATI UFFICIALI GARE DEL 26/01/2020</w:t>
      </w:r>
    </w:p>
    <w:p w14:paraId="79D0A065" w14:textId="77777777" w:rsidR="00E84500" w:rsidRPr="003F36BA" w:rsidRDefault="00E84500" w:rsidP="00E84500">
      <w:pPr>
        <w:pStyle w:val="SOTTOTITOLOCAMPIONATO2"/>
        <w:divId w:val="527259509"/>
        <w:rPr>
          <w:color w:val="002060"/>
        </w:rPr>
      </w:pPr>
      <w:r w:rsidRPr="003F36BA">
        <w:rPr>
          <w:color w:val="002060"/>
        </w:rPr>
        <w:t>Si trascrivono qui di seguito i risultati ufficiali delle gare disputate</w:t>
      </w:r>
    </w:p>
    <w:p w14:paraId="53A62FB6" w14:textId="77777777" w:rsidR="00E84500" w:rsidRPr="003F36BA" w:rsidRDefault="00E84500" w:rsidP="00E8450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E84500" w:rsidRPr="003F36BA" w14:paraId="73297184" w14:textId="77777777" w:rsidTr="00E8450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84500" w:rsidRPr="003F36BA" w14:paraId="5E361F89" w14:textId="77777777" w:rsidTr="00666DC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813E0C" w14:textId="77777777" w:rsidR="00E84500" w:rsidRPr="003F36BA" w:rsidRDefault="00E84500" w:rsidP="00666DC1">
                  <w:pPr>
                    <w:pStyle w:val="HEADERTABELLA"/>
                    <w:rPr>
                      <w:color w:val="002060"/>
                    </w:rPr>
                  </w:pPr>
                  <w:r w:rsidRPr="003F36BA">
                    <w:rPr>
                      <w:color w:val="002060"/>
                    </w:rPr>
                    <w:t>GIRONE G - 1 Giornata - A</w:t>
                  </w:r>
                </w:p>
              </w:tc>
            </w:tr>
            <w:tr w:rsidR="00E84500" w:rsidRPr="003F36BA" w14:paraId="102308E8" w14:textId="77777777" w:rsidTr="00666DC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D64A80E" w14:textId="77777777" w:rsidR="00E84500" w:rsidRPr="003F36BA" w:rsidRDefault="00E84500" w:rsidP="00666DC1">
                  <w:pPr>
                    <w:pStyle w:val="ROWTABELLA"/>
                    <w:rPr>
                      <w:color w:val="002060"/>
                    </w:rPr>
                  </w:pPr>
                  <w:r w:rsidRPr="003F36BA">
                    <w:rPr>
                      <w:color w:val="002060"/>
                    </w:rPr>
                    <w:t>CSKA CORRIDONIA C5F</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9900064" w14:textId="77777777" w:rsidR="00E84500" w:rsidRPr="003F36BA" w:rsidRDefault="00E84500" w:rsidP="00666DC1">
                  <w:pPr>
                    <w:pStyle w:val="ROWTABELLA"/>
                    <w:rPr>
                      <w:color w:val="002060"/>
                    </w:rPr>
                  </w:pPr>
                  <w:r w:rsidRPr="003F36BA">
                    <w:rPr>
                      <w:color w:val="002060"/>
                    </w:rPr>
                    <w:t>- CALCIO A 5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46BFE55" w14:textId="77777777" w:rsidR="00E84500" w:rsidRPr="003F36BA" w:rsidRDefault="00E84500" w:rsidP="00666DC1">
                  <w:pPr>
                    <w:pStyle w:val="ROWTABELLA"/>
                    <w:jc w:val="center"/>
                    <w:rPr>
                      <w:color w:val="002060"/>
                    </w:rPr>
                  </w:pPr>
                  <w:r w:rsidRPr="003F36BA">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E08BC0C" w14:textId="77777777" w:rsidR="00E84500" w:rsidRPr="003F36BA" w:rsidRDefault="00E84500" w:rsidP="00666DC1">
                  <w:pPr>
                    <w:pStyle w:val="ROWTABELLA"/>
                    <w:jc w:val="center"/>
                    <w:rPr>
                      <w:color w:val="002060"/>
                    </w:rPr>
                  </w:pPr>
                  <w:r w:rsidRPr="003F36BA">
                    <w:rPr>
                      <w:color w:val="002060"/>
                    </w:rPr>
                    <w:t> </w:t>
                  </w:r>
                </w:p>
              </w:tc>
            </w:tr>
            <w:tr w:rsidR="00E84500" w:rsidRPr="003F36BA" w14:paraId="3A46D2DF"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B195904" w14:textId="77777777" w:rsidR="00E84500" w:rsidRPr="003F36BA" w:rsidRDefault="00E84500" w:rsidP="00666DC1">
                  <w:pPr>
                    <w:pStyle w:val="ROWTABELLA"/>
                    <w:rPr>
                      <w:color w:val="002060"/>
                    </w:rPr>
                  </w:pPr>
                  <w:r w:rsidRPr="003F36BA">
                    <w:rPr>
                      <w:color w:val="002060"/>
                    </w:rPr>
                    <w:t>(1) LF JESINA FEMMINILE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678B2CB" w14:textId="77777777" w:rsidR="00E84500" w:rsidRPr="003F36BA" w:rsidRDefault="00E84500" w:rsidP="00666DC1">
                  <w:pPr>
                    <w:pStyle w:val="ROWTABELLA"/>
                    <w:rPr>
                      <w:color w:val="002060"/>
                    </w:rPr>
                  </w:pPr>
                  <w:r w:rsidRPr="003F36BA">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F6FBC08" w14:textId="77777777" w:rsidR="00E84500" w:rsidRPr="003F36BA" w:rsidRDefault="00E84500" w:rsidP="00666DC1">
                  <w:pPr>
                    <w:pStyle w:val="ROWTABELLA"/>
                    <w:jc w:val="center"/>
                    <w:rPr>
                      <w:color w:val="002060"/>
                    </w:rPr>
                  </w:pPr>
                  <w:r w:rsidRPr="003F36BA">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C8D7824" w14:textId="77777777" w:rsidR="00E84500" w:rsidRPr="003F36BA" w:rsidRDefault="00E84500" w:rsidP="00666DC1">
                  <w:pPr>
                    <w:pStyle w:val="ROWTABELLA"/>
                    <w:jc w:val="center"/>
                    <w:rPr>
                      <w:color w:val="002060"/>
                    </w:rPr>
                  </w:pPr>
                  <w:r w:rsidRPr="003F36BA">
                    <w:rPr>
                      <w:color w:val="002060"/>
                    </w:rPr>
                    <w:t> </w:t>
                  </w:r>
                </w:p>
              </w:tc>
            </w:tr>
            <w:tr w:rsidR="00E84500" w:rsidRPr="003F36BA" w14:paraId="4FED639D"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A148E07" w14:textId="77777777" w:rsidR="00E84500" w:rsidRPr="003F36BA" w:rsidRDefault="00E84500" w:rsidP="00666DC1">
                  <w:pPr>
                    <w:pStyle w:val="ROWTABELLA"/>
                    <w:rPr>
                      <w:color w:val="002060"/>
                    </w:rPr>
                  </w:pPr>
                  <w:r w:rsidRPr="003F36BA">
                    <w:rPr>
                      <w:color w:val="002060"/>
                    </w:rPr>
                    <w:t>(2) PIANDIROSE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199744B" w14:textId="77777777" w:rsidR="00E84500" w:rsidRPr="003F36BA" w:rsidRDefault="00E84500" w:rsidP="00666DC1">
                  <w:pPr>
                    <w:pStyle w:val="ROWTABELLA"/>
                    <w:rPr>
                      <w:color w:val="002060"/>
                    </w:rPr>
                  </w:pPr>
                  <w:r w:rsidRPr="003F36BA">
                    <w:rPr>
                      <w:color w:val="002060"/>
                    </w:rPr>
                    <w:t xml:space="preserve">- </w:t>
                  </w:r>
                  <w:proofErr w:type="gramStart"/>
                  <w:r w:rsidRPr="003F36BA">
                    <w:rPr>
                      <w:color w:val="002060"/>
                    </w:rPr>
                    <w:t>U.MANDOLESI</w:t>
                  </w:r>
                  <w:proofErr w:type="gramEnd"/>
                  <w:r w:rsidRPr="003F36BA">
                    <w:rPr>
                      <w:color w:val="002060"/>
                    </w:rPr>
                    <w:t xml:space="preserv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70F1B3E" w14:textId="77777777" w:rsidR="00E84500" w:rsidRPr="003F36BA" w:rsidRDefault="00E84500" w:rsidP="00666DC1">
                  <w:pPr>
                    <w:pStyle w:val="ROWTABELLA"/>
                    <w:jc w:val="center"/>
                    <w:rPr>
                      <w:color w:val="002060"/>
                    </w:rPr>
                  </w:pPr>
                  <w:r w:rsidRPr="003F36BA">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994E3A1" w14:textId="77777777" w:rsidR="00E84500" w:rsidRPr="003F36BA" w:rsidRDefault="00E84500" w:rsidP="00666DC1">
                  <w:pPr>
                    <w:pStyle w:val="ROWTABELLA"/>
                    <w:jc w:val="center"/>
                    <w:rPr>
                      <w:color w:val="002060"/>
                    </w:rPr>
                  </w:pPr>
                  <w:r w:rsidRPr="003F36BA">
                    <w:rPr>
                      <w:color w:val="002060"/>
                    </w:rPr>
                    <w:t> </w:t>
                  </w:r>
                </w:p>
              </w:tc>
            </w:tr>
            <w:tr w:rsidR="00E84500" w:rsidRPr="003F36BA" w14:paraId="5565BBE4" w14:textId="77777777" w:rsidTr="00666DC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1136CDA" w14:textId="77777777" w:rsidR="00E84500" w:rsidRPr="003F36BA" w:rsidRDefault="00E84500" w:rsidP="00666DC1">
                  <w:pPr>
                    <w:pStyle w:val="ROWTABELLA"/>
                    <w:rPr>
                      <w:color w:val="002060"/>
                    </w:rPr>
                  </w:pPr>
                  <w:r w:rsidRPr="003F36BA">
                    <w:rPr>
                      <w:color w:val="002060"/>
                    </w:rPr>
                    <w:t>POLISPORTIVA BORGOSOLESTA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143D9D6" w14:textId="77777777" w:rsidR="00E84500" w:rsidRPr="003F36BA" w:rsidRDefault="00E84500" w:rsidP="00666DC1">
                  <w:pPr>
                    <w:pStyle w:val="ROWTABELLA"/>
                    <w:rPr>
                      <w:color w:val="002060"/>
                    </w:rPr>
                  </w:pPr>
                  <w:r w:rsidRPr="003F36BA">
                    <w:rPr>
                      <w:color w:val="002060"/>
                    </w:rPr>
                    <w:t>- SAN MICHELE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308BD22" w14:textId="77777777" w:rsidR="00E84500" w:rsidRPr="003F36BA" w:rsidRDefault="00E84500" w:rsidP="00666DC1">
                  <w:pPr>
                    <w:pStyle w:val="ROWTABELLA"/>
                    <w:jc w:val="center"/>
                    <w:rPr>
                      <w:color w:val="002060"/>
                    </w:rPr>
                  </w:pPr>
                  <w:r w:rsidRPr="003F36BA">
                    <w:rPr>
                      <w:color w:val="002060"/>
                    </w:rPr>
                    <w:t>0 - 2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14CABBF" w14:textId="77777777" w:rsidR="00E84500" w:rsidRPr="003F36BA" w:rsidRDefault="00E84500" w:rsidP="00666DC1">
                  <w:pPr>
                    <w:pStyle w:val="ROWTABELLA"/>
                    <w:jc w:val="center"/>
                    <w:rPr>
                      <w:color w:val="002060"/>
                    </w:rPr>
                  </w:pPr>
                  <w:r w:rsidRPr="003F36BA">
                    <w:rPr>
                      <w:color w:val="002060"/>
                    </w:rPr>
                    <w:t> </w:t>
                  </w:r>
                </w:p>
              </w:tc>
            </w:tr>
            <w:tr w:rsidR="00E84500" w:rsidRPr="003F36BA" w14:paraId="242EC85F" w14:textId="77777777" w:rsidTr="00666DC1">
              <w:tc>
                <w:tcPr>
                  <w:tcW w:w="4700" w:type="dxa"/>
                  <w:gridSpan w:val="4"/>
                  <w:tcBorders>
                    <w:top w:val="nil"/>
                    <w:left w:val="nil"/>
                    <w:bottom w:val="nil"/>
                    <w:right w:val="nil"/>
                  </w:tcBorders>
                  <w:tcMar>
                    <w:top w:w="20" w:type="dxa"/>
                    <w:left w:w="20" w:type="dxa"/>
                    <w:bottom w:w="20" w:type="dxa"/>
                    <w:right w:w="20" w:type="dxa"/>
                  </w:tcMar>
                  <w:vAlign w:val="center"/>
                </w:tcPr>
                <w:p w14:paraId="3AE5FD2F" w14:textId="77777777" w:rsidR="00E84500" w:rsidRPr="003F36BA" w:rsidRDefault="00E84500" w:rsidP="00666DC1">
                  <w:pPr>
                    <w:pStyle w:val="ROWTABELLA"/>
                    <w:rPr>
                      <w:color w:val="002060"/>
                    </w:rPr>
                  </w:pPr>
                  <w:r w:rsidRPr="003F36BA">
                    <w:rPr>
                      <w:color w:val="002060"/>
                    </w:rPr>
                    <w:t>(1) - disputata il 27/01/2020</w:t>
                  </w:r>
                </w:p>
              </w:tc>
            </w:tr>
            <w:tr w:rsidR="00E84500" w:rsidRPr="003F36BA" w14:paraId="1FD55FB2" w14:textId="77777777" w:rsidTr="00666DC1">
              <w:tc>
                <w:tcPr>
                  <w:tcW w:w="4700" w:type="dxa"/>
                  <w:gridSpan w:val="4"/>
                  <w:tcBorders>
                    <w:top w:val="nil"/>
                    <w:left w:val="nil"/>
                    <w:bottom w:val="nil"/>
                    <w:right w:val="nil"/>
                  </w:tcBorders>
                  <w:tcMar>
                    <w:top w:w="20" w:type="dxa"/>
                    <w:left w:w="20" w:type="dxa"/>
                    <w:bottom w:w="20" w:type="dxa"/>
                    <w:right w:w="20" w:type="dxa"/>
                  </w:tcMar>
                  <w:vAlign w:val="center"/>
                </w:tcPr>
                <w:p w14:paraId="31C9A540" w14:textId="77777777" w:rsidR="00E84500" w:rsidRPr="003F36BA" w:rsidRDefault="00E84500" w:rsidP="00666DC1">
                  <w:pPr>
                    <w:pStyle w:val="ROWTABELLA"/>
                    <w:rPr>
                      <w:color w:val="002060"/>
                    </w:rPr>
                  </w:pPr>
                  <w:r w:rsidRPr="003F36BA">
                    <w:rPr>
                      <w:color w:val="002060"/>
                    </w:rPr>
                    <w:t>(2) - disputata il 24/01/2020</w:t>
                  </w:r>
                </w:p>
              </w:tc>
            </w:tr>
          </w:tbl>
          <w:p w14:paraId="57C4E22A" w14:textId="77777777" w:rsidR="00E84500" w:rsidRPr="003F36BA" w:rsidRDefault="00E84500" w:rsidP="00666DC1">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84500" w:rsidRPr="003F36BA" w14:paraId="2D651790" w14:textId="77777777" w:rsidTr="00666DC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254F6F" w14:textId="77777777" w:rsidR="00E84500" w:rsidRPr="003F36BA" w:rsidRDefault="00E84500" w:rsidP="00666DC1">
                  <w:pPr>
                    <w:pStyle w:val="HEADERTABELLA"/>
                    <w:rPr>
                      <w:color w:val="002060"/>
                    </w:rPr>
                  </w:pPr>
                  <w:r w:rsidRPr="003F36BA">
                    <w:rPr>
                      <w:color w:val="002060"/>
                    </w:rPr>
                    <w:t>GIRONE S - 1 Giornata - A</w:t>
                  </w:r>
                </w:p>
              </w:tc>
            </w:tr>
            <w:tr w:rsidR="00E84500" w:rsidRPr="003F36BA" w14:paraId="5566033A" w14:textId="77777777" w:rsidTr="00666DC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A45B8AC" w14:textId="77777777" w:rsidR="00E84500" w:rsidRPr="003F36BA" w:rsidRDefault="00E84500" w:rsidP="00666DC1">
                  <w:pPr>
                    <w:pStyle w:val="ROWTABELLA"/>
                    <w:rPr>
                      <w:color w:val="002060"/>
                    </w:rPr>
                  </w:pPr>
                  <w:r w:rsidRPr="003F36BA">
                    <w:rPr>
                      <w:color w:val="002060"/>
                    </w:rPr>
                    <w:t>ATL URBINO C5 1999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FCA4B4A" w14:textId="77777777" w:rsidR="00E84500" w:rsidRPr="003F36BA" w:rsidRDefault="00E84500" w:rsidP="00666DC1">
                  <w:pPr>
                    <w:pStyle w:val="ROWTABELLA"/>
                    <w:rPr>
                      <w:color w:val="002060"/>
                    </w:rPr>
                  </w:pPr>
                  <w:r w:rsidRPr="003F36BA">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EB7478D" w14:textId="77777777" w:rsidR="00E84500" w:rsidRPr="003F36BA" w:rsidRDefault="00E84500" w:rsidP="00666DC1">
                  <w:pPr>
                    <w:pStyle w:val="ROWTABELLA"/>
                    <w:jc w:val="center"/>
                    <w:rPr>
                      <w:color w:val="002060"/>
                    </w:rPr>
                  </w:pPr>
                  <w:r w:rsidRPr="003F36BA">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840B4D4" w14:textId="77777777" w:rsidR="00E84500" w:rsidRPr="003F36BA" w:rsidRDefault="00E84500" w:rsidP="00666DC1">
                  <w:pPr>
                    <w:pStyle w:val="ROWTABELLA"/>
                    <w:jc w:val="center"/>
                    <w:rPr>
                      <w:color w:val="002060"/>
                    </w:rPr>
                  </w:pPr>
                  <w:r w:rsidRPr="003F36BA">
                    <w:rPr>
                      <w:color w:val="002060"/>
                    </w:rPr>
                    <w:t> </w:t>
                  </w:r>
                </w:p>
              </w:tc>
            </w:tr>
            <w:tr w:rsidR="00E84500" w:rsidRPr="003F36BA" w14:paraId="4CBEBC48"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596BC95" w14:textId="77777777" w:rsidR="00E84500" w:rsidRPr="003F36BA" w:rsidRDefault="00E84500" w:rsidP="00666DC1">
                  <w:pPr>
                    <w:pStyle w:val="ROWTABELLA"/>
                    <w:rPr>
                      <w:color w:val="002060"/>
                    </w:rPr>
                  </w:pPr>
                  <w:r w:rsidRPr="003F36BA">
                    <w:rPr>
                      <w:color w:val="002060"/>
                    </w:rPr>
                    <w:t>LA FENICE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2CD8B47" w14:textId="77777777" w:rsidR="00E84500" w:rsidRPr="003F36BA" w:rsidRDefault="00E84500" w:rsidP="00666DC1">
                  <w:pPr>
                    <w:pStyle w:val="ROWTABELLA"/>
                    <w:rPr>
                      <w:color w:val="002060"/>
                    </w:rPr>
                  </w:pPr>
                  <w:r w:rsidRPr="003F36BA">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264F2E4" w14:textId="77777777" w:rsidR="00E84500" w:rsidRPr="003F36BA" w:rsidRDefault="00E84500" w:rsidP="00666DC1">
                  <w:pPr>
                    <w:pStyle w:val="ROWTABELLA"/>
                    <w:jc w:val="center"/>
                    <w:rPr>
                      <w:color w:val="002060"/>
                    </w:rPr>
                  </w:pPr>
                  <w:r w:rsidRPr="003F36BA">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5C6F556" w14:textId="77777777" w:rsidR="00E84500" w:rsidRPr="003F36BA" w:rsidRDefault="00E84500" w:rsidP="00666DC1">
                  <w:pPr>
                    <w:pStyle w:val="ROWTABELLA"/>
                    <w:jc w:val="center"/>
                    <w:rPr>
                      <w:color w:val="002060"/>
                    </w:rPr>
                  </w:pPr>
                  <w:r w:rsidRPr="003F36BA">
                    <w:rPr>
                      <w:color w:val="002060"/>
                    </w:rPr>
                    <w:t> </w:t>
                  </w:r>
                </w:p>
              </w:tc>
            </w:tr>
            <w:tr w:rsidR="00E84500" w:rsidRPr="003F36BA" w14:paraId="3B3914B1" w14:textId="77777777" w:rsidTr="00666DC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C4A0067" w14:textId="77777777" w:rsidR="00E84500" w:rsidRPr="003F36BA" w:rsidRDefault="00E84500" w:rsidP="00666DC1">
                  <w:pPr>
                    <w:pStyle w:val="ROWTABELLA"/>
                    <w:rPr>
                      <w:color w:val="002060"/>
                    </w:rPr>
                  </w:pPr>
                  <w:r w:rsidRPr="003F36BA">
                    <w:rPr>
                      <w:color w:val="002060"/>
                    </w:rPr>
                    <w:t>(1) S.ORSO 1980</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DFE5EFC" w14:textId="77777777" w:rsidR="00E84500" w:rsidRPr="003F36BA" w:rsidRDefault="00E84500" w:rsidP="00666DC1">
                  <w:pPr>
                    <w:pStyle w:val="ROWTABELLA"/>
                    <w:rPr>
                      <w:color w:val="002060"/>
                    </w:rPr>
                  </w:pPr>
                  <w:r w:rsidRPr="003F36BA">
                    <w:rPr>
                      <w:color w:val="002060"/>
                    </w:rPr>
                    <w:t>- RIPABERARDA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28ED525" w14:textId="77777777" w:rsidR="00E84500" w:rsidRPr="003F36BA" w:rsidRDefault="00E84500" w:rsidP="00666DC1">
                  <w:pPr>
                    <w:pStyle w:val="ROWTABELLA"/>
                    <w:jc w:val="center"/>
                    <w:rPr>
                      <w:color w:val="002060"/>
                    </w:rPr>
                  </w:pPr>
                  <w:r w:rsidRPr="003F36BA">
                    <w:rPr>
                      <w:color w:val="002060"/>
                    </w:rPr>
                    <w:t>0 - 8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C93BFFD" w14:textId="77777777" w:rsidR="00E84500" w:rsidRPr="003F36BA" w:rsidRDefault="00E84500" w:rsidP="00666DC1">
                  <w:pPr>
                    <w:pStyle w:val="ROWTABELLA"/>
                    <w:jc w:val="center"/>
                    <w:rPr>
                      <w:color w:val="002060"/>
                    </w:rPr>
                  </w:pPr>
                  <w:r w:rsidRPr="003F36BA">
                    <w:rPr>
                      <w:color w:val="002060"/>
                    </w:rPr>
                    <w:t> </w:t>
                  </w:r>
                </w:p>
              </w:tc>
            </w:tr>
            <w:tr w:rsidR="00E84500" w:rsidRPr="003F36BA" w14:paraId="604609F9" w14:textId="77777777" w:rsidTr="00666DC1">
              <w:tc>
                <w:tcPr>
                  <w:tcW w:w="4700" w:type="dxa"/>
                  <w:gridSpan w:val="4"/>
                  <w:tcBorders>
                    <w:top w:val="nil"/>
                    <w:left w:val="nil"/>
                    <w:bottom w:val="nil"/>
                    <w:right w:val="nil"/>
                  </w:tcBorders>
                  <w:tcMar>
                    <w:top w:w="20" w:type="dxa"/>
                    <w:left w:w="20" w:type="dxa"/>
                    <w:bottom w:w="20" w:type="dxa"/>
                    <w:right w:w="20" w:type="dxa"/>
                  </w:tcMar>
                  <w:vAlign w:val="center"/>
                </w:tcPr>
                <w:p w14:paraId="17DBA498" w14:textId="77777777" w:rsidR="00E84500" w:rsidRPr="003F36BA" w:rsidRDefault="00E84500" w:rsidP="00666DC1">
                  <w:pPr>
                    <w:pStyle w:val="ROWTABELLA"/>
                    <w:rPr>
                      <w:color w:val="002060"/>
                    </w:rPr>
                  </w:pPr>
                  <w:r w:rsidRPr="003F36BA">
                    <w:rPr>
                      <w:color w:val="002060"/>
                    </w:rPr>
                    <w:t>(1) - disputata il 25/01/2020</w:t>
                  </w:r>
                </w:p>
              </w:tc>
            </w:tr>
          </w:tbl>
          <w:p w14:paraId="79F97C7B" w14:textId="77777777" w:rsidR="00E84500" w:rsidRPr="003F36BA" w:rsidRDefault="00E84500" w:rsidP="00666DC1">
            <w:pPr>
              <w:rPr>
                <w:color w:val="002060"/>
              </w:rPr>
            </w:pPr>
          </w:p>
        </w:tc>
      </w:tr>
    </w:tbl>
    <w:p w14:paraId="17F4D874" w14:textId="77777777" w:rsidR="00E84500" w:rsidRPr="003F36BA" w:rsidRDefault="00E84500" w:rsidP="00E84500">
      <w:pPr>
        <w:pStyle w:val="breakline"/>
        <w:divId w:val="527259509"/>
        <w:rPr>
          <w:color w:val="002060"/>
        </w:rPr>
      </w:pPr>
    </w:p>
    <w:p w14:paraId="2720AB97" w14:textId="77777777" w:rsidR="00E84500" w:rsidRPr="003F36BA" w:rsidRDefault="00E84500" w:rsidP="00E84500">
      <w:pPr>
        <w:pStyle w:val="breakline"/>
        <w:divId w:val="527259509"/>
        <w:rPr>
          <w:color w:val="002060"/>
        </w:rPr>
      </w:pPr>
    </w:p>
    <w:p w14:paraId="2B638457" w14:textId="77777777" w:rsidR="00E84500" w:rsidRPr="003F36BA" w:rsidRDefault="00E84500" w:rsidP="00E84500">
      <w:pPr>
        <w:pStyle w:val="TITOLOPRINC"/>
        <w:divId w:val="527259509"/>
        <w:rPr>
          <w:color w:val="002060"/>
        </w:rPr>
      </w:pPr>
      <w:r w:rsidRPr="003F36BA">
        <w:rPr>
          <w:color w:val="002060"/>
        </w:rPr>
        <w:t>GIUDICE SPORTIVO</w:t>
      </w:r>
    </w:p>
    <w:p w14:paraId="23D8D832" w14:textId="77777777" w:rsidR="00E84500" w:rsidRPr="003F36BA" w:rsidRDefault="00E84500" w:rsidP="00E84500">
      <w:pPr>
        <w:pStyle w:val="diffida"/>
        <w:divId w:val="527259509"/>
        <w:rPr>
          <w:color w:val="002060"/>
        </w:rPr>
      </w:pPr>
      <w:r w:rsidRPr="003F36BA">
        <w:rPr>
          <w:color w:val="002060"/>
        </w:rPr>
        <w:t>Il Giudice Sportivo, Avv. Claudio Romagnoli, nella seduta del 29/01/2020 ha adottato le decisioni che di seguito integralmente si riportano:</w:t>
      </w:r>
    </w:p>
    <w:p w14:paraId="50EAC0CB" w14:textId="77777777" w:rsidR="00E84500" w:rsidRPr="003F36BA" w:rsidRDefault="00E84500" w:rsidP="00E84500">
      <w:pPr>
        <w:pStyle w:val="titolo10"/>
        <w:divId w:val="527259509"/>
        <w:rPr>
          <w:color w:val="002060"/>
        </w:rPr>
      </w:pPr>
      <w:r w:rsidRPr="003F36BA">
        <w:rPr>
          <w:color w:val="002060"/>
        </w:rPr>
        <w:t xml:space="preserve">GARE DEL 26/ 1/2020 </w:t>
      </w:r>
    </w:p>
    <w:p w14:paraId="58F30249" w14:textId="77777777" w:rsidR="00E84500" w:rsidRPr="003F36BA" w:rsidRDefault="00E84500" w:rsidP="00E84500">
      <w:pPr>
        <w:pStyle w:val="titolo7a"/>
        <w:divId w:val="527259509"/>
        <w:rPr>
          <w:color w:val="002060"/>
        </w:rPr>
      </w:pPr>
      <w:r w:rsidRPr="003F36BA">
        <w:rPr>
          <w:color w:val="002060"/>
        </w:rPr>
        <w:t xml:space="preserve">PROVVEDIMENTI DISCIPLINARI </w:t>
      </w:r>
    </w:p>
    <w:p w14:paraId="7DABA2DA" w14:textId="77777777" w:rsidR="00E84500" w:rsidRPr="003F36BA" w:rsidRDefault="00E84500" w:rsidP="00E84500">
      <w:pPr>
        <w:pStyle w:val="TITOLO7B"/>
        <w:divId w:val="527259509"/>
        <w:rPr>
          <w:color w:val="002060"/>
        </w:rPr>
      </w:pPr>
      <w:r w:rsidRPr="003F36BA">
        <w:rPr>
          <w:color w:val="002060"/>
        </w:rPr>
        <w:t xml:space="preserve">In base alle risultanze degli atti ufficiali sono state deliberate le seguenti sanzioni disciplinari. </w:t>
      </w:r>
    </w:p>
    <w:p w14:paraId="3C937A75" w14:textId="77777777" w:rsidR="00E84500" w:rsidRPr="003F36BA" w:rsidRDefault="00E84500" w:rsidP="00E84500">
      <w:pPr>
        <w:pStyle w:val="titolo30"/>
        <w:divId w:val="527259509"/>
        <w:rPr>
          <w:color w:val="002060"/>
        </w:rPr>
      </w:pPr>
      <w:r w:rsidRPr="003F36BA">
        <w:rPr>
          <w:color w:val="002060"/>
        </w:rPr>
        <w:t xml:space="preserve">CALCIATORI ESPULSI </w:t>
      </w:r>
    </w:p>
    <w:p w14:paraId="00CDBEB0" w14:textId="77777777" w:rsidR="00E84500" w:rsidRPr="003F36BA" w:rsidRDefault="00E84500" w:rsidP="00E84500">
      <w:pPr>
        <w:pStyle w:val="titolo20"/>
        <w:divId w:val="527259509"/>
        <w:rPr>
          <w:color w:val="002060"/>
        </w:rPr>
      </w:pPr>
      <w:r w:rsidRPr="003F36BA">
        <w:rPr>
          <w:color w:val="002060"/>
        </w:rPr>
        <w:t xml:space="preserve">SQUALIFICA PER DUE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0C8D4996" w14:textId="77777777" w:rsidTr="00E84500">
        <w:trPr>
          <w:divId w:val="527259509"/>
        </w:trPr>
        <w:tc>
          <w:tcPr>
            <w:tcW w:w="2200" w:type="dxa"/>
            <w:tcMar>
              <w:top w:w="20" w:type="dxa"/>
              <w:left w:w="20" w:type="dxa"/>
              <w:bottom w:w="20" w:type="dxa"/>
              <w:right w:w="20" w:type="dxa"/>
            </w:tcMar>
            <w:vAlign w:val="center"/>
          </w:tcPr>
          <w:p w14:paraId="701913CA" w14:textId="77777777" w:rsidR="00E84500" w:rsidRPr="003F36BA" w:rsidRDefault="00E84500" w:rsidP="00666DC1">
            <w:pPr>
              <w:pStyle w:val="movimento"/>
              <w:rPr>
                <w:color w:val="002060"/>
              </w:rPr>
            </w:pPr>
            <w:r w:rsidRPr="003F36BA">
              <w:rPr>
                <w:color w:val="002060"/>
              </w:rPr>
              <w:t>MAGNO ANNA SOFIA</w:t>
            </w:r>
          </w:p>
        </w:tc>
        <w:tc>
          <w:tcPr>
            <w:tcW w:w="2200" w:type="dxa"/>
            <w:tcMar>
              <w:top w:w="20" w:type="dxa"/>
              <w:left w:w="20" w:type="dxa"/>
              <w:bottom w:w="20" w:type="dxa"/>
              <w:right w:w="20" w:type="dxa"/>
            </w:tcMar>
            <w:vAlign w:val="center"/>
          </w:tcPr>
          <w:p w14:paraId="0D1932E2" w14:textId="77777777" w:rsidR="00E84500" w:rsidRPr="003F36BA" w:rsidRDefault="00E84500" w:rsidP="00666DC1">
            <w:pPr>
              <w:pStyle w:val="movimento2"/>
              <w:rPr>
                <w:color w:val="002060"/>
              </w:rPr>
            </w:pPr>
            <w:r w:rsidRPr="003F36BA">
              <w:rPr>
                <w:color w:val="002060"/>
              </w:rPr>
              <w:t xml:space="preserve">(POLISPORTIVA BORGOSOLESTA) </w:t>
            </w:r>
          </w:p>
        </w:tc>
        <w:tc>
          <w:tcPr>
            <w:tcW w:w="800" w:type="dxa"/>
            <w:tcMar>
              <w:top w:w="20" w:type="dxa"/>
              <w:left w:w="20" w:type="dxa"/>
              <w:bottom w:w="20" w:type="dxa"/>
              <w:right w:w="20" w:type="dxa"/>
            </w:tcMar>
            <w:vAlign w:val="center"/>
          </w:tcPr>
          <w:p w14:paraId="1AC1C8EB"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1745976C"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63CEB89D" w14:textId="77777777" w:rsidR="00E84500" w:rsidRPr="003F36BA" w:rsidRDefault="00E84500" w:rsidP="00666DC1">
            <w:pPr>
              <w:pStyle w:val="movimento2"/>
              <w:rPr>
                <w:color w:val="002060"/>
              </w:rPr>
            </w:pPr>
            <w:r w:rsidRPr="003F36BA">
              <w:rPr>
                <w:color w:val="002060"/>
              </w:rPr>
              <w:t> </w:t>
            </w:r>
          </w:p>
        </w:tc>
      </w:tr>
    </w:tbl>
    <w:p w14:paraId="234CBE36" w14:textId="77777777" w:rsidR="00E84500" w:rsidRPr="003F36BA" w:rsidRDefault="00E84500" w:rsidP="00E84500">
      <w:pPr>
        <w:pStyle w:val="titolo30"/>
        <w:divId w:val="527259509"/>
        <w:rPr>
          <w:color w:val="002060"/>
        </w:rPr>
      </w:pPr>
      <w:r w:rsidRPr="003F36BA">
        <w:rPr>
          <w:color w:val="002060"/>
        </w:rPr>
        <w:t xml:space="preserve">CALCIATORI NON ESPULSI </w:t>
      </w:r>
    </w:p>
    <w:p w14:paraId="5229D25E" w14:textId="77777777" w:rsidR="00E84500" w:rsidRPr="003F36BA" w:rsidRDefault="00E84500" w:rsidP="00E84500">
      <w:pPr>
        <w:pStyle w:val="titolo20"/>
        <w:divId w:val="527259509"/>
        <w:rPr>
          <w:color w:val="002060"/>
        </w:rPr>
      </w:pPr>
      <w:r w:rsidRPr="003F36BA">
        <w:rPr>
          <w:color w:val="002060"/>
        </w:rPr>
        <w:t xml:space="preserve">SQUALIFICA PER UNA GARA EFFETTIVA PER RECIDIVITA'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19A4B638" w14:textId="77777777" w:rsidTr="00E84500">
        <w:trPr>
          <w:divId w:val="527259509"/>
        </w:trPr>
        <w:tc>
          <w:tcPr>
            <w:tcW w:w="2200" w:type="dxa"/>
            <w:tcMar>
              <w:top w:w="20" w:type="dxa"/>
              <w:left w:w="20" w:type="dxa"/>
              <w:bottom w:w="20" w:type="dxa"/>
              <w:right w:w="20" w:type="dxa"/>
            </w:tcMar>
            <w:vAlign w:val="center"/>
          </w:tcPr>
          <w:p w14:paraId="29783532" w14:textId="77777777" w:rsidR="00E84500" w:rsidRPr="003F36BA" w:rsidRDefault="00E84500" w:rsidP="00666DC1">
            <w:pPr>
              <w:pStyle w:val="movimento"/>
              <w:rPr>
                <w:color w:val="002060"/>
              </w:rPr>
            </w:pPr>
            <w:r w:rsidRPr="003F36BA">
              <w:rPr>
                <w:color w:val="002060"/>
              </w:rPr>
              <w:t>MANNELLA ANGELA MARIA</w:t>
            </w:r>
          </w:p>
        </w:tc>
        <w:tc>
          <w:tcPr>
            <w:tcW w:w="2200" w:type="dxa"/>
            <w:tcMar>
              <w:top w:w="20" w:type="dxa"/>
              <w:left w:w="20" w:type="dxa"/>
              <w:bottom w:w="20" w:type="dxa"/>
              <w:right w:w="20" w:type="dxa"/>
            </w:tcMar>
            <w:vAlign w:val="center"/>
          </w:tcPr>
          <w:p w14:paraId="039D78DD" w14:textId="77777777" w:rsidR="00E84500" w:rsidRPr="003F36BA" w:rsidRDefault="00E84500" w:rsidP="00666DC1">
            <w:pPr>
              <w:pStyle w:val="movimento2"/>
              <w:rPr>
                <w:color w:val="002060"/>
              </w:rPr>
            </w:pPr>
            <w:r w:rsidRPr="003F36BA">
              <w:rPr>
                <w:color w:val="002060"/>
              </w:rPr>
              <w:t xml:space="preserve">(CANTINE RIUNITE CSI) </w:t>
            </w:r>
          </w:p>
        </w:tc>
        <w:tc>
          <w:tcPr>
            <w:tcW w:w="800" w:type="dxa"/>
            <w:tcMar>
              <w:top w:w="20" w:type="dxa"/>
              <w:left w:w="20" w:type="dxa"/>
              <w:bottom w:w="20" w:type="dxa"/>
              <w:right w:w="20" w:type="dxa"/>
            </w:tcMar>
            <w:vAlign w:val="center"/>
          </w:tcPr>
          <w:p w14:paraId="4B326484"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6746F890"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28BA99A2" w14:textId="77777777" w:rsidR="00E84500" w:rsidRPr="003F36BA" w:rsidRDefault="00E84500" w:rsidP="00666DC1">
            <w:pPr>
              <w:pStyle w:val="movimento2"/>
              <w:rPr>
                <w:color w:val="002060"/>
              </w:rPr>
            </w:pPr>
            <w:r w:rsidRPr="003F36BA">
              <w:rPr>
                <w:color w:val="002060"/>
              </w:rPr>
              <w:t> </w:t>
            </w:r>
          </w:p>
        </w:tc>
      </w:tr>
    </w:tbl>
    <w:p w14:paraId="5EEF3811" w14:textId="77777777" w:rsidR="00E84500" w:rsidRPr="003F36BA" w:rsidRDefault="00E84500" w:rsidP="00E84500">
      <w:pPr>
        <w:pStyle w:val="titolo20"/>
        <w:divId w:val="527259509"/>
        <w:rPr>
          <w:color w:val="002060"/>
        </w:rPr>
      </w:pPr>
      <w:r w:rsidRPr="003F36BA">
        <w:rPr>
          <w:color w:val="002060"/>
        </w:rPr>
        <w:lastRenderedPageBreak/>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07726E64" w14:textId="77777777" w:rsidTr="00E84500">
        <w:trPr>
          <w:divId w:val="527259509"/>
        </w:trPr>
        <w:tc>
          <w:tcPr>
            <w:tcW w:w="2200" w:type="dxa"/>
            <w:tcMar>
              <w:top w:w="20" w:type="dxa"/>
              <w:left w:w="20" w:type="dxa"/>
              <w:bottom w:w="20" w:type="dxa"/>
              <w:right w:w="20" w:type="dxa"/>
            </w:tcMar>
            <w:vAlign w:val="center"/>
          </w:tcPr>
          <w:p w14:paraId="1A46C715" w14:textId="77777777" w:rsidR="00E84500" w:rsidRPr="003F36BA" w:rsidRDefault="00E84500" w:rsidP="00666DC1">
            <w:pPr>
              <w:pStyle w:val="movimento"/>
              <w:rPr>
                <w:color w:val="002060"/>
              </w:rPr>
            </w:pPr>
            <w:r w:rsidRPr="003F36BA">
              <w:rPr>
                <w:color w:val="002060"/>
              </w:rPr>
              <w:t>LACCHE MARIA LAURA</w:t>
            </w:r>
          </w:p>
        </w:tc>
        <w:tc>
          <w:tcPr>
            <w:tcW w:w="2200" w:type="dxa"/>
            <w:tcMar>
              <w:top w:w="20" w:type="dxa"/>
              <w:left w:w="20" w:type="dxa"/>
              <w:bottom w:w="20" w:type="dxa"/>
              <w:right w:w="20" w:type="dxa"/>
            </w:tcMar>
            <w:vAlign w:val="center"/>
          </w:tcPr>
          <w:p w14:paraId="2850417A" w14:textId="77777777" w:rsidR="00E84500" w:rsidRPr="003F36BA" w:rsidRDefault="00E84500" w:rsidP="00666DC1">
            <w:pPr>
              <w:pStyle w:val="movimento2"/>
              <w:rPr>
                <w:color w:val="002060"/>
              </w:rPr>
            </w:pPr>
            <w:r w:rsidRPr="003F36BA">
              <w:rPr>
                <w:color w:val="002060"/>
              </w:rPr>
              <w:t xml:space="preserve">(CANTINE RIUNITE CSI) </w:t>
            </w:r>
          </w:p>
        </w:tc>
        <w:tc>
          <w:tcPr>
            <w:tcW w:w="800" w:type="dxa"/>
            <w:tcMar>
              <w:top w:w="20" w:type="dxa"/>
              <w:left w:w="20" w:type="dxa"/>
              <w:bottom w:w="20" w:type="dxa"/>
              <w:right w:w="20" w:type="dxa"/>
            </w:tcMar>
            <w:vAlign w:val="center"/>
          </w:tcPr>
          <w:p w14:paraId="29ECBEC9"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7A5FFA36" w14:textId="77777777" w:rsidR="00E84500" w:rsidRPr="003F36BA" w:rsidRDefault="00E84500" w:rsidP="00666DC1">
            <w:pPr>
              <w:pStyle w:val="movimento"/>
              <w:rPr>
                <w:color w:val="002060"/>
              </w:rPr>
            </w:pPr>
            <w:r w:rsidRPr="003F36BA">
              <w:rPr>
                <w:color w:val="002060"/>
              </w:rPr>
              <w:t>CARLINI GIORGIA</w:t>
            </w:r>
          </w:p>
        </w:tc>
        <w:tc>
          <w:tcPr>
            <w:tcW w:w="2200" w:type="dxa"/>
            <w:tcMar>
              <w:top w:w="20" w:type="dxa"/>
              <w:left w:w="20" w:type="dxa"/>
              <w:bottom w:w="20" w:type="dxa"/>
              <w:right w:w="20" w:type="dxa"/>
            </w:tcMar>
            <w:vAlign w:val="center"/>
          </w:tcPr>
          <w:p w14:paraId="4F0ED79C" w14:textId="77777777" w:rsidR="00E84500" w:rsidRPr="003F36BA" w:rsidRDefault="00E84500" w:rsidP="00666DC1">
            <w:pPr>
              <w:pStyle w:val="movimento2"/>
              <w:rPr>
                <w:color w:val="002060"/>
              </w:rPr>
            </w:pPr>
            <w:r w:rsidRPr="003F36BA">
              <w:rPr>
                <w:color w:val="002060"/>
              </w:rPr>
              <w:t xml:space="preserve">(POLISPORTIVA BORGOSOLESTA) </w:t>
            </w:r>
          </w:p>
        </w:tc>
      </w:tr>
    </w:tbl>
    <w:p w14:paraId="4C01A953" w14:textId="77777777" w:rsidR="00E84500" w:rsidRPr="003F36BA" w:rsidRDefault="00E84500" w:rsidP="00E84500">
      <w:pPr>
        <w:pStyle w:val="titolo20"/>
        <w:divId w:val="527259509"/>
        <w:rPr>
          <w:color w:val="002060"/>
        </w:rPr>
      </w:pPr>
      <w:r w:rsidRPr="003F36BA">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5388E0B2" w14:textId="77777777" w:rsidTr="00E84500">
        <w:trPr>
          <w:divId w:val="527259509"/>
        </w:trPr>
        <w:tc>
          <w:tcPr>
            <w:tcW w:w="2200" w:type="dxa"/>
            <w:tcMar>
              <w:top w:w="20" w:type="dxa"/>
              <w:left w:w="20" w:type="dxa"/>
              <w:bottom w:w="20" w:type="dxa"/>
              <w:right w:w="20" w:type="dxa"/>
            </w:tcMar>
            <w:vAlign w:val="center"/>
          </w:tcPr>
          <w:p w14:paraId="76C9BB6D" w14:textId="77777777" w:rsidR="00E84500" w:rsidRPr="003F36BA" w:rsidRDefault="00E84500" w:rsidP="00666DC1">
            <w:pPr>
              <w:pStyle w:val="movimento"/>
              <w:rPr>
                <w:color w:val="002060"/>
              </w:rPr>
            </w:pPr>
            <w:r w:rsidRPr="003F36BA">
              <w:rPr>
                <w:color w:val="002060"/>
              </w:rPr>
              <w:t>IMPERIO MARTA</w:t>
            </w:r>
          </w:p>
        </w:tc>
        <w:tc>
          <w:tcPr>
            <w:tcW w:w="2200" w:type="dxa"/>
            <w:tcMar>
              <w:top w:w="20" w:type="dxa"/>
              <w:left w:w="20" w:type="dxa"/>
              <w:bottom w:w="20" w:type="dxa"/>
              <w:right w:w="20" w:type="dxa"/>
            </w:tcMar>
            <w:vAlign w:val="center"/>
          </w:tcPr>
          <w:p w14:paraId="3428427A" w14:textId="77777777" w:rsidR="00E84500" w:rsidRPr="003F36BA" w:rsidRDefault="00E84500" w:rsidP="00666DC1">
            <w:pPr>
              <w:pStyle w:val="movimento2"/>
              <w:rPr>
                <w:color w:val="002060"/>
              </w:rPr>
            </w:pPr>
            <w:r w:rsidRPr="003F36BA">
              <w:rPr>
                <w:color w:val="002060"/>
              </w:rPr>
              <w:t xml:space="preserve">(ATL URBINO C5 1999) </w:t>
            </w:r>
          </w:p>
        </w:tc>
        <w:tc>
          <w:tcPr>
            <w:tcW w:w="800" w:type="dxa"/>
            <w:tcMar>
              <w:top w:w="20" w:type="dxa"/>
              <w:left w:w="20" w:type="dxa"/>
              <w:bottom w:w="20" w:type="dxa"/>
              <w:right w:w="20" w:type="dxa"/>
            </w:tcMar>
            <w:vAlign w:val="center"/>
          </w:tcPr>
          <w:p w14:paraId="078B2228"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7FAA1837"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3B700552" w14:textId="77777777" w:rsidR="00E84500" w:rsidRPr="003F36BA" w:rsidRDefault="00E84500" w:rsidP="00666DC1">
            <w:pPr>
              <w:pStyle w:val="movimento2"/>
              <w:rPr>
                <w:color w:val="002060"/>
              </w:rPr>
            </w:pPr>
            <w:r w:rsidRPr="003F36BA">
              <w:rPr>
                <w:color w:val="002060"/>
              </w:rPr>
              <w:t> </w:t>
            </w:r>
          </w:p>
        </w:tc>
      </w:tr>
    </w:tbl>
    <w:p w14:paraId="4520F890" w14:textId="77777777" w:rsidR="00E84500" w:rsidRDefault="00E84500" w:rsidP="00E84500">
      <w:pPr>
        <w:pStyle w:val="breakline"/>
        <w:divId w:val="527259509"/>
        <w:rPr>
          <w:color w:val="002060"/>
        </w:rPr>
      </w:pPr>
    </w:p>
    <w:p w14:paraId="1CEC755F" w14:textId="77777777" w:rsidR="00E84500" w:rsidRPr="00E876E0" w:rsidRDefault="00E84500" w:rsidP="00E84500">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F.to IL GIUDICE SPORTIVO</w:t>
      </w:r>
    </w:p>
    <w:p w14:paraId="365F74CF" w14:textId="77777777" w:rsidR="00E84500" w:rsidRPr="00E876E0" w:rsidRDefault="00E84500" w:rsidP="00E84500">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 xml:space="preserve"> </w:t>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 xml:space="preserve">   </w:t>
      </w:r>
      <w:r w:rsidRPr="00E876E0">
        <w:rPr>
          <w:rFonts w:ascii="Arial" w:hAnsi="Arial" w:cs="Arial"/>
          <w:noProof/>
          <w:color w:val="002060"/>
          <w:lang w:eastAsia="it-IT"/>
        </w:rPr>
        <w:tab/>
        <w:t xml:space="preserve">       Claudio Romagnoli</w:t>
      </w:r>
    </w:p>
    <w:p w14:paraId="071104FD" w14:textId="77777777" w:rsidR="00E84500" w:rsidRPr="003F36BA" w:rsidRDefault="00E84500" w:rsidP="00E84500">
      <w:pPr>
        <w:pStyle w:val="breakline"/>
        <w:divId w:val="527259509"/>
        <w:rPr>
          <w:color w:val="002060"/>
        </w:rPr>
      </w:pPr>
    </w:p>
    <w:p w14:paraId="32F924F1" w14:textId="77777777" w:rsidR="00E84500" w:rsidRPr="003F36BA" w:rsidRDefault="00E84500" w:rsidP="00E84500">
      <w:pPr>
        <w:pStyle w:val="TITOLOPRINC"/>
        <w:divId w:val="527259509"/>
        <w:rPr>
          <w:color w:val="002060"/>
        </w:rPr>
      </w:pPr>
      <w:r w:rsidRPr="003F36BA">
        <w:rPr>
          <w:color w:val="002060"/>
        </w:rPr>
        <w:t>CLASSIFICA</w:t>
      </w:r>
    </w:p>
    <w:p w14:paraId="1B0B12E3" w14:textId="77777777" w:rsidR="00E84500" w:rsidRPr="003F36BA" w:rsidRDefault="00E84500" w:rsidP="00E84500">
      <w:pPr>
        <w:pStyle w:val="breakline"/>
        <w:divId w:val="527259509"/>
        <w:rPr>
          <w:color w:val="002060"/>
        </w:rPr>
      </w:pPr>
    </w:p>
    <w:p w14:paraId="12E04012" w14:textId="77777777" w:rsidR="00E84500" w:rsidRPr="003F36BA" w:rsidRDefault="00E84500" w:rsidP="00E84500">
      <w:pPr>
        <w:pStyle w:val="breakline"/>
        <w:divId w:val="527259509"/>
        <w:rPr>
          <w:color w:val="002060"/>
        </w:rPr>
      </w:pPr>
    </w:p>
    <w:p w14:paraId="4006AF75" w14:textId="77777777" w:rsidR="00E84500" w:rsidRPr="003F36BA" w:rsidRDefault="00E84500" w:rsidP="00E84500">
      <w:pPr>
        <w:pStyle w:val="SOTTOTITOLOCAMPIONATO1"/>
        <w:divId w:val="527259509"/>
        <w:rPr>
          <w:color w:val="002060"/>
        </w:rPr>
      </w:pPr>
      <w:r w:rsidRPr="003F36BA">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84500" w:rsidRPr="003F36BA" w14:paraId="483A7516" w14:textId="77777777" w:rsidTr="00E8450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85E8D4" w14:textId="77777777" w:rsidR="00E84500" w:rsidRPr="003F36BA" w:rsidRDefault="00E84500" w:rsidP="00666DC1">
            <w:pPr>
              <w:pStyle w:val="HEADERTABELLA"/>
              <w:rPr>
                <w:color w:val="002060"/>
              </w:rPr>
            </w:pPr>
            <w:r w:rsidRPr="003F36B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41F83D" w14:textId="77777777" w:rsidR="00E84500" w:rsidRPr="003F36BA" w:rsidRDefault="00E84500" w:rsidP="00666DC1">
            <w:pPr>
              <w:pStyle w:val="HEADERTABELLA"/>
              <w:rPr>
                <w:color w:val="002060"/>
              </w:rPr>
            </w:pPr>
            <w:r w:rsidRPr="003F36B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DD1339" w14:textId="77777777" w:rsidR="00E84500" w:rsidRPr="003F36BA" w:rsidRDefault="00E84500" w:rsidP="00666DC1">
            <w:pPr>
              <w:pStyle w:val="HEADERTABELLA"/>
              <w:rPr>
                <w:color w:val="002060"/>
              </w:rPr>
            </w:pPr>
            <w:r w:rsidRPr="003F36B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377474" w14:textId="77777777" w:rsidR="00E84500" w:rsidRPr="003F36BA" w:rsidRDefault="00E84500" w:rsidP="00666DC1">
            <w:pPr>
              <w:pStyle w:val="HEADERTABELLA"/>
              <w:rPr>
                <w:color w:val="002060"/>
              </w:rPr>
            </w:pPr>
            <w:r w:rsidRPr="003F36B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7B8500" w14:textId="77777777" w:rsidR="00E84500" w:rsidRPr="003F36BA" w:rsidRDefault="00E84500" w:rsidP="00666DC1">
            <w:pPr>
              <w:pStyle w:val="HEADERTABELLA"/>
              <w:rPr>
                <w:color w:val="002060"/>
              </w:rPr>
            </w:pPr>
            <w:r w:rsidRPr="003F36B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A9F20B" w14:textId="77777777" w:rsidR="00E84500" w:rsidRPr="003F36BA" w:rsidRDefault="00E84500" w:rsidP="00666DC1">
            <w:pPr>
              <w:pStyle w:val="HEADERTABELLA"/>
              <w:rPr>
                <w:color w:val="002060"/>
              </w:rPr>
            </w:pPr>
            <w:r w:rsidRPr="003F36B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B76DCF" w14:textId="77777777" w:rsidR="00E84500" w:rsidRPr="003F36BA" w:rsidRDefault="00E84500" w:rsidP="00666DC1">
            <w:pPr>
              <w:pStyle w:val="HEADERTABELLA"/>
              <w:rPr>
                <w:color w:val="002060"/>
              </w:rPr>
            </w:pPr>
            <w:r w:rsidRPr="003F36B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FC788F" w14:textId="77777777" w:rsidR="00E84500" w:rsidRPr="003F36BA" w:rsidRDefault="00E84500" w:rsidP="00666DC1">
            <w:pPr>
              <w:pStyle w:val="HEADERTABELLA"/>
              <w:rPr>
                <w:color w:val="002060"/>
              </w:rPr>
            </w:pPr>
            <w:r w:rsidRPr="003F36B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AA0867" w14:textId="77777777" w:rsidR="00E84500" w:rsidRPr="003F36BA" w:rsidRDefault="00E84500" w:rsidP="00666DC1">
            <w:pPr>
              <w:pStyle w:val="HEADERTABELLA"/>
              <w:rPr>
                <w:color w:val="002060"/>
              </w:rPr>
            </w:pPr>
            <w:r w:rsidRPr="003F36B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111409" w14:textId="77777777" w:rsidR="00E84500" w:rsidRPr="003F36BA" w:rsidRDefault="00E84500" w:rsidP="00666DC1">
            <w:pPr>
              <w:pStyle w:val="HEADERTABELLA"/>
              <w:rPr>
                <w:color w:val="002060"/>
              </w:rPr>
            </w:pPr>
            <w:r w:rsidRPr="003F36BA">
              <w:rPr>
                <w:color w:val="002060"/>
              </w:rPr>
              <w:t>PE</w:t>
            </w:r>
          </w:p>
        </w:tc>
      </w:tr>
      <w:tr w:rsidR="00E84500" w:rsidRPr="003F36BA" w14:paraId="06C60185" w14:textId="77777777" w:rsidTr="00E8450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5AAA257" w14:textId="77777777" w:rsidR="00E84500" w:rsidRPr="003F36BA" w:rsidRDefault="00E84500" w:rsidP="00666DC1">
            <w:pPr>
              <w:pStyle w:val="ROWTABELLA"/>
              <w:rPr>
                <w:color w:val="002060"/>
              </w:rPr>
            </w:pPr>
            <w:r w:rsidRPr="003F36BA">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2292CF"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66F9AD"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8519AA"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369B53"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F18FB3"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22A9FB"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DFE7D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CECF7E"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FAF642" w14:textId="77777777" w:rsidR="00E84500" w:rsidRPr="003F36BA" w:rsidRDefault="00E84500" w:rsidP="00666DC1">
            <w:pPr>
              <w:pStyle w:val="ROWTABELLA"/>
              <w:jc w:val="center"/>
              <w:rPr>
                <w:color w:val="002060"/>
              </w:rPr>
            </w:pPr>
            <w:r w:rsidRPr="003F36BA">
              <w:rPr>
                <w:color w:val="002060"/>
              </w:rPr>
              <w:t>0</w:t>
            </w:r>
          </w:p>
        </w:tc>
      </w:tr>
      <w:tr w:rsidR="00E84500" w:rsidRPr="003F36BA" w14:paraId="3CDB701B"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534FFFD" w14:textId="77777777" w:rsidR="00E84500" w:rsidRPr="003F36BA" w:rsidRDefault="00E84500" w:rsidP="00666DC1">
            <w:pPr>
              <w:pStyle w:val="ROWTABELLA"/>
              <w:rPr>
                <w:color w:val="002060"/>
              </w:rPr>
            </w:pPr>
            <w:r w:rsidRPr="003F36BA">
              <w:rPr>
                <w:color w:val="002060"/>
              </w:rPr>
              <w:t>A.S.D. SAN MICHELE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4D815A"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6817A9"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60908D"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964944"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857997"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965F0F"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C9AE0D"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26D5E8"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E8ED12" w14:textId="77777777" w:rsidR="00E84500" w:rsidRPr="003F36BA" w:rsidRDefault="00E84500" w:rsidP="00666DC1">
            <w:pPr>
              <w:pStyle w:val="ROWTABELLA"/>
              <w:jc w:val="center"/>
              <w:rPr>
                <w:color w:val="002060"/>
              </w:rPr>
            </w:pPr>
            <w:r w:rsidRPr="003F36BA">
              <w:rPr>
                <w:color w:val="002060"/>
              </w:rPr>
              <w:t>0</w:t>
            </w:r>
          </w:p>
        </w:tc>
      </w:tr>
      <w:tr w:rsidR="00E84500" w:rsidRPr="003F36BA" w14:paraId="2E40D7ED"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96887DD" w14:textId="77777777" w:rsidR="00E84500" w:rsidRPr="003F36BA" w:rsidRDefault="00E84500" w:rsidP="00666DC1">
            <w:pPr>
              <w:pStyle w:val="ROWTABELLA"/>
              <w:rPr>
                <w:color w:val="002060"/>
              </w:rPr>
            </w:pPr>
            <w:r w:rsidRPr="003F36BA">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3101C6"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1DF6A0"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8B2EF7"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95A793"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4A9754"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9C6522"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E0873F"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B130B5"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A69221" w14:textId="77777777" w:rsidR="00E84500" w:rsidRPr="003F36BA" w:rsidRDefault="00E84500" w:rsidP="00666DC1">
            <w:pPr>
              <w:pStyle w:val="ROWTABELLA"/>
              <w:jc w:val="center"/>
              <w:rPr>
                <w:color w:val="002060"/>
              </w:rPr>
            </w:pPr>
            <w:r w:rsidRPr="003F36BA">
              <w:rPr>
                <w:color w:val="002060"/>
              </w:rPr>
              <w:t>0</w:t>
            </w:r>
          </w:p>
        </w:tc>
      </w:tr>
      <w:tr w:rsidR="00E84500" w:rsidRPr="003F36BA" w14:paraId="3A13DC2E"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8A87412" w14:textId="77777777" w:rsidR="00E84500" w:rsidRPr="003F36BA" w:rsidRDefault="00E84500" w:rsidP="00666DC1">
            <w:pPr>
              <w:pStyle w:val="ROWTABELLA"/>
              <w:rPr>
                <w:color w:val="002060"/>
              </w:rPr>
            </w:pPr>
            <w:r w:rsidRPr="003F36BA">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798944"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93CE6A"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62BB1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B0EBB9"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500E25"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3B7789"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65914B"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83D1DE"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1739DD" w14:textId="77777777" w:rsidR="00E84500" w:rsidRPr="003F36BA" w:rsidRDefault="00E84500" w:rsidP="00666DC1">
            <w:pPr>
              <w:pStyle w:val="ROWTABELLA"/>
              <w:jc w:val="center"/>
              <w:rPr>
                <w:color w:val="002060"/>
              </w:rPr>
            </w:pPr>
            <w:r w:rsidRPr="003F36BA">
              <w:rPr>
                <w:color w:val="002060"/>
              </w:rPr>
              <w:t>0</w:t>
            </w:r>
          </w:p>
        </w:tc>
      </w:tr>
      <w:tr w:rsidR="00E84500" w:rsidRPr="003F36BA" w14:paraId="64D33879"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6F2A528" w14:textId="77777777" w:rsidR="00E84500" w:rsidRPr="003F36BA" w:rsidRDefault="00E84500" w:rsidP="00666DC1">
            <w:pPr>
              <w:pStyle w:val="ROWTABELLA"/>
              <w:rPr>
                <w:color w:val="002060"/>
              </w:rPr>
            </w:pPr>
            <w:r w:rsidRPr="003F36BA">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B6BE35"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ABC675"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E929C1"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F3B43F"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569459"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8614C4"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D78C7B"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35061A"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37EEDD" w14:textId="77777777" w:rsidR="00E84500" w:rsidRPr="003F36BA" w:rsidRDefault="00E84500" w:rsidP="00666DC1">
            <w:pPr>
              <w:pStyle w:val="ROWTABELLA"/>
              <w:jc w:val="center"/>
              <w:rPr>
                <w:color w:val="002060"/>
              </w:rPr>
            </w:pPr>
            <w:r w:rsidRPr="003F36BA">
              <w:rPr>
                <w:color w:val="002060"/>
              </w:rPr>
              <w:t>0</w:t>
            </w:r>
          </w:p>
        </w:tc>
      </w:tr>
      <w:tr w:rsidR="00E84500" w:rsidRPr="003F36BA" w14:paraId="2982862F"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62A6FE6" w14:textId="77777777" w:rsidR="00E84500" w:rsidRPr="003F36BA" w:rsidRDefault="00E84500" w:rsidP="00666DC1">
            <w:pPr>
              <w:pStyle w:val="ROWTABELLA"/>
              <w:rPr>
                <w:color w:val="002060"/>
              </w:rPr>
            </w:pPr>
            <w:r w:rsidRPr="003F36BA">
              <w:rPr>
                <w:color w:val="002060"/>
              </w:rPr>
              <w:t>A.P.D. LF JESINA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137A48"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47110C"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65BA9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B5479D"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895AC7"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6C712B"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3E2F2D"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A49FCD"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9335C5" w14:textId="77777777" w:rsidR="00E84500" w:rsidRPr="003F36BA" w:rsidRDefault="00E84500" w:rsidP="00666DC1">
            <w:pPr>
              <w:pStyle w:val="ROWTABELLA"/>
              <w:jc w:val="center"/>
              <w:rPr>
                <w:color w:val="002060"/>
              </w:rPr>
            </w:pPr>
            <w:r w:rsidRPr="003F36BA">
              <w:rPr>
                <w:color w:val="002060"/>
              </w:rPr>
              <w:t>0</w:t>
            </w:r>
          </w:p>
        </w:tc>
      </w:tr>
      <w:tr w:rsidR="00E84500" w:rsidRPr="003F36BA" w14:paraId="08A08D57"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F6274B8" w14:textId="77777777" w:rsidR="00E84500" w:rsidRPr="003F36BA" w:rsidRDefault="00E84500" w:rsidP="00666DC1">
            <w:pPr>
              <w:pStyle w:val="ROWTABELLA"/>
              <w:rPr>
                <w:color w:val="002060"/>
              </w:rPr>
            </w:pPr>
            <w:r w:rsidRPr="003F36BA">
              <w:rPr>
                <w:color w:val="002060"/>
              </w:rPr>
              <w:t>SSDARL POLISPORTIVA BORGOSOLESTA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2480C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6DF6AA"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9CA87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F75C08"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927C57"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B902DA"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AF3897"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1AD910"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061D57" w14:textId="77777777" w:rsidR="00E84500" w:rsidRPr="003F36BA" w:rsidRDefault="00E84500" w:rsidP="00666DC1">
            <w:pPr>
              <w:pStyle w:val="ROWTABELLA"/>
              <w:jc w:val="center"/>
              <w:rPr>
                <w:color w:val="002060"/>
              </w:rPr>
            </w:pPr>
            <w:r w:rsidRPr="003F36BA">
              <w:rPr>
                <w:color w:val="002060"/>
              </w:rPr>
              <w:t>0</w:t>
            </w:r>
          </w:p>
        </w:tc>
      </w:tr>
      <w:tr w:rsidR="00E84500" w:rsidRPr="003F36BA" w14:paraId="332AE7FB" w14:textId="77777777" w:rsidTr="00E8450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25B0A51" w14:textId="77777777" w:rsidR="00E84500" w:rsidRPr="003F36BA" w:rsidRDefault="00E84500" w:rsidP="00666DC1">
            <w:pPr>
              <w:pStyle w:val="ROWTABELLA"/>
              <w:rPr>
                <w:color w:val="002060"/>
              </w:rPr>
            </w:pPr>
            <w:r w:rsidRPr="003F36BA">
              <w:rPr>
                <w:color w:val="002060"/>
              </w:rPr>
              <w:t xml:space="preserve">POL.D. </w:t>
            </w:r>
            <w:proofErr w:type="gramStart"/>
            <w:r w:rsidRPr="003F36BA">
              <w:rPr>
                <w:color w:val="002060"/>
              </w:rPr>
              <w:t>U.MANDOLESI</w:t>
            </w:r>
            <w:proofErr w:type="gramEnd"/>
            <w:r w:rsidRPr="003F36BA">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A77262"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DBF2D8"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0008C3"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5CCE78"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69C330"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71CA0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5F395D"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289D0D"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1D9D5E" w14:textId="77777777" w:rsidR="00E84500" w:rsidRPr="003F36BA" w:rsidRDefault="00E84500" w:rsidP="00666DC1">
            <w:pPr>
              <w:pStyle w:val="ROWTABELLA"/>
              <w:jc w:val="center"/>
              <w:rPr>
                <w:color w:val="002060"/>
              </w:rPr>
            </w:pPr>
            <w:r w:rsidRPr="003F36BA">
              <w:rPr>
                <w:color w:val="002060"/>
              </w:rPr>
              <w:t>0</w:t>
            </w:r>
          </w:p>
        </w:tc>
      </w:tr>
    </w:tbl>
    <w:p w14:paraId="101267F2" w14:textId="77777777" w:rsidR="00E84500" w:rsidRPr="003F36BA" w:rsidRDefault="00E84500" w:rsidP="00E84500">
      <w:pPr>
        <w:pStyle w:val="breakline"/>
        <w:divId w:val="527259509"/>
        <w:rPr>
          <w:color w:val="002060"/>
        </w:rPr>
      </w:pPr>
    </w:p>
    <w:p w14:paraId="2D2A67A3" w14:textId="77777777" w:rsidR="00E84500" w:rsidRPr="003F36BA" w:rsidRDefault="00E84500" w:rsidP="00E84500">
      <w:pPr>
        <w:pStyle w:val="breakline"/>
        <w:divId w:val="527259509"/>
        <w:rPr>
          <w:color w:val="002060"/>
        </w:rPr>
      </w:pPr>
    </w:p>
    <w:p w14:paraId="4ED69EF2" w14:textId="77777777" w:rsidR="00E84500" w:rsidRPr="003F36BA" w:rsidRDefault="00E84500" w:rsidP="00E84500">
      <w:pPr>
        <w:pStyle w:val="SOTTOTITOLOCAMPIONATO1"/>
        <w:divId w:val="527259509"/>
        <w:rPr>
          <w:color w:val="002060"/>
        </w:rPr>
      </w:pPr>
      <w:r w:rsidRPr="003F36BA">
        <w:rPr>
          <w:color w:val="002060"/>
        </w:rPr>
        <w:t>GIRONE S</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84500" w:rsidRPr="003F36BA" w14:paraId="56E58814" w14:textId="77777777" w:rsidTr="00E8450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9C95BD" w14:textId="77777777" w:rsidR="00E84500" w:rsidRPr="003F36BA" w:rsidRDefault="00E84500" w:rsidP="00666DC1">
            <w:pPr>
              <w:pStyle w:val="HEADERTABELLA"/>
              <w:rPr>
                <w:color w:val="002060"/>
              </w:rPr>
            </w:pPr>
            <w:r w:rsidRPr="003F36B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2935C0" w14:textId="77777777" w:rsidR="00E84500" w:rsidRPr="003F36BA" w:rsidRDefault="00E84500" w:rsidP="00666DC1">
            <w:pPr>
              <w:pStyle w:val="HEADERTABELLA"/>
              <w:rPr>
                <w:color w:val="002060"/>
              </w:rPr>
            </w:pPr>
            <w:r w:rsidRPr="003F36B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FFC22B" w14:textId="77777777" w:rsidR="00E84500" w:rsidRPr="003F36BA" w:rsidRDefault="00E84500" w:rsidP="00666DC1">
            <w:pPr>
              <w:pStyle w:val="HEADERTABELLA"/>
              <w:rPr>
                <w:color w:val="002060"/>
              </w:rPr>
            </w:pPr>
            <w:r w:rsidRPr="003F36B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C8C708" w14:textId="77777777" w:rsidR="00E84500" w:rsidRPr="003F36BA" w:rsidRDefault="00E84500" w:rsidP="00666DC1">
            <w:pPr>
              <w:pStyle w:val="HEADERTABELLA"/>
              <w:rPr>
                <w:color w:val="002060"/>
              </w:rPr>
            </w:pPr>
            <w:r w:rsidRPr="003F36B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886ED2" w14:textId="77777777" w:rsidR="00E84500" w:rsidRPr="003F36BA" w:rsidRDefault="00E84500" w:rsidP="00666DC1">
            <w:pPr>
              <w:pStyle w:val="HEADERTABELLA"/>
              <w:rPr>
                <w:color w:val="002060"/>
              </w:rPr>
            </w:pPr>
            <w:r w:rsidRPr="003F36B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10643A" w14:textId="77777777" w:rsidR="00E84500" w:rsidRPr="003F36BA" w:rsidRDefault="00E84500" w:rsidP="00666DC1">
            <w:pPr>
              <w:pStyle w:val="HEADERTABELLA"/>
              <w:rPr>
                <w:color w:val="002060"/>
              </w:rPr>
            </w:pPr>
            <w:r w:rsidRPr="003F36B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E1DB51" w14:textId="77777777" w:rsidR="00E84500" w:rsidRPr="003F36BA" w:rsidRDefault="00E84500" w:rsidP="00666DC1">
            <w:pPr>
              <w:pStyle w:val="HEADERTABELLA"/>
              <w:rPr>
                <w:color w:val="002060"/>
              </w:rPr>
            </w:pPr>
            <w:r w:rsidRPr="003F36B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A76885" w14:textId="77777777" w:rsidR="00E84500" w:rsidRPr="003F36BA" w:rsidRDefault="00E84500" w:rsidP="00666DC1">
            <w:pPr>
              <w:pStyle w:val="HEADERTABELLA"/>
              <w:rPr>
                <w:color w:val="002060"/>
              </w:rPr>
            </w:pPr>
            <w:r w:rsidRPr="003F36B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61BC11" w14:textId="77777777" w:rsidR="00E84500" w:rsidRPr="003F36BA" w:rsidRDefault="00E84500" w:rsidP="00666DC1">
            <w:pPr>
              <w:pStyle w:val="HEADERTABELLA"/>
              <w:rPr>
                <w:color w:val="002060"/>
              </w:rPr>
            </w:pPr>
            <w:r w:rsidRPr="003F36B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78947F" w14:textId="77777777" w:rsidR="00E84500" w:rsidRPr="003F36BA" w:rsidRDefault="00E84500" w:rsidP="00666DC1">
            <w:pPr>
              <w:pStyle w:val="HEADERTABELLA"/>
              <w:rPr>
                <w:color w:val="002060"/>
              </w:rPr>
            </w:pPr>
            <w:r w:rsidRPr="003F36BA">
              <w:rPr>
                <w:color w:val="002060"/>
              </w:rPr>
              <w:t>PE</w:t>
            </w:r>
          </w:p>
        </w:tc>
      </w:tr>
      <w:tr w:rsidR="00E84500" w:rsidRPr="003F36BA" w14:paraId="512BEDD1" w14:textId="77777777" w:rsidTr="00E8450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EA24D18" w14:textId="77777777" w:rsidR="00E84500" w:rsidRPr="003F36BA" w:rsidRDefault="00E84500" w:rsidP="00666DC1">
            <w:pPr>
              <w:pStyle w:val="ROWTABELLA"/>
              <w:rPr>
                <w:color w:val="002060"/>
              </w:rPr>
            </w:pPr>
            <w:r w:rsidRPr="003F36BA">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7465C9"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71C894"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28B9A5"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66CDA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EC49E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DCBCCC" w14:textId="77777777" w:rsidR="00E84500" w:rsidRPr="003F36BA" w:rsidRDefault="00E84500" w:rsidP="00666DC1">
            <w:pPr>
              <w:pStyle w:val="ROWTABELLA"/>
              <w:jc w:val="center"/>
              <w:rPr>
                <w:color w:val="002060"/>
              </w:rPr>
            </w:pPr>
            <w:r w:rsidRPr="003F36B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43C4A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DD60F7" w14:textId="77777777" w:rsidR="00E84500" w:rsidRPr="003F36BA" w:rsidRDefault="00E84500" w:rsidP="00666DC1">
            <w:pPr>
              <w:pStyle w:val="ROWTABELLA"/>
              <w:jc w:val="center"/>
              <w:rPr>
                <w:color w:val="002060"/>
              </w:rPr>
            </w:pPr>
            <w:r w:rsidRPr="003F36B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DDB315" w14:textId="77777777" w:rsidR="00E84500" w:rsidRPr="003F36BA" w:rsidRDefault="00E84500" w:rsidP="00666DC1">
            <w:pPr>
              <w:pStyle w:val="ROWTABELLA"/>
              <w:jc w:val="center"/>
              <w:rPr>
                <w:color w:val="002060"/>
              </w:rPr>
            </w:pPr>
            <w:r w:rsidRPr="003F36BA">
              <w:rPr>
                <w:color w:val="002060"/>
              </w:rPr>
              <w:t>0</w:t>
            </w:r>
          </w:p>
        </w:tc>
      </w:tr>
      <w:tr w:rsidR="00E84500" w:rsidRPr="003F36BA" w14:paraId="359B6950"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D4F45D1" w14:textId="77777777" w:rsidR="00E84500" w:rsidRPr="003F36BA" w:rsidRDefault="00E84500" w:rsidP="00666DC1">
            <w:pPr>
              <w:pStyle w:val="ROWTABELLA"/>
              <w:rPr>
                <w:color w:val="002060"/>
              </w:rPr>
            </w:pPr>
            <w:r w:rsidRPr="003F36BA">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362311"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EC093D"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2B1644"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0215E2"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0E372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66818D"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84C269"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22F4DC"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187709" w14:textId="77777777" w:rsidR="00E84500" w:rsidRPr="003F36BA" w:rsidRDefault="00E84500" w:rsidP="00666DC1">
            <w:pPr>
              <w:pStyle w:val="ROWTABELLA"/>
              <w:jc w:val="center"/>
              <w:rPr>
                <w:color w:val="002060"/>
              </w:rPr>
            </w:pPr>
            <w:r w:rsidRPr="003F36BA">
              <w:rPr>
                <w:color w:val="002060"/>
              </w:rPr>
              <w:t>0</w:t>
            </w:r>
          </w:p>
        </w:tc>
      </w:tr>
      <w:tr w:rsidR="00E84500" w:rsidRPr="003F36BA" w14:paraId="09834E8F"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624021F" w14:textId="77777777" w:rsidR="00E84500" w:rsidRPr="003F36BA" w:rsidRDefault="00E84500" w:rsidP="00666DC1">
            <w:pPr>
              <w:pStyle w:val="ROWTABELLA"/>
              <w:rPr>
                <w:color w:val="002060"/>
              </w:rPr>
            </w:pPr>
            <w:r w:rsidRPr="003F36BA">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7233DB"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3C352C"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D09FF1"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94BAE9"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D37F18"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BF9EB2"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3810EB"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EDE3C2"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4761E4" w14:textId="77777777" w:rsidR="00E84500" w:rsidRPr="003F36BA" w:rsidRDefault="00E84500" w:rsidP="00666DC1">
            <w:pPr>
              <w:pStyle w:val="ROWTABELLA"/>
              <w:jc w:val="center"/>
              <w:rPr>
                <w:color w:val="002060"/>
              </w:rPr>
            </w:pPr>
            <w:r w:rsidRPr="003F36BA">
              <w:rPr>
                <w:color w:val="002060"/>
              </w:rPr>
              <w:t>0</w:t>
            </w:r>
          </w:p>
        </w:tc>
      </w:tr>
      <w:tr w:rsidR="00E84500" w:rsidRPr="003F36BA" w14:paraId="402F4DA4"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D6978A1" w14:textId="77777777" w:rsidR="00E84500" w:rsidRPr="003F36BA" w:rsidRDefault="00E84500" w:rsidP="00666DC1">
            <w:pPr>
              <w:pStyle w:val="ROWTABELLA"/>
              <w:rPr>
                <w:color w:val="002060"/>
              </w:rPr>
            </w:pPr>
            <w:r w:rsidRPr="003F36BA">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456034"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8868B5"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25BBF9"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A91F97"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2DBF6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15445D"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EC6B1E"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D634BE"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B22482" w14:textId="77777777" w:rsidR="00E84500" w:rsidRPr="003F36BA" w:rsidRDefault="00E84500" w:rsidP="00666DC1">
            <w:pPr>
              <w:pStyle w:val="ROWTABELLA"/>
              <w:jc w:val="center"/>
              <w:rPr>
                <w:color w:val="002060"/>
              </w:rPr>
            </w:pPr>
            <w:r w:rsidRPr="003F36BA">
              <w:rPr>
                <w:color w:val="002060"/>
              </w:rPr>
              <w:t>0</w:t>
            </w:r>
          </w:p>
        </w:tc>
      </w:tr>
      <w:tr w:rsidR="00E84500" w:rsidRPr="003F36BA" w14:paraId="7BF9597B"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1C2722E" w14:textId="77777777" w:rsidR="00E84500" w:rsidRPr="003F36BA" w:rsidRDefault="00E84500" w:rsidP="00666DC1">
            <w:pPr>
              <w:pStyle w:val="ROWTABELLA"/>
              <w:rPr>
                <w:color w:val="002060"/>
              </w:rPr>
            </w:pPr>
            <w:r w:rsidRPr="003F36BA">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A3343D"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17E6CB"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FDE365"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0977E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48B294"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F7A85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00E904"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F82421"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8EF27B" w14:textId="77777777" w:rsidR="00E84500" w:rsidRPr="003F36BA" w:rsidRDefault="00E84500" w:rsidP="00666DC1">
            <w:pPr>
              <w:pStyle w:val="ROWTABELLA"/>
              <w:jc w:val="center"/>
              <w:rPr>
                <w:color w:val="002060"/>
              </w:rPr>
            </w:pPr>
            <w:r w:rsidRPr="003F36BA">
              <w:rPr>
                <w:color w:val="002060"/>
              </w:rPr>
              <w:t>0</w:t>
            </w:r>
          </w:p>
        </w:tc>
      </w:tr>
      <w:tr w:rsidR="00E84500" w:rsidRPr="003F36BA" w14:paraId="5CE16F62"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7EACD2E" w14:textId="77777777" w:rsidR="00E84500" w:rsidRPr="003F36BA" w:rsidRDefault="00E84500" w:rsidP="00666DC1">
            <w:pPr>
              <w:pStyle w:val="ROWTABELLA"/>
              <w:rPr>
                <w:color w:val="002060"/>
              </w:rPr>
            </w:pPr>
            <w:r w:rsidRPr="003F36BA">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CE1D2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421B6A"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22AA38"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E8F1CD"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90F593"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29F9C5"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5FCDA9"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61B717"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B9E060" w14:textId="77777777" w:rsidR="00E84500" w:rsidRPr="003F36BA" w:rsidRDefault="00E84500" w:rsidP="00666DC1">
            <w:pPr>
              <w:pStyle w:val="ROWTABELLA"/>
              <w:jc w:val="center"/>
              <w:rPr>
                <w:color w:val="002060"/>
              </w:rPr>
            </w:pPr>
            <w:r w:rsidRPr="003F36BA">
              <w:rPr>
                <w:color w:val="002060"/>
              </w:rPr>
              <w:t>0</w:t>
            </w:r>
          </w:p>
        </w:tc>
      </w:tr>
      <w:tr w:rsidR="00E84500" w:rsidRPr="003F36BA" w14:paraId="7DD6820D" w14:textId="77777777" w:rsidTr="00E8450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F7AD865" w14:textId="77777777" w:rsidR="00E84500" w:rsidRPr="003F36BA" w:rsidRDefault="00E84500" w:rsidP="00666DC1">
            <w:pPr>
              <w:pStyle w:val="ROWTABELLA"/>
              <w:rPr>
                <w:color w:val="002060"/>
              </w:rPr>
            </w:pPr>
            <w:r w:rsidRPr="003F36BA">
              <w:rPr>
                <w:color w:val="002060"/>
              </w:rPr>
              <w:t>A.S.D. S.ORSO 1980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CC73B5"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7FB880"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D5E6D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06500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38E8AB"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42D6F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3CA7E7" w14:textId="77777777" w:rsidR="00E84500" w:rsidRPr="003F36BA" w:rsidRDefault="00E84500" w:rsidP="00666DC1">
            <w:pPr>
              <w:pStyle w:val="ROWTABELLA"/>
              <w:jc w:val="center"/>
              <w:rPr>
                <w:color w:val="002060"/>
              </w:rPr>
            </w:pPr>
            <w:r w:rsidRPr="003F36B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022647" w14:textId="77777777" w:rsidR="00E84500" w:rsidRPr="003F36BA" w:rsidRDefault="00E84500" w:rsidP="00666DC1">
            <w:pPr>
              <w:pStyle w:val="ROWTABELLA"/>
              <w:jc w:val="center"/>
              <w:rPr>
                <w:color w:val="002060"/>
              </w:rPr>
            </w:pPr>
            <w:r w:rsidRPr="003F36B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835812" w14:textId="77777777" w:rsidR="00E84500" w:rsidRPr="003F36BA" w:rsidRDefault="00E84500" w:rsidP="00666DC1">
            <w:pPr>
              <w:pStyle w:val="ROWTABELLA"/>
              <w:jc w:val="center"/>
              <w:rPr>
                <w:color w:val="002060"/>
              </w:rPr>
            </w:pPr>
            <w:r w:rsidRPr="003F36BA">
              <w:rPr>
                <w:color w:val="002060"/>
              </w:rPr>
              <w:t>0</w:t>
            </w:r>
          </w:p>
        </w:tc>
      </w:tr>
    </w:tbl>
    <w:p w14:paraId="294832EC" w14:textId="77777777" w:rsidR="00E84500" w:rsidRPr="003F36BA" w:rsidRDefault="00E84500" w:rsidP="00E84500">
      <w:pPr>
        <w:pStyle w:val="breakline"/>
        <w:divId w:val="527259509"/>
        <w:rPr>
          <w:color w:val="002060"/>
        </w:rPr>
      </w:pPr>
    </w:p>
    <w:p w14:paraId="51D6477F" w14:textId="77777777" w:rsidR="00E84500" w:rsidRPr="00F328D6" w:rsidRDefault="00E84500" w:rsidP="00E84500">
      <w:pPr>
        <w:pStyle w:val="TITOLOPRINC"/>
        <w:divId w:val="527259509"/>
        <w:rPr>
          <w:color w:val="002060"/>
        </w:rPr>
      </w:pPr>
      <w:r w:rsidRPr="00F328D6">
        <w:rPr>
          <w:color w:val="002060"/>
        </w:rPr>
        <w:t>PROGRAMMA GARE</w:t>
      </w:r>
    </w:p>
    <w:p w14:paraId="2481C315" w14:textId="77777777" w:rsidR="00E84500" w:rsidRPr="00F328D6" w:rsidRDefault="00E84500" w:rsidP="00E84500">
      <w:pPr>
        <w:pStyle w:val="breakline"/>
        <w:divId w:val="527259509"/>
        <w:rPr>
          <w:color w:val="002060"/>
        </w:rPr>
      </w:pPr>
    </w:p>
    <w:p w14:paraId="2125BE58" w14:textId="77777777" w:rsidR="00E84500" w:rsidRPr="00F328D6" w:rsidRDefault="00E84500" w:rsidP="00E84500">
      <w:pPr>
        <w:pStyle w:val="SOTTOTITOLOCAMPIONATO1"/>
        <w:divId w:val="527259509"/>
        <w:rPr>
          <w:color w:val="002060"/>
        </w:rPr>
      </w:pPr>
      <w:r w:rsidRPr="00F328D6">
        <w:rPr>
          <w:color w:val="002060"/>
        </w:rPr>
        <w:t>GIRONE G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5"/>
        <w:gridCol w:w="2027"/>
        <w:gridCol w:w="385"/>
        <w:gridCol w:w="898"/>
        <w:gridCol w:w="1177"/>
        <w:gridCol w:w="1549"/>
        <w:gridCol w:w="1549"/>
      </w:tblGrid>
      <w:tr w:rsidR="00E84500" w:rsidRPr="00F328D6" w14:paraId="33EC89BB" w14:textId="77777777" w:rsidTr="00E8450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03F4E9" w14:textId="77777777" w:rsidR="00E84500" w:rsidRPr="00F328D6" w:rsidRDefault="00E84500" w:rsidP="00666DC1">
            <w:pPr>
              <w:pStyle w:val="HEADERTABELLA"/>
              <w:rPr>
                <w:color w:val="002060"/>
              </w:rPr>
            </w:pPr>
            <w:r w:rsidRPr="00F328D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D7584C" w14:textId="77777777" w:rsidR="00E84500" w:rsidRPr="00F328D6" w:rsidRDefault="00E84500" w:rsidP="00666DC1">
            <w:pPr>
              <w:pStyle w:val="HEADERTABELLA"/>
              <w:rPr>
                <w:color w:val="002060"/>
              </w:rPr>
            </w:pPr>
            <w:r w:rsidRPr="00F328D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634AA7" w14:textId="77777777" w:rsidR="00E84500" w:rsidRPr="00F328D6" w:rsidRDefault="00E84500" w:rsidP="00666DC1">
            <w:pPr>
              <w:pStyle w:val="HEADERTABELLA"/>
              <w:rPr>
                <w:color w:val="002060"/>
              </w:rPr>
            </w:pPr>
            <w:r w:rsidRPr="00F328D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33CA00" w14:textId="77777777" w:rsidR="00E84500" w:rsidRPr="00F328D6" w:rsidRDefault="00E84500" w:rsidP="00666DC1">
            <w:pPr>
              <w:pStyle w:val="HEADERTABELLA"/>
              <w:rPr>
                <w:color w:val="002060"/>
              </w:rPr>
            </w:pPr>
            <w:r w:rsidRPr="00F328D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D939F8" w14:textId="77777777" w:rsidR="00E84500" w:rsidRPr="00F328D6" w:rsidRDefault="00E84500" w:rsidP="00666DC1">
            <w:pPr>
              <w:pStyle w:val="HEADERTABELLA"/>
              <w:rPr>
                <w:color w:val="002060"/>
              </w:rPr>
            </w:pPr>
            <w:r w:rsidRPr="00F328D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919C03" w14:textId="77777777" w:rsidR="00E84500" w:rsidRPr="00F328D6" w:rsidRDefault="00E84500" w:rsidP="00666DC1">
            <w:pPr>
              <w:pStyle w:val="HEADERTABELLA"/>
              <w:rPr>
                <w:color w:val="002060"/>
              </w:rPr>
            </w:pPr>
            <w:proofErr w:type="spellStart"/>
            <w:r w:rsidRPr="00F328D6">
              <w:rPr>
                <w:color w:val="002060"/>
              </w:rPr>
              <w:t>Localita'</w:t>
            </w:r>
            <w:proofErr w:type="spellEnd"/>
            <w:r w:rsidRPr="00F328D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1AEC6A" w14:textId="77777777" w:rsidR="00E84500" w:rsidRPr="00F328D6" w:rsidRDefault="00E84500" w:rsidP="00666DC1">
            <w:pPr>
              <w:pStyle w:val="HEADERTABELLA"/>
              <w:rPr>
                <w:color w:val="002060"/>
              </w:rPr>
            </w:pPr>
            <w:r w:rsidRPr="00F328D6">
              <w:rPr>
                <w:color w:val="002060"/>
              </w:rPr>
              <w:t>Indirizzo Impianto</w:t>
            </w:r>
          </w:p>
        </w:tc>
      </w:tr>
      <w:tr w:rsidR="00E84500" w:rsidRPr="00F328D6" w14:paraId="50BB1DB2" w14:textId="77777777" w:rsidTr="00E8450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46CA201" w14:textId="77777777" w:rsidR="00E84500" w:rsidRPr="00F328D6" w:rsidRDefault="00E84500" w:rsidP="00666DC1">
            <w:pPr>
              <w:pStyle w:val="ROWTABELLA"/>
              <w:rPr>
                <w:color w:val="002060"/>
              </w:rPr>
            </w:pPr>
            <w:r w:rsidRPr="00F328D6">
              <w:rPr>
                <w:color w:val="002060"/>
              </w:rPr>
              <w:t>RECANATI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68FB663" w14:textId="77777777" w:rsidR="00E84500" w:rsidRPr="00F328D6" w:rsidRDefault="00E84500" w:rsidP="00666DC1">
            <w:pPr>
              <w:pStyle w:val="ROWTABELLA"/>
              <w:rPr>
                <w:color w:val="002060"/>
              </w:rPr>
            </w:pPr>
            <w:r w:rsidRPr="00F328D6">
              <w:rPr>
                <w:color w:val="002060"/>
              </w:rPr>
              <w:t>PIANDIROSE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254CC61" w14:textId="77777777" w:rsidR="00E84500" w:rsidRPr="00F328D6" w:rsidRDefault="00E84500" w:rsidP="00666DC1">
            <w:pPr>
              <w:pStyle w:val="ROWTABELLA"/>
              <w:jc w:val="center"/>
              <w:rPr>
                <w:color w:val="002060"/>
              </w:rPr>
            </w:pPr>
            <w:r w:rsidRPr="00F328D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A318BF7" w14:textId="77777777" w:rsidR="00E84500" w:rsidRPr="00F328D6" w:rsidRDefault="00E84500" w:rsidP="00666DC1">
            <w:pPr>
              <w:pStyle w:val="ROWTABELLA"/>
              <w:rPr>
                <w:color w:val="002060"/>
              </w:rPr>
            </w:pPr>
            <w:r w:rsidRPr="00F328D6">
              <w:rPr>
                <w:color w:val="002060"/>
              </w:rPr>
              <w:t>31/01/2020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9D35DC5" w14:textId="77777777" w:rsidR="00E84500" w:rsidRPr="00F328D6" w:rsidRDefault="00E84500" w:rsidP="00666DC1">
            <w:pPr>
              <w:pStyle w:val="ROWTABELLA"/>
              <w:rPr>
                <w:color w:val="002060"/>
              </w:rPr>
            </w:pPr>
            <w:r w:rsidRPr="00F328D6">
              <w:rPr>
                <w:color w:val="002060"/>
              </w:rPr>
              <w:t>5294 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CC11CA4" w14:textId="77777777" w:rsidR="00E84500" w:rsidRPr="00F328D6" w:rsidRDefault="00E84500" w:rsidP="00666DC1">
            <w:pPr>
              <w:pStyle w:val="ROWTABELLA"/>
              <w:rPr>
                <w:color w:val="002060"/>
              </w:rPr>
            </w:pPr>
            <w:r w:rsidRPr="00F328D6">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774A3C1" w14:textId="77777777" w:rsidR="00E84500" w:rsidRPr="00F328D6" w:rsidRDefault="00E84500" w:rsidP="00666DC1">
            <w:pPr>
              <w:pStyle w:val="ROWTABELLA"/>
              <w:rPr>
                <w:color w:val="002060"/>
              </w:rPr>
            </w:pPr>
            <w:r w:rsidRPr="00F328D6">
              <w:rPr>
                <w:color w:val="002060"/>
              </w:rPr>
              <w:t>VIA ALDO MORO</w:t>
            </w:r>
          </w:p>
        </w:tc>
      </w:tr>
      <w:tr w:rsidR="00E84500" w:rsidRPr="00F328D6" w14:paraId="46BAA6DE"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56F15CC" w14:textId="77777777" w:rsidR="00E84500" w:rsidRPr="00F328D6" w:rsidRDefault="00E84500" w:rsidP="00666DC1">
            <w:pPr>
              <w:pStyle w:val="ROWTABELLA"/>
              <w:rPr>
                <w:color w:val="002060"/>
              </w:rPr>
            </w:pPr>
            <w:r w:rsidRPr="00F328D6">
              <w:rPr>
                <w:color w:val="002060"/>
              </w:rPr>
              <w:t>SAN MICHELE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1A40EAD" w14:textId="77777777" w:rsidR="00E84500" w:rsidRPr="00F328D6" w:rsidRDefault="00E84500" w:rsidP="00666DC1">
            <w:pPr>
              <w:pStyle w:val="ROWTABELLA"/>
              <w:rPr>
                <w:color w:val="002060"/>
              </w:rPr>
            </w:pPr>
            <w:r w:rsidRPr="00F328D6">
              <w:rPr>
                <w:color w:val="002060"/>
              </w:rPr>
              <w:t>LF JESINA FEMMINILE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DD3B4FA"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DD2A228" w14:textId="77777777" w:rsidR="00E84500" w:rsidRPr="00F328D6" w:rsidRDefault="00E84500" w:rsidP="00666DC1">
            <w:pPr>
              <w:pStyle w:val="ROWTABELLA"/>
              <w:rPr>
                <w:color w:val="002060"/>
              </w:rPr>
            </w:pPr>
            <w:r w:rsidRPr="00F328D6">
              <w:rPr>
                <w:color w:val="002060"/>
              </w:rPr>
              <w:t>31/01/2020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4A39482" w14:textId="77777777" w:rsidR="00E84500" w:rsidRPr="00F328D6" w:rsidRDefault="00E84500" w:rsidP="00666DC1">
            <w:pPr>
              <w:pStyle w:val="ROWTABELLA"/>
              <w:rPr>
                <w:color w:val="002060"/>
              </w:rPr>
            </w:pPr>
            <w:r w:rsidRPr="00F328D6">
              <w:rPr>
                <w:color w:val="002060"/>
              </w:rPr>
              <w:t xml:space="preserve">5429 PAL.COM. </w:t>
            </w:r>
            <w:proofErr w:type="gramStart"/>
            <w:r w:rsidRPr="00F328D6">
              <w:rPr>
                <w:color w:val="002060"/>
              </w:rPr>
              <w:t>S.MICHELE</w:t>
            </w:r>
            <w:proofErr w:type="gramEnd"/>
            <w:r w:rsidRPr="00F328D6">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2853BB8" w14:textId="77777777" w:rsidR="00E84500" w:rsidRPr="00F328D6" w:rsidRDefault="00E84500" w:rsidP="00666DC1">
            <w:pPr>
              <w:pStyle w:val="ROWTABELLA"/>
              <w:rPr>
                <w:color w:val="002060"/>
              </w:rPr>
            </w:pPr>
            <w:r w:rsidRPr="00F328D6">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C50E6FE" w14:textId="77777777" w:rsidR="00E84500" w:rsidRPr="00F328D6" w:rsidRDefault="00E84500" w:rsidP="00666DC1">
            <w:pPr>
              <w:pStyle w:val="ROWTABELLA"/>
              <w:rPr>
                <w:color w:val="002060"/>
              </w:rPr>
            </w:pPr>
            <w:r w:rsidRPr="00F328D6">
              <w:rPr>
                <w:color w:val="002060"/>
              </w:rPr>
              <w:t>VIA LORETO</w:t>
            </w:r>
          </w:p>
        </w:tc>
      </w:tr>
      <w:tr w:rsidR="00E84500" w:rsidRPr="00F328D6" w14:paraId="77D0B292"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1A07196" w14:textId="77777777" w:rsidR="00E84500" w:rsidRPr="00F328D6" w:rsidRDefault="00E84500" w:rsidP="00666DC1">
            <w:pPr>
              <w:pStyle w:val="ROWTABELLA"/>
              <w:rPr>
                <w:color w:val="002060"/>
              </w:rPr>
            </w:pPr>
            <w:proofErr w:type="gramStart"/>
            <w:r w:rsidRPr="00F328D6">
              <w:rPr>
                <w:color w:val="002060"/>
              </w:rPr>
              <w:t>U.MANDOLESI</w:t>
            </w:r>
            <w:proofErr w:type="gramEnd"/>
            <w:r w:rsidRPr="00F328D6">
              <w:rPr>
                <w:color w:val="002060"/>
              </w:rPr>
              <w:t xml:space="preserve">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332404B" w14:textId="77777777" w:rsidR="00E84500" w:rsidRPr="00F328D6" w:rsidRDefault="00E84500" w:rsidP="00666DC1">
            <w:pPr>
              <w:pStyle w:val="ROWTABELLA"/>
              <w:rPr>
                <w:color w:val="002060"/>
              </w:rPr>
            </w:pPr>
            <w:r w:rsidRPr="00F328D6">
              <w:rPr>
                <w:color w:val="002060"/>
              </w:rPr>
              <w:t>CSKA CORRIDONIA C5F</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9D92496"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A5D5B54" w14:textId="77777777" w:rsidR="00E84500" w:rsidRPr="00F328D6" w:rsidRDefault="00E84500" w:rsidP="00666DC1">
            <w:pPr>
              <w:pStyle w:val="ROWTABELLA"/>
              <w:rPr>
                <w:color w:val="002060"/>
              </w:rPr>
            </w:pPr>
            <w:r w:rsidRPr="00F328D6">
              <w:rPr>
                <w:color w:val="002060"/>
              </w:rPr>
              <w:t>01/02/2020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A858606" w14:textId="77777777" w:rsidR="00E84500" w:rsidRPr="00F328D6" w:rsidRDefault="00E84500" w:rsidP="00666DC1">
            <w:pPr>
              <w:pStyle w:val="ROWTABELLA"/>
              <w:rPr>
                <w:color w:val="002060"/>
              </w:rPr>
            </w:pPr>
            <w:r w:rsidRPr="00F328D6">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F736C38" w14:textId="77777777" w:rsidR="00E84500" w:rsidRPr="00F328D6" w:rsidRDefault="00E84500" w:rsidP="00666DC1">
            <w:pPr>
              <w:pStyle w:val="ROWTABELLA"/>
              <w:rPr>
                <w:color w:val="002060"/>
              </w:rPr>
            </w:pPr>
            <w:r w:rsidRPr="00F328D6">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A0B8A98" w14:textId="77777777" w:rsidR="00E84500" w:rsidRPr="00F328D6" w:rsidRDefault="00E84500" w:rsidP="00666DC1">
            <w:pPr>
              <w:pStyle w:val="ROWTABELLA"/>
              <w:rPr>
                <w:color w:val="002060"/>
              </w:rPr>
            </w:pPr>
            <w:r w:rsidRPr="00F328D6">
              <w:rPr>
                <w:color w:val="002060"/>
              </w:rPr>
              <w:t>VIA DELLE REGIONI, 8</w:t>
            </w:r>
          </w:p>
        </w:tc>
      </w:tr>
      <w:tr w:rsidR="00E84500" w:rsidRPr="00F328D6" w14:paraId="14751DA6" w14:textId="77777777" w:rsidTr="00E8450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C5F8493" w14:textId="77777777" w:rsidR="00E84500" w:rsidRPr="00F328D6" w:rsidRDefault="00E84500" w:rsidP="00666DC1">
            <w:pPr>
              <w:pStyle w:val="ROWTABELLA"/>
              <w:rPr>
                <w:color w:val="002060"/>
              </w:rPr>
            </w:pPr>
            <w:r w:rsidRPr="00F328D6">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76DC6DC" w14:textId="77777777" w:rsidR="00E84500" w:rsidRPr="00F328D6" w:rsidRDefault="00E84500" w:rsidP="00666DC1">
            <w:pPr>
              <w:pStyle w:val="ROWTABELLA"/>
              <w:rPr>
                <w:color w:val="002060"/>
              </w:rPr>
            </w:pPr>
            <w:r w:rsidRPr="00F328D6">
              <w:rPr>
                <w:color w:val="002060"/>
              </w:rPr>
              <w:t>POLISPORTIVA BORGOSOLESTA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9729606"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BF2558B" w14:textId="77777777" w:rsidR="00E84500" w:rsidRPr="00F328D6" w:rsidRDefault="00E84500" w:rsidP="00666DC1">
            <w:pPr>
              <w:pStyle w:val="ROWTABELLA"/>
              <w:rPr>
                <w:color w:val="002060"/>
              </w:rPr>
            </w:pPr>
            <w:r w:rsidRPr="00F328D6">
              <w:rPr>
                <w:color w:val="002060"/>
              </w:rPr>
              <w:t>02/02/2020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AC8AEE1" w14:textId="77777777" w:rsidR="00E84500" w:rsidRPr="00F328D6" w:rsidRDefault="00E84500" w:rsidP="00666DC1">
            <w:pPr>
              <w:pStyle w:val="ROWTABELLA"/>
              <w:rPr>
                <w:color w:val="002060"/>
              </w:rPr>
            </w:pPr>
            <w:r w:rsidRPr="00F328D6">
              <w:rPr>
                <w:color w:val="002060"/>
              </w:rPr>
              <w:t>5111 CAMPO DI C5 ENTRO SCUOLA EL.RE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FE9D179" w14:textId="77777777" w:rsidR="00E84500" w:rsidRPr="00F328D6" w:rsidRDefault="00E84500" w:rsidP="00666DC1">
            <w:pPr>
              <w:pStyle w:val="ROWTABELLA"/>
              <w:rPr>
                <w:color w:val="002060"/>
              </w:rPr>
            </w:pPr>
            <w:r w:rsidRPr="00F328D6">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815B95F" w14:textId="77777777" w:rsidR="00E84500" w:rsidRPr="00F328D6" w:rsidRDefault="00E84500" w:rsidP="00666DC1">
            <w:pPr>
              <w:pStyle w:val="ROWTABELLA"/>
              <w:rPr>
                <w:color w:val="002060"/>
              </w:rPr>
            </w:pPr>
            <w:r w:rsidRPr="00F328D6">
              <w:rPr>
                <w:color w:val="002060"/>
              </w:rPr>
              <w:t>VIA BORGO DI SOTTO</w:t>
            </w:r>
          </w:p>
        </w:tc>
      </w:tr>
    </w:tbl>
    <w:p w14:paraId="6BFF1C41" w14:textId="77777777" w:rsidR="00E84500" w:rsidRPr="00F328D6" w:rsidRDefault="00E84500" w:rsidP="00E84500">
      <w:pPr>
        <w:pStyle w:val="breakline"/>
        <w:divId w:val="527259509"/>
        <w:rPr>
          <w:color w:val="002060"/>
        </w:rPr>
      </w:pPr>
    </w:p>
    <w:p w14:paraId="34EBD73C" w14:textId="77777777" w:rsidR="00E84500" w:rsidRPr="00F328D6" w:rsidRDefault="00E84500" w:rsidP="00E84500">
      <w:pPr>
        <w:pStyle w:val="breakline"/>
        <w:divId w:val="527259509"/>
        <w:rPr>
          <w:color w:val="002060"/>
        </w:rPr>
      </w:pPr>
    </w:p>
    <w:p w14:paraId="56ACE8BF" w14:textId="77777777" w:rsidR="00E84500" w:rsidRPr="00F328D6" w:rsidRDefault="00E84500" w:rsidP="00E84500">
      <w:pPr>
        <w:pStyle w:val="breakline"/>
        <w:divId w:val="527259509"/>
        <w:rPr>
          <w:color w:val="002060"/>
        </w:rPr>
      </w:pPr>
    </w:p>
    <w:p w14:paraId="4269B9F5" w14:textId="77777777" w:rsidR="00E84500" w:rsidRPr="00F328D6" w:rsidRDefault="00E84500" w:rsidP="00E84500">
      <w:pPr>
        <w:pStyle w:val="SOTTOTITOLOCAMPIONATO1"/>
        <w:divId w:val="527259509"/>
        <w:rPr>
          <w:color w:val="002060"/>
        </w:rPr>
      </w:pPr>
      <w:r w:rsidRPr="00F328D6">
        <w:rPr>
          <w:color w:val="002060"/>
        </w:rPr>
        <w:t>GIRONE S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09"/>
        <w:gridCol w:w="385"/>
        <w:gridCol w:w="898"/>
        <w:gridCol w:w="1199"/>
        <w:gridCol w:w="1548"/>
        <w:gridCol w:w="1548"/>
      </w:tblGrid>
      <w:tr w:rsidR="00E84500" w:rsidRPr="00F328D6" w14:paraId="6C25C7EA" w14:textId="77777777" w:rsidTr="00E8450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0FCC49" w14:textId="77777777" w:rsidR="00E84500" w:rsidRPr="00F328D6" w:rsidRDefault="00E84500" w:rsidP="00666DC1">
            <w:pPr>
              <w:pStyle w:val="HEADERTABELLA"/>
              <w:rPr>
                <w:color w:val="002060"/>
              </w:rPr>
            </w:pPr>
            <w:r w:rsidRPr="00F328D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1CF606" w14:textId="77777777" w:rsidR="00E84500" w:rsidRPr="00F328D6" w:rsidRDefault="00E84500" w:rsidP="00666DC1">
            <w:pPr>
              <w:pStyle w:val="HEADERTABELLA"/>
              <w:rPr>
                <w:color w:val="002060"/>
              </w:rPr>
            </w:pPr>
            <w:r w:rsidRPr="00F328D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16EE10" w14:textId="77777777" w:rsidR="00E84500" w:rsidRPr="00F328D6" w:rsidRDefault="00E84500" w:rsidP="00666DC1">
            <w:pPr>
              <w:pStyle w:val="HEADERTABELLA"/>
              <w:rPr>
                <w:color w:val="002060"/>
              </w:rPr>
            </w:pPr>
            <w:r w:rsidRPr="00F328D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B7CA42" w14:textId="77777777" w:rsidR="00E84500" w:rsidRPr="00F328D6" w:rsidRDefault="00E84500" w:rsidP="00666DC1">
            <w:pPr>
              <w:pStyle w:val="HEADERTABELLA"/>
              <w:rPr>
                <w:color w:val="002060"/>
              </w:rPr>
            </w:pPr>
            <w:r w:rsidRPr="00F328D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D715ED" w14:textId="77777777" w:rsidR="00E84500" w:rsidRPr="00F328D6" w:rsidRDefault="00E84500" w:rsidP="00666DC1">
            <w:pPr>
              <w:pStyle w:val="HEADERTABELLA"/>
              <w:rPr>
                <w:color w:val="002060"/>
              </w:rPr>
            </w:pPr>
            <w:r w:rsidRPr="00F328D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70F7AC" w14:textId="77777777" w:rsidR="00E84500" w:rsidRPr="00F328D6" w:rsidRDefault="00E84500" w:rsidP="00666DC1">
            <w:pPr>
              <w:pStyle w:val="HEADERTABELLA"/>
              <w:rPr>
                <w:color w:val="002060"/>
              </w:rPr>
            </w:pPr>
            <w:proofErr w:type="spellStart"/>
            <w:r w:rsidRPr="00F328D6">
              <w:rPr>
                <w:color w:val="002060"/>
              </w:rPr>
              <w:t>Localita'</w:t>
            </w:r>
            <w:proofErr w:type="spellEnd"/>
            <w:r w:rsidRPr="00F328D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DA3B67" w14:textId="77777777" w:rsidR="00E84500" w:rsidRPr="00F328D6" w:rsidRDefault="00E84500" w:rsidP="00666DC1">
            <w:pPr>
              <w:pStyle w:val="HEADERTABELLA"/>
              <w:rPr>
                <w:color w:val="002060"/>
              </w:rPr>
            </w:pPr>
            <w:r w:rsidRPr="00F328D6">
              <w:rPr>
                <w:color w:val="002060"/>
              </w:rPr>
              <w:t>Indirizzo Impianto</w:t>
            </w:r>
          </w:p>
        </w:tc>
      </w:tr>
      <w:tr w:rsidR="00E84500" w:rsidRPr="00F328D6" w14:paraId="273A694A" w14:textId="77777777" w:rsidTr="00E8450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07352A0" w14:textId="77777777" w:rsidR="00E84500" w:rsidRPr="00F328D6" w:rsidRDefault="00E84500" w:rsidP="00666DC1">
            <w:pPr>
              <w:pStyle w:val="ROWTABELLA"/>
              <w:rPr>
                <w:color w:val="002060"/>
              </w:rPr>
            </w:pPr>
            <w:r w:rsidRPr="00F328D6">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33565EA" w14:textId="77777777" w:rsidR="00E84500" w:rsidRPr="00F328D6" w:rsidRDefault="00E84500" w:rsidP="00666DC1">
            <w:pPr>
              <w:pStyle w:val="ROWTABELLA"/>
              <w:rPr>
                <w:color w:val="002060"/>
              </w:rPr>
            </w:pPr>
            <w:r w:rsidRPr="00F328D6">
              <w:rPr>
                <w:color w:val="002060"/>
              </w:rPr>
              <w:t>S.ORSO 1980</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293BF24" w14:textId="77777777" w:rsidR="00E84500" w:rsidRPr="00F328D6" w:rsidRDefault="00E84500" w:rsidP="00666DC1">
            <w:pPr>
              <w:pStyle w:val="ROWTABELLA"/>
              <w:jc w:val="center"/>
              <w:rPr>
                <w:color w:val="002060"/>
              </w:rPr>
            </w:pPr>
            <w:r w:rsidRPr="00F328D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918940E" w14:textId="77777777" w:rsidR="00E84500" w:rsidRPr="00F328D6" w:rsidRDefault="00E84500" w:rsidP="00666DC1">
            <w:pPr>
              <w:pStyle w:val="ROWTABELLA"/>
              <w:rPr>
                <w:color w:val="002060"/>
              </w:rPr>
            </w:pPr>
            <w:r w:rsidRPr="00F328D6">
              <w:rPr>
                <w:color w:val="002060"/>
              </w:rPr>
              <w:t>31/01/2020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EF4BDF8" w14:textId="77777777" w:rsidR="00E84500" w:rsidRPr="00F328D6" w:rsidRDefault="00E84500" w:rsidP="00666DC1">
            <w:pPr>
              <w:pStyle w:val="ROWTABELLA"/>
              <w:rPr>
                <w:color w:val="002060"/>
              </w:rPr>
            </w:pPr>
            <w:r w:rsidRPr="00F328D6">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E28A79E" w14:textId="77777777" w:rsidR="00E84500" w:rsidRPr="00F328D6" w:rsidRDefault="00E84500" w:rsidP="00666DC1">
            <w:pPr>
              <w:pStyle w:val="ROWTABELLA"/>
              <w:rPr>
                <w:color w:val="002060"/>
              </w:rPr>
            </w:pPr>
            <w:r w:rsidRPr="00F328D6">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8B307AE" w14:textId="77777777" w:rsidR="00E84500" w:rsidRPr="00F328D6" w:rsidRDefault="00E84500" w:rsidP="00666DC1">
            <w:pPr>
              <w:pStyle w:val="ROWTABELLA"/>
              <w:rPr>
                <w:color w:val="002060"/>
              </w:rPr>
            </w:pPr>
            <w:r w:rsidRPr="00F328D6">
              <w:rPr>
                <w:color w:val="002060"/>
              </w:rPr>
              <w:t>VIA DELLA REPUBBLICA</w:t>
            </w:r>
          </w:p>
        </w:tc>
      </w:tr>
      <w:tr w:rsidR="00E84500" w:rsidRPr="00F328D6" w14:paraId="7F23666D"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6E615E0" w14:textId="77777777" w:rsidR="00E84500" w:rsidRPr="00F328D6" w:rsidRDefault="00E84500" w:rsidP="00666DC1">
            <w:pPr>
              <w:pStyle w:val="ROWTABELLA"/>
              <w:rPr>
                <w:color w:val="002060"/>
              </w:rPr>
            </w:pPr>
            <w:r w:rsidRPr="00F328D6">
              <w:rPr>
                <w:color w:val="002060"/>
              </w:rPr>
              <w:lastRenderedPageBreak/>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3E1EB9F" w14:textId="77777777" w:rsidR="00E84500" w:rsidRPr="00F328D6" w:rsidRDefault="00E84500" w:rsidP="00666DC1">
            <w:pPr>
              <w:pStyle w:val="ROWTABELLA"/>
              <w:rPr>
                <w:color w:val="002060"/>
              </w:rPr>
            </w:pPr>
            <w:r w:rsidRPr="00F328D6">
              <w:rPr>
                <w:color w:val="002060"/>
              </w:rPr>
              <w:t>ACLI MANTOVANI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D1903E9"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3B7D09E" w14:textId="77777777" w:rsidR="00E84500" w:rsidRPr="00F328D6" w:rsidRDefault="00E84500" w:rsidP="00666DC1">
            <w:pPr>
              <w:pStyle w:val="ROWTABELLA"/>
              <w:rPr>
                <w:color w:val="002060"/>
              </w:rPr>
            </w:pPr>
            <w:r w:rsidRPr="00F328D6">
              <w:rPr>
                <w:color w:val="002060"/>
              </w:rPr>
              <w:t>01/02/2020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DCB2878" w14:textId="77777777" w:rsidR="00E84500" w:rsidRPr="00F328D6" w:rsidRDefault="00E84500" w:rsidP="00666DC1">
            <w:pPr>
              <w:pStyle w:val="ROWTABELLA"/>
              <w:rPr>
                <w:color w:val="002060"/>
              </w:rPr>
            </w:pPr>
            <w:r w:rsidRPr="00F328D6">
              <w:rPr>
                <w:color w:val="002060"/>
              </w:rPr>
              <w:t xml:space="preserve">5286 PALESTRA </w:t>
            </w:r>
            <w:proofErr w:type="gramStart"/>
            <w:r w:rsidRPr="00F328D6">
              <w:rPr>
                <w:color w:val="002060"/>
              </w:rPr>
              <w:t>C.SPORTIVO</w:t>
            </w:r>
            <w:proofErr w:type="gramEnd"/>
            <w:r w:rsidRPr="00F328D6">
              <w:rPr>
                <w:color w:val="002060"/>
              </w:rPr>
              <w:t>"DON BOSCO"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5DC7317" w14:textId="77777777" w:rsidR="00E84500" w:rsidRPr="00F328D6" w:rsidRDefault="00E84500" w:rsidP="00666DC1">
            <w:pPr>
              <w:pStyle w:val="ROWTABELLA"/>
              <w:rPr>
                <w:color w:val="002060"/>
              </w:rPr>
            </w:pPr>
            <w:r w:rsidRPr="00F328D6">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537F79E" w14:textId="77777777" w:rsidR="00E84500" w:rsidRPr="00F328D6" w:rsidRDefault="00E84500" w:rsidP="00666DC1">
            <w:pPr>
              <w:pStyle w:val="ROWTABELLA"/>
              <w:rPr>
                <w:color w:val="002060"/>
              </w:rPr>
            </w:pPr>
            <w:r w:rsidRPr="00F328D6">
              <w:rPr>
                <w:color w:val="002060"/>
              </w:rPr>
              <w:t>VIA ALFIERI SNC</w:t>
            </w:r>
          </w:p>
        </w:tc>
      </w:tr>
      <w:tr w:rsidR="00E84500" w:rsidRPr="00F328D6" w14:paraId="15C98F24" w14:textId="77777777" w:rsidTr="00E8450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C1D5185" w14:textId="77777777" w:rsidR="00E84500" w:rsidRPr="00F328D6" w:rsidRDefault="00E84500" w:rsidP="00666DC1">
            <w:pPr>
              <w:pStyle w:val="ROWTABELLA"/>
              <w:rPr>
                <w:color w:val="002060"/>
              </w:rPr>
            </w:pPr>
            <w:r w:rsidRPr="00F328D6">
              <w:rPr>
                <w:color w:val="002060"/>
              </w:rPr>
              <w:t>RIPABERARDA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BCD20C6" w14:textId="77777777" w:rsidR="00E84500" w:rsidRPr="00F328D6" w:rsidRDefault="00E84500" w:rsidP="00666DC1">
            <w:pPr>
              <w:pStyle w:val="ROWTABELLA"/>
              <w:rPr>
                <w:color w:val="002060"/>
              </w:rPr>
            </w:pPr>
            <w:r w:rsidRPr="00F328D6">
              <w:rPr>
                <w:color w:val="002060"/>
              </w:rPr>
              <w:t>LA FENICE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76F3461"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0394F05" w14:textId="77777777" w:rsidR="00E84500" w:rsidRPr="00F328D6" w:rsidRDefault="00E84500" w:rsidP="00666DC1">
            <w:pPr>
              <w:pStyle w:val="ROWTABELLA"/>
              <w:rPr>
                <w:color w:val="002060"/>
              </w:rPr>
            </w:pPr>
            <w:r w:rsidRPr="00F328D6">
              <w:rPr>
                <w:color w:val="002060"/>
              </w:rPr>
              <w:t>02/02/2020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1994E3B" w14:textId="77777777" w:rsidR="00E84500" w:rsidRPr="00F328D6" w:rsidRDefault="00E84500" w:rsidP="00666DC1">
            <w:pPr>
              <w:pStyle w:val="ROWTABELLA"/>
              <w:rPr>
                <w:color w:val="002060"/>
              </w:rPr>
            </w:pPr>
            <w:r w:rsidRPr="00F328D6">
              <w:rPr>
                <w:color w:val="002060"/>
              </w:rPr>
              <w:t>5683 PALASPORT LOC.RIPABERARDA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15AF7FE" w14:textId="77777777" w:rsidR="00E84500" w:rsidRPr="00F328D6" w:rsidRDefault="00E84500" w:rsidP="00666DC1">
            <w:pPr>
              <w:pStyle w:val="ROWTABELLA"/>
              <w:rPr>
                <w:color w:val="002060"/>
              </w:rPr>
            </w:pPr>
            <w:r w:rsidRPr="00F328D6">
              <w:rPr>
                <w:color w:val="002060"/>
              </w:rPr>
              <w:t>CASTIGNANO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9E8747B" w14:textId="77777777" w:rsidR="00E84500" w:rsidRPr="00F328D6" w:rsidRDefault="00E84500" w:rsidP="00666DC1">
            <w:pPr>
              <w:pStyle w:val="ROWTABELLA"/>
              <w:rPr>
                <w:color w:val="002060"/>
              </w:rPr>
            </w:pPr>
            <w:r w:rsidRPr="00F328D6">
              <w:rPr>
                <w:color w:val="002060"/>
              </w:rPr>
              <w:t>VIA DON GIUSEPPE MARUCCI</w:t>
            </w:r>
          </w:p>
        </w:tc>
      </w:tr>
    </w:tbl>
    <w:p w14:paraId="7085269A" w14:textId="77777777" w:rsidR="00E84500" w:rsidRPr="003F36BA" w:rsidRDefault="00E84500" w:rsidP="00E84500">
      <w:pPr>
        <w:pStyle w:val="breakline"/>
        <w:divId w:val="527259509"/>
        <w:rPr>
          <w:color w:val="002060"/>
        </w:rPr>
      </w:pPr>
    </w:p>
    <w:p w14:paraId="3F26C992" w14:textId="77777777" w:rsidR="00E84500" w:rsidRPr="003F36BA" w:rsidRDefault="00E84500" w:rsidP="00E84500">
      <w:pPr>
        <w:pStyle w:val="TITOLOCAMPIONATO"/>
        <w:shd w:val="clear" w:color="auto" w:fill="CCCCCC"/>
        <w:spacing w:before="80" w:after="40"/>
        <w:divId w:val="527259509"/>
        <w:rPr>
          <w:color w:val="002060"/>
        </w:rPr>
      </w:pPr>
      <w:r w:rsidRPr="003F36BA">
        <w:rPr>
          <w:color w:val="002060"/>
        </w:rPr>
        <w:t>UNDER 21 CALCIO A 5 REGIONALE</w:t>
      </w:r>
    </w:p>
    <w:p w14:paraId="4E0FC7F8" w14:textId="77777777" w:rsidR="00E84500" w:rsidRPr="00E876E0" w:rsidRDefault="00E84500" w:rsidP="00E84500">
      <w:pPr>
        <w:pStyle w:val="TITOLOPRINC"/>
        <w:divId w:val="527259509"/>
        <w:rPr>
          <w:color w:val="002060"/>
        </w:rPr>
      </w:pPr>
      <w:r w:rsidRPr="00E876E0">
        <w:rPr>
          <w:color w:val="002060"/>
        </w:rPr>
        <w:t>ANAGRAFICA/INDIRIZZARIO/VARIAZIONI CALENDARIO</w:t>
      </w:r>
    </w:p>
    <w:p w14:paraId="4E775E71" w14:textId="77777777" w:rsidR="00E84500" w:rsidRPr="0056717D" w:rsidRDefault="00E84500" w:rsidP="00E84500">
      <w:pPr>
        <w:pStyle w:val="Corpodeltesto21"/>
        <w:divId w:val="527259509"/>
        <w:rPr>
          <w:rFonts w:ascii="Arial" w:hAnsi="Arial" w:cs="Arial"/>
          <w:b/>
          <w:color w:val="002060"/>
          <w:sz w:val="22"/>
          <w:szCs w:val="22"/>
          <w:u w:val="single"/>
        </w:rPr>
      </w:pPr>
      <w:r w:rsidRPr="0056717D">
        <w:rPr>
          <w:rFonts w:ascii="Arial" w:hAnsi="Arial" w:cs="Arial"/>
          <w:b/>
          <w:color w:val="002060"/>
          <w:sz w:val="22"/>
          <w:szCs w:val="22"/>
          <w:u w:val="single"/>
        </w:rPr>
        <w:t>GIRONE “</w:t>
      </w:r>
      <w:r>
        <w:rPr>
          <w:rFonts w:ascii="Arial" w:hAnsi="Arial" w:cs="Arial"/>
          <w:b/>
          <w:color w:val="002060"/>
          <w:sz w:val="22"/>
          <w:szCs w:val="22"/>
          <w:u w:val="single"/>
        </w:rPr>
        <w:t>GOLD</w:t>
      </w:r>
      <w:r w:rsidRPr="0056717D">
        <w:rPr>
          <w:rFonts w:ascii="Arial" w:hAnsi="Arial" w:cs="Arial"/>
          <w:b/>
          <w:color w:val="002060"/>
          <w:sz w:val="22"/>
          <w:szCs w:val="22"/>
          <w:u w:val="single"/>
        </w:rPr>
        <w:t>”</w:t>
      </w:r>
    </w:p>
    <w:p w14:paraId="546EFDBA" w14:textId="77777777" w:rsidR="00E84500" w:rsidRPr="0056717D" w:rsidRDefault="00E84500" w:rsidP="00E84500">
      <w:pPr>
        <w:pStyle w:val="Corpodeltesto21"/>
        <w:divId w:val="527259509"/>
        <w:rPr>
          <w:rFonts w:ascii="Arial" w:hAnsi="Arial" w:cs="Arial"/>
          <w:color w:val="002060"/>
          <w:sz w:val="22"/>
          <w:szCs w:val="22"/>
        </w:rPr>
      </w:pPr>
    </w:p>
    <w:p w14:paraId="410898E5" w14:textId="20C1F434" w:rsidR="00E84500" w:rsidRDefault="00E84500" w:rsidP="00E84500">
      <w:pPr>
        <w:pStyle w:val="Corpodeltesto21"/>
        <w:divId w:val="527259509"/>
        <w:rPr>
          <w:rFonts w:ascii="Arial" w:hAnsi="Arial" w:cs="Arial"/>
          <w:color w:val="002060"/>
          <w:sz w:val="22"/>
          <w:szCs w:val="22"/>
        </w:rPr>
      </w:pPr>
      <w:r w:rsidRPr="0056717D">
        <w:rPr>
          <w:rFonts w:ascii="Arial" w:hAnsi="Arial" w:cs="Arial"/>
          <w:color w:val="002060"/>
          <w:sz w:val="22"/>
          <w:szCs w:val="22"/>
        </w:rPr>
        <w:t xml:space="preserve">La Società </w:t>
      </w:r>
      <w:r>
        <w:rPr>
          <w:rFonts w:ascii="Arial" w:hAnsi="Arial" w:cs="Arial"/>
          <w:b/>
          <w:color w:val="002060"/>
          <w:sz w:val="22"/>
          <w:szCs w:val="22"/>
        </w:rPr>
        <w:t xml:space="preserve">AUDAX 1970 </w:t>
      </w:r>
      <w:proofErr w:type="gramStart"/>
      <w:r>
        <w:rPr>
          <w:rFonts w:ascii="Arial" w:hAnsi="Arial" w:cs="Arial"/>
          <w:b/>
          <w:color w:val="002060"/>
          <w:sz w:val="22"/>
          <w:szCs w:val="22"/>
        </w:rPr>
        <w:t>S.ANGELO</w:t>
      </w:r>
      <w:proofErr w:type="gramEnd"/>
      <w:r w:rsidRPr="0056717D">
        <w:rPr>
          <w:rFonts w:ascii="Arial" w:hAnsi="Arial" w:cs="Arial"/>
          <w:color w:val="002060"/>
          <w:sz w:val="22"/>
          <w:szCs w:val="22"/>
        </w:rPr>
        <w:t xml:space="preserve"> comunica che disputerà tutte le gare interne </w:t>
      </w:r>
      <w:r>
        <w:rPr>
          <w:rFonts w:ascii="Arial" w:hAnsi="Arial" w:cs="Arial"/>
          <w:color w:val="002060"/>
          <w:sz w:val="22"/>
          <w:szCs w:val="22"/>
        </w:rPr>
        <w:t>il</w:t>
      </w:r>
      <w:r w:rsidRPr="0056717D">
        <w:rPr>
          <w:rFonts w:ascii="Arial" w:hAnsi="Arial" w:cs="Arial"/>
          <w:color w:val="002060"/>
          <w:sz w:val="22"/>
          <w:szCs w:val="22"/>
        </w:rPr>
        <w:t xml:space="preserve"> </w:t>
      </w:r>
      <w:r>
        <w:rPr>
          <w:rFonts w:ascii="Arial" w:hAnsi="Arial" w:cs="Arial"/>
          <w:b/>
          <w:color w:val="002060"/>
          <w:sz w:val="22"/>
          <w:szCs w:val="22"/>
        </w:rPr>
        <w:t>SABATO</w:t>
      </w:r>
      <w:r w:rsidRPr="0056717D">
        <w:rPr>
          <w:rFonts w:ascii="Arial" w:hAnsi="Arial" w:cs="Arial"/>
          <w:b/>
          <w:color w:val="002060"/>
          <w:sz w:val="22"/>
          <w:szCs w:val="22"/>
        </w:rPr>
        <w:t xml:space="preserve"> </w:t>
      </w:r>
      <w:r w:rsidRPr="0056717D">
        <w:rPr>
          <w:rFonts w:ascii="Arial" w:hAnsi="Arial" w:cs="Arial"/>
          <w:color w:val="002060"/>
          <w:sz w:val="22"/>
          <w:szCs w:val="22"/>
        </w:rPr>
        <w:t xml:space="preserve">alle </w:t>
      </w:r>
      <w:r w:rsidRPr="0056717D">
        <w:rPr>
          <w:rFonts w:ascii="Arial" w:hAnsi="Arial" w:cs="Arial"/>
          <w:b/>
          <w:color w:val="002060"/>
          <w:sz w:val="22"/>
          <w:szCs w:val="22"/>
        </w:rPr>
        <w:t xml:space="preserve">ore </w:t>
      </w:r>
      <w:r>
        <w:rPr>
          <w:rFonts w:ascii="Arial" w:hAnsi="Arial" w:cs="Arial"/>
          <w:b/>
          <w:color w:val="002060"/>
          <w:sz w:val="22"/>
          <w:szCs w:val="22"/>
        </w:rPr>
        <w:t>18:00</w:t>
      </w:r>
      <w:r w:rsidRPr="0056717D">
        <w:rPr>
          <w:rFonts w:ascii="Arial" w:hAnsi="Arial" w:cs="Arial"/>
          <w:color w:val="002060"/>
          <w:sz w:val="22"/>
          <w:szCs w:val="22"/>
        </w:rPr>
        <w:t xml:space="preserve">, </w:t>
      </w:r>
      <w:r>
        <w:rPr>
          <w:rFonts w:ascii="Arial" w:hAnsi="Arial" w:cs="Arial"/>
          <w:b/>
          <w:bCs/>
          <w:color w:val="002060"/>
          <w:sz w:val="22"/>
          <w:szCs w:val="22"/>
        </w:rPr>
        <w:t>Palestra Istituto Bettino Padovano</w:t>
      </w:r>
      <w:r>
        <w:rPr>
          <w:rFonts w:ascii="Arial" w:hAnsi="Arial" w:cs="Arial"/>
          <w:color w:val="002060"/>
          <w:sz w:val="22"/>
          <w:szCs w:val="22"/>
        </w:rPr>
        <w:t xml:space="preserve">, Via Antonio Rosmini, 22/B di </w:t>
      </w:r>
      <w:r w:rsidRPr="00194974">
        <w:rPr>
          <w:rFonts w:ascii="Arial" w:hAnsi="Arial" w:cs="Arial"/>
          <w:b/>
          <w:bCs/>
          <w:color w:val="002060"/>
          <w:sz w:val="22"/>
          <w:szCs w:val="22"/>
        </w:rPr>
        <w:t>SENIGALLIA</w:t>
      </w:r>
      <w:r w:rsidRPr="0056717D">
        <w:rPr>
          <w:rFonts w:ascii="Arial" w:hAnsi="Arial" w:cs="Arial"/>
          <w:color w:val="002060"/>
          <w:sz w:val="22"/>
          <w:szCs w:val="22"/>
        </w:rPr>
        <w:t>.</w:t>
      </w:r>
    </w:p>
    <w:p w14:paraId="4BC2242A" w14:textId="71F23EB7" w:rsidR="006630A0" w:rsidRDefault="006630A0" w:rsidP="00E84500">
      <w:pPr>
        <w:pStyle w:val="Corpodeltesto21"/>
        <w:divId w:val="527259509"/>
        <w:rPr>
          <w:rFonts w:ascii="Arial" w:hAnsi="Arial" w:cs="Arial"/>
          <w:color w:val="002060"/>
          <w:sz w:val="22"/>
          <w:szCs w:val="22"/>
        </w:rPr>
      </w:pPr>
    </w:p>
    <w:p w14:paraId="0672DC62" w14:textId="6EBE4599" w:rsidR="006630A0" w:rsidRPr="0056717D" w:rsidRDefault="006630A0" w:rsidP="006630A0">
      <w:pPr>
        <w:pStyle w:val="Corpodeltesto21"/>
        <w:divId w:val="527259509"/>
        <w:rPr>
          <w:rFonts w:ascii="Arial" w:hAnsi="Arial" w:cs="Arial"/>
          <w:b/>
          <w:color w:val="002060"/>
          <w:sz w:val="22"/>
          <w:szCs w:val="22"/>
          <w:u w:val="single"/>
        </w:rPr>
      </w:pPr>
      <w:r w:rsidRPr="0056717D">
        <w:rPr>
          <w:rFonts w:ascii="Arial" w:hAnsi="Arial" w:cs="Arial"/>
          <w:b/>
          <w:color w:val="002060"/>
          <w:sz w:val="22"/>
          <w:szCs w:val="22"/>
          <w:u w:val="single"/>
        </w:rPr>
        <w:t>GIRONE “</w:t>
      </w:r>
      <w:r>
        <w:rPr>
          <w:rFonts w:ascii="Arial" w:hAnsi="Arial" w:cs="Arial"/>
          <w:b/>
          <w:color w:val="002060"/>
          <w:sz w:val="22"/>
          <w:szCs w:val="22"/>
          <w:u w:val="single"/>
        </w:rPr>
        <w:t>SILVER – A</w:t>
      </w:r>
      <w:r w:rsidRPr="0056717D">
        <w:rPr>
          <w:rFonts w:ascii="Arial" w:hAnsi="Arial" w:cs="Arial"/>
          <w:b/>
          <w:color w:val="002060"/>
          <w:sz w:val="22"/>
          <w:szCs w:val="22"/>
          <w:u w:val="single"/>
        </w:rPr>
        <w:t>”</w:t>
      </w:r>
    </w:p>
    <w:p w14:paraId="7F7D403D" w14:textId="77777777" w:rsidR="006630A0" w:rsidRPr="0056717D" w:rsidRDefault="006630A0" w:rsidP="006630A0">
      <w:pPr>
        <w:pStyle w:val="Corpodeltesto21"/>
        <w:divId w:val="527259509"/>
        <w:rPr>
          <w:rFonts w:ascii="Arial" w:hAnsi="Arial" w:cs="Arial"/>
          <w:color w:val="002060"/>
          <w:sz w:val="22"/>
          <w:szCs w:val="22"/>
        </w:rPr>
      </w:pPr>
    </w:p>
    <w:p w14:paraId="03165D8C" w14:textId="1286BE93" w:rsidR="006630A0" w:rsidRPr="00E876E0" w:rsidRDefault="006630A0" w:rsidP="006630A0">
      <w:pPr>
        <w:pStyle w:val="Corpodeltesto21"/>
        <w:divId w:val="527259509"/>
        <w:rPr>
          <w:rFonts w:ascii="Arial" w:hAnsi="Arial" w:cs="Arial"/>
          <w:color w:val="002060"/>
          <w:sz w:val="22"/>
          <w:szCs w:val="22"/>
        </w:rPr>
      </w:pPr>
      <w:r w:rsidRPr="0056717D">
        <w:rPr>
          <w:rFonts w:ascii="Arial" w:hAnsi="Arial" w:cs="Arial"/>
          <w:color w:val="002060"/>
          <w:sz w:val="22"/>
          <w:szCs w:val="22"/>
        </w:rPr>
        <w:t xml:space="preserve">La Società </w:t>
      </w:r>
      <w:r>
        <w:rPr>
          <w:rFonts w:ascii="Arial" w:hAnsi="Arial" w:cs="Arial"/>
          <w:b/>
          <w:color w:val="002060"/>
          <w:sz w:val="22"/>
          <w:szCs w:val="22"/>
        </w:rPr>
        <w:t>OLYMPIA FANO C5</w:t>
      </w:r>
      <w:r w:rsidRPr="0056717D">
        <w:rPr>
          <w:rFonts w:ascii="Arial" w:hAnsi="Arial" w:cs="Arial"/>
          <w:color w:val="002060"/>
          <w:sz w:val="22"/>
          <w:szCs w:val="22"/>
        </w:rPr>
        <w:t xml:space="preserve"> comunica </w:t>
      </w:r>
      <w:proofErr w:type="gramStart"/>
      <w:r w:rsidRPr="0056717D">
        <w:rPr>
          <w:rFonts w:ascii="Arial" w:hAnsi="Arial" w:cs="Arial"/>
          <w:color w:val="002060"/>
          <w:sz w:val="22"/>
          <w:szCs w:val="22"/>
        </w:rPr>
        <w:t xml:space="preserve">che </w:t>
      </w:r>
      <w:r w:rsidR="002D3006">
        <w:rPr>
          <w:rFonts w:ascii="Arial" w:hAnsi="Arial" w:cs="Arial"/>
          <w:color w:val="002060"/>
          <w:sz w:val="22"/>
          <w:szCs w:val="22"/>
        </w:rPr>
        <w:t xml:space="preserve"> a</w:t>
      </w:r>
      <w:proofErr w:type="gramEnd"/>
      <w:r w:rsidR="002D3006">
        <w:rPr>
          <w:rFonts w:ascii="Arial" w:hAnsi="Arial" w:cs="Arial"/>
          <w:color w:val="002060"/>
          <w:sz w:val="22"/>
          <w:szCs w:val="22"/>
        </w:rPr>
        <w:t xml:space="preserve"> partire dalla III^ giornata </w:t>
      </w:r>
      <w:r w:rsidRPr="0056717D">
        <w:rPr>
          <w:rFonts w:ascii="Arial" w:hAnsi="Arial" w:cs="Arial"/>
          <w:color w:val="002060"/>
          <w:sz w:val="22"/>
          <w:szCs w:val="22"/>
        </w:rPr>
        <w:t xml:space="preserve">disputerà tutte le gare interne </w:t>
      </w:r>
      <w:r>
        <w:rPr>
          <w:rFonts w:ascii="Arial" w:hAnsi="Arial" w:cs="Arial"/>
          <w:color w:val="002060"/>
          <w:sz w:val="22"/>
          <w:szCs w:val="22"/>
        </w:rPr>
        <w:t>il</w:t>
      </w:r>
      <w:r w:rsidRPr="0056717D">
        <w:rPr>
          <w:rFonts w:ascii="Arial" w:hAnsi="Arial" w:cs="Arial"/>
          <w:color w:val="002060"/>
          <w:sz w:val="22"/>
          <w:szCs w:val="22"/>
        </w:rPr>
        <w:t xml:space="preserve"> </w:t>
      </w:r>
      <w:r>
        <w:rPr>
          <w:rFonts w:ascii="Arial" w:hAnsi="Arial" w:cs="Arial"/>
          <w:b/>
          <w:color w:val="002060"/>
          <w:sz w:val="22"/>
          <w:szCs w:val="22"/>
        </w:rPr>
        <w:t>SABATO</w:t>
      </w:r>
      <w:r w:rsidRPr="0056717D">
        <w:rPr>
          <w:rFonts w:ascii="Arial" w:hAnsi="Arial" w:cs="Arial"/>
          <w:b/>
          <w:color w:val="002060"/>
          <w:sz w:val="22"/>
          <w:szCs w:val="22"/>
        </w:rPr>
        <w:t xml:space="preserve"> </w:t>
      </w:r>
      <w:r w:rsidRPr="0056717D">
        <w:rPr>
          <w:rFonts w:ascii="Arial" w:hAnsi="Arial" w:cs="Arial"/>
          <w:color w:val="002060"/>
          <w:sz w:val="22"/>
          <w:szCs w:val="22"/>
        </w:rPr>
        <w:t xml:space="preserve">alle </w:t>
      </w:r>
      <w:r w:rsidRPr="0056717D">
        <w:rPr>
          <w:rFonts w:ascii="Arial" w:hAnsi="Arial" w:cs="Arial"/>
          <w:b/>
          <w:color w:val="002060"/>
          <w:sz w:val="22"/>
          <w:szCs w:val="22"/>
        </w:rPr>
        <w:t xml:space="preserve">ore </w:t>
      </w:r>
      <w:r>
        <w:rPr>
          <w:rFonts w:ascii="Arial" w:hAnsi="Arial" w:cs="Arial"/>
          <w:b/>
          <w:color w:val="002060"/>
          <w:sz w:val="22"/>
          <w:szCs w:val="22"/>
        </w:rPr>
        <w:t>16:00</w:t>
      </w:r>
      <w:r w:rsidRPr="0056717D">
        <w:rPr>
          <w:rFonts w:ascii="Arial" w:hAnsi="Arial" w:cs="Arial"/>
          <w:color w:val="002060"/>
          <w:sz w:val="22"/>
          <w:szCs w:val="22"/>
        </w:rPr>
        <w:t xml:space="preserve">, </w:t>
      </w:r>
      <w:r>
        <w:rPr>
          <w:rFonts w:ascii="Arial" w:hAnsi="Arial" w:cs="Arial"/>
          <w:color w:val="002060"/>
          <w:sz w:val="22"/>
          <w:szCs w:val="22"/>
        </w:rPr>
        <w:t>stesso campo</w:t>
      </w:r>
      <w:r w:rsidRPr="0056717D">
        <w:rPr>
          <w:rFonts w:ascii="Arial" w:hAnsi="Arial" w:cs="Arial"/>
          <w:color w:val="002060"/>
          <w:sz w:val="22"/>
          <w:szCs w:val="22"/>
        </w:rPr>
        <w:t>.</w:t>
      </w:r>
    </w:p>
    <w:p w14:paraId="755CDC0D" w14:textId="77777777" w:rsidR="006630A0" w:rsidRPr="00E876E0" w:rsidRDefault="006630A0" w:rsidP="00E84500">
      <w:pPr>
        <w:pStyle w:val="Corpodeltesto21"/>
        <w:divId w:val="527259509"/>
        <w:rPr>
          <w:rFonts w:ascii="Arial" w:hAnsi="Arial" w:cs="Arial"/>
          <w:color w:val="002060"/>
          <w:sz w:val="22"/>
          <w:szCs w:val="22"/>
        </w:rPr>
      </w:pPr>
    </w:p>
    <w:p w14:paraId="01DE583F" w14:textId="77777777" w:rsidR="00E84500" w:rsidRPr="003F36BA" w:rsidRDefault="00E84500" w:rsidP="00E84500">
      <w:pPr>
        <w:pStyle w:val="TITOLOPRINC"/>
        <w:divId w:val="527259509"/>
        <w:rPr>
          <w:color w:val="002060"/>
        </w:rPr>
      </w:pPr>
      <w:r w:rsidRPr="003F36BA">
        <w:rPr>
          <w:color w:val="002060"/>
        </w:rPr>
        <w:t>VARIAZIONI AL PROGRAMMA GARE</w:t>
      </w:r>
    </w:p>
    <w:p w14:paraId="49EC0E33" w14:textId="77777777" w:rsidR="00E84500" w:rsidRPr="003F36BA" w:rsidRDefault="00E84500" w:rsidP="00E84500">
      <w:pPr>
        <w:pStyle w:val="breakline"/>
        <w:divId w:val="527259509"/>
        <w:rPr>
          <w:color w:val="002060"/>
        </w:rPr>
      </w:pPr>
    </w:p>
    <w:p w14:paraId="7FE9A5E6" w14:textId="77777777" w:rsidR="00E84500" w:rsidRPr="003F36BA" w:rsidRDefault="00E84500" w:rsidP="00E84500">
      <w:pPr>
        <w:pStyle w:val="SOTTOTITOLOCAMPIONATO1"/>
        <w:divId w:val="527259509"/>
        <w:rPr>
          <w:color w:val="002060"/>
        </w:rPr>
      </w:pPr>
      <w:r w:rsidRPr="003F36BA">
        <w:rPr>
          <w:color w:val="002060"/>
        </w:rPr>
        <w:t>GIRONE SA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E84500" w:rsidRPr="003F36BA" w14:paraId="312DBEAE"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8E6490" w14:textId="77777777" w:rsidR="00E84500" w:rsidRPr="003F36BA" w:rsidRDefault="00E84500" w:rsidP="00666DC1">
            <w:pPr>
              <w:pStyle w:val="HEADERTABELLA"/>
              <w:rPr>
                <w:color w:val="002060"/>
              </w:rPr>
            </w:pPr>
            <w:r w:rsidRPr="003F36B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B4B378" w14:textId="77777777" w:rsidR="00E84500" w:rsidRPr="003F36BA" w:rsidRDefault="00E84500" w:rsidP="00666DC1">
            <w:pPr>
              <w:pStyle w:val="HEADERTABELLA"/>
              <w:rPr>
                <w:color w:val="002060"/>
              </w:rPr>
            </w:pPr>
            <w:r w:rsidRPr="003F36BA">
              <w:rPr>
                <w:color w:val="002060"/>
              </w:rPr>
              <w:t xml:space="preserve">N° </w:t>
            </w:r>
            <w:proofErr w:type="spellStart"/>
            <w:r w:rsidRPr="003F36BA">
              <w:rPr>
                <w:color w:val="002060"/>
              </w:rPr>
              <w:t>Gior</w:t>
            </w:r>
            <w:proofErr w:type="spellEnd"/>
            <w:r w:rsidRPr="003F36B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55BD30" w14:textId="77777777" w:rsidR="00E84500" w:rsidRPr="003F36BA" w:rsidRDefault="00E84500" w:rsidP="00666DC1">
            <w:pPr>
              <w:pStyle w:val="HEADERTABELLA"/>
              <w:rPr>
                <w:color w:val="002060"/>
              </w:rPr>
            </w:pPr>
            <w:r w:rsidRPr="003F36B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47B5EE" w14:textId="77777777" w:rsidR="00E84500" w:rsidRPr="003F36BA" w:rsidRDefault="00E84500" w:rsidP="00666DC1">
            <w:pPr>
              <w:pStyle w:val="HEADERTABELLA"/>
              <w:rPr>
                <w:color w:val="002060"/>
              </w:rPr>
            </w:pPr>
            <w:r w:rsidRPr="003F36B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1B169F" w14:textId="77777777" w:rsidR="00E84500" w:rsidRPr="003F36BA" w:rsidRDefault="00E84500" w:rsidP="00666DC1">
            <w:pPr>
              <w:pStyle w:val="HEADERTABELLA"/>
              <w:rPr>
                <w:color w:val="002060"/>
              </w:rPr>
            </w:pPr>
            <w:r w:rsidRPr="003F36BA">
              <w:rPr>
                <w:color w:val="002060"/>
              </w:rPr>
              <w:t xml:space="preserve">Data </w:t>
            </w:r>
            <w:proofErr w:type="spellStart"/>
            <w:r w:rsidRPr="003F36BA">
              <w:rPr>
                <w:color w:val="002060"/>
              </w:rPr>
              <w:t>Orig</w:t>
            </w:r>
            <w:proofErr w:type="spellEnd"/>
            <w:r w:rsidRPr="003F36B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3F9D37" w14:textId="77777777" w:rsidR="00E84500" w:rsidRPr="003F36BA" w:rsidRDefault="00E84500" w:rsidP="00666DC1">
            <w:pPr>
              <w:pStyle w:val="HEADERTABELLA"/>
              <w:rPr>
                <w:color w:val="002060"/>
              </w:rPr>
            </w:pPr>
            <w:r w:rsidRPr="003F36BA">
              <w:rPr>
                <w:color w:val="002060"/>
              </w:rPr>
              <w:t xml:space="preserve">Ora </w:t>
            </w:r>
            <w:proofErr w:type="spellStart"/>
            <w:r w:rsidRPr="003F36BA">
              <w:rPr>
                <w:color w:val="002060"/>
              </w:rPr>
              <w:t>Var</w:t>
            </w:r>
            <w:proofErr w:type="spellEnd"/>
            <w:r w:rsidRPr="003F36B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7F1D73" w14:textId="77777777" w:rsidR="00E84500" w:rsidRPr="003F36BA" w:rsidRDefault="00E84500" w:rsidP="00666DC1">
            <w:pPr>
              <w:pStyle w:val="HEADERTABELLA"/>
              <w:rPr>
                <w:color w:val="002060"/>
              </w:rPr>
            </w:pPr>
            <w:r w:rsidRPr="003F36BA">
              <w:rPr>
                <w:color w:val="002060"/>
              </w:rPr>
              <w:t xml:space="preserve">Ora </w:t>
            </w:r>
            <w:proofErr w:type="spellStart"/>
            <w:r w:rsidRPr="003F36BA">
              <w:rPr>
                <w:color w:val="002060"/>
              </w:rPr>
              <w:t>Orig</w:t>
            </w:r>
            <w:proofErr w:type="spellEnd"/>
            <w:r w:rsidRPr="003F36B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998FC8" w14:textId="77777777" w:rsidR="00E84500" w:rsidRPr="003F36BA" w:rsidRDefault="00E84500" w:rsidP="00666DC1">
            <w:pPr>
              <w:pStyle w:val="HEADERTABELLA"/>
              <w:rPr>
                <w:color w:val="002060"/>
              </w:rPr>
            </w:pPr>
            <w:r w:rsidRPr="003F36BA">
              <w:rPr>
                <w:color w:val="002060"/>
              </w:rPr>
              <w:t>Impianto</w:t>
            </w:r>
          </w:p>
        </w:tc>
      </w:tr>
      <w:tr w:rsidR="00E84500" w:rsidRPr="003F36BA" w14:paraId="024E7C6E"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F8D694" w14:textId="77777777" w:rsidR="00E84500" w:rsidRPr="00194974" w:rsidRDefault="00E84500" w:rsidP="00666DC1">
            <w:pPr>
              <w:pStyle w:val="ROWTABELLA"/>
              <w:rPr>
                <w:color w:val="002060"/>
                <w:highlight w:val="yellow"/>
              </w:rPr>
            </w:pPr>
            <w:r w:rsidRPr="00194974">
              <w:rPr>
                <w:color w:val="002060"/>
                <w:highlight w:val="yellow"/>
              </w:rPr>
              <w:t>02/02/2020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4CBC89" w14:textId="77777777" w:rsidR="00E84500" w:rsidRPr="00194974" w:rsidRDefault="00E84500" w:rsidP="00666DC1">
            <w:pPr>
              <w:pStyle w:val="ROWTABELLA"/>
              <w:jc w:val="center"/>
              <w:rPr>
                <w:color w:val="002060"/>
                <w:highlight w:val="yellow"/>
              </w:rPr>
            </w:pPr>
            <w:r w:rsidRPr="00194974">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E9CCA2" w14:textId="77777777" w:rsidR="00E84500" w:rsidRPr="00194974" w:rsidRDefault="00E84500" w:rsidP="00666DC1">
            <w:pPr>
              <w:pStyle w:val="ROWTABELLA"/>
              <w:rPr>
                <w:color w:val="002060"/>
                <w:highlight w:val="yellow"/>
              </w:rPr>
            </w:pPr>
            <w:r w:rsidRPr="00194974">
              <w:rPr>
                <w:color w:val="002060"/>
                <w:highlight w:val="yellow"/>
              </w:rPr>
              <w:t>OLYMPIA FANO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5C15CE" w14:textId="77777777" w:rsidR="00E84500" w:rsidRPr="00194974" w:rsidRDefault="00E84500" w:rsidP="00666DC1">
            <w:pPr>
              <w:pStyle w:val="ROWTABELLA"/>
              <w:rPr>
                <w:color w:val="002060"/>
                <w:highlight w:val="yellow"/>
              </w:rPr>
            </w:pPr>
            <w:r w:rsidRPr="00194974">
              <w:rPr>
                <w:color w:val="002060"/>
                <w:highlight w:val="yellow"/>
              </w:rPr>
              <w:t>CASTELBELLINO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BD4718" w14:textId="77777777" w:rsidR="00E84500" w:rsidRPr="003F36BA" w:rsidRDefault="00E84500" w:rsidP="00666DC1">
            <w:pPr>
              <w:pStyle w:val="ROWTABELLA"/>
              <w:rPr>
                <w:color w:val="002060"/>
              </w:rPr>
            </w:pPr>
            <w:r>
              <w:rPr>
                <w:color w:val="002060"/>
              </w:rPr>
              <w:t>01</w:t>
            </w:r>
            <w:r w:rsidRPr="003F36BA">
              <w:rPr>
                <w:color w:val="002060"/>
              </w:rPr>
              <w:t>/0</w:t>
            </w:r>
            <w:r>
              <w:rPr>
                <w:color w:val="002060"/>
              </w:rPr>
              <w:t>2</w:t>
            </w:r>
            <w:r w:rsidRPr="003F36BA">
              <w:rPr>
                <w:color w:val="002060"/>
              </w:rPr>
              <w:t>/2020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5D3398" w14:textId="77777777" w:rsidR="00E84500" w:rsidRPr="003F36BA" w:rsidRDefault="00E84500" w:rsidP="00666DC1">
            <w:pPr>
              <w:pStyle w:val="ROWTABELLA"/>
              <w:jc w:val="center"/>
              <w:rPr>
                <w:color w:val="002060"/>
              </w:rPr>
            </w:pPr>
            <w:r w:rsidRPr="00194974">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9119D2" w14:textId="77777777" w:rsidR="00E84500" w:rsidRPr="003F36BA" w:rsidRDefault="00E84500" w:rsidP="00666DC1">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9871B1" w14:textId="77777777" w:rsidR="00E84500" w:rsidRPr="003F36BA" w:rsidRDefault="00E84500" w:rsidP="00666DC1">
            <w:pPr>
              <w:rPr>
                <w:color w:val="002060"/>
              </w:rPr>
            </w:pPr>
          </w:p>
        </w:tc>
      </w:tr>
      <w:tr w:rsidR="00E84500" w:rsidRPr="003F36BA" w14:paraId="2C5A5E99"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08355F" w14:textId="77777777" w:rsidR="00E84500" w:rsidRPr="00194974" w:rsidRDefault="00E84500" w:rsidP="00666DC1">
            <w:pPr>
              <w:pStyle w:val="ROWTABELLA"/>
              <w:rPr>
                <w:color w:val="002060"/>
                <w:highlight w:val="yellow"/>
              </w:rPr>
            </w:pPr>
            <w:r w:rsidRPr="00194974">
              <w:rPr>
                <w:color w:val="002060"/>
                <w:highlight w:val="yellow"/>
              </w:rPr>
              <w:t>29/02/2020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F433D7" w14:textId="77777777" w:rsidR="00E84500" w:rsidRPr="00194974" w:rsidRDefault="00E84500" w:rsidP="00666DC1">
            <w:pPr>
              <w:pStyle w:val="ROWTABELLA"/>
              <w:jc w:val="center"/>
              <w:rPr>
                <w:color w:val="002060"/>
                <w:highlight w:val="yellow"/>
              </w:rPr>
            </w:pPr>
            <w:r w:rsidRPr="00194974">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757DAB" w14:textId="77777777" w:rsidR="00E84500" w:rsidRPr="00194974" w:rsidRDefault="00E84500" w:rsidP="00666DC1">
            <w:pPr>
              <w:pStyle w:val="ROWTABELLA"/>
              <w:rPr>
                <w:color w:val="002060"/>
                <w:highlight w:val="yellow"/>
              </w:rPr>
            </w:pPr>
            <w:r w:rsidRPr="00194974">
              <w:rPr>
                <w:color w:val="002060"/>
                <w:highlight w:val="yellow"/>
              </w:rPr>
              <w:t>CASTELBELLINO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62FCA8" w14:textId="77777777" w:rsidR="00E84500" w:rsidRPr="00194974" w:rsidRDefault="00E84500" w:rsidP="00666DC1">
            <w:pPr>
              <w:pStyle w:val="ROWTABELLA"/>
              <w:rPr>
                <w:color w:val="002060"/>
                <w:highlight w:val="yellow"/>
              </w:rPr>
            </w:pPr>
            <w:r w:rsidRPr="00194974">
              <w:rPr>
                <w:color w:val="002060"/>
                <w:highlight w:val="yellow"/>
              </w:rPr>
              <w:t>SPORTLAND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83BCD4" w14:textId="77777777" w:rsidR="00E84500" w:rsidRPr="003F36BA" w:rsidRDefault="00E84500" w:rsidP="00666DC1">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EFFE57" w14:textId="77777777" w:rsidR="00E84500" w:rsidRPr="003F36BA" w:rsidRDefault="00E84500" w:rsidP="00666DC1">
            <w:pPr>
              <w:pStyle w:val="ROWTABELLA"/>
              <w:jc w:val="center"/>
              <w:rPr>
                <w:color w:val="002060"/>
              </w:rPr>
            </w:pPr>
            <w:r w:rsidRPr="00194974">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FD039B" w14:textId="77777777" w:rsidR="00E84500" w:rsidRPr="003F36BA" w:rsidRDefault="00E84500" w:rsidP="00666DC1">
            <w:pPr>
              <w:pStyle w:val="ROWTABELLA"/>
              <w:jc w:val="center"/>
              <w:rPr>
                <w:color w:val="002060"/>
              </w:rPr>
            </w:pPr>
            <w:r w:rsidRPr="003F36BA">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802D66" w14:textId="77777777" w:rsidR="00E84500" w:rsidRPr="003F36BA" w:rsidRDefault="00E84500" w:rsidP="00666DC1">
            <w:pPr>
              <w:rPr>
                <w:color w:val="002060"/>
              </w:rPr>
            </w:pPr>
          </w:p>
        </w:tc>
      </w:tr>
    </w:tbl>
    <w:p w14:paraId="21EBE46F" w14:textId="77777777" w:rsidR="00E84500" w:rsidRPr="003F36BA" w:rsidRDefault="00E84500" w:rsidP="00E84500">
      <w:pPr>
        <w:pStyle w:val="breakline"/>
        <w:divId w:val="527259509"/>
        <w:rPr>
          <w:color w:val="002060"/>
        </w:rPr>
      </w:pPr>
    </w:p>
    <w:p w14:paraId="71A7296C" w14:textId="77777777" w:rsidR="00E84500" w:rsidRPr="003F36BA" w:rsidRDefault="00E84500" w:rsidP="00E84500">
      <w:pPr>
        <w:pStyle w:val="breakline"/>
        <w:divId w:val="527259509"/>
        <w:rPr>
          <w:color w:val="002060"/>
        </w:rPr>
      </w:pPr>
    </w:p>
    <w:p w14:paraId="34ED0FCB" w14:textId="77777777" w:rsidR="00E84500" w:rsidRPr="003F36BA" w:rsidRDefault="00E84500" w:rsidP="00E84500">
      <w:pPr>
        <w:pStyle w:val="SOTTOTITOLOCAMPIONATO1"/>
        <w:divId w:val="527259509"/>
        <w:rPr>
          <w:color w:val="002060"/>
        </w:rPr>
      </w:pPr>
      <w:r w:rsidRPr="003F36BA">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E84500" w:rsidRPr="003F36BA" w14:paraId="57F52FAF"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83A675" w14:textId="77777777" w:rsidR="00E84500" w:rsidRPr="003F36BA" w:rsidRDefault="00E84500" w:rsidP="00666DC1">
            <w:pPr>
              <w:pStyle w:val="HEADERTABELLA"/>
              <w:rPr>
                <w:color w:val="002060"/>
              </w:rPr>
            </w:pPr>
            <w:r w:rsidRPr="003F36B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958376" w14:textId="77777777" w:rsidR="00E84500" w:rsidRPr="003F36BA" w:rsidRDefault="00E84500" w:rsidP="00666DC1">
            <w:pPr>
              <w:pStyle w:val="HEADERTABELLA"/>
              <w:rPr>
                <w:color w:val="002060"/>
              </w:rPr>
            </w:pPr>
            <w:r w:rsidRPr="003F36BA">
              <w:rPr>
                <w:color w:val="002060"/>
              </w:rPr>
              <w:t xml:space="preserve">N° </w:t>
            </w:r>
            <w:proofErr w:type="spellStart"/>
            <w:r w:rsidRPr="003F36BA">
              <w:rPr>
                <w:color w:val="002060"/>
              </w:rPr>
              <w:t>Gior</w:t>
            </w:r>
            <w:proofErr w:type="spellEnd"/>
            <w:r w:rsidRPr="003F36B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E11F1B" w14:textId="77777777" w:rsidR="00E84500" w:rsidRPr="003F36BA" w:rsidRDefault="00E84500" w:rsidP="00666DC1">
            <w:pPr>
              <w:pStyle w:val="HEADERTABELLA"/>
              <w:rPr>
                <w:color w:val="002060"/>
              </w:rPr>
            </w:pPr>
            <w:r w:rsidRPr="003F36B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733575" w14:textId="77777777" w:rsidR="00E84500" w:rsidRPr="003F36BA" w:rsidRDefault="00E84500" w:rsidP="00666DC1">
            <w:pPr>
              <w:pStyle w:val="HEADERTABELLA"/>
              <w:rPr>
                <w:color w:val="002060"/>
              </w:rPr>
            </w:pPr>
            <w:r w:rsidRPr="003F36B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D6C3DD" w14:textId="77777777" w:rsidR="00E84500" w:rsidRPr="003F36BA" w:rsidRDefault="00E84500" w:rsidP="00666DC1">
            <w:pPr>
              <w:pStyle w:val="HEADERTABELLA"/>
              <w:rPr>
                <w:color w:val="002060"/>
              </w:rPr>
            </w:pPr>
            <w:r w:rsidRPr="003F36BA">
              <w:rPr>
                <w:color w:val="002060"/>
              </w:rPr>
              <w:t xml:space="preserve">Data </w:t>
            </w:r>
            <w:proofErr w:type="spellStart"/>
            <w:r w:rsidRPr="003F36BA">
              <w:rPr>
                <w:color w:val="002060"/>
              </w:rPr>
              <w:t>Orig</w:t>
            </w:r>
            <w:proofErr w:type="spellEnd"/>
            <w:r w:rsidRPr="003F36B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24C083" w14:textId="77777777" w:rsidR="00E84500" w:rsidRPr="003F36BA" w:rsidRDefault="00E84500" w:rsidP="00666DC1">
            <w:pPr>
              <w:pStyle w:val="HEADERTABELLA"/>
              <w:rPr>
                <w:color w:val="002060"/>
              </w:rPr>
            </w:pPr>
            <w:r w:rsidRPr="003F36BA">
              <w:rPr>
                <w:color w:val="002060"/>
              </w:rPr>
              <w:t xml:space="preserve">Ora </w:t>
            </w:r>
            <w:proofErr w:type="spellStart"/>
            <w:r w:rsidRPr="003F36BA">
              <w:rPr>
                <w:color w:val="002060"/>
              </w:rPr>
              <w:t>Var</w:t>
            </w:r>
            <w:proofErr w:type="spellEnd"/>
            <w:r w:rsidRPr="003F36B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FA4984" w14:textId="77777777" w:rsidR="00E84500" w:rsidRPr="003F36BA" w:rsidRDefault="00E84500" w:rsidP="00666DC1">
            <w:pPr>
              <w:pStyle w:val="HEADERTABELLA"/>
              <w:rPr>
                <w:color w:val="002060"/>
              </w:rPr>
            </w:pPr>
            <w:r w:rsidRPr="003F36BA">
              <w:rPr>
                <w:color w:val="002060"/>
              </w:rPr>
              <w:t xml:space="preserve">Ora </w:t>
            </w:r>
            <w:proofErr w:type="spellStart"/>
            <w:r w:rsidRPr="003F36BA">
              <w:rPr>
                <w:color w:val="002060"/>
              </w:rPr>
              <w:t>Orig</w:t>
            </w:r>
            <w:proofErr w:type="spellEnd"/>
            <w:r w:rsidRPr="003F36B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E32452" w14:textId="77777777" w:rsidR="00E84500" w:rsidRPr="003F36BA" w:rsidRDefault="00E84500" w:rsidP="00666DC1">
            <w:pPr>
              <w:pStyle w:val="HEADERTABELLA"/>
              <w:rPr>
                <w:color w:val="002060"/>
              </w:rPr>
            </w:pPr>
            <w:r w:rsidRPr="003F36BA">
              <w:rPr>
                <w:color w:val="002060"/>
              </w:rPr>
              <w:t>Impianto</w:t>
            </w:r>
          </w:p>
        </w:tc>
      </w:tr>
      <w:tr w:rsidR="00E84500" w:rsidRPr="003F36BA" w14:paraId="1A056EF6"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333ADE" w14:textId="77777777" w:rsidR="00E84500" w:rsidRPr="00194974" w:rsidRDefault="00E84500" w:rsidP="00666DC1">
            <w:pPr>
              <w:pStyle w:val="ROWTABELLA"/>
              <w:rPr>
                <w:color w:val="002060"/>
                <w:highlight w:val="yellow"/>
              </w:rPr>
            </w:pPr>
            <w:r w:rsidRPr="00194974">
              <w:rPr>
                <w:color w:val="002060"/>
                <w:highlight w:val="yellow"/>
              </w:rPr>
              <w:t>02/02/2020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663EDF" w14:textId="77777777" w:rsidR="00E84500" w:rsidRPr="00194974" w:rsidRDefault="00E84500" w:rsidP="00666DC1">
            <w:pPr>
              <w:pStyle w:val="ROWTABELLA"/>
              <w:jc w:val="center"/>
              <w:rPr>
                <w:color w:val="002060"/>
                <w:highlight w:val="yellow"/>
              </w:rPr>
            </w:pPr>
            <w:r w:rsidRPr="00194974">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86E454" w14:textId="77777777" w:rsidR="00E84500" w:rsidRPr="00194974" w:rsidRDefault="00E84500" w:rsidP="00666DC1">
            <w:pPr>
              <w:pStyle w:val="ROWTABELLA"/>
              <w:rPr>
                <w:color w:val="002060"/>
                <w:highlight w:val="yellow"/>
              </w:rPr>
            </w:pPr>
            <w:r w:rsidRPr="00194974">
              <w:rPr>
                <w:color w:val="002060"/>
                <w:highlight w:val="yellow"/>
              </w:rPr>
              <w:t>ACLI VILLA MUSONE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F232F9" w14:textId="77777777" w:rsidR="00E84500" w:rsidRPr="00194974" w:rsidRDefault="00E84500" w:rsidP="00666DC1">
            <w:pPr>
              <w:pStyle w:val="ROWTABELLA"/>
              <w:rPr>
                <w:color w:val="002060"/>
                <w:highlight w:val="yellow"/>
              </w:rPr>
            </w:pPr>
            <w:r w:rsidRPr="00194974">
              <w:rPr>
                <w:color w:val="002060"/>
                <w:highlight w:val="yellow"/>
              </w:rPr>
              <w:t>REAL ANCARIA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9A46BD" w14:textId="77777777" w:rsidR="00E84500" w:rsidRPr="003F36BA" w:rsidRDefault="00E84500" w:rsidP="00666DC1">
            <w:pPr>
              <w:pStyle w:val="ROWTABELLA"/>
              <w:rPr>
                <w:color w:val="002060"/>
              </w:rPr>
            </w:pPr>
            <w:r>
              <w:rPr>
                <w:color w:val="002060"/>
              </w:rPr>
              <w:t>01</w:t>
            </w:r>
            <w:r w:rsidRPr="003F36BA">
              <w:rPr>
                <w:color w:val="002060"/>
              </w:rPr>
              <w:t>/</w:t>
            </w:r>
            <w:r>
              <w:rPr>
                <w:color w:val="002060"/>
              </w:rPr>
              <w:t>02</w:t>
            </w:r>
            <w:r w:rsidRPr="003F36BA">
              <w:rPr>
                <w:color w:val="002060"/>
              </w:rPr>
              <w:t>/2020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9870B1" w14:textId="77777777" w:rsidR="00E84500" w:rsidRPr="003F36BA" w:rsidRDefault="00E84500" w:rsidP="00666DC1">
            <w:pPr>
              <w:pStyle w:val="ROWTABELLA"/>
              <w:jc w:val="center"/>
              <w:rPr>
                <w:color w:val="002060"/>
              </w:rPr>
            </w:pPr>
            <w:r w:rsidRPr="00194974">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27FA56" w14:textId="77777777" w:rsidR="00E84500" w:rsidRPr="003F36BA" w:rsidRDefault="00E84500" w:rsidP="00666DC1">
            <w:pPr>
              <w:pStyle w:val="ROWTABELLA"/>
              <w:jc w:val="center"/>
              <w:rPr>
                <w:color w:val="002060"/>
              </w:rPr>
            </w:pPr>
            <w:r w:rsidRPr="003F36BA">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BB8C63" w14:textId="77777777" w:rsidR="00E84500" w:rsidRPr="003F36BA" w:rsidRDefault="00E84500" w:rsidP="00666DC1">
            <w:pPr>
              <w:rPr>
                <w:color w:val="002060"/>
              </w:rPr>
            </w:pPr>
          </w:p>
        </w:tc>
      </w:tr>
    </w:tbl>
    <w:p w14:paraId="5D7E814C" w14:textId="77777777" w:rsidR="00E84500" w:rsidRPr="003F36BA" w:rsidRDefault="00E84500" w:rsidP="00E84500">
      <w:pPr>
        <w:pStyle w:val="breakline"/>
        <w:divId w:val="527259509"/>
        <w:rPr>
          <w:color w:val="002060"/>
        </w:rPr>
      </w:pPr>
    </w:p>
    <w:p w14:paraId="593327B6" w14:textId="77777777" w:rsidR="00E84500" w:rsidRPr="003F36BA" w:rsidRDefault="00E84500" w:rsidP="00E84500">
      <w:pPr>
        <w:pStyle w:val="breakline"/>
        <w:divId w:val="527259509"/>
        <w:rPr>
          <w:color w:val="002060"/>
        </w:rPr>
      </w:pPr>
    </w:p>
    <w:p w14:paraId="1A874890" w14:textId="77777777" w:rsidR="00E84500" w:rsidRPr="003F36BA" w:rsidRDefault="00E84500" w:rsidP="00E84500">
      <w:pPr>
        <w:pStyle w:val="TITOLOPRINC"/>
        <w:divId w:val="527259509"/>
        <w:rPr>
          <w:color w:val="002060"/>
        </w:rPr>
      </w:pPr>
      <w:r w:rsidRPr="003F36BA">
        <w:rPr>
          <w:color w:val="002060"/>
        </w:rPr>
        <w:t>RISULTATI</w:t>
      </w:r>
    </w:p>
    <w:p w14:paraId="52F76ED0" w14:textId="77777777" w:rsidR="00E84500" w:rsidRPr="003F36BA" w:rsidRDefault="00E84500" w:rsidP="00E84500">
      <w:pPr>
        <w:pStyle w:val="breakline"/>
        <w:divId w:val="527259509"/>
        <w:rPr>
          <w:color w:val="002060"/>
        </w:rPr>
      </w:pPr>
    </w:p>
    <w:p w14:paraId="79630BBC" w14:textId="77777777" w:rsidR="00E84500" w:rsidRPr="003F36BA" w:rsidRDefault="00E84500" w:rsidP="00E84500">
      <w:pPr>
        <w:pStyle w:val="SOTTOTITOLOCAMPIONATO1"/>
        <w:divId w:val="527259509"/>
        <w:rPr>
          <w:color w:val="002060"/>
        </w:rPr>
      </w:pPr>
      <w:r w:rsidRPr="003F36BA">
        <w:rPr>
          <w:color w:val="002060"/>
        </w:rPr>
        <w:t>RISULTATI UFFICIALI GARE DEL 25/01/2020</w:t>
      </w:r>
    </w:p>
    <w:p w14:paraId="67C613E5" w14:textId="77777777" w:rsidR="00E84500" w:rsidRPr="003F36BA" w:rsidRDefault="00E84500" w:rsidP="00E84500">
      <w:pPr>
        <w:pStyle w:val="SOTTOTITOLOCAMPIONATO2"/>
        <w:divId w:val="527259509"/>
        <w:rPr>
          <w:color w:val="002060"/>
        </w:rPr>
      </w:pPr>
      <w:r w:rsidRPr="003F36BA">
        <w:rPr>
          <w:color w:val="002060"/>
        </w:rPr>
        <w:t>Si trascrivono qui di seguito i risultati ufficiali delle gare disputate</w:t>
      </w:r>
    </w:p>
    <w:p w14:paraId="34F627E9" w14:textId="77777777" w:rsidR="00E84500" w:rsidRPr="003F36BA" w:rsidRDefault="00E84500" w:rsidP="00E8450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E84500" w:rsidRPr="003F36BA" w14:paraId="49EBBFF6" w14:textId="77777777" w:rsidTr="00E8450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84500" w:rsidRPr="003F36BA" w14:paraId="7AA1653A" w14:textId="77777777" w:rsidTr="00666DC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65E8D0" w14:textId="77777777" w:rsidR="00E84500" w:rsidRPr="003F36BA" w:rsidRDefault="00E84500" w:rsidP="00666DC1">
                  <w:pPr>
                    <w:pStyle w:val="HEADERTABELLA"/>
                    <w:rPr>
                      <w:color w:val="002060"/>
                    </w:rPr>
                  </w:pPr>
                  <w:r w:rsidRPr="003F36BA">
                    <w:rPr>
                      <w:color w:val="002060"/>
                    </w:rPr>
                    <w:t>GIRONE G - 1 Giornata - A</w:t>
                  </w:r>
                </w:p>
              </w:tc>
            </w:tr>
            <w:tr w:rsidR="00E84500" w:rsidRPr="003F36BA" w14:paraId="0B971D6E" w14:textId="77777777" w:rsidTr="00666DC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CB550F7" w14:textId="77777777" w:rsidR="00E84500" w:rsidRPr="003F36BA" w:rsidRDefault="00E84500" w:rsidP="00666DC1">
                  <w:pPr>
                    <w:pStyle w:val="ROWTABELLA"/>
                    <w:rPr>
                      <w:color w:val="002060"/>
                    </w:rPr>
                  </w:pPr>
                  <w:r w:rsidRPr="003F36BA">
                    <w:rPr>
                      <w:color w:val="002060"/>
                    </w:rPr>
                    <w:t xml:space="preserve">AUDAX 1970 </w:t>
                  </w:r>
                  <w:proofErr w:type="gramStart"/>
                  <w:r w:rsidRPr="003F36BA">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2EFE6F9" w14:textId="77777777" w:rsidR="00E84500" w:rsidRPr="003F36BA" w:rsidRDefault="00E84500" w:rsidP="00666DC1">
                  <w:pPr>
                    <w:pStyle w:val="ROWTABELLA"/>
                    <w:rPr>
                      <w:color w:val="002060"/>
                    </w:rPr>
                  </w:pPr>
                  <w:r w:rsidRPr="003F36BA">
                    <w:rPr>
                      <w:color w:val="002060"/>
                    </w:rPr>
                    <w:t>- CERRETO D ESI C5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87CD717" w14:textId="77777777" w:rsidR="00E84500" w:rsidRPr="003F36BA" w:rsidRDefault="00E84500" w:rsidP="00666DC1">
                  <w:pPr>
                    <w:pStyle w:val="ROWTABELLA"/>
                    <w:jc w:val="center"/>
                    <w:rPr>
                      <w:color w:val="002060"/>
                    </w:rPr>
                  </w:pPr>
                  <w:r w:rsidRPr="003F36BA">
                    <w:rPr>
                      <w:color w:val="002060"/>
                    </w:rPr>
                    <w:t>12 - 3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8547847" w14:textId="77777777" w:rsidR="00E84500" w:rsidRPr="003F36BA" w:rsidRDefault="00E84500" w:rsidP="00666DC1">
                  <w:pPr>
                    <w:pStyle w:val="ROWTABELLA"/>
                    <w:jc w:val="center"/>
                    <w:rPr>
                      <w:color w:val="002060"/>
                    </w:rPr>
                  </w:pPr>
                  <w:r w:rsidRPr="003F36BA">
                    <w:rPr>
                      <w:color w:val="002060"/>
                    </w:rPr>
                    <w:t> </w:t>
                  </w:r>
                </w:p>
              </w:tc>
            </w:tr>
            <w:tr w:rsidR="00E84500" w:rsidRPr="003F36BA" w14:paraId="4BC52240"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F50AC13" w14:textId="77777777" w:rsidR="00E84500" w:rsidRPr="003F36BA" w:rsidRDefault="00E84500" w:rsidP="00666DC1">
                  <w:pPr>
                    <w:pStyle w:val="ROWTABELLA"/>
                    <w:rPr>
                      <w:color w:val="002060"/>
                    </w:rPr>
                  </w:pPr>
                  <w:r w:rsidRPr="003F36BA">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4E627B3" w14:textId="77777777" w:rsidR="00E84500" w:rsidRPr="003F36BA" w:rsidRDefault="00E84500" w:rsidP="00666DC1">
                  <w:pPr>
                    <w:pStyle w:val="ROWTABELLA"/>
                    <w:rPr>
                      <w:color w:val="002060"/>
                    </w:rPr>
                  </w:pPr>
                  <w:r w:rsidRPr="003F36BA">
                    <w:rPr>
                      <w:color w:val="002060"/>
                    </w:rPr>
                    <w:t>- ATL URBINO C5 1999</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C8DCCDA" w14:textId="77777777" w:rsidR="00E84500" w:rsidRPr="003F36BA" w:rsidRDefault="00E84500" w:rsidP="00666DC1">
                  <w:pPr>
                    <w:pStyle w:val="ROWTABELLA"/>
                    <w:jc w:val="center"/>
                    <w:rPr>
                      <w:color w:val="002060"/>
                    </w:rPr>
                  </w:pPr>
                  <w:r w:rsidRPr="003F36BA">
                    <w:rPr>
                      <w:color w:val="002060"/>
                    </w:rPr>
                    <w:t>7 - 6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6F8A455" w14:textId="77777777" w:rsidR="00E84500" w:rsidRPr="003F36BA" w:rsidRDefault="00E84500" w:rsidP="00666DC1">
                  <w:pPr>
                    <w:pStyle w:val="ROWTABELLA"/>
                    <w:jc w:val="center"/>
                    <w:rPr>
                      <w:color w:val="002060"/>
                    </w:rPr>
                  </w:pPr>
                  <w:r w:rsidRPr="003F36BA">
                    <w:rPr>
                      <w:color w:val="002060"/>
                    </w:rPr>
                    <w:t> </w:t>
                  </w:r>
                </w:p>
              </w:tc>
            </w:tr>
            <w:tr w:rsidR="00E84500" w:rsidRPr="003F36BA" w14:paraId="1A3018EC" w14:textId="77777777" w:rsidTr="00666DC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4BFD521" w14:textId="77777777" w:rsidR="00E84500" w:rsidRPr="003F36BA" w:rsidRDefault="00E84500" w:rsidP="00666DC1">
                  <w:pPr>
                    <w:pStyle w:val="ROWTABELLA"/>
                    <w:rPr>
                      <w:color w:val="002060"/>
                    </w:rPr>
                  </w:pPr>
                  <w:r w:rsidRPr="003F36BA">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E6031B3" w14:textId="77777777" w:rsidR="00E84500" w:rsidRPr="003F36BA" w:rsidRDefault="00E84500" w:rsidP="00666DC1">
                  <w:pPr>
                    <w:pStyle w:val="ROWTABELLA"/>
                    <w:rPr>
                      <w:color w:val="002060"/>
                    </w:rPr>
                  </w:pPr>
                  <w:r w:rsidRPr="003F36BA">
                    <w:rPr>
                      <w:color w:val="002060"/>
                    </w:rPr>
                    <w:t xml:space="preserve">- </w:t>
                  </w:r>
                  <w:proofErr w:type="gramStart"/>
                  <w:r w:rsidRPr="003F36BA">
                    <w:rPr>
                      <w:color w:val="002060"/>
                    </w:rPr>
                    <w:t>U.MANDOLESI</w:t>
                  </w:r>
                  <w:proofErr w:type="gramEnd"/>
                  <w:r w:rsidRPr="003F36BA">
                    <w:rPr>
                      <w:color w:val="002060"/>
                    </w:rPr>
                    <w:t xml:space="preserv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B5F6A48" w14:textId="77777777" w:rsidR="00E84500" w:rsidRPr="003F36BA" w:rsidRDefault="00E84500" w:rsidP="00666DC1">
                  <w:pPr>
                    <w:pStyle w:val="ROWTABELLA"/>
                    <w:jc w:val="center"/>
                    <w:rPr>
                      <w:color w:val="002060"/>
                    </w:rPr>
                  </w:pPr>
                  <w:r w:rsidRPr="003F36BA">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67D2638" w14:textId="77777777" w:rsidR="00E84500" w:rsidRPr="003F36BA" w:rsidRDefault="00E84500" w:rsidP="00666DC1">
                  <w:pPr>
                    <w:pStyle w:val="ROWTABELLA"/>
                    <w:jc w:val="center"/>
                    <w:rPr>
                      <w:color w:val="002060"/>
                    </w:rPr>
                  </w:pPr>
                  <w:r w:rsidRPr="003F36BA">
                    <w:rPr>
                      <w:color w:val="002060"/>
                    </w:rPr>
                    <w:t> </w:t>
                  </w:r>
                </w:p>
              </w:tc>
            </w:tr>
          </w:tbl>
          <w:p w14:paraId="4238E2C3" w14:textId="77777777" w:rsidR="00E84500" w:rsidRPr="003F36BA" w:rsidRDefault="00E84500" w:rsidP="00666DC1">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84500" w:rsidRPr="003F36BA" w14:paraId="520C72FD" w14:textId="77777777" w:rsidTr="00666DC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602231" w14:textId="77777777" w:rsidR="00E84500" w:rsidRPr="003F36BA" w:rsidRDefault="00E84500" w:rsidP="00666DC1">
                  <w:pPr>
                    <w:pStyle w:val="HEADERTABELLA"/>
                    <w:rPr>
                      <w:color w:val="002060"/>
                    </w:rPr>
                  </w:pPr>
                  <w:r w:rsidRPr="003F36BA">
                    <w:rPr>
                      <w:color w:val="002060"/>
                    </w:rPr>
                    <w:t>GIRONE SA - 1 Giornata - A</w:t>
                  </w:r>
                </w:p>
              </w:tc>
            </w:tr>
            <w:tr w:rsidR="00E84500" w:rsidRPr="003F36BA" w14:paraId="0B91AF9E" w14:textId="77777777" w:rsidTr="00666DC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2A42ECC" w14:textId="77777777" w:rsidR="00E84500" w:rsidRPr="003F36BA" w:rsidRDefault="00E84500" w:rsidP="00666DC1">
                  <w:pPr>
                    <w:pStyle w:val="ROWTABELLA"/>
                    <w:rPr>
                      <w:color w:val="002060"/>
                    </w:rPr>
                  </w:pPr>
                  <w:r w:rsidRPr="003F36BA">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FA42E9D" w14:textId="77777777" w:rsidR="00E84500" w:rsidRPr="003F36BA" w:rsidRDefault="00E84500" w:rsidP="00666DC1">
                  <w:pPr>
                    <w:pStyle w:val="ROWTABELLA"/>
                    <w:rPr>
                      <w:color w:val="002060"/>
                    </w:rPr>
                  </w:pPr>
                  <w:r w:rsidRPr="003F36BA">
                    <w:rPr>
                      <w:color w:val="002060"/>
                    </w:rPr>
                    <w:t>- CALCIO A 5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89D0318" w14:textId="77777777" w:rsidR="00E84500" w:rsidRPr="003F36BA" w:rsidRDefault="00E84500" w:rsidP="00666DC1">
                  <w:pPr>
                    <w:pStyle w:val="ROWTABELLA"/>
                    <w:jc w:val="center"/>
                    <w:rPr>
                      <w:color w:val="002060"/>
                    </w:rPr>
                  </w:pPr>
                  <w:r w:rsidRPr="003F36BA">
                    <w:rPr>
                      <w:color w:val="002060"/>
                    </w:rPr>
                    <w:t>5 - 4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A8C8330" w14:textId="77777777" w:rsidR="00E84500" w:rsidRPr="003F36BA" w:rsidRDefault="00E84500" w:rsidP="00666DC1">
                  <w:pPr>
                    <w:pStyle w:val="ROWTABELLA"/>
                    <w:jc w:val="center"/>
                    <w:rPr>
                      <w:color w:val="002060"/>
                    </w:rPr>
                  </w:pPr>
                  <w:r w:rsidRPr="003F36BA">
                    <w:rPr>
                      <w:color w:val="002060"/>
                    </w:rPr>
                    <w:t> </w:t>
                  </w:r>
                </w:p>
              </w:tc>
            </w:tr>
            <w:tr w:rsidR="00E84500" w:rsidRPr="003F36BA" w14:paraId="1EFE43F9"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F0AF871" w14:textId="77777777" w:rsidR="00E84500" w:rsidRPr="003F36BA" w:rsidRDefault="00E84500" w:rsidP="00666DC1">
                  <w:pPr>
                    <w:pStyle w:val="ROWTABELLA"/>
                    <w:rPr>
                      <w:color w:val="002060"/>
                    </w:rPr>
                  </w:pPr>
                  <w:r w:rsidRPr="003F36BA">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2EA0229" w14:textId="77777777" w:rsidR="00E84500" w:rsidRPr="003F36BA" w:rsidRDefault="00E84500" w:rsidP="00666DC1">
                  <w:pPr>
                    <w:pStyle w:val="ROWTABELLA"/>
                    <w:rPr>
                      <w:color w:val="002060"/>
                    </w:rPr>
                  </w:pPr>
                  <w:r w:rsidRPr="003F36BA">
                    <w:rPr>
                      <w:color w:val="002060"/>
                    </w:rPr>
                    <w:t>- OLYMPIA FANO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661A328" w14:textId="77777777" w:rsidR="00E84500" w:rsidRPr="003F36BA" w:rsidRDefault="00E84500" w:rsidP="00666DC1">
                  <w:pPr>
                    <w:pStyle w:val="ROWTABELLA"/>
                    <w:jc w:val="center"/>
                    <w:rPr>
                      <w:color w:val="002060"/>
                    </w:rPr>
                  </w:pPr>
                  <w:r w:rsidRPr="003F36BA">
                    <w:rPr>
                      <w:color w:val="002060"/>
                    </w:rPr>
                    <w:t>9 - 6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ABCFB37" w14:textId="77777777" w:rsidR="00E84500" w:rsidRPr="003F36BA" w:rsidRDefault="00E84500" w:rsidP="00666DC1">
                  <w:pPr>
                    <w:pStyle w:val="ROWTABELLA"/>
                    <w:jc w:val="center"/>
                    <w:rPr>
                      <w:color w:val="002060"/>
                    </w:rPr>
                  </w:pPr>
                  <w:r w:rsidRPr="003F36BA">
                    <w:rPr>
                      <w:color w:val="002060"/>
                    </w:rPr>
                    <w:t> </w:t>
                  </w:r>
                </w:p>
              </w:tc>
            </w:tr>
            <w:tr w:rsidR="00E84500" w:rsidRPr="003F36BA" w14:paraId="00598EB8" w14:textId="77777777" w:rsidTr="00666DC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B827CE1" w14:textId="77777777" w:rsidR="00E84500" w:rsidRPr="003F36BA" w:rsidRDefault="00E84500" w:rsidP="00666DC1">
                  <w:pPr>
                    <w:pStyle w:val="ROWTABELLA"/>
                    <w:rPr>
                      <w:color w:val="002060"/>
                    </w:rPr>
                  </w:pPr>
                  <w:r w:rsidRPr="003F36BA">
                    <w:rPr>
                      <w:color w:val="002060"/>
                    </w:rPr>
                    <w:t>SPORTLAND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7FD79E9" w14:textId="77777777" w:rsidR="00E84500" w:rsidRPr="003F36BA" w:rsidRDefault="00E84500" w:rsidP="00666DC1">
                  <w:pPr>
                    <w:pStyle w:val="ROWTABELLA"/>
                    <w:rPr>
                      <w:color w:val="002060"/>
                    </w:rPr>
                  </w:pPr>
                  <w:r w:rsidRPr="003F36BA">
                    <w:rPr>
                      <w:color w:val="002060"/>
                    </w:rPr>
                    <w:t xml:space="preserve">- REAL </w:t>
                  </w:r>
                  <w:proofErr w:type="gramStart"/>
                  <w:r w:rsidRPr="003F36BA">
                    <w:rPr>
                      <w:color w:val="002060"/>
                    </w:rPr>
                    <w:t>S.COSTANZO</w:t>
                  </w:r>
                  <w:proofErr w:type="gramEnd"/>
                  <w:r w:rsidRPr="003F36BA">
                    <w:rPr>
                      <w:color w:val="002060"/>
                    </w:rPr>
                    <w:t xml:space="preserve"> CALCIO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23AC5FF" w14:textId="77777777" w:rsidR="00E84500" w:rsidRPr="003F36BA" w:rsidRDefault="00E84500" w:rsidP="00666DC1">
                  <w:pPr>
                    <w:pStyle w:val="ROWTABELLA"/>
                    <w:jc w:val="center"/>
                    <w:rPr>
                      <w:color w:val="002060"/>
                    </w:rPr>
                  </w:pPr>
                  <w:r w:rsidRPr="003F36BA">
                    <w:rPr>
                      <w:color w:val="002060"/>
                    </w:rPr>
                    <w:t>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3CAA646" w14:textId="77777777" w:rsidR="00E84500" w:rsidRPr="003F36BA" w:rsidRDefault="00E84500" w:rsidP="00666DC1">
                  <w:pPr>
                    <w:pStyle w:val="ROWTABELLA"/>
                    <w:jc w:val="center"/>
                    <w:rPr>
                      <w:color w:val="002060"/>
                    </w:rPr>
                  </w:pPr>
                  <w:r w:rsidRPr="003F36BA">
                    <w:rPr>
                      <w:color w:val="002060"/>
                    </w:rPr>
                    <w:t> </w:t>
                  </w:r>
                </w:p>
              </w:tc>
            </w:tr>
          </w:tbl>
          <w:p w14:paraId="06C4E0AB" w14:textId="77777777" w:rsidR="00E84500" w:rsidRPr="003F36BA" w:rsidRDefault="00E84500" w:rsidP="00666DC1">
            <w:pPr>
              <w:rPr>
                <w:color w:val="002060"/>
              </w:rPr>
            </w:pPr>
          </w:p>
        </w:tc>
      </w:tr>
    </w:tbl>
    <w:p w14:paraId="74301F4A" w14:textId="77777777" w:rsidR="00E84500" w:rsidRPr="003F36BA" w:rsidRDefault="00E84500" w:rsidP="00E8450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E84500" w:rsidRPr="003F36BA" w14:paraId="5A000E5C" w14:textId="77777777" w:rsidTr="00E8450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84500" w:rsidRPr="003F36BA" w14:paraId="66678103" w14:textId="77777777" w:rsidTr="00666DC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2D501E" w14:textId="77777777" w:rsidR="00E84500" w:rsidRPr="003F36BA" w:rsidRDefault="00E84500" w:rsidP="00666DC1">
                  <w:pPr>
                    <w:pStyle w:val="HEADERTABELLA"/>
                    <w:rPr>
                      <w:color w:val="002060"/>
                    </w:rPr>
                  </w:pPr>
                  <w:r w:rsidRPr="003F36BA">
                    <w:rPr>
                      <w:color w:val="002060"/>
                    </w:rPr>
                    <w:t>GIRONE SB - 1 Giornata - A</w:t>
                  </w:r>
                </w:p>
              </w:tc>
            </w:tr>
            <w:tr w:rsidR="00E84500" w:rsidRPr="003F36BA" w14:paraId="71891CE7" w14:textId="77777777" w:rsidTr="00666DC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BCD4282" w14:textId="77777777" w:rsidR="00E84500" w:rsidRPr="003F36BA" w:rsidRDefault="00E84500" w:rsidP="00666DC1">
                  <w:pPr>
                    <w:pStyle w:val="ROWTABELLA"/>
                    <w:rPr>
                      <w:color w:val="002060"/>
                    </w:rPr>
                  </w:pPr>
                  <w:r w:rsidRPr="003F36BA">
                    <w:rPr>
                      <w:color w:val="002060"/>
                    </w:rPr>
                    <w:t>CASENUOVE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7D36B6" w14:textId="77777777" w:rsidR="00E84500" w:rsidRPr="003F36BA" w:rsidRDefault="00E84500" w:rsidP="00666DC1">
                  <w:pPr>
                    <w:pStyle w:val="ROWTABELLA"/>
                    <w:rPr>
                      <w:color w:val="002060"/>
                    </w:rPr>
                  </w:pPr>
                  <w:r w:rsidRPr="003F36BA">
                    <w:rPr>
                      <w:color w:val="002060"/>
                    </w:rPr>
                    <w:t>- NUOVA JUVENTINA FFC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AA8DAE0" w14:textId="77777777" w:rsidR="00E84500" w:rsidRPr="003F36BA" w:rsidRDefault="00E84500" w:rsidP="00666DC1">
                  <w:pPr>
                    <w:pStyle w:val="ROWTABELLA"/>
                    <w:jc w:val="center"/>
                    <w:rPr>
                      <w:color w:val="002060"/>
                    </w:rPr>
                  </w:pPr>
                  <w:r w:rsidRPr="003F36BA">
                    <w:rPr>
                      <w:color w:val="002060"/>
                    </w:rPr>
                    <w:t>4 - 9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AE1BFD4" w14:textId="77777777" w:rsidR="00E84500" w:rsidRPr="003F36BA" w:rsidRDefault="00E84500" w:rsidP="00666DC1">
                  <w:pPr>
                    <w:pStyle w:val="ROWTABELLA"/>
                    <w:jc w:val="center"/>
                    <w:rPr>
                      <w:color w:val="002060"/>
                    </w:rPr>
                  </w:pPr>
                  <w:r w:rsidRPr="003F36BA">
                    <w:rPr>
                      <w:color w:val="002060"/>
                    </w:rPr>
                    <w:t> </w:t>
                  </w:r>
                </w:p>
              </w:tc>
            </w:tr>
            <w:tr w:rsidR="00E84500" w:rsidRPr="003F36BA" w14:paraId="0FEA2A2F"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426B18B" w14:textId="77777777" w:rsidR="00E84500" w:rsidRPr="003F36BA" w:rsidRDefault="00E84500" w:rsidP="00666DC1">
                  <w:pPr>
                    <w:pStyle w:val="ROWTABELLA"/>
                    <w:rPr>
                      <w:color w:val="002060"/>
                    </w:rPr>
                  </w:pPr>
                  <w:r w:rsidRPr="003F36BA">
                    <w:rPr>
                      <w:color w:val="002060"/>
                    </w:rPr>
                    <w:t>FUTSAL FBC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B76036D" w14:textId="77777777" w:rsidR="00E84500" w:rsidRPr="003F36BA" w:rsidRDefault="00E84500" w:rsidP="00666DC1">
                  <w:pPr>
                    <w:pStyle w:val="ROWTABELLA"/>
                    <w:rPr>
                      <w:color w:val="002060"/>
                    </w:rPr>
                  </w:pPr>
                  <w:r w:rsidRPr="003F36BA">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96E55F3" w14:textId="77777777" w:rsidR="00E84500" w:rsidRPr="003F36BA" w:rsidRDefault="00E84500" w:rsidP="00666DC1">
                  <w:pPr>
                    <w:pStyle w:val="ROWTABELLA"/>
                    <w:jc w:val="center"/>
                    <w:rPr>
                      <w:color w:val="002060"/>
                    </w:rPr>
                  </w:pPr>
                  <w:r w:rsidRPr="003F36BA">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8E40D96" w14:textId="77777777" w:rsidR="00E84500" w:rsidRPr="003F36BA" w:rsidRDefault="00E84500" w:rsidP="00666DC1">
                  <w:pPr>
                    <w:pStyle w:val="ROWTABELLA"/>
                    <w:jc w:val="center"/>
                    <w:rPr>
                      <w:color w:val="002060"/>
                    </w:rPr>
                  </w:pPr>
                  <w:r w:rsidRPr="003F36BA">
                    <w:rPr>
                      <w:color w:val="002060"/>
                    </w:rPr>
                    <w:t> </w:t>
                  </w:r>
                </w:p>
              </w:tc>
            </w:tr>
            <w:tr w:rsidR="00E84500" w:rsidRPr="003F36BA" w14:paraId="016557AE" w14:textId="77777777" w:rsidTr="00666DC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560F5C3" w14:textId="77777777" w:rsidR="00E84500" w:rsidRPr="003F36BA" w:rsidRDefault="00E84500" w:rsidP="00666DC1">
                  <w:pPr>
                    <w:pStyle w:val="ROWTABELLA"/>
                    <w:rPr>
                      <w:color w:val="002060"/>
                    </w:rPr>
                  </w:pPr>
                  <w:r w:rsidRPr="003F36BA">
                    <w:rPr>
                      <w:color w:val="002060"/>
                    </w:rPr>
                    <w:t>(1) FUTSAL POTENZA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3C10585" w14:textId="77777777" w:rsidR="00E84500" w:rsidRPr="003F36BA" w:rsidRDefault="00E84500" w:rsidP="00666DC1">
                  <w:pPr>
                    <w:pStyle w:val="ROWTABELLA"/>
                    <w:rPr>
                      <w:color w:val="002060"/>
                    </w:rPr>
                  </w:pPr>
                  <w:r w:rsidRPr="003F36BA">
                    <w:rPr>
                      <w:color w:val="002060"/>
                    </w:rPr>
                    <w:t>- ACLI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EFD8453" w14:textId="77777777" w:rsidR="00E84500" w:rsidRPr="003F36BA" w:rsidRDefault="00E84500" w:rsidP="00666DC1">
                  <w:pPr>
                    <w:pStyle w:val="ROWTABELLA"/>
                    <w:jc w:val="center"/>
                    <w:rPr>
                      <w:color w:val="002060"/>
                    </w:rPr>
                  </w:pPr>
                  <w:r w:rsidRPr="003F36BA">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ECA4929" w14:textId="77777777" w:rsidR="00E84500" w:rsidRPr="003F36BA" w:rsidRDefault="00E84500" w:rsidP="00666DC1">
                  <w:pPr>
                    <w:pStyle w:val="ROWTABELLA"/>
                    <w:jc w:val="center"/>
                    <w:rPr>
                      <w:color w:val="002060"/>
                    </w:rPr>
                  </w:pPr>
                  <w:r w:rsidRPr="003F36BA">
                    <w:rPr>
                      <w:color w:val="002060"/>
                    </w:rPr>
                    <w:t> </w:t>
                  </w:r>
                </w:p>
              </w:tc>
            </w:tr>
            <w:tr w:rsidR="00E84500" w:rsidRPr="003F36BA" w14:paraId="0C538FC7" w14:textId="77777777" w:rsidTr="00666DC1">
              <w:tc>
                <w:tcPr>
                  <w:tcW w:w="4700" w:type="dxa"/>
                  <w:gridSpan w:val="4"/>
                  <w:tcBorders>
                    <w:top w:val="nil"/>
                    <w:left w:val="nil"/>
                    <w:bottom w:val="nil"/>
                    <w:right w:val="nil"/>
                  </w:tcBorders>
                  <w:tcMar>
                    <w:top w:w="20" w:type="dxa"/>
                    <w:left w:w="20" w:type="dxa"/>
                    <w:bottom w:w="20" w:type="dxa"/>
                    <w:right w:w="20" w:type="dxa"/>
                  </w:tcMar>
                  <w:vAlign w:val="center"/>
                </w:tcPr>
                <w:p w14:paraId="27E16104" w14:textId="77777777" w:rsidR="00E84500" w:rsidRPr="003F36BA" w:rsidRDefault="00E84500" w:rsidP="00666DC1">
                  <w:pPr>
                    <w:pStyle w:val="ROWTABELLA"/>
                    <w:rPr>
                      <w:color w:val="002060"/>
                    </w:rPr>
                  </w:pPr>
                  <w:r w:rsidRPr="003F36BA">
                    <w:rPr>
                      <w:color w:val="002060"/>
                    </w:rPr>
                    <w:t>(1) - disputata il 26/01/2020</w:t>
                  </w:r>
                </w:p>
              </w:tc>
            </w:tr>
          </w:tbl>
          <w:p w14:paraId="7CBF828B" w14:textId="77777777" w:rsidR="00E84500" w:rsidRPr="003F36BA" w:rsidRDefault="00E84500" w:rsidP="00666DC1">
            <w:pPr>
              <w:rPr>
                <w:color w:val="002060"/>
              </w:rPr>
            </w:pPr>
          </w:p>
        </w:tc>
      </w:tr>
    </w:tbl>
    <w:p w14:paraId="4F33CB65" w14:textId="77777777" w:rsidR="00E84500" w:rsidRPr="003F36BA" w:rsidRDefault="00E84500" w:rsidP="00E84500">
      <w:pPr>
        <w:pStyle w:val="breakline"/>
        <w:divId w:val="527259509"/>
        <w:rPr>
          <w:color w:val="002060"/>
        </w:rPr>
      </w:pPr>
    </w:p>
    <w:p w14:paraId="110EB1B8" w14:textId="77777777" w:rsidR="00E84500" w:rsidRPr="003F36BA" w:rsidRDefault="00E84500" w:rsidP="00E84500">
      <w:pPr>
        <w:pStyle w:val="breakline"/>
        <w:divId w:val="527259509"/>
        <w:rPr>
          <w:color w:val="002060"/>
        </w:rPr>
      </w:pPr>
    </w:p>
    <w:p w14:paraId="7BC49304" w14:textId="77777777" w:rsidR="00E84500" w:rsidRPr="003F36BA" w:rsidRDefault="00E84500" w:rsidP="00E84500">
      <w:pPr>
        <w:pStyle w:val="TITOLOPRINC"/>
        <w:divId w:val="527259509"/>
        <w:rPr>
          <w:color w:val="002060"/>
        </w:rPr>
      </w:pPr>
      <w:r w:rsidRPr="003F36BA">
        <w:rPr>
          <w:color w:val="002060"/>
        </w:rPr>
        <w:lastRenderedPageBreak/>
        <w:t>GIUDICE SPORTIVO</w:t>
      </w:r>
    </w:p>
    <w:p w14:paraId="3F4902FB" w14:textId="77777777" w:rsidR="00E84500" w:rsidRPr="003F36BA" w:rsidRDefault="00E84500" w:rsidP="00E84500">
      <w:pPr>
        <w:pStyle w:val="diffida"/>
        <w:divId w:val="527259509"/>
        <w:rPr>
          <w:color w:val="002060"/>
        </w:rPr>
      </w:pPr>
      <w:r w:rsidRPr="003F36BA">
        <w:rPr>
          <w:color w:val="002060"/>
        </w:rPr>
        <w:t>Il Giudice Sportivo, Avv. Claudio Romagnoli, nella seduta del 29/01/2020 ha adottato le decisioni che di seguito integralmente si riportano:</w:t>
      </w:r>
    </w:p>
    <w:p w14:paraId="6F041AD7" w14:textId="77777777" w:rsidR="00E84500" w:rsidRPr="003F36BA" w:rsidRDefault="00E84500" w:rsidP="00E84500">
      <w:pPr>
        <w:pStyle w:val="titolo10"/>
        <w:divId w:val="527259509"/>
        <w:rPr>
          <w:color w:val="002060"/>
        </w:rPr>
      </w:pPr>
      <w:r w:rsidRPr="003F36BA">
        <w:rPr>
          <w:color w:val="002060"/>
        </w:rPr>
        <w:t xml:space="preserve">GARE DEL 25/ 1/2020 </w:t>
      </w:r>
    </w:p>
    <w:p w14:paraId="0B86AB23" w14:textId="77777777" w:rsidR="00E84500" w:rsidRPr="003F36BA" w:rsidRDefault="00E84500" w:rsidP="00E84500">
      <w:pPr>
        <w:pStyle w:val="titolo7a"/>
        <w:divId w:val="527259509"/>
        <w:rPr>
          <w:color w:val="002060"/>
        </w:rPr>
      </w:pPr>
      <w:r w:rsidRPr="003F36BA">
        <w:rPr>
          <w:color w:val="002060"/>
        </w:rPr>
        <w:t xml:space="preserve">PROVVEDIMENTI DISCIPLINARI </w:t>
      </w:r>
    </w:p>
    <w:p w14:paraId="48600919" w14:textId="77777777" w:rsidR="00E84500" w:rsidRPr="003F36BA" w:rsidRDefault="00E84500" w:rsidP="00E84500">
      <w:pPr>
        <w:pStyle w:val="TITOLO7B"/>
        <w:divId w:val="527259509"/>
        <w:rPr>
          <w:color w:val="002060"/>
        </w:rPr>
      </w:pPr>
      <w:r w:rsidRPr="003F36BA">
        <w:rPr>
          <w:color w:val="002060"/>
        </w:rPr>
        <w:t xml:space="preserve">In base alle risultanze degli atti ufficiali sono state deliberate le seguenti sanzioni disciplinari. </w:t>
      </w:r>
    </w:p>
    <w:p w14:paraId="2749E471" w14:textId="77777777" w:rsidR="00E84500" w:rsidRPr="003F36BA" w:rsidRDefault="00E84500" w:rsidP="00E84500">
      <w:pPr>
        <w:pStyle w:val="titolo30"/>
        <w:divId w:val="527259509"/>
        <w:rPr>
          <w:color w:val="002060"/>
        </w:rPr>
      </w:pPr>
      <w:r w:rsidRPr="003F36BA">
        <w:rPr>
          <w:color w:val="002060"/>
        </w:rPr>
        <w:t xml:space="preserve">DIRIGENTI </w:t>
      </w:r>
    </w:p>
    <w:p w14:paraId="58CD8D27" w14:textId="77777777" w:rsidR="00E84500" w:rsidRPr="003F36BA" w:rsidRDefault="00E84500" w:rsidP="00E84500">
      <w:pPr>
        <w:pStyle w:val="titolo20"/>
        <w:divId w:val="527259509"/>
        <w:rPr>
          <w:color w:val="002060"/>
        </w:rPr>
      </w:pPr>
      <w:r w:rsidRPr="003F36BA">
        <w:rPr>
          <w:color w:val="002060"/>
        </w:rPr>
        <w:t xml:space="preserve">INIBIZIONE A SVOLGERE OGNI ATTIVITA' FINO AL 19/ 2/2020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22CF07B7" w14:textId="77777777" w:rsidTr="00E84500">
        <w:trPr>
          <w:divId w:val="527259509"/>
        </w:trPr>
        <w:tc>
          <w:tcPr>
            <w:tcW w:w="2200" w:type="dxa"/>
            <w:tcMar>
              <w:top w:w="20" w:type="dxa"/>
              <w:left w:w="20" w:type="dxa"/>
              <w:bottom w:w="20" w:type="dxa"/>
              <w:right w:w="20" w:type="dxa"/>
            </w:tcMar>
            <w:vAlign w:val="center"/>
          </w:tcPr>
          <w:p w14:paraId="60AD03A8" w14:textId="77777777" w:rsidR="00E84500" w:rsidRPr="003F36BA" w:rsidRDefault="00E84500" w:rsidP="00666DC1">
            <w:pPr>
              <w:pStyle w:val="movimento"/>
              <w:rPr>
                <w:color w:val="002060"/>
              </w:rPr>
            </w:pPr>
            <w:r w:rsidRPr="003F36BA">
              <w:rPr>
                <w:color w:val="002060"/>
              </w:rPr>
              <w:t>STRONATI FABRIZIO</w:t>
            </w:r>
          </w:p>
        </w:tc>
        <w:tc>
          <w:tcPr>
            <w:tcW w:w="2200" w:type="dxa"/>
            <w:tcMar>
              <w:top w:w="20" w:type="dxa"/>
              <w:left w:w="20" w:type="dxa"/>
              <w:bottom w:w="20" w:type="dxa"/>
              <w:right w:w="20" w:type="dxa"/>
            </w:tcMar>
            <w:vAlign w:val="center"/>
          </w:tcPr>
          <w:p w14:paraId="687232D9" w14:textId="77777777" w:rsidR="00E84500" w:rsidRPr="003F36BA" w:rsidRDefault="00E84500" w:rsidP="00666DC1">
            <w:pPr>
              <w:pStyle w:val="movimento2"/>
              <w:rPr>
                <w:color w:val="002060"/>
              </w:rPr>
            </w:pPr>
            <w:r w:rsidRPr="003F36BA">
              <w:rPr>
                <w:color w:val="002060"/>
              </w:rPr>
              <w:t xml:space="preserve">(ACLI MANTOVANI CALCIO A 5) </w:t>
            </w:r>
          </w:p>
        </w:tc>
        <w:tc>
          <w:tcPr>
            <w:tcW w:w="800" w:type="dxa"/>
            <w:tcMar>
              <w:top w:w="20" w:type="dxa"/>
              <w:left w:w="20" w:type="dxa"/>
              <w:bottom w:w="20" w:type="dxa"/>
              <w:right w:w="20" w:type="dxa"/>
            </w:tcMar>
            <w:vAlign w:val="center"/>
          </w:tcPr>
          <w:p w14:paraId="0015A17A"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58E07559"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3602C1BC" w14:textId="77777777" w:rsidR="00E84500" w:rsidRPr="003F36BA" w:rsidRDefault="00E84500" w:rsidP="00666DC1">
            <w:pPr>
              <w:pStyle w:val="movimento2"/>
              <w:rPr>
                <w:color w:val="002060"/>
              </w:rPr>
            </w:pPr>
            <w:r w:rsidRPr="003F36BA">
              <w:rPr>
                <w:color w:val="002060"/>
              </w:rPr>
              <w:t> </w:t>
            </w:r>
          </w:p>
        </w:tc>
      </w:tr>
    </w:tbl>
    <w:p w14:paraId="7B67B6B7" w14:textId="77777777" w:rsidR="00E84500" w:rsidRPr="003F36BA" w:rsidRDefault="00E84500" w:rsidP="00E84500">
      <w:pPr>
        <w:pStyle w:val="diffida"/>
        <w:spacing w:before="80" w:beforeAutospacing="0" w:after="40" w:afterAutospacing="0"/>
        <w:divId w:val="527259509"/>
        <w:rPr>
          <w:color w:val="002060"/>
        </w:rPr>
      </w:pPr>
      <w:r w:rsidRPr="003F36BA">
        <w:rPr>
          <w:color w:val="002060"/>
        </w:rPr>
        <w:t xml:space="preserve">Per frasi irriguardose rivolte al direttore di gara. </w:t>
      </w:r>
    </w:p>
    <w:p w14:paraId="54D9965F" w14:textId="77777777" w:rsidR="00E84500" w:rsidRPr="003F36BA" w:rsidRDefault="00E84500" w:rsidP="00E84500">
      <w:pPr>
        <w:pStyle w:val="titolo30"/>
        <w:divId w:val="527259509"/>
        <w:rPr>
          <w:color w:val="002060"/>
        </w:rPr>
      </w:pPr>
      <w:r w:rsidRPr="003F36BA">
        <w:rPr>
          <w:color w:val="002060"/>
        </w:rPr>
        <w:t xml:space="preserve">CALCIATORI ESPULSI </w:t>
      </w:r>
    </w:p>
    <w:p w14:paraId="3A6A9926" w14:textId="77777777" w:rsidR="00E84500" w:rsidRPr="003F36BA" w:rsidRDefault="00E84500" w:rsidP="00E84500">
      <w:pPr>
        <w:pStyle w:val="titolo20"/>
        <w:divId w:val="527259509"/>
        <w:rPr>
          <w:color w:val="002060"/>
        </w:rPr>
      </w:pPr>
      <w:r w:rsidRPr="003F36BA">
        <w:rPr>
          <w:color w:val="002060"/>
        </w:rPr>
        <w:t xml:space="preserve">SQUALIFICA PER TRE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08B6AEEC" w14:textId="77777777" w:rsidTr="00E84500">
        <w:trPr>
          <w:divId w:val="527259509"/>
        </w:trPr>
        <w:tc>
          <w:tcPr>
            <w:tcW w:w="2200" w:type="dxa"/>
            <w:tcMar>
              <w:top w:w="20" w:type="dxa"/>
              <w:left w:w="20" w:type="dxa"/>
              <w:bottom w:w="20" w:type="dxa"/>
              <w:right w:w="20" w:type="dxa"/>
            </w:tcMar>
            <w:vAlign w:val="center"/>
          </w:tcPr>
          <w:p w14:paraId="26820A18" w14:textId="77777777" w:rsidR="00E84500" w:rsidRPr="003F36BA" w:rsidRDefault="00E84500" w:rsidP="00666DC1">
            <w:pPr>
              <w:pStyle w:val="movimento"/>
              <w:rPr>
                <w:color w:val="002060"/>
              </w:rPr>
            </w:pPr>
            <w:r w:rsidRPr="003F36BA">
              <w:rPr>
                <w:color w:val="002060"/>
              </w:rPr>
              <w:t>NICOLETTI LUDOVICO</w:t>
            </w:r>
          </w:p>
        </w:tc>
        <w:tc>
          <w:tcPr>
            <w:tcW w:w="2200" w:type="dxa"/>
            <w:tcMar>
              <w:top w:w="20" w:type="dxa"/>
              <w:left w:w="20" w:type="dxa"/>
              <w:bottom w:w="20" w:type="dxa"/>
              <w:right w:w="20" w:type="dxa"/>
            </w:tcMar>
            <w:vAlign w:val="center"/>
          </w:tcPr>
          <w:p w14:paraId="65C9F28A" w14:textId="77777777" w:rsidR="00E84500" w:rsidRPr="003F36BA" w:rsidRDefault="00E84500" w:rsidP="00666DC1">
            <w:pPr>
              <w:pStyle w:val="movimento2"/>
              <w:rPr>
                <w:color w:val="002060"/>
              </w:rPr>
            </w:pPr>
            <w:r w:rsidRPr="003F36BA">
              <w:rPr>
                <w:color w:val="002060"/>
              </w:rPr>
              <w:t xml:space="preserve">(ACLI MANTOVANI CALCIO A 5) </w:t>
            </w:r>
          </w:p>
        </w:tc>
        <w:tc>
          <w:tcPr>
            <w:tcW w:w="800" w:type="dxa"/>
            <w:tcMar>
              <w:top w:w="20" w:type="dxa"/>
              <w:left w:w="20" w:type="dxa"/>
              <w:bottom w:w="20" w:type="dxa"/>
              <w:right w:w="20" w:type="dxa"/>
            </w:tcMar>
            <w:vAlign w:val="center"/>
          </w:tcPr>
          <w:p w14:paraId="0F6A7E57"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037D79CB"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7FB61E55" w14:textId="77777777" w:rsidR="00E84500" w:rsidRPr="003F36BA" w:rsidRDefault="00E84500" w:rsidP="00666DC1">
            <w:pPr>
              <w:pStyle w:val="movimento2"/>
              <w:rPr>
                <w:color w:val="002060"/>
              </w:rPr>
            </w:pPr>
            <w:r w:rsidRPr="003F36BA">
              <w:rPr>
                <w:color w:val="002060"/>
              </w:rPr>
              <w:t> </w:t>
            </w:r>
          </w:p>
        </w:tc>
      </w:tr>
    </w:tbl>
    <w:p w14:paraId="636159F1" w14:textId="77777777" w:rsidR="00E84500" w:rsidRPr="003F36BA" w:rsidRDefault="00E84500" w:rsidP="00E84500">
      <w:pPr>
        <w:pStyle w:val="diffida"/>
        <w:spacing w:before="80" w:beforeAutospacing="0" w:after="40" w:afterAutospacing="0"/>
        <w:divId w:val="527259509"/>
        <w:rPr>
          <w:color w:val="002060"/>
        </w:rPr>
      </w:pPr>
      <w:r w:rsidRPr="003F36BA">
        <w:rPr>
          <w:color w:val="002060"/>
        </w:rPr>
        <w:t xml:space="preserve">Per aver rivolto frasi offensive al direttore di gara. </w:t>
      </w:r>
    </w:p>
    <w:p w14:paraId="28C453F6" w14:textId="77777777" w:rsidR="00E84500" w:rsidRPr="003F36BA" w:rsidRDefault="00E84500" w:rsidP="00E84500">
      <w:pPr>
        <w:pStyle w:val="titolo20"/>
        <w:divId w:val="527259509"/>
        <w:rPr>
          <w:color w:val="002060"/>
        </w:rPr>
      </w:pPr>
      <w:r w:rsidRPr="003F36BA">
        <w:rPr>
          <w:color w:val="002060"/>
        </w:rPr>
        <w:t xml:space="preserve">SQUALIFICA PER UNA GARA EFFETTIVA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14338D9D" w14:textId="77777777" w:rsidTr="00E84500">
        <w:trPr>
          <w:divId w:val="527259509"/>
        </w:trPr>
        <w:tc>
          <w:tcPr>
            <w:tcW w:w="2200" w:type="dxa"/>
            <w:tcMar>
              <w:top w:w="20" w:type="dxa"/>
              <w:left w:w="20" w:type="dxa"/>
              <w:bottom w:w="20" w:type="dxa"/>
              <w:right w:w="20" w:type="dxa"/>
            </w:tcMar>
            <w:vAlign w:val="center"/>
          </w:tcPr>
          <w:p w14:paraId="0ED5BCF1" w14:textId="77777777" w:rsidR="00E84500" w:rsidRPr="003F36BA" w:rsidRDefault="00E84500" w:rsidP="00666DC1">
            <w:pPr>
              <w:pStyle w:val="movimento"/>
              <w:rPr>
                <w:color w:val="002060"/>
              </w:rPr>
            </w:pPr>
            <w:r w:rsidRPr="003F36BA">
              <w:rPr>
                <w:color w:val="002060"/>
              </w:rPr>
              <w:t>CAPUANO DAVIDE</w:t>
            </w:r>
          </w:p>
        </w:tc>
        <w:tc>
          <w:tcPr>
            <w:tcW w:w="2200" w:type="dxa"/>
            <w:tcMar>
              <w:top w:w="20" w:type="dxa"/>
              <w:left w:w="20" w:type="dxa"/>
              <w:bottom w:w="20" w:type="dxa"/>
              <w:right w:w="20" w:type="dxa"/>
            </w:tcMar>
            <w:vAlign w:val="center"/>
          </w:tcPr>
          <w:p w14:paraId="38BE2259" w14:textId="77777777" w:rsidR="00E84500" w:rsidRPr="003F36BA" w:rsidRDefault="00E84500" w:rsidP="00666DC1">
            <w:pPr>
              <w:pStyle w:val="movimento2"/>
              <w:rPr>
                <w:color w:val="002060"/>
              </w:rPr>
            </w:pPr>
            <w:r w:rsidRPr="003F36BA">
              <w:rPr>
                <w:color w:val="002060"/>
              </w:rPr>
              <w:t xml:space="preserve">(SPORTLAND) </w:t>
            </w:r>
          </w:p>
        </w:tc>
        <w:tc>
          <w:tcPr>
            <w:tcW w:w="800" w:type="dxa"/>
            <w:tcMar>
              <w:top w:w="20" w:type="dxa"/>
              <w:left w:w="20" w:type="dxa"/>
              <w:bottom w:w="20" w:type="dxa"/>
              <w:right w:w="20" w:type="dxa"/>
            </w:tcMar>
            <w:vAlign w:val="center"/>
          </w:tcPr>
          <w:p w14:paraId="71387E08"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1F47E09C"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23808323" w14:textId="77777777" w:rsidR="00E84500" w:rsidRPr="003F36BA" w:rsidRDefault="00E84500" w:rsidP="00666DC1">
            <w:pPr>
              <w:pStyle w:val="movimento2"/>
              <w:rPr>
                <w:color w:val="002060"/>
              </w:rPr>
            </w:pPr>
            <w:r w:rsidRPr="003F36BA">
              <w:rPr>
                <w:color w:val="002060"/>
              </w:rPr>
              <w:t> </w:t>
            </w:r>
          </w:p>
        </w:tc>
      </w:tr>
    </w:tbl>
    <w:p w14:paraId="18CC86D8" w14:textId="77777777" w:rsidR="00E84500" w:rsidRPr="003F36BA" w:rsidRDefault="00E84500" w:rsidP="00E84500">
      <w:pPr>
        <w:pStyle w:val="titolo30"/>
        <w:divId w:val="527259509"/>
        <w:rPr>
          <w:color w:val="002060"/>
        </w:rPr>
      </w:pPr>
      <w:r w:rsidRPr="003F36BA">
        <w:rPr>
          <w:color w:val="002060"/>
        </w:rPr>
        <w:t xml:space="preserve">CALCIATORI NON ESPULSI </w:t>
      </w:r>
    </w:p>
    <w:p w14:paraId="795DD8E4" w14:textId="77777777" w:rsidR="00E84500" w:rsidRPr="003F36BA" w:rsidRDefault="00E84500" w:rsidP="00E84500">
      <w:pPr>
        <w:pStyle w:val="titolo20"/>
        <w:divId w:val="527259509"/>
        <w:rPr>
          <w:color w:val="002060"/>
        </w:rPr>
      </w:pPr>
      <w:r w:rsidRPr="003F36BA">
        <w:rPr>
          <w:color w:val="002060"/>
        </w:rPr>
        <w:t xml:space="preserve">SQUALIFICA PER UNA GARA EFFETTIVA PER RECIDIVITA'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634831AE" w14:textId="77777777" w:rsidTr="00E84500">
        <w:trPr>
          <w:divId w:val="527259509"/>
        </w:trPr>
        <w:tc>
          <w:tcPr>
            <w:tcW w:w="2200" w:type="dxa"/>
            <w:tcMar>
              <w:top w:w="20" w:type="dxa"/>
              <w:left w:w="20" w:type="dxa"/>
              <w:bottom w:w="20" w:type="dxa"/>
              <w:right w:w="20" w:type="dxa"/>
            </w:tcMar>
            <w:vAlign w:val="center"/>
          </w:tcPr>
          <w:p w14:paraId="2056AD86" w14:textId="77777777" w:rsidR="00E84500" w:rsidRPr="003F36BA" w:rsidRDefault="00E84500" w:rsidP="00666DC1">
            <w:pPr>
              <w:pStyle w:val="movimento"/>
              <w:rPr>
                <w:color w:val="002060"/>
              </w:rPr>
            </w:pPr>
            <w:r w:rsidRPr="003F36BA">
              <w:rPr>
                <w:color w:val="002060"/>
              </w:rPr>
              <w:t>DE NONI ROSARIO</w:t>
            </w:r>
          </w:p>
        </w:tc>
        <w:tc>
          <w:tcPr>
            <w:tcW w:w="2200" w:type="dxa"/>
            <w:tcMar>
              <w:top w:w="20" w:type="dxa"/>
              <w:left w:w="20" w:type="dxa"/>
              <w:bottom w:w="20" w:type="dxa"/>
              <w:right w:w="20" w:type="dxa"/>
            </w:tcMar>
            <w:vAlign w:val="center"/>
          </w:tcPr>
          <w:p w14:paraId="384BA98C" w14:textId="77777777" w:rsidR="00E84500" w:rsidRPr="003F36BA" w:rsidRDefault="00E84500" w:rsidP="00666DC1">
            <w:pPr>
              <w:pStyle w:val="movimento2"/>
              <w:rPr>
                <w:color w:val="002060"/>
              </w:rPr>
            </w:pPr>
            <w:r w:rsidRPr="003F36BA">
              <w:rPr>
                <w:color w:val="002060"/>
              </w:rPr>
              <w:t xml:space="preserve">(CASENUOVE) </w:t>
            </w:r>
          </w:p>
        </w:tc>
        <w:tc>
          <w:tcPr>
            <w:tcW w:w="800" w:type="dxa"/>
            <w:tcMar>
              <w:top w:w="20" w:type="dxa"/>
              <w:left w:w="20" w:type="dxa"/>
              <w:bottom w:w="20" w:type="dxa"/>
              <w:right w:w="20" w:type="dxa"/>
            </w:tcMar>
            <w:vAlign w:val="center"/>
          </w:tcPr>
          <w:p w14:paraId="49B43EB8"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22D6F109"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2AE9B818" w14:textId="77777777" w:rsidR="00E84500" w:rsidRPr="003F36BA" w:rsidRDefault="00E84500" w:rsidP="00666DC1">
            <w:pPr>
              <w:pStyle w:val="movimento2"/>
              <w:rPr>
                <w:color w:val="002060"/>
              </w:rPr>
            </w:pPr>
            <w:r w:rsidRPr="003F36BA">
              <w:rPr>
                <w:color w:val="002060"/>
              </w:rPr>
              <w:t> </w:t>
            </w:r>
          </w:p>
        </w:tc>
      </w:tr>
    </w:tbl>
    <w:p w14:paraId="63A6CC8E" w14:textId="77777777" w:rsidR="00E84500" w:rsidRPr="003F36BA" w:rsidRDefault="00E84500" w:rsidP="00E84500">
      <w:pPr>
        <w:pStyle w:val="titolo20"/>
        <w:divId w:val="527259509"/>
        <w:rPr>
          <w:color w:val="002060"/>
        </w:rPr>
      </w:pPr>
      <w:r w:rsidRPr="003F36BA">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240C29BE" w14:textId="77777777" w:rsidTr="00E84500">
        <w:trPr>
          <w:divId w:val="527259509"/>
        </w:trPr>
        <w:tc>
          <w:tcPr>
            <w:tcW w:w="2200" w:type="dxa"/>
            <w:tcMar>
              <w:top w:w="20" w:type="dxa"/>
              <w:left w:w="20" w:type="dxa"/>
              <w:bottom w:w="20" w:type="dxa"/>
              <w:right w:w="20" w:type="dxa"/>
            </w:tcMar>
            <w:vAlign w:val="center"/>
          </w:tcPr>
          <w:p w14:paraId="11025674" w14:textId="77777777" w:rsidR="00E84500" w:rsidRPr="003F36BA" w:rsidRDefault="00E84500" w:rsidP="00666DC1">
            <w:pPr>
              <w:pStyle w:val="movimento"/>
              <w:rPr>
                <w:color w:val="002060"/>
              </w:rPr>
            </w:pPr>
            <w:r w:rsidRPr="003F36BA">
              <w:rPr>
                <w:color w:val="002060"/>
              </w:rPr>
              <w:t>PAOLONI ALEX</w:t>
            </w:r>
          </w:p>
        </w:tc>
        <w:tc>
          <w:tcPr>
            <w:tcW w:w="2200" w:type="dxa"/>
            <w:tcMar>
              <w:top w:w="20" w:type="dxa"/>
              <w:left w:w="20" w:type="dxa"/>
              <w:bottom w:w="20" w:type="dxa"/>
              <w:right w:w="20" w:type="dxa"/>
            </w:tcMar>
            <w:vAlign w:val="center"/>
          </w:tcPr>
          <w:p w14:paraId="21BB6514" w14:textId="77777777" w:rsidR="00E84500" w:rsidRPr="003F36BA" w:rsidRDefault="00E84500" w:rsidP="00666DC1">
            <w:pPr>
              <w:pStyle w:val="movimento2"/>
              <w:rPr>
                <w:color w:val="002060"/>
              </w:rPr>
            </w:pPr>
            <w:r w:rsidRPr="003F36BA">
              <w:rPr>
                <w:color w:val="002060"/>
              </w:rPr>
              <w:t xml:space="preserve">(CANDIA BARACCOLA ASPIO) </w:t>
            </w:r>
          </w:p>
        </w:tc>
        <w:tc>
          <w:tcPr>
            <w:tcW w:w="800" w:type="dxa"/>
            <w:tcMar>
              <w:top w:w="20" w:type="dxa"/>
              <w:left w:w="20" w:type="dxa"/>
              <w:bottom w:w="20" w:type="dxa"/>
              <w:right w:w="20" w:type="dxa"/>
            </w:tcMar>
            <w:vAlign w:val="center"/>
          </w:tcPr>
          <w:p w14:paraId="2D2167F0"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759D3A73" w14:textId="77777777" w:rsidR="00E84500" w:rsidRPr="003F36BA" w:rsidRDefault="00E84500" w:rsidP="00666DC1">
            <w:pPr>
              <w:pStyle w:val="movimento"/>
              <w:rPr>
                <w:color w:val="002060"/>
              </w:rPr>
            </w:pPr>
            <w:r w:rsidRPr="003F36BA">
              <w:rPr>
                <w:color w:val="002060"/>
              </w:rPr>
              <w:t>DELLAFELICE EDOARDO</w:t>
            </w:r>
          </w:p>
        </w:tc>
        <w:tc>
          <w:tcPr>
            <w:tcW w:w="2200" w:type="dxa"/>
            <w:tcMar>
              <w:top w:w="20" w:type="dxa"/>
              <w:left w:w="20" w:type="dxa"/>
              <w:bottom w:w="20" w:type="dxa"/>
              <w:right w:w="20" w:type="dxa"/>
            </w:tcMar>
            <w:vAlign w:val="center"/>
          </w:tcPr>
          <w:p w14:paraId="2BD84CEF" w14:textId="77777777" w:rsidR="00E84500" w:rsidRPr="003F36BA" w:rsidRDefault="00E84500" w:rsidP="00666DC1">
            <w:pPr>
              <w:pStyle w:val="movimento2"/>
              <w:rPr>
                <w:color w:val="002060"/>
              </w:rPr>
            </w:pPr>
            <w:r w:rsidRPr="003F36BA">
              <w:rPr>
                <w:color w:val="002060"/>
              </w:rPr>
              <w:t xml:space="preserve">(SPORTLAND) </w:t>
            </w:r>
          </w:p>
        </w:tc>
      </w:tr>
    </w:tbl>
    <w:p w14:paraId="01AA2B5B" w14:textId="77777777" w:rsidR="00E84500" w:rsidRPr="003F36BA" w:rsidRDefault="00E84500" w:rsidP="00E84500">
      <w:pPr>
        <w:pStyle w:val="titolo20"/>
        <w:divId w:val="527259509"/>
        <w:rPr>
          <w:color w:val="002060"/>
        </w:rPr>
      </w:pPr>
      <w:r w:rsidRPr="003F36BA">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7605F242" w14:textId="77777777" w:rsidTr="00E84500">
        <w:trPr>
          <w:divId w:val="527259509"/>
        </w:trPr>
        <w:tc>
          <w:tcPr>
            <w:tcW w:w="2200" w:type="dxa"/>
            <w:tcMar>
              <w:top w:w="20" w:type="dxa"/>
              <w:left w:w="20" w:type="dxa"/>
              <w:bottom w:w="20" w:type="dxa"/>
              <w:right w:w="20" w:type="dxa"/>
            </w:tcMar>
            <w:vAlign w:val="center"/>
          </w:tcPr>
          <w:p w14:paraId="784DE08D" w14:textId="77777777" w:rsidR="00E84500" w:rsidRPr="003F36BA" w:rsidRDefault="00E84500" w:rsidP="00666DC1">
            <w:pPr>
              <w:pStyle w:val="movimento"/>
              <w:rPr>
                <w:color w:val="002060"/>
              </w:rPr>
            </w:pPr>
            <w:r w:rsidRPr="003F36BA">
              <w:rPr>
                <w:color w:val="002060"/>
              </w:rPr>
              <w:t>URBINELLI RICCARDO</w:t>
            </w:r>
          </w:p>
        </w:tc>
        <w:tc>
          <w:tcPr>
            <w:tcW w:w="2200" w:type="dxa"/>
            <w:tcMar>
              <w:top w:w="20" w:type="dxa"/>
              <w:left w:w="20" w:type="dxa"/>
              <w:bottom w:w="20" w:type="dxa"/>
              <w:right w:w="20" w:type="dxa"/>
            </w:tcMar>
            <w:vAlign w:val="center"/>
          </w:tcPr>
          <w:p w14:paraId="5EAC7EA7" w14:textId="77777777" w:rsidR="00E84500" w:rsidRPr="003F36BA" w:rsidRDefault="00E84500" w:rsidP="00666DC1">
            <w:pPr>
              <w:pStyle w:val="movimento2"/>
              <w:rPr>
                <w:color w:val="002060"/>
              </w:rPr>
            </w:pPr>
            <w:r w:rsidRPr="003F36BA">
              <w:rPr>
                <w:color w:val="002060"/>
              </w:rPr>
              <w:t xml:space="preserve">(AUDAX 1970 </w:t>
            </w:r>
            <w:proofErr w:type="gramStart"/>
            <w:r w:rsidRPr="003F36BA">
              <w:rPr>
                <w:color w:val="002060"/>
              </w:rPr>
              <w:t>S.ANGELO</w:t>
            </w:r>
            <w:proofErr w:type="gramEnd"/>
            <w:r w:rsidRPr="003F36BA">
              <w:rPr>
                <w:color w:val="002060"/>
              </w:rPr>
              <w:t xml:space="preserve">) </w:t>
            </w:r>
          </w:p>
        </w:tc>
        <w:tc>
          <w:tcPr>
            <w:tcW w:w="800" w:type="dxa"/>
            <w:tcMar>
              <w:top w:w="20" w:type="dxa"/>
              <w:left w:w="20" w:type="dxa"/>
              <w:bottom w:w="20" w:type="dxa"/>
              <w:right w:w="20" w:type="dxa"/>
            </w:tcMar>
            <w:vAlign w:val="center"/>
          </w:tcPr>
          <w:p w14:paraId="1A83B499"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49B40296" w14:textId="77777777" w:rsidR="00E84500" w:rsidRPr="003F36BA" w:rsidRDefault="00E84500" w:rsidP="00666DC1">
            <w:pPr>
              <w:pStyle w:val="movimento"/>
              <w:rPr>
                <w:color w:val="002060"/>
              </w:rPr>
            </w:pPr>
            <w:r w:rsidRPr="003F36BA">
              <w:rPr>
                <w:color w:val="002060"/>
              </w:rPr>
              <w:t>CICALA DAVIDE</w:t>
            </w:r>
          </w:p>
        </w:tc>
        <w:tc>
          <w:tcPr>
            <w:tcW w:w="2200" w:type="dxa"/>
            <w:tcMar>
              <w:top w:w="20" w:type="dxa"/>
              <w:left w:w="20" w:type="dxa"/>
              <w:bottom w:w="20" w:type="dxa"/>
              <w:right w:w="20" w:type="dxa"/>
            </w:tcMar>
            <w:vAlign w:val="center"/>
          </w:tcPr>
          <w:p w14:paraId="19D40664" w14:textId="77777777" w:rsidR="00E84500" w:rsidRPr="003F36BA" w:rsidRDefault="00E84500" w:rsidP="00666DC1">
            <w:pPr>
              <w:pStyle w:val="movimento2"/>
              <w:rPr>
                <w:color w:val="002060"/>
              </w:rPr>
            </w:pPr>
            <w:r w:rsidRPr="003F36BA">
              <w:rPr>
                <w:color w:val="002060"/>
              </w:rPr>
              <w:t xml:space="preserve">(CANDIA BARACCOLA ASPIO) </w:t>
            </w:r>
          </w:p>
        </w:tc>
      </w:tr>
      <w:tr w:rsidR="00E84500" w:rsidRPr="003F36BA" w14:paraId="7EF1A6AD" w14:textId="77777777" w:rsidTr="00E84500">
        <w:trPr>
          <w:divId w:val="527259509"/>
        </w:trPr>
        <w:tc>
          <w:tcPr>
            <w:tcW w:w="2200" w:type="dxa"/>
            <w:tcMar>
              <w:top w:w="20" w:type="dxa"/>
              <w:left w:w="20" w:type="dxa"/>
              <w:bottom w:w="20" w:type="dxa"/>
              <w:right w:w="20" w:type="dxa"/>
            </w:tcMar>
            <w:vAlign w:val="center"/>
          </w:tcPr>
          <w:p w14:paraId="5D2BB633" w14:textId="77777777" w:rsidR="00E84500" w:rsidRPr="003F36BA" w:rsidRDefault="00E84500" w:rsidP="00666DC1">
            <w:pPr>
              <w:pStyle w:val="movimento"/>
              <w:rPr>
                <w:color w:val="002060"/>
              </w:rPr>
            </w:pPr>
            <w:r w:rsidRPr="003F36BA">
              <w:rPr>
                <w:color w:val="002060"/>
              </w:rPr>
              <w:t>MERCANTI SAMUELE</w:t>
            </w:r>
          </w:p>
        </w:tc>
        <w:tc>
          <w:tcPr>
            <w:tcW w:w="2200" w:type="dxa"/>
            <w:tcMar>
              <w:top w:w="20" w:type="dxa"/>
              <w:left w:w="20" w:type="dxa"/>
              <w:bottom w:w="20" w:type="dxa"/>
              <w:right w:w="20" w:type="dxa"/>
            </w:tcMar>
            <w:vAlign w:val="center"/>
          </w:tcPr>
          <w:p w14:paraId="70F9B5D7" w14:textId="77777777" w:rsidR="00E84500" w:rsidRPr="003F36BA" w:rsidRDefault="00E84500" w:rsidP="00666DC1">
            <w:pPr>
              <w:pStyle w:val="movimento2"/>
              <w:rPr>
                <w:color w:val="002060"/>
              </w:rPr>
            </w:pPr>
            <w:r w:rsidRPr="003F36BA">
              <w:rPr>
                <w:color w:val="002060"/>
              </w:rPr>
              <w:t xml:space="preserve">(CERRETO D ESI C5 A.S.D.) </w:t>
            </w:r>
          </w:p>
        </w:tc>
        <w:tc>
          <w:tcPr>
            <w:tcW w:w="800" w:type="dxa"/>
            <w:tcMar>
              <w:top w:w="20" w:type="dxa"/>
              <w:left w:w="20" w:type="dxa"/>
              <w:bottom w:w="20" w:type="dxa"/>
              <w:right w:w="20" w:type="dxa"/>
            </w:tcMar>
            <w:vAlign w:val="center"/>
          </w:tcPr>
          <w:p w14:paraId="36C1E7DA"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47E85BA7" w14:textId="77777777" w:rsidR="00E84500" w:rsidRPr="003F36BA" w:rsidRDefault="00E84500" w:rsidP="00666DC1">
            <w:pPr>
              <w:pStyle w:val="movimento"/>
              <w:rPr>
                <w:color w:val="002060"/>
              </w:rPr>
            </w:pPr>
            <w:r w:rsidRPr="003F36BA">
              <w:rPr>
                <w:color w:val="002060"/>
              </w:rPr>
              <w:t>PASQUINI FILIPPO</w:t>
            </w:r>
          </w:p>
        </w:tc>
        <w:tc>
          <w:tcPr>
            <w:tcW w:w="2200" w:type="dxa"/>
            <w:tcMar>
              <w:top w:w="20" w:type="dxa"/>
              <w:left w:w="20" w:type="dxa"/>
              <w:bottom w:w="20" w:type="dxa"/>
              <w:right w:w="20" w:type="dxa"/>
            </w:tcMar>
            <w:vAlign w:val="center"/>
          </w:tcPr>
          <w:p w14:paraId="3810FE1E" w14:textId="77777777" w:rsidR="00E84500" w:rsidRPr="003F36BA" w:rsidRDefault="00E84500" w:rsidP="00666DC1">
            <w:pPr>
              <w:pStyle w:val="movimento2"/>
              <w:rPr>
                <w:color w:val="002060"/>
              </w:rPr>
            </w:pPr>
            <w:r w:rsidRPr="003F36BA">
              <w:rPr>
                <w:color w:val="002060"/>
              </w:rPr>
              <w:t xml:space="preserve">(FUTSAL MONTURANO) </w:t>
            </w:r>
          </w:p>
        </w:tc>
      </w:tr>
      <w:tr w:rsidR="00E84500" w:rsidRPr="003F36BA" w14:paraId="6D2DA913" w14:textId="77777777" w:rsidTr="00E84500">
        <w:trPr>
          <w:divId w:val="527259509"/>
        </w:trPr>
        <w:tc>
          <w:tcPr>
            <w:tcW w:w="2200" w:type="dxa"/>
            <w:tcMar>
              <w:top w:w="20" w:type="dxa"/>
              <w:left w:w="20" w:type="dxa"/>
              <w:bottom w:w="20" w:type="dxa"/>
              <w:right w:w="20" w:type="dxa"/>
            </w:tcMar>
            <w:vAlign w:val="center"/>
          </w:tcPr>
          <w:p w14:paraId="17943CA0" w14:textId="77777777" w:rsidR="00E84500" w:rsidRPr="003F36BA" w:rsidRDefault="00E84500" w:rsidP="00666DC1">
            <w:pPr>
              <w:pStyle w:val="movimento"/>
              <w:rPr>
                <w:color w:val="002060"/>
              </w:rPr>
            </w:pPr>
            <w:r w:rsidRPr="003F36BA">
              <w:rPr>
                <w:color w:val="002060"/>
              </w:rPr>
              <w:t>TESTAGUZZA MATTIA</w:t>
            </w:r>
          </w:p>
        </w:tc>
        <w:tc>
          <w:tcPr>
            <w:tcW w:w="2200" w:type="dxa"/>
            <w:tcMar>
              <w:top w:w="20" w:type="dxa"/>
              <w:left w:w="20" w:type="dxa"/>
              <w:bottom w:w="20" w:type="dxa"/>
              <w:right w:w="20" w:type="dxa"/>
            </w:tcMar>
            <w:vAlign w:val="center"/>
          </w:tcPr>
          <w:p w14:paraId="2CE690AE" w14:textId="77777777" w:rsidR="00E84500" w:rsidRPr="003F36BA" w:rsidRDefault="00E84500" w:rsidP="00666DC1">
            <w:pPr>
              <w:pStyle w:val="movimento2"/>
              <w:rPr>
                <w:color w:val="002060"/>
              </w:rPr>
            </w:pPr>
            <w:r w:rsidRPr="003F36BA">
              <w:rPr>
                <w:color w:val="002060"/>
              </w:rPr>
              <w:t>(</w:t>
            </w:r>
            <w:proofErr w:type="gramStart"/>
            <w:r w:rsidRPr="003F36BA">
              <w:rPr>
                <w:color w:val="002060"/>
              </w:rPr>
              <w:t>U.MANDOLESI</w:t>
            </w:r>
            <w:proofErr w:type="gramEnd"/>
            <w:r w:rsidRPr="003F36BA">
              <w:rPr>
                <w:color w:val="002060"/>
              </w:rPr>
              <w:t xml:space="preserve"> CALCIO) </w:t>
            </w:r>
          </w:p>
        </w:tc>
        <w:tc>
          <w:tcPr>
            <w:tcW w:w="800" w:type="dxa"/>
            <w:tcMar>
              <w:top w:w="20" w:type="dxa"/>
              <w:left w:w="20" w:type="dxa"/>
              <w:bottom w:w="20" w:type="dxa"/>
              <w:right w:w="20" w:type="dxa"/>
            </w:tcMar>
            <w:vAlign w:val="center"/>
          </w:tcPr>
          <w:p w14:paraId="244932C9"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272E1F1D"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2F6C6A10" w14:textId="77777777" w:rsidR="00E84500" w:rsidRPr="003F36BA" w:rsidRDefault="00E84500" w:rsidP="00666DC1">
            <w:pPr>
              <w:pStyle w:val="movimento2"/>
              <w:rPr>
                <w:color w:val="002060"/>
              </w:rPr>
            </w:pPr>
            <w:r w:rsidRPr="003F36BA">
              <w:rPr>
                <w:color w:val="002060"/>
              </w:rPr>
              <w:t> </w:t>
            </w:r>
          </w:p>
        </w:tc>
      </w:tr>
    </w:tbl>
    <w:p w14:paraId="0BBC1FC3" w14:textId="77777777" w:rsidR="00E84500" w:rsidRPr="003F36BA" w:rsidRDefault="00E84500" w:rsidP="00E84500">
      <w:pPr>
        <w:pStyle w:val="titolo20"/>
        <w:divId w:val="527259509"/>
        <w:rPr>
          <w:color w:val="002060"/>
        </w:rPr>
      </w:pPr>
      <w:r w:rsidRPr="003F36BA">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52F0FA08" w14:textId="77777777" w:rsidTr="00E84500">
        <w:trPr>
          <w:divId w:val="527259509"/>
        </w:trPr>
        <w:tc>
          <w:tcPr>
            <w:tcW w:w="2200" w:type="dxa"/>
            <w:tcMar>
              <w:top w:w="20" w:type="dxa"/>
              <w:left w:w="20" w:type="dxa"/>
              <w:bottom w:w="20" w:type="dxa"/>
              <w:right w:w="20" w:type="dxa"/>
            </w:tcMar>
            <w:vAlign w:val="center"/>
          </w:tcPr>
          <w:p w14:paraId="4B1B3802" w14:textId="77777777" w:rsidR="00E84500" w:rsidRPr="003F36BA" w:rsidRDefault="00E84500" w:rsidP="00666DC1">
            <w:pPr>
              <w:pStyle w:val="movimento"/>
              <w:rPr>
                <w:color w:val="002060"/>
              </w:rPr>
            </w:pPr>
            <w:r w:rsidRPr="003F36BA">
              <w:rPr>
                <w:color w:val="002060"/>
              </w:rPr>
              <w:t>BISCEGLIA PIETRO</w:t>
            </w:r>
          </w:p>
        </w:tc>
        <w:tc>
          <w:tcPr>
            <w:tcW w:w="2200" w:type="dxa"/>
            <w:tcMar>
              <w:top w:w="20" w:type="dxa"/>
              <w:left w:w="20" w:type="dxa"/>
              <w:bottom w:w="20" w:type="dxa"/>
              <w:right w:w="20" w:type="dxa"/>
            </w:tcMar>
            <w:vAlign w:val="center"/>
          </w:tcPr>
          <w:p w14:paraId="6E407918" w14:textId="77777777" w:rsidR="00E84500" w:rsidRPr="003F36BA" w:rsidRDefault="00E84500" w:rsidP="00666DC1">
            <w:pPr>
              <w:pStyle w:val="movimento2"/>
              <w:rPr>
                <w:color w:val="002060"/>
              </w:rPr>
            </w:pPr>
            <w:r w:rsidRPr="003F36BA">
              <w:rPr>
                <w:color w:val="002060"/>
              </w:rPr>
              <w:t xml:space="preserve">(ACLI MANTOVANI CALCIO A 5) </w:t>
            </w:r>
          </w:p>
        </w:tc>
        <w:tc>
          <w:tcPr>
            <w:tcW w:w="800" w:type="dxa"/>
            <w:tcMar>
              <w:top w:w="20" w:type="dxa"/>
              <w:left w:w="20" w:type="dxa"/>
              <w:bottom w:w="20" w:type="dxa"/>
              <w:right w:w="20" w:type="dxa"/>
            </w:tcMar>
            <w:vAlign w:val="center"/>
          </w:tcPr>
          <w:p w14:paraId="3A727BCA"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5503C7C7" w14:textId="77777777" w:rsidR="00E84500" w:rsidRPr="003F36BA" w:rsidRDefault="00E84500" w:rsidP="00666DC1">
            <w:pPr>
              <w:pStyle w:val="movimento"/>
              <w:rPr>
                <w:color w:val="002060"/>
              </w:rPr>
            </w:pPr>
            <w:r w:rsidRPr="003F36BA">
              <w:rPr>
                <w:color w:val="002060"/>
              </w:rPr>
              <w:t>PETRELLA MICHAEL</w:t>
            </w:r>
          </w:p>
        </w:tc>
        <w:tc>
          <w:tcPr>
            <w:tcW w:w="2200" w:type="dxa"/>
            <w:tcMar>
              <w:top w:w="20" w:type="dxa"/>
              <w:left w:w="20" w:type="dxa"/>
              <w:bottom w:w="20" w:type="dxa"/>
              <w:right w:w="20" w:type="dxa"/>
            </w:tcMar>
            <w:vAlign w:val="center"/>
          </w:tcPr>
          <w:p w14:paraId="0D13FD81" w14:textId="77777777" w:rsidR="00E84500" w:rsidRPr="003F36BA" w:rsidRDefault="00E84500" w:rsidP="00666DC1">
            <w:pPr>
              <w:pStyle w:val="movimento2"/>
              <w:rPr>
                <w:color w:val="002060"/>
              </w:rPr>
            </w:pPr>
            <w:r w:rsidRPr="003F36BA">
              <w:rPr>
                <w:color w:val="002060"/>
              </w:rPr>
              <w:t xml:space="preserve">(ACLI MANTOVANI CALCIO A 5) </w:t>
            </w:r>
          </w:p>
        </w:tc>
      </w:tr>
      <w:tr w:rsidR="00E84500" w:rsidRPr="003F36BA" w14:paraId="437C5818" w14:textId="77777777" w:rsidTr="00E84500">
        <w:trPr>
          <w:divId w:val="527259509"/>
        </w:trPr>
        <w:tc>
          <w:tcPr>
            <w:tcW w:w="2200" w:type="dxa"/>
            <w:tcMar>
              <w:top w:w="20" w:type="dxa"/>
              <w:left w:w="20" w:type="dxa"/>
              <w:bottom w:w="20" w:type="dxa"/>
              <w:right w:w="20" w:type="dxa"/>
            </w:tcMar>
            <w:vAlign w:val="center"/>
          </w:tcPr>
          <w:p w14:paraId="01B4D948" w14:textId="77777777" w:rsidR="00E84500" w:rsidRPr="003F36BA" w:rsidRDefault="00E84500" w:rsidP="00666DC1">
            <w:pPr>
              <w:pStyle w:val="movimento"/>
              <w:rPr>
                <w:color w:val="002060"/>
              </w:rPr>
            </w:pPr>
            <w:r w:rsidRPr="003F36BA">
              <w:rPr>
                <w:color w:val="002060"/>
              </w:rPr>
              <w:t>BATTAGLINI FEDERICO</w:t>
            </w:r>
          </w:p>
        </w:tc>
        <w:tc>
          <w:tcPr>
            <w:tcW w:w="2200" w:type="dxa"/>
            <w:tcMar>
              <w:top w:w="20" w:type="dxa"/>
              <w:left w:w="20" w:type="dxa"/>
              <w:bottom w:w="20" w:type="dxa"/>
              <w:right w:w="20" w:type="dxa"/>
            </w:tcMar>
            <w:vAlign w:val="center"/>
          </w:tcPr>
          <w:p w14:paraId="12004081" w14:textId="77777777" w:rsidR="00E84500" w:rsidRPr="003F36BA" w:rsidRDefault="00E84500" w:rsidP="00666DC1">
            <w:pPr>
              <w:pStyle w:val="movimento2"/>
              <w:rPr>
                <w:color w:val="002060"/>
              </w:rPr>
            </w:pPr>
            <w:r w:rsidRPr="003F36BA">
              <w:rPr>
                <w:color w:val="002060"/>
              </w:rPr>
              <w:t xml:space="preserve">(CANDIA BARACCOLA ASPIO) </w:t>
            </w:r>
          </w:p>
        </w:tc>
        <w:tc>
          <w:tcPr>
            <w:tcW w:w="800" w:type="dxa"/>
            <w:tcMar>
              <w:top w:w="20" w:type="dxa"/>
              <w:left w:w="20" w:type="dxa"/>
              <w:bottom w:w="20" w:type="dxa"/>
              <w:right w:w="20" w:type="dxa"/>
            </w:tcMar>
            <w:vAlign w:val="center"/>
          </w:tcPr>
          <w:p w14:paraId="2EB741D3"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47650588" w14:textId="77777777" w:rsidR="00E84500" w:rsidRPr="003F36BA" w:rsidRDefault="00E84500" w:rsidP="00666DC1">
            <w:pPr>
              <w:pStyle w:val="movimento"/>
              <w:rPr>
                <w:color w:val="002060"/>
              </w:rPr>
            </w:pPr>
            <w:r w:rsidRPr="003F36BA">
              <w:rPr>
                <w:color w:val="002060"/>
              </w:rPr>
              <w:t>PETTINARI DAVIDE</w:t>
            </w:r>
          </w:p>
        </w:tc>
        <w:tc>
          <w:tcPr>
            <w:tcW w:w="2200" w:type="dxa"/>
            <w:tcMar>
              <w:top w:w="20" w:type="dxa"/>
              <w:left w:w="20" w:type="dxa"/>
              <w:bottom w:w="20" w:type="dxa"/>
              <w:right w:w="20" w:type="dxa"/>
            </w:tcMar>
            <w:vAlign w:val="center"/>
          </w:tcPr>
          <w:p w14:paraId="09920FFF" w14:textId="77777777" w:rsidR="00E84500" w:rsidRPr="003F36BA" w:rsidRDefault="00E84500" w:rsidP="00666DC1">
            <w:pPr>
              <w:pStyle w:val="movimento2"/>
              <w:rPr>
                <w:color w:val="002060"/>
              </w:rPr>
            </w:pPr>
            <w:r w:rsidRPr="003F36BA">
              <w:rPr>
                <w:color w:val="002060"/>
              </w:rPr>
              <w:t xml:space="preserve">(CASENUOVE) </w:t>
            </w:r>
          </w:p>
        </w:tc>
      </w:tr>
      <w:tr w:rsidR="00E84500" w:rsidRPr="003F36BA" w14:paraId="144265CF" w14:textId="77777777" w:rsidTr="00E84500">
        <w:trPr>
          <w:divId w:val="527259509"/>
        </w:trPr>
        <w:tc>
          <w:tcPr>
            <w:tcW w:w="2200" w:type="dxa"/>
            <w:tcMar>
              <w:top w:w="20" w:type="dxa"/>
              <w:left w:w="20" w:type="dxa"/>
              <w:bottom w:w="20" w:type="dxa"/>
              <w:right w:w="20" w:type="dxa"/>
            </w:tcMar>
            <w:vAlign w:val="center"/>
          </w:tcPr>
          <w:p w14:paraId="144C5BE0" w14:textId="77777777" w:rsidR="00E84500" w:rsidRPr="003F36BA" w:rsidRDefault="00E84500" w:rsidP="00666DC1">
            <w:pPr>
              <w:pStyle w:val="movimento"/>
              <w:rPr>
                <w:color w:val="002060"/>
              </w:rPr>
            </w:pPr>
            <w:r w:rsidRPr="003F36BA">
              <w:rPr>
                <w:color w:val="002060"/>
              </w:rPr>
              <w:t>GALDELLI MATTIA</w:t>
            </w:r>
          </w:p>
        </w:tc>
        <w:tc>
          <w:tcPr>
            <w:tcW w:w="2200" w:type="dxa"/>
            <w:tcMar>
              <w:top w:w="20" w:type="dxa"/>
              <w:left w:w="20" w:type="dxa"/>
              <w:bottom w:w="20" w:type="dxa"/>
              <w:right w:w="20" w:type="dxa"/>
            </w:tcMar>
            <w:vAlign w:val="center"/>
          </w:tcPr>
          <w:p w14:paraId="506D5AF8" w14:textId="77777777" w:rsidR="00E84500" w:rsidRPr="003F36BA" w:rsidRDefault="00E84500" w:rsidP="00666DC1">
            <w:pPr>
              <w:pStyle w:val="movimento2"/>
              <w:rPr>
                <w:color w:val="002060"/>
              </w:rPr>
            </w:pPr>
            <w:r w:rsidRPr="003F36BA">
              <w:rPr>
                <w:color w:val="002060"/>
              </w:rPr>
              <w:t xml:space="preserve">(CERRETO D ESI C5 A.S.D.) </w:t>
            </w:r>
          </w:p>
        </w:tc>
        <w:tc>
          <w:tcPr>
            <w:tcW w:w="800" w:type="dxa"/>
            <w:tcMar>
              <w:top w:w="20" w:type="dxa"/>
              <w:left w:w="20" w:type="dxa"/>
              <w:bottom w:w="20" w:type="dxa"/>
              <w:right w:w="20" w:type="dxa"/>
            </w:tcMar>
            <w:vAlign w:val="center"/>
          </w:tcPr>
          <w:p w14:paraId="0E47B796"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705AA0A6" w14:textId="77777777" w:rsidR="00E84500" w:rsidRPr="003F36BA" w:rsidRDefault="00E84500" w:rsidP="00666DC1">
            <w:pPr>
              <w:pStyle w:val="movimento"/>
              <w:rPr>
                <w:color w:val="002060"/>
              </w:rPr>
            </w:pPr>
            <w:r w:rsidRPr="003F36BA">
              <w:rPr>
                <w:color w:val="002060"/>
              </w:rPr>
              <w:t>BARBINI ALESSANDRO</w:t>
            </w:r>
          </w:p>
        </w:tc>
        <w:tc>
          <w:tcPr>
            <w:tcW w:w="2200" w:type="dxa"/>
            <w:tcMar>
              <w:top w:w="20" w:type="dxa"/>
              <w:left w:w="20" w:type="dxa"/>
              <w:bottom w:w="20" w:type="dxa"/>
              <w:right w:w="20" w:type="dxa"/>
            </w:tcMar>
            <w:vAlign w:val="center"/>
          </w:tcPr>
          <w:p w14:paraId="5FD1F21F" w14:textId="77777777" w:rsidR="00E84500" w:rsidRPr="003F36BA" w:rsidRDefault="00E84500" w:rsidP="00666DC1">
            <w:pPr>
              <w:pStyle w:val="movimento2"/>
              <w:rPr>
                <w:color w:val="002060"/>
              </w:rPr>
            </w:pPr>
            <w:r w:rsidRPr="003F36BA">
              <w:rPr>
                <w:color w:val="002060"/>
              </w:rPr>
              <w:t xml:space="preserve">(OLYMPIA FANO C5) </w:t>
            </w:r>
          </w:p>
        </w:tc>
      </w:tr>
      <w:tr w:rsidR="00E84500" w:rsidRPr="003F36BA" w14:paraId="46A564FD" w14:textId="77777777" w:rsidTr="00E84500">
        <w:trPr>
          <w:divId w:val="527259509"/>
        </w:trPr>
        <w:tc>
          <w:tcPr>
            <w:tcW w:w="2200" w:type="dxa"/>
            <w:tcMar>
              <w:top w:w="20" w:type="dxa"/>
              <w:left w:w="20" w:type="dxa"/>
              <w:bottom w:w="20" w:type="dxa"/>
              <w:right w:w="20" w:type="dxa"/>
            </w:tcMar>
            <w:vAlign w:val="center"/>
          </w:tcPr>
          <w:p w14:paraId="524861CF" w14:textId="77777777" w:rsidR="00E84500" w:rsidRPr="003F36BA" w:rsidRDefault="00E84500" w:rsidP="00666DC1">
            <w:pPr>
              <w:pStyle w:val="movimento"/>
              <w:rPr>
                <w:color w:val="002060"/>
              </w:rPr>
            </w:pPr>
            <w:r w:rsidRPr="003F36BA">
              <w:rPr>
                <w:color w:val="002060"/>
              </w:rPr>
              <w:t>MONTIRONI ETTORE</w:t>
            </w:r>
          </w:p>
        </w:tc>
        <w:tc>
          <w:tcPr>
            <w:tcW w:w="2200" w:type="dxa"/>
            <w:tcMar>
              <w:top w:w="20" w:type="dxa"/>
              <w:left w:w="20" w:type="dxa"/>
              <w:bottom w:w="20" w:type="dxa"/>
              <w:right w:w="20" w:type="dxa"/>
            </w:tcMar>
            <w:vAlign w:val="center"/>
          </w:tcPr>
          <w:p w14:paraId="3DDD1119" w14:textId="77777777" w:rsidR="00E84500" w:rsidRPr="003F36BA" w:rsidRDefault="00E84500" w:rsidP="00666DC1">
            <w:pPr>
              <w:pStyle w:val="movimento2"/>
              <w:rPr>
                <w:color w:val="002060"/>
              </w:rPr>
            </w:pPr>
            <w:r w:rsidRPr="003F36BA">
              <w:rPr>
                <w:color w:val="002060"/>
              </w:rPr>
              <w:t xml:space="preserve">(RECANATI CALCIO A 5) </w:t>
            </w:r>
          </w:p>
        </w:tc>
        <w:tc>
          <w:tcPr>
            <w:tcW w:w="800" w:type="dxa"/>
            <w:tcMar>
              <w:top w:w="20" w:type="dxa"/>
              <w:left w:w="20" w:type="dxa"/>
              <w:bottom w:w="20" w:type="dxa"/>
              <w:right w:w="20" w:type="dxa"/>
            </w:tcMar>
            <w:vAlign w:val="center"/>
          </w:tcPr>
          <w:p w14:paraId="64E5D02F"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5F708EB0"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7C1EDA30" w14:textId="77777777" w:rsidR="00E84500" w:rsidRPr="003F36BA" w:rsidRDefault="00E84500" w:rsidP="00666DC1">
            <w:pPr>
              <w:pStyle w:val="movimento2"/>
              <w:rPr>
                <w:color w:val="002060"/>
              </w:rPr>
            </w:pPr>
            <w:r w:rsidRPr="003F36BA">
              <w:rPr>
                <w:color w:val="002060"/>
              </w:rPr>
              <w:t> </w:t>
            </w:r>
          </w:p>
        </w:tc>
      </w:tr>
    </w:tbl>
    <w:p w14:paraId="522019FF" w14:textId="77777777" w:rsidR="00E84500" w:rsidRPr="003F36BA" w:rsidRDefault="00E84500" w:rsidP="00E84500">
      <w:pPr>
        <w:pStyle w:val="titolo20"/>
        <w:divId w:val="527259509"/>
        <w:rPr>
          <w:color w:val="002060"/>
        </w:rPr>
      </w:pPr>
      <w:r w:rsidRPr="003F36BA">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0772BE81" w14:textId="77777777" w:rsidTr="00E84500">
        <w:trPr>
          <w:divId w:val="527259509"/>
        </w:trPr>
        <w:tc>
          <w:tcPr>
            <w:tcW w:w="2200" w:type="dxa"/>
            <w:tcMar>
              <w:top w:w="20" w:type="dxa"/>
              <w:left w:w="20" w:type="dxa"/>
              <w:bottom w:w="20" w:type="dxa"/>
              <w:right w:w="20" w:type="dxa"/>
            </w:tcMar>
            <w:vAlign w:val="center"/>
          </w:tcPr>
          <w:p w14:paraId="34922E8B" w14:textId="77777777" w:rsidR="00E84500" w:rsidRPr="003F36BA" w:rsidRDefault="00E84500" w:rsidP="00666DC1">
            <w:pPr>
              <w:pStyle w:val="movimento"/>
              <w:rPr>
                <w:color w:val="002060"/>
              </w:rPr>
            </w:pPr>
            <w:r w:rsidRPr="003F36BA">
              <w:rPr>
                <w:color w:val="002060"/>
              </w:rPr>
              <w:t>FABRETTI MATTIA</w:t>
            </w:r>
          </w:p>
        </w:tc>
        <w:tc>
          <w:tcPr>
            <w:tcW w:w="2200" w:type="dxa"/>
            <w:tcMar>
              <w:top w:w="20" w:type="dxa"/>
              <w:left w:w="20" w:type="dxa"/>
              <w:bottom w:w="20" w:type="dxa"/>
              <w:right w:w="20" w:type="dxa"/>
            </w:tcMar>
            <w:vAlign w:val="center"/>
          </w:tcPr>
          <w:p w14:paraId="67105B57" w14:textId="77777777" w:rsidR="00E84500" w:rsidRPr="003F36BA" w:rsidRDefault="00E84500" w:rsidP="00666DC1">
            <w:pPr>
              <w:pStyle w:val="movimento2"/>
              <w:rPr>
                <w:color w:val="002060"/>
              </w:rPr>
            </w:pPr>
            <w:r w:rsidRPr="003F36BA">
              <w:rPr>
                <w:color w:val="002060"/>
              </w:rPr>
              <w:t xml:space="preserve">(ACLI MANTOVANI CALCIO A 5) </w:t>
            </w:r>
          </w:p>
        </w:tc>
        <w:tc>
          <w:tcPr>
            <w:tcW w:w="800" w:type="dxa"/>
            <w:tcMar>
              <w:top w:w="20" w:type="dxa"/>
              <w:left w:w="20" w:type="dxa"/>
              <w:bottom w:w="20" w:type="dxa"/>
              <w:right w:w="20" w:type="dxa"/>
            </w:tcMar>
            <w:vAlign w:val="center"/>
          </w:tcPr>
          <w:p w14:paraId="798D186E"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34EF2F85" w14:textId="77777777" w:rsidR="00E84500" w:rsidRPr="003F36BA" w:rsidRDefault="00E84500" w:rsidP="00666DC1">
            <w:pPr>
              <w:pStyle w:val="movimento"/>
              <w:rPr>
                <w:color w:val="002060"/>
              </w:rPr>
            </w:pPr>
            <w:r w:rsidRPr="003F36BA">
              <w:rPr>
                <w:color w:val="002060"/>
              </w:rPr>
              <w:t>DONNANNO FRANCESCO</w:t>
            </w:r>
          </w:p>
        </w:tc>
        <w:tc>
          <w:tcPr>
            <w:tcW w:w="2200" w:type="dxa"/>
            <w:tcMar>
              <w:top w:w="20" w:type="dxa"/>
              <w:left w:w="20" w:type="dxa"/>
              <w:bottom w:w="20" w:type="dxa"/>
              <w:right w:w="20" w:type="dxa"/>
            </w:tcMar>
            <w:vAlign w:val="center"/>
          </w:tcPr>
          <w:p w14:paraId="56FEC906" w14:textId="77777777" w:rsidR="00E84500" w:rsidRPr="003F36BA" w:rsidRDefault="00E84500" w:rsidP="00666DC1">
            <w:pPr>
              <w:pStyle w:val="movimento2"/>
              <w:rPr>
                <w:color w:val="002060"/>
              </w:rPr>
            </w:pPr>
            <w:r w:rsidRPr="003F36BA">
              <w:rPr>
                <w:color w:val="002060"/>
              </w:rPr>
              <w:t xml:space="preserve">(ATL URBINO C5 1999) </w:t>
            </w:r>
          </w:p>
        </w:tc>
      </w:tr>
      <w:tr w:rsidR="00E84500" w:rsidRPr="003F36BA" w14:paraId="29A8084C" w14:textId="77777777" w:rsidTr="00E84500">
        <w:trPr>
          <w:divId w:val="527259509"/>
        </w:trPr>
        <w:tc>
          <w:tcPr>
            <w:tcW w:w="2200" w:type="dxa"/>
            <w:tcMar>
              <w:top w:w="20" w:type="dxa"/>
              <w:left w:w="20" w:type="dxa"/>
              <w:bottom w:w="20" w:type="dxa"/>
              <w:right w:w="20" w:type="dxa"/>
            </w:tcMar>
            <w:vAlign w:val="center"/>
          </w:tcPr>
          <w:p w14:paraId="58030DBD" w14:textId="77777777" w:rsidR="00E84500" w:rsidRPr="003F36BA" w:rsidRDefault="00E84500" w:rsidP="00666DC1">
            <w:pPr>
              <w:pStyle w:val="movimento"/>
              <w:rPr>
                <w:color w:val="002060"/>
              </w:rPr>
            </w:pPr>
            <w:r w:rsidRPr="003F36BA">
              <w:rPr>
                <w:color w:val="002060"/>
              </w:rPr>
              <w:t>MAQKAJ URIM</w:t>
            </w:r>
          </w:p>
        </w:tc>
        <w:tc>
          <w:tcPr>
            <w:tcW w:w="2200" w:type="dxa"/>
            <w:tcMar>
              <w:top w:w="20" w:type="dxa"/>
              <w:left w:w="20" w:type="dxa"/>
              <w:bottom w:w="20" w:type="dxa"/>
              <w:right w:w="20" w:type="dxa"/>
            </w:tcMar>
            <w:vAlign w:val="center"/>
          </w:tcPr>
          <w:p w14:paraId="0832F251" w14:textId="77777777" w:rsidR="00E84500" w:rsidRPr="003F36BA" w:rsidRDefault="00E84500" w:rsidP="00666DC1">
            <w:pPr>
              <w:pStyle w:val="movimento2"/>
              <w:rPr>
                <w:color w:val="002060"/>
              </w:rPr>
            </w:pPr>
            <w:r w:rsidRPr="003F36BA">
              <w:rPr>
                <w:color w:val="002060"/>
              </w:rPr>
              <w:t xml:space="preserve">(ATL URBINO C5 1999) </w:t>
            </w:r>
          </w:p>
        </w:tc>
        <w:tc>
          <w:tcPr>
            <w:tcW w:w="800" w:type="dxa"/>
            <w:tcMar>
              <w:top w:w="20" w:type="dxa"/>
              <w:left w:w="20" w:type="dxa"/>
              <w:bottom w:w="20" w:type="dxa"/>
              <w:right w:w="20" w:type="dxa"/>
            </w:tcMar>
            <w:vAlign w:val="center"/>
          </w:tcPr>
          <w:p w14:paraId="2586BB0F"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3CC2F9AE" w14:textId="77777777" w:rsidR="00E84500" w:rsidRPr="003F36BA" w:rsidRDefault="00E84500" w:rsidP="00666DC1">
            <w:pPr>
              <w:pStyle w:val="movimento"/>
              <w:rPr>
                <w:color w:val="002060"/>
              </w:rPr>
            </w:pPr>
            <w:r w:rsidRPr="003F36BA">
              <w:rPr>
                <w:color w:val="002060"/>
              </w:rPr>
              <w:t>CONTI ALESSIO</w:t>
            </w:r>
          </w:p>
        </w:tc>
        <w:tc>
          <w:tcPr>
            <w:tcW w:w="2200" w:type="dxa"/>
            <w:tcMar>
              <w:top w:w="20" w:type="dxa"/>
              <w:left w:w="20" w:type="dxa"/>
              <w:bottom w:w="20" w:type="dxa"/>
              <w:right w:w="20" w:type="dxa"/>
            </w:tcMar>
            <w:vAlign w:val="center"/>
          </w:tcPr>
          <w:p w14:paraId="1EF149C7" w14:textId="77777777" w:rsidR="00E84500" w:rsidRPr="003F36BA" w:rsidRDefault="00E84500" w:rsidP="00666DC1">
            <w:pPr>
              <w:pStyle w:val="movimento2"/>
              <w:rPr>
                <w:color w:val="002060"/>
              </w:rPr>
            </w:pPr>
            <w:r w:rsidRPr="003F36BA">
              <w:rPr>
                <w:color w:val="002060"/>
              </w:rPr>
              <w:t xml:space="preserve">(AUDAX 1970 </w:t>
            </w:r>
            <w:proofErr w:type="gramStart"/>
            <w:r w:rsidRPr="003F36BA">
              <w:rPr>
                <w:color w:val="002060"/>
              </w:rPr>
              <w:t>S.ANGELO</w:t>
            </w:r>
            <w:proofErr w:type="gramEnd"/>
            <w:r w:rsidRPr="003F36BA">
              <w:rPr>
                <w:color w:val="002060"/>
              </w:rPr>
              <w:t xml:space="preserve">) </w:t>
            </w:r>
          </w:p>
        </w:tc>
      </w:tr>
      <w:tr w:rsidR="00E84500" w:rsidRPr="003F36BA" w14:paraId="7CA86062" w14:textId="77777777" w:rsidTr="00E84500">
        <w:trPr>
          <w:divId w:val="527259509"/>
        </w:trPr>
        <w:tc>
          <w:tcPr>
            <w:tcW w:w="2200" w:type="dxa"/>
            <w:tcMar>
              <w:top w:w="20" w:type="dxa"/>
              <w:left w:w="20" w:type="dxa"/>
              <w:bottom w:w="20" w:type="dxa"/>
              <w:right w:w="20" w:type="dxa"/>
            </w:tcMar>
            <w:vAlign w:val="center"/>
          </w:tcPr>
          <w:p w14:paraId="2E531D82" w14:textId="77777777" w:rsidR="00E84500" w:rsidRPr="003F36BA" w:rsidRDefault="00E84500" w:rsidP="00666DC1">
            <w:pPr>
              <w:pStyle w:val="movimento"/>
              <w:rPr>
                <w:color w:val="002060"/>
              </w:rPr>
            </w:pPr>
            <w:r w:rsidRPr="003F36BA">
              <w:rPr>
                <w:color w:val="002060"/>
              </w:rPr>
              <w:t>PAPANGELO CRISTIAN</w:t>
            </w:r>
          </w:p>
        </w:tc>
        <w:tc>
          <w:tcPr>
            <w:tcW w:w="2200" w:type="dxa"/>
            <w:tcMar>
              <w:top w:w="20" w:type="dxa"/>
              <w:left w:w="20" w:type="dxa"/>
              <w:bottom w:w="20" w:type="dxa"/>
              <w:right w:w="20" w:type="dxa"/>
            </w:tcMar>
            <w:vAlign w:val="center"/>
          </w:tcPr>
          <w:p w14:paraId="459FCC28" w14:textId="77777777" w:rsidR="00E84500" w:rsidRPr="003F36BA" w:rsidRDefault="00E84500" w:rsidP="00666DC1">
            <w:pPr>
              <w:pStyle w:val="movimento2"/>
              <w:rPr>
                <w:color w:val="002060"/>
              </w:rPr>
            </w:pPr>
            <w:r w:rsidRPr="003F36BA">
              <w:rPr>
                <w:color w:val="002060"/>
              </w:rPr>
              <w:t xml:space="preserve">(AUDAX 1970 </w:t>
            </w:r>
            <w:proofErr w:type="gramStart"/>
            <w:r w:rsidRPr="003F36BA">
              <w:rPr>
                <w:color w:val="002060"/>
              </w:rPr>
              <w:t>S.ANGELO</w:t>
            </w:r>
            <w:proofErr w:type="gramEnd"/>
            <w:r w:rsidRPr="003F36BA">
              <w:rPr>
                <w:color w:val="002060"/>
              </w:rPr>
              <w:t xml:space="preserve">) </w:t>
            </w:r>
          </w:p>
        </w:tc>
        <w:tc>
          <w:tcPr>
            <w:tcW w:w="800" w:type="dxa"/>
            <w:tcMar>
              <w:top w:w="20" w:type="dxa"/>
              <w:left w:w="20" w:type="dxa"/>
              <w:bottom w:w="20" w:type="dxa"/>
              <w:right w:w="20" w:type="dxa"/>
            </w:tcMar>
            <w:vAlign w:val="center"/>
          </w:tcPr>
          <w:p w14:paraId="1E6802C2"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173E995B" w14:textId="77777777" w:rsidR="00E84500" w:rsidRPr="003F36BA" w:rsidRDefault="00E84500" w:rsidP="00666DC1">
            <w:pPr>
              <w:pStyle w:val="movimento"/>
              <w:rPr>
                <w:color w:val="002060"/>
              </w:rPr>
            </w:pPr>
            <w:r w:rsidRPr="003F36BA">
              <w:rPr>
                <w:color w:val="002060"/>
              </w:rPr>
              <w:t>POMPILI NOAH</w:t>
            </w:r>
          </w:p>
        </w:tc>
        <w:tc>
          <w:tcPr>
            <w:tcW w:w="2200" w:type="dxa"/>
            <w:tcMar>
              <w:top w:w="20" w:type="dxa"/>
              <w:left w:w="20" w:type="dxa"/>
              <w:bottom w:w="20" w:type="dxa"/>
              <w:right w:w="20" w:type="dxa"/>
            </w:tcMar>
            <w:vAlign w:val="center"/>
          </w:tcPr>
          <w:p w14:paraId="578DF978" w14:textId="77777777" w:rsidR="00E84500" w:rsidRPr="003F36BA" w:rsidRDefault="00E84500" w:rsidP="00666DC1">
            <w:pPr>
              <w:pStyle w:val="movimento2"/>
              <w:rPr>
                <w:color w:val="002060"/>
              </w:rPr>
            </w:pPr>
            <w:r w:rsidRPr="003F36BA">
              <w:rPr>
                <w:color w:val="002060"/>
              </w:rPr>
              <w:t xml:space="preserve">(CALCIO A 5 CORINALDO) </w:t>
            </w:r>
          </w:p>
        </w:tc>
      </w:tr>
      <w:tr w:rsidR="00E84500" w:rsidRPr="003F36BA" w14:paraId="19C841B7" w14:textId="77777777" w:rsidTr="00E84500">
        <w:trPr>
          <w:divId w:val="527259509"/>
        </w:trPr>
        <w:tc>
          <w:tcPr>
            <w:tcW w:w="2200" w:type="dxa"/>
            <w:tcMar>
              <w:top w:w="20" w:type="dxa"/>
              <w:left w:w="20" w:type="dxa"/>
              <w:bottom w:w="20" w:type="dxa"/>
              <w:right w:w="20" w:type="dxa"/>
            </w:tcMar>
            <w:vAlign w:val="center"/>
          </w:tcPr>
          <w:p w14:paraId="6286901A" w14:textId="77777777" w:rsidR="00E84500" w:rsidRPr="003F36BA" w:rsidRDefault="00E84500" w:rsidP="00666DC1">
            <w:pPr>
              <w:pStyle w:val="movimento"/>
              <w:rPr>
                <w:color w:val="002060"/>
              </w:rPr>
            </w:pPr>
            <w:r w:rsidRPr="003F36BA">
              <w:rPr>
                <w:color w:val="002060"/>
              </w:rPr>
              <w:t>BERNABEI MATTIA</w:t>
            </w:r>
          </w:p>
        </w:tc>
        <w:tc>
          <w:tcPr>
            <w:tcW w:w="2200" w:type="dxa"/>
            <w:tcMar>
              <w:top w:w="20" w:type="dxa"/>
              <w:left w:w="20" w:type="dxa"/>
              <w:bottom w:w="20" w:type="dxa"/>
              <w:right w:w="20" w:type="dxa"/>
            </w:tcMar>
            <w:vAlign w:val="center"/>
          </w:tcPr>
          <w:p w14:paraId="5F532310" w14:textId="77777777" w:rsidR="00E84500" w:rsidRPr="003F36BA" w:rsidRDefault="00E84500" w:rsidP="00666DC1">
            <w:pPr>
              <w:pStyle w:val="movimento2"/>
              <w:rPr>
                <w:color w:val="002060"/>
              </w:rPr>
            </w:pPr>
            <w:r w:rsidRPr="003F36BA">
              <w:rPr>
                <w:color w:val="002060"/>
              </w:rPr>
              <w:t xml:space="preserve">(CANDIA BARACCOLA ASPIO) </w:t>
            </w:r>
          </w:p>
        </w:tc>
        <w:tc>
          <w:tcPr>
            <w:tcW w:w="800" w:type="dxa"/>
            <w:tcMar>
              <w:top w:w="20" w:type="dxa"/>
              <w:left w:w="20" w:type="dxa"/>
              <w:bottom w:w="20" w:type="dxa"/>
              <w:right w:w="20" w:type="dxa"/>
            </w:tcMar>
            <w:vAlign w:val="center"/>
          </w:tcPr>
          <w:p w14:paraId="1375130D"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0D68A554" w14:textId="77777777" w:rsidR="00E84500" w:rsidRPr="003F36BA" w:rsidRDefault="00E84500" w:rsidP="00666DC1">
            <w:pPr>
              <w:pStyle w:val="movimento"/>
              <w:rPr>
                <w:color w:val="002060"/>
              </w:rPr>
            </w:pPr>
            <w:r w:rsidRPr="003F36BA">
              <w:rPr>
                <w:color w:val="002060"/>
              </w:rPr>
              <w:t>CANNUCCIA LEONARDO</w:t>
            </w:r>
          </w:p>
        </w:tc>
        <w:tc>
          <w:tcPr>
            <w:tcW w:w="2200" w:type="dxa"/>
            <w:tcMar>
              <w:top w:w="20" w:type="dxa"/>
              <w:left w:w="20" w:type="dxa"/>
              <w:bottom w:w="20" w:type="dxa"/>
              <w:right w:w="20" w:type="dxa"/>
            </w:tcMar>
            <w:vAlign w:val="center"/>
          </w:tcPr>
          <w:p w14:paraId="029B458F" w14:textId="77777777" w:rsidR="00E84500" w:rsidRPr="003F36BA" w:rsidRDefault="00E84500" w:rsidP="00666DC1">
            <w:pPr>
              <w:pStyle w:val="movimento2"/>
              <w:rPr>
                <w:color w:val="002060"/>
              </w:rPr>
            </w:pPr>
            <w:r w:rsidRPr="003F36BA">
              <w:rPr>
                <w:color w:val="002060"/>
              </w:rPr>
              <w:t xml:space="preserve">(CANDIA BARACCOLA ASPIO) </w:t>
            </w:r>
          </w:p>
        </w:tc>
      </w:tr>
      <w:tr w:rsidR="00E84500" w:rsidRPr="003F36BA" w14:paraId="72D762FA" w14:textId="77777777" w:rsidTr="00E84500">
        <w:trPr>
          <w:divId w:val="527259509"/>
        </w:trPr>
        <w:tc>
          <w:tcPr>
            <w:tcW w:w="2200" w:type="dxa"/>
            <w:tcMar>
              <w:top w:w="20" w:type="dxa"/>
              <w:left w:w="20" w:type="dxa"/>
              <w:bottom w:w="20" w:type="dxa"/>
              <w:right w:w="20" w:type="dxa"/>
            </w:tcMar>
            <w:vAlign w:val="center"/>
          </w:tcPr>
          <w:p w14:paraId="328DB6E4" w14:textId="77777777" w:rsidR="00E84500" w:rsidRPr="003F36BA" w:rsidRDefault="00E84500" w:rsidP="00666DC1">
            <w:pPr>
              <w:pStyle w:val="movimento"/>
              <w:rPr>
                <w:color w:val="002060"/>
              </w:rPr>
            </w:pPr>
            <w:r w:rsidRPr="003F36BA">
              <w:rPr>
                <w:color w:val="002060"/>
              </w:rPr>
              <w:t>MAZZIERI ALESSANDRO</w:t>
            </w:r>
          </w:p>
        </w:tc>
        <w:tc>
          <w:tcPr>
            <w:tcW w:w="2200" w:type="dxa"/>
            <w:tcMar>
              <w:top w:w="20" w:type="dxa"/>
              <w:left w:w="20" w:type="dxa"/>
              <w:bottom w:w="20" w:type="dxa"/>
              <w:right w:w="20" w:type="dxa"/>
            </w:tcMar>
            <w:vAlign w:val="center"/>
          </w:tcPr>
          <w:p w14:paraId="01AE1629" w14:textId="77777777" w:rsidR="00E84500" w:rsidRPr="003F36BA" w:rsidRDefault="00E84500" w:rsidP="00666DC1">
            <w:pPr>
              <w:pStyle w:val="movimento2"/>
              <w:rPr>
                <w:color w:val="002060"/>
              </w:rPr>
            </w:pPr>
            <w:r w:rsidRPr="003F36BA">
              <w:rPr>
                <w:color w:val="002060"/>
              </w:rPr>
              <w:t xml:space="preserve">(CASENUOVE) </w:t>
            </w:r>
          </w:p>
        </w:tc>
        <w:tc>
          <w:tcPr>
            <w:tcW w:w="800" w:type="dxa"/>
            <w:tcMar>
              <w:top w:w="20" w:type="dxa"/>
              <w:left w:w="20" w:type="dxa"/>
              <w:bottom w:w="20" w:type="dxa"/>
              <w:right w:w="20" w:type="dxa"/>
            </w:tcMar>
            <w:vAlign w:val="center"/>
          </w:tcPr>
          <w:p w14:paraId="0E94C165"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7BCBF065" w14:textId="77777777" w:rsidR="00E84500" w:rsidRPr="003F36BA" w:rsidRDefault="00E84500" w:rsidP="00666DC1">
            <w:pPr>
              <w:pStyle w:val="movimento"/>
              <w:rPr>
                <w:color w:val="002060"/>
              </w:rPr>
            </w:pPr>
            <w:r w:rsidRPr="003F36BA">
              <w:rPr>
                <w:color w:val="002060"/>
              </w:rPr>
              <w:t>BARBETTI LUCA</w:t>
            </w:r>
          </w:p>
        </w:tc>
        <w:tc>
          <w:tcPr>
            <w:tcW w:w="2200" w:type="dxa"/>
            <w:tcMar>
              <w:top w:w="20" w:type="dxa"/>
              <w:left w:w="20" w:type="dxa"/>
              <w:bottom w:w="20" w:type="dxa"/>
              <w:right w:w="20" w:type="dxa"/>
            </w:tcMar>
            <w:vAlign w:val="center"/>
          </w:tcPr>
          <w:p w14:paraId="59D24614" w14:textId="77777777" w:rsidR="00E84500" w:rsidRPr="003F36BA" w:rsidRDefault="00E84500" w:rsidP="00666DC1">
            <w:pPr>
              <w:pStyle w:val="movimento2"/>
              <w:rPr>
                <w:color w:val="002060"/>
              </w:rPr>
            </w:pPr>
            <w:r w:rsidRPr="003F36BA">
              <w:rPr>
                <w:color w:val="002060"/>
              </w:rPr>
              <w:t xml:space="preserve">(REAL </w:t>
            </w:r>
            <w:proofErr w:type="gramStart"/>
            <w:r w:rsidRPr="003F36BA">
              <w:rPr>
                <w:color w:val="002060"/>
              </w:rPr>
              <w:t>S.COSTANZO</w:t>
            </w:r>
            <w:proofErr w:type="gramEnd"/>
            <w:r w:rsidRPr="003F36BA">
              <w:rPr>
                <w:color w:val="002060"/>
              </w:rPr>
              <w:t xml:space="preserve"> CALCIO 5) </w:t>
            </w:r>
          </w:p>
        </w:tc>
      </w:tr>
      <w:tr w:rsidR="00E84500" w:rsidRPr="003F36BA" w14:paraId="2911B207" w14:textId="77777777" w:rsidTr="00E84500">
        <w:trPr>
          <w:divId w:val="527259509"/>
        </w:trPr>
        <w:tc>
          <w:tcPr>
            <w:tcW w:w="2200" w:type="dxa"/>
            <w:tcMar>
              <w:top w:w="20" w:type="dxa"/>
              <w:left w:w="20" w:type="dxa"/>
              <w:bottom w:w="20" w:type="dxa"/>
              <w:right w:w="20" w:type="dxa"/>
            </w:tcMar>
            <w:vAlign w:val="center"/>
          </w:tcPr>
          <w:p w14:paraId="4BFCF85F" w14:textId="77777777" w:rsidR="00E84500" w:rsidRPr="003F36BA" w:rsidRDefault="00E84500" w:rsidP="00666DC1">
            <w:pPr>
              <w:pStyle w:val="movimento"/>
              <w:rPr>
                <w:color w:val="002060"/>
              </w:rPr>
            </w:pPr>
            <w:r w:rsidRPr="003F36BA">
              <w:rPr>
                <w:color w:val="002060"/>
              </w:rPr>
              <w:t>BUCALO MICHELE</w:t>
            </w:r>
          </w:p>
        </w:tc>
        <w:tc>
          <w:tcPr>
            <w:tcW w:w="2200" w:type="dxa"/>
            <w:tcMar>
              <w:top w:w="20" w:type="dxa"/>
              <w:left w:w="20" w:type="dxa"/>
              <w:bottom w:w="20" w:type="dxa"/>
              <w:right w:w="20" w:type="dxa"/>
            </w:tcMar>
            <w:vAlign w:val="center"/>
          </w:tcPr>
          <w:p w14:paraId="42D12F8D" w14:textId="77777777" w:rsidR="00E84500" w:rsidRPr="003F36BA" w:rsidRDefault="00E84500" w:rsidP="00666DC1">
            <w:pPr>
              <w:pStyle w:val="movimento2"/>
              <w:rPr>
                <w:color w:val="002060"/>
              </w:rPr>
            </w:pPr>
            <w:r w:rsidRPr="003F36BA">
              <w:rPr>
                <w:color w:val="002060"/>
              </w:rPr>
              <w:t xml:space="preserve">(REAL </w:t>
            </w:r>
            <w:proofErr w:type="gramStart"/>
            <w:r w:rsidRPr="003F36BA">
              <w:rPr>
                <w:color w:val="002060"/>
              </w:rPr>
              <w:t>S.COSTANZO</w:t>
            </w:r>
            <w:proofErr w:type="gramEnd"/>
            <w:r w:rsidRPr="003F36BA">
              <w:rPr>
                <w:color w:val="002060"/>
              </w:rPr>
              <w:t xml:space="preserve"> CALCIO 5) </w:t>
            </w:r>
          </w:p>
        </w:tc>
        <w:tc>
          <w:tcPr>
            <w:tcW w:w="800" w:type="dxa"/>
            <w:tcMar>
              <w:top w:w="20" w:type="dxa"/>
              <w:left w:w="20" w:type="dxa"/>
              <w:bottom w:w="20" w:type="dxa"/>
              <w:right w:w="20" w:type="dxa"/>
            </w:tcMar>
            <w:vAlign w:val="center"/>
          </w:tcPr>
          <w:p w14:paraId="6E1A024C"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76D701C9" w14:textId="77777777" w:rsidR="00E84500" w:rsidRPr="003F36BA" w:rsidRDefault="00E84500" w:rsidP="00666DC1">
            <w:pPr>
              <w:pStyle w:val="movimento"/>
              <w:rPr>
                <w:color w:val="002060"/>
              </w:rPr>
            </w:pPr>
            <w:r w:rsidRPr="003F36BA">
              <w:rPr>
                <w:color w:val="002060"/>
              </w:rPr>
              <w:t>PISTELLI ALESSANDRO</w:t>
            </w:r>
          </w:p>
        </w:tc>
        <w:tc>
          <w:tcPr>
            <w:tcW w:w="2200" w:type="dxa"/>
            <w:tcMar>
              <w:top w:w="20" w:type="dxa"/>
              <w:left w:w="20" w:type="dxa"/>
              <w:bottom w:w="20" w:type="dxa"/>
              <w:right w:w="20" w:type="dxa"/>
            </w:tcMar>
            <w:vAlign w:val="center"/>
          </w:tcPr>
          <w:p w14:paraId="316C76AE" w14:textId="77777777" w:rsidR="00E84500" w:rsidRPr="003F36BA" w:rsidRDefault="00E84500" w:rsidP="00666DC1">
            <w:pPr>
              <w:pStyle w:val="movimento2"/>
              <w:rPr>
                <w:color w:val="002060"/>
              </w:rPr>
            </w:pPr>
            <w:r w:rsidRPr="003F36BA">
              <w:rPr>
                <w:color w:val="002060"/>
              </w:rPr>
              <w:t>(</w:t>
            </w:r>
            <w:proofErr w:type="gramStart"/>
            <w:r w:rsidRPr="003F36BA">
              <w:rPr>
                <w:color w:val="002060"/>
              </w:rPr>
              <w:t>U.MANDOLESI</w:t>
            </w:r>
            <w:proofErr w:type="gramEnd"/>
            <w:r w:rsidRPr="003F36BA">
              <w:rPr>
                <w:color w:val="002060"/>
              </w:rPr>
              <w:t xml:space="preserve"> CALCIO) </w:t>
            </w:r>
          </w:p>
        </w:tc>
      </w:tr>
    </w:tbl>
    <w:p w14:paraId="26E76E97" w14:textId="77777777" w:rsidR="00E84500" w:rsidRPr="003F36BA" w:rsidRDefault="00E84500" w:rsidP="00E84500">
      <w:pPr>
        <w:pStyle w:val="titolo10"/>
        <w:divId w:val="527259509"/>
        <w:rPr>
          <w:color w:val="002060"/>
        </w:rPr>
      </w:pPr>
      <w:r w:rsidRPr="003F36BA">
        <w:rPr>
          <w:color w:val="002060"/>
        </w:rPr>
        <w:lastRenderedPageBreak/>
        <w:t xml:space="preserve">GARE DEL 26/ 1/2020 </w:t>
      </w:r>
    </w:p>
    <w:p w14:paraId="178A6B9A" w14:textId="77777777" w:rsidR="00E84500" w:rsidRPr="003F36BA" w:rsidRDefault="00E84500" w:rsidP="00E84500">
      <w:pPr>
        <w:pStyle w:val="titolo7a"/>
        <w:divId w:val="527259509"/>
        <w:rPr>
          <w:color w:val="002060"/>
        </w:rPr>
      </w:pPr>
      <w:r w:rsidRPr="003F36BA">
        <w:rPr>
          <w:color w:val="002060"/>
        </w:rPr>
        <w:t xml:space="preserve">PROVVEDIMENTI DISCIPLINARI </w:t>
      </w:r>
    </w:p>
    <w:p w14:paraId="344EB722" w14:textId="77777777" w:rsidR="00E84500" w:rsidRPr="003F36BA" w:rsidRDefault="00E84500" w:rsidP="00E84500">
      <w:pPr>
        <w:pStyle w:val="TITOLO7B"/>
        <w:divId w:val="527259509"/>
        <w:rPr>
          <w:color w:val="002060"/>
        </w:rPr>
      </w:pPr>
      <w:r w:rsidRPr="003F36BA">
        <w:rPr>
          <w:color w:val="002060"/>
        </w:rPr>
        <w:t xml:space="preserve">In base alle risultanze degli atti ufficiali sono state deliberate le seguenti sanzioni disciplinari. </w:t>
      </w:r>
    </w:p>
    <w:p w14:paraId="4AD45211" w14:textId="77777777" w:rsidR="00E84500" w:rsidRPr="003F36BA" w:rsidRDefault="00E84500" w:rsidP="00E84500">
      <w:pPr>
        <w:pStyle w:val="titolo30"/>
        <w:divId w:val="527259509"/>
        <w:rPr>
          <w:color w:val="002060"/>
        </w:rPr>
      </w:pPr>
      <w:r w:rsidRPr="003F36BA">
        <w:rPr>
          <w:color w:val="002060"/>
        </w:rPr>
        <w:t xml:space="preserve">CALCIATORI NON ESPULSI </w:t>
      </w:r>
    </w:p>
    <w:p w14:paraId="4E5D314A" w14:textId="77777777" w:rsidR="00E84500" w:rsidRPr="003F36BA" w:rsidRDefault="00E84500" w:rsidP="00E84500">
      <w:pPr>
        <w:pStyle w:val="titolo20"/>
        <w:divId w:val="527259509"/>
        <w:rPr>
          <w:color w:val="002060"/>
        </w:rPr>
      </w:pPr>
      <w:r w:rsidRPr="003F36BA">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5864BB56" w14:textId="77777777" w:rsidTr="00E84500">
        <w:trPr>
          <w:divId w:val="527259509"/>
        </w:trPr>
        <w:tc>
          <w:tcPr>
            <w:tcW w:w="2200" w:type="dxa"/>
            <w:tcMar>
              <w:top w:w="20" w:type="dxa"/>
              <w:left w:w="20" w:type="dxa"/>
              <w:bottom w:w="20" w:type="dxa"/>
              <w:right w:w="20" w:type="dxa"/>
            </w:tcMar>
            <w:vAlign w:val="center"/>
          </w:tcPr>
          <w:p w14:paraId="6838B8ED" w14:textId="77777777" w:rsidR="00E84500" w:rsidRPr="003F36BA" w:rsidRDefault="00E84500" w:rsidP="00666DC1">
            <w:pPr>
              <w:pStyle w:val="movimento"/>
              <w:rPr>
                <w:color w:val="002060"/>
              </w:rPr>
            </w:pPr>
            <w:r w:rsidRPr="003F36BA">
              <w:rPr>
                <w:color w:val="002060"/>
              </w:rPr>
              <w:t>GIACONI CARLO</w:t>
            </w:r>
          </w:p>
        </w:tc>
        <w:tc>
          <w:tcPr>
            <w:tcW w:w="2200" w:type="dxa"/>
            <w:tcMar>
              <w:top w:w="20" w:type="dxa"/>
              <w:left w:w="20" w:type="dxa"/>
              <w:bottom w:w="20" w:type="dxa"/>
              <w:right w:w="20" w:type="dxa"/>
            </w:tcMar>
            <w:vAlign w:val="center"/>
          </w:tcPr>
          <w:p w14:paraId="631B3C27" w14:textId="77777777" w:rsidR="00E84500" w:rsidRPr="003F36BA" w:rsidRDefault="00E84500" w:rsidP="00666DC1">
            <w:pPr>
              <w:pStyle w:val="movimento2"/>
              <w:rPr>
                <w:color w:val="002060"/>
              </w:rPr>
            </w:pPr>
            <w:r w:rsidRPr="003F36BA">
              <w:rPr>
                <w:color w:val="002060"/>
              </w:rPr>
              <w:t xml:space="preserve">(FUTSAL POTENZA PICENA) </w:t>
            </w:r>
          </w:p>
        </w:tc>
        <w:tc>
          <w:tcPr>
            <w:tcW w:w="800" w:type="dxa"/>
            <w:tcMar>
              <w:top w:w="20" w:type="dxa"/>
              <w:left w:w="20" w:type="dxa"/>
              <w:bottom w:w="20" w:type="dxa"/>
              <w:right w:w="20" w:type="dxa"/>
            </w:tcMar>
            <w:vAlign w:val="center"/>
          </w:tcPr>
          <w:p w14:paraId="26DF9F21"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6BE86B3C"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4E66CA1E" w14:textId="77777777" w:rsidR="00E84500" w:rsidRPr="003F36BA" w:rsidRDefault="00E84500" w:rsidP="00666DC1">
            <w:pPr>
              <w:pStyle w:val="movimento2"/>
              <w:rPr>
                <w:color w:val="002060"/>
              </w:rPr>
            </w:pPr>
            <w:r w:rsidRPr="003F36BA">
              <w:rPr>
                <w:color w:val="002060"/>
              </w:rPr>
              <w:t> </w:t>
            </w:r>
          </w:p>
        </w:tc>
      </w:tr>
    </w:tbl>
    <w:p w14:paraId="2B73B54D" w14:textId="77777777" w:rsidR="00E84500" w:rsidRDefault="00E84500" w:rsidP="00E84500">
      <w:pPr>
        <w:pStyle w:val="breakline"/>
        <w:divId w:val="527259509"/>
        <w:rPr>
          <w:color w:val="002060"/>
        </w:rPr>
      </w:pPr>
    </w:p>
    <w:p w14:paraId="10FF0366" w14:textId="77777777" w:rsidR="00E84500" w:rsidRPr="00E876E0" w:rsidRDefault="00E84500" w:rsidP="00E84500">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F.to IL GIUDICE SPORTIVO</w:t>
      </w:r>
    </w:p>
    <w:p w14:paraId="22320AEA" w14:textId="77777777" w:rsidR="00E84500" w:rsidRPr="00E876E0" w:rsidRDefault="00E84500" w:rsidP="00E84500">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 xml:space="preserve"> </w:t>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 xml:space="preserve">   </w:t>
      </w:r>
      <w:r w:rsidRPr="00E876E0">
        <w:rPr>
          <w:rFonts w:ascii="Arial" w:hAnsi="Arial" w:cs="Arial"/>
          <w:noProof/>
          <w:color w:val="002060"/>
          <w:lang w:eastAsia="it-IT"/>
        </w:rPr>
        <w:tab/>
        <w:t xml:space="preserve">       Claudio Romagnoli</w:t>
      </w:r>
    </w:p>
    <w:p w14:paraId="74D988F3" w14:textId="77777777" w:rsidR="00E84500" w:rsidRPr="003F36BA" w:rsidRDefault="00E84500" w:rsidP="00E84500">
      <w:pPr>
        <w:pStyle w:val="breakline"/>
        <w:divId w:val="527259509"/>
        <w:rPr>
          <w:color w:val="002060"/>
        </w:rPr>
      </w:pPr>
    </w:p>
    <w:p w14:paraId="5867B93A" w14:textId="77777777" w:rsidR="00E84500" w:rsidRPr="003F36BA" w:rsidRDefault="00E84500" w:rsidP="00E84500">
      <w:pPr>
        <w:pStyle w:val="TITOLOPRINC"/>
        <w:divId w:val="527259509"/>
        <w:rPr>
          <w:color w:val="002060"/>
        </w:rPr>
      </w:pPr>
      <w:r w:rsidRPr="003F36BA">
        <w:rPr>
          <w:color w:val="002060"/>
        </w:rPr>
        <w:t>CLASSIFICA</w:t>
      </w:r>
    </w:p>
    <w:p w14:paraId="1E39D617" w14:textId="77777777" w:rsidR="00E84500" w:rsidRPr="003F36BA" w:rsidRDefault="00E84500" w:rsidP="00E84500">
      <w:pPr>
        <w:pStyle w:val="breakline"/>
        <w:divId w:val="527259509"/>
        <w:rPr>
          <w:color w:val="002060"/>
        </w:rPr>
      </w:pPr>
    </w:p>
    <w:p w14:paraId="2BD6F90A" w14:textId="77777777" w:rsidR="00E84500" w:rsidRPr="003F36BA" w:rsidRDefault="00E84500" w:rsidP="00E84500">
      <w:pPr>
        <w:pStyle w:val="breakline"/>
        <w:divId w:val="527259509"/>
        <w:rPr>
          <w:color w:val="002060"/>
        </w:rPr>
      </w:pPr>
    </w:p>
    <w:p w14:paraId="711CAF73" w14:textId="77777777" w:rsidR="00E84500" w:rsidRPr="003F36BA" w:rsidRDefault="00E84500" w:rsidP="00E84500">
      <w:pPr>
        <w:pStyle w:val="SOTTOTITOLOCAMPIONATO1"/>
        <w:divId w:val="527259509"/>
        <w:rPr>
          <w:color w:val="002060"/>
        </w:rPr>
      </w:pPr>
      <w:r w:rsidRPr="003F36BA">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84500" w:rsidRPr="003F36BA" w14:paraId="2A4DA74A" w14:textId="77777777" w:rsidTr="00E8450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83BF2B" w14:textId="77777777" w:rsidR="00E84500" w:rsidRPr="003F36BA" w:rsidRDefault="00E84500" w:rsidP="00666DC1">
            <w:pPr>
              <w:pStyle w:val="HEADERTABELLA"/>
              <w:rPr>
                <w:color w:val="002060"/>
              </w:rPr>
            </w:pPr>
            <w:r w:rsidRPr="003F36B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49C024" w14:textId="77777777" w:rsidR="00E84500" w:rsidRPr="003F36BA" w:rsidRDefault="00E84500" w:rsidP="00666DC1">
            <w:pPr>
              <w:pStyle w:val="HEADERTABELLA"/>
              <w:rPr>
                <w:color w:val="002060"/>
              </w:rPr>
            </w:pPr>
            <w:r w:rsidRPr="003F36B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5D1819" w14:textId="77777777" w:rsidR="00E84500" w:rsidRPr="003F36BA" w:rsidRDefault="00E84500" w:rsidP="00666DC1">
            <w:pPr>
              <w:pStyle w:val="HEADERTABELLA"/>
              <w:rPr>
                <w:color w:val="002060"/>
              </w:rPr>
            </w:pPr>
            <w:r w:rsidRPr="003F36B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7223AA" w14:textId="77777777" w:rsidR="00E84500" w:rsidRPr="003F36BA" w:rsidRDefault="00E84500" w:rsidP="00666DC1">
            <w:pPr>
              <w:pStyle w:val="HEADERTABELLA"/>
              <w:rPr>
                <w:color w:val="002060"/>
              </w:rPr>
            </w:pPr>
            <w:r w:rsidRPr="003F36B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CF0D85" w14:textId="77777777" w:rsidR="00E84500" w:rsidRPr="003F36BA" w:rsidRDefault="00E84500" w:rsidP="00666DC1">
            <w:pPr>
              <w:pStyle w:val="HEADERTABELLA"/>
              <w:rPr>
                <w:color w:val="002060"/>
              </w:rPr>
            </w:pPr>
            <w:r w:rsidRPr="003F36B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467C36" w14:textId="77777777" w:rsidR="00E84500" w:rsidRPr="003F36BA" w:rsidRDefault="00E84500" w:rsidP="00666DC1">
            <w:pPr>
              <w:pStyle w:val="HEADERTABELLA"/>
              <w:rPr>
                <w:color w:val="002060"/>
              </w:rPr>
            </w:pPr>
            <w:r w:rsidRPr="003F36B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17F5BD" w14:textId="77777777" w:rsidR="00E84500" w:rsidRPr="003F36BA" w:rsidRDefault="00E84500" w:rsidP="00666DC1">
            <w:pPr>
              <w:pStyle w:val="HEADERTABELLA"/>
              <w:rPr>
                <w:color w:val="002060"/>
              </w:rPr>
            </w:pPr>
            <w:r w:rsidRPr="003F36B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3B307F" w14:textId="77777777" w:rsidR="00E84500" w:rsidRPr="003F36BA" w:rsidRDefault="00E84500" w:rsidP="00666DC1">
            <w:pPr>
              <w:pStyle w:val="HEADERTABELLA"/>
              <w:rPr>
                <w:color w:val="002060"/>
              </w:rPr>
            </w:pPr>
            <w:r w:rsidRPr="003F36B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C053FF" w14:textId="77777777" w:rsidR="00E84500" w:rsidRPr="003F36BA" w:rsidRDefault="00E84500" w:rsidP="00666DC1">
            <w:pPr>
              <w:pStyle w:val="HEADERTABELLA"/>
              <w:rPr>
                <w:color w:val="002060"/>
              </w:rPr>
            </w:pPr>
            <w:r w:rsidRPr="003F36B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635201" w14:textId="77777777" w:rsidR="00E84500" w:rsidRPr="003F36BA" w:rsidRDefault="00E84500" w:rsidP="00666DC1">
            <w:pPr>
              <w:pStyle w:val="HEADERTABELLA"/>
              <w:rPr>
                <w:color w:val="002060"/>
              </w:rPr>
            </w:pPr>
            <w:r w:rsidRPr="003F36BA">
              <w:rPr>
                <w:color w:val="002060"/>
              </w:rPr>
              <w:t>PE</w:t>
            </w:r>
          </w:p>
        </w:tc>
      </w:tr>
      <w:tr w:rsidR="00E84500" w:rsidRPr="003F36BA" w14:paraId="7923150D" w14:textId="77777777" w:rsidTr="00E8450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0177AD5" w14:textId="77777777" w:rsidR="00E84500" w:rsidRPr="003F36BA" w:rsidRDefault="00E84500" w:rsidP="00666DC1">
            <w:pPr>
              <w:pStyle w:val="ROWTABELLA"/>
              <w:rPr>
                <w:color w:val="002060"/>
              </w:rPr>
            </w:pPr>
            <w:r w:rsidRPr="003F36BA">
              <w:rPr>
                <w:color w:val="002060"/>
              </w:rPr>
              <w:t xml:space="preserve">G.S. AUDAX 1970 </w:t>
            </w:r>
            <w:proofErr w:type="gramStart"/>
            <w:r w:rsidRPr="003F36BA">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CFF2A8"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9CD022"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E952D6"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1BB53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038772"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700E68" w14:textId="77777777" w:rsidR="00E84500" w:rsidRPr="003F36BA" w:rsidRDefault="00E84500" w:rsidP="00666DC1">
            <w:pPr>
              <w:pStyle w:val="ROWTABELLA"/>
              <w:jc w:val="center"/>
              <w:rPr>
                <w:color w:val="002060"/>
              </w:rPr>
            </w:pPr>
            <w:r w:rsidRPr="003F36B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E5B580"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70C3F2" w14:textId="77777777" w:rsidR="00E84500" w:rsidRPr="003F36BA" w:rsidRDefault="00E84500" w:rsidP="00666DC1">
            <w:pPr>
              <w:pStyle w:val="ROWTABELLA"/>
              <w:jc w:val="center"/>
              <w:rPr>
                <w:color w:val="002060"/>
              </w:rPr>
            </w:pPr>
            <w:r w:rsidRPr="003F36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19E997" w14:textId="77777777" w:rsidR="00E84500" w:rsidRPr="003F36BA" w:rsidRDefault="00E84500" w:rsidP="00666DC1">
            <w:pPr>
              <w:pStyle w:val="ROWTABELLA"/>
              <w:jc w:val="center"/>
              <w:rPr>
                <w:color w:val="002060"/>
              </w:rPr>
            </w:pPr>
            <w:r w:rsidRPr="003F36BA">
              <w:rPr>
                <w:color w:val="002060"/>
              </w:rPr>
              <w:t>0</w:t>
            </w:r>
          </w:p>
        </w:tc>
      </w:tr>
      <w:tr w:rsidR="00E84500" w:rsidRPr="003F36BA" w14:paraId="5DCAE306"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1EB93B3" w14:textId="77777777" w:rsidR="00E84500" w:rsidRPr="003F36BA" w:rsidRDefault="00E84500" w:rsidP="00666DC1">
            <w:pPr>
              <w:pStyle w:val="ROWTABELLA"/>
              <w:rPr>
                <w:color w:val="002060"/>
              </w:rPr>
            </w:pPr>
            <w:r w:rsidRPr="003F36BA">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8E1D28"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016D49"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CA569E"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69E814"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F92AB3"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E7C9ED"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3A6C14"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511316"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55E1F9" w14:textId="77777777" w:rsidR="00E84500" w:rsidRPr="003F36BA" w:rsidRDefault="00E84500" w:rsidP="00666DC1">
            <w:pPr>
              <w:pStyle w:val="ROWTABELLA"/>
              <w:jc w:val="center"/>
              <w:rPr>
                <w:color w:val="002060"/>
              </w:rPr>
            </w:pPr>
            <w:r w:rsidRPr="003F36BA">
              <w:rPr>
                <w:color w:val="002060"/>
              </w:rPr>
              <w:t>0</w:t>
            </w:r>
          </w:p>
        </w:tc>
      </w:tr>
      <w:tr w:rsidR="00E84500" w:rsidRPr="003F36BA" w14:paraId="5C06CA40"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B7447A7" w14:textId="77777777" w:rsidR="00E84500" w:rsidRPr="003F36BA" w:rsidRDefault="00E84500" w:rsidP="00666DC1">
            <w:pPr>
              <w:pStyle w:val="ROWTABELLA"/>
              <w:rPr>
                <w:color w:val="002060"/>
              </w:rPr>
            </w:pPr>
            <w:r w:rsidRPr="003F36BA">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EDAFC7"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7D4487"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BAC3B7"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F300B3"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6E95DE"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781A06"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8B30BF"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D9DDB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1A7BA8" w14:textId="77777777" w:rsidR="00E84500" w:rsidRPr="003F36BA" w:rsidRDefault="00E84500" w:rsidP="00666DC1">
            <w:pPr>
              <w:pStyle w:val="ROWTABELLA"/>
              <w:jc w:val="center"/>
              <w:rPr>
                <w:color w:val="002060"/>
              </w:rPr>
            </w:pPr>
            <w:r w:rsidRPr="003F36BA">
              <w:rPr>
                <w:color w:val="002060"/>
              </w:rPr>
              <w:t>0</w:t>
            </w:r>
          </w:p>
        </w:tc>
      </w:tr>
      <w:tr w:rsidR="00E84500" w:rsidRPr="003F36BA" w14:paraId="5B0D1FE0"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B89DA83" w14:textId="77777777" w:rsidR="00E84500" w:rsidRPr="003F36BA" w:rsidRDefault="00E84500" w:rsidP="00666DC1">
            <w:pPr>
              <w:pStyle w:val="ROWTABELLA"/>
              <w:rPr>
                <w:color w:val="002060"/>
              </w:rPr>
            </w:pPr>
            <w:r w:rsidRPr="003F36BA">
              <w:rPr>
                <w:color w:val="002060"/>
              </w:rPr>
              <w:t xml:space="preserve">POL.D. </w:t>
            </w:r>
            <w:proofErr w:type="gramStart"/>
            <w:r w:rsidRPr="003F36BA">
              <w:rPr>
                <w:color w:val="002060"/>
              </w:rPr>
              <w:t>U.MANDOLESI</w:t>
            </w:r>
            <w:proofErr w:type="gramEnd"/>
            <w:r w:rsidRPr="003F36BA">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907E39"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47381C"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40572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5B2F02"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27250A"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C4A4C8"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F276AF"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BFCBE1"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FD21FA" w14:textId="77777777" w:rsidR="00E84500" w:rsidRPr="003F36BA" w:rsidRDefault="00E84500" w:rsidP="00666DC1">
            <w:pPr>
              <w:pStyle w:val="ROWTABELLA"/>
              <w:jc w:val="center"/>
              <w:rPr>
                <w:color w:val="002060"/>
              </w:rPr>
            </w:pPr>
            <w:r w:rsidRPr="003F36BA">
              <w:rPr>
                <w:color w:val="002060"/>
              </w:rPr>
              <w:t>0</w:t>
            </w:r>
          </w:p>
        </w:tc>
      </w:tr>
      <w:tr w:rsidR="00E84500" w:rsidRPr="003F36BA" w14:paraId="010032EE"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18CCD16" w14:textId="77777777" w:rsidR="00E84500" w:rsidRPr="003F36BA" w:rsidRDefault="00E84500" w:rsidP="00666DC1">
            <w:pPr>
              <w:pStyle w:val="ROWTABELLA"/>
              <w:rPr>
                <w:color w:val="002060"/>
              </w:rPr>
            </w:pPr>
            <w:r w:rsidRPr="003F36BA">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A4905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435C04"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2DAE3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8146A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7F4F61"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14FB41"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F7BD3D"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2391B9"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9A2167" w14:textId="77777777" w:rsidR="00E84500" w:rsidRPr="003F36BA" w:rsidRDefault="00E84500" w:rsidP="00666DC1">
            <w:pPr>
              <w:pStyle w:val="ROWTABELLA"/>
              <w:jc w:val="center"/>
              <w:rPr>
                <w:color w:val="002060"/>
              </w:rPr>
            </w:pPr>
            <w:r w:rsidRPr="003F36BA">
              <w:rPr>
                <w:color w:val="002060"/>
              </w:rPr>
              <w:t>0</w:t>
            </w:r>
          </w:p>
        </w:tc>
      </w:tr>
      <w:tr w:rsidR="00E84500" w:rsidRPr="003F36BA" w14:paraId="3C94B29B"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FAE8503" w14:textId="77777777" w:rsidR="00E84500" w:rsidRPr="003F36BA" w:rsidRDefault="00E84500" w:rsidP="00666DC1">
            <w:pPr>
              <w:pStyle w:val="ROWTABELLA"/>
              <w:rPr>
                <w:color w:val="002060"/>
              </w:rPr>
            </w:pPr>
            <w:r w:rsidRPr="003F36BA">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31B8E7"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8F6231"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B6B755"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A4274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846C59"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3D4EBA"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01F87B"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A66864"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FF98C5" w14:textId="77777777" w:rsidR="00E84500" w:rsidRPr="003F36BA" w:rsidRDefault="00E84500" w:rsidP="00666DC1">
            <w:pPr>
              <w:pStyle w:val="ROWTABELLA"/>
              <w:jc w:val="center"/>
              <w:rPr>
                <w:color w:val="002060"/>
              </w:rPr>
            </w:pPr>
            <w:r w:rsidRPr="003F36BA">
              <w:rPr>
                <w:color w:val="002060"/>
              </w:rPr>
              <w:t>0</w:t>
            </w:r>
          </w:p>
        </w:tc>
      </w:tr>
      <w:tr w:rsidR="00E84500" w:rsidRPr="003F36BA" w14:paraId="295C68A1" w14:textId="77777777" w:rsidTr="00E8450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F94B382" w14:textId="77777777" w:rsidR="00E84500" w:rsidRPr="003F36BA" w:rsidRDefault="00E84500" w:rsidP="00666DC1">
            <w:pPr>
              <w:pStyle w:val="ROWTABELLA"/>
              <w:rPr>
                <w:color w:val="002060"/>
              </w:rPr>
            </w:pPr>
            <w:r w:rsidRPr="003F36BA">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B75BD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4B2A3C"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A025A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D03F4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18133B"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A69E1D"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0CBD04" w14:textId="77777777" w:rsidR="00E84500" w:rsidRPr="003F36BA" w:rsidRDefault="00E84500" w:rsidP="00666DC1">
            <w:pPr>
              <w:pStyle w:val="ROWTABELLA"/>
              <w:jc w:val="center"/>
              <w:rPr>
                <w:color w:val="002060"/>
              </w:rPr>
            </w:pPr>
            <w:r w:rsidRPr="003F36B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BC0D4E" w14:textId="77777777" w:rsidR="00E84500" w:rsidRPr="003F36BA" w:rsidRDefault="00E84500" w:rsidP="00666DC1">
            <w:pPr>
              <w:pStyle w:val="ROWTABELLA"/>
              <w:jc w:val="center"/>
              <w:rPr>
                <w:color w:val="002060"/>
              </w:rPr>
            </w:pPr>
            <w:r w:rsidRPr="003F36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5754C8" w14:textId="77777777" w:rsidR="00E84500" w:rsidRPr="003F36BA" w:rsidRDefault="00E84500" w:rsidP="00666DC1">
            <w:pPr>
              <w:pStyle w:val="ROWTABELLA"/>
              <w:jc w:val="center"/>
              <w:rPr>
                <w:color w:val="002060"/>
              </w:rPr>
            </w:pPr>
            <w:r w:rsidRPr="003F36BA">
              <w:rPr>
                <w:color w:val="002060"/>
              </w:rPr>
              <w:t>0</w:t>
            </w:r>
          </w:p>
        </w:tc>
      </w:tr>
    </w:tbl>
    <w:p w14:paraId="5926B883" w14:textId="77777777" w:rsidR="00E84500" w:rsidRPr="003F36BA" w:rsidRDefault="00E84500" w:rsidP="00E84500">
      <w:pPr>
        <w:pStyle w:val="breakline"/>
        <w:divId w:val="527259509"/>
        <w:rPr>
          <w:color w:val="002060"/>
        </w:rPr>
      </w:pPr>
    </w:p>
    <w:p w14:paraId="3D815321" w14:textId="77777777" w:rsidR="00E84500" w:rsidRPr="003F36BA" w:rsidRDefault="00E84500" w:rsidP="00E84500">
      <w:pPr>
        <w:pStyle w:val="breakline"/>
        <w:divId w:val="527259509"/>
        <w:rPr>
          <w:color w:val="002060"/>
        </w:rPr>
      </w:pPr>
    </w:p>
    <w:p w14:paraId="255EF527" w14:textId="77777777" w:rsidR="00E84500" w:rsidRPr="003F36BA" w:rsidRDefault="00E84500" w:rsidP="00E84500">
      <w:pPr>
        <w:pStyle w:val="SOTTOTITOLOCAMPIONATO1"/>
        <w:divId w:val="527259509"/>
        <w:rPr>
          <w:color w:val="002060"/>
        </w:rPr>
      </w:pPr>
      <w:r w:rsidRPr="003F36BA">
        <w:rPr>
          <w:color w:val="002060"/>
        </w:rPr>
        <w:t>GIRONE SA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84500" w:rsidRPr="003F36BA" w14:paraId="5C58ADC0" w14:textId="77777777" w:rsidTr="00E8450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EF9CAE" w14:textId="77777777" w:rsidR="00E84500" w:rsidRPr="003F36BA" w:rsidRDefault="00E84500" w:rsidP="00666DC1">
            <w:pPr>
              <w:pStyle w:val="HEADERTABELLA"/>
              <w:rPr>
                <w:color w:val="002060"/>
              </w:rPr>
            </w:pPr>
            <w:r w:rsidRPr="003F36B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5A8BEF" w14:textId="77777777" w:rsidR="00E84500" w:rsidRPr="003F36BA" w:rsidRDefault="00E84500" w:rsidP="00666DC1">
            <w:pPr>
              <w:pStyle w:val="HEADERTABELLA"/>
              <w:rPr>
                <w:color w:val="002060"/>
              </w:rPr>
            </w:pPr>
            <w:r w:rsidRPr="003F36B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B75007" w14:textId="77777777" w:rsidR="00E84500" w:rsidRPr="003F36BA" w:rsidRDefault="00E84500" w:rsidP="00666DC1">
            <w:pPr>
              <w:pStyle w:val="HEADERTABELLA"/>
              <w:rPr>
                <w:color w:val="002060"/>
              </w:rPr>
            </w:pPr>
            <w:r w:rsidRPr="003F36B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85EE4A" w14:textId="77777777" w:rsidR="00E84500" w:rsidRPr="003F36BA" w:rsidRDefault="00E84500" w:rsidP="00666DC1">
            <w:pPr>
              <w:pStyle w:val="HEADERTABELLA"/>
              <w:rPr>
                <w:color w:val="002060"/>
              </w:rPr>
            </w:pPr>
            <w:r w:rsidRPr="003F36B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136D3D" w14:textId="77777777" w:rsidR="00E84500" w:rsidRPr="003F36BA" w:rsidRDefault="00E84500" w:rsidP="00666DC1">
            <w:pPr>
              <w:pStyle w:val="HEADERTABELLA"/>
              <w:rPr>
                <w:color w:val="002060"/>
              </w:rPr>
            </w:pPr>
            <w:r w:rsidRPr="003F36B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52ADA0" w14:textId="77777777" w:rsidR="00E84500" w:rsidRPr="003F36BA" w:rsidRDefault="00E84500" w:rsidP="00666DC1">
            <w:pPr>
              <w:pStyle w:val="HEADERTABELLA"/>
              <w:rPr>
                <w:color w:val="002060"/>
              </w:rPr>
            </w:pPr>
            <w:r w:rsidRPr="003F36B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DBC59E" w14:textId="77777777" w:rsidR="00E84500" w:rsidRPr="003F36BA" w:rsidRDefault="00E84500" w:rsidP="00666DC1">
            <w:pPr>
              <w:pStyle w:val="HEADERTABELLA"/>
              <w:rPr>
                <w:color w:val="002060"/>
              </w:rPr>
            </w:pPr>
            <w:r w:rsidRPr="003F36B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3906DB" w14:textId="77777777" w:rsidR="00E84500" w:rsidRPr="003F36BA" w:rsidRDefault="00E84500" w:rsidP="00666DC1">
            <w:pPr>
              <w:pStyle w:val="HEADERTABELLA"/>
              <w:rPr>
                <w:color w:val="002060"/>
              </w:rPr>
            </w:pPr>
            <w:r w:rsidRPr="003F36B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C8CBD6" w14:textId="77777777" w:rsidR="00E84500" w:rsidRPr="003F36BA" w:rsidRDefault="00E84500" w:rsidP="00666DC1">
            <w:pPr>
              <w:pStyle w:val="HEADERTABELLA"/>
              <w:rPr>
                <w:color w:val="002060"/>
              </w:rPr>
            </w:pPr>
            <w:r w:rsidRPr="003F36B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40A722" w14:textId="77777777" w:rsidR="00E84500" w:rsidRPr="003F36BA" w:rsidRDefault="00E84500" w:rsidP="00666DC1">
            <w:pPr>
              <w:pStyle w:val="HEADERTABELLA"/>
              <w:rPr>
                <w:color w:val="002060"/>
              </w:rPr>
            </w:pPr>
            <w:r w:rsidRPr="003F36BA">
              <w:rPr>
                <w:color w:val="002060"/>
              </w:rPr>
              <w:t>PE</w:t>
            </w:r>
          </w:p>
        </w:tc>
      </w:tr>
      <w:tr w:rsidR="00E84500" w:rsidRPr="003F36BA" w14:paraId="5F79918C" w14:textId="77777777" w:rsidTr="00E8450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10E75E4" w14:textId="77777777" w:rsidR="00E84500" w:rsidRPr="003F36BA" w:rsidRDefault="00E84500" w:rsidP="00666DC1">
            <w:pPr>
              <w:pStyle w:val="ROWTABELLA"/>
              <w:rPr>
                <w:color w:val="002060"/>
              </w:rPr>
            </w:pPr>
            <w:r w:rsidRPr="003F36BA">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CD8F2F"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FAD25F"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654740"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6B39B1"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91142B"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BF796F" w14:textId="77777777" w:rsidR="00E84500" w:rsidRPr="003F36BA" w:rsidRDefault="00E84500" w:rsidP="00666DC1">
            <w:pPr>
              <w:pStyle w:val="ROWTABELLA"/>
              <w:jc w:val="center"/>
              <w:rPr>
                <w:color w:val="002060"/>
              </w:rPr>
            </w:pPr>
            <w:r w:rsidRPr="003F36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A2598F"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52B2AA"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9D1D4B" w14:textId="77777777" w:rsidR="00E84500" w:rsidRPr="003F36BA" w:rsidRDefault="00E84500" w:rsidP="00666DC1">
            <w:pPr>
              <w:pStyle w:val="ROWTABELLA"/>
              <w:jc w:val="center"/>
              <w:rPr>
                <w:color w:val="002060"/>
              </w:rPr>
            </w:pPr>
            <w:r w:rsidRPr="003F36BA">
              <w:rPr>
                <w:color w:val="002060"/>
              </w:rPr>
              <w:t>0</w:t>
            </w:r>
          </w:p>
        </w:tc>
      </w:tr>
      <w:tr w:rsidR="00E84500" w:rsidRPr="003F36BA" w14:paraId="6C5318FA"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5D196C1" w14:textId="77777777" w:rsidR="00E84500" w:rsidRPr="003F36BA" w:rsidRDefault="00E84500" w:rsidP="00666DC1">
            <w:pPr>
              <w:pStyle w:val="ROWTABELLA"/>
              <w:rPr>
                <w:color w:val="002060"/>
              </w:rPr>
            </w:pPr>
            <w:r w:rsidRPr="003F36BA">
              <w:rPr>
                <w:color w:val="002060"/>
              </w:rPr>
              <w:t xml:space="preserve">A.S.D. REAL </w:t>
            </w:r>
            <w:proofErr w:type="gramStart"/>
            <w:r w:rsidRPr="003F36BA">
              <w:rPr>
                <w:color w:val="002060"/>
              </w:rPr>
              <w:t>S.COSTANZO</w:t>
            </w:r>
            <w:proofErr w:type="gramEnd"/>
            <w:r w:rsidRPr="003F36BA">
              <w:rPr>
                <w:color w:val="002060"/>
              </w:rPr>
              <w:t xml:space="preserve">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913D5B"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EBC4B2"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E5A514"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FA9D8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79EC6E"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700E20"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DADD7B"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6F9B31"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A162AC" w14:textId="77777777" w:rsidR="00E84500" w:rsidRPr="003F36BA" w:rsidRDefault="00E84500" w:rsidP="00666DC1">
            <w:pPr>
              <w:pStyle w:val="ROWTABELLA"/>
              <w:jc w:val="center"/>
              <w:rPr>
                <w:color w:val="002060"/>
              </w:rPr>
            </w:pPr>
            <w:r w:rsidRPr="003F36BA">
              <w:rPr>
                <w:color w:val="002060"/>
              </w:rPr>
              <w:t>0</w:t>
            </w:r>
          </w:p>
        </w:tc>
      </w:tr>
      <w:tr w:rsidR="00E84500" w:rsidRPr="003F36BA" w14:paraId="779D6CA2"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AF22D60" w14:textId="77777777" w:rsidR="00E84500" w:rsidRPr="003F36BA" w:rsidRDefault="00E84500" w:rsidP="00666DC1">
            <w:pPr>
              <w:pStyle w:val="ROWTABELLA"/>
              <w:rPr>
                <w:color w:val="002060"/>
              </w:rPr>
            </w:pPr>
            <w:r w:rsidRPr="003F36BA">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C38DC5"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22ACDD"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4E5C26"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31EAA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04FCF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6A3F57"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0CC6BF"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315492"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862DF2" w14:textId="77777777" w:rsidR="00E84500" w:rsidRPr="003F36BA" w:rsidRDefault="00E84500" w:rsidP="00666DC1">
            <w:pPr>
              <w:pStyle w:val="ROWTABELLA"/>
              <w:jc w:val="center"/>
              <w:rPr>
                <w:color w:val="002060"/>
              </w:rPr>
            </w:pPr>
            <w:r w:rsidRPr="003F36BA">
              <w:rPr>
                <w:color w:val="002060"/>
              </w:rPr>
              <w:t>0</w:t>
            </w:r>
          </w:p>
        </w:tc>
      </w:tr>
      <w:tr w:rsidR="00E84500" w:rsidRPr="003F36BA" w14:paraId="6080A0E3"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D5D8D3E" w14:textId="77777777" w:rsidR="00E84500" w:rsidRPr="003F36BA" w:rsidRDefault="00E84500" w:rsidP="00666DC1">
            <w:pPr>
              <w:pStyle w:val="ROWTABELLA"/>
              <w:rPr>
                <w:color w:val="002060"/>
              </w:rPr>
            </w:pPr>
            <w:r w:rsidRPr="003F36BA">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00703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DEE9F1"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C1A03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2C1368"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F143D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C363E5"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DC203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CD61A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293FC8" w14:textId="77777777" w:rsidR="00E84500" w:rsidRPr="003F36BA" w:rsidRDefault="00E84500" w:rsidP="00666DC1">
            <w:pPr>
              <w:pStyle w:val="ROWTABELLA"/>
              <w:jc w:val="center"/>
              <w:rPr>
                <w:color w:val="002060"/>
              </w:rPr>
            </w:pPr>
            <w:r w:rsidRPr="003F36BA">
              <w:rPr>
                <w:color w:val="002060"/>
              </w:rPr>
              <w:t>0</w:t>
            </w:r>
          </w:p>
        </w:tc>
      </w:tr>
      <w:tr w:rsidR="00E84500" w:rsidRPr="003F36BA" w14:paraId="7F16A768"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1A91E60" w14:textId="77777777" w:rsidR="00E84500" w:rsidRPr="003F36BA" w:rsidRDefault="00E84500" w:rsidP="00666DC1">
            <w:pPr>
              <w:pStyle w:val="ROWTABELLA"/>
              <w:rPr>
                <w:color w:val="002060"/>
              </w:rPr>
            </w:pPr>
            <w:r w:rsidRPr="003F36BA">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FF27AA"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A14F9E"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783658"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C98E9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6ECD74"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CCBC3F"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5EA650"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1F1457"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5C402C" w14:textId="77777777" w:rsidR="00E84500" w:rsidRPr="003F36BA" w:rsidRDefault="00E84500" w:rsidP="00666DC1">
            <w:pPr>
              <w:pStyle w:val="ROWTABELLA"/>
              <w:jc w:val="center"/>
              <w:rPr>
                <w:color w:val="002060"/>
              </w:rPr>
            </w:pPr>
            <w:r w:rsidRPr="003F36BA">
              <w:rPr>
                <w:color w:val="002060"/>
              </w:rPr>
              <w:t>0</w:t>
            </w:r>
          </w:p>
        </w:tc>
      </w:tr>
      <w:tr w:rsidR="00E84500" w:rsidRPr="003F36BA" w14:paraId="138E5D86"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3212F4D" w14:textId="77777777" w:rsidR="00E84500" w:rsidRPr="003F36BA" w:rsidRDefault="00E84500" w:rsidP="00666DC1">
            <w:pPr>
              <w:pStyle w:val="ROWTABELLA"/>
              <w:rPr>
                <w:color w:val="002060"/>
              </w:rPr>
            </w:pPr>
            <w:r w:rsidRPr="003F36BA">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2073D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07E069"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38DA8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25858D"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8157C0"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103F50"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599C62" w14:textId="77777777" w:rsidR="00E84500" w:rsidRPr="003F36BA" w:rsidRDefault="00E84500" w:rsidP="00666DC1">
            <w:pPr>
              <w:pStyle w:val="ROWTABELLA"/>
              <w:jc w:val="center"/>
              <w:rPr>
                <w:color w:val="002060"/>
              </w:rPr>
            </w:pPr>
            <w:r w:rsidRPr="003F36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D1178D"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812C54" w14:textId="77777777" w:rsidR="00E84500" w:rsidRPr="003F36BA" w:rsidRDefault="00E84500" w:rsidP="00666DC1">
            <w:pPr>
              <w:pStyle w:val="ROWTABELLA"/>
              <w:jc w:val="center"/>
              <w:rPr>
                <w:color w:val="002060"/>
              </w:rPr>
            </w:pPr>
            <w:r w:rsidRPr="003F36BA">
              <w:rPr>
                <w:color w:val="002060"/>
              </w:rPr>
              <w:t>0</w:t>
            </w:r>
          </w:p>
        </w:tc>
      </w:tr>
      <w:tr w:rsidR="00E84500" w:rsidRPr="003F36BA" w14:paraId="4B592BB4" w14:textId="77777777" w:rsidTr="00E8450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7A68A56" w14:textId="77777777" w:rsidR="00E84500" w:rsidRPr="003F36BA" w:rsidRDefault="00E84500" w:rsidP="00666DC1">
            <w:pPr>
              <w:pStyle w:val="ROWTABELLA"/>
              <w:rPr>
                <w:color w:val="002060"/>
              </w:rPr>
            </w:pPr>
            <w:r w:rsidRPr="003F36BA">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15E8F9"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97693C"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ACCEE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8B59C7"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00058B"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E18362"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7A10EE"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E85B7E"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0AD34E" w14:textId="77777777" w:rsidR="00E84500" w:rsidRPr="003F36BA" w:rsidRDefault="00E84500" w:rsidP="00666DC1">
            <w:pPr>
              <w:pStyle w:val="ROWTABELLA"/>
              <w:jc w:val="center"/>
              <w:rPr>
                <w:color w:val="002060"/>
              </w:rPr>
            </w:pPr>
            <w:r w:rsidRPr="003F36BA">
              <w:rPr>
                <w:color w:val="002060"/>
              </w:rPr>
              <w:t>0</w:t>
            </w:r>
          </w:p>
        </w:tc>
      </w:tr>
    </w:tbl>
    <w:p w14:paraId="36EE8676" w14:textId="77777777" w:rsidR="00E84500" w:rsidRPr="003F36BA" w:rsidRDefault="00E84500" w:rsidP="00E84500">
      <w:pPr>
        <w:pStyle w:val="breakline"/>
        <w:divId w:val="527259509"/>
        <w:rPr>
          <w:color w:val="002060"/>
        </w:rPr>
      </w:pPr>
    </w:p>
    <w:p w14:paraId="77A9302F" w14:textId="77777777" w:rsidR="00E84500" w:rsidRPr="003F36BA" w:rsidRDefault="00E84500" w:rsidP="00E84500">
      <w:pPr>
        <w:pStyle w:val="breakline"/>
        <w:divId w:val="527259509"/>
        <w:rPr>
          <w:color w:val="002060"/>
        </w:rPr>
      </w:pPr>
    </w:p>
    <w:p w14:paraId="30AA7AAE" w14:textId="77777777" w:rsidR="00E84500" w:rsidRPr="003F36BA" w:rsidRDefault="00E84500" w:rsidP="00E84500">
      <w:pPr>
        <w:pStyle w:val="SOTTOTITOLOCAMPIONATO1"/>
        <w:divId w:val="527259509"/>
        <w:rPr>
          <w:color w:val="002060"/>
        </w:rPr>
      </w:pPr>
      <w:r w:rsidRPr="003F36BA">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84500" w:rsidRPr="003F36BA" w14:paraId="2ADA137E" w14:textId="77777777" w:rsidTr="00E8450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312594" w14:textId="77777777" w:rsidR="00E84500" w:rsidRPr="003F36BA" w:rsidRDefault="00E84500" w:rsidP="00666DC1">
            <w:pPr>
              <w:pStyle w:val="HEADERTABELLA"/>
              <w:rPr>
                <w:color w:val="002060"/>
              </w:rPr>
            </w:pPr>
            <w:r w:rsidRPr="003F36B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7B535D" w14:textId="77777777" w:rsidR="00E84500" w:rsidRPr="003F36BA" w:rsidRDefault="00E84500" w:rsidP="00666DC1">
            <w:pPr>
              <w:pStyle w:val="HEADERTABELLA"/>
              <w:rPr>
                <w:color w:val="002060"/>
              </w:rPr>
            </w:pPr>
            <w:r w:rsidRPr="003F36B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3A0442" w14:textId="77777777" w:rsidR="00E84500" w:rsidRPr="003F36BA" w:rsidRDefault="00E84500" w:rsidP="00666DC1">
            <w:pPr>
              <w:pStyle w:val="HEADERTABELLA"/>
              <w:rPr>
                <w:color w:val="002060"/>
              </w:rPr>
            </w:pPr>
            <w:r w:rsidRPr="003F36B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C219E9" w14:textId="77777777" w:rsidR="00E84500" w:rsidRPr="003F36BA" w:rsidRDefault="00E84500" w:rsidP="00666DC1">
            <w:pPr>
              <w:pStyle w:val="HEADERTABELLA"/>
              <w:rPr>
                <w:color w:val="002060"/>
              </w:rPr>
            </w:pPr>
            <w:r w:rsidRPr="003F36B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68F9DB" w14:textId="77777777" w:rsidR="00E84500" w:rsidRPr="003F36BA" w:rsidRDefault="00E84500" w:rsidP="00666DC1">
            <w:pPr>
              <w:pStyle w:val="HEADERTABELLA"/>
              <w:rPr>
                <w:color w:val="002060"/>
              </w:rPr>
            </w:pPr>
            <w:r w:rsidRPr="003F36B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4603EE" w14:textId="77777777" w:rsidR="00E84500" w:rsidRPr="003F36BA" w:rsidRDefault="00E84500" w:rsidP="00666DC1">
            <w:pPr>
              <w:pStyle w:val="HEADERTABELLA"/>
              <w:rPr>
                <w:color w:val="002060"/>
              </w:rPr>
            </w:pPr>
            <w:r w:rsidRPr="003F36B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116BE0" w14:textId="77777777" w:rsidR="00E84500" w:rsidRPr="003F36BA" w:rsidRDefault="00E84500" w:rsidP="00666DC1">
            <w:pPr>
              <w:pStyle w:val="HEADERTABELLA"/>
              <w:rPr>
                <w:color w:val="002060"/>
              </w:rPr>
            </w:pPr>
            <w:r w:rsidRPr="003F36B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641C82" w14:textId="77777777" w:rsidR="00E84500" w:rsidRPr="003F36BA" w:rsidRDefault="00E84500" w:rsidP="00666DC1">
            <w:pPr>
              <w:pStyle w:val="HEADERTABELLA"/>
              <w:rPr>
                <w:color w:val="002060"/>
              </w:rPr>
            </w:pPr>
            <w:r w:rsidRPr="003F36B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A68EE9" w14:textId="77777777" w:rsidR="00E84500" w:rsidRPr="003F36BA" w:rsidRDefault="00E84500" w:rsidP="00666DC1">
            <w:pPr>
              <w:pStyle w:val="HEADERTABELLA"/>
              <w:rPr>
                <w:color w:val="002060"/>
              </w:rPr>
            </w:pPr>
            <w:r w:rsidRPr="003F36B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C54AFA" w14:textId="77777777" w:rsidR="00E84500" w:rsidRPr="003F36BA" w:rsidRDefault="00E84500" w:rsidP="00666DC1">
            <w:pPr>
              <w:pStyle w:val="HEADERTABELLA"/>
              <w:rPr>
                <w:color w:val="002060"/>
              </w:rPr>
            </w:pPr>
            <w:r w:rsidRPr="003F36BA">
              <w:rPr>
                <w:color w:val="002060"/>
              </w:rPr>
              <w:t>PE</w:t>
            </w:r>
          </w:p>
        </w:tc>
      </w:tr>
      <w:tr w:rsidR="00E84500" w:rsidRPr="003F36BA" w14:paraId="6F6B4B8E" w14:textId="77777777" w:rsidTr="00E8450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B2A84DF" w14:textId="77777777" w:rsidR="00E84500" w:rsidRPr="003F36BA" w:rsidRDefault="00E84500" w:rsidP="00666DC1">
            <w:pPr>
              <w:pStyle w:val="ROWTABELLA"/>
              <w:rPr>
                <w:color w:val="002060"/>
              </w:rPr>
            </w:pPr>
            <w:r w:rsidRPr="003F36BA">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38060C"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4CEC8C"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1BB02C"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423E74"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62EA5E"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C5E64D" w14:textId="77777777" w:rsidR="00E84500" w:rsidRPr="003F36BA" w:rsidRDefault="00E84500" w:rsidP="00666DC1">
            <w:pPr>
              <w:pStyle w:val="ROWTABELLA"/>
              <w:jc w:val="center"/>
              <w:rPr>
                <w:color w:val="002060"/>
              </w:rPr>
            </w:pPr>
            <w:r w:rsidRPr="003F36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20DCC1"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C1CE94"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1EBDFD" w14:textId="77777777" w:rsidR="00E84500" w:rsidRPr="003F36BA" w:rsidRDefault="00E84500" w:rsidP="00666DC1">
            <w:pPr>
              <w:pStyle w:val="ROWTABELLA"/>
              <w:jc w:val="center"/>
              <w:rPr>
                <w:color w:val="002060"/>
              </w:rPr>
            </w:pPr>
            <w:r w:rsidRPr="003F36BA">
              <w:rPr>
                <w:color w:val="002060"/>
              </w:rPr>
              <w:t>0</w:t>
            </w:r>
          </w:p>
        </w:tc>
      </w:tr>
      <w:tr w:rsidR="00E84500" w:rsidRPr="003F36BA" w14:paraId="6E085F4A"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23E6CB8" w14:textId="77777777" w:rsidR="00E84500" w:rsidRPr="003F36BA" w:rsidRDefault="00E84500" w:rsidP="00666DC1">
            <w:pPr>
              <w:pStyle w:val="ROWTABELLA"/>
              <w:rPr>
                <w:color w:val="002060"/>
              </w:rPr>
            </w:pPr>
            <w:r w:rsidRPr="003F36BA">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DD7223"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707165"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BB27E0"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F5A3B3"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95F66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198D61"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51872B"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BB8104"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517528" w14:textId="77777777" w:rsidR="00E84500" w:rsidRPr="003F36BA" w:rsidRDefault="00E84500" w:rsidP="00666DC1">
            <w:pPr>
              <w:pStyle w:val="ROWTABELLA"/>
              <w:jc w:val="center"/>
              <w:rPr>
                <w:color w:val="002060"/>
              </w:rPr>
            </w:pPr>
            <w:r w:rsidRPr="003F36BA">
              <w:rPr>
                <w:color w:val="002060"/>
              </w:rPr>
              <w:t>0</w:t>
            </w:r>
          </w:p>
        </w:tc>
      </w:tr>
      <w:tr w:rsidR="00E84500" w:rsidRPr="003F36BA" w14:paraId="4A057F9F"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23C78F7" w14:textId="2380517C" w:rsidR="00E84500" w:rsidRPr="003F36BA" w:rsidRDefault="00636398" w:rsidP="00666DC1">
            <w:pPr>
              <w:pStyle w:val="ROWTABELLA"/>
              <w:rPr>
                <w:color w:val="002060"/>
              </w:rPr>
            </w:pPr>
            <w:r>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F988E6"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05D259"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635E4D"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256BC5"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A41618"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F07308"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79CB5B"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7B268B"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827D16" w14:textId="77777777" w:rsidR="00E84500" w:rsidRPr="003F36BA" w:rsidRDefault="00E84500" w:rsidP="00666DC1">
            <w:pPr>
              <w:pStyle w:val="ROWTABELLA"/>
              <w:jc w:val="center"/>
              <w:rPr>
                <w:color w:val="002060"/>
              </w:rPr>
            </w:pPr>
            <w:r w:rsidRPr="003F36BA">
              <w:rPr>
                <w:color w:val="002060"/>
              </w:rPr>
              <w:t>0</w:t>
            </w:r>
          </w:p>
        </w:tc>
      </w:tr>
      <w:tr w:rsidR="00E84500" w:rsidRPr="003F36BA" w14:paraId="4D5CBBBB"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FFDCD4E" w14:textId="77777777" w:rsidR="00E84500" w:rsidRPr="003F36BA" w:rsidRDefault="00E84500" w:rsidP="00666DC1">
            <w:pPr>
              <w:pStyle w:val="ROWTABELLA"/>
              <w:rPr>
                <w:color w:val="002060"/>
              </w:rPr>
            </w:pPr>
            <w:r w:rsidRPr="003F36BA">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B9FB4E"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EAD499"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EAD5B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148E3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9FABB1"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8A807E"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70176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3F662B"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3F7AF3" w14:textId="77777777" w:rsidR="00E84500" w:rsidRPr="003F36BA" w:rsidRDefault="00E84500" w:rsidP="00666DC1">
            <w:pPr>
              <w:pStyle w:val="ROWTABELLA"/>
              <w:jc w:val="center"/>
              <w:rPr>
                <w:color w:val="002060"/>
              </w:rPr>
            </w:pPr>
            <w:r w:rsidRPr="003F36BA">
              <w:rPr>
                <w:color w:val="002060"/>
              </w:rPr>
              <w:t>0</w:t>
            </w:r>
          </w:p>
        </w:tc>
      </w:tr>
      <w:tr w:rsidR="00E84500" w:rsidRPr="003F36BA" w14:paraId="5D757E2A"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99ACDB8" w14:textId="38E1C722" w:rsidR="00E84500" w:rsidRPr="003F36BA" w:rsidRDefault="00636398" w:rsidP="00666DC1">
            <w:pPr>
              <w:pStyle w:val="ROWTABELLA"/>
              <w:rPr>
                <w:color w:val="002060"/>
              </w:rPr>
            </w:pPr>
            <w:r w:rsidRPr="003F36BA">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D3156A"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E949DE"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C392A1"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DD012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83219E"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AD976B"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96C8CD"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A22DA7"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BE1696" w14:textId="77777777" w:rsidR="00E84500" w:rsidRPr="003F36BA" w:rsidRDefault="00E84500" w:rsidP="00666DC1">
            <w:pPr>
              <w:pStyle w:val="ROWTABELLA"/>
              <w:jc w:val="center"/>
              <w:rPr>
                <w:color w:val="002060"/>
              </w:rPr>
            </w:pPr>
            <w:r w:rsidRPr="003F36BA">
              <w:rPr>
                <w:color w:val="002060"/>
              </w:rPr>
              <w:t>0</w:t>
            </w:r>
          </w:p>
        </w:tc>
      </w:tr>
      <w:tr w:rsidR="00E84500" w:rsidRPr="003F36BA" w14:paraId="658B96D5"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F75ECE4" w14:textId="77777777" w:rsidR="00E84500" w:rsidRPr="003F36BA" w:rsidRDefault="00E84500" w:rsidP="00666DC1">
            <w:pPr>
              <w:pStyle w:val="ROWTABELLA"/>
              <w:rPr>
                <w:color w:val="002060"/>
              </w:rPr>
            </w:pPr>
            <w:r w:rsidRPr="003F36BA">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0DECA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3C8608"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EE9FB2"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7151BE"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59DD4F"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8C0023"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EDE96C"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20C29B"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D67D23" w14:textId="77777777" w:rsidR="00E84500" w:rsidRPr="003F36BA" w:rsidRDefault="00E84500" w:rsidP="00666DC1">
            <w:pPr>
              <w:pStyle w:val="ROWTABELLA"/>
              <w:jc w:val="center"/>
              <w:rPr>
                <w:color w:val="002060"/>
              </w:rPr>
            </w:pPr>
            <w:r w:rsidRPr="003F36BA">
              <w:rPr>
                <w:color w:val="002060"/>
              </w:rPr>
              <w:t>0</w:t>
            </w:r>
          </w:p>
        </w:tc>
      </w:tr>
      <w:tr w:rsidR="00E84500" w:rsidRPr="003F36BA" w14:paraId="7DB26CFA" w14:textId="77777777" w:rsidTr="00E8450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7265188" w14:textId="77777777" w:rsidR="00E84500" w:rsidRPr="003F36BA" w:rsidRDefault="00E84500" w:rsidP="00666DC1">
            <w:pPr>
              <w:pStyle w:val="ROWTABELLA"/>
              <w:rPr>
                <w:color w:val="002060"/>
              </w:rPr>
            </w:pPr>
            <w:r w:rsidRPr="003F36BA">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12945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D0ACF5"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88226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9D66E5"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813AFA"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C07638"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83FD50" w14:textId="77777777" w:rsidR="00E84500" w:rsidRPr="003F36BA" w:rsidRDefault="00E84500" w:rsidP="00666DC1">
            <w:pPr>
              <w:pStyle w:val="ROWTABELLA"/>
              <w:jc w:val="center"/>
              <w:rPr>
                <w:color w:val="002060"/>
              </w:rPr>
            </w:pPr>
            <w:r w:rsidRPr="003F36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99BE07"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1BF5D2" w14:textId="77777777" w:rsidR="00E84500" w:rsidRPr="003F36BA" w:rsidRDefault="00E84500" w:rsidP="00666DC1">
            <w:pPr>
              <w:pStyle w:val="ROWTABELLA"/>
              <w:jc w:val="center"/>
              <w:rPr>
                <w:color w:val="002060"/>
              </w:rPr>
            </w:pPr>
            <w:r w:rsidRPr="003F36BA">
              <w:rPr>
                <w:color w:val="002060"/>
              </w:rPr>
              <w:t>0</w:t>
            </w:r>
          </w:p>
        </w:tc>
      </w:tr>
    </w:tbl>
    <w:p w14:paraId="410B9E0B" w14:textId="77777777" w:rsidR="00E84500" w:rsidRPr="003F36BA" w:rsidRDefault="00E84500" w:rsidP="00E84500">
      <w:pPr>
        <w:pStyle w:val="breakline"/>
        <w:divId w:val="527259509"/>
        <w:rPr>
          <w:color w:val="002060"/>
        </w:rPr>
      </w:pPr>
    </w:p>
    <w:p w14:paraId="75BAE322" w14:textId="77777777" w:rsidR="00E84500" w:rsidRPr="00F328D6" w:rsidRDefault="00E84500" w:rsidP="00E84500">
      <w:pPr>
        <w:pStyle w:val="TITOLOPRINC"/>
        <w:divId w:val="527259509"/>
        <w:rPr>
          <w:color w:val="002060"/>
        </w:rPr>
      </w:pPr>
      <w:r w:rsidRPr="00F328D6">
        <w:rPr>
          <w:color w:val="002060"/>
        </w:rPr>
        <w:t>PROGRAMMA GARE</w:t>
      </w:r>
    </w:p>
    <w:p w14:paraId="1DA89912" w14:textId="77777777" w:rsidR="00E84500" w:rsidRPr="00F328D6" w:rsidRDefault="00E84500" w:rsidP="00E84500">
      <w:pPr>
        <w:pStyle w:val="breakline"/>
        <w:divId w:val="527259509"/>
        <w:rPr>
          <w:color w:val="002060"/>
        </w:rPr>
      </w:pPr>
    </w:p>
    <w:p w14:paraId="68051BFB" w14:textId="77777777" w:rsidR="00E84500" w:rsidRPr="00F328D6" w:rsidRDefault="00E84500" w:rsidP="00E84500">
      <w:pPr>
        <w:pStyle w:val="SOTTOTITOLOCAMPIONATO1"/>
        <w:divId w:val="527259509"/>
        <w:rPr>
          <w:color w:val="002060"/>
        </w:rPr>
      </w:pPr>
      <w:r w:rsidRPr="00F328D6">
        <w:rPr>
          <w:color w:val="002060"/>
        </w:rPr>
        <w:t>GIRONE G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0"/>
        <w:gridCol w:w="2007"/>
        <w:gridCol w:w="385"/>
        <w:gridCol w:w="898"/>
        <w:gridCol w:w="1188"/>
        <w:gridCol w:w="1547"/>
        <w:gridCol w:w="1565"/>
      </w:tblGrid>
      <w:tr w:rsidR="00E84500" w:rsidRPr="00F328D6" w14:paraId="6B77F56A" w14:textId="77777777" w:rsidTr="00E8450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0F6139" w14:textId="77777777" w:rsidR="00E84500" w:rsidRPr="00F328D6" w:rsidRDefault="00E84500" w:rsidP="00666DC1">
            <w:pPr>
              <w:pStyle w:val="HEADERTABELLA"/>
              <w:rPr>
                <w:color w:val="002060"/>
              </w:rPr>
            </w:pPr>
            <w:r w:rsidRPr="00F328D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1196E9" w14:textId="77777777" w:rsidR="00E84500" w:rsidRPr="00F328D6" w:rsidRDefault="00E84500" w:rsidP="00666DC1">
            <w:pPr>
              <w:pStyle w:val="HEADERTABELLA"/>
              <w:rPr>
                <w:color w:val="002060"/>
              </w:rPr>
            </w:pPr>
            <w:r w:rsidRPr="00F328D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D71BE6" w14:textId="77777777" w:rsidR="00E84500" w:rsidRPr="00F328D6" w:rsidRDefault="00E84500" w:rsidP="00666DC1">
            <w:pPr>
              <w:pStyle w:val="HEADERTABELLA"/>
              <w:rPr>
                <w:color w:val="002060"/>
              </w:rPr>
            </w:pPr>
            <w:r w:rsidRPr="00F328D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560353" w14:textId="77777777" w:rsidR="00E84500" w:rsidRPr="00F328D6" w:rsidRDefault="00E84500" w:rsidP="00666DC1">
            <w:pPr>
              <w:pStyle w:val="HEADERTABELLA"/>
              <w:rPr>
                <w:color w:val="002060"/>
              </w:rPr>
            </w:pPr>
            <w:r w:rsidRPr="00F328D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CA468B" w14:textId="77777777" w:rsidR="00E84500" w:rsidRPr="00F328D6" w:rsidRDefault="00E84500" w:rsidP="00666DC1">
            <w:pPr>
              <w:pStyle w:val="HEADERTABELLA"/>
              <w:rPr>
                <w:color w:val="002060"/>
              </w:rPr>
            </w:pPr>
            <w:r w:rsidRPr="00F328D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01269B" w14:textId="77777777" w:rsidR="00E84500" w:rsidRPr="00F328D6" w:rsidRDefault="00E84500" w:rsidP="00666DC1">
            <w:pPr>
              <w:pStyle w:val="HEADERTABELLA"/>
              <w:rPr>
                <w:color w:val="002060"/>
              </w:rPr>
            </w:pPr>
            <w:proofErr w:type="spellStart"/>
            <w:r w:rsidRPr="00F328D6">
              <w:rPr>
                <w:color w:val="002060"/>
              </w:rPr>
              <w:t>Localita'</w:t>
            </w:r>
            <w:proofErr w:type="spellEnd"/>
            <w:r w:rsidRPr="00F328D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32AF33" w14:textId="77777777" w:rsidR="00E84500" w:rsidRPr="00F328D6" w:rsidRDefault="00E84500" w:rsidP="00666DC1">
            <w:pPr>
              <w:pStyle w:val="HEADERTABELLA"/>
              <w:rPr>
                <w:color w:val="002060"/>
              </w:rPr>
            </w:pPr>
            <w:r w:rsidRPr="00F328D6">
              <w:rPr>
                <w:color w:val="002060"/>
              </w:rPr>
              <w:t>Indirizzo Impianto</w:t>
            </w:r>
          </w:p>
        </w:tc>
      </w:tr>
      <w:tr w:rsidR="00E84500" w:rsidRPr="00F328D6" w14:paraId="09A40863" w14:textId="77777777" w:rsidTr="00E8450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40EE50E" w14:textId="77777777" w:rsidR="00E84500" w:rsidRPr="00F328D6" w:rsidRDefault="00E84500" w:rsidP="00666DC1">
            <w:pPr>
              <w:pStyle w:val="ROWTABELLA"/>
              <w:rPr>
                <w:color w:val="002060"/>
              </w:rPr>
            </w:pPr>
            <w:r w:rsidRPr="00F328D6">
              <w:rPr>
                <w:color w:val="002060"/>
              </w:rPr>
              <w:t>ATL URBINO C5 1999</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A764C88" w14:textId="77777777" w:rsidR="00E84500" w:rsidRPr="00F328D6" w:rsidRDefault="00E84500" w:rsidP="00666DC1">
            <w:pPr>
              <w:pStyle w:val="ROWTABELLA"/>
              <w:rPr>
                <w:color w:val="002060"/>
              </w:rPr>
            </w:pPr>
            <w:r w:rsidRPr="00F328D6">
              <w:rPr>
                <w:color w:val="002060"/>
              </w:rPr>
              <w:t>VERBENA C5 ANCONA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76306C0" w14:textId="77777777" w:rsidR="00E84500" w:rsidRPr="00F328D6" w:rsidRDefault="00E84500" w:rsidP="00666DC1">
            <w:pPr>
              <w:pStyle w:val="ROWTABELLA"/>
              <w:jc w:val="center"/>
              <w:rPr>
                <w:color w:val="002060"/>
              </w:rPr>
            </w:pPr>
            <w:r w:rsidRPr="00F328D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D06CBA5" w14:textId="77777777" w:rsidR="00E84500" w:rsidRPr="00F328D6" w:rsidRDefault="00E84500" w:rsidP="00666DC1">
            <w:pPr>
              <w:pStyle w:val="ROWTABELLA"/>
              <w:rPr>
                <w:color w:val="002060"/>
              </w:rPr>
            </w:pPr>
            <w:r w:rsidRPr="00F328D6">
              <w:rPr>
                <w:color w:val="002060"/>
              </w:rPr>
              <w:t>01/02/2020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8BF2EE4" w14:textId="77777777" w:rsidR="00E84500" w:rsidRPr="00F328D6" w:rsidRDefault="00E84500" w:rsidP="00666DC1">
            <w:pPr>
              <w:pStyle w:val="ROWTABELLA"/>
              <w:rPr>
                <w:color w:val="002060"/>
              </w:rPr>
            </w:pPr>
            <w:r w:rsidRPr="00F328D6">
              <w:rPr>
                <w:color w:val="002060"/>
              </w:rPr>
              <w:t>5422 PAL.DELLO SPORT PALAMONDOLCE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976B246" w14:textId="77777777" w:rsidR="00E84500" w:rsidRPr="00F328D6" w:rsidRDefault="00E84500" w:rsidP="00666DC1">
            <w:pPr>
              <w:pStyle w:val="ROWTABELLA"/>
              <w:rPr>
                <w:color w:val="002060"/>
              </w:rPr>
            </w:pPr>
            <w:r w:rsidRPr="00F328D6">
              <w:rPr>
                <w:color w:val="002060"/>
              </w:rPr>
              <w:t>URBINO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9A21246" w14:textId="77777777" w:rsidR="00E84500" w:rsidRPr="00F328D6" w:rsidRDefault="00E84500" w:rsidP="00666DC1">
            <w:pPr>
              <w:pStyle w:val="ROWTABELLA"/>
              <w:rPr>
                <w:color w:val="002060"/>
              </w:rPr>
            </w:pPr>
            <w:r w:rsidRPr="00F328D6">
              <w:rPr>
                <w:color w:val="002060"/>
              </w:rPr>
              <w:t>VIA DELL'ANNUNZIATA</w:t>
            </w:r>
          </w:p>
        </w:tc>
      </w:tr>
      <w:tr w:rsidR="00E84500" w:rsidRPr="00F328D6" w14:paraId="65FD7E31"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4E2623A" w14:textId="77777777" w:rsidR="00E84500" w:rsidRPr="00F328D6" w:rsidRDefault="00E84500" w:rsidP="00666DC1">
            <w:pPr>
              <w:pStyle w:val="ROWTABELLA"/>
              <w:rPr>
                <w:color w:val="002060"/>
              </w:rPr>
            </w:pPr>
            <w:r w:rsidRPr="00F328D6">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BDF47FA" w14:textId="77777777" w:rsidR="00E84500" w:rsidRPr="00F328D6" w:rsidRDefault="00E84500" w:rsidP="00666DC1">
            <w:pPr>
              <w:pStyle w:val="ROWTABELLA"/>
              <w:rPr>
                <w:color w:val="002060"/>
              </w:rPr>
            </w:pPr>
            <w:r w:rsidRPr="00F328D6">
              <w:rPr>
                <w:color w:val="002060"/>
              </w:rPr>
              <w:t>RECANATI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FD913DE"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5DC0184" w14:textId="77777777" w:rsidR="00E84500" w:rsidRPr="00F328D6" w:rsidRDefault="00E84500" w:rsidP="00666DC1">
            <w:pPr>
              <w:pStyle w:val="ROWTABELLA"/>
              <w:rPr>
                <w:color w:val="002060"/>
              </w:rPr>
            </w:pPr>
            <w:r w:rsidRPr="00F328D6">
              <w:rPr>
                <w:color w:val="002060"/>
              </w:rPr>
              <w:t>02/02/2020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43304EF" w14:textId="77777777" w:rsidR="00E84500" w:rsidRPr="00F328D6" w:rsidRDefault="00E84500" w:rsidP="00666DC1">
            <w:pPr>
              <w:pStyle w:val="ROWTABELLA"/>
              <w:rPr>
                <w:color w:val="002060"/>
              </w:rPr>
            </w:pPr>
            <w:r w:rsidRPr="00F328D6">
              <w:rPr>
                <w:color w:val="002060"/>
              </w:rPr>
              <w:t>5101 PALACARIFAC DI CERRETO D'ESI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45138D0" w14:textId="77777777" w:rsidR="00E84500" w:rsidRPr="00F328D6" w:rsidRDefault="00E84500" w:rsidP="00666DC1">
            <w:pPr>
              <w:pStyle w:val="ROWTABELLA"/>
              <w:rPr>
                <w:color w:val="002060"/>
              </w:rPr>
            </w:pPr>
            <w:r w:rsidRPr="00F328D6">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AFD644B" w14:textId="77777777" w:rsidR="00E84500" w:rsidRPr="00F328D6" w:rsidRDefault="00E84500" w:rsidP="00666DC1">
            <w:pPr>
              <w:pStyle w:val="ROWTABELLA"/>
              <w:rPr>
                <w:color w:val="002060"/>
              </w:rPr>
            </w:pPr>
            <w:r w:rsidRPr="00F328D6">
              <w:rPr>
                <w:color w:val="002060"/>
              </w:rPr>
              <w:t>VIA VERDI</w:t>
            </w:r>
          </w:p>
        </w:tc>
      </w:tr>
      <w:tr w:rsidR="00E84500" w:rsidRPr="00F328D6" w14:paraId="125D3751" w14:textId="77777777" w:rsidTr="00E8450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8DEFBD6" w14:textId="77777777" w:rsidR="00E84500" w:rsidRPr="00F328D6" w:rsidRDefault="00E84500" w:rsidP="00666DC1">
            <w:pPr>
              <w:pStyle w:val="ROWTABELLA"/>
              <w:rPr>
                <w:color w:val="002060"/>
              </w:rPr>
            </w:pPr>
            <w:proofErr w:type="gramStart"/>
            <w:r w:rsidRPr="00F328D6">
              <w:rPr>
                <w:color w:val="002060"/>
              </w:rPr>
              <w:lastRenderedPageBreak/>
              <w:t>U.MANDOLESI</w:t>
            </w:r>
            <w:proofErr w:type="gramEnd"/>
            <w:r w:rsidRPr="00F328D6">
              <w:rPr>
                <w:color w:val="002060"/>
              </w:rPr>
              <w:t xml:space="preserve">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D701902" w14:textId="77777777" w:rsidR="00E84500" w:rsidRPr="00F328D6" w:rsidRDefault="00E84500" w:rsidP="00666DC1">
            <w:pPr>
              <w:pStyle w:val="ROWTABELLA"/>
              <w:rPr>
                <w:color w:val="002060"/>
              </w:rPr>
            </w:pPr>
            <w:r w:rsidRPr="00F328D6">
              <w:rPr>
                <w:color w:val="002060"/>
              </w:rPr>
              <w:t>FUTSAL MONTURANO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07C3A84"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8DDBD28" w14:textId="77777777" w:rsidR="00E84500" w:rsidRPr="00F328D6" w:rsidRDefault="00E84500" w:rsidP="00666DC1">
            <w:pPr>
              <w:pStyle w:val="ROWTABELLA"/>
              <w:rPr>
                <w:color w:val="002060"/>
              </w:rPr>
            </w:pPr>
            <w:r w:rsidRPr="00F328D6">
              <w:rPr>
                <w:color w:val="002060"/>
              </w:rPr>
              <w:t>02/02/2020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DAE9440" w14:textId="77777777" w:rsidR="00E84500" w:rsidRPr="00F328D6" w:rsidRDefault="00E84500" w:rsidP="00666DC1">
            <w:pPr>
              <w:pStyle w:val="ROWTABELLA"/>
              <w:rPr>
                <w:color w:val="002060"/>
              </w:rPr>
            </w:pPr>
            <w:r w:rsidRPr="00F328D6">
              <w:rPr>
                <w:color w:val="002060"/>
              </w:rPr>
              <w:t>5700 CAMPO C/5 "MANDOLESI"-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D7A4AAB" w14:textId="77777777" w:rsidR="00E84500" w:rsidRPr="00F328D6" w:rsidRDefault="00E84500" w:rsidP="00666DC1">
            <w:pPr>
              <w:pStyle w:val="ROWTABELLA"/>
              <w:rPr>
                <w:color w:val="002060"/>
              </w:rPr>
            </w:pPr>
            <w:r w:rsidRPr="00F328D6">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78F5FDB" w14:textId="77777777" w:rsidR="00E84500" w:rsidRPr="00F328D6" w:rsidRDefault="00E84500" w:rsidP="00666DC1">
            <w:pPr>
              <w:pStyle w:val="ROWTABELLA"/>
              <w:rPr>
                <w:color w:val="002060"/>
              </w:rPr>
            </w:pPr>
            <w:r w:rsidRPr="00F328D6">
              <w:rPr>
                <w:color w:val="002060"/>
              </w:rPr>
              <w:t>VIA DELLE REGIONI, 8</w:t>
            </w:r>
          </w:p>
        </w:tc>
      </w:tr>
    </w:tbl>
    <w:p w14:paraId="1D1FE157" w14:textId="77777777" w:rsidR="00E84500" w:rsidRPr="00F328D6" w:rsidRDefault="00E84500" w:rsidP="00E84500">
      <w:pPr>
        <w:pStyle w:val="breakline"/>
        <w:divId w:val="527259509"/>
        <w:rPr>
          <w:color w:val="002060"/>
        </w:rPr>
      </w:pPr>
    </w:p>
    <w:p w14:paraId="6B1481F2" w14:textId="77777777" w:rsidR="00E84500" w:rsidRPr="00F328D6" w:rsidRDefault="00E84500" w:rsidP="00E84500">
      <w:pPr>
        <w:pStyle w:val="breakline"/>
        <w:divId w:val="527259509"/>
        <w:rPr>
          <w:color w:val="002060"/>
        </w:rPr>
      </w:pPr>
    </w:p>
    <w:p w14:paraId="0CCA1BBA" w14:textId="77777777" w:rsidR="00E84500" w:rsidRPr="00F328D6" w:rsidRDefault="00E84500" w:rsidP="00E84500">
      <w:pPr>
        <w:pStyle w:val="breakline"/>
        <w:divId w:val="527259509"/>
        <w:rPr>
          <w:color w:val="002060"/>
        </w:rPr>
      </w:pPr>
    </w:p>
    <w:p w14:paraId="409656F5" w14:textId="77777777" w:rsidR="00E84500" w:rsidRPr="00F328D6" w:rsidRDefault="00E84500" w:rsidP="00E84500">
      <w:pPr>
        <w:pStyle w:val="SOTTOTITOLOCAMPIONATO1"/>
        <w:divId w:val="527259509"/>
        <w:rPr>
          <w:color w:val="002060"/>
        </w:rPr>
      </w:pPr>
      <w:r w:rsidRPr="00F328D6">
        <w:rPr>
          <w:color w:val="002060"/>
        </w:rPr>
        <w:t>GIRONE SA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25"/>
        <w:gridCol w:w="385"/>
        <w:gridCol w:w="898"/>
        <w:gridCol w:w="1177"/>
        <w:gridCol w:w="1552"/>
        <w:gridCol w:w="1550"/>
      </w:tblGrid>
      <w:tr w:rsidR="00E84500" w:rsidRPr="00F328D6" w14:paraId="405F678C" w14:textId="77777777" w:rsidTr="00E8450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92CB2B" w14:textId="77777777" w:rsidR="00E84500" w:rsidRPr="00F328D6" w:rsidRDefault="00E84500" w:rsidP="00666DC1">
            <w:pPr>
              <w:pStyle w:val="HEADERTABELLA"/>
              <w:rPr>
                <w:color w:val="002060"/>
              </w:rPr>
            </w:pPr>
            <w:r w:rsidRPr="00F328D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892C7B" w14:textId="77777777" w:rsidR="00E84500" w:rsidRPr="00F328D6" w:rsidRDefault="00E84500" w:rsidP="00666DC1">
            <w:pPr>
              <w:pStyle w:val="HEADERTABELLA"/>
              <w:rPr>
                <w:color w:val="002060"/>
              </w:rPr>
            </w:pPr>
            <w:r w:rsidRPr="00F328D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7C27D4" w14:textId="77777777" w:rsidR="00E84500" w:rsidRPr="00F328D6" w:rsidRDefault="00E84500" w:rsidP="00666DC1">
            <w:pPr>
              <w:pStyle w:val="HEADERTABELLA"/>
              <w:rPr>
                <w:color w:val="002060"/>
              </w:rPr>
            </w:pPr>
            <w:r w:rsidRPr="00F328D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10ABE1" w14:textId="77777777" w:rsidR="00E84500" w:rsidRPr="00F328D6" w:rsidRDefault="00E84500" w:rsidP="00666DC1">
            <w:pPr>
              <w:pStyle w:val="HEADERTABELLA"/>
              <w:rPr>
                <w:color w:val="002060"/>
              </w:rPr>
            </w:pPr>
            <w:r w:rsidRPr="00F328D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9EDBF5" w14:textId="77777777" w:rsidR="00E84500" w:rsidRPr="00F328D6" w:rsidRDefault="00E84500" w:rsidP="00666DC1">
            <w:pPr>
              <w:pStyle w:val="HEADERTABELLA"/>
              <w:rPr>
                <w:color w:val="002060"/>
              </w:rPr>
            </w:pPr>
            <w:r w:rsidRPr="00F328D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6944B6" w14:textId="77777777" w:rsidR="00E84500" w:rsidRPr="00F328D6" w:rsidRDefault="00E84500" w:rsidP="00666DC1">
            <w:pPr>
              <w:pStyle w:val="HEADERTABELLA"/>
              <w:rPr>
                <w:color w:val="002060"/>
              </w:rPr>
            </w:pPr>
            <w:proofErr w:type="spellStart"/>
            <w:r w:rsidRPr="00F328D6">
              <w:rPr>
                <w:color w:val="002060"/>
              </w:rPr>
              <w:t>Localita'</w:t>
            </w:r>
            <w:proofErr w:type="spellEnd"/>
            <w:r w:rsidRPr="00F328D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7DB397" w14:textId="77777777" w:rsidR="00E84500" w:rsidRPr="00F328D6" w:rsidRDefault="00E84500" w:rsidP="00666DC1">
            <w:pPr>
              <w:pStyle w:val="HEADERTABELLA"/>
              <w:rPr>
                <w:color w:val="002060"/>
              </w:rPr>
            </w:pPr>
            <w:r w:rsidRPr="00F328D6">
              <w:rPr>
                <w:color w:val="002060"/>
              </w:rPr>
              <w:t>Indirizzo Impianto</w:t>
            </w:r>
          </w:p>
        </w:tc>
      </w:tr>
      <w:tr w:rsidR="00E84500" w:rsidRPr="00F328D6" w14:paraId="71929D51" w14:textId="77777777" w:rsidTr="00E8450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7143F7A" w14:textId="77777777" w:rsidR="00E84500" w:rsidRPr="00F328D6" w:rsidRDefault="00E84500" w:rsidP="00666DC1">
            <w:pPr>
              <w:pStyle w:val="ROWTABELLA"/>
              <w:rPr>
                <w:color w:val="002060"/>
              </w:rPr>
            </w:pPr>
            <w:r w:rsidRPr="00F328D6">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ED3E816" w14:textId="77777777" w:rsidR="00E84500" w:rsidRPr="00F328D6" w:rsidRDefault="00E84500" w:rsidP="00666DC1">
            <w:pPr>
              <w:pStyle w:val="ROWTABELLA"/>
              <w:rPr>
                <w:color w:val="002060"/>
              </w:rPr>
            </w:pPr>
            <w:r w:rsidRPr="00F328D6">
              <w:rPr>
                <w:color w:val="002060"/>
              </w:rPr>
              <w:t>CANDIA BARACCOLA ASPIO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27B79BF" w14:textId="77777777" w:rsidR="00E84500" w:rsidRPr="00F328D6" w:rsidRDefault="00E84500" w:rsidP="00666DC1">
            <w:pPr>
              <w:pStyle w:val="ROWTABELLA"/>
              <w:jc w:val="center"/>
              <w:rPr>
                <w:color w:val="002060"/>
              </w:rPr>
            </w:pPr>
            <w:r w:rsidRPr="00F328D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5FA617D" w14:textId="77777777" w:rsidR="00E84500" w:rsidRPr="00F328D6" w:rsidRDefault="00E84500" w:rsidP="00666DC1">
            <w:pPr>
              <w:pStyle w:val="ROWTABELLA"/>
              <w:rPr>
                <w:color w:val="002060"/>
              </w:rPr>
            </w:pPr>
            <w:r w:rsidRPr="00F328D6">
              <w:rPr>
                <w:color w:val="002060"/>
              </w:rPr>
              <w:t>02/02/2020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17ACEBB" w14:textId="77777777" w:rsidR="00E84500" w:rsidRPr="00F328D6" w:rsidRDefault="00E84500" w:rsidP="00666DC1">
            <w:pPr>
              <w:pStyle w:val="ROWTABELLA"/>
              <w:rPr>
                <w:color w:val="002060"/>
              </w:rPr>
            </w:pPr>
            <w:r w:rsidRPr="00F328D6">
              <w:rPr>
                <w:color w:val="002060"/>
              </w:rPr>
              <w:t>5113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F599900" w14:textId="77777777" w:rsidR="00E84500" w:rsidRPr="00F328D6" w:rsidRDefault="00E84500" w:rsidP="00666DC1">
            <w:pPr>
              <w:pStyle w:val="ROWTABELLA"/>
              <w:rPr>
                <w:color w:val="002060"/>
              </w:rPr>
            </w:pPr>
            <w:r w:rsidRPr="00F328D6">
              <w:rPr>
                <w:color w:val="002060"/>
              </w:rPr>
              <w:t>CASTELLEONE DI SUASA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B4F7043" w14:textId="77777777" w:rsidR="00E84500" w:rsidRPr="00F328D6" w:rsidRDefault="00E84500" w:rsidP="00666DC1">
            <w:pPr>
              <w:pStyle w:val="ROWTABELLA"/>
              <w:rPr>
                <w:color w:val="002060"/>
              </w:rPr>
            </w:pPr>
            <w:r w:rsidRPr="00F328D6">
              <w:rPr>
                <w:color w:val="002060"/>
              </w:rPr>
              <w:t>VIA ROSSINI</w:t>
            </w:r>
          </w:p>
        </w:tc>
      </w:tr>
      <w:tr w:rsidR="00E84500" w:rsidRPr="00F328D6" w14:paraId="3DD098E4"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0AA2A9B" w14:textId="77777777" w:rsidR="00E84500" w:rsidRPr="00F328D6" w:rsidRDefault="00E84500" w:rsidP="00666DC1">
            <w:pPr>
              <w:pStyle w:val="ROWTABELLA"/>
              <w:rPr>
                <w:color w:val="002060"/>
              </w:rPr>
            </w:pPr>
            <w:r w:rsidRPr="00F328D6">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B3151A7" w14:textId="77777777" w:rsidR="00E84500" w:rsidRPr="00F328D6" w:rsidRDefault="00E84500" w:rsidP="00666DC1">
            <w:pPr>
              <w:pStyle w:val="ROWTABELLA"/>
              <w:rPr>
                <w:color w:val="002060"/>
              </w:rPr>
            </w:pPr>
            <w:r w:rsidRPr="00F328D6">
              <w:rPr>
                <w:color w:val="002060"/>
              </w:rPr>
              <w:t>CASTELBELLINO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E16493C"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8046D45" w14:textId="77777777" w:rsidR="00E84500" w:rsidRPr="00F328D6" w:rsidRDefault="00E84500" w:rsidP="00666DC1">
            <w:pPr>
              <w:pStyle w:val="ROWTABELLA"/>
              <w:rPr>
                <w:color w:val="002060"/>
              </w:rPr>
            </w:pPr>
            <w:r w:rsidRPr="00F328D6">
              <w:rPr>
                <w:color w:val="002060"/>
              </w:rPr>
              <w:t>02/02/2020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CE0CE41" w14:textId="77777777" w:rsidR="00E84500" w:rsidRPr="00F328D6" w:rsidRDefault="00E84500" w:rsidP="00666DC1">
            <w:pPr>
              <w:pStyle w:val="ROWTABELLA"/>
              <w:rPr>
                <w:color w:val="002060"/>
              </w:rPr>
            </w:pPr>
            <w:r w:rsidRPr="00F328D6">
              <w:rPr>
                <w:color w:val="002060"/>
              </w:rPr>
              <w:t>5411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7555374" w14:textId="77777777" w:rsidR="00E84500" w:rsidRPr="00F328D6" w:rsidRDefault="00E84500" w:rsidP="00666DC1">
            <w:pPr>
              <w:pStyle w:val="ROWTABELLA"/>
              <w:rPr>
                <w:color w:val="002060"/>
              </w:rPr>
            </w:pPr>
            <w:r w:rsidRPr="00F328D6">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F6F59B1" w14:textId="77777777" w:rsidR="00E84500" w:rsidRPr="00F328D6" w:rsidRDefault="00E84500" w:rsidP="00666DC1">
            <w:pPr>
              <w:pStyle w:val="ROWTABELLA"/>
              <w:rPr>
                <w:color w:val="002060"/>
              </w:rPr>
            </w:pPr>
            <w:r w:rsidRPr="00F328D6">
              <w:rPr>
                <w:color w:val="002060"/>
              </w:rPr>
              <w:t xml:space="preserve">VIA </w:t>
            </w:r>
            <w:proofErr w:type="gramStart"/>
            <w:r w:rsidRPr="00F328D6">
              <w:rPr>
                <w:color w:val="002060"/>
              </w:rPr>
              <w:t>D.ALIGHIERI</w:t>
            </w:r>
            <w:proofErr w:type="gramEnd"/>
          </w:p>
        </w:tc>
      </w:tr>
      <w:tr w:rsidR="00E84500" w:rsidRPr="00F328D6" w14:paraId="5BD8B1BF" w14:textId="77777777" w:rsidTr="00E8450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6864882" w14:textId="77777777" w:rsidR="00E84500" w:rsidRPr="00F328D6" w:rsidRDefault="00E84500" w:rsidP="00666DC1">
            <w:pPr>
              <w:pStyle w:val="ROWTABELLA"/>
              <w:rPr>
                <w:color w:val="002060"/>
              </w:rPr>
            </w:pPr>
            <w:r w:rsidRPr="00F328D6">
              <w:rPr>
                <w:color w:val="002060"/>
              </w:rPr>
              <w:t xml:space="preserve">REAL </w:t>
            </w:r>
            <w:proofErr w:type="gramStart"/>
            <w:r w:rsidRPr="00F328D6">
              <w:rPr>
                <w:color w:val="002060"/>
              </w:rPr>
              <w:t>S.COSTANZO</w:t>
            </w:r>
            <w:proofErr w:type="gramEnd"/>
            <w:r w:rsidRPr="00F328D6">
              <w:rPr>
                <w:color w:val="002060"/>
              </w:rPr>
              <w:t xml:space="preserve"> CALCIO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898695B" w14:textId="77777777" w:rsidR="00E84500" w:rsidRPr="00F328D6" w:rsidRDefault="00E84500" w:rsidP="00666DC1">
            <w:pPr>
              <w:pStyle w:val="ROWTABELLA"/>
              <w:rPr>
                <w:color w:val="002060"/>
              </w:rPr>
            </w:pPr>
            <w:r w:rsidRPr="00F328D6">
              <w:rPr>
                <w:color w:val="002060"/>
              </w:rPr>
              <w:t>ACLI MANTOVANI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A0EC8DC"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43C82FA" w14:textId="77777777" w:rsidR="00E84500" w:rsidRPr="00F328D6" w:rsidRDefault="00E84500" w:rsidP="00666DC1">
            <w:pPr>
              <w:pStyle w:val="ROWTABELLA"/>
              <w:rPr>
                <w:color w:val="002060"/>
              </w:rPr>
            </w:pPr>
            <w:r w:rsidRPr="00F328D6">
              <w:rPr>
                <w:color w:val="002060"/>
              </w:rPr>
              <w:t>02/02/2020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0798F9C" w14:textId="77777777" w:rsidR="00E84500" w:rsidRPr="00F328D6" w:rsidRDefault="00E84500" w:rsidP="00666DC1">
            <w:pPr>
              <w:pStyle w:val="ROWTABELLA"/>
              <w:rPr>
                <w:color w:val="002060"/>
              </w:rPr>
            </w:pPr>
            <w:r w:rsidRPr="00F328D6">
              <w:rPr>
                <w:color w:val="002060"/>
              </w:rPr>
              <w:t>5449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286FE88" w14:textId="77777777" w:rsidR="00E84500" w:rsidRPr="00F328D6" w:rsidRDefault="00E84500" w:rsidP="00666DC1">
            <w:pPr>
              <w:pStyle w:val="ROWTABELLA"/>
              <w:rPr>
                <w:color w:val="002060"/>
              </w:rPr>
            </w:pPr>
            <w:r w:rsidRPr="00F328D6">
              <w:rPr>
                <w:color w:val="002060"/>
              </w:rPr>
              <w:t>SAN COSTANZO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FDF7D5A" w14:textId="77777777" w:rsidR="00E84500" w:rsidRPr="00F328D6" w:rsidRDefault="00E84500" w:rsidP="00666DC1">
            <w:pPr>
              <w:pStyle w:val="ROWTABELLA"/>
              <w:rPr>
                <w:color w:val="002060"/>
              </w:rPr>
            </w:pPr>
            <w:r w:rsidRPr="00F328D6">
              <w:rPr>
                <w:color w:val="002060"/>
              </w:rPr>
              <w:t>VIA DELLA SANTA SELVINO</w:t>
            </w:r>
          </w:p>
        </w:tc>
      </w:tr>
    </w:tbl>
    <w:p w14:paraId="2327D43D" w14:textId="77777777" w:rsidR="00E84500" w:rsidRPr="00F328D6" w:rsidRDefault="00E84500" w:rsidP="00E84500">
      <w:pPr>
        <w:pStyle w:val="breakline"/>
        <w:divId w:val="527259509"/>
        <w:rPr>
          <w:color w:val="002060"/>
        </w:rPr>
      </w:pPr>
    </w:p>
    <w:p w14:paraId="4A05F88F" w14:textId="77777777" w:rsidR="00E84500" w:rsidRPr="00F328D6" w:rsidRDefault="00E84500" w:rsidP="00E84500">
      <w:pPr>
        <w:pStyle w:val="breakline"/>
        <w:divId w:val="527259509"/>
        <w:rPr>
          <w:color w:val="002060"/>
        </w:rPr>
      </w:pPr>
    </w:p>
    <w:p w14:paraId="621D5BF7" w14:textId="77777777" w:rsidR="00E84500" w:rsidRPr="00F328D6" w:rsidRDefault="00E84500" w:rsidP="00E84500">
      <w:pPr>
        <w:pStyle w:val="breakline"/>
        <w:divId w:val="527259509"/>
        <w:rPr>
          <w:color w:val="002060"/>
        </w:rPr>
      </w:pPr>
    </w:p>
    <w:p w14:paraId="1B5E00A7" w14:textId="77777777" w:rsidR="00E84500" w:rsidRPr="00F328D6" w:rsidRDefault="00E84500" w:rsidP="00E84500">
      <w:pPr>
        <w:pStyle w:val="SOTTOTITOLOCAMPIONATO1"/>
        <w:divId w:val="527259509"/>
        <w:rPr>
          <w:color w:val="002060"/>
        </w:rPr>
      </w:pPr>
      <w:r w:rsidRPr="00F328D6">
        <w:rPr>
          <w:color w:val="002060"/>
        </w:rPr>
        <w:t>GIRONE SB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0"/>
        <w:gridCol w:w="2004"/>
        <w:gridCol w:w="385"/>
        <w:gridCol w:w="898"/>
        <w:gridCol w:w="1181"/>
        <w:gridCol w:w="1560"/>
        <w:gridCol w:w="1552"/>
      </w:tblGrid>
      <w:tr w:rsidR="00E84500" w:rsidRPr="00F328D6" w14:paraId="4A5BD4E9" w14:textId="77777777" w:rsidTr="00E8450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4BCC0E" w14:textId="77777777" w:rsidR="00E84500" w:rsidRPr="00F328D6" w:rsidRDefault="00E84500" w:rsidP="00666DC1">
            <w:pPr>
              <w:pStyle w:val="HEADERTABELLA"/>
              <w:rPr>
                <w:color w:val="002060"/>
              </w:rPr>
            </w:pPr>
            <w:r w:rsidRPr="00F328D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DFF034" w14:textId="77777777" w:rsidR="00E84500" w:rsidRPr="00F328D6" w:rsidRDefault="00E84500" w:rsidP="00666DC1">
            <w:pPr>
              <w:pStyle w:val="HEADERTABELLA"/>
              <w:rPr>
                <w:color w:val="002060"/>
              </w:rPr>
            </w:pPr>
            <w:r w:rsidRPr="00F328D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0EE0CC" w14:textId="77777777" w:rsidR="00E84500" w:rsidRPr="00F328D6" w:rsidRDefault="00E84500" w:rsidP="00666DC1">
            <w:pPr>
              <w:pStyle w:val="HEADERTABELLA"/>
              <w:rPr>
                <w:color w:val="002060"/>
              </w:rPr>
            </w:pPr>
            <w:r w:rsidRPr="00F328D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D2B52C" w14:textId="77777777" w:rsidR="00E84500" w:rsidRPr="00F328D6" w:rsidRDefault="00E84500" w:rsidP="00666DC1">
            <w:pPr>
              <w:pStyle w:val="HEADERTABELLA"/>
              <w:rPr>
                <w:color w:val="002060"/>
              </w:rPr>
            </w:pPr>
            <w:r w:rsidRPr="00F328D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7D2243" w14:textId="77777777" w:rsidR="00E84500" w:rsidRPr="00F328D6" w:rsidRDefault="00E84500" w:rsidP="00666DC1">
            <w:pPr>
              <w:pStyle w:val="HEADERTABELLA"/>
              <w:rPr>
                <w:color w:val="002060"/>
              </w:rPr>
            </w:pPr>
            <w:r w:rsidRPr="00F328D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9856E7" w14:textId="77777777" w:rsidR="00E84500" w:rsidRPr="00F328D6" w:rsidRDefault="00E84500" w:rsidP="00666DC1">
            <w:pPr>
              <w:pStyle w:val="HEADERTABELLA"/>
              <w:rPr>
                <w:color w:val="002060"/>
              </w:rPr>
            </w:pPr>
            <w:proofErr w:type="spellStart"/>
            <w:r w:rsidRPr="00F328D6">
              <w:rPr>
                <w:color w:val="002060"/>
              </w:rPr>
              <w:t>Localita'</w:t>
            </w:r>
            <w:proofErr w:type="spellEnd"/>
            <w:r w:rsidRPr="00F328D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4AD1B4" w14:textId="77777777" w:rsidR="00E84500" w:rsidRPr="00F328D6" w:rsidRDefault="00E84500" w:rsidP="00666DC1">
            <w:pPr>
              <w:pStyle w:val="HEADERTABELLA"/>
              <w:rPr>
                <w:color w:val="002060"/>
              </w:rPr>
            </w:pPr>
            <w:r w:rsidRPr="00F328D6">
              <w:rPr>
                <w:color w:val="002060"/>
              </w:rPr>
              <w:t>Indirizzo Impianto</w:t>
            </w:r>
          </w:p>
        </w:tc>
      </w:tr>
      <w:tr w:rsidR="00E84500" w:rsidRPr="00F328D6" w14:paraId="599B31BB" w14:textId="77777777" w:rsidTr="00E8450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003C569" w14:textId="77777777" w:rsidR="00E84500" w:rsidRPr="00F328D6" w:rsidRDefault="00E84500" w:rsidP="00666DC1">
            <w:pPr>
              <w:pStyle w:val="ROWTABELLA"/>
              <w:rPr>
                <w:color w:val="002060"/>
              </w:rPr>
            </w:pPr>
            <w:r w:rsidRPr="00F328D6">
              <w:rPr>
                <w:color w:val="002060"/>
              </w:rPr>
              <w:t>PIETRALACROCE 73</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BB93405" w14:textId="77777777" w:rsidR="00E84500" w:rsidRPr="00F328D6" w:rsidRDefault="00E84500" w:rsidP="00666DC1">
            <w:pPr>
              <w:pStyle w:val="ROWTABELLA"/>
              <w:rPr>
                <w:color w:val="002060"/>
              </w:rPr>
            </w:pPr>
            <w:r w:rsidRPr="00F328D6">
              <w:rPr>
                <w:color w:val="002060"/>
              </w:rPr>
              <w:t>FUTSAL POTENZA PICENA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B0D8CB7" w14:textId="77777777" w:rsidR="00E84500" w:rsidRPr="00F328D6" w:rsidRDefault="00E84500" w:rsidP="00666DC1">
            <w:pPr>
              <w:pStyle w:val="ROWTABELLA"/>
              <w:jc w:val="center"/>
              <w:rPr>
                <w:color w:val="002060"/>
              </w:rPr>
            </w:pPr>
            <w:r w:rsidRPr="00F328D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1DC2DB6" w14:textId="77777777" w:rsidR="00E84500" w:rsidRPr="00F328D6" w:rsidRDefault="00E84500" w:rsidP="00666DC1">
            <w:pPr>
              <w:pStyle w:val="ROWTABELLA"/>
              <w:rPr>
                <w:color w:val="002060"/>
              </w:rPr>
            </w:pPr>
            <w:r w:rsidRPr="00F328D6">
              <w:rPr>
                <w:color w:val="002060"/>
              </w:rPr>
              <w:t>01/02/2020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6D261CE" w14:textId="77777777" w:rsidR="00E84500" w:rsidRPr="00F328D6" w:rsidRDefault="00E84500" w:rsidP="00666DC1">
            <w:pPr>
              <w:pStyle w:val="ROWTABELLA"/>
              <w:rPr>
                <w:color w:val="002060"/>
              </w:rPr>
            </w:pPr>
            <w:r w:rsidRPr="00F328D6">
              <w:rPr>
                <w:color w:val="002060"/>
              </w:rPr>
              <w:t>5067 PALASCHERMA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FFEE8A4" w14:textId="77777777" w:rsidR="00E84500" w:rsidRPr="00F328D6" w:rsidRDefault="00E84500" w:rsidP="00666DC1">
            <w:pPr>
              <w:pStyle w:val="ROWTABELLA"/>
              <w:rPr>
                <w:color w:val="002060"/>
              </w:rPr>
            </w:pPr>
            <w:r w:rsidRPr="00F328D6">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12F9606" w14:textId="77777777" w:rsidR="00E84500" w:rsidRPr="00F328D6" w:rsidRDefault="00E84500" w:rsidP="00666DC1">
            <w:pPr>
              <w:pStyle w:val="ROWTABELLA"/>
              <w:rPr>
                <w:color w:val="002060"/>
              </w:rPr>
            </w:pPr>
            <w:r w:rsidRPr="00F328D6">
              <w:rPr>
                <w:color w:val="002060"/>
              </w:rPr>
              <w:t>VIA MONTEPELAGO</w:t>
            </w:r>
          </w:p>
        </w:tc>
      </w:tr>
      <w:tr w:rsidR="00E84500" w:rsidRPr="00F328D6" w14:paraId="543AC6B9"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1CFACB3" w14:textId="77777777" w:rsidR="00E84500" w:rsidRPr="00F328D6" w:rsidRDefault="00E84500" w:rsidP="00666DC1">
            <w:pPr>
              <w:pStyle w:val="ROWTABELLA"/>
              <w:rPr>
                <w:color w:val="002060"/>
              </w:rPr>
            </w:pPr>
            <w:r w:rsidRPr="00F328D6">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72119BC" w14:textId="77777777" w:rsidR="00E84500" w:rsidRPr="00F328D6" w:rsidRDefault="00E84500" w:rsidP="00666DC1">
            <w:pPr>
              <w:pStyle w:val="ROWTABELLA"/>
              <w:rPr>
                <w:color w:val="002060"/>
              </w:rPr>
            </w:pPr>
            <w:r w:rsidRPr="00F328D6">
              <w:rPr>
                <w:color w:val="002060"/>
              </w:rPr>
              <w:t>REAL ANCARIA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BE4F872"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A1BFB44" w14:textId="77777777" w:rsidR="00E84500" w:rsidRPr="00F328D6" w:rsidRDefault="00E84500" w:rsidP="00666DC1">
            <w:pPr>
              <w:pStyle w:val="ROWTABELLA"/>
              <w:rPr>
                <w:color w:val="002060"/>
              </w:rPr>
            </w:pPr>
            <w:r w:rsidRPr="00F328D6">
              <w:rPr>
                <w:color w:val="002060"/>
              </w:rPr>
              <w:t>02/02/2020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E832EFA" w14:textId="77777777" w:rsidR="00E84500" w:rsidRPr="00F328D6" w:rsidRDefault="00E84500" w:rsidP="00666DC1">
            <w:pPr>
              <w:pStyle w:val="ROWTABELLA"/>
              <w:rPr>
                <w:color w:val="002060"/>
              </w:rPr>
            </w:pPr>
            <w:r w:rsidRPr="00F328D6">
              <w:rPr>
                <w:color w:val="002060"/>
              </w:rPr>
              <w:t>5011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9AE0D67" w14:textId="77777777" w:rsidR="00E84500" w:rsidRPr="00F328D6" w:rsidRDefault="00E84500" w:rsidP="00666DC1">
            <w:pPr>
              <w:pStyle w:val="ROWTABELLA"/>
              <w:rPr>
                <w:color w:val="002060"/>
              </w:rPr>
            </w:pPr>
            <w:r w:rsidRPr="00F328D6">
              <w:rPr>
                <w:color w:val="002060"/>
              </w:rPr>
              <w:t>SIROLO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545076D" w14:textId="77777777" w:rsidR="00E84500" w:rsidRPr="00F328D6" w:rsidRDefault="00E84500" w:rsidP="00666DC1">
            <w:pPr>
              <w:pStyle w:val="ROWTABELLA"/>
              <w:rPr>
                <w:color w:val="002060"/>
              </w:rPr>
            </w:pPr>
            <w:r w:rsidRPr="00F328D6">
              <w:rPr>
                <w:color w:val="002060"/>
              </w:rPr>
              <w:t>FRAZIONE COPPO VIA FORMA</w:t>
            </w:r>
          </w:p>
        </w:tc>
      </w:tr>
      <w:tr w:rsidR="00E84500" w:rsidRPr="00F328D6" w14:paraId="3927BE5B" w14:textId="77777777" w:rsidTr="00E8450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DE69726" w14:textId="77777777" w:rsidR="00E84500" w:rsidRPr="00F328D6" w:rsidRDefault="00E84500" w:rsidP="00666DC1">
            <w:pPr>
              <w:pStyle w:val="ROWTABELLA"/>
              <w:rPr>
                <w:color w:val="002060"/>
              </w:rPr>
            </w:pPr>
            <w:r w:rsidRPr="00F328D6">
              <w:rPr>
                <w:color w:val="002060"/>
              </w:rPr>
              <w:t>NUOVA JUVENTINA FFC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24174E1" w14:textId="77777777" w:rsidR="00E84500" w:rsidRPr="00F328D6" w:rsidRDefault="00E84500" w:rsidP="00666DC1">
            <w:pPr>
              <w:pStyle w:val="ROWTABELLA"/>
              <w:rPr>
                <w:color w:val="002060"/>
              </w:rPr>
            </w:pPr>
            <w:r w:rsidRPr="00F328D6">
              <w:rPr>
                <w:color w:val="002060"/>
              </w:rPr>
              <w:t>FUTSAL FBC</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42DC11D"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A566C85" w14:textId="77777777" w:rsidR="00E84500" w:rsidRPr="00F328D6" w:rsidRDefault="00E84500" w:rsidP="00666DC1">
            <w:pPr>
              <w:pStyle w:val="ROWTABELLA"/>
              <w:rPr>
                <w:color w:val="002060"/>
              </w:rPr>
            </w:pPr>
            <w:r w:rsidRPr="00F328D6">
              <w:rPr>
                <w:color w:val="002060"/>
              </w:rPr>
              <w:t>02/02/2020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08E153D" w14:textId="77777777" w:rsidR="00E84500" w:rsidRPr="00F328D6" w:rsidRDefault="00E84500" w:rsidP="00666DC1">
            <w:pPr>
              <w:pStyle w:val="ROWTABELLA"/>
              <w:rPr>
                <w:color w:val="002060"/>
              </w:rPr>
            </w:pPr>
            <w:r w:rsidRPr="00F328D6">
              <w:rPr>
                <w:color w:val="002060"/>
              </w:rPr>
              <w:t>5736 CAMPO C/5 "GIUSEPPE TEMPERINI"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5D1A6B8" w14:textId="77777777" w:rsidR="00E84500" w:rsidRPr="00F328D6" w:rsidRDefault="00E84500" w:rsidP="00666DC1">
            <w:pPr>
              <w:pStyle w:val="ROWTABELLA"/>
              <w:rPr>
                <w:color w:val="002060"/>
              </w:rPr>
            </w:pPr>
            <w:r w:rsidRPr="00F328D6">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6F5A781" w14:textId="77777777" w:rsidR="00E84500" w:rsidRPr="00F328D6" w:rsidRDefault="00E84500" w:rsidP="00666DC1">
            <w:pPr>
              <w:pStyle w:val="ROWTABELLA"/>
              <w:rPr>
                <w:color w:val="002060"/>
              </w:rPr>
            </w:pPr>
            <w:r w:rsidRPr="00F328D6">
              <w:rPr>
                <w:color w:val="002060"/>
              </w:rPr>
              <w:t xml:space="preserve">VIA </w:t>
            </w:r>
            <w:proofErr w:type="gramStart"/>
            <w:r w:rsidRPr="00F328D6">
              <w:rPr>
                <w:color w:val="002060"/>
              </w:rPr>
              <w:t>B.ROSSI</w:t>
            </w:r>
            <w:proofErr w:type="gramEnd"/>
            <w:r w:rsidRPr="00F328D6">
              <w:rPr>
                <w:color w:val="002060"/>
              </w:rPr>
              <w:t xml:space="preserve"> SNC</w:t>
            </w:r>
          </w:p>
        </w:tc>
      </w:tr>
    </w:tbl>
    <w:p w14:paraId="44BE6F44" w14:textId="77777777" w:rsidR="00E84500" w:rsidRPr="003F36BA" w:rsidRDefault="00E84500" w:rsidP="00E84500">
      <w:pPr>
        <w:pStyle w:val="breakline"/>
        <w:divId w:val="527259509"/>
        <w:rPr>
          <w:color w:val="002060"/>
        </w:rPr>
      </w:pPr>
    </w:p>
    <w:p w14:paraId="58BF651C" w14:textId="77777777" w:rsidR="00E84500" w:rsidRPr="003F36BA" w:rsidRDefault="00E84500" w:rsidP="00E84500">
      <w:pPr>
        <w:pStyle w:val="TITOLOCAMPIONATO"/>
        <w:shd w:val="clear" w:color="auto" w:fill="CCCCCC"/>
        <w:spacing w:before="80" w:after="40"/>
        <w:divId w:val="527259509"/>
        <w:rPr>
          <w:color w:val="002060"/>
        </w:rPr>
      </w:pPr>
      <w:r w:rsidRPr="003F36BA">
        <w:rPr>
          <w:color w:val="002060"/>
        </w:rPr>
        <w:t>UNDER 19 CALCIO A 5 REGIONALE</w:t>
      </w:r>
    </w:p>
    <w:p w14:paraId="4196C21B" w14:textId="77777777" w:rsidR="00E84500" w:rsidRPr="003F36BA" w:rsidRDefault="00E84500" w:rsidP="00E84500">
      <w:pPr>
        <w:pStyle w:val="TITOLOPRINC"/>
        <w:divId w:val="527259509"/>
        <w:rPr>
          <w:color w:val="002060"/>
        </w:rPr>
      </w:pPr>
      <w:r w:rsidRPr="003F36BA">
        <w:rPr>
          <w:color w:val="002060"/>
        </w:rPr>
        <w:t>VARIAZIONI AL PROGRAMMA GARE</w:t>
      </w:r>
    </w:p>
    <w:p w14:paraId="4FA164F8" w14:textId="77777777" w:rsidR="00E84500" w:rsidRPr="003F36BA" w:rsidRDefault="00E84500" w:rsidP="00E84500">
      <w:pPr>
        <w:pStyle w:val="breakline"/>
        <w:divId w:val="527259509"/>
        <w:rPr>
          <w:color w:val="002060"/>
        </w:rPr>
      </w:pPr>
    </w:p>
    <w:p w14:paraId="7DAB4BCA" w14:textId="77777777" w:rsidR="00E84500" w:rsidRPr="003F36BA" w:rsidRDefault="00E84500" w:rsidP="00E84500">
      <w:pPr>
        <w:pStyle w:val="SOTTOTITOLOCAMPIONATO1"/>
        <w:divId w:val="527259509"/>
        <w:rPr>
          <w:color w:val="002060"/>
        </w:rPr>
      </w:pPr>
      <w:r w:rsidRPr="003F36BA">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E84500" w:rsidRPr="003F36BA" w14:paraId="18384D2D"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879273" w14:textId="77777777" w:rsidR="00E84500" w:rsidRPr="003F36BA" w:rsidRDefault="00E84500" w:rsidP="00666DC1">
            <w:pPr>
              <w:pStyle w:val="HEADERTABELLA"/>
              <w:rPr>
                <w:color w:val="002060"/>
              </w:rPr>
            </w:pPr>
            <w:r w:rsidRPr="003F36B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0A083C" w14:textId="77777777" w:rsidR="00E84500" w:rsidRPr="003F36BA" w:rsidRDefault="00E84500" w:rsidP="00666DC1">
            <w:pPr>
              <w:pStyle w:val="HEADERTABELLA"/>
              <w:rPr>
                <w:color w:val="002060"/>
              </w:rPr>
            </w:pPr>
            <w:r w:rsidRPr="003F36BA">
              <w:rPr>
                <w:color w:val="002060"/>
              </w:rPr>
              <w:t xml:space="preserve">N° </w:t>
            </w:r>
            <w:proofErr w:type="spellStart"/>
            <w:r w:rsidRPr="003F36BA">
              <w:rPr>
                <w:color w:val="002060"/>
              </w:rPr>
              <w:t>Gior</w:t>
            </w:r>
            <w:proofErr w:type="spellEnd"/>
            <w:r w:rsidRPr="003F36B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EAEA6C" w14:textId="77777777" w:rsidR="00E84500" w:rsidRPr="003F36BA" w:rsidRDefault="00E84500" w:rsidP="00666DC1">
            <w:pPr>
              <w:pStyle w:val="HEADERTABELLA"/>
              <w:rPr>
                <w:color w:val="002060"/>
              </w:rPr>
            </w:pPr>
            <w:r w:rsidRPr="003F36B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2FF831" w14:textId="77777777" w:rsidR="00E84500" w:rsidRPr="003F36BA" w:rsidRDefault="00E84500" w:rsidP="00666DC1">
            <w:pPr>
              <w:pStyle w:val="HEADERTABELLA"/>
              <w:rPr>
                <w:color w:val="002060"/>
              </w:rPr>
            </w:pPr>
            <w:r w:rsidRPr="003F36B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514A2A" w14:textId="77777777" w:rsidR="00E84500" w:rsidRPr="003F36BA" w:rsidRDefault="00E84500" w:rsidP="00666DC1">
            <w:pPr>
              <w:pStyle w:val="HEADERTABELLA"/>
              <w:rPr>
                <w:color w:val="002060"/>
              </w:rPr>
            </w:pPr>
            <w:r w:rsidRPr="003F36BA">
              <w:rPr>
                <w:color w:val="002060"/>
              </w:rPr>
              <w:t xml:space="preserve">Data </w:t>
            </w:r>
            <w:proofErr w:type="spellStart"/>
            <w:r w:rsidRPr="003F36BA">
              <w:rPr>
                <w:color w:val="002060"/>
              </w:rPr>
              <w:t>Orig</w:t>
            </w:r>
            <w:proofErr w:type="spellEnd"/>
            <w:r w:rsidRPr="003F36B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970958" w14:textId="77777777" w:rsidR="00E84500" w:rsidRPr="003F36BA" w:rsidRDefault="00E84500" w:rsidP="00666DC1">
            <w:pPr>
              <w:pStyle w:val="HEADERTABELLA"/>
              <w:rPr>
                <w:color w:val="002060"/>
              </w:rPr>
            </w:pPr>
            <w:r w:rsidRPr="003F36BA">
              <w:rPr>
                <w:color w:val="002060"/>
              </w:rPr>
              <w:t xml:space="preserve">Ora </w:t>
            </w:r>
            <w:proofErr w:type="spellStart"/>
            <w:r w:rsidRPr="003F36BA">
              <w:rPr>
                <w:color w:val="002060"/>
              </w:rPr>
              <w:t>Var</w:t>
            </w:r>
            <w:proofErr w:type="spellEnd"/>
            <w:r w:rsidRPr="003F36B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4E57E0" w14:textId="77777777" w:rsidR="00E84500" w:rsidRPr="003F36BA" w:rsidRDefault="00E84500" w:rsidP="00666DC1">
            <w:pPr>
              <w:pStyle w:val="HEADERTABELLA"/>
              <w:rPr>
                <w:color w:val="002060"/>
              </w:rPr>
            </w:pPr>
            <w:r w:rsidRPr="003F36BA">
              <w:rPr>
                <w:color w:val="002060"/>
              </w:rPr>
              <w:t xml:space="preserve">Ora </w:t>
            </w:r>
            <w:proofErr w:type="spellStart"/>
            <w:r w:rsidRPr="003F36BA">
              <w:rPr>
                <w:color w:val="002060"/>
              </w:rPr>
              <w:t>Orig</w:t>
            </w:r>
            <w:proofErr w:type="spellEnd"/>
            <w:r w:rsidRPr="003F36B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8DFD39" w14:textId="77777777" w:rsidR="00E84500" w:rsidRPr="003F36BA" w:rsidRDefault="00E84500" w:rsidP="00666DC1">
            <w:pPr>
              <w:pStyle w:val="HEADERTABELLA"/>
              <w:rPr>
                <w:color w:val="002060"/>
              </w:rPr>
            </w:pPr>
            <w:r w:rsidRPr="003F36BA">
              <w:rPr>
                <w:color w:val="002060"/>
              </w:rPr>
              <w:t>Impianto</w:t>
            </w:r>
          </w:p>
        </w:tc>
      </w:tr>
      <w:tr w:rsidR="00E84500" w:rsidRPr="003F36BA" w14:paraId="666053CE"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F5662E" w14:textId="77777777" w:rsidR="00E84500" w:rsidRPr="00194974" w:rsidRDefault="00E84500" w:rsidP="00666DC1">
            <w:pPr>
              <w:pStyle w:val="ROWTABELLA"/>
              <w:rPr>
                <w:color w:val="002060"/>
                <w:highlight w:val="yellow"/>
              </w:rPr>
            </w:pPr>
            <w:r w:rsidRPr="00194974">
              <w:rPr>
                <w:color w:val="002060"/>
                <w:highlight w:val="yellow"/>
              </w:rPr>
              <w:t>05/02/2020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5DBA57" w14:textId="77777777" w:rsidR="00E84500" w:rsidRPr="00194974" w:rsidRDefault="00E84500" w:rsidP="00666DC1">
            <w:pPr>
              <w:pStyle w:val="ROWTABELLA"/>
              <w:jc w:val="center"/>
              <w:rPr>
                <w:color w:val="002060"/>
                <w:highlight w:val="yellow"/>
              </w:rPr>
            </w:pPr>
            <w:r w:rsidRPr="00194974">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C28E52" w14:textId="77777777" w:rsidR="00E84500" w:rsidRPr="00194974" w:rsidRDefault="00E84500" w:rsidP="00666DC1">
            <w:pPr>
              <w:pStyle w:val="ROWTABELLA"/>
              <w:rPr>
                <w:color w:val="002060"/>
                <w:highlight w:val="yellow"/>
              </w:rPr>
            </w:pPr>
            <w:r w:rsidRPr="00194974">
              <w:rPr>
                <w:color w:val="002060"/>
                <w:highlight w:val="yellow"/>
              </w:rPr>
              <w:t>MONTELUPONE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DABD27" w14:textId="77777777" w:rsidR="00E84500" w:rsidRPr="00194974" w:rsidRDefault="00E84500" w:rsidP="00666DC1">
            <w:pPr>
              <w:pStyle w:val="ROWTABELLA"/>
              <w:rPr>
                <w:color w:val="002060"/>
                <w:highlight w:val="yellow"/>
              </w:rPr>
            </w:pPr>
            <w:r w:rsidRPr="00194974">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974114" w14:textId="77777777" w:rsidR="00E84500" w:rsidRPr="003F36BA" w:rsidRDefault="00E84500" w:rsidP="00666DC1">
            <w:pPr>
              <w:pStyle w:val="ROWTABELLA"/>
              <w:rPr>
                <w:color w:val="002060"/>
              </w:rPr>
            </w:pPr>
            <w:r>
              <w:rPr>
                <w:color w:val="002060"/>
              </w:rPr>
              <w:t>01</w:t>
            </w:r>
            <w:r w:rsidRPr="003F36BA">
              <w:rPr>
                <w:color w:val="002060"/>
              </w:rPr>
              <w:t>/0</w:t>
            </w:r>
            <w:r>
              <w:rPr>
                <w:color w:val="002060"/>
              </w:rPr>
              <w:t>2</w:t>
            </w:r>
            <w:r w:rsidRPr="003F36BA">
              <w:rPr>
                <w:color w:val="002060"/>
              </w:rPr>
              <w:t>/2020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A89A25" w14:textId="77777777" w:rsidR="00E84500" w:rsidRPr="003F36BA" w:rsidRDefault="00E84500" w:rsidP="00666DC1">
            <w:pPr>
              <w:pStyle w:val="ROWTABELLA"/>
              <w:jc w:val="center"/>
              <w:rPr>
                <w:color w:val="002060"/>
              </w:rPr>
            </w:pPr>
            <w:r w:rsidRPr="00194974">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2E5D46" w14:textId="77777777" w:rsidR="00E84500" w:rsidRPr="003F36BA" w:rsidRDefault="00E84500" w:rsidP="00666DC1">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BD2C7C" w14:textId="77777777" w:rsidR="00E84500" w:rsidRPr="003F36BA" w:rsidRDefault="00E84500" w:rsidP="00666DC1">
            <w:pPr>
              <w:rPr>
                <w:color w:val="002060"/>
              </w:rPr>
            </w:pPr>
          </w:p>
        </w:tc>
      </w:tr>
      <w:tr w:rsidR="00E84500" w:rsidRPr="003F36BA" w14:paraId="19D92276"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7BFFF9" w14:textId="77777777" w:rsidR="00E84500" w:rsidRPr="00194974" w:rsidRDefault="00E84500" w:rsidP="00666DC1">
            <w:pPr>
              <w:pStyle w:val="ROWTABELLA"/>
              <w:rPr>
                <w:color w:val="002060"/>
                <w:highlight w:val="yellow"/>
              </w:rPr>
            </w:pPr>
            <w:r w:rsidRPr="00194974">
              <w:rPr>
                <w:color w:val="002060"/>
                <w:highlight w:val="yellow"/>
              </w:rPr>
              <w:t>08/02/2020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17A9C7" w14:textId="77777777" w:rsidR="00E84500" w:rsidRPr="00194974" w:rsidRDefault="00E84500" w:rsidP="00666DC1">
            <w:pPr>
              <w:pStyle w:val="ROWTABELLA"/>
              <w:jc w:val="center"/>
              <w:rPr>
                <w:color w:val="002060"/>
                <w:highlight w:val="yellow"/>
              </w:rPr>
            </w:pPr>
            <w:r w:rsidRPr="00194974">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D92B94" w14:textId="77777777" w:rsidR="00E84500" w:rsidRPr="00194974" w:rsidRDefault="00E84500" w:rsidP="00666DC1">
            <w:pPr>
              <w:pStyle w:val="ROWTABELLA"/>
              <w:rPr>
                <w:color w:val="002060"/>
                <w:highlight w:val="yellow"/>
              </w:rPr>
            </w:pPr>
            <w:r w:rsidRPr="00194974">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69C960" w14:textId="77777777" w:rsidR="00E84500" w:rsidRPr="00194974" w:rsidRDefault="00E84500" w:rsidP="00666DC1">
            <w:pPr>
              <w:pStyle w:val="ROWTABELLA"/>
              <w:rPr>
                <w:color w:val="002060"/>
                <w:highlight w:val="yellow"/>
              </w:rPr>
            </w:pPr>
            <w:r w:rsidRPr="00194974">
              <w:rPr>
                <w:color w:val="002060"/>
                <w:highlight w:val="yellow"/>
              </w:rPr>
              <w:t>RECANATI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5F1E0D" w14:textId="77777777" w:rsidR="00E84500" w:rsidRPr="003F36BA" w:rsidRDefault="00E84500" w:rsidP="00666DC1">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1098B6" w14:textId="77777777" w:rsidR="00E84500" w:rsidRPr="003F36BA" w:rsidRDefault="00E84500" w:rsidP="00666DC1">
            <w:pPr>
              <w:pStyle w:val="ROWTABELLA"/>
              <w:jc w:val="center"/>
              <w:rPr>
                <w:color w:val="002060"/>
              </w:rPr>
            </w:pPr>
            <w:r w:rsidRPr="00194974">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BF5C99" w14:textId="77777777" w:rsidR="00E84500" w:rsidRPr="003F36BA" w:rsidRDefault="00E84500" w:rsidP="00666DC1">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505BA9" w14:textId="77777777" w:rsidR="00E84500" w:rsidRPr="003F36BA" w:rsidRDefault="00E84500" w:rsidP="00666DC1">
            <w:pPr>
              <w:pStyle w:val="ROWTABELLA"/>
              <w:rPr>
                <w:color w:val="002060"/>
              </w:rPr>
            </w:pPr>
            <w:r w:rsidRPr="00194974">
              <w:rPr>
                <w:color w:val="002060"/>
                <w:highlight w:val="yellow"/>
              </w:rPr>
              <w:t>CAMPO DI C5 ENTRO PAL OLIMPIA MONTEPORZIO VIA RISORGIMENTO 16</w:t>
            </w:r>
          </w:p>
        </w:tc>
      </w:tr>
      <w:tr w:rsidR="00E84500" w:rsidRPr="003F36BA" w14:paraId="3FC63AD6"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0BC7F5" w14:textId="77777777" w:rsidR="00E84500" w:rsidRPr="00194974" w:rsidRDefault="00E84500" w:rsidP="00666DC1">
            <w:pPr>
              <w:pStyle w:val="ROWTABELLA"/>
              <w:rPr>
                <w:color w:val="002060"/>
                <w:highlight w:val="yellow"/>
              </w:rPr>
            </w:pPr>
            <w:r w:rsidRPr="00194974">
              <w:rPr>
                <w:color w:val="002060"/>
                <w:highlight w:val="yellow"/>
              </w:rPr>
              <w:t>15/02/2020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02D998" w14:textId="77777777" w:rsidR="00E84500" w:rsidRPr="00194974" w:rsidRDefault="00E84500" w:rsidP="00666DC1">
            <w:pPr>
              <w:pStyle w:val="ROWTABELLA"/>
              <w:jc w:val="center"/>
              <w:rPr>
                <w:color w:val="002060"/>
                <w:highlight w:val="yellow"/>
              </w:rPr>
            </w:pPr>
            <w:r w:rsidRPr="00194974">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628306" w14:textId="77777777" w:rsidR="00E84500" w:rsidRPr="00194974" w:rsidRDefault="00E84500" w:rsidP="00666DC1">
            <w:pPr>
              <w:pStyle w:val="ROWTABELLA"/>
              <w:rPr>
                <w:color w:val="002060"/>
                <w:highlight w:val="yellow"/>
              </w:rPr>
            </w:pPr>
            <w:r w:rsidRPr="00194974">
              <w:rPr>
                <w:color w:val="002060"/>
                <w:highlight w:val="yellow"/>
              </w:rPr>
              <w:t>REAL FABRIANO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4938BF" w14:textId="77777777" w:rsidR="00E84500" w:rsidRPr="00194974" w:rsidRDefault="00E84500" w:rsidP="00666DC1">
            <w:pPr>
              <w:pStyle w:val="ROWTABELLA"/>
              <w:rPr>
                <w:color w:val="002060"/>
                <w:highlight w:val="yellow"/>
              </w:rPr>
            </w:pPr>
            <w:r w:rsidRPr="00194974">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12E0BD" w14:textId="77777777" w:rsidR="00E84500" w:rsidRPr="003F36BA" w:rsidRDefault="00E84500" w:rsidP="00666DC1">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44751F" w14:textId="77777777" w:rsidR="00E84500" w:rsidRPr="003F36BA" w:rsidRDefault="00E84500" w:rsidP="00666DC1">
            <w:pPr>
              <w:pStyle w:val="ROWTABELLA"/>
              <w:jc w:val="center"/>
              <w:rPr>
                <w:color w:val="002060"/>
              </w:rPr>
            </w:pPr>
            <w:r w:rsidRPr="00194974">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4E0485" w14:textId="77777777" w:rsidR="00E84500" w:rsidRPr="003F36BA" w:rsidRDefault="00E84500" w:rsidP="00666DC1">
            <w:pPr>
              <w:pStyle w:val="ROWTABELLA"/>
              <w:jc w:val="center"/>
              <w:rPr>
                <w:color w:val="002060"/>
              </w:rPr>
            </w:pPr>
            <w:r w:rsidRPr="003F36BA">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104F7D" w14:textId="77777777" w:rsidR="00E84500" w:rsidRPr="003F36BA" w:rsidRDefault="00E84500" w:rsidP="00666DC1">
            <w:pPr>
              <w:rPr>
                <w:color w:val="002060"/>
              </w:rPr>
            </w:pPr>
          </w:p>
        </w:tc>
      </w:tr>
    </w:tbl>
    <w:p w14:paraId="32CC0813" w14:textId="77777777" w:rsidR="00E84500" w:rsidRPr="003F36BA" w:rsidRDefault="00E84500" w:rsidP="00E84500">
      <w:pPr>
        <w:pStyle w:val="breakline"/>
        <w:divId w:val="527259509"/>
        <w:rPr>
          <w:color w:val="002060"/>
        </w:rPr>
      </w:pPr>
    </w:p>
    <w:p w14:paraId="585E7CB2" w14:textId="77777777" w:rsidR="00E84500" w:rsidRPr="003F36BA" w:rsidRDefault="00E84500" w:rsidP="00E84500">
      <w:pPr>
        <w:pStyle w:val="breakline"/>
        <w:divId w:val="527259509"/>
        <w:rPr>
          <w:color w:val="002060"/>
        </w:rPr>
      </w:pPr>
    </w:p>
    <w:p w14:paraId="3BE2908E" w14:textId="77777777" w:rsidR="00E84500" w:rsidRPr="003F36BA" w:rsidRDefault="00E84500" w:rsidP="00E84500">
      <w:pPr>
        <w:pStyle w:val="SOTTOTITOLOCAMPIONATO1"/>
        <w:divId w:val="527259509"/>
        <w:rPr>
          <w:color w:val="002060"/>
        </w:rPr>
      </w:pPr>
      <w:r w:rsidRPr="003F36BA">
        <w:rPr>
          <w:color w:val="002060"/>
        </w:rPr>
        <w:t>GIRONE S</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E84500" w:rsidRPr="003F36BA" w14:paraId="3C0B2032"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D073E5" w14:textId="77777777" w:rsidR="00E84500" w:rsidRPr="003F36BA" w:rsidRDefault="00E84500" w:rsidP="00666DC1">
            <w:pPr>
              <w:pStyle w:val="HEADERTABELLA"/>
              <w:rPr>
                <w:color w:val="002060"/>
              </w:rPr>
            </w:pPr>
            <w:r w:rsidRPr="003F36B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FB1001" w14:textId="77777777" w:rsidR="00E84500" w:rsidRPr="003F36BA" w:rsidRDefault="00E84500" w:rsidP="00666DC1">
            <w:pPr>
              <w:pStyle w:val="HEADERTABELLA"/>
              <w:rPr>
                <w:color w:val="002060"/>
              </w:rPr>
            </w:pPr>
            <w:r w:rsidRPr="003F36BA">
              <w:rPr>
                <w:color w:val="002060"/>
              </w:rPr>
              <w:t xml:space="preserve">N° </w:t>
            </w:r>
            <w:proofErr w:type="spellStart"/>
            <w:r w:rsidRPr="003F36BA">
              <w:rPr>
                <w:color w:val="002060"/>
              </w:rPr>
              <w:t>Gior</w:t>
            </w:r>
            <w:proofErr w:type="spellEnd"/>
            <w:r w:rsidRPr="003F36B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A1BAEB" w14:textId="77777777" w:rsidR="00E84500" w:rsidRPr="003F36BA" w:rsidRDefault="00E84500" w:rsidP="00666DC1">
            <w:pPr>
              <w:pStyle w:val="HEADERTABELLA"/>
              <w:rPr>
                <w:color w:val="002060"/>
              </w:rPr>
            </w:pPr>
            <w:r w:rsidRPr="003F36B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8CD14B" w14:textId="77777777" w:rsidR="00E84500" w:rsidRPr="003F36BA" w:rsidRDefault="00E84500" w:rsidP="00666DC1">
            <w:pPr>
              <w:pStyle w:val="HEADERTABELLA"/>
              <w:rPr>
                <w:color w:val="002060"/>
              </w:rPr>
            </w:pPr>
            <w:r w:rsidRPr="003F36B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45F0E8" w14:textId="77777777" w:rsidR="00E84500" w:rsidRPr="003F36BA" w:rsidRDefault="00E84500" w:rsidP="00666DC1">
            <w:pPr>
              <w:pStyle w:val="HEADERTABELLA"/>
              <w:rPr>
                <w:color w:val="002060"/>
              </w:rPr>
            </w:pPr>
            <w:r w:rsidRPr="003F36BA">
              <w:rPr>
                <w:color w:val="002060"/>
              </w:rPr>
              <w:t xml:space="preserve">Data </w:t>
            </w:r>
            <w:proofErr w:type="spellStart"/>
            <w:r w:rsidRPr="003F36BA">
              <w:rPr>
                <w:color w:val="002060"/>
              </w:rPr>
              <w:t>Orig</w:t>
            </w:r>
            <w:proofErr w:type="spellEnd"/>
            <w:r w:rsidRPr="003F36B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37B2C6" w14:textId="77777777" w:rsidR="00E84500" w:rsidRPr="003F36BA" w:rsidRDefault="00E84500" w:rsidP="00666DC1">
            <w:pPr>
              <w:pStyle w:val="HEADERTABELLA"/>
              <w:rPr>
                <w:color w:val="002060"/>
              </w:rPr>
            </w:pPr>
            <w:r w:rsidRPr="003F36BA">
              <w:rPr>
                <w:color w:val="002060"/>
              </w:rPr>
              <w:t xml:space="preserve">Ora </w:t>
            </w:r>
            <w:proofErr w:type="spellStart"/>
            <w:r w:rsidRPr="003F36BA">
              <w:rPr>
                <w:color w:val="002060"/>
              </w:rPr>
              <w:t>Var</w:t>
            </w:r>
            <w:proofErr w:type="spellEnd"/>
            <w:r w:rsidRPr="003F36B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D21C23" w14:textId="77777777" w:rsidR="00E84500" w:rsidRPr="003F36BA" w:rsidRDefault="00E84500" w:rsidP="00666DC1">
            <w:pPr>
              <w:pStyle w:val="HEADERTABELLA"/>
              <w:rPr>
                <w:color w:val="002060"/>
              </w:rPr>
            </w:pPr>
            <w:r w:rsidRPr="003F36BA">
              <w:rPr>
                <w:color w:val="002060"/>
              </w:rPr>
              <w:t xml:space="preserve">Ora </w:t>
            </w:r>
            <w:proofErr w:type="spellStart"/>
            <w:r w:rsidRPr="003F36BA">
              <w:rPr>
                <w:color w:val="002060"/>
              </w:rPr>
              <w:t>Orig</w:t>
            </w:r>
            <w:proofErr w:type="spellEnd"/>
            <w:r w:rsidRPr="003F36B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8E4C20" w14:textId="77777777" w:rsidR="00E84500" w:rsidRPr="003F36BA" w:rsidRDefault="00E84500" w:rsidP="00666DC1">
            <w:pPr>
              <w:pStyle w:val="HEADERTABELLA"/>
              <w:rPr>
                <w:color w:val="002060"/>
              </w:rPr>
            </w:pPr>
            <w:r w:rsidRPr="003F36BA">
              <w:rPr>
                <w:color w:val="002060"/>
              </w:rPr>
              <w:t>Impianto</w:t>
            </w:r>
          </w:p>
        </w:tc>
      </w:tr>
      <w:tr w:rsidR="00E84500" w:rsidRPr="003F36BA" w14:paraId="65A250B2"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DEFD53" w14:textId="77777777" w:rsidR="00E84500" w:rsidRPr="00194974" w:rsidRDefault="00E84500" w:rsidP="00666DC1">
            <w:pPr>
              <w:pStyle w:val="ROWTABELLA"/>
              <w:rPr>
                <w:color w:val="002060"/>
                <w:highlight w:val="yellow"/>
              </w:rPr>
            </w:pPr>
            <w:r w:rsidRPr="00194974">
              <w:rPr>
                <w:color w:val="002060"/>
                <w:highlight w:val="yellow"/>
              </w:rPr>
              <w:t>01/02/2020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A926DB" w14:textId="77777777" w:rsidR="00E84500" w:rsidRPr="00194974" w:rsidRDefault="00E84500" w:rsidP="00666DC1">
            <w:pPr>
              <w:pStyle w:val="ROWTABELLA"/>
              <w:jc w:val="center"/>
              <w:rPr>
                <w:color w:val="002060"/>
                <w:highlight w:val="yellow"/>
              </w:rPr>
            </w:pPr>
            <w:r w:rsidRPr="00194974">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4460E6" w14:textId="77777777" w:rsidR="00E84500" w:rsidRPr="00194974" w:rsidRDefault="00E84500" w:rsidP="00666DC1">
            <w:pPr>
              <w:pStyle w:val="ROWTABELLA"/>
              <w:rPr>
                <w:color w:val="002060"/>
                <w:highlight w:val="yellow"/>
              </w:rPr>
            </w:pPr>
            <w:r w:rsidRPr="00194974">
              <w:rPr>
                <w:color w:val="002060"/>
                <w:highlight w:val="yellow"/>
              </w:rPr>
              <w:t>DINAMIS 1990</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461A04" w14:textId="77777777" w:rsidR="00E84500" w:rsidRPr="00194974" w:rsidRDefault="00E84500" w:rsidP="00666DC1">
            <w:pPr>
              <w:pStyle w:val="ROWTABELLA"/>
              <w:rPr>
                <w:color w:val="002060"/>
                <w:highlight w:val="yellow"/>
              </w:rPr>
            </w:pPr>
            <w:r w:rsidRPr="00194974">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60E9B6" w14:textId="77777777" w:rsidR="00E84500" w:rsidRPr="003F36BA" w:rsidRDefault="00E84500" w:rsidP="00666DC1">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F2D84B" w14:textId="77777777" w:rsidR="00E84500" w:rsidRPr="003F36BA" w:rsidRDefault="00E84500" w:rsidP="00666DC1">
            <w:pPr>
              <w:pStyle w:val="ROWTABELLA"/>
              <w:jc w:val="center"/>
              <w:rPr>
                <w:color w:val="002060"/>
              </w:rPr>
            </w:pPr>
            <w:r w:rsidRPr="00194974">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605B4F" w14:textId="77777777" w:rsidR="00E84500" w:rsidRPr="003F36BA" w:rsidRDefault="00E84500" w:rsidP="00666DC1">
            <w:pPr>
              <w:pStyle w:val="ROWTABELLA"/>
              <w:jc w:val="center"/>
              <w:rPr>
                <w:color w:val="002060"/>
              </w:rPr>
            </w:pPr>
            <w:r w:rsidRPr="003F36BA">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9BCA08" w14:textId="77777777" w:rsidR="00E84500" w:rsidRPr="003F36BA" w:rsidRDefault="00E84500" w:rsidP="00666DC1">
            <w:pPr>
              <w:rPr>
                <w:color w:val="002060"/>
              </w:rPr>
            </w:pPr>
          </w:p>
        </w:tc>
      </w:tr>
    </w:tbl>
    <w:p w14:paraId="1EFEBAEC" w14:textId="77777777" w:rsidR="00E84500" w:rsidRPr="003F36BA" w:rsidRDefault="00E84500" w:rsidP="00E84500">
      <w:pPr>
        <w:pStyle w:val="breakline"/>
        <w:divId w:val="527259509"/>
        <w:rPr>
          <w:color w:val="002060"/>
        </w:rPr>
      </w:pPr>
    </w:p>
    <w:p w14:paraId="2D55A5AF" w14:textId="77777777" w:rsidR="00E84500" w:rsidRPr="003F36BA" w:rsidRDefault="00E84500" w:rsidP="00E84500">
      <w:pPr>
        <w:pStyle w:val="breakline"/>
        <w:divId w:val="527259509"/>
        <w:rPr>
          <w:color w:val="002060"/>
        </w:rPr>
      </w:pPr>
    </w:p>
    <w:p w14:paraId="49C1FC05" w14:textId="77777777" w:rsidR="00E84500" w:rsidRPr="003F36BA" w:rsidRDefault="00E84500" w:rsidP="00E84500">
      <w:pPr>
        <w:pStyle w:val="TITOLOPRINC"/>
        <w:divId w:val="527259509"/>
        <w:rPr>
          <w:color w:val="002060"/>
        </w:rPr>
      </w:pPr>
      <w:r w:rsidRPr="003F36BA">
        <w:rPr>
          <w:color w:val="002060"/>
        </w:rPr>
        <w:t>RISULTATI</w:t>
      </w:r>
    </w:p>
    <w:p w14:paraId="31EE36AA" w14:textId="77777777" w:rsidR="00E84500" w:rsidRPr="003F36BA" w:rsidRDefault="00E84500" w:rsidP="00E84500">
      <w:pPr>
        <w:pStyle w:val="breakline"/>
        <w:divId w:val="527259509"/>
        <w:rPr>
          <w:color w:val="002060"/>
        </w:rPr>
      </w:pPr>
    </w:p>
    <w:p w14:paraId="1AB3F259" w14:textId="77777777" w:rsidR="00E84500" w:rsidRPr="003F36BA" w:rsidRDefault="00E84500" w:rsidP="00E84500">
      <w:pPr>
        <w:pStyle w:val="SOTTOTITOLOCAMPIONATO1"/>
        <w:divId w:val="527259509"/>
        <w:rPr>
          <w:color w:val="002060"/>
        </w:rPr>
      </w:pPr>
      <w:r w:rsidRPr="003F36BA">
        <w:rPr>
          <w:color w:val="002060"/>
        </w:rPr>
        <w:t>RISULTATI UFFICIALI GARE DEL 25/01/2020</w:t>
      </w:r>
    </w:p>
    <w:p w14:paraId="04650AF7" w14:textId="77777777" w:rsidR="00E84500" w:rsidRPr="003F36BA" w:rsidRDefault="00E84500" w:rsidP="00E84500">
      <w:pPr>
        <w:pStyle w:val="SOTTOTITOLOCAMPIONATO2"/>
        <w:divId w:val="527259509"/>
        <w:rPr>
          <w:color w:val="002060"/>
        </w:rPr>
      </w:pPr>
      <w:r w:rsidRPr="003F36BA">
        <w:rPr>
          <w:color w:val="002060"/>
        </w:rPr>
        <w:t>Si trascrivono qui di seguito i risultati ufficiali delle gare disputate</w:t>
      </w:r>
    </w:p>
    <w:p w14:paraId="336255E9" w14:textId="77777777" w:rsidR="00E84500" w:rsidRPr="003F36BA" w:rsidRDefault="00E84500" w:rsidP="00E8450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E84500" w:rsidRPr="003F36BA" w14:paraId="2ECDE5A3" w14:textId="77777777" w:rsidTr="00E8450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84500" w:rsidRPr="003F36BA" w14:paraId="6D59854C" w14:textId="77777777" w:rsidTr="00666DC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869D9D" w14:textId="77777777" w:rsidR="00E84500" w:rsidRPr="003F36BA" w:rsidRDefault="00E84500" w:rsidP="00666DC1">
                  <w:pPr>
                    <w:pStyle w:val="HEADERTABELLA"/>
                    <w:rPr>
                      <w:color w:val="002060"/>
                    </w:rPr>
                  </w:pPr>
                  <w:r w:rsidRPr="003F36BA">
                    <w:rPr>
                      <w:color w:val="002060"/>
                    </w:rPr>
                    <w:t>GIRONE G - 1 Giornata - A</w:t>
                  </w:r>
                </w:p>
              </w:tc>
            </w:tr>
            <w:tr w:rsidR="00E84500" w:rsidRPr="003F36BA" w14:paraId="1B572124" w14:textId="77777777" w:rsidTr="00666DC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E5B98B7" w14:textId="77777777" w:rsidR="00E84500" w:rsidRPr="003F36BA" w:rsidRDefault="00E84500" w:rsidP="00666DC1">
                  <w:pPr>
                    <w:pStyle w:val="ROWTABELLA"/>
                    <w:rPr>
                      <w:color w:val="002060"/>
                    </w:rPr>
                  </w:pPr>
                  <w:r w:rsidRPr="003F36BA">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AFE71BB" w14:textId="77777777" w:rsidR="00E84500" w:rsidRPr="003F36BA" w:rsidRDefault="00E84500" w:rsidP="00666DC1">
                  <w:pPr>
                    <w:pStyle w:val="ROWTABELLA"/>
                    <w:rPr>
                      <w:color w:val="002060"/>
                    </w:rPr>
                  </w:pPr>
                  <w:r w:rsidRPr="003F36BA">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E5DF730" w14:textId="77777777" w:rsidR="00E84500" w:rsidRPr="003F36BA" w:rsidRDefault="00E84500" w:rsidP="00666DC1">
                  <w:pPr>
                    <w:pStyle w:val="ROWTABELLA"/>
                    <w:jc w:val="center"/>
                    <w:rPr>
                      <w:color w:val="002060"/>
                    </w:rPr>
                  </w:pPr>
                  <w:r w:rsidRPr="003F36BA">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5E0C7A1" w14:textId="77777777" w:rsidR="00E84500" w:rsidRPr="003F36BA" w:rsidRDefault="00E84500" w:rsidP="00666DC1">
                  <w:pPr>
                    <w:pStyle w:val="ROWTABELLA"/>
                    <w:jc w:val="center"/>
                    <w:rPr>
                      <w:color w:val="002060"/>
                    </w:rPr>
                  </w:pPr>
                  <w:r w:rsidRPr="003F36BA">
                    <w:rPr>
                      <w:color w:val="002060"/>
                    </w:rPr>
                    <w:t> </w:t>
                  </w:r>
                </w:p>
              </w:tc>
            </w:tr>
            <w:tr w:rsidR="00E84500" w:rsidRPr="003F36BA" w14:paraId="7AC56BBD"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89F17A6" w14:textId="77777777" w:rsidR="00E84500" w:rsidRPr="003F36BA" w:rsidRDefault="00E84500" w:rsidP="00666DC1">
                  <w:pPr>
                    <w:pStyle w:val="ROWTABELLA"/>
                    <w:rPr>
                      <w:color w:val="002060"/>
                    </w:rPr>
                  </w:pPr>
                  <w:r w:rsidRPr="003F36BA">
                    <w:rPr>
                      <w:color w:val="002060"/>
                    </w:rPr>
                    <w:t>(1) 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A5B36A4" w14:textId="77777777" w:rsidR="00E84500" w:rsidRPr="003F36BA" w:rsidRDefault="00E84500" w:rsidP="00666DC1">
                  <w:pPr>
                    <w:pStyle w:val="ROWTABELLA"/>
                    <w:rPr>
                      <w:color w:val="002060"/>
                    </w:rPr>
                  </w:pPr>
                  <w:r w:rsidRPr="003F36BA">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84BE474" w14:textId="77777777" w:rsidR="00E84500" w:rsidRPr="003F36BA" w:rsidRDefault="00E84500" w:rsidP="00666DC1">
                  <w:pPr>
                    <w:pStyle w:val="ROWTABELLA"/>
                    <w:jc w:val="center"/>
                    <w:rPr>
                      <w:color w:val="002060"/>
                    </w:rPr>
                  </w:pPr>
                  <w:r w:rsidRPr="003F36BA">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2881CCB" w14:textId="77777777" w:rsidR="00E84500" w:rsidRPr="003F36BA" w:rsidRDefault="00E84500" w:rsidP="00666DC1">
                  <w:pPr>
                    <w:pStyle w:val="ROWTABELLA"/>
                    <w:jc w:val="center"/>
                    <w:rPr>
                      <w:color w:val="002060"/>
                    </w:rPr>
                  </w:pPr>
                  <w:r w:rsidRPr="003F36BA">
                    <w:rPr>
                      <w:color w:val="002060"/>
                    </w:rPr>
                    <w:t> </w:t>
                  </w:r>
                </w:p>
              </w:tc>
            </w:tr>
            <w:tr w:rsidR="00E84500" w:rsidRPr="003F36BA" w14:paraId="43CE5A77" w14:textId="77777777" w:rsidTr="00666DC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2C32341" w14:textId="77777777" w:rsidR="00E84500" w:rsidRPr="003F36BA" w:rsidRDefault="00E84500" w:rsidP="00666DC1">
                  <w:pPr>
                    <w:pStyle w:val="ROWTABELLA"/>
                    <w:rPr>
                      <w:color w:val="002060"/>
                    </w:rPr>
                  </w:pPr>
                  <w:r w:rsidRPr="003F36BA">
                    <w:rPr>
                      <w:color w:val="002060"/>
                    </w:rPr>
                    <w:t xml:space="preserve">(1) </w:t>
                  </w:r>
                  <w:proofErr w:type="gramStart"/>
                  <w:r w:rsidRPr="003F36BA">
                    <w:rPr>
                      <w:color w:val="002060"/>
                    </w:rPr>
                    <w:t>U.MANDOLESI</w:t>
                  </w:r>
                  <w:proofErr w:type="gramEnd"/>
                  <w:r w:rsidRPr="003F36BA">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32C362E" w14:textId="77777777" w:rsidR="00E84500" w:rsidRPr="003F36BA" w:rsidRDefault="00E84500" w:rsidP="00666DC1">
                  <w:pPr>
                    <w:pStyle w:val="ROWTABELLA"/>
                    <w:rPr>
                      <w:color w:val="002060"/>
                    </w:rPr>
                  </w:pPr>
                  <w:r w:rsidRPr="003F36BA">
                    <w:rPr>
                      <w:color w:val="002060"/>
                    </w:rPr>
                    <w:t>- RECANATI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22733B8" w14:textId="77777777" w:rsidR="00E84500" w:rsidRPr="003F36BA" w:rsidRDefault="00E84500" w:rsidP="00666DC1">
                  <w:pPr>
                    <w:pStyle w:val="ROWTABELLA"/>
                    <w:jc w:val="center"/>
                    <w:rPr>
                      <w:color w:val="002060"/>
                    </w:rPr>
                  </w:pPr>
                  <w:r w:rsidRPr="003F36BA">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4F7DC61" w14:textId="77777777" w:rsidR="00E84500" w:rsidRPr="003F36BA" w:rsidRDefault="00E84500" w:rsidP="00666DC1">
                  <w:pPr>
                    <w:pStyle w:val="ROWTABELLA"/>
                    <w:jc w:val="center"/>
                    <w:rPr>
                      <w:color w:val="002060"/>
                    </w:rPr>
                  </w:pPr>
                  <w:r w:rsidRPr="003F36BA">
                    <w:rPr>
                      <w:color w:val="002060"/>
                    </w:rPr>
                    <w:t> </w:t>
                  </w:r>
                </w:p>
              </w:tc>
            </w:tr>
            <w:tr w:rsidR="00E84500" w:rsidRPr="003F36BA" w14:paraId="40ED46F5" w14:textId="77777777" w:rsidTr="00666DC1">
              <w:tc>
                <w:tcPr>
                  <w:tcW w:w="4700" w:type="dxa"/>
                  <w:gridSpan w:val="4"/>
                  <w:tcBorders>
                    <w:top w:val="nil"/>
                    <w:left w:val="nil"/>
                    <w:bottom w:val="nil"/>
                    <w:right w:val="nil"/>
                  </w:tcBorders>
                  <w:tcMar>
                    <w:top w:w="20" w:type="dxa"/>
                    <w:left w:w="20" w:type="dxa"/>
                    <w:bottom w:w="20" w:type="dxa"/>
                    <w:right w:w="20" w:type="dxa"/>
                  </w:tcMar>
                  <w:vAlign w:val="center"/>
                </w:tcPr>
                <w:p w14:paraId="5E717047" w14:textId="77777777" w:rsidR="00E84500" w:rsidRPr="003F36BA" w:rsidRDefault="00E84500" w:rsidP="00666DC1">
                  <w:pPr>
                    <w:pStyle w:val="ROWTABELLA"/>
                    <w:rPr>
                      <w:color w:val="002060"/>
                    </w:rPr>
                  </w:pPr>
                  <w:r w:rsidRPr="003F36BA">
                    <w:rPr>
                      <w:color w:val="002060"/>
                    </w:rPr>
                    <w:t>(1) - disputata il 26/01/2020</w:t>
                  </w:r>
                </w:p>
              </w:tc>
            </w:tr>
          </w:tbl>
          <w:p w14:paraId="69C805CF" w14:textId="77777777" w:rsidR="00E84500" w:rsidRPr="003F36BA" w:rsidRDefault="00E84500" w:rsidP="00666DC1">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84500" w:rsidRPr="003F36BA" w14:paraId="75BD944C" w14:textId="77777777" w:rsidTr="00666DC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93CA1D" w14:textId="77777777" w:rsidR="00E84500" w:rsidRPr="003F36BA" w:rsidRDefault="00E84500" w:rsidP="00666DC1">
                  <w:pPr>
                    <w:pStyle w:val="HEADERTABELLA"/>
                    <w:rPr>
                      <w:color w:val="002060"/>
                    </w:rPr>
                  </w:pPr>
                  <w:r w:rsidRPr="003F36BA">
                    <w:rPr>
                      <w:color w:val="002060"/>
                    </w:rPr>
                    <w:t>GIRONE S - 1 Giornata - A</w:t>
                  </w:r>
                </w:p>
              </w:tc>
            </w:tr>
            <w:tr w:rsidR="00E84500" w:rsidRPr="003F36BA" w14:paraId="0AFADF2E" w14:textId="77777777" w:rsidTr="00666DC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4EF18AE" w14:textId="77777777" w:rsidR="00E84500" w:rsidRPr="003F36BA" w:rsidRDefault="00E84500" w:rsidP="00666DC1">
                  <w:pPr>
                    <w:pStyle w:val="ROWTABELLA"/>
                    <w:rPr>
                      <w:color w:val="002060"/>
                    </w:rPr>
                  </w:pPr>
                  <w:r w:rsidRPr="003F36BA">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392826E" w14:textId="77777777" w:rsidR="00E84500" w:rsidRPr="003F36BA" w:rsidRDefault="00E84500" w:rsidP="00666DC1">
                  <w:pPr>
                    <w:pStyle w:val="ROWTABELLA"/>
                    <w:rPr>
                      <w:color w:val="002060"/>
                    </w:rPr>
                  </w:pPr>
                  <w:r w:rsidRPr="003F36BA">
                    <w:rPr>
                      <w:color w:val="002060"/>
                    </w:rPr>
                    <w:t>- DINAMIS 1990</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6A2B126" w14:textId="77777777" w:rsidR="00E84500" w:rsidRPr="003F36BA" w:rsidRDefault="00E84500" w:rsidP="00666DC1">
                  <w:pPr>
                    <w:pStyle w:val="ROWTABELLA"/>
                    <w:jc w:val="center"/>
                    <w:rPr>
                      <w:color w:val="002060"/>
                    </w:rPr>
                  </w:pPr>
                  <w:r w:rsidRPr="003F36BA">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A72A399" w14:textId="77777777" w:rsidR="00E84500" w:rsidRPr="003F36BA" w:rsidRDefault="00E84500" w:rsidP="00666DC1">
                  <w:pPr>
                    <w:pStyle w:val="ROWTABELLA"/>
                    <w:jc w:val="center"/>
                    <w:rPr>
                      <w:color w:val="002060"/>
                    </w:rPr>
                  </w:pPr>
                  <w:r w:rsidRPr="003F36BA">
                    <w:rPr>
                      <w:color w:val="002060"/>
                    </w:rPr>
                    <w:t> </w:t>
                  </w:r>
                </w:p>
              </w:tc>
            </w:tr>
            <w:tr w:rsidR="00E84500" w:rsidRPr="003F36BA" w14:paraId="4565D301"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5509CD6" w14:textId="77777777" w:rsidR="00E84500" w:rsidRPr="003F36BA" w:rsidRDefault="00E84500" w:rsidP="00666DC1">
                  <w:pPr>
                    <w:pStyle w:val="ROWTABELLA"/>
                    <w:rPr>
                      <w:color w:val="002060"/>
                    </w:rPr>
                  </w:pPr>
                  <w:r w:rsidRPr="003F36BA">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09D8F44" w14:textId="77777777" w:rsidR="00E84500" w:rsidRPr="003F36BA" w:rsidRDefault="00E84500" w:rsidP="00666DC1">
                  <w:pPr>
                    <w:pStyle w:val="ROWTABELLA"/>
                    <w:rPr>
                      <w:color w:val="002060"/>
                    </w:rPr>
                  </w:pPr>
                  <w:r w:rsidRPr="003F36BA">
                    <w:rPr>
                      <w:color w:val="002060"/>
                    </w:rPr>
                    <w:t>- CAMPOCAVALLO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78DEF29" w14:textId="77777777" w:rsidR="00E84500" w:rsidRPr="003F36BA" w:rsidRDefault="00E84500" w:rsidP="00666DC1">
                  <w:pPr>
                    <w:pStyle w:val="ROWTABELLA"/>
                    <w:jc w:val="center"/>
                    <w:rPr>
                      <w:color w:val="002060"/>
                    </w:rPr>
                  </w:pPr>
                  <w:r w:rsidRPr="003F36BA">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B1CA7FF" w14:textId="77777777" w:rsidR="00E84500" w:rsidRPr="003F36BA" w:rsidRDefault="00E84500" w:rsidP="00666DC1">
                  <w:pPr>
                    <w:pStyle w:val="ROWTABELLA"/>
                    <w:jc w:val="center"/>
                    <w:rPr>
                      <w:color w:val="002060"/>
                    </w:rPr>
                  </w:pPr>
                  <w:r w:rsidRPr="003F36BA">
                    <w:rPr>
                      <w:color w:val="002060"/>
                    </w:rPr>
                    <w:t> </w:t>
                  </w:r>
                </w:p>
              </w:tc>
            </w:tr>
            <w:tr w:rsidR="00E84500" w:rsidRPr="003F36BA" w14:paraId="0D35E4D1" w14:textId="77777777" w:rsidTr="00666DC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E5CA075" w14:textId="77777777" w:rsidR="00E84500" w:rsidRPr="003F36BA" w:rsidRDefault="00E84500" w:rsidP="00666DC1">
                  <w:pPr>
                    <w:pStyle w:val="ROWTABELLA"/>
                    <w:rPr>
                      <w:color w:val="002060"/>
                    </w:rPr>
                  </w:pPr>
                  <w:r w:rsidRPr="003F36BA">
                    <w:rPr>
                      <w:color w:val="002060"/>
                    </w:rPr>
                    <w:t>FUTSAL POTENZA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2849333" w14:textId="77777777" w:rsidR="00E84500" w:rsidRPr="003F36BA" w:rsidRDefault="00E84500" w:rsidP="00666DC1">
                  <w:pPr>
                    <w:pStyle w:val="ROWTABELLA"/>
                    <w:rPr>
                      <w:color w:val="002060"/>
                    </w:rPr>
                  </w:pPr>
                  <w:r w:rsidRPr="003F36BA">
                    <w:rPr>
                      <w:color w:val="002060"/>
                    </w:rPr>
                    <w:t xml:space="preserve">- AUDAX 1970 </w:t>
                  </w:r>
                  <w:proofErr w:type="gramStart"/>
                  <w:r w:rsidRPr="003F36BA">
                    <w:rPr>
                      <w:color w:val="002060"/>
                    </w:rPr>
                    <w:t>S.ANGELO</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30FFE8A" w14:textId="77777777" w:rsidR="00E84500" w:rsidRPr="003F36BA" w:rsidRDefault="00E84500" w:rsidP="00666DC1">
                  <w:pPr>
                    <w:pStyle w:val="ROWTABELLA"/>
                    <w:jc w:val="center"/>
                    <w:rPr>
                      <w:color w:val="002060"/>
                    </w:rPr>
                  </w:pPr>
                  <w:r w:rsidRPr="003F36BA">
                    <w:rPr>
                      <w:color w:val="002060"/>
                    </w:rPr>
                    <w:t>5 - 9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7A4ED70" w14:textId="77777777" w:rsidR="00E84500" w:rsidRPr="003F36BA" w:rsidRDefault="00E84500" w:rsidP="00666DC1">
                  <w:pPr>
                    <w:pStyle w:val="ROWTABELLA"/>
                    <w:jc w:val="center"/>
                    <w:rPr>
                      <w:color w:val="002060"/>
                    </w:rPr>
                  </w:pPr>
                  <w:r w:rsidRPr="003F36BA">
                    <w:rPr>
                      <w:color w:val="002060"/>
                    </w:rPr>
                    <w:t> </w:t>
                  </w:r>
                </w:p>
              </w:tc>
            </w:tr>
            <w:tr w:rsidR="00E84500" w:rsidRPr="003F36BA" w14:paraId="46C41E5E" w14:textId="77777777" w:rsidTr="00666DC1">
              <w:tc>
                <w:tcPr>
                  <w:tcW w:w="4700" w:type="dxa"/>
                  <w:gridSpan w:val="4"/>
                  <w:tcBorders>
                    <w:top w:val="nil"/>
                    <w:left w:val="nil"/>
                    <w:bottom w:val="nil"/>
                    <w:right w:val="nil"/>
                  </w:tcBorders>
                  <w:tcMar>
                    <w:top w:w="20" w:type="dxa"/>
                    <w:left w:w="20" w:type="dxa"/>
                    <w:bottom w:w="20" w:type="dxa"/>
                    <w:right w:w="20" w:type="dxa"/>
                  </w:tcMar>
                  <w:vAlign w:val="center"/>
                </w:tcPr>
                <w:p w14:paraId="6797D49B" w14:textId="77777777" w:rsidR="00E84500" w:rsidRPr="003F36BA" w:rsidRDefault="00E84500" w:rsidP="00666DC1">
                  <w:pPr>
                    <w:pStyle w:val="ROWTABELLA"/>
                    <w:rPr>
                      <w:color w:val="002060"/>
                    </w:rPr>
                  </w:pPr>
                  <w:r w:rsidRPr="003F36BA">
                    <w:rPr>
                      <w:color w:val="002060"/>
                    </w:rPr>
                    <w:t>(1) - disputata il 26/01/2020</w:t>
                  </w:r>
                </w:p>
              </w:tc>
            </w:tr>
          </w:tbl>
          <w:p w14:paraId="6CCDD0BD" w14:textId="77777777" w:rsidR="00E84500" w:rsidRPr="003F36BA" w:rsidRDefault="00E84500" w:rsidP="00666DC1">
            <w:pPr>
              <w:rPr>
                <w:color w:val="002060"/>
              </w:rPr>
            </w:pPr>
          </w:p>
        </w:tc>
      </w:tr>
    </w:tbl>
    <w:p w14:paraId="2BEF652C" w14:textId="77777777" w:rsidR="00E84500" w:rsidRPr="003F36BA" w:rsidRDefault="00E84500" w:rsidP="00E84500">
      <w:pPr>
        <w:pStyle w:val="breakline"/>
        <w:divId w:val="527259509"/>
        <w:rPr>
          <w:color w:val="002060"/>
        </w:rPr>
      </w:pPr>
    </w:p>
    <w:p w14:paraId="1A09235A" w14:textId="77777777" w:rsidR="00E84500" w:rsidRPr="003F36BA" w:rsidRDefault="00E84500" w:rsidP="00E84500">
      <w:pPr>
        <w:pStyle w:val="breakline"/>
        <w:divId w:val="527259509"/>
        <w:rPr>
          <w:color w:val="002060"/>
        </w:rPr>
      </w:pPr>
    </w:p>
    <w:p w14:paraId="6B9DE96B" w14:textId="77777777" w:rsidR="00E84500" w:rsidRPr="003F36BA" w:rsidRDefault="00E84500" w:rsidP="00E84500">
      <w:pPr>
        <w:pStyle w:val="TITOLOPRINC"/>
        <w:divId w:val="527259509"/>
        <w:rPr>
          <w:color w:val="002060"/>
        </w:rPr>
      </w:pPr>
      <w:r w:rsidRPr="003F36BA">
        <w:rPr>
          <w:color w:val="002060"/>
        </w:rPr>
        <w:lastRenderedPageBreak/>
        <w:t>GIUDICE SPORTIVO</w:t>
      </w:r>
    </w:p>
    <w:p w14:paraId="241090C7" w14:textId="77777777" w:rsidR="00E84500" w:rsidRPr="003F36BA" w:rsidRDefault="00E84500" w:rsidP="00E84500">
      <w:pPr>
        <w:pStyle w:val="diffida"/>
        <w:divId w:val="527259509"/>
        <w:rPr>
          <w:color w:val="002060"/>
        </w:rPr>
      </w:pPr>
      <w:r w:rsidRPr="003F36BA">
        <w:rPr>
          <w:color w:val="002060"/>
        </w:rPr>
        <w:t>Il Giudice Sportivo, Avv. Claudio Romagnoli, nella seduta del 29/01/2020 ha adottato le decisioni che di seguito integralmente si riportano:</w:t>
      </w:r>
    </w:p>
    <w:p w14:paraId="2A8EF324" w14:textId="77777777" w:rsidR="00E84500" w:rsidRPr="003F36BA" w:rsidRDefault="00E84500" w:rsidP="00E84500">
      <w:pPr>
        <w:pStyle w:val="titolo10"/>
        <w:divId w:val="527259509"/>
        <w:rPr>
          <w:color w:val="002060"/>
        </w:rPr>
      </w:pPr>
      <w:r w:rsidRPr="003F36BA">
        <w:rPr>
          <w:color w:val="002060"/>
        </w:rPr>
        <w:t xml:space="preserve">GARE DEL 25/ 1/2020 </w:t>
      </w:r>
    </w:p>
    <w:p w14:paraId="4912858B" w14:textId="77777777" w:rsidR="00E84500" w:rsidRPr="003F36BA" w:rsidRDefault="00E84500" w:rsidP="00E84500">
      <w:pPr>
        <w:pStyle w:val="titolo7a"/>
        <w:divId w:val="527259509"/>
        <w:rPr>
          <w:color w:val="002060"/>
        </w:rPr>
      </w:pPr>
      <w:r w:rsidRPr="003F36BA">
        <w:rPr>
          <w:color w:val="002060"/>
        </w:rPr>
        <w:t xml:space="preserve">PROVVEDIMENTI DISCIPLINARI </w:t>
      </w:r>
    </w:p>
    <w:p w14:paraId="6699FAB0" w14:textId="77777777" w:rsidR="00E84500" w:rsidRPr="003F36BA" w:rsidRDefault="00E84500" w:rsidP="00E84500">
      <w:pPr>
        <w:pStyle w:val="TITOLO7B"/>
        <w:divId w:val="527259509"/>
        <w:rPr>
          <w:color w:val="002060"/>
        </w:rPr>
      </w:pPr>
      <w:r w:rsidRPr="003F36BA">
        <w:rPr>
          <w:color w:val="002060"/>
        </w:rPr>
        <w:t xml:space="preserve">In base alle risultanze degli atti ufficiali sono state deliberate le seguenti sanzioni disciplinari. </w:t>
      </w:r>
    </w:p>
    <w:p w14:paraId="3C331FEF" w14:textId="77777777" w:rsidR="00E84500" w:rsidRPr="003F36BA" w:rsidRDefault="00E84500" w:rsidP="00E84500">
      <w:pPr>
        <w:pStyle w:val="titolo30"/>
        <w:divId w:val="527259509"/>
        <w:rPr>
          <w:color w:val="002060"/>
        </w:rPr>
      </w:pPr>
      <w:r w:rsidRPr="003F36BA">
        <w:rPr>
          <w:color w:val="002060"/>
        </w:rPr>
        <w:t xml:space="preserve">CALCIATORI NON ESPULSI </w:t>
      </w:r>
    </w:p>
    <w:p w14:paraId="105CE02E" w14:textId="77777777" w:rsidR="00E84500" w:rsidRPr="003F36BA" w:rsidRDefault="00E84500" w:rsidP="00E84500">
      <w:pPr>
        <w:pStyle w:val="titolo20"/>
        <w:divId w:val="527259509"/>
        <w:rPr>
          <w:color w:val="002060"/>
        </w:rPr>
      </w:pPr>
      <w:r w:rsidRPr="003F36BA">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2CBB420C" w14:textId="77777777" w:rsidTr="00E84500">
        <w:trPr>
          <w:divId w:val="527259509"/>
        </w:trPr>
        <w:tc>
          <w:tcPr>
            <w:tcW w:w="2200" w:type="dxa"/>
            <w:tcMar>
              <w:top w:w="20" w:type="dxa"/>
              <w:left w:w="20" w:type="dxa"/>
              <w:bottom w:w="20" w:type="dxa"/>
              <w:right w:w="20" w:type="dxa"/>
            </w:tcMar>
            <w:vAlign w:val="center"/>
          </w:tcPr>
          <w:p w14:paraId="5610FBB5" w14:textId="77777777" w:rsidR="00E84500" w:rsidRPr="003F36BA" w:rsidRDefault="00E84500" w:rsidP="00666DC1">
            <w:pPr>
              <w:pStyle w:val="movimento"/>
              <w:rPr>
                <w:color w:val="002060"/>
              </w:rPr>
            </w:pPr>
            <w:r w:rsidRPr="003F36BA">
              <w:rPr>
                <w:color w:val="002060"/>
              </w:rPr>
              <w:t>VENDITTI ANTONIO</w:t>
            </w:r>
          </w:p>
        </w:tc>
        <w:tc>
          <w:tcPr>
            <w:tcW w:w="2200" w:type="dxa"/>
            <w:tcMar>
              <w:top w:w="20" w:type="dxa"/>
              <w:left w:w="20" w:type="dxa"/>
              <w:bottom w:w="20" w:type="dxa"/>
              <w:right w:w="20" w:type="dxa"/>
            </w:tcMar>
            <w:vAlign w:val="center"/>
          </w:tcPr>
          <w:p w14:paraId="64953507" w14:textId="77777777" w:rsidR="00E84500" w:rsidRPr="003F36BA" w:rsidRDefault="00E84500" w:rsidP="00666DC1">
            <w:pPr>
              <w:pStyle w:val="movimento2"/>
              <w:rPr>
                <w:color w:val="002060"/>
              </w:rPr>
            </w:pPr>
            <w:r w:rsidRPr="003F36BA">
              <w:rPr>
                <w:color w:val="002060"/>
              </w:rPr>
              <w:t xml:space="preserve">(ACLI AUDAX MONTECOSARO C5) </w:t>
            </w:r>
          </w:p>
        </w:tc>
        <w:tc>
          <w:tcPr>
            <w:tcW w:w="800" w:type="dxa"/>
            <w:tcMar>
              <w:top w:w="20" w:type="dxa"/>
              <w:left w:w="20" w:type="dxa"/>
              <w:bottom w:w="20" w:type="dxa"/>
              <w:right w:w="20" w:type="dxa"/>
            </w:tcMar>
            <w:vAlign w:val="center"/>
          </w:tcPr>
          <w:p w14:paraId="4B204B6C"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30FA4E12" w14:textId="77777777" w:rsidR="00E84500" w:rsidRPr="003F36BA" w:rsidRDefault="00E84500" w:rsidP="00666DC1">
            <w:pPr>
              <w:pStyle w:val="movimento"/>
              <w:rPr>
                <w:color w:val="002060"/>
              </w:rPr>
            </w:pPr>
            <w:r w:rsidRPr="003F36BA">
              <w:rPr>
                <w:color w:val="002060"/>
              </w:rPr>
              <w:t>RICCHITELLI FRANCESCO</w:t>
            </w:r>
          </w:p>
        </w:tc>
        <w:tc>
          <w:tcPr>
            <w:tcW w:w="2200" w:type="dxa"/>
            <w:tcMar>
              <w:top w:w="20" w:type="dxa"/>
              <w:left w:w="20" w:type="dxa"/>
              <w:bottom w:w="20" w:type="dxa"/>
              <w:right w:w="20" w:type="dxa"/>
            </w:tcMar>
            <w:vAlign w:val="center"/>
          </w:tcPr>
          <w:p w14:paraId="0D91C83B" w14:textId="77777777" w:rsidR="00E84500" w:rsidRPr="003F36BA" w:rsidRDefault="00E84500" w:rsidP="00666DC1">
            <w:pPr>
              <w:pStyle w:val="movimento2"/>
              <w:rPr>
                <w:color w:val="002060"/>
              </w:rPr>
            </w:pPr>
            <w:r w:rsidRPr="003F36BA">
              <w:rPr>
                <w:color w:val="002060"/>
              </w:rPr>
              <w:t xml:space="preserve">(MONTELUPONE CALCIO A 5) </w:t>
            </w:r>
          </w:p>
        </w:tc>
      </w:tr>
    </w:tbl>
    <w:p w14:paraId="26E18C32" w14:textId="77777777" w:rsidR="00E84500" w:rsidRPr="003F36BA" w:rsidRDefault="00E84500" w:rsidP="00E84500">
      <w:pPr>
        <w:pStyle w:val="titolo20"/>
        <w:divId w:val="527259509"/>
        <w:rPr>
          <w:color w:val="002060"/>
        </w:rPr>
      </w:pPr>
      <w:r w:rsidRPr="003F36BA">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38261DE1" w14:textId="77777777" w:rsidTr="00E84500">
        <w:trPr>
          <w:divId w:val="527259509"/>
        </w:trPr>
        <w:tc>
          <w:tcPr>
            <w:tcW w:w="2200" w:type="dxa"/>
            <w:tcMar>
              <w:top w:w="20" w:type="dxa"/>
              <w:left w:w="20" w:type="dxa"/>
              <w:bottom w:w="20" w:type="dxa"/>
              <w:right w:w="20" w:type="dxa"/>
            </w:tcMar>
            <w:vAlign w:val="center"/>
          </w:tcPr>
          <w:p w14:paraId="35CC18BB" w14:textId="77777777" w:rsidR="00E84500" w:rsidRPr="003F36BA" w:rsidRDefault="00E84500" w:rsidP="00666DC1">
            <w:pPr>
              <w:pStyle w:val="movimento"/>
              <w:rPr>
                <w:color w:val="002060"/>
              </w:rPr>
            </w:pPr>
            <w:r w:rsidRPr="003F36BA">
              <w:rPr>
                <w:color w:val="002060"/>
              </w:rPr>
              <w:t>CECCHINI MARCO</w:t>
            </w:r>
          </w:p>
        </w:tc>
        <w:tc>
          <w:tcPr>
            <w:tcW w:w="2200" w:type="dxa"/>
            <w:tcMar>
              <w:top w:w="20" w:type="dxa"/>
              <w:left w:w="20" w:type="dxa"/>
              <w:bottom w:w="20" w:type="dxa"/>
              <w:right w:w="20" w:type="dxa"/>
            </w:tcMar>
            <w:vAlign w:val="center"/>
          </w:tcPr>
          <w:p w14:paraId="71DD8B1B" w14:textId="77777777" w:rsidR="00E84500" w:rsidRPr="003F36BA" w:rsidRDefault="00E84500" w:rsidP="00666DC1">
            <w:pPr>
              <w:pStyle w:val="movimento2"/>
              <w:rPr>
                <w:color w:val="002060"/>
              </w:rPr>
            </w:pPr>
            <w:r w:rsidRPr="003F36BA">
              <w:rPr>
                <w:color w:val="002060"/>
              </w:rPr>
              <w:t xml:space="preserve">(AUDAX 1970 </w:t>
            </w:r>
            <w:proofErr w:type="gramStart"/>
            <w:r w:rsidRPr="003F36BA">
              <w:rPr>
                <w:color w:val="002060"/>
              </w:rPr>
              <w:t>S.ANGELO</w:t>
            </w:r>
            <w:proofErr w:type="gramEnd"/>
            <w:r w:rsidRPr="003F36BA">
              <w:rPr>
                <w:color w:val="002060"/>
              </w:rPr>
              <w:t xml:space="preserve">) </w:t>
            </w:r>
          </w:p>
        </w:tc>
        <w:tc>
          <w:tcPr>
            <w:tcW w:w="800" w:type="dxa"/>
            <w:tcMar>
              <w:top w:w="20" w:type="dxa"/>
              <w:left w:w="20" w:type="dxa"/>
              <w:bottom w:w="20" w:type="dxa"/>
              <w:right w:w="20" w:type="dxa"/>
            </w:tcMar>
            <w:vAlign w:val="center"/>
          </w:tcPr>
          <w:p w14:paraId="5B2E8E75"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241BFDE4"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60E7D012" w14:textId="77777777" w:rsidR="00E84500" w:rsidRPr="003F36BA" w:rsidRDefault="00E84500" w:rsidP="00666DC1">
            <w:pPr>
              <w:pStyle w:val="movimento2"/>
              <w:rPr>
                <w:color w:val="002060"/>
              </w:rPr>
            </w:pPr>
            <w:r w:rsidRPr="003F36BA">
              <w:rPr>
                <w:color w:val="002060"/>
              </w:rPr>
              <w:t> </w:t>
            </w:r>
          </w:p>
        </w:tc>
      </w:tr>
    </w:tbl>
    <w:p w14:paraId="29550453" w14:textId="77777777" w:rsidR="00E84500" w:rsidRPr="003F36BA" w:rsidRDefault="00E84500" w:rsidP="00E84500">
      <w:pPr>
        <w:pStyle w:val="titolo20"/>
        <w:divId w:val="527259509"/>
        <w:rPr>
          <w:color w:val="002060"/>
        </w:rPr>
      </w:pPr>
      <w:r w:rsidRPr="003F36BA">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4E8BF2D3" w14:textId="77777777" w:rsidTr="00E84500">
        <w:trPr>
          <w:divId w:val="527259509"/>
        </w:trPr>
        <w:tc>
          <w:tcPr>
            <w:tcW w:w="2200" w:type="dxa"/>
            <w:tcMar>
              <w:top w:w="20" w:type="dxa"/>
              <w:left w:w="20" w:type="dxa"/>
              <w:bottom w:w="20" w:type="dxa"/>
              <w:right w:w="20" w:type="dxa"/>
            </w:tcMar>
            <w:vAlign w:val="center"/>
          </w:tcPr>
          <w:p w14:paraId="3D93B7D9" w14:textId="77777777" w:rsidR="00E84500" w:rsidRPr="003F36BA" w:rsidRDefault="00E84500" w:rsidP="00666DC1">
            <w:pPr>
              <w:pStyle w:val="movimento"/>
              <w:rPr>
                <w:color w:val="002060"/>
              </w:rPr>
            </w:pPr>
            <w:r w:rsidRPr="003F36BA">
              <w:rPr>
                <w:color w:val="002060"/>
              </w:rPr>
              <w:t>CIAVATTINI FILIPPO</w:t>
            </w:r>
          </w:p>
        </w:tc>
        <w:tc>
          <w:tcPr>
            <w:tcW w:w="2200" w:type="dxa"/>
            <w:tcMar>
              <w:top w:w="20" w:type="dxa"/>
              <w:left w:w="20" w:type="dxa"/>
              <w:bottom w:w="20" w:type="dxa"/>
              <w:right w:w="20" w:type="dxa"/>
            </w:tcMar>
            <w:vAlign w:val="center"/>
          </w:tcPr>
          <w:p w14:paraId="6700D58C" w14:textId="77777777" w:rsidR="00E84500" w:rsidRPr="003F36BA" w:rsidRDefault="00E84500" w:rsidP="00666DC1">
            <w:pPr>
              <w:pStyle w:val="movimento2"/>
              <w:rPr>
                <w:color w:val="002060"/>
              </w:rPr>
            </w:pPr>
            <w:r w:rsidRPr="003F36BA">
              <w:rPr>
                <w:color w:val="002060"/>
              </w:rPr>
              <w:t xml:space="preserve">(CAMPOCAVALLO) </w:t>
            </w:r>
          </w:p>
        </w:tc>
        <w:tc>
          <w:tcPr>
            <w:tcW w:w="800" w:type="dxa"/>
            <w:tcMar>
              <w:top w:w="20" w:type="dxa"/>
              <w:left w:w="20" w:type="dxa"/>
              <w:bottom w:w="20" w:type="dxa"/>
              <w:right w:w="20" w:type="dxa"/>
            </w:tcMar>
            <w:vAlign w:val="center"/>
          </w:tcPr>
          <w:p w14:paraId="260D5445"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6866B0EF" w14:textId="77777777" w:rsidR="00E84500" w:rsidRPr="003F36BA" w:rsidRDefault="00E84500" w:rsidP="00666DC1">
            <w:pPr>
              <w:pStyle w:val="movimento"/>
              <w:rPr>
                <w:color w:val="002060"/>
              </w:rPr>
            </w:pPr>
            <w:r w:rsidRPr="003F36BA">
              <w:rPr>
                <w:color w:val="002060"/>
              </w:rPr>
              <w:t>LEONE STEFANO</w:t>
            </w:r>
          </w:p>
        </w:tc>
        <w:tc>
          <w:tcPr>
            <w:tcW w:w="2200" w:type="dxa"/>
            <w:tcMar>
              <w:top w:w="20" w:type="dxa"/>
              <w:left w:w="20" w:type="dxa"/>
              <w:bottom w:w="20" w:type="dxa"/>
              <w:right w:w="20" w:type="dxa"/>
            </w:tcMar>
            <w:vAlign w:val="center"/>
          </w:tcPr>
          <w:p w14:paraId="469EA0CF" w14:textId="77777777" w:rsidR="00E84500" w:rsidRPr="003F36BA" w:rsidRDefault="00E84500" w:rsidP="00666DC1">
            <w:pPr>
              <w:pStyle w:val="movimento2"/>
              <w:rPr>
                <w:color w:val="002060"/>
              </w:rPr>
            </w:pPr>
            <w:r w:rsidRPr="003F36BA">
              <w:rPr>
                <w:color w:val="002060"/>
              </w:rPr>
              <w:t xml:space="preserve">(CAMPOCAVALLO) </w:t>
            </w:r>
          </w:p>
        </w:tc>
      </w:tr>
    </w:tbl>
    <w:p w14:paraId="69EF6962" w14:textId="77777777" w:rsidR="00E84500" w:rsidRPr="003F36BA" w:rsidRDefault="00E84500" w:rsidP="00E84500">
      <w:pPr>
        <w:pStyle w:val="titolo10"/>
        <w:divId w:val="527259509"/>
        <w:rPr>
          <w:color w:val="002060"/>
        </w:rPr>
      </w:pPr>
      <w:r w:rsidRPr="003F36BA">
        <w:rPr>
          <w:color w:val="002060"/>
        </w:rPr>
        <w:t xml:space="preserve">GARE DEL 26/ 1/2020 </w:t>
      </w:r>
    </w:p>
    <w:p w14:paraId="20AAC18D" w14:textId="77777777" w:rsidR="00E84500" w:rsidRPr="003F36BA" w:rsidRDefault="00E84500" w:rsidP="00E84500">
      <w:pPr>
        <w:pStyle w:val="titolo7a"/>
        <w:divId w:val="527259509"/>
        <w:rPr>
          <w:color w:val="002060"/>
        </w:rPr>
      </w:pPr>
      <w:r w:rsidRPr="003F36BA">
        <w:rPr>
          <w:color w:val="002060"/>
        </w:rPr>
        <w:t xml:space="preserve">PROVVEDIMENTI DISCIPLINARI </w:t>
      </w:r>
    </w:p>
    <w:p w14:paraId="51CFF5BE" w14:textId="77777777" w:rsidR="00E84500" w:rsidRPr="003F36BA" w:rsidRDefault="00E84500" w:rsidP="00E84500">
      <w:pPr>
        <w:pStyle w:val="TITOLO7B"/>
        <w:divId w:val="527259509"/>
        <w:rPr>
          <w:color w:val="002060"/>
        </w:rPr>
      </w:pPr>
      <w:r w:rsidRPr="003F36BA">
        <w:rPr>
          <w:color w:val="002060"/>
        </w:rPr>
        <w:t xml:space="preserve">In base alle risultanze degli atti ufficiali sono state deliberate le seguenti sanzioni disciplinari. </w:t>
      </w:r>
    </w:p>
    <w:p w14:paraId="32136AB7" w14:textId="77777777" w:rsidR="00E84500" w:rsidRPr="003F36BA" w:rsidRDefault="00E84500" w:rsidP="00E84500">
      <w:pPr>
        <w:pStyle w:val="titolo30"/>
        <w:divId w:val="527259509"/>
        <w:rPr>
          <w:color w:val="002060"/>
        </w:rPr>
      </w:pPr>
      <w:r w:rsidRPr="003F36BA">
        <w:rPr>
          <w:color w:val="002060"/>
        </w:rPr>
        <w:t xml:space="preserve">CALCIATORI NON ESPULSI </w:t>
      </w:r>
    </w:p>
    <w:p w14:paraId="2DF1CF84" w14:textId="77777777" w:rsidR="00E84500" w:rsidRPr="003F36BA" w:rsidRDefault="00E84500" w:rsidP="00E84500">
      <w:pPr>
        <w:pStyle w:val="titolo20"/>
        <w:divId w:val="527259509"/>
        <w:rPr>
          <w:color w:val="002060"/>
        </w:rPr>
      </w:pPr>
      <w:r w:rsidRPr="003F36BA">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2D944715" w14:textId="77777777" w:rsidTr="00E84500">
        <w:trPr>
          <w:divId w:val="527259509"/>
        </w:trPr>
        <w:tc>
          <w:tcPr>
            <w:tcW w:w="2200" w:type="dxa"/>
            <w:tcMar>
              <w:top w:w="20" w:type="dxa"/>
              <w:left w:w="20" w:type="dxa"/>
              <w:bottom w:w="20" w:type="dxa"/>
              <w:right w:w="20" w:type="dxa"/>
            </w:tcMar>
            <w:vAlign w:val="center"/>
          </w:tcPr>
          <w:p w14:paraId="30B2B70C" w14:textId="77777777" w:rsidR="00E84500" w:rsidRPr="003F36BA" w:rsidRDefault="00E84500" w:rsidP="00666DC1">
            <w:pPr>
              <w:pStyle w:val="movimento"/>
              <w:rPr>
                <w:color w:val="002060"/>
              </w:rPr>
            </w:pPr>
            <w:r w:rsidRPr="003F36BA">
              <w:rPr>
                <w:color w:val="002060"/>
              </w:rPr>
              <w:t>BERTUOLO DAVIDE</w:t>
            </w:r>
          </w:p>
        </w:tc>
        <w:tc>
          <w:tcPr>
            <w:tcW w:w="2200" w:type="dxa"/>
            <w:tcMar>
              <w:top w:w="20" w:type="dxa"/>
              <w:left w:w="20" w:type="dxa"/>
              <w:bottom w:w="20" w:type="dxa"/>
              <w:right w:w="20" w:type="dxa"/>
            </w:tcMar>
            <w:vAlign w:val="center"/>
          </w:tcPr>
          <w:p w14:paraId="532514C2" w14:textId="77777777" w:rsidR="00E84500" w:rsidRPr="003F36BA" w:rsidRDefault="00E84500" w:rsidP="00666DC1">
            <w:pPr>
              <w:pStyle w:val="movimento2"/>
              <w:rPr>
                <w:color w:val="002060"/>
              </w:rPr>
            </w:pPr>
            <w:r w:rsidRPr="003F36BA">
              <w:rPr>
                <w:color w:val="002060"/>
              </w:rPr>
              <w:t xml:space="preserve">(ACLI VILLA MUSONE) </w:t>
            </w:r>
          </w:p>
        </w:tc>
        <w:tc>
          <w:tcPr>
            <w:tcW w:w="800" w:type="dxa"/>
            <w:tcMar>
              <w:top w:w="20" w:type="dxa"/>
              <w:left w:w="20" w:type="dxa"/>
              <w:bottom w:w="20" w:type="dxa"/>
              <w:right w:w="20" w:type="dxa"/>
            </w:tcMar>
            <w:vAlign w:val="center"/>
          </w:tcPr>
          <w:p w14:paraId="509A48AB"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49E29B11" w14:textId="77777777" w:rsidR="00E84500" w:rsidRPr="003F36BA" w:rsidRDefault="00E84500" w:rsidP="00666DC1">
            <w:pPr>
              <w:pStyle w:val="movimento"/>
              <w:rPr>
                <w:color w:val="002060"/>
              </w:rPr>
            </w:pPr>
            <w:r w:rsidRPr="003F36BA">
              <w:rPr>
                <w:color w:val="002060"/>
              </w:rPr>
              <w:t>LANTERMO DIEGO</w:t>
            </w:r>
          </w:p>
        </w:tc>
        <w:tc>
          <w:tcPr>
            <w:tcW w:w="2200" w:type="dxa"/>
            <w:tcMar>
              <w:top w:w="20" w:type="dxa"/>
              <w:left w:w="20" w:type="dxa"/>
              <w:bottom w:w="20" w:type="dxa"/>
              <w:right w:w="20" w:type="dxa"/>
            </w:tcMar>
            <w:vAlign w:val="center"/>
          </w:tcPr>
          <w:p w14:paraId="1563B7F1" w14:textId="77777777" w:rsidR="00E84500" w:rsidRPr="003F36BA" w:rsidRDefault="00E84500" w:rsidP="00666DC1">
            <w:pPr>
              <w:pStyle w:val="movimento2"/>
              <w:rPr>
                <w:color w:val="002060"/>
              </w:rPr>
            </w:pPr>
            <w:r w:rsidRPr="003F36BA">
              <w:rPr>
                <w:color w:val="002060"/>
              </w:rPr>
              <w:t>(</w:t>
            </w:r>
            <w:proofErr w:type="gramStart"/>
            <w:r w:rsidRPr="003F36BA">
              <w:rPr>
                <w:color w:val="002060"/>
              </w:rPr>
              <w:t>U.MANDOLESI</w:t>
            </w:r>
            <w:proofErr w:type="gramEnd"/>
            <w:r w:rsidRPr="003F36BA">
              <w:rPr>
                <w:color w:val="002060"/>
              </w:rPr>
              <w:t xml:space="preserve"> CALCIO) </w:t>
            </w:r>
          </w:p>
        </w:tc>
      </w:tr>
    </w:tbl>
    <w:p w14:paraId="2C77C2C0" w14:textId="77777777" w:rsidR="00E84500" w:rsidRPr="003F36BA" w:rsidRDefault="00E84500" w:rsidP="00E84500">
      <w:pPr>
        <w:pStyle w:val="titolo20"/>
        <w:divId w:val="527259509"/>
        <w:rPr>
          <w:color w:val="002060"/>
        </w:rPr>
      </w:pPr>
      <w:r w:rsidRPr="003F36BA">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2305FE0F" w14:textId="77777777" w:rsidTr="00E84500">
        <w:trPr>
          <w:divId w:val="527259509"/>
        </w:trPr>
        <w:tc>
          <w:tcPr>
            <w:tcW w:w="2200" w:type="dxa"/>
            <w:tcMar>
              <w:top w:w="20" w:type="dxa"/>
              <w:left w:w="20" w:type="dxa"/>
              <w:bottom w:w="20" w:type="dxa"/>
              <w:right w:w="20" w:type="dxa"/>
            </w:tcMar>
            <w:vAlign w:val="center"/>
          </w:tcPr>
          <w:p w14:paraId="09771C97" w14:textId="77777777" w:rsidR="00E84500" w:rsidRPr="003F36BA" w:rsidRDefault="00E84500" w:rsidP="00666DC1">
            <w:pPr>
              <w:pStyle w:val="movimento"/>
              <w:rPr>
                <w:color w:val="002060"/>
              </w:rPr>
            </w:pPr>
            <w:r w:rsidRPr="003F36BA">
              <w:rPr>
                <w:color w:val="002060"/>
              </w:rPr>
              <w:t>ACERBOTTI ETTORE</w:t>
            </w:r>
          </w:p>
        </w:tc>
        <w:tc>
          <w:tcPr>
            <w:tcW w:w="2200" w:type="dxa"/>
            <w:tcMar>
              <w:top w:w="20" w:type="dxa"/>
              <w:left w:w="20" w:type="dxa"/>
              <w:bottom w:w="20" w:type="dxa"/>
              <w:right w:w="20" w:type="dxa"/>
            </w:tcMar>
            <w:vAlign w:val="center"/>
          </w:tcPr>
          <w:p w14:paraId="3990825B" w14:textId="77777777" w:rsidR="00E84500" w:rsidRPr="003F36BA" w:rsidRDefault="00E84500" w:rsidP="00666DC1">
            <w:pPr>
              <w:pStyle w:val="movimento2"/>
              <w:rPr>
                <w:color w:val="002060"/>
              </w:rPr>
            </w:pPr>
            <w:r w:rsidRPr="003F36BA">
              <w:rPr>
                <w:color w:val="002060"/>
              </w:rPr>
              <w:t xml:space="preserve">(C.U.S. MACERATA CALCIO A5) </w:t>
            </w:r>
          </w:p>
        </w:tc>
        <w:tc>
          <w:tcPr>
            <w:tcW w:w="800" w:type="dxa"/>
            <w:tcMar>
              <w:top w:w="20" w:type="dxa"/>
              <w:left w:w="20" w:type="dxa"/>
              <w:bottom w:w="20" w:type="dxa"/>
              <w:right w:w="20" w:type="dxa"/>
            </w:tcMar>
            <w:vAlign w:val="center"/>
          </w:tcPr>
          <w:p w14:paraId="77E5AB0E"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40E03BA9" w14:textId="77777777" w:rsidR="00E84500" w:rsidRPr="003F36BA" w:rsidRDefault="00E84500" w:rsidP="00666DC1">
            <w:pPr>
              <w:pStyle w:val="movimento"/>
              <w:rPr>
                <w:color w:val="002060"/>
              </w:rPr>
            </w:pPr>
            <w:r w:rsidRPr="003F36BA">
              <w:rPr>
                <w:color w:val="002060"/>
              </w:rPr>
              <w:t>SERESI TOMMASO</w:t>
            </w:r>
          </w:p>
        </w:tc>
        <w:tc>
          <w:tcPr>
            <w:tcW w:w="2200" w:type="dxa"/>
            <w:tcMar>
              <w:top w:w="20" w:type="dxa"/>
              <w:left w:w="20" w:type="dxa"/>
              <w:bottom w:w="20" w:type="dxa"/>
              <w:right w:w="20" w:type="dxa"/>
            </w:tcMar>
            <w:vAlign w:val="center"/>
          </w:tcPr>
          <w:p w14:paraId="755D9ABB" w14:textId="77777777" w:rsidR="00E84500" w:rsidRPr="003F36BA" w:rsidRDefault="00E84500" w:rsidP="00666DC1">
            <w:pPr>
              <w:pStyle w:val="movimento2"/>
              <w:rPr>
                <w:color w:val="002060"/>
              </w:rPr>
            </w:pPr>
            <w:r w:rsidRPr="003F36BA">
              <w:rPr>
                <w:color w:val="002060"/>
              </w:rPr>
              <w:t xml:space="preserve">(C.U.S. MACERATA CALCIO A5) </w:t>
            </w:r>
          </w:p>
        </w:tc>
      </w:tr>
      <w:tr w:rsidR="00E84500" w:rsidRPr="003F36BA" w14:paraId="4B6785AE" w14:textId="77777777" w:rsidTr="00E84500">
        <w:trPr>
          <w:divId w:val="527259509"/>
        </w:trPr>
        <w:tc>
          <w:tcPr>
            <w:tcW w:w="2200" w:type="dxa"/>
            <w:tcMar>
              <w:top w:w="20" w:type="dxa"/>
              <w:left w:w="20" w:type="dxa"/>
              <w:bottom w:w="20" w:type="dxa"/>
              <w:right w:w="20" w:type="dxa"/>
            </w:tcMar>
            <w:vAlign w:val="center"/>
          </w:tcPr>
          <w:p w14:paraId="37F03E52" w14:textId="77777777" w:rsidR="00E84500" w:rsidRPr="003F36BA" w:rsidRDefault="00E84500" w:rsidP="00666DC1">
            <w:pPr>
              <w:pStyle w:val="movimento"/>
              <w:rPr>
                <w:color w:val="002060"/>
              </w:rPr>
            </w:pPr>
            <w:r w:rsidRPr="003F36BA">
              <w:rPr>
                <w:color w:val="002060"/>
              </w:rPr>
              <w:t>BREGA GIACOMO</w:t>
            </w:r>
          </w:p>
        </w:tc>
        <w:tc>
          <w:tcPr>
            <w:tcW w:w="2200" w:type="dxa"/>
            <w:tcMar>
              <w:top w:w="20" w:type="dxa"/>
              <w:left w:w="20" w:type="dxa"/>
              <w:bottom w:w="20" w:type="dxa"/>
              <w:right w:w="20" w:type="dxa"/>
            </w:tcMar>
            <w:vAlign w:val="center"/>
          </w:tcPr>
          <w:p w14:paraId="1693A476" w14:textId="77777777" w:rsidR="00E84500" w:rsidRPr="003F36BA" w:rsidRDefault="00E84500" w:rsidP="00666DC1">
            <w:pPr>
              <w:pStyle w:val="movimento2"/>
              <w:rPr>
                <w:color w:val="002060"/>
              </w:rPr>
            </w:pPr>
            <w:r w:rsidRPr="003F36BA">
              <w:rPr>
                <w:color w:val="002060"/>
              </w:rPr>
              <w:t xml:space="preserve">(DINAMIS 1990) </w:t>
            </w:r>
          </w:p>
        </w:tc>
        <w:tc>
          <w:tcPr>
            <w:tcW w:w="800" w:type="dxa"/>
            <w:tcMar>
              <w:top w:w="20" w:type="dxa"/>
              <w:left w:w="20" w:type="dxa"/>
              <w:bottom w:w="20" w:type="dxa"/>
              <w:right w:w="20" w:type="dxa"/>
            </w:tcMar>
            <w:vAlign w:val="center"/>
          </w:tcPr>
          <w:p w14:paraId="39190016"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0F250ED5"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1BB6B5C2" w14:textId="77777777" w:rsidR="00E84500" w:rsidRPr="003F36BA" w:rsidRDefault="00E84500" w:rsidP="00666DC1">
            <w:pPr>
              <w:pStyle w:val="movimento2"/>
              <w:rPr>
                <w:color w:val="002060"/>
              </w:rPr>
            </w:pPr>
            <w:r w:rsidRPr="003F36BA">
              <w:rPr>
                <w:color w:val="002060"/>
              </w:rPr>
              <w:t> </w:t>
            </w:r>
          </w:p>
        </w:tc>
      </w:tr>
    </w:tbl>
    <w:p w14:paraId="5D803282" w14:textId="77777777" w:rsidR="00E84500" w:rsidRPr="003F36BA" w:rsidRDefault="00E84500" w:rsidP="00E84500">
      <w:pPr>
        <w:pStyle w:val="titolo20"/>
        <w:divId w:val="527259509"/>
        <w:rPr>
          <w:color w:val="002060"/>
        </w:rPr>
      </w:pPr>
      <w:r w:rsidRPr="003F36BA">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0E090FBB" w14:textId="77777777" w:rsidTr="00E84500">
        <w:trPr>
          <w:divId w:val="527259509"/>
        </w:trPr>
        <w:tc>
          <w:tcPr>
            <w:tcW w:w="2200" w:type="dxa"/>
            <w:tcMar>
              <w:top w:w="20" w:type="dxa"/>
              <w:left w:w="20" w:type="dxa"/>
              <w:bottom w:w="20" w:type="dxa"/>
              <w:right w:w="20" w:type="dxa"/>
            </w:tcMar>
            <w:vAlign w:val="center"/>
          </w:tcPr>
          <w:p w14:paraId="1A1E9E50" w14:textId="77777777" w:rsidR="00E84500" w:rsidRPr="003F36BA" w:rsidRDefault="00E84500" w:rsidP="00666DC1">
            <w:pPr>
              <w:pStyle w:val="movimento"/>
              <w:rPr>
                <w:color w:val="002060"/>
              </w:rPr>
            </w:pPr>
            <w:r w:rsidRPr="003F36BA">
              <w:rPr>
                <w:color w:val="002060"/>
              </w:rPr>
              <w:t>GIUSTOZZI FILIPPO</w:t>
            </w:r>
          </w:p>
        </w:tc>
        <w:tc>
          <w:tcPr>
            <w:tcW w:w="2200" w:type="dxa"/>
            <w:tcMar>
              <w:top w:w="20" w:type="dxa"/>
              <w:left w:w="20" w:type="dxa"/>
              <w:bottom w:w="20" w:type="dxa"/>
              <w:right w:w="20" w:type="dxa"/>
            </w:tcMar>
            <w:vAlign w:val="center"/>
          </w:tcPr>
          <w:p w14:paraId="23AC2AEC" w14:textId="77777777" w:rsidR="00E84500" w:rsidRPr="003F36BA" w:rsidRDefault="00E84500" w:rsidP="00666DC1">
            <w:pPr>
              <w:pStyle w:val="movimento2"/>
              <w:rPr>
                <w:color w:val="002060"/>
              </w:rPr>
            </w:pPr>
            <w:r w:rsidRPr="003F36BA">
              <w:rPr>
                <w:color w:val="002060"/>
              </w:rPr>
              <w:t xml:space="preserve">(C.U.S. MACERATA CALCIO A5) </w:t>
            </w:r>
          </w:p>
        </w:tc>
        <w:tc>
          <w:tcPr>
            <w:tcW w:w="800" w:type="dxa"/>
            <w:tcMar>
              <w:top w:w="20" w:type="dxa"/>
              <w:left w:w="20" w:type="dxa"/>
              <w:bottom w:w="20" w:type="dxa"/>
              <w:right w:w="20" w:type="dxa"/>
            </w:tcMar>
            <w:vAlign w:val="center"/>
          </w:tcPr>
          <w:p w14:paraId="1EF75AA1"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125CA37D" w14:textId="77777777" w:rsidR="00E84500" w:rsidRPr="003F36BA" w:rsidRDefault="00E84500" w:rsidP="00666DC1">
            <w:pPr>
              <w:pStyle w:val="movimento"/>
              <w:rPr>
                <w:color w:val="002060"/>
              </w:rPr>
            </w:pPr>
            <w:r w:rsidRPr="003F36BA">
              <w:rPr>
                <w:color w:val="002060"/>
              </w:rPr>
              <w:t>ROCCHETTI RICCARDO</w:t>
            </w:r>
          </w:p>
        </w:tc>
        <w:tc>
          <w:tcPr>
            <w:tcW w:w="2200" w:type="dxa"/>
            <w:tcMar>
              <w:top w:w="20" w:type="dxa"/>
              <w:left w:w="20" w:type="dxa"/>
              <w:bottom w:w="20" w:type="dxa"/>
              <w:right w:w="20" w:type="dxa"/>
            </w:tcMar>
            <w:vAlign w:val="center"/>
          </w:tcPr>
          <w:p w14:paraId="06F8B374" w14:textId="77777777" w:rsidR="00E84500" w:rsidRPr="003F36BA" w:rsidRDefault="00E84500" w:rsidP="00666DC1">
            <w:pPr>
              <w:pStyle w:val="movimento2"/>
              <w:rPr>
                <w:color w:val="002060"/>
              </w:rPr>
            </w:pPr>
            <w:r w:rsidRPr="003F36BA">
              <w:rPr>
                <w:color w:val="002060"/>
              </w:rPr>
              <w:t xml:space="preserve">(DINAMIS 1990) </w:t>
            </w:r>
          </w:p>
        </w:tc>
      </w:tr>
      <w:tr w:rsidR="00E84500" w:rsidRPr="003F36BA" w14:paraId="061C24A7" w14:textId="77777777" w:rsidTr="00E84500">
        <w:trPr>
          <w:divId w:val="527259509"/>
        </w:trPr>
        <w:tc>
          <w:tcPr>
            <w:tcW w:w="2200" w:type="dxa"/>
            <w:tcMar>
              <w:top w:w="20" w:type="dxa"/>
              <w:left w:w="20" w:type="dxa"/>
              <w:bottom w:w="20" w:type="dxa"/>
              <w:right w:w="20" w:type="dxa"/>
            </w:tcMar>
            <w:vAlign w:val="center"/>
          </w:tcPr>
          <w:p w14:paraId="0CAD4151" w14:textId="77777777" w:rsidR="00E84500" w:rsidRPr="003F36BA" w:rsidRDefault="00E84500" w:rsidP="00666DC1">
            <w:pPr>
              <w:pStyle w:val="movimento"/>
              <w:rPr>
                <w:color w:val="002060"/>
              </w:rPr>
            </w:pPr>
            <w:r w:rsidRPr="003F36BA">
              <w:rPr>
                <w:color w:val="002060"/>
              </w:rPr>
              <w:t>CINCONZE ELIA</w:t>
            </w:r>
          </w:p>
        </w:tc>
        <w:tc>
          <w:tcPr>
            <w:tcW w:w="2200" w:type="dxa"/>
            <w:tcMar>
              <w:top w:w="20" w:type="dxa"/>
              <w:left w:w="20" w:type="dxa"/>
              <w:bottom w:w="20" w:type="dxa"/>
              <w:right w:w="20" w:type="dxa"/>
            </w:tcMar>
            <w:vAlign w:val="center"/>
          </w:tcPr>
          <w:p w14:paraId="6DAF85BB" w14:textId="77777777" w:rsidR="00E84500" w:rsidRPr="003F36BA" w:rsidRDefault="00E84500" w:rsidP="00666DC1">
            <w:pPr>
              <w:pStyle w:val="movimento2"/>
              <w:rPr>
                <w:color w:val="002060"/>
              </w:rPr>
            </w:pPr>
            <w:r w:rsidRPr="003F36BA">
              <w:rPr>
                <w:color w:val="002060"/>
              </w:rPr>
              <w:t xml:space="preserve">(REAL FABRIANO) </w:t>
            </w:r>
          </w:p>
        </w:tc>
        <w:tc>
          <w:tcPr>
            <w:tcW w:w="800" w:type="dxa"/>
            <w:tcMar>
              <w:top w:w="20" w:type="dxa"/>
              <w:left w:w="20" w:type="dxa"/>
              <w:bottom w:w="20" w:type="dxa"/>
              <w:right w:w="20" w:type="dxa"/>
            </w:tcMar>
            <w:vAlign w:val="center"/>
          </w:tcPr>
          <w:p w14:paraId="01AA57D0"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7EF78A38" w14:textId="77777777" w:rsidR="00E84500" w:rsidRPr="003F36BA" w:rsidRDefault="00E84500" w:rsidP="00666DC1">
            <w:pPr>
              <w:pStyle w:val="movimento"/>
              <w:rPr>
                <w:color w:val="002060"/>
              </w:rPr>
            </w:pPr>
            <w:r w:rsidRPr="003F36BA">
              <w:rPr>
                <w:color w:val="002060"/>
              </w:rPr>
              <w:t>DOMI RIKARD</w:t>
            </w:r>
          </w:p>
        </w:tc>
        <w:tc>
          <w:tcPr>
            <w:tcW w:w="2200" w:type="dxa"/>
            <w:tcMar>
              <w:top w:w="20" w:type="dxa"/>
              <w:left w:w="20" w:type="dxa"/>
              <w:bottom w:w="20" w:type="dxa"/>
              <w:right w:w="20" w:type="dxa"/>
            </w:tcMar>
            <w:vAlign w:val="center"/>
          </w:tcPr>
          <w:p w14:paraId="797E875E" w14:textId="77777777" w:rsidR="00E84500" w:rsidRPr="003F36BA" w:rsidRDefault="00E84500" w:rsidP="00666DC1">
            <w:pPr>
              <w:pStyle w:val="movimento2"/>
              <w:rPr>
                <w:color w:val="002060"/>
              </w:rPr>
            </w:pPr>
            <w:r w:rsidRPr="003F36BA">
              <w:rPr>
                <w:color w:val="002060"/>
              </w:rPr>
              <w:t xml:space="preserve">(REAL FABRIANO) </w:t>
            </w:r>
          </w:p>
        </w:tc>
      </w:tr>
      <w:tr w:rsidR="00E84500" w:rsidRPr="003F36BA" w14:paraId="6006D0CA" w14:textId="77777777" w:rsidTr="00E84500">
        <w:trPr>
          <w:divId w:val="527259509"/>
        </w:trPr>
        <w:tc>
          <w:tcPr>
            <w:tcW w:w="2200" w:type="dxa"/>
            <w:tcMar>
              <w:top w:w="20" w:type="dxa"/>
              <w:left w:w="20" w:type="dxa"/>
              <w:bottom w:w="20" w:type="dxa"/>
              <w:right w:w="20" w:type="dxa"/>
            </w:tcMar>
            <w:vAlign w:val="center"/>
          </w:tcPr>
          <w:p w14:paraId="00B6C5C2" w14:textId="77777777" w:rsidR="00E84500" w:rsidRPr="003F36BA" w:rsidRDefault="00E84500" w:rsidP="00666DC1">
            <w:pPr>
              <w:pStyle w:val="movimento"/>
              <w:rPr>
                <w:color w:val="002060"/>
              </w:rPr>
            </w:pPr>
            <w:r w:rsidRPr="003F36BA">
              <w:rPr>
                <w:color w:val="002060"/>
              </w:rPr>
              <w:t>QUINZI MATTIA ELIA</w:t>
            </w:r>
          </w:p>
        </w:tc>
        <w:tc>
          <w:tcPr>
            <w:tcW w:w="2200" w:type="dxa"/>
            <w:tcMar>
              <w:top w:w="20" w:type="dxa"/>
              <w:left w:w="20" w:type="dxa"/>
              <w:bottom w:w="20" w:type="dxa"/>
              <w:right w:w="20" w:type="dxa"/>
            </w:tcMar>
            <w:vAlign w:val="center"/>
          </w:tcPr>
          <w:p w14:paraId="7ECD4198" w14:textId="77777777" w:rsidR="00E84500" w:rsidRPr="003F36BA" w:rsidRDefault="00E84500" w:rsidP="00666DC1">
            <w:pPr>
              <w:pStyle w:val="movimento2"/>
              <w:rPr>
                <w:color w:val="002060"/>
              </w:rPr>
            </w:pPr>
            <w:r w:rsidRPr="003F36BA">
              <w:rPr>
                <w:color w:val="002060"/>
              </w:rPr>
              <w:t>(</w:t>
            </w:r>
            <w:proofErr w:type="gramStart"/>
            <w:r w:rsidRPr="003F36BA">
              <w:rPr>
                <w:color w:val="002060"/>
              </w:rPr>
              <w:t>U.MANDOLESI</w:t>
            </w:r>
            <w:proofErr w:type="gramEnd"/>
            <w:r w:rsidRPr="003F36BA">
              <w:rPr>
                <w:color w:val="002060"/>
              </w:rPr>
              <w:t xml:space="preserve"> CALCIO) </w:t>
            </w:r>
          </w:p>
        </w:tc>
        <w:tc>
          <w:tcPr>
            <w:tcW w:w="800" w:type="dxa"/>
            <w:tcMar>
              <w:top w:w="20" w:type="dxa"/>
              <w:left w:w="20" w:type="dxa"/>
              <w:bottom w:w="20" w:type="dxa"/>
              <w:right w:w="20" w:type="dxa"/>
            </w:tcMar>
            <w:vAlign w:val="center"/>
          </w:tcPr>
          <w:p w14:paraId="235A652C"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5DE81F3A"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2D02D089" w14:textId="77777777" w:rsidR="00E84500" w:rsidRPr="003F36BA" w:rsidRDefault="00E84500" w:rsidP="00666DC1">
            <w:pPr>
              <w:pStyle w:val="movimento2"/>
              <w:rPr>
                <w:color w:val="002060"/>
              </w:rPr>
            </w:pPr>
            <w:r w:rsidRPr="003F36BA">
              <w:rPr>
                <w:color w:val="002060"/>
              </w:rPr>
              <w:t> </w:t>
            </w:r>
          </w:p>
        </w:tc>
      </w:tr>
    </w:tbl>
    <w:p w14:paraId="0084B7FE" w14:textId="77777777" w:rsidR="00E84500" w:rsidRDefault="00E84500" w:rsidP="00E84500">
      <w:pPr>
        <w:pStyle w:val="breakline"/>
        <w:divId w:val="527259509"/>
        <w:rPr>
          <w:color w:val="002060"/>
        </w:rPr>
      </w:pPr>
    </w:p>
    <w:p w14:paraId="7E93403F" w14:textId="77777777" w:rsidR="00E84500" w:rsidRPr="00E876E0" w:rsidRDefault="00E84500" w:rsidP="00E84500">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F.to IL GIUDICE SPORTIVO</w:t>
      </w:r>
    </w:p>
    <w:p w14:paraId="72149AD5" w14:textId="77777777" w:rsidR="00E84500" w:rsidRPr="00E876E0" w:rsidRDefault="00E84500" w:rsidP="00E84500">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 xml:space="preserve"> </w:t>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 xml:space="preserve">   </w:t>
      </w:r>
      <w:r w:rsidRPr="00E876E0">
        <w:rPr>
          <w:rFonts w:ascii="Arial" w:hAnsi="Arial" w:cs="Arial"/>
          <w:noProof/>
          <w:color w:val="002060"/>
          <w:lang w:eastAsia="it-IT"/>
        </w:rPr>
        <w:tab/>
        <w:t xml:space="preserve">       Claudio Romagnoli</w:t>
      </w:r>
    </w:p>
    <w:p w14:paraId="1B84E2FB" w14:textId="77777777" w:rsidR="00E84500" w:rsidRPr="003F36BA" w:rsidRDefault="00E84500" w:rsidP="00E84500">
      <w:pPr>
        <w:pStyle w:val="breakline"/>
        <w:divId w:val="527259509"/>
        <w:rPr>
          <w:color w:val="002060"/>
        </w:rPr>
      </w:pPr>
    </w:p>
    <w:p w14:paraId="54046590" w14:textId="77777777" w:rsidR="00E84500" w:rsidRPr="003F36BA" w:rsidRDefault="00E84500" w:rsidP="00E84500">
      <w:pPr>
        <w:pStyle w:val="TITOLOPRINC"/>
        <w:divId w:val="527259509"/>
        <w:rPr>
          <w:color w:val="002060"/>
        </w:rPr>
      </w:pPr>
      <w:r w:rsidRPr="003F36BA">
        <w:rPr>
          <w:color w:val="002060"/>
        </w:rPr>
        <w:t>CLASSIFICA</w:t>
      </w:r>
    </w:p>
    <w:p w14:paraId="47B92FDC" w14:textId="77777777" w:rsidR="00E84500" w:rsidRPr="003F36BA" w:rsidRDefault="00E84500" w:rsidP="00E84500">
      <w:pPr>
        <w:pStyle w:val="breakline"/>
        <w:divId w:val="527259509"/>
        <w:rPr>
          <w:color w:val="002060"/>
        </w:rPr>
      </w:pPr>
    </w:p>
    <w:p w14:paraId="266DF001" w14:textId="77777777" w:rsidR="00E84500" w:rsidRPr="003F36BA" w:rsidRDefault="00E84500" w:rsidP="00E84500">
      <w:pPr>
        <w:pStyle w:val="breakline"/>
        <w:divId w:val="527259509"/>
        <w:rPr>
          <w:color w:val="002060"/>
        </w:rPr>
      </w:pPr>
    </w:p>
    <w:p w14:paraId="629D0B1C" w14:textId="77777777" w:rsidR="00E84500" w:rsidRPr="003F36BA" w:rsidRDefault="00E84500" w:rsidP="00E84500">
      <w:pPr>
        <w:pStyle w:val="SOTTOTITOLOCAMPIONATO1"/>
        <w:divId w:val="527259509"/>
        <w:rPr>
          <w:color w:val="002060"/>
        </w:rPr>
      </w:pPr>
      <w:r w:rsidRPr="003F36BA">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84500" w:rsidRPr="003F36BA" w14:paraId="01F06742" w14:textId="77777777" w:rsidTr="00E8450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C02C94" w14:textId="77777777" w:rsidR="00E84500" w:rsidRPr="003F36BA" w:rsidRDefault="00E84500" w:rsidP="00666DC1">
            <w:pPr>
              <w:pStyle w:val="HEADERTABELLA"/>
              <w:rPr>
                <w:color w:val="002060"/>
              </w:rPr>
            </w:pPr>
            <w:r w:rsidRPr="003F36B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7B09D4" w14:textId="77777777" w:rsidR="00E84500" w:rsidRPr="003F36BA" w:rsidRDefault="00E84500" w:rsidP="00666DC1">
            <w:pPr>
              <w:pStyle w:val="HEADERTABELLA"/>
              <w:rPr>
                <w:color w:val="002060"/>
              </w:rPr>
            </w:pPr>
            <w:r w:rsidRPr="003F36B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34B83F" w14:textId="77777777" w:rsidR="00E84500" w:rsidRPr="003F36BA" w:rsidRDefault="00E84500" w:rsidP="00666DC1">
            <w:pPr>
              <w:pStyle w:val="HEADERTABELLA"/>
              <w:rPr>
                <w:color w:val="002060"/>
              </w:rPr>
            </w:pPr>
            <w:r w:rsidRPr="003F36B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8D2580" w14:textId="77777777" w:rsidR="00E84500" w:rsidRPr="003F36BA" w:rsidRDefault="00E84500" w:rsidP="00666DC1">
            <w:pPr>
              <w:pStyle w:val="HEADERTABELLA"/>
              <w:rPr>
                <w:color w:val="002060"/>
              </w:rPr>
            </w:pPr>
            <w:r w:rsidRPr="003F36B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E46676" w14:textId="77777777" w:rsidR="00E84500" w:rsidRPr="003F36BA" w:rsidRDefault="00E84500" w:rsidP="00666DC1">
            <w:pPr>
              <w:pStyle w:val="HEADERTABELLA"/>
              <w:rPr>
                <w:color w:val="002060"/>
              </w:rPr>
            </w:pPr>
            <w:r w:rsidRPr="003F36B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3B70DF" w14:textId="77777777" w:rsidR="00E84500" w:rsidRPr="003F36BA" w:rsidRDefault="00E84500" w:rsidP="00666DC1">
            <w:pPr>
              <w:pStyle w:val="HEADERTABELLA"/>
              <w:rPr>
                <w:color w:val="002060"/>
              </w:rPr>
            </w:pPr>
            <w:r w:rsidRPr="003F36B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65D0BC" w14:textId="77777777" w:rsidR="00E84500" w:rsidRPr="003F36BA" w:rsidRDefault="00E84500" w:rsidP="00666DC1">
            <w:pPr>
              <w:pStyle w:val="HEADERTABELLA"/>
              <w:rPr>
                <w:color w:val="002060"/>
              </w:rPr>
            </w:pPr>
            <w:r w:rsidRPr="003F36B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059F35" w14:textId="77777777" w:rsidR="00E84500" w:rsidRPr="003F36BA" w:rsidRDefault="00E84500" w:rsidP="00666DC1">
            <w:pPr>
              <w:pStyle w:val="HEADERTABELLA"/>
              <w:rPr>
                <w:color w:val="002060"/>
              </w:rPr>
            </w:pPr>
            <w:r w:rsidRPr="003F36B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B975BE" w14:textId="77777777" w:rsidR="00E84500" w:rsidRPr="003F36BA" w:rsidRDefault="00E84500" w:rsidP="00666DC1">
            <w:pPr>
              <w:pStyle w:val="HEADERTABELLA"/>
              <w:rPr>
                <w:color w:val="002060"/>
              </w:rPr>
            </w:pPr>
            <w:r w:rsidRPr="003F36B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E6CA6D" w14:textId="77777777" w:rsidR="00E84500" w:rsidRPr="003F36BA" w:rsidRDefault="00E84500" w:rsidP="00666DC1">
            <w:pPr>
              <w:pStyle w:val="HEADERTABELLA"/>
              <w:rPr>
                <w:color w:val="002060"/>
              </w:rPr>
            </w:pPr>
            <w:r w:rsidRPr="003F36BA">
              <w:rPr>
                <w:color w:val="002060"/>
              </w:rPr>
              <w:t>PE</w:t>
            </w:r>
          </w:p>
        </w:tc>
      </w:tr>
      <w:tr w:rsidR="00E84500" w:rsidRPr="003F36BA" w14:paraId="709E5CEC" w14:textId="77777777" w:rsidTr="00E8450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EB5F02B" w14:textId="77777777" w:rsidR="00E84500" w:rsidRPr="003F36BA" w:rsidRDefault="00E84500" w:rsidP="00666DC1">
            <w:pPr>
              <w:pStyle w:val="ROWTABELLA"/>
              <w:rPr>
                <w:color w:val="002060"/>
              </w:rPr>
            </w:pPr>
            <w:r w:rsidRPr="003F36BA">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CB8D5F"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FB47B6"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FACE8F"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D31BB2"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DA23A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977D89"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B7DAF1"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573826"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11F985" w14:textId="77777777" w:rsidR="00E84500" w:rsidRPr="003F36BA" w:rsidRDefault="00E84500" w:rsidP="00666DC1">
            <w:pPr>
              <w:pStyle w:val="ROWTABELLA"/>
              <w:jc w:val="center"/>
              <w:rPr>
                <w:color w:val="002060"/>
              </w:rPr>
            </w:pPr>
            <w:r w:rsidRPr="003F36BA">
              <w:rPr>
                <w:color w:val="002060"/>
              </w:rPr>
              <w:t>0</w:t>
            </w:r>
          </w:p>
        </w:tc>
      </w:tr>
      <w:tr w:rsidR="00E84500" w:rsidRPr="003F36BA" w14:paraId="1094B9BC"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65FC273" w14:textId="77777777" w:rsidR="00E84500" w:rsidRPr="003F36BA" w:rsidRDefault="00E84500" w:rsidP="00666DC1">
            <w:pPr>
              <w:pStyle w:val="ROWTABELLA"/>
              <w:rPr>
                <w:color w:val="002060"/>
              </w:rPr>
            </w:pPr>
            <w:r w:rsidRPr="003F36BA">
              <w:rPr>
                <w:color w:val="002060"/>
              </w:rPr>
              <w:t xml:space="preserve">POL.D. </w:t>
            </w:r>
            <w:proofErr w:type="gramStart"/>
            <w:r w:rsidRPr="003F36BA">
              <w:rPr>
                <w:color w:val="002060"/>
              </w:rPr>
              <w:t>U.MANDOLESI</w:t>
            </w:r>
            <w:proofErr w:type="gramEnd"/>
            <w:r w:rsidRPr="003F36BA">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B35ADE"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B1CD1D"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16C2E7"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3FEAF1"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24DCE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3BF424"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120D71"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9A69C3"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D84324" w14:textId="77777777" w:rsidR="00E84500" w:rsidRPr="003F36BA" w:rsidRDefault="00E84500" w:rsidP="00666DC1">
            <w:pPr>
              <w:pStyle w:val="ROWTABELLA"/>
              <w:jc w:val="center"/>
              <w:rPr>
                <w:color w:val="002060"/>
              </w:rPr>
            </w:pPr>
            <w:r w:rsidRPr="003F36BA">
              <w:rPr>
                <w:color w:val="002060"/>
              </w:rPr>
              <w:t>0</w:t>
            </w:r>
          </w:p>
        </w:tc>
      </w:tr>
      <w:tr w:rsidR="00E84500" w:rsidRPr="003F36BA" w14:paraId="0F04EDFB"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4A62C4D" w14:textId="77777777" w:rsidR="00E84500" w:rsidRPr="003F36BA" w:rsidRDefault="00E84500" w:rsidP="00666DC1">
            <w:pPr>
              <w:pStyle w:val="ROWTABELLA"/>
              <w:rPr>
                <w:color w:val="002060"/>
              </w:rPr>
            </w:pPr>
            <w:r w:rsidRPr="003F36BA">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FE58FE"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A8EC00"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72B324"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4F1837"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60A8E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3DA015"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331581"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CCC177"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26D6A3" w14:textId="77777777" w:rsidR="00E84500" w:rsidRPr="003F36BA" w:rsidRDefault="00E84500" w:rsidP="00666DC1">
            <w:pPr>
              <w:pStyle w:val="ROWTABELLA"/>
              <w:jc w:val="center"/>
              <w:rPr>
                <w:color w:val="002060"/>
              </w:rPr>
            </w:pPr>
            <w:r w:rsidRPr="003F36BA">
              <w:rPr>
                <w:color w:val="002060"/>
              </w:rPr>
              <w:t>0</w:t>
            </w:r>
          </w:p>
        </w:tc>
      </w:tr>
      <w:tr w:rsidR="00E84500" w:rsidRPr="003F36BA" w14:paraId="176CE2BC"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B2A6397" w14:textId="77777777" w:rsidR="00E84500" w:rsidRPr="003F36BA" w:rsidRDefault="00E84500" w:rsidP="00666DC1">
            <w:pPr>
              <w:pStyle w:val="ROWTABELLA"/>
              <w:rPr>
                <w:color w:val="002060"/>
              </w:rPr>
            </w:pPr>
            <w:r w:rsidRPr="003F36BA">
              <w:rPr>
                <w:color w:val="002060"/>
              </w:rPr>
              <w:lastRenderedPageBreak/>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3B748B"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F2C66B"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B2F37A"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336BC8"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BAB70A"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0CDD3E"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90487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3A1A15"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0791B0" w14:textId="77777777" w:rsidR="00E84500" w:rsidRPr="003F36BA" w:rsidRDefault="00E84500" w:rsidP="00666DC1">
            <w:pPr>
              <w:pStyle w:val="ROWTABELLA"/>
              <w:jc w:val="center"/>
              <w:rPr>
                <w:color w:val="002060"/>
              </w:rPr>
            </w:pPr>
            <w:r w:rsidRPr="003F36BA">
              <w:rPr>
                <w:color w:val="002060"/>
              </w:rPr>
              <w:t>0</w:t>
            </w:r>
          </w:p>
        </w:tc>
      </w:tr>
      <w:tr w:rsidR="00E84500" w:rsidRPr="003F36BA" w14:paraId="68AD35D3"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742F8F3" w14:textId="77777777" w:rsidR="00E84500" w:rsidRPr="003F36BA" w:rsidRDefault="00E84500" w:rsidP="00666DC1">
            <w:pPr>
              <w:pStyle w:val="ROWTABELLA"/>
              <w:rPr>
                <w:color w:val="002060"/>
              </w:rPr>
            </w:pPr>
            <w:r w:rsidRPr="003F36BA">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55540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854A8A"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895A64"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5D6208"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868D1E"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E0AB49"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18053B"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8D8FFD"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D9916F" w14:textId="77777777" w:rsidR="00E84500" w:rsidRPr="003F36BA" w:rsidRDefault="00E84500" w:rsidP="00666DC1">
            <w:pPr>
              <w:pStyle w:val="ROWTABELLA"/>
              <w:jc w:val="center"/>
              <w:rPr>
                <w:color w:val="002060"/>
              </w:rPr>
            </w:pPr>
            <w:r w:rsidRPr="003F36BA">
              <w:rPr>
                <w:color w:val="002060"/>
              </w:rPr>
              <w:t>0</w:t>
            </w:r>
          </w:p>
        </w:tc>
      </w:tr>
      <w:tr w:rsidR="00E84500" w:rsidRPr="003F36BA" w14:paraId="5176330A"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7F6CC13" w14:textId="77777777" w:rsidR="00E84500" w:rsidRPr="003F36BA" w:rsidRDefault="00E84500" w:rsidP="00666DC1">
            <w:pPr>
              <w:pStyle w:val="ROWTABELLA"/>
              <w:rPr>
                <w:color w:val="002060"/>
              </w:rPr>
            </w:pPr>
            <w:r w:rsidRPr="003F36BA">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FFC86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B6CBB0"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B0FD59"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F41413"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B30774"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31ABDB"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9ACBAC"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845A87"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91CD1B" w14:textId="77777777" w:rsidR="00E84500" w:rsidRPr="003F36BA" w:rsidRDefault="00E84500" w:rsidP="00666DC1">
            <w:pPr>
              <w:pStyle w:val="ROWTABELLA"/>
              <w:jc w:val="center"/>
              <w:rPr>
                <w:color w:val="002060"/>
              </w:rPr>
            </w:pPr>
            <w:r w:rsidRPr="003F36BA">
              <w:rPr>
                <w:color w:val="002060"/>
              </w:rPr>
              <w:t>0</w:t>
            </w:r>
          </w:p>
        </w:tc>
      </w:tr>
      <w:tr w:rsidR="00E84500" w:rsidRPr="003F36BA" w14:paraId="6AC3496E" w14:textId="77777777" w:rsidTr="00E8450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E90E33F" w14:textId="77777777" w:rsidR="00E84500" w:rsidRPr="003F36BA" w:rsidRDefault="00E84500" w:rsidP="00666DC1">
            <w:pPr>
              <w:pStyle w:val="ROWTABELLA"/>
              <w:rPr>
                <w:color w:val="002060"/>
              </w:rPr>
            </w:pPr>
            <w:r w:rsidRPr="003F36BA">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6ABA4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7A3B0C"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3806BD"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67502A"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7B0404"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560677"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42C41F"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6A9847"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60AC6A" w14:textId="77777777" w:rsidR="00E84500" w:rsidRPr="003F36BA" w:rsidRDefault="00E84500" w:rsidP="00666DC1">
            <w:pPr>
              <w:pStyle w:val="ROWTABELLA"/>
              <w:jc w:val="center"/>
              <w:rPr>
                <w:color w:val="002060"/>
              </w:rPr>
            </w:pPr>
            <w:r w:rsidRPr="003F36BA">
              <w:rPr>
                <w:color w:val="002060"/>
              </w:rPr>
              <w:t>0</w:t>
            </w:r>
          </w:p>
        </w:tc>
      </w:tr>
    </w:tbl>
    <w:p w14:paraId="60E4E297" w14:textId="77777777" w:rsidR="00E84500" w:rsidRPr="003F36BA" w:rsidRDefault="00E84500" w:rsidP="00E84500">
      <w:pPr>
        <w:pStyle w:val="breakline"/>
        <w:divId w:val="527259509"/>
        <w:rPr>
          <w:color w:val="002060"/>
        </w:rPr>
      </w:pPr>
    </w:p>
    <w:p w14:paraId="47D5AEB2" w14:textId="77777777" w:rsidR="00E84500" w:rsidRPr="003F36BA" w:rsidRDefault="00E84500" w:rsidP="00E84500">
      <w:pPr>
        <w:pStyle w:val="breakline"/>
        <w:divId w:val="527259509"/>
        <w:rPr>
          <w:color w:val="002060"/>
        </w:rPr>
      </w:pPr>
    </w:p>
    <w:p w14:paraId="6B9BB575" w14:textId="77777777" w:rsidR="00E84500" w:rsidRPr="003F36BA" w:rsidRDefault="00E84500" w:rsidP="00E84500">
      <w:pPr>
        <w:pStyle w:val="SOTTOTITOLOCAMPIONATO1"/>
        <w:divId w:val="527259509"/>
        <w:rPr>
          <w:color w:val="002060"/>
        </w:rPr>
      </w:pPr>
      <w:r w:rsidRPr="003F36BA">
        <w:rPr>
          <w:color w:val="002060"/>
        </w:rPr>
        <w:t>GIRONE S</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84500" w:rsidRPr="003F36BA" w14:paraId="54A89304" w14:textId="77777777" w:rsidTr="00E8450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8D3EB1" w14:textId="77777777" w:rsidR="00E84500" w:rsidRPr="003F36BA" w:rsidRDefault="00E84500" w:rsidP="00666DC1">
            <w:pPr>
              <w:pStyle w:val="HEADERTABELLA"/>
              <w:rPr>
                <w:color w:val="002060"/>
              </w:rPr>
            </w:pPr>
            <w:r w:rsidRPr="003F36B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AAE96F" w14:textId="77777777" w:rsidR="00E84500" w:rsidRPr="003F36BA" w:rsidRDefault="00E84500" w:rsidP="00666DC1">
            <w:pPr>
              <w:pStyle w:val="HEADERTABELLA"/>
              <w:rPr>
                <w:color w:val="002060"/>
              </w:rPr>
            </w:pPr>
            <w:r w:rsidRPr="003F36B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CA3F0F" w14:textId="77777777" w:rsidR="00E84500" w:rsidRPr="003F36BA" w:rsidRDefault="00E84500" w:rsidP="00666DC1">
            <w:pPr>
              <w:pStyle w:val="HEADERTABELLA"/>
              <w:rPr>
                <w:color w:val="002060"/>
              </w:rPr>
            </w:pPr>
            <w:r w:rsidRPr="003F36B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E2067B" w14:textId="77777777" w:rsidR="00E84500" w:rsidRPr="003F36BA" w:rsidRDefault="00E84500" w:rsidP="00666DC1">
            <w:pPr>
              <w:pStyle w:val="HEADERTABELLA"/>
              <w:rPr>
                <w:color w:val="002060"/>
              </w:rPr>
            </w:pPr>
            <w:r w:rsidRPr="003F36B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1F62F8" w14:textId="77777777" w:rsidR="00E84500" w:rsidRPr="003F36BA" w:rsidRDefault="00E84500" w:rsidP="00666DC1">
            <w:pPr>
              <w:pStyle w:val="HEADERTABELLA"/>
              <w:rPr>
                <w:color w:val="002060"/>
              </w:rPr>
            </w:pPr>
            <w:r w:rsidRPr="003F36B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24861C" w14:textId="77777777" w:rsidR="00E84500" w:rsidRPr="003F36BA" w:rsidRDefault="00E84500" w:rsidP="00666DC1">
            <w:pPr>
              <w:pStyle w:val="HEADERTABELLA"/>
              <w:rPr>
                <w:color w:val="002060"/>
              </w:rPr>
            </w:pPr>
            <w:r w:rsidRPr="003F36B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3994A0" w14:textId="77777777" w:rsidR="00E84500" w:rsidRPr="003F36BA" w:rsidRDefault="00E84500" w:rsidP="00666DC1">
            <w:pPr>
              <w:pStyle w:val="HEADERTABELLA"/>
              <w:rPr>
                <w:color w:val="002060"/>
              </w:rPr>
            </w:pPr>
            <w:r w:rsidRPr="003F36B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07774C" w14:textId="77777777" w:rsidR="00E84500" w:rsidRPr="003F36BA" w:rsidRDefault="00E84500" w:rsidP="00666DC1">
            <w:pPr>
              <w:pStyle w:val="HEADERTABELLA"/>
              <w:rPr>
                <w:color w:val="002060"/>
              </w:rPr>
            </w:pPr>
            <w:r w:rsidRPr="003F36B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7868CA" w14:textId="77777777" w:rsidR="00E84500" w:rsidRPr="003F36BA" w:rsidRDefault="00E84500" w:rsidP="00666DC1">
            <w:pPr>
              <w:pStyle w:val="HEADERTABELLA"/>
              <w:rPr>
                <w:color w:val="002060"/>
              </w:rPr>
            </w:pPr>
            <w:r w:rsidRPr="003F36B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58E07B" w14:textId="77777777" w:rsidR="00E84500" w:rsidRPr="003F36BA" w:rsidRDefault="00E84500" w:rsidP="00666DC1">
            <w:pPr>
              <w:pStyle w:val="HEADERTABELLA"/>
              <w:rPr>
                <w:color w:val="002060"/>
              </w:rPr>
            </w:pPr>
            <w:r w:rsidRPr="003F36BA">
              <w:rPr>
                <w:color w:val="002060"/>
              </w:rPr>
              <w:t>PE</w:t>
            </w:r>
          </w:p>
        </w:tc>
      </w:tr>
      <w:tr w:rsidR="00E84500" w:rsidRPr="003F36BA" w14:paraId="37DF6545" w14:textId="77777777" w:rsidTr="00E8450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21CF377" w14:textId="77777777" w:rsidR="00E84500" w:rsidRPr="003F36BA" w:rsidRDefault="00E84500" w:rsidP="00666DC1">
            <w:pPr>
              <w:pStyle w:val="ROWTABELLA"/>
              <w:rPr>
                <w:color w:val="002060"/>
              </w:rPr>
            </w:pPr>
            <w:r w:rsidRPr="003F36BA">
              <w:rPr>
                <w:color w:val="002060"/>
              </w:rPr>
              <w:t>A.S. CAMPOCAVALLO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B51578"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054C06"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425B33"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B15EE8"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92F10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347D9D"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C3F075"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ECC572"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5F7385" w14:textId="77777777" w:rsidR="00E84500" w:rsidRPr="003F36BA" w:rsidRDefault="00E84500" w:rsidP="00666DC1">
            <w:pPr>
              <w:pStyle w:val="ROWTABELLA"/>
              <w:jc w:val="center"/>
              <w:rPr>
                <w:color w:val="002060"/>
              </w:rPr>
            </w:pPr>
            <w:r w:rsidRPr="003F36BA">
              <w:rPr>
                <w:color w:val="002060"/>
              </w:rPr>
              <w:t>0</w:t>
            </w:r>
          </w:p>
        </w:tc>
      </w:tr>
      <w:tr w:rsidR="00E84500" w:rsidRPr="003F36BA" w14:paraId="2D972ADF"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03CEB80" w14:textId="77777777" w:rsidR="00E84500" w:rsidRPr="003F36BA" w:rsidRDefault="00E84500" w:rsidP="00666DC1">
            <w:pPr>
              <w:pStyle w:val="ROWTABELLA"/>
              <w:rPr>
                <w:color w:val="002060"/>
              </w:rPr>
            </w:pPr>
            <w:r w:rsidRPr="003F36BA">
              <w:rPr>
                <w:color w:val="002060"/>
              </w:rPr>
              <w:t xml:space="preserve">G.S. AUDAX 1970 </w:t>
            </w:r>
            <w:proofErr w:type="gramStart"/>
            <w:r w:rsidRPr="003F36BA">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234267"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B72609"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3AFF15"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58C45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70ECE3"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3C8B8C" w14:textId="77777777" w:rsidR="00E84500" w:rsidRPr="003F36BA" w:rsidRDefault="00E84500" w:rsidP="00666DC1">
            <w:pPr>
              <w:pStyle w:val="ROWTABELLA"/>
              <w:jc w:val="center"/>
              <w:rPr>
                <w:color w:val="002060"/>
              </w:rPr>
            </w:pPr>
            <w:r w:rsidRPr="003F36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C22D7D"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57CDA8"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7982AF" w14:textId="77777777" w:rsidR="00E84500" w:rsidRPr="003F36BA" w:rsidRDefault="00E84500" w:rsidP="00666DC1">
            <w:pPr>
              <w:pStyle w:val="ROWTABELLA"/>
              <w:jc w:val="center"/>
              <w:rPr>
                <w:color w:val="002060"/>
              </w:rPr>
            </w:pPr>
            <w:r w:rsidRPr="003F36BA">
              <w:rPr>
                <w:color w:val="002060"/>
              </w:rPr>
              <w:t>0</w:t>
            </w:r>
          </w:p>
        </w:tc>
      </w:tr>
      <w:tr w:rsidR="00E84500" w:rsidRPr="003F36BA" w14:paraId="21FDB734"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B5488CD" w14:textId="77777777" w:rsidR="00E84500" w:rsidRPr="003F36BA" w:rsidRDefault="00E84500" w:rsidP="00666DC1">
            <w:pPr>
              <w:pStyle w:val="ROWTABELLA"/>
              <w:rPr>
                <w:color w:val="002060"/>
              </w:rPr>
            </w:pPr>
            <w:r w:rsidRPr="003F36BA">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10F302"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475D58"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D4D159"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70135C"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A3639A"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30C0BE"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5F22E6"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CA9E5B"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29E9DE" w14:textId="77777777" w:rsidR="00E84500" w:rsidRPr="003F36BA" w:rsidRDefault="00E84500" w:rsidP="00666DC1">
            <w:pPr>
              <w:pStyle w:val="ROWTABELLA"/>
              <w:jc w:val="center"/>
              <w:rPr>
                <w:color w:val="002060"/>
              </w:rPr>
            </w:pPr>
            <w:r w:rsidRPr="003F36BA">
              <w:rPr>
                <w:color w:val="002060"/>
              </w:rPr>
              <w:t>0</w:t>
            </w:r>
          </w:p>
        </w:tc>
      </w:tr>
      <w:tr w:rsidR="00E84500" w:rsidRPr="003F36BA" w14:paraId="29589AF5"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D69F94B" w14:textId="77777777" w:rsidR="00E84500" w:rsidRPr="003F36BA" w:rsidRDefault="00E84500" w:rsidP="00666DC1">
            <w:pPr>
              <w:pStyle w:val="ROWTABELLA"/>
              <w:rPr>
                <w:color w:val="002060"/>
              </w:rPr>
            </w:pPr>
            <w:r w:rsidRPr="003F36BA">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8D7CF4"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FF53CA"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3E3A3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4CDF12"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16961E"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8A0259"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88D723"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B24C81"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2DD531" w14:textId="77777777" w:rsidR="00E84500" w:rsidRPr="003F36BA" w:rsidRDefault="00E84500" w:rsidP="00666DC1">
            <w:pPr>
              <w:pStyle w:val="ROWTABELLA"/>
              <w:jc w:val="center"/>
              <w:rPr>
                <w:color w:val="002060"/>
              </w:rPr>
            </w:pPr>
            <w:r w:rsidRPr="003F36BA">
              <w:rPr>
                <w:color w:val="002060"/>
              </w:rPr>
              <w:t>0</w:t>
            </w:r>
          </w:p>
        </w:tc>
      </w:tr>
      <w:tr w:rsidR="00E84500" w:rsidRPr="003F36BA" w14:paraId="35D40FD6"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73D810B" w14:textId="77777777" w:rsidR="00E84500" w:rsidRPr="003F36BA" w:rsidRDefault="00E84500" w:rsidP="00666DC1">
            <w:pPr>
              <w:pStyle w:val="ROWTABELLA"/>
              <w:rPr>
                <w:color w:val="002060"/>
              </w:rPr>
            </w:pPr>
            <w:r w:rsidRPr="003F36BA">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8C6D3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47D318"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7A04F3"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1CD82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9E714A"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6D2B94"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2DA4C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185D15"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B7DE32" w14:textId="77777777" w:rsidR="00E84500" w:rsidRPr="003F36BA" w:rsidRDefault="00E84500" w:rsidP="00666DC1">
            <w:pPr>
              <w:pStyle w:val="ROWTABELLA"/>
              <w:jc w:val="center"/>
              <w:rPr>
                <w:color w:val="002060"/>
              </w:rPr>
            </w:pPr>
            <w:r w:rsidRPr="003F36BA">
              <w:rPr>
                <w:color w:val="002060"/>
              </w:rPr>
              <w:t>0</w:t>
            </w:r>
          </w:p>
        </w:tc>
      </w:tr>
      <w:tr w:rsidR="00E84500" w:rsidRPr="003F36BA" w14:paraId="42FAFF03"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3705F55" w14:textId="77777777" w:rsidR="00E84500" w:rsidRPr="003F36BA" w:rsidRDefault="00E84500" w:rsidP="00666DC1">
            <w:pPr>
              <w:pStyle w:val="ROWTABELLA"/>
              <w:rPr>
                <w:color w:val="002060"/>
              </w:rPr>
            </w:pPr>
            <w:r w:rsidRPr="003F36BA">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060A82"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CDF3C4"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0D9E89"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87E309"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1D8E03"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DDD658"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74ABDD" w14:textId="77777777" w:rsidR="00E84500" w:rsidRPr="003F36BA" w:rsidRDefault="00E84500" w:rsidP="00666DC1">
            <w:pPr>
              <w:pStyle w:val="ROWTABELLA"/>
              <w:jc w:val="center"/>
              <w:rPr>
                <w:color w:val="002060"/>
              </w:rPr>
            </w:pPr>
            <w:r w:rsidRPr="003F36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F1F21C"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E1F82F" w14:textId="77777777" w:rsidR="00E84500" w:rsidRPr="003F36BA" w:rsidRDefault="00E84500" w:rsidP="00666DC1">
            <w:pPr>
              <w:pStyle w:val="ROWTABELLA"/>
              <w:jc w:val="center"/>
              <w:rPr>
                <w:color w:val="002060"/>
              </w:rPr>
            </w:pPr>
            <w:r w:rsidRPr="003F36BA">
              <w:rPr>
                <w:color w:val="002060"/>
              </w:rPr>
              <w:t>0</w:t>
            </w:r>
          </w:p>
        </w:tc>
      </w:tr>
      <w:tr w:rsidR="00E84500" w:rsidRPr="003F36BA" w14:paraId="55DB9584" w14:textId="77777777" w:rsidTr="00E8450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215EB0F" w14:textId="77777777" w:rsidR="00E84500" w:rsidRPr="003F36BA" w:rsidRDefault="00E84500" w:rsidP="00666DC1">
            <w:pPr>
              <w:pStyle w:val="ROWTABELLA"/>
              <w:rPr>
                <w:color w:val="002060"/>
              </w:rPr>
            </w:pPr>
            <w:r w:rsidRPr="003F36BA">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E7778B"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E1C1DA"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D67E13"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AF4304"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AADF6B"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4A0C85"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CF45E0"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B86A14"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CA7AF3" w14:textId="77777777" w:rsidR="00E84500" w:rsidRPr="003F36BA" w:rsidRDefault="00E84500" w:rsidP="00666DC1">
            <w:pPr>
              <w:pStyle w:val="ROWTABELLA"/>
              <w:jc w:val="center"/>
              <w:rPr>
                <w:color w:val="002060"/>
              </w:rPr>
            </w:pPr>
            <w:r w:rsidRPr="003F36BA">
              <w:rPr>
                <w:color w:val="002060"/>
              </w:rPr>
              <w:t>0</w:t>
            </w:r>
          </w:p>
        </w:tc>
      </w:tr>
    </w:tbl>
    <w:p w14:paraId="6403CF9A" w14:textId="77777777" w:rsidR="00E84500" w:rsidRPr="003F36BA" w:rsidRDefault="00E84500" w:rsidP="00E84500">
      <w:pPr>
        <w:pStyle w:val="breakline"/>
        <w:divId w:val="527259509"/>
        <w:rPr>
          <w:color w:val="002060"/>
        </w:rPr>
      </w:pPr>
    </w:p>
    <w:p w14:paraId="0140414F" w14:textId="77777777" w:rsidR="00E84500" w:rsidRPr="00F328D6" w:rsidRDefault="00E84500" w:rsidP="00E84500">
      <w:pPr>
        <w:pStyle w:val="TITOLOPRINC"/>
        <w:divId w:val="527259509"/>
        <w:rPr>
          <w:color w:val="002060"/>
        </w:rPr>
      </w:pPr>
      <w:r w:rsidRPr="00F328D6">
        <w:rPr>
          <w:color w:val="002060"/>
        </w:rPr>
        <w:t>PROGRAMMA GARE</w:t>
      </w:r>
    </w:p>
    <w:p w14:paraId="19161891" w14:textId="77777777" w:rsidR="00E84500" w:rsidRPr="00F328D6" w:rsidRDefault="00E84500" w:rsidP="00E84500">
      <w:pPr>
        <w:pStyle w:val="breakline"/>
        <w:divId w:val="527259509"/>
        <w:rPr>
          <w:color w:val="002060"/>
        </w:rPr>
      </w:pPr>
    </w:p>
    <w:p w14:paraId="7FB9343C" w14:textId="77777777" w:rsidR="00E84500" w:rsidRPr="00F328D6" w:rsidRDefault="00E84500" w:rsidP="00E84500">
      <w:pPr>
        <w:pStyle w:val="SOTTOTITOLOCAMPIONATO1"/>
        <w:divId w:val="527259509"/>
        <w:rPr>
          <w:color w:val="002060"/>
        </w:rPr>
      </w:pPr>
      <w:r w:rsidRPr="00F328D6">
        <w:rPr>
          <w:color w:val="002060"/>
        </w:rPr>
        <w:t>GIRONE G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2"/>
        <w:gridCol w:w="2014"/>
        <w:gridCol w:w="385"/>
        <w:gridCol w:w="898"/>
        <w:gridCol w:w="1198"/>
        <w:gridCol w:w="1550"/>
        <w:gridCol w:w="1543"/>
      </w:tblGrid>
      <w:tr w:rsidR="00E84500" w:rsidRPr="00F328D6" w14:paraId="224B3FA0" w14:textId="77777777" w:rsidTr="00E8450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15EB06" w14:textId="77777777" w:rsidR="00E84500" w:rsidRPr="00F328D6" w:rsidRDefault="00E84500" w:rsidP="00666DC1">
            <w:pPr>
              <w:pStyle w:val="HEADERTABELLA"/>
              <w:rPr>
                <w:color w:val="002060"/>
              </w:rPr>
            </w:pPr>
            <w:r w:rsidRPr="00F328D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E64C21" w14:textId="77777777" w:rsidR="00E84500" w:rsidRPr="00F328D6" w:rsidRDefault="00E84500" w:rsidP="00666DC1">
            <w:pPr>
              <w:pStyle w:val="HEADERTABELLA"/>
              <w:rPr>
                <w:color w:val="002060"/>
              </w:rPr>
            </w:pPr>
            <w:r w:rsidRPr="00F328D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0346B5" w14:textId="77777777" w:rsidR="00E84500" w:rsidRPr="00F328D6" w:rsidRDefault="00E84500" w:rsidP="00666DC1">
            <w:pPr>
              <w:pStyle w:val="HEADERTABELLA"/>
              <w:rPr>
                <w:color w:val="002060"/>
              </w:rPr>
            </w:pPr>
            <w:r w:rsidRPr="00F328D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BC7ADA" w14:textId="77777777" w:rsidR="00E84500" w:rsidRPr="00F328D6" w:rsidRDefault="00E84500" w:rsidP="00666DC1">
            <w:pPr>
              <w:pStyle w:val="HEADERTABELLA"/>
              <w:rPr>
                <w:color w:val="002060"/>
              </w:rPr>
            </w:pPr>
            <w:r w:rsidRPr="00F328D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C1C2A8" w14:textId="77777777" w:rsidR="00E84500" w:rsidRPr="00F328D6" w:rsidRDefault="00E84500" w:rsidP="00666DC1">
            <w:pPr>
              <w:pStyle w:val="HEADERTABELLA"/>
              <w:rPr>
                <w:color w:val="002060"/>
              </w:rPr>
            </w:pPr>
            <w:r w:rsidRPr="00F328D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55691E" w14:textId="77777777" w:rsidR="00E84500" w:rsidRPr="00F328D6" w:rsidRDefault="00E84500" w:rsidP="00666DC1">
            <w:pPr>
              <w:pStyle w:val="HEADERTABELLA"/>
              <w:rPr>
                <w:color w:val="002060"/>
              </w:rPr>
            </w:pPr>
            <w:proofErr w:type="spellStart"/>
            <w:r w:rsidRPr="00F328D6">
              <w:rPr>
                <w:color w:val="002060"/>
              </w:rPr>
              <w:t>Localita'</w:t>
            </w:r>
            <w:proofErr w:type="spellEnd"/>
            <w:r w:rsidRPr="00F328D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AE85AE" w14:textId="77777777" w:rsidR="00E84500" w:rsidRPr="00F328D6" w:rsidRDefault="00E84500" w:rsidP="00666DC1">
            <w:pPr>
              <w:pStyle w:val="HEADERTABELLA"/>
              <w:rPr>
                <w:color w:val="002060"/>
              </w:rPr>
            </w:pPr>
            <w:r w:rsidRPr="00F328D6">
              <w:rPr>
                <w:color w:val="002060"/>
              </w:rPr>
              <w:t>Indirizzo Impianto</w:t>
            </w:r>
          </w:p>
        </w:tc>
      </w:tr>
      <w:tr w:rsidR="00E84500" w:rsidRPr="00F328D6" w14:paraId="0F220640" w14:textId="77777777" w:rsidTr="00E8450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BD4A7AE" w14:textId="77777777" w:rsidR="00E84500" w:rsidRPr="00F328D6" w:rsidRDefault="00E84500" w:rsidP="00666DC1">
            <w:pPr>
              <w:pStyle w:val="ROWTABELLA"/>
              <w:rPr>
                <w:color w:val="002060"/>
              </w:rPr>
            </w:pPr>
            <w:r w:rsidRPr="00F328D6">
              <w:rPr>
                <w:color w:val="002060"/>
              </w:rPr>
              <w:t>REAL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8318DC8" w14:textId="77777777" w:rsidR="00E84500" w:rsidRPr="00F328D6" w:rsidRDefault="00E84500" w:rsidP="00666DC1">
            <w:pPr>
              <w:pStyle w:val="ROWTABELLA"/>
              <w:rPr>
                <w:color w:val="002060"/>
              </w:rPr>
            </w:pPr>
            <w:proofErr w:type="gramStart"/>
            <w:r w:rsidRPr="00F328D6">
              <w:rPr>
                <w:color w:val="002060"/>
              </w:rPr>
              <w:t>U.MANDOLESI</w:t>
            </w:r>
            <w:proofErr w:type="gramEnd"/>
            <w:r w:rsidRPr="00F328D6">
              <w:rPr>
                <w:color w:val="002060"/>
              </w:rPr>
              <w:t xml:space="preserve">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0192E1D" w14:textId="77777777" w:rsidR="00E84500" w:rsidRPr="00F328D6" w:rsidRDefault="00E84500" w:rsidP="00666DC1">
            <w:pPr>
              <w:pStyle w:val="ROWTABELLA"/>
              <w:jc w:val="center"/>
              <w:rPr>
                <w:color w:val="002060"/>
              </w:rPr>
            </w:pPr>
            <w:r w:rsidRPr="00F328D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10ADD0F" w14:textId="77777777" w:rsidR="00E84500" w:rsidRPr="00F328D6" w:rsidRDefault="00E84500" w:rsidP="00666DC1">
            <w:pPr>
              <w:pStyle w:val="ROWTABELLA"/>
              <w:rPr>
                <w:color w:val="002060"/>
              </w:rPr>
            </w:pPr>
            <w:r w:rsidRPr="00F328D6">
              <w:rPr>
                <w:color w:val="002060"/>
              </w:rPr>
              <w:t>01/02/2020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8CF7013" w14:textId="77777777" w:rsidR="00E84500" w:rsidRPr="00F328D6" w:rsidRDefault="00E84500" w:rsidP="00666DC1">
            <w:pPr>
              <w:pStyle w:val="ROWTABELLA"/>
              <w:rPr>
                <w:color w:val="002060"/>
              </w:rPr>
            </w:pPr>
            <w:r w:rsidRPr="00F328D6">
              <w:rPr>
                <w:color w:val="002060"/>
              </w:rPr>
              <w:t>5066 PALESTRA "FERMI"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90B6AD5" w14:textId="77777777" w:rsidR="00E84500" w:rsidRPr="00F328D6" w:rsidRDefault="00E84500" w:rsidP="00666DC1">
            <w:pPr>
              <w:pStyle w:val="ROWTABELLA"/>
              <w:rPr>
                <w:color w:val="002060"/>
              </w:rPr>
            </w:pPr>
            <w:r w:rsidRPr="00F328D6">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60E56BB" w14:textId="77777777" w:rsidR="00E84500" w:rsidRPr="00F328D6" w:rsidRDefault="00E84500" w:rsidP="00666DC1">
            <w:pPr>
              <w:pStyle w:val="ROWTABELLA"/>
              <w:rPr>
                <w:color w:val="002060"/>
              </w:rPr>
            </w:pPr>
            <w:r w:rsidRPr="00F328D6">
              <w:rPr>
                <w:color w:val="002060"/>
              </w:rPr>
              <w:t xml:space="preserve">VIA </w:t>
            </w:r>
            <w:proofErr w:type="gramStart"/>
            <w:r w:rsidRPr="00F328D6">
              <w:rPr>
                <w:color w:val="002060"/>
              </w:rPr>
              <w:t>B.BUOZZI</w:t>
            </w:r>
            <w:proofErr w:type="gramEnd"/>
          </w:p>
        </w:tc>
      </w:tr>
      <w:tr w:rsidR="00E84500" w:rsidRPr="00F328D6" w14:paraId="2D82B16E"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7566F36" w14:textId="77777777" w:rsidR="00E84500" w:rsidRPr="00F328D6" w:rsidRDefault="00E84500" w:rsidP="00666DC1">
            <w:pPr>
              <w:pStyle w:val="ROWTABELLA"/>
              <w:rPr>
                <w:color w:val="002060"/>
              </w:rPr>
            </w:pPr>
            <w:r w:rsidRPr="00F328D6">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9F539AB" w14:textId="77777777" w:rsidR="00E84500" w:rsidRPr="00F328D6" w:rsidRDefault="00E84500" w:rsidP="00666DC1">
            <w:pPr>
              <w:pStyle w:val="ROWTABELLA"/>
              <w:rPr>
                <w:color w:val="002060"/>
              </w:rPr>
            </w:pPr>
            <w:r w:rsidRPr="00F328D6">
              <w:rPr>
                <w:color w:val="002060"/>
              </w:rPr>
              <w:t>ACLI AUDAX MONTECOSARO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FB220CD"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FA11D7B" w14:textId="77777777" w:rsidR="00E84500" w:rsidRPr="00F328D6" w:rsidRDefault="00E84500" w:rsidP="00666DC1">
            <w:pPr>
              <w:pStyle w:val="ROWTABELLA"/>
              <w:rPr>
                <w:color w:val="002060"/>
              </w:rPr>
            </w:pPr>
            <w:r w:rsidRPr="00F328D6">
              <w:rPr>
                <w:color w:val="002060"/>
              </w:rPr>
              <w:t>01/02/2020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2F4DCB0" w14:textId="77777777" w:rsidR="00E84500" w:rsidRPr="00F328D6" w:rsidRDefault="00E84500" w:rsidP="00666DC1">
            <w:pPr>
              <w:pStyle w:val="ROWTABELLA"/>
              <w:rPr>
                <w:color w:val="002060"/>
              </w:rPr>
            </w:pPr>
            <w:r w:rsidRPr="00F328D6">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6C32015" w14:textId="77777777" w:rsidR="00E84500" w:rsidRPr="00F328D6" w:rsidRDefault="00E84500" w:rsidP="00666DC1">
            <w:pPr>
              <w:pStyle w:val="ROWTABELLA"/>
              <w:rPr>
                <w:color w:val="002060"/>
              </w:rPr>
            </w:pPr>
            <w:r w:rsidRPr="00F328D6">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6B29ECC" w14:textId="77777777" w:rsidR="00E84500" w:rsidRPr="00F328D6" w:rsidRDefault="00E84500" w:rsidP="00666DC1">
            <w:pPr>
              <w:pStyle w:val="ROWTABELLA"/>
              <w:rPr>
                <w:color w:val="002060"/>
              </w:rPr>
            </w:pPr>
            <w:r w:rsidRPr="00F328D6">
              <w:rPr>
                <w:color w:val="002060"/>
              </w:rPr>
              <w:t>VIA ALDO MORO</w:t>
            </w:r>
          </w:p>
        </w:tc>
      </w:tr>
      <w:tr w:rsidR="00E84500" w:rsidRPr="00F328D6" w14:paraId="0B734225" w14:textId="77777777" w:rsidTr="00E8450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9DDA115" w14:textId="77777777" w:rsidR="00E84500" w:rsidRPr="00F328D6" w:rsidRDefault="00E84500" w:rsidP="00666DC1">
            <w:pPr>
              <w:pStyle w:val="ROWTABELLA"/>
              <w:rPr>
                <w:color w:val="002060"/>
              </w:rPr>
            </w:pPr>
            <w:r w:rsidRPr="00F328D6">
              <w:rPr>
                <w:color w:val="002060"/>
              </w:rPr>
              <w:t>MONTELUPONE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679471F" w14:textId="77777777" w:rsidR="00E84500" w:rsidRPr="00F328D6" w:rsidRDefault="00E84500" w:rsidP="00666DC1">
            <w:pPr>
              <w:pStyle w:val="ROWTABELLA"/>
              <w:rPr>
                <w:color w:val="002060"/>
              </w:rPr>
            </w:pPr>
            <w:r w:rsidRPr="00F328D6">
              <w:rPr>
                <w:color w:val="002060"/>
              </w:rPr>
              <w:t>AMICI DEL CENTROSOCIO SP.</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5AA3558"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DCD5CF1" w14:textId="77777777" w:rsidR="00E84500" w:rsidRPr="00F328D6" w:rsidRDefault="00E84500" w:rsidP="00666DC1">
            <w:pPr>
              <w:pStyle w:val="ROWTABELLA"/>
              <w:rPr>
                <w:color w:val="002060"/>
              </w:rPr>
            </w:pPr>
            <w:r w:rsidRPr="00F328D6">
              <w:rPr>
                <w:color w:val="002060"/>
              </w:rPr>
              <w:t>05/02/2020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A735993" w14:textId="77777777" w:rsidR="00E84500" w:rsidRPr="00F328D6" w:rsidRDefault="00E84500" w:rsidP="00666DC1">
            <w:pPr>
              <w:pStyle w:val="ROWTABELLA"/>
              <w:rPr>
                <w:color w:val="002060"/>
              </w:rPr>
            </w:pPr>
            <w:r w:rsidRPr="00F328D6">
              <w:rPr>
                <w:color w:val="002060"/>
              </w:rPr>
              <w:t>5262 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64035F0" w14:textId="77777777" w:rsidR="00E84500" w:rsidRPr="00F328D6" w:rsidRDefault="00E84500" w:rsidP="00666DC1">
            <w:pPr>
              <w:pStyle w:val="ROWTABELLA"/>
              <w:rPr>
                <w:color w:val="002060"/>
              </w:rPr>
            </w:pPr>
            <w:r w:rsidRPr="00F328D6">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8623AB7" w14:textId="77777777" w:rsidR="00E84500" w:rsidRPr="00F328D6" w:rsidRDefault="00E84500" w:rsidP="00666DC1">
            <w:pPr>
              <w:pStyle w:val="ROWTABELLA"/>
              <w:rPr>
                <w:color w:val="002060"/>
              </w:rPr>
            </w:pPr>
            <w:r w:rsidRPr="00F328D6">
              <w:rPr>
                <w:color w:val="002060"/>
              </w:rPr>
              <w:t>VIA ALESSANDRO MANZONI</w:t>
            </w:r>
          </w:p>
        </w:tc>
      </w:tr>
    </w:tbl>
    <w:p w14:paraId="5FBD39BD" w14:textId="77777777" w:rsidR="00E84500" w:rsidRPr="00F328D6" w:rsidRDefault="00E84500" w:rsidP="00E84500">
      <w:pPr>
        <w:pStyle w:val="breakline"/>
        <w:divId w:val="527259509"/>
        <w:rPr>
          <w:color w:val="002060"/>
        </w:rPr>
      </w:pPr>
    </w:p>
    <w:p w14:paraId="795CFF9E" w14:textId="77777777" w:rsidR="00E84500" w:rsidRPr="00F328D6" w:rsidRDefault="00E84500" w:rsidP="00E84500">
      <w:pPr>
        <w:pStyle w:val="breakline"/>
        <w:divId w:val="527259509"/>
        <w:rPr>
          <w:color w:val="002060"/>
        </w:rPr>
      </w:pPr>
    </w:p>
    <w:p w14:paraId="7FC7492E" w14:textId="77777777" w:rsidR="00E84500" w:rsidRPr="00F328D6" w:rsidRDefault="00E84500" w:rsidP="00E84500">
      <w:pPr>
        <w:pStyle w:val="breakline"/>
        <w:divId w:val="527259509"/>
        <w:rPr>
          <w:color w:val="002060"/>
        </w:rPr>
      </w:pPr>
    </w:p>
    <w:p w14:paraId="1B4F626C" w14:textId="77777777" w:rsidR="00E84500" w:rsidRPr="00F328D6" w:rsidRDefault="00E84500" w:rsidP="00E84500">
      <w:pPr>
        <w:pStyle w:val="SOTTOTITOLOCAMPIONATO1"/>
        <w:divId w:val="527259509"/>
        <w:rPr>
          <w:color w:val="002060"/>
        </w:rPr>
      </w:pPr>
      <w:r w:rsidRPr="00F328D6">
        <w:rPr>
          <w:color w:val="002060"/>
        </w:rPr>
        <w:t>GIRONE S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7"/>
        <w:gridCol w:w="2013"/>
        <w:gridCol w:w="385"/>
        <w:gridCol w:w="898"/>
        <w:gridCol w:w="1177"/>
        <w:gridCol w:w="1550"/>
        <w:gridCol w:w="1550"/>
      </w:tblGrid>
      <w:tr w:rsidR="00E84500" w:rsidRPr="00F328D6" w14:paraId="121A9140" w14:textId="77777777" w:rsidTr="00E8450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7F94B0" w14:textId="77777777" w:rsidR="00E84500" w:rsidRPr="00F328D6" w:rsidRDefault="00E84500" w:rsidP="00666DC1">
            <w:pPr>
              <w:pStyle w:val="HEADERTABELLA"/>
              <w:rPr>
                <w:color w:val="002060"/>
              </w:rPr>
            </w:pPr>
            <w:r w:rsidRPr="00F328D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77FA67" w14:textId="77777777" w:rsidR="00E84500" w:rsidRPr="00F328D6" w:rsidRDefault="00E84500" w:rsidP="00666DC1">
            <w:pPr>
              <w:pStyle w:val="HEADERTABELLA"/>
              <w:rPr>
                <w:color w:val="002060"/>
              </w:rPr>
            </w:pPr>
            <w:r w:rsidRPr="00F328D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CE32C9" w14:textId="77777777" w:rsidR="00E84500" w:rsidRPr="00F328D6" w:rsidRDefault="00E84500" w:rsidP="00666DC1">
            <w:pPr>
              <w:pStyle w:val="HEADERTABELLA"/>
              <w:rPr>
                <w:color w:val="002060"/>
              </w:rPr>
            </w:pPr>
            <w:r w:rsidRPr="00F328D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7F1C1D" w14:textId="77777777" w:rsidR="00E84500" w:rsidRPr="00F328D6" w:rsidRDefault="00E84500" w:rsidP="00666DC1">
            <w:pPr>
              <w:pStyle w:val="HEADERTABELLA"/>
              <w:rPr>
                <w:color w:val="002060"/>
              </w:rPr>
            </w:pPr>
            <w:r w:rsidRPr="00F328D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666F3C" w14:textId="77777777" w:rsidR="00E84500" w:rsidRPr="00F328D6" w:rsidRDefault="00E84500" w:rsidP="00666DC1">
            <w:pPr>
              <w:pStyle w:val="HEADERTABELLA"/>
              <w:rPr>
                <w:color w:val="002060"/>
              </w:rPr>
            </w:pPr>
            <w:r w:rsidRPr="00F328D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C61D72" w14:textId="77777777" w:rsidR="00E84500" w:rsidRPr="00F328D6" w:rsidRDefault="00E84500" w:rsidP="00666DC1">
            <w:pPr>
              <w:pStyle w:val="HEADERTABELLA"/>
              <w:rPr>
                <w:color w:val="002060"/>
              </w:rPr>
            </w:pPr>
            <w:proofErr w:type="spellStart"/>
            <w:r w:rsidRPr="00F328D6">
              <w:rPr>
                <w:color w:val="002060"/>
              </w:rPr>
              <w:t>Localita'</w:t>
            </w:r>
            <w:proofErr w:type="spellEnd"/>
            <w:r w:rsidRPr="00F328D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6497A6" w14:textId="77777777" w:rsidR="00E84500" w:rsidRPr="00F328D6" w:rsidRDefault="00E84500" w:rsidP="00666DC1">
            <w:pPr>
              <w:pStyle w:val="HEADERTABELLA"/>
              <w:rPr>
                <w:color w:val="002060"/>
              </w:rPr>
            </w:pPr>
            <w:r w:rsidRPr="00F328D6">
              <w:rPr>
                <w:color w:val="002060"/>
              </w:rPr>
              <w:t>Indirizzo Impianto</w:t>
            </w:r>
          </w:p>
        </w:tc>
      </w:tr>
      <w:tr w:rsidR="00E84500" w:rsidRPr="00F328D6" w14:paraId="122AD54E" w14:textId="77777777" w:rsidTr="00E8450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04304D7" w14:textId="77777777" w:rsidR="00E84500" w:rsidRPr="00F328D6" w:rsidRDefault="00E84500" w:rsidP="00666DC1">
            <w:pPr>
              <w:pStyle w:val="ROWTABELLA"/>
              <w:rPr>
                <w:color w:val="002060"/>
              </w:rPr>
            </w:pPr>
            <w:r w:rsidRPr="00F328D6">
              <w:rPr>
                <w:color w:val="002060"/>
              </w:rPr>
              <w:t xml:space="preserve">AUDAX 1970 </w:t>
            </w:r>
            <w:proofErr w:type="gramStart"/>
            <w:r w:rsidRPr="00F328D6">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61D759C" w14:textId="77777777" w:rsidR="00E84500" w:rsidRPr="00F328D6" w:rsidRDefault="00E84500" w:rsidP="00666DC1">
            <w:pPr>
              <w:pStyle w:val="ROWTABELLA"/>
              <w:rPr>
                <w:color w:val="002060"/>
              </w:rPr>
            </w:pPr>
            <w:r w:rsidRPr="00F328D6">
              <w:rPr>
                <w:color w:val="002060"/>
              </w:rPr>
              <w:t>CSI STELLA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335C2C7" w14:textId="77777777" w:rsidR="00E84500" w:rsidRPr="00F328D6" w:rsidRDefault="00E84500" w:rsidP="00666DC1">
            <w:pPr>
              <w:pStyle w:val="ROWTABELLA"/>
              <w:jc w:val="center"/>
              <w:rPr>
                <w:color w:val="002060"/>
              </w:rPr>
            </w:pPr>
            <w:r w:rsidRPr="00F328D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07E35B7" w14:textId="77777777" w:rsidR="00E84500" w:rsidRPr="00F328D6" w:rsidRDefault="00E84500" w:rsidP="00666DC1">
            <w:pPr>
              <w:pStyle w:val="ROWTABELLA"/>
              <w:rPr>
                <w:color w:val="002060"/>
              </w:rPr>
            </w:pPr>
            <w:r w:rsidRPr="00F328D6">
              <w:rPr>
                <w:color w:val="002060"/>
              </w:rPr>
              <w:t>01/02/2020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4DF9D33" w14:textId="77777777" w:rsidR="00E84500" w:rsidRPr="00F328D6" w:rsidRDefault="00E84500" w:rsidP="00666DC1">
            <w:pPr>
              <w:pStyle w:val="ROWTABELLA"/>
              <w:rPr>
                <w:color w:val="002060"/>
              </w:rPr>
            </w:pPr>
            <w:r w:rsidRPr="00F328D6">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19E80C7" w14:textId="77777777" w:rsidR="00E84500" w:rsidRPr="00F328D6" w:rsidRDefault="00E84500" w:rsidP="00666DC1">
            <w:pPr>
              <w:pStyle w:val="ROWTABELLA"/>
              <w:rPr>
                <w:color w:val="002060"/>
              </w:rPr>
            </w:pPr>
            <w:r w:rsidRPr="00F328D6">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8BEFE34" w14:textId="77777777" w:rsidR="00E84500" w:rsidRPr="00F328D6" w:rsidRDefault="00E84500" w:rsidP="00666DC1">
            <w:pPr>
              <w:pStyle w:val="ROWTABELLA"/>
              <w:rPr>
                <w:color w:val="002060"/>
              </w:rPr>
            </w:pPr>
            <w:r w:rsidRPr="00F328D6">
              <w:rPr>
                <w:color w:val="002060"/>
              </w:rPr>
              <w:t>VIA ANTONIO ROSMINI 22/B</w:t>
            </w:r>
          </w:p>
        </w:tc>
      </w:tr>
      <w:tr w:rsidR="00E84500" w:rsidRPr="00F328D6" w14:paraId="75AECB15"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045CA0F" w14:textId="77777777" w:rsidR="00E84500" w:rsidRPr="00F328D6" w:rsidRDefault="00E84500" w:rsidP="00666DC1">
            <w:pPr>
              <w:pStyle w:val="ROWTABELLA"/>
              <w:rPr>
                <w:color w:val="002060"/>
              </w:rPr>
            </w:pPr>
            <w:r w:rsidRPr="00F328D6">
              <w:rPr>
                <w:color w:val="002060"/>
              </w:rPr>
              <w:t>CAMPOCAVALLO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065682E" w14:textId="77777777" w:rsidR="00E84500" w:rsidRPr="00F328D6" w:rsidRDefault="00E84500" w:rsidP="00666DC1">
            <w:pPr>
              <w:pStyle w:val="ROWTABELLA"/>
              <w:rPr>
                <w:color w:val="002060"/>
              </w:rPr>
            </w:pPr>
            <w:r w:rsidRPr="00F328D6">
              <w:rPr>
                <w:color w:val="002060"/>
              </w:rPr>
              <w:t>FUTSAL POTENZA PICENA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D5A9889"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79A81DC" w14:textId="77777777" w:rsidR="00E84500" w:rsidRPr="00F328D6" w:rsidRDefault="00E84500" w:rsidP="00666DC1">
            <w:pPr>
              <w:pStyle w:val="ROWTABELLA"/>
              <w:rPr>
                <w:color w:val="002060"/>
              </w:rPr>
            </w:pPr>
            <w:r w:rsidRPr="00F328D6">
              <w:rPr>
                <w:color w:val="002060"/>
              </w:rPr>
              <w:t>01/02/2020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D749057" w14:textId="77777777" w:rsidR="00E84500" w:rsidRPr="00F328D6" w:rsidRDefault="00E84500" w:rsidP="00666DC1">
            <w:pPr>
              <w:pStyle w:val="ROWTABELLA"/>
              <w:rPr>
                <w:color w:val="002060"/>
              </w:rPr>
            </w:pPr>
            <w:r w:rsidRPr="00F328D6">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BD23506" w14:textId="77777777" w:rsidR="00E84500" w:rsidRPr="00F328D6" w:rsidRDefault="00E84500" w:rsidP="00666DC1">
            <w:pPr>
              <w:pStyle w:val="ROWTABELLA"/>
              <w:rPr>
                <w:color w:val="002060"/>
              </w:rPr>
            </w:pPr>
            <w:r w:rsidRPr="00F328D6">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A48CB5F" w14:textId="77777777" w:rsidR="00E84500" w:rsidRPr="00F328D6" w:rsidRDefault="00E84500" w:rsidP="00666DC1">
            <w:pPr>
              <w:pStyle w:val="ROWTABELLA"/>
              <w:rPr>
                <w:color w:val="002060"/>
              </w:rPr>
            </w:pPr>
            <w:r w:rsidRPr="00F328D6">
              <w:rPr>
                <w:color w:val="002060"/>
              </w:rPr>
              <w:t>VIA VESCOVARA, 7</w:t>
            </w:r>
          </w:p>
        </w:tc>
      </w:tr>
      <w:tr w:rsidR="00E84500" w:rsidRPr="00F328D6" w14:paraId="78AAA7E0" w14:textId="77777777" w:rsidTr="00E8450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DB1E116" w14:textId="77777777" w:rsidR="00E84500" w:rsidRPr="00F328D6" w:rsidRDefault="00E84500" w:rsidP="00666DC1">
            <w:pPr>
              <w:pStyle w:val="ROWTABELLA"/>
              <w:rPr>
                <w:color w:val="002060"/>
              </w:rPr>
            </w:pPr>
            <w:r w:rsidRPr="00F328D6">
              <w:rPr>
                <w:color w:val="002060"/>
              </w:rPr>
              <w:t>DINAMIS 1990</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C14D798" w14:textId="77777777" w:rsidR="00E84500" w:rsidRPr="00F328D6" w:rsidRDefault="00E84500" w:rsidP="00666DC1">
            <w:pPr>
              <w:pStyle w:val="ROWTABELLA"/>
              <w:rPr>
                <w:color w:val="002060"/>
              </w:rPr>
            </w:pPr>
            <w:r w:rsidRPr="00F328D6">
              <w:rPr>
                <w:color w:val="002060"/>
              </w:rPr>
              <w:t>CANTINE RIUNITE CSI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69FAA74"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65ADB83" w14:textId="77777777" w:rsidR="00E84500" w:rsidRPr="00F328D6" w:rsidRDefault="00E84500" w:rsidP="00666DC1">
            <w:pPr>
              <w:pStyle w:val="ROWTABELLA"/>
              <w:rPr>
                <w:color w:val="002060"/>
              </w:rPr>
            </w:pPr>
            <w:r w:rsidRPr="00F328D6">
              <w:rPr>
                <w:color w:val="002060"/>
              </w:rPr>
              <w:t>01/02/2020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6A41358" w14:textId="77777777" w:rsidR="00E84500" w:rsidRPr="00F328D6" w:rsidRDefault="00E84500" w:rsidP="00666DC1">
            <w:pPr>
              <w:pStyle w:val="ROWTABELLA"/>
              <w:rPr>
                <w:color w:val="002060"/>
              </w:rPr>
            </w:pPr>
            <w:r w:rsidRPr="00F328D6">
              <w:rPr>
                <w:color w:val="002060"/>
              </w:rPr>
              <w:t>5021 PALASPORT "BADIALI"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F87003E" w14:textId="77777777" w:rsidR="00E84500" w:rsidRPr="00F328D6" w:rsidRDefault="00E84500" w:rsidP="00666DC1">
            <w:pPr>
              <w:pStyle w:val="ROWTABELLA"/>
              <w:rPr>
                <w:color w:val="002060"/>
              </w:rPr>
            </w:pPr>
            <w:r w:rsidRPr="00F328D6">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9212C3B" w14:textId="77777777" w:rsidR="00E84500" w:rsidRPr="00F328D6" w:rsidRDefault="00E84500" w:rsidP="00666DC1">
            <w:pPr>
              <w:pStyle w:val="ROWTABELLA"/>
              <w:rPr>
                <w:color w:val="002060"/>
              </w:rPr>
            </w:pPr>
            <w:r w:rsidRPr="00F328D6">
              <w:rPr>
                <w:color w:val="002060"/>
              </w:rPr>
              <w:t>VIA DELLO STADIO</w:t>
            </w:r>
          </w:p>
        </w:tc>
      </w:tr>
    </w:tbl>
    <w:p w14:paraId="45F7316A" w14:textId="77777777" w:rsidR="00E84500" w:rsidRPr="003F36BA" w:rsidRDefault="00E84500" w:rsidP="00E84500">
      <w:pPr>
        <w:pStyle w:val="breakline"/>
        <w:divId w:val="527259509"/>
        <w:rPr>
          <w:color w:val="002060"/>
        </w:rPr>
      </w:pPr>
    </w:p>
    <w:p w14:paraId="372F7EDC" w14:textId="77777777" w:rsidR="00E84500" w:rsidRPr="003F36BA" w:rsidRDefault="00E84500" w:rsidP="00E84500">
      <w:pPr>
        <w:pStyle w:val="breakline"/>
        <w:divId w:val="527259509"/>
        <w:rPr>
          <w:color w:val="002060"/>
        </w:rPr>
      </w:pPr>
    </w:p>
    <w:p w14:paraId="34227F1C" w14:textId="77777777" w:rsidR="00E84500" w:rsidRPr="003F36BA" w:rsidRDefault="00E84500" w:rsidP="00E84500">
      <w:pPr>
        <w:pStyle w:val="breakline"/>
        <w:divId w:val="527259509"/>
        <w:rPr>
          <w:color w:val="002060"/>
        </w:rPr>
      </w:pPr>
    </w:p>
    <w:p w14:paraId="2A733010" w14:textId="77777777" w:rsidR="00E84500" w:rsidRPr="003F36BA" w:rsidRDefault="00E84500" w:rsidP="00E84500">
      <w:pPr>
        <w:pStyle w:val="TITOLOCAMPIONATO"/>
        <w:shd w:val="clear" w:color="auto" w:fill="CCCCCC"/>
        <w:spacing w:before="80" w:after="40"/>
        <w:divId w:val="527259509"/>
        <w:rPr>
          <w:color w:val="002060"/>
        </w:rPr>
      </w:pPr>
      <w:r w:rsidRPr="003F36BA">
        <w:rPr>
          <w:color w:val="002060"/>
        </w:rPr>
        <w:t>UNDER 17 C5 REGIONALI MASCHILI</w:t>
      </w:r>
    </w:p>
    <w:p w14:paraId="200795F4" w14:textId="77777777" w:rsidR="00E84500" w:rsidRPr="00E876E0" w:rsidRDefault="00E84500" w:rsidP="00E84500">
      <w:pPr>
        <w:pStyle w:val="TITOLOPRINC"/>
        <w:divId w:val="527259509"/>
        <w:rPr>
          <w:color w:val="002060"/>
        </w:rPr>
      </w:pPr>
      <w:r w:rsidRPr="00E876E0">
        <w:rPr>
          <w:color w:val="002060"/>
        </w:rPr>
        <w:t>ANAGRAFICA/INDIRIZZARIO/VARIAZIONI CALENDARIO</w:t>
      </w:r>
    </w:p>
    <w:p w14:paraId="5E1077B2" w14:textId="77777777" w:rsidR="00E84500" w:rsidRPr="0056717D" w:rsidRDefault="00E84500" w:rsidP="00E84500">
      <w:pPr>
        <w:pStyle w:val="Corpodeltesto21"/>
        <w:divId w:val="527259509"/>
        <w:rPr>
          <w:rFonts w:ascii="Arial" w:hAnsi="Arial" w:cs="Arial"/>
          <w:b/>
          <w:color w:val="002060"/>
          <w:sz w:val="22"/>
          <w:szCs w:val="22"/>
          <w:u w:val="single"/>
        </w:rPr>
      </w:pPr>
      <w:r w:rsidRPr="0056717D">
        <w:rPr>
          <w:rFonts w:ascii="Arial" w:hAnsi="Arial" w:cs="Arial"/>
          <w:b/>
          <w:color w:val="002060"/>
          <w:sz w:val="22"/>
          <w:szCs w:val="22"/>
          <w:u w:val="single"/>
        </w:rPr>
        <w:t>GIRONE “</w:t>
      </w:r>
      <w:r>
        <w:rPr>
          <w:rFonts w:ascii="Arial" w:hAnsi="Arial" w:cs="Arial"/>
          <w:b/>
          <w:color w:val="002060"/>
          <w:sz w:val="22"/>
          <w:szCs w:val="22"/>
          <w:u w:val="single"/>
        </w:rPr>
        <w:t>GOLD</w:t>
      </w:r>
      <w:r w:rsidRPr="0056717D">
        <w:rPr>
          <w:rFonts w:ascii="Arial" w:hAnsi="Arial" w:cs="Arial"/>
          <w:b/>
          <w:color w:val="002060"/>
          <w:sz w:val="22"/>
          <w:szCs w:val="22"/>
          <w:u w:val="single"/>
        </w:rPr>
        <w:t>”</w:t>
      </w:r>
    </w:p>
    <w:p w14:paraId="38CCE180" w14:textId="77777777" w:rsidR="00E84500" w:rsidRPr="0056717D" w:rsidRDefault="00E84500" w:rsidP="00E84500">
      <w:pPr>
        <w:pStyle w:val="Corpodeltesto21"/>
        <w:divId w:val="527259509"/>
        <w:rPr>
          <w:rFonts w:ascii="Arial" w:hAnsi="Arial" w:cs="Arial"/>
          <w:color w:val="002060"/>
          <w:sz w:val="22"/>
          <w:szCs w:val="22"/>
        </w:rPr>
      </w:pPr>
    </w:p>
    <w:p w14:paraId="26F3AC51" w14:textId="77777777" w:rsidR="00E84500" w:rsidRPr="00E876E0" w:rsidRDefault="00E84500" w:rsidP="00E84500">
      <w:pPr>
        <w:pStyle w:val="Corpodeltesto21"/>
        <w:divId w:val="527259509"/>
        <w:rPr>
          <w:rFonts w:ascii="Arial" w:hAnsi="Arial" w:cs="Arial"/>
          <w:color w:val="002060"/>
          <w:sz w:val="22"/>
          <w:szCs w:val="22"/>
        </w:rPr>
      </w:pPr>
      <w:r w:rsidRPr="0056717D">
        <w:rPr>
          <w:rFonts w:ascii="Arial" w:hAnsi="Arial" w:cs="Arial"/>
          <w:color w:val="002060"/>
          <w:sz w:val="22"/>
          <w:szCs w:val="22"/>
        </w:rPr>
        <w:t xml:space="preserve">La Società </w:t>
      </w:r>
      <w:r>
        <w:rPr>
          <w:rFonts w:ascii="Arial" w:hAnsi="Arial" w:cs="Arial"/>
          <w:b/>
          <w:color w:val="002060"/>
          <w:sz w:val="22"/>
          <w:szCs w:val="22"/>
        </w:rPr>
        <w:t xml:space="preserve">REAL </w:t>
      </w:r>
      <w:proofErr w:type="gramStart"/>
      <w:r>
        <w:rPr>
          <w:rFonts w:ascii="Arial" w:hAnsi="Arial" w:cs="Arial"/>
          <w:b/>
          <w:color w:val="002060"/>
          <w:sz w:val="22"/>
          <w:szCs w:val="22"/>
        </w:rPr>
        <w:t>S.COSTANZO</w:t>
      </w:r>
      <w:proofErr w:type="gramEnd"/>
      <w:r>
        <w:rPr>
          <w:rFonts w:ascii="Arial" w:hAnsi="Arial" w:cs="Arial"/>
          <w:b/>
          <w:color w:val="002060"/>
          <w:sz w:val="22"/>
          <w:szCs w:val="22"/>
        </w:rPr>
        <w:t xml:space="preserve"> CALCIO 5</w:t>
      </w:r>
      <w:r w:rsidRPr="0056717D">
        <w:rPr>
          <w:rFonts w:ascii="Arial" w:hAnsi="Arial" w:cs="Arial"/>
          <w:color w:val="002060"/>
          <w:sz w:val="22"/>
          <w:szCs w:val="22"/>
        </w:rPr>
        <w:t xml:space="preserve"> comunica che disputerà tutte le gare interne </w:t>
      </w:r>
      <w:r>
        <w:rPr>
          <w:rFonts w:ascii="Arial" w:hAnsi="Arial" w:cs="Arial"/>
          <w:color w:val="002060"/>
          <w:sz w:val="22"/>
          <w:szCs w:val="22"/>
        </w:rPr>
        <w:t>la</w:t>
      </w:r>
      <w:r w:rsidRPr="0056717D">
        <w:rPr>
          <w:rFonts w:ascii="Arial" w:hAnsi="Arial" w:cs="Arial"/>
          <w:color w:val="002060"/>
          <w:sz w:val="22"/>
          <w:szCs w:val="22"/>
        </w:rPr>
        <w:t xml:space="preserve"> </w:t>
      </w:r>
      <w:r>
        <w:rPr>
          <w:rFonts w:ascii="Arial" w:hAnsi="Arial" w:cs="Arial"/>
          <w:b/>
          <w:color w:val="002060"/>
          <w:sz w:val="22"/>
          <w:szCs w:val="22"/>
        </w:rPr>
        <w:t xml:space="preserve">DOMENICA </w:t>
      </w:r>
      <w:r w:rsidRPr="0056717D">
        <w:rPr>
          <w:rFonts w:ascii="Arial" w:hAnsi="Arial" w:cs="Arial"/>
          <w:color w:val="002060"/>
          <w:sz w:val="22"/>
          <w:szCs w:val="22"/>
        </w:rPr>
        <w:t xml:space="preserve">alle </w:t>
      </w:r>
      <w:r w:rsidRPr="0056717D">
        <w:rPr>
          <w:rFonts w:ascii="Arial" w:hAnsi="Arial" w:cs="Arial"/>
          <w:b/>
          <w:color w:val="002060"/>
          <w:sz w:val="22"/>
          <w:szCs w:val="22"/>
        </w:rPr>
        <w:t xml:space="preserve">ore </w:t>
      </w:r>
      <w:r>
        <w:rPr>
          <w:rFonts w:ascii="Arial" w:hAnsi="Arial" w:cs="Arial"/>
          <w:b/>
          <w:color w:val="002060"/>
          <w:sz w:val="22"/>
          <w:szCs w:val="22"/>
        </w:rPr>
        <w:t>15:00</w:t>
      </w:r>
      <w:r w:rsidRPr="0056717D">
        <w:rPr>
          <w:rFonts w:ascii="Arial" w:hAnsi="Arial" w:cs="Arial"/>
          <w:color w:val="002060"/>
          <w:sz w:val="22"/>
          <w:szCs w:val="22"/>
        </w:rPr>
        <w:t>,</w:t>
      </w:r>
      <w:r>
        <w:rPr>
          <w:rFonts w:ascii="Arial" w:hAnsi="Arial" w:cs="Arial"/>
          <w:color w:val="002060"/>
          <w:sz w:val="22"/>
          <w:szCs w:val="22"/>
        </w:rPr>
        <w:t xml:space="preserve"> stesso campo</w:t>
      </w:r>
      <w:r w:rsidRPr="0056717D">
        <w:rPr>
          <w:rFonts w:ascii="Arial" w:hAnsi="Arial" w:cs="Arial"/>
          <w:color w:val="002060"/>
          <w:sz w:val="22"/>
          <w:szCs w:val="22"/>
        </w:rPr>
        <w:t>.</w:t>
      </w:r>
    </w:p>
    <w:p w14:paraId="6D265778" w14:textId="77777777" w:rsidR="00E84500" w:rsidRPr="003F36BA" w:rsidRDefault="00E84500" w:rsidP="00E84500">
      <w:pPr>
        <w:pStyle w:val="TITOLOPRINC"/>
        <w:divId w:val="527259509"/>
        <w:rPr>
          <w:color w:val="002060"/>
        </w:rPr>
      </w:pPr>
      <w:r w:rsidRPr="003F36BA">
        <w:rPr>
          <w:color w:val="002060"/>
        </w:rPr>
        <w:t>VARIAZIONI AL PROGRAMMA GARE</w:t>
      </w:r>
    </w:p>
    <w:p w14:paraId="72F691B3" w14:textId="77777777" w:rsidR="00E84500" w:rsidRPr="003F36BA" w:rsidRDefault="00E84500" w:rsidP="00E84500">
      <w:pPr>
        <w:pStyle w:val="breakline"/>
        <w:divId w:val="527259509"/>
        <w:rPr>
          <w:color w:val="002060"/>
        </w:rPr>
      </w:pPr>
    </w:p>
    <w:p w14:paraId="198FFA2A" w14:textId="77777777" w:rsidR="00B95418" w:rsidRPr="003F36BA" w:rsidRDefault="00B95418" w:rsidP="00B95418">
      <w:pPr>
        <w:pStyle w:val="SOTTOTITOLOCAMPIONATO1"/>
        <w:divId w:val="527259509"/>
        <w:rPr>
          <w:color w:val="002060"/>
        </w:rPr>
      </w:pPr>
      <w:r w:rsidRPr="003F36BA">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B95418" w:rsidRPr="003F36BA" w14:paraId="499DBF5E" w14:textId="77777777" w:rsidTr="00B95418">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7CE5CA" w14:textId="77777777" w:rsidR="00B95418" w:rsidRPr="003F36BA" w:rsidRDefault="00B95418" w:rsidP="00B95418">
            <w:pPr>
              <w:pStyle w:val="HEADERTABELLA"/>
              <w:rPr>
                <w:color w:val="002060"/>
              </w:rPr>
            </w:pPr>
            <w:r w:rsidRPr="003F36B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8849A1" w14:textId="77777777" w:rsidR="00B95418" w:rsidRPr="003F36BA" w:rsidRDefault="00B95418" w:rsidP="00B95418">
            <w:pPr>
              <w:pStyle w:val="HEADERTABELLA"/>
              <w:rPr>
                <w:color w:val="002060"/>
              </w:rPr>
            </w:pPr>
            <w:r w:rsidRPr="003F36BA">
              <w:rPr>
                <w:color w:val="002060"/>
              </w:rPr>
              <w:t xml:space="preserve">N° </w:t>
            </w:r>
            <w:proofErr w:type="spellStart"/>
            <w:r w:rsidRPr="003F36BA">
              <w:rPr>
                <w:color w:val="002060"/>
              </w:rPr>
              <w:t>Gior</w:t>
            </w:r>
            <w:proofErr w:type="spellEnd"/>
            <w:r w:rsidRPr="003F36B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7D77C2" w14:textId="77777777" w:rsidR="00B95418" w:rsidRPr="003F36BA" w:rsidRDefault="00B95418" w:rsidP="00B95418">
            <w:pPr>
              <w:pStyle w:val="HEADERTABELLA"/>
              <w:rPr>
                <w:color w:val="002060"/>
              </w:rPr>
            </w:pPr>
            <w:r w:rsidRPr="003F36B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683840" w14:textId="77777777" w:rsidR="00B95418" w:rsidRPr="003F36BA" w:rsidRDefault="00B95418" w:rsidP="00B95418">
            <w:pPr>
              <w:pStyle w:val="HEADERTABELLA"/>
              <w:rPr>
                <w:color w:val="002060"/>
              </w:rPr>
            </w:pPr>
            <w:r w:rsidRPr="003F36B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42C2F2" w14:textId="77777777" w:rsidR="00B95418" w:rsidRPr="003F36BA" w:rsidRDefault="00B95418" w:rsidP="00B95418">
            <w:pPr>
              <w:pStyle w:val="HEADERTABELLA"/>
              <w:rPr>
                <w:color w:val="002060"/>
              </w:rPr>
            </w:pPr>
            <w:r w:rsidRPr="003F36BA">
              <w:rPr>
                <w:color w:val="002060"/>
              </w:rPr>
              <w:t xml:space="preserve">Data </w:t>
            </w:r>
            <w:proofErr w:type="spellStart"/>
            <w:r w:rsidRPr="003F36BA">
              <w:rPr>
                <w:color w:val="002060"/>
              </w:rPr>
              <w:t>Orig</w:t>
            </w:r>
            <w:proofErr w:type="spellEnd"/>
            <w:r w:rsidRPr="003F36B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3D93A3" w14:textId="77777777" w:rsidR="00B95418" w:rsidRPr="003F36BA" w:rsidRDefault="00B95418" w:rsidP="00B95418">
            <w:pPr>
              <w:pStyle w:val="HEADERTABELLA"/>
              <w:rPr>
                <w:color w:val="002060"/>
              </w:rPr>
            </w:pPr>
            <w:r w:rsidRPr="003F36BA">
              <w:rPr>
                <w:color w:val="002060"/>
              </w:rPr>
              <w:t xml:space="preserve">Ora </w:t>
            </w:r>
            <w:proofErr w:type="spellStart"/>
            <w:r w:rsidRPr="003F36BA">
              <w:rPr>
                <w:color w:val="002060"/>
              </w:rPr>
              <w:t>Var</w:t>
            </w:r>
            <w:proofErr w:type="spellEnd"/>
            <w:r w:rsidRPr="003F36B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557FE5" w14:textId="77777777" w:rsidR="00B95418" w:rsidRPr="003F36BA" w:rsidRDefault="00B95418" w:rsidP="00B95418">
            <w:pPr>
              <w:pStyle w:val="HEADERTABELLA"/>
              <w:rPr>
                <w:color w:val="002060"/>
              </w:rPr>
            </w:pPr>
            <w:r w:rsidRPr="003F36BA">
              <w:rPr>
                <w:color w:val="002060"/>
              </w:rPr>
              <w:t xml:space="preserve">Ora </w:t>
            </w:r>
            <w:proofErr w:type="spellStart"/>
            <w:r w:rsidRPr="003F36BA">
              <w:rPr>
                <w:color w:val="002060"/>
              </w:rPr>
              <w:t>Orig</w:t>
            </w:r>
            <w:proofErr w:type="spellEnd"/>
            <w:r w:rsidRPr="003F36B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18706C" w14:textId="77777777" w:rsidR="00B95418" w:rsidRPr="003F36BA" w:rsidRDefault="00B95418" w:rsidP="00B95418">
            <w:pPr>
              <w:pStyle w:val="HEADERTABELLA"/>
              <w:rPr>
                <w:color w:val="002060"/>
              </w:rPr>
            </w:pPr>
            <w:r w:rsidRPr="003F36BA">
              <w:rPr>
                <w:color w:val="002060"/>
              </w:rPr>
              <w:t>Impianto</w:t>
            </w:r>
          </w:p>
        </w:tc>
      </w:tr>
      <w:tr w:rsidR="00B95418" w:rsidRPr="003F36BA" w14:paraId="7BB94122" w14:textId="77777777" w:rsidTr="00B9541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C354B6" w14:textId="5EF1BC21" w:rsidR="00B95418" w:rsidRPr="00387A9A" w:rsidRDefault="00FF77A0" w:rsidP="00B95418">
            <w:pPr>
              <w:pStyle w:val="ROWTABELLA"/>
              <w:rPr>
                <w:color w:val="002060"/>
                <w:highlight w:val="yellow"/>
              </w:rPr>
            </w:pPr>
            <w:r>
              <w:rPr>
                <w:color w:val="002060"/>
                <w:highlight w:val="yellow"/>
              </w:rPr>
              <w:lastRenderedPageBreak/>
              <w:t>12</w:t>
            </w:r>
            <w:r w:rsidR="00B95418" w:rsidRPr="00387A9A">
              <w:rPr>
                <w:color w:val="002060"/>
                <w:highlight w:val="yellow"/>
              </w:rPr>
              <w:t>/02/2020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95A29C" w14:textId="19AB28D0" w:rsidR="00B95418" w:rsidRPr="00387A9A" w:rsidRDefault="00FF77A0" w:rsidP="00B95418">
            <w:pPr>
              <w:pStyle w:val="ROWTABELLA"/>
              <w:jc w:val="center"/>
              <w:rPr>
                <w:color w:val="002060"/>
                <w:highlight w:val="yellow"/>
              </w:rPr>
            </w:pPr>
            <w:r>
              <w:rPr>
                <w:color w:val="002060"/>
                <w:highlight w:val="yellow"/>
              </w:rPr>
              <w:t>5</w:t>
            </w:r>
            <w:r w:rsidR="00B95418" w:rsidRPr="00387A9A">
              <w:rPr>
                <w:color w:val="002060"/>
                <w:highlight w:val="yellow"/>
              </w:rPr>
              <w:t xml:space="preserve">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8C0202" w14:textId="77777777" w:rsidR="00B95418" w:rsidRPr="00387A9A" w:rsidRDefault="00B95418" w:rsidP="00B95418">
            <w:pPr>
              <w:pStyle w:val="ROWTABELLA"/>
              <w:rPr>
                <w:color w:val="002060"/>
                <w:highlight w:val="yellow"/>
              </w:rPr>
            </w:pPr>
            <w:r w:rsidRPr="00387A9A">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35B734" w14:textId="77777777" w:rsidR="00B95418" w:rsidRPr="00387A9A" w:rsidRDefault="00B95418" w:rsidP="00B95418">
            <w:pPr>
              <w:pStyle w:val="ROWTABELLA"/>
              <w:rPr>
                <w:color w:val="002060"/>
                <w:highlight w:val="yellow"/>
              </w:rPr>
            </w:pPr>
            <w:r w:rsidRPr="00387A9A">
              <w:rPr>
                <w:color w:val="002060"/>
                <w:highlight w:val="yellow"/>
              </w:rPr>
              <w:t>FUTBOL3</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C233BD" w14:textId="5083FC4C" w:rsidR="00B95418" w:rsidRPr="003F36BA" w:rsidRDefault="00FF77A0" w:rsidP="00B95418">
            <w:pPr>
              <w:pStyle w:val="ROWTABELLA"/>
              <w:rPr>
                <w:color w:val="002060"/>
              </w:rPr>
            </w:pPr>
            <w:r w:rsidRPr="00FF77A0">
              <w:rPr>
                <w:color w:val="002060"/>
              </w:rPr>
              <w:t>09</w:t>
            </w:r>
            <w:r>
              <w:rPr>
                <w:color w:val="002060"/>
              </w:rPr>
              <w:t>/</w:t>
            </w:r>
            <w:r w:rsidRPr="00FF77A0">
              <w:rPr>
                <w:color w:val="002060"/>
              </w:rPr>
              <w:t>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47AF14" w14:textId="39615AEC" w:rsidR="00B95418" w:rsidRPr="003F36BA" w:rsidRDefault="00B95418" w:rsidP="00B95418">
            <w:pPr>
              <w:pStyle w:val="ROWTABELLA"/>
              <w:jc w:val="center"/>
              <w:rPr>
                <w:color w:val="002060"/>
              </w:rPr>
            </w:pPr>
            <w:r w:rsidRPr="00387A9A">
              <w:rPr>
                <w:color w:val="002060"/>
                <w:highlight w:val="yellow"/>
              </w:rPr>
              <w:t>1</w:t>
            </w:r>
            <w:r w:rsidR="00FF77A0">
              <w:rPr>
                <w:color w:val="002060"/>
                <w:highlight w:val="yellow"/>
              </w:rPr>
              <w:t>8</w:t>
            </w:r>
            <w:r w:rsidRPr="00387A9A">
              <w:rPr>
                <w:color w:val="002060"/>
                <w:highlight w:val="yellow"/>
              </w:rPr>
              <w:t>:00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146ECD" w14:textId="19E4B5CD" w:rsidR="00B95418" w:rsidRPr="00FF77A0" w:rsidRDefault="00FF77A0" w:rsidP="00FF77A0">
            <w:pPr>
              <w:jc w:val="center"/>
              <w:rPr>
                <w:rFonts w:ascii="Arial" w:hAnsi="Arial" w:cs="Arial"/>
                <w:color w:val="002060"/>
                <w:sz w:val="12"/>
                <w:szCs w:val="12"/>
              </w:rPr>
            </w:pPr>
            <w:r w:rsidRPr="00FF77A0">
              <w:rPr>
                <w:rFonts w:ascii="Arial" w:hAnsi="Arial" w:cs="Arial"/>
                <w:color w:val="002060"/>
                <w:sz w:val="12"/>
                <w:szCs w:val="12"/>
              </w:rPr>
              <w:t>1</w:t>
            </w:r>
            <w:r>
              <w:rPr>
                <w:rFonts w:ascii="Arial" w:hAnsi="Arial" w:cs="Arial"/>
                <w:color w:val="002060"/>
                <w:sz w:val="12"/>
                <w:szCs w:val="12"/>
              </w:rPr>
              <w:t>6</w:t>
            </w:r>
            <w:r w:rsidRPr="00FF77A0">
              <w:rPr>
                <w:rFonts w:ascii="Arial" w:hAnsi="Arial" w:cs="Arial"/>
                <w:color w:val="002060"/>
                <w:sz w:val="12"/>
                <w:szCs w:val="12"/>
              </w:rPr>
              <w:t>:00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EB94D3" w14:textId="77777777" w:rsidR="00B95418" w:rsidRPr="003F36BA" w:rsidRDefault="00B95418" w:rsidP="00B95418">
            <w:pPr>
              <w:pStyle w:val="ROWTABELLA"/>
              <w:rPr>
                <w:color w:val="002060"/>
              </w:rPr>
            </w:pPr>
            <w:r w:rsidRPr="00387A9A">
              <w:rPr>
                <w:color w:val="002060"/>
                <w:highlight w:val="yellow"/>
              </w:rPr>
              <w:t>CAMPO DI C5 ENTRO PAL OLIMPIA MONTEPORZIO VIA RISORGIMENTO 16</w:t>
            </w:r>
          </w:p>
        </w:tc>
      </w:tr>
    </w:tbl>
    <w:p w14:paraId="78406AA6" w14:textId="77777777" w:rsidR="00E84500" w:rsidRPr="003F36BA" w:rsidRDefault="00E84500" w:rsidP="00E84500">
      <w:pPr>
        <w:pStyle w:val="breakline"/>
        <w:divId w:val="527259509"/>
        <w:rPr>
          <w:color w:val="002060"/>
        </w:rPr>
      </w:pPr>
    </w:p>
    <w:p w14:paraId="5A484E6D" w14:textId="77777777" w:rsidR="00E84500" w:rsidRPr="003F36BA" w:rsidRDefault="00E84500" w:rsidP="00E84500">
      <w:pPr>
        <w:pStyle w:val="SOTTOTITOLOCAMPIONATO1"/>
        <w:divId w:val="527259509"/>
        <w:rPr>
          <w:color w:val="002060"/>
        </w:rPr>
      </w:pPr>
      <w:r w:rsidRPr="003F36BA">
        <w:rPr>
          <w:color w:val="002060"/>
        </w:rPr>
        <w:t>GIRONE SA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E84500" w:rsidRPr="003F36BA" w14:paraId="5B4C800A"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F589A2" w14:textId="77777777" w:rsidR="00E84500" w:rsidRPr="003F36BA" w:rsidRDefault="00E84500" w:rsidP="00666DC1">
            <w:pPr>
              <w:pStyle w:val="HEADERTABELLA"/>
              <w:rPr>
                <w:color w:val="002060"/>
              </w:rPr>
            </w:pPr>
            <w:r w:rsidRPr="003F36B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ADE41E" w14:textId="77777777" w:rsidR="00E84500" w:rsidRPr="003F36BA" w:rsidRDefault="00E84500" w:rsidP="00666DC1">
            <w:pPr>
              <w:pStyle w:val="HEADERTABELLA"/>
              <w:rPr>
                <w:color w:val="002060"/>
              </w:rPr>
            </w:pPr>
            <w:r w:rsidRPr="003F36BA">
              <w:rPr>
                <w:color w:val="002060"/>
              </w:rPr>
              <w:t xml:space="preserve">N° </w:t>
            </w:r>
            <w:proofErr w:type="spellStart"/>
            <w:r w:rsidRPr="003F36BA">
              <w:rPr>
                <w:color w:val="002060"/>
              </w:rPr>
              <w:t>Gior</w:t>
            </w:r>
            <w:proofErr w:type="spellEnd"/>
            <w:r w:rsidRPr="003F36B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152BB0" w14:textId="77777777" w:rsidR="00E84500" w:rsidRPr="003F36BA" w:rsidRDefault="00E84500" w:rsidP="00666DC1">
            <w:pPr>
              <w:pStyle w:val="HEADERTABELLA"/>
              <w:rPr>
                <w:color w:val="002060"/>
              </w:rPr>
            </w:pPr>
            <w:r w:rsidRPr="003F36B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39E224" w14:textId="77777777" w:rsidR="00E84500" w:rsidRPr="003F36BA" w:rsidRDefault="00E84500" w:rsidP="00666DC1">
            <w:pPr>
              <w:pStyle w:val="HEADERTABELLA"/>
              <w:rPr>
                <w:color w:val="002060"/>
              </w:rPr>
            </w:pPr>
            <w:r w:rsidRPr="003F36B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A56BCC" w14:textId="77777777" w:rsidR="00E84500" w:rsidRPr="003F36BA" w:rsidRDefault="00E84500" w:rsidP="00666DC1">
            <w:pPr>
              <w:pStyle w:val="HEADERTABELLA"/>
              <w:rPr>
                <w:color w:val="002060"/>
              </w:rPr>
            </w:pPr>
            <w:r w:rsidRPr="003F36BA">
              <w:rPr>
                <w:color w:val="002060"/>
              </w:rPr>
              <w:t xml:space="preserve">Data </w:t>
            </w:r>
            <w:proofErr w:type="spellStart"/>
            <w:r w:rsidRPr="003F36BA">
              <w:rPr>
                <w:color w:val="002060"/>
              </w:rPr>
              <w:t>Orig</w:t>
            </w:r>
            <w:proofErr w:type="spellEnd"/>
            <w:r w:rsidRPr="003F36B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256075" w14:textId="77777777" w:rsidR="00E84500" w:rsidRPr="003F36BA" w:rsidRDefault="00E84500" w:rsidP="00666DC1">
            <w:pPr>
              <w:pStyle w:val="HEADERTABELLA"/>
              <w:rPr>
                <w:color w:val="002060"/>
              </w:rPr>
            </w:pPr>
            <w:r w:rsidRPr="003F36BA">
              <w:rPr>
                <w:color w:val="002060"/>
              </w:rPr>
              <w:t xml:space="preserve">Ora </w:t>
            </w:r>
            <w:proofErr w:type="spellStart"/>
            <w:r w:rsidRPr="003F36BA">
              <w:rPr>
                <w:color w:val="002060"/>
              </w:rPr>
              <w:t>Var</w:t>
            </w:r>
            <w:proofErr w:type="spellEnd"/>
            <w:r w:rsidRPr="003F36B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F218D6" w14:textId="77777777" w:rsidR="00E84500" w:rsidRPr="003F36BA" w:rsidRDefault="00E84500" w:rsidP="00666DC1">
            <w:pPr>
              <w:pStyle w:val="HEADERTABELLA"/>
              <w:rPr>
                <w:color w:val="002060"/>
              </w:rPr>
            </w:pPr>
            <w:r w:rsidRPr="003F36BA">
              <w:rPr>
                <w:color w:val="002060"/>
              </w:rPr>
              <w:t xml:space="preserve">Ora </w:t>
            </w:r>
            <w:proofErr w:type="spellStart"/>
            <w:r w:rsidRPr="003F36BA">
              <w:rPr>
                <w:color w:val="002060"/>
              </w:rPr>
              <w:t>Orig</w:t>
            </w:r>
            <w:proofErr w:type="spellEnd"/>
            <w:r w:rsidRPr="003F36B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AF834B" w14:textId="77777777" w:rsidR="00E84500" w:rsidRPr="003F36BA" w:rsidRDefault="00E84500" w:rsidP="00666DC1">
            <w:pPr>
              <w:pStyle w:val="HEADERTABELLA"/>
              <w:rPr>
                <w:color w:val="002060"/>
              </w:rPr>
            </w:pPr>
            <w:r w:rsidRPr="003F36BA">
              <w:rPr>
                <w:color w:val="002060"/>
              </w:rPr>
              <w:t>Impianto</w:t>
            </w:r>
          </w:p>
        </w:tc>
      </w:tr>
      <w:tr w:rsidR="00E84500" w:rsidRPr="003F36BA" w14:paraId="02BC3CD2"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D8F323" w14:textId="77777777" w:rsidR="00E84500" w:rsidRPr="00387A9A" w:rsidRDefault="00E84500" w:rsidP="00666DC1">
            <w:pPr>
              <w:pStyle w:val="ROWTABELLA"/>
              <w:rPr>
                <w:color w:val="002060"/>
                <w:highlight w:val="yellow"/>
              </w:rPr>
            </w:pPr>
            <w:r w:rsidRPr="00387A9A">
              <w:rPr>
                <w:color w:val="002060"/>
                <w:highlight w:val="yellow"/>
              </w:rPr>
              <w:t>01/02/2020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F44C4C" w14:textId="77777777" w:rsidR="00E84500" w:rsidRPr="00387A9A" w:rsidRDefault="00E84500" w:rsidP="00666DC1">
            <w:pPr>
              <w:pStyle w:val="ROWTABELLA"/>
              <w:jc w:val="center"/>
              <w:rPr>
                <w:color w:val="002060"/>
                <w:highlight w:val="yellow"/>
              </w:rPr>
            </w:pPr>
            <w:r w:rsidRPr="00387A9A">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1FDD7E" w14:textId="77777777" w:rsidR="00E84500" w:rsidRPr="00387A9A" w:rsidRDefault="00E84500" w:rsidP="00666DC1">
            <w:pPr>
              <w:pStyle w:val="ROWTABELLA"/>
              <w:rPr>
                <w:color w:val="002060"/>
                <w:highlight w:val="yellow"/>
              </w:rPr>
            </w:pPr>
            <w:r w:rsidRPr="00387A9A">
              <w:rPr>
                <w:color w:val="002060"/>
                <w:highlight w:val="yellow"/>
              </w:rPr>
              <w:t>ACLI MANTOVANI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811B77" w14:textId="77777777" w:rsidR="00E84500" w:rsidRPr="00387A9A" w:rsidRDefault="00E84500" w:rsidP="00666DC1">
            <w:pPr>
              <w:pStyle w:val="ROWTABELLA"/>
              <w:rPr>
                <w:color w:val="002060"/>
                <w:highlight w:val="yellow"/>
              </w:rPr>
            </w:pPr>
            <w:r w:rsidRPr="00387A9A">
              <w:rPr>
                <w:color w:val="002060"/>
                <w:highlight w:val="yellow"/>
              </w:rPr>
              <w:t>TAVERNELLE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078544" w14:textId="77777777" w:rsidR="00E84500" w:rsidRPr="003F36BA" w:rsidRDefault="00E84500" w:rsidP="00666DC1">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903DCB" w14:textId="77777777" w:rsidR="00E84500" w:rsidRPr="003F36BA" w:rsidRDefault="00E84500" w:rsidP="00666DC1">
            <w:pPr>
              <w:pStyle w:val="ROWTABELLA"/>
              <w:jc w:val="center"/>
              <w:rPr>
                <w:color w:val="002060"/>
              </w:rPr>
            </w:pPr>
            <w:r w:rsidRPr="00387A9A">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9F8884" w14:textId="77777777" w:rsidR="00E84500" w:rsidRPr="003F36BA" w:rsidRDefault="00E84500" w:rsidP="00666DC1">
            <w:pPr>
              <w:pStyle w:val="ROWTABELLA"/>
              <w:jc w:val="center"/>
              <w:rPr>
                <w:color w:val="002060"/>
              </w:rPr>
            </w:pPr>
            <w:r w:rsidRPr="003F36BA">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44D56C" w14:textId="77777777" w:rsidR="00E84500" w:rsidRPr="003F36BA" w:rsidRDefault="00E84500" w:rsidP="00666DC1">
            <w:pPr>
              <w:rPr>
                <w:color w:val="002060"/>
                <w:sz w:val="24"/>
                <w:szCs w:val="24"/>
              </w:rPr>
            </w:pPr>
          </w:p>
        </w:tc>
      </w:tr>
    </w:tbl>
    <w:p w14:paraId="0A760631" w14:textId="77777777" w:rsidR="00E84500" w:rsidRPr="003F36BA" w:rsidRDefault="00E84500" w:rsidP="00E84500">
      <w:pPr>
        <w:pStyle w:val="breakline"/>
        <w:divId w:val="527259509"/>
        <w:rPr>
          <w:color w:val="002060"/>
        </w:rPr>
      </w:pPr>
    </w:p>
    <w:p w14:paraId="6CD82BFC" w14:textId="77777777" w:rsidR="00E84500" w:rsidRPr="003F36BA" w:rsidRDefault="00E84500" w:rsidP="00E84500">
      <w:pPr>
        <w:pStyle w:val="breakline"/>
        <w:divId w:val="527259509"/>
        <w:rPr>
          <w:color w:val="002060"/>
        </w:rPr>
      </w:pPr>
    </w:p>
    <w:p w14:paraId="3C1C4D68" w14:textId="77777777" w:rsidR="00E84500" w:rsidRPr="003F36BA" w:rsidRDefault="00E84500" w:rsidP="00E84500">
      <w:pPr>
        <w:pStyle w:val="SOTTOTITOLOCAMPIONATO1"/>
        <w:divId w:val="527259509"/>
        <w:rPr>
          <w:color w:val="002060"/>
        </w:rPr>
      </w:pPr>
      <w:r w:rsidRPr="003F36BA">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E84500" w:rsidRPr="003F36BA" w14:paraId="62C838AB"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D2524B" w14:textId="77777777" w:rsidR="00E84500" w:rsidRPr="003F36BA" w:rsidRDefault="00E84500" w:rsidP="00666DC1">
            <w:pPr>
              <w:pStyle w:val="HEADERTABELLA"/>
              <w:rPr>
                <w:color w:val="002060"/>
              </w:rPr>
            </w:pPr>
            <w:r w:rsidRPr="003F36B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ABD3F9" w14:textId="77777777" w:rsidR="00E84500" w:rsidRPr="003F36BA" w:rsidRDefault="00E84500" w:rsidP="00666DC1">
            <w:pPr>
              <w:pStyle w:val="HEADERTABELLA"/>
              <w:rPr>
                <w:color w:val="002060"/>
              </w:rPr>
            </w:pPr>
            <w:r w:rsidRPr="003F36BA">
              <w:rPr>
                <w:color w:val="002060"/>
              </w:rPr>
              <w:t xml:space="preserve">N° </w:t>
            </w:r>
            <w:proofErr w:type="spellStart"/>
            <w:r w:rsidRPr="003F36BA">
              <w:rPr>
                <w:color w:val="002060"/>
              </w:rPr>
              <w:t>Gior</w:t>
            </w:r>
            <w:proofErr w:type="spellEnd"/>
            <w:r w:rsidRPr="003F36B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EFD14B" w14:textId="77777777" w:rsidR="00E84500" w:rsidRPr="003F36BA" w:rsidRDefault="00E84500" w:rsidP="00666DC1">
            <w:pPr>
              <w:pStyle w:val="HEADERTABELLA"/>
              <w:rPr>
                <w:color w:val="002060"/>
              </w:rPr>
            </w:pPr>
            <w:r w:rsidRPr="003F36B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3D2248" w14:textId="77777777" w:rsidR="00E84500" w:rsidRPr="003F36BA" w:rsidRDefault="00E84500" w:rsidP="00666DC1">
            <w:pPr>
              <w:pStyle w:val="HEADERTABELLA"/>
              <w:rPr>
                <w:color w:val="002060"/>
              </w:rPr>
            </w:pPr>
            <w:r w:rsidRPr="003F36B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58FD8B" w14:textId="77777777" w:rsidR="00E84500" w:rsidRPr="003F36BA" w:rsidRDefault="00E84500" w:rsidP="00666DC1">
            <w:pPr>
              <w:pStyle w:val="HEADERTABELLA"/>
              <w:rPr>
                <w:color w:val="002060"/>
              </w:rPr>
            </w:pPr>
            <w:r w:rsidRPr="003F36BA">
              <w:rPr>
                <w:color w:val="002060"/>
              </w:rPr>
              <w:t xml:space="preserve">Data </w:t>
            </w:r>
            <w:proofErr w:type="spellStart"/>
            <w:r w:rsidRPr="003F36BA">
              <w:rPr>
                <w:color w:val="002060"/>
              </w:rPr>
              <w:t>Orig</w:t>
            </w:r>
            <w:proofErr w:type="spellEnd"/>
            <w:r w:rsidRPr="003F36B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03B216" w14:textId="77777777" w:rsidR="00E84500" w:rsidRPr="003F36BA" w:rsidRDefault="00E84500" w:rsidP="00666DC1">
            <w:pPr>
              <w:pStyle w:val="HEADERTABELLA"/>
              <w:rPr>
                <w:color w:val="002060"/>
              </w:rPr>
            </w:pPr>
            <w:r w:rsidRPr="003F36BA">
              <w:rPr>
                <w:color w:val="002060"/>
              </w:rPr>
              <w:t xml:space="preserve">Ora </w:t>
            </w:r>
            <w:proofErr w:type="spellStart"/>
            <w:r w:rsidRPr="003F36BA">
              <w:rPr>
                <w:color w:val="002060"/>
              </w:rPr>
              <w:t>Var</w:t>
            </w:r>
            <w:proofErr w:type="spellEnd"/>
            <w:r w:rsidRPr="003F36B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D3C1C0" w14:textId="77777777" w:rsidR="00E84500" w:rsidRPr="003F36BA" w:rsidRDefault="00E84500" w:rsidP="00666DC1">
            <w:pPr>
              <w:pStyle w:val="HEADERTABELLA"/>
              <w:rPr>
                <w:color w:val="002060"/>
              </w:rPr>
            </w:pPr>
            <w:r w:rsidRPr="003F36BA">
              <w:rPr>
                <w:color w:val="002060"/>
              </w:rPr>
              <w:t xml:space="preserve">Ora </w:t>
            </w:r>
            <w:proofErr w:type="spellStart"/>
            <w:r w:rsidRPr="003F36BA">
              <w:rPr>
                <w:color w:val="002060"/>
              </w:rPr>
              <w:t>Orig</w:t>
            </w:r>
            <w:proofErr w:type="spellEnd"/>
            <w:r w:rsidRPr="003F36B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BC885D" w14:textId="77777777" w:rsidR="00E84500" w:rsidRPr="003F36BA" w:rsidRDefault="00E84500" w:rsidP="00666DC1">
            <w:pPr>
              <w:pStyle w:val="HEADERTABELLA"/>
              <w:rPr>
                <w:color w:val="002060"/>
              </w:rPr>
            </w:pPr>
            <w:r w:rsidRPr="003F36BA">
              <w:rPr>
                <w:color w:val="002060"/>
              </w:rPr>
              <w:t>Impianto</w:t>
            </w:r>
          </w:p>
        </w:tc>
      </w:tr>
      <w:tr w:rsidR="00E84500" w:rsidRPr="003F36BA" w14:paraId="2352386D"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32E3A5" w14:textId="77777777" w:rsidR="00E84500" w:rsidRPr="00387A9A" w:rsidRDefault="00E84500" w:rsidP="00666DC1">
            <w:pPr>
              <w:pStyle w:val="ROWTABELLA"/>
              <w:rPr>
                <w:color w:val="002060"/>
                <w:highlight w:val="yellow"/>
              </w:rPr>
            </w:pPr>
            <w:r w:rsidRPr="00387A9A">
              <w:rPr>
                <w:color w:val="002060"/>
                <w:highlight w:val="yellow"/>
              </w:rPr>
              <w:t>01/02/2020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53FD84" w14:textId="77777777" w:rsidR="00E84500" w:rsidRPr="00387A9A" w:rsidRDefault="00E84500" w:rsidP="00666DC1">
            <w:pPr>
              <w:pStyle w:val="ROWTABELLA"/>
              <w:jc w:val="center"/>
              <w:rPr>
                <w:color w:val="002060"/>
                <w:highlight w:val="yellow"/>
              </w:rPr>
            </w:pPr>
            <w:r w:rsidRPr="00387A9A">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31A339" w14:textId="77777777" w:rsidR="00E84500" w:rsidRPr="00387A9A" w:rsidRDefault="00E84500" w:rsidP="00666DC1">
            <w:pPr>
              <w:pStyle w:val="ROWTABELLA"/>
              <w:rPr>
                <w:color w:val="002060"/>
                <w:highlight w:val="yellow"/>
              </w:rPr>
            </w:pPr>
            <w:r w:rsidRPr="00387A9A">
              <w:rPr>
                <w:color w:val="002060"/>
                <w:highlight w:val="yellow"/>
              </w:rPr>
              <w:t>FUTSAL FBC</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4F7542" w14:textId="77777777" w:rsidR="00E84500" w:rsidRPr="00387A9A" w:rsidRDefault="00E84500" w:rsidP="00666DC1">
            <w:pPr>
              <w:pStyle w:val="ROWTABELLA"/>
              <w:rPr>
                <w:color w:val="002060"/>
                <w:highlight w:val="yellow"/>
              </w:rPr>
            </w:pPr>
            <w:r w:rsidRPr="00387A9A">
              <w:rPr>
                <w:color w:val="002060"/>
                <w:highlight w:val="yellow"/>
              </w:rPr>
              <w:t>RECANATI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523D9E" w14:textId="77777777" w:rsidR="00E84500" w:rsidRPr="003F36BA" w:rsidRDefault="00E84500" w:rsidP="00666DC1">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12ABAB" w14:textId="77777777" w:rsidR="00E84500" w:rsidRPr="003F36BA" w:rsidRDefault="00E84500" w:rsidP="00666DC1">
            <w:pPr>
              <w:pStyle w:val="ROWTABELLA"/>
              <w:jc w:val="center"/>
              <w:rPr>
                <w:color w:val="002060"/>
              </w:rPr>
            </w:pPr>
            <w:r w:rsidRPr="00387A9A">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508DB8" w14:textId="77777777" w:rsidR="00E84500" w:rsidRPr="003F36BA" w:rsidRDefault="00E84500" w:rsidP="00666DC1">
            <w:pPr>
              <w:pStyle w:val="ROWTABELLA"/>
              <w:jc w:val="center"/>
              <w:rPr>
                <w:color w:val="002060"/>
              </w:rPr>
            </w:pPr>
            <w:r w:rsidRPr="003F36BA">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59BA71" w14:textId="77777777" w:rsidR="00E84500" w:rsidRPr="003F36BA" w:rsidRDefault="00E84500" w:rsidP="00666DC1">
            <w:pPr>
              <w:rPr>
                <w:color w:val="002060"/>
                <w:sz w:val="24"/>
                <w:szCs w:val="24"/>
              </w:rPr>
            </w:pPr>
          </w:p>
        </w:tc>
      </w:tr>
    </w:tbl>
    <w:p w14:paraId="244B69FE" w14:textId="77777777" w:rsidR="00E84500" w:rsidRPr="003F36BA" w:rsidRDefault="00E84500" w:rsidP="00E84500">
      <w:pPr>
        <w:pStyle w:val="breakline"/>
        <w:divId w:val="527259509"/>
        <w:rPr>
          <w:color w:val="002060"/>
        </w:rPr>
      </w:pPr>
    </w:p>
    <w:p w14:paraId="7C2DF82E" w14:textId="77777777" w:rsidR="00E84500" w:rsidRPr="003F36BA" w:rsidRDefault="00E84500" w:rsidP="00E84500">
      <w:pPr>
        <w:pStyle w:val="breakline"/>
        <w:divId w:val="527259509"/>
        <w:rPr>
          <w:color w:val="002060"/>
        </w:rPr>
      </w:pPr>
    </w:p>
    <w:p w14:paraId="0A9704C9" w14:textId="77777777" w:rsidR="00E84500" w:rsidRPr="003F36BA" w:rsidRDefault="00E84500" w:rsidP="00E84500">
      <w:pPr>
        <w:pStyle w:val="TITOLOPRINC"/>
        <w:divId w:val="527259509"/>
        <w:rPr>
          <w:color w:val="002060"/>
        </w:rPr>
      </w:pPr>
      <w:r w:rsidRPr="003F36BA">
        <w:rPr>
          <w:color w:val="002060"/>
        </w:rPr>
        <w:t>RISULTATI</w:t>
      </w:r>
    </w:p>
    <w:p w14:paraId="5E9F4119" w14:textId="77777777" w:rsidR="00E84500" w:rsidRPr="003F36BA" w:rsidRDefault="00E84500" w:rsidP="00E84500">
      <w:pPr>
        <w:pStyle w:val="breakline"/>
        <w:divId w:val="527259509"/>
        <w:rPr>
          <w:color w:val="002060"/>
        </w:rPr>
      </w:pPr>
    </w:p>
    <w:p w14:paraId="1E91511F" w14:textId="77777777" w:rsidR="00E84500" w:rsidRPr="003F36BA" w:rsidRDefault="00E84500" w:rsidP="00E84500">
      <w:pPr>
        <w:pStyle w:val="SOTTOTITOLOCAMPIONATO1"/>
        <w:divId w:val="527259509"/>
        <w:rPr>
          <w:color w:val="002060"/>
        </w:rPr>
      </w:pPr>
      <w:r w:rsidRPr="003F36BA">
        <w:rPr>
          <w:color w:val="002060"/>
        </w:rPr>
        <w:t>RISULTATI UFFICIALI GARE DEL 25/01/2020</w:t>
      </w:r>
    </w:p>
    <w:p w14:paraId="47E1E176" w14:textId="77777777" w:rsidR="00E84500" w:rsidRPr="003F36BA" w:rsidRDefault="00E84500" w:rsidP="00E84500">
      <w:pPr>
        <w:pStyle w:val="SOTTOTITOLOCAMPIONATO2"/>
        <w:divId w:val="527259509"/>
        <w:rPr>
          <w:color w:val="002060"/>
        </w:rPr>
      </w:pPr>
      <w:r w:rsidRPr="003F36BA">
        <w:rPr>
          <w:color w:val="002060"/>
        </w:rPr>
        <w:t>Si trascrivono qui di seguito i risultati ufficiali delle gare disputate</w:t>
      </w:r>
    </w:p>
    <w:p w14:paraId="3F93457B" w14:textId="77777777" w:rsidR="00E84500" w:rsidRPr="003F36BA" w:rsidRDefault="00E84500" w:rsidP="00E8450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E84500" w:rsidRPr="003F36BA" w14:paraId="242081BC" w14:textId="77777777" w:rsidTr="00E8450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84500" w:rsidRPr="003F36BA" w14:paraId="3B24AB51" w14:textId="77777777" w:rsidTr="00666DC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DD62D1" w14:textId="77777777" w:rsidR="00E84500" w:rsidRPr="003F36BA" w:rsidRDefault="00E84500" w:rsidP="00666DC1">
                  <w:pPr>
                    <w:pStyle w:val="HEADERTABELLA"/>
                    <w:rPr>
                      <w:color w:val="002060"/>
                    </w:rPr>
                  </w:pPr>
                  <w:r w:rsidRPr="003F36BA">
                    <w:rPr>
                      <w:color w:val="002060"/>
                    </w:rPr>
                    <w:t>GIRONE G - 3 Giornata - A</w:t>
                  </w:r>
                </w:p>
              </w:tc>
            </w:tr>
            <w:tr w:rsidR="00E84500" w:rsidRPr="003F36BA" w14:paraId="79D8B97B" w14:textId="77777777" w:rsidTr="00666DC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8CD0F88" w14:textId="77777777" w:rsidR="00E84500" w:rsidRPr="003F36BA" w:rsidRDefault="00E84500" w:rsidP="00666DC1">
                  <w:pPr>
                    <w:pStyle w:val="ROWTABELLA"/>
                    <w:rPr>
                      <w:color w:val="002060"/>
                    </w:rPr>
                  </w:pPr>
                  <w:r w:rsidRPr="003F36BA">
                    <w:rPr>
                      <w:color w:val="002060"/>
                    </w:rPr>
                    <w:t>(1) 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DD9845C" w14:textId="77777777" w:rsidR="00E84500" w:rsidRPr="003F36BA" w:rsidRDefault="00E84500" w:rsidP="00666DC1">
                  <w:pPr>
                    <w:pStyle w:val="ROWTABELLA"/>
                    <w:rPr>
                      <w:color w:val="002060"/>
                    </w:rPr>
                  </w:pPr>
                  <w:r w:rsidRPr="003F36BA">
                    <w:rPr>
                      <w:color w:val="002060"/>
                    </w:rPr>
                    <w:t>- FUTSAL ASKL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CB7A0DA" w14:textId="77777777" w:rsidR="00E84500" w:rsidRPr="003F36BA" w:rsidRDefault="00E84500" w:rsidP="00666DC1">
                  <w:pPr>
                    <w:pStyle w:val="ROWTABELLA"/>
                    <w:jc w:val="center"/>
                    <w:rPr>
                      <w:color w:val="002060"/>
                    </w:rPr>
                  </w:pPr>
                  <w:r w:rsidRPr="003F36BA">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BA2A676" w14:textId="77777777" w:rsidR="00E84500" w:rsidRPr="003F36BA" w:rsidRDefault="00E84500" w:rsidP="00666DC1">
                  <w:pPr>
                    <w:pStyle w:val="ROWTABELLA"/>
                    <w:jc w:val="center"/>
                    <w:rPr>
                      <w:color w:val="002060"/>
                    </w:rPr>
                  </w:pPr>
                  <w:r w:rsidRPr="003F36BA">
                    <w:rPr>
                      <w:color w:val="002060"/>
                    </w:rPr>
                    <w:t> </w:t>
                  </w:r>
                </w:p>
              </w:tc>
            </w:tr>
            <w:tr w:rsidR="00E84500" w:rsidRPr="003F36BA" w14:paraId="0103B910"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A50A1DE" w14:textId="77777777" w:rsidR="00E84500" w:rsidRPr="003F36BA" w:rsidRDefault="00E84500" w:rsidP="00666DC1">
                  <w:pPr>
                    <w:pStyle w:val="ROWTABELLA"/>
                    <w:rPr>
                      <w:color w:val="002060"/>
                    </w:rPr>
                  </w:pPr>
                  <w:r w:rsidRPr="003F36BA">
                    <w:rPr>
                      <w:color w:val="002060"/>
                    </w:rPr>
                    <w:t>C.U.S. ANCONA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25E70A1" w14:textId="77777777" w:rsidR="00E84500" w:rsidRPr="003F36BA" w:rsidRDefault="00E84500" w:rsidP="00666DC1">
                  <w:pPr>
                    <w:pStyle w:val="ROWTABELLA"/>
                    <w:rPr>
                      <w:color w:val="002060"/>
                    </w:rPr>
                  </w:pPr>
                  <w:r w:rsidRPr="003F36BA">
                    <w:rPr>
                      <w:color w:val="002060"/>
                    </w:rPr>
                    <w:t xml:space="preserve">- REAL </w:t>
                  </w:r>
                  <w:proofErr w:type="gramStart"/>
                  <w:r w:rsidRPr="003F36BA">
                    <w:rPr>
                      <w:color w:val="002060"/>
                    </w:rPr>
                    <w:t>S.COSTANZO</w:t>
                  </w:r>
                  <w:proofErr w:type="gramEnd"/>
                  <w:r w:rsidRPr="003F36BA">
                    <w:rPr>
                      <w:color w:val="002060"/>
                    </w:rPr>
                    <w:t xml:space="preserve"> CALCIO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C13A60F" w14:textId="77777777" w:rsidR="00E84500" w:rsidRPr="003F36BA" w:rsidRDefault="00E84500" w:rsidP="00666DC1">
                  <w:pPr>
                    <w:pStyle w:val="ROWTABELLA"/>
                    <w:jc w:val="center"/>
                    <w:rPr>
                      <w:color w:val="002060"/>
                    </w:rPr>
                  </w:pPr>
                  <w:r w:rsidRPr="003F36BA">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8D6518F" w14:textId="77777777" w:rsidR="00E84500" w:rsidRPr="003F36BA" w:rsidRDefault="00E84500" w:rsidP="00666DC1">
                  <w:pPr>
                    <w:pStyle w:val="ROWTABELLA"/>
                    <w:jc w:val="center"/>
                    <w:rPr>
                      <w:color w:val="002060"/>
                    </w:rPr>
                  </w:pPr>
                  <w:r w:rsidRPr="003F36BA">
                    <w:rPr>
                      <w:color w:val="002060"/>
                    </w:rPr>
                    <w:t> </w:t>
                  </w:r>
                </w:p>
              </w:tc>
            </w:tr>
            <w:tr w:rsidR="00E84500" w:rsidRPr="003F36BA" w14:paraId="6FD97FD4"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6DF53B0" w14:textId="77777777" w:rsidR="00E84500" w:rsidRPr="003F36BA" w:rsidRDefault="00E84500" w:rsidP="00666DC1">
                  <w:pPr>
                    <w:pStyle w:val="ROWTABELLA"/>
                    <w:rPr>
                      <w:color w:val="002060"/>
                    </w:rPr>
                  </w:pPr>
                  <w:r w:rsidRPr="003F36BA">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09A353F" w14:textId="77777777" w:rsidR="00E84500" w:rsidRPr="003F36BA" w:rsidRDefault="00E84500" w:rsidP="00666DC1">
                  <w:pPr>
                    <w:pStyle w:val="ROWTABELLA"/>
                    <w:rPr>
                      <w:color w:val="002060"/>
                    </w:rPr>
                  </w:pPr>
                  <w:r w:rsidRPr="003F36BA">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6F97A9A" w14:textId="77777777" w:rsidR="00E84500" w:rsidRPr="003F36BA" w:rsidRDefault="00E84500" w:rsidP="00666DC1">
                  <w:pPr>
                    <w:pStyle w:val="ROWTABELLA"/>
                    <w:jc w:val="center"/>
                    <w:rPr>
                      <w:color w:val="002060"/>
                    </w:rPr>
                  </w:pPr>
                  <w:r w:rsidRPr="003F36BA">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BE15DD4" w14:textId="77777777" w:rsidR="00E84500" w:rsidRPr="003F36BA" w:rsidRDefault="00E84500" w:rsidP="00666DC1">
                  <w:pPr>
                    <w:pStyle w:val="ROWTABELLA"/>
                    <w:jc w:val="center"/>
                    <w:rPr>
                      <w:color w:val="002060"/>
                    </w:rPr>
                  </w:pPr>
                  <w:r w:rsidRPr="003F36BA">
                    <w:rPr>
                      <w:color w:val="002060"/>
                    </w:rPr>
                    <w:t> </w:t>
                  </w:r>
                </w:p>
              </w:tc>
            </w:tr>
            <w:tr w:rsidR="00E84500" w:rsidRPr="003F36BA" w14:paraId="4A2C3138" w14:textId="77777777" w:rsidTr="00666DC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609E4DA" w14:textId="77777777" w:rsidR="00E84500" w:rsidRPr="003F36BA" w:rsidRDefault="00E84500" w:rsidP="00666DC1">
                  <w:pPr>
                    <w:pStyle w:val="ROWTABELLA"/>
                    <w:rPr>
                      <w:color w:val="002060"/>
                    </w:rPr>
                  </w:pPr>
                  <w:r w:rsidRPr="003F36BA">
                    <w:rPr>
                      <w:color w:val="002060"/>
                    </w:rPr>
                    <w:t>OSTRENSE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49D23FC" w14:textId="77777777" w:rsidR="00E84500" w:rsidRPr="003F36BA" w:rsidRDefault="00E84500" w:rsidP="00666DC1">
                  <w:pPr>
                    <w:pStyle w:val="ROWTABELLA"/>
                    <w:rPr>
                      <w:color w:val="002060"/>
                    </w:rPr>
                  </w:pPr>
                  <w:r w:rsidRPr="003F36BA">
                    <w:rPr>
                      <w:color w:val="002060"/>
                    </w:rPr>
                    <w:t>- SENIGALLIA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B7A5B81" w14:textId="77777777" w:rsidR="00E84500" w:rsidRPr="003F36BA" w:rsidRDefault="00E84500" w:rsidP="00666DC1">
                  <w:pPr>
                    <w:pStyle w:val="ROWTABELLA"/>
                    <w:jc w:val="center"/>
                    <w:rPr>
                      <w:color w:val="002060"/>
                    </w:rPr>
                  </w:pPr>
                  <w:r w:rsidRPr="003F36BA">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0153F5B" w14:textId="77777777" w:rsidR="00E84500" w:rsidRPr="003F36BA" w:rsidRDefault="00E84500" w:rsidP="00666DC1">
                  <w:pPr>
                    <w:pStyle w:val="ROWTABELLA"/>
                    <w:jc w:val="center"/>
                    <w:rPr>
                      <w:color w:val="002060"/>
                    </w:rPr>
                  </w:pPr>
                  <w:r w:rsidRPr="003F36BA">
                    <w:rPr>
                      <w:color w:val="002060"/>
                    </w:rPr>
                    <w:t> </w:t>
                  </w:r>
                </w:p>
              </w:tc>
            </w:tr>
            <w:tr w:rsidR="00E84500" w:rsidRPr="003F36BA" w14:paraId="02B70238" w14:textId="77777777" w:rsidTr="00666DC1">
              <w:tc>
                <w:tcPr>
                  <w:tcW w:w="4700" w:type="dxa"/>
                  <w:gridSpan w:val="4"/>
                  <w:tcBorders>
                    <w:top w:val="nil"/>
                    <w:left w:val="nil"/>
                    <w:bottom w:val="nil"/>
                    <w:right w:val="nil"/>
                  </w:tcBorders>
                  <w:tcMar>
                    <w:top w:w="20" w:type="dxa"/>
                    <w:left w:w="20" w:type="dxa"/>
                    <w:bottom w:w="20" w:type="dxa"/>
                    <w:right w:w="20" w:type="dxa"/>
                  </w:tcMar>
                  <w:vAlign w:val="center"/>
                </w:tcPr>
                <w:p w14:paraId="1C68FCCD" w14:textId="77777777" w:rsidR="00E84500" w:rsidRPr="003F36BA" w:rsidRDefault="00E84500" w:rsidP="00666DC1">
                  <w:pPr>
                    <w:pStyle w:val="ROWTABELLA"/>
                    <w:rPr>
                      <w:color w:val="002060"/>
                    </w:rPr>
                  </w:pPr>
                  <w:r w:rsidRPr="003F36BA">
                    <w:rPr>
                      <w:color w:val="002060"/>
                    </w:rPr>
                    <w:t>(1) - disputata il 26/01/2020</w:t>
                  </w:r>
                </w:p>
              </w:tc>
            </w:tr>
          </w:tbl>
          <w:p w14:paraId="41DCC53B" w14:textId="77777777" w:rsidR="00E84500" w:rsidRPr="003F36BA" w:rsidRDefault="00E84500" w:rsidP="00666DC1">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84500" w:rsidRPr="003F36BA" w14:paraId="5A95EE20" w14:textId="77777777" w:rsidTr="00666DC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874CB1" w14:textId="77777777" w:rsidR="00E84500" w:rsidRPr="003F36BA" w:rsidRDefault="00E84500" w:rsidP="00666DC1">
                  <w:pPr>
                    <w:pStyle w:val="HEADERTABELLA"/>
                    <w:rPr>
                      <w:color w:val="002060"/>
                    </w:rPr>
                  </w:pPr>
                  <w:r w:rsidRPr="003F36BA">
                    <w:rPr>
                      <w:color w:val="002060"/>
                    </w:rPr>
                    <w:t>GIRONE SA - 3 Giornata - A</w:t>
                  </w:r>
                </w:p>
              </w:tc>
            </w:tr>
            <w:tr w:rsidR="00E84500" w:rsidRPr="003F36BA" w14:paraId="0128D2B4" w14:textId="77777777" w:rsidTr="00666DC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4DD3AEF" w14:textId="77777777" w:rsidR="00E84500" w:rsidRPr="003F36BA" w:rsidRDefault="00E84500" w:rsidP="00666DC1">
                  <w:pPr>
                    <w:pStyle w:val="ROWTABELLA"/>
                    <w:rPr>
                      <w:color w:val="002060"/>
                    </w:rPr>
                  </w:pPr>
                  <w:r w:rsidRPr="003F36BA">
                    <w:rPr>
                      <w:color w:val="002060"/>
                    </w:rPr>
                    <w:t>(1) ETA BETA FOOTBALL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62ABF95" w14:textId="77777777" w:rsidR="00E84500" w:rsidRPr="003F36BA" w:rsidRDefault="00E84500" w:rsidP="00666DC1">
                  <w:pPr>
                    <w:pStyle w:val="ROWTABELLA"/>
                    <w:rPr>
                      <w:color w:val="002060"/>
                    </w:rPr>
                  </w:pPr>
                  <w:r w:rsidRPr="003F36BA">
                    <w:rPr>
                      <w:color w:val="002060"/>
                    </w:rPr>
                    <w:t xml:space="preserve">- AUDAX 1970 </w:t>
                  </w:r>
                  <w:proofErr w:type="gramStart"/>
                  <w:r w:rsidRPr="003F36BA">
                    <w:rPr>
                      <w:color w:val="002060"/>
                    </w:rPr>
                    <w:t>S.ANGELO</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104B262" w14:textId="77777777" w:rsidR="00E84500" w:rsidRPr="003F36BA" w:rsidRDefault="00E84500" w:rsidP="00666DC1">
                  <w:pPr>
                    <w:pStyle w:val="ROWTABELLA"/>
                    <w:jc w:val="center"/>
                    <w:rPr>
                      <w:color w:val="002060"/>
                    </w:rPr>
                  </w:pPr>
                  <w:r w:rsidRPr="003F36BA">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C3C522A" w14:textId="77777777" w:rsidR="00E84500" w:rsidRPr="003F36BA" w:rsidRDefault="00E84500" w:rsidP="00666DC1">
                  <w:pPr>
                    <w:pStyle w:val="ROWTABELLA"/>
                    <w:jc w:val="center"/>
                    <w:rPr>
                      <w:color w:val="002060"/>
                    </w:rPr>
                  </w:pPr>
                  <w:r w:rsidRPr="003F36BA">
                    <w:rPr>
                      <w:color w:val="002060"/>
                    </w:rPr>
                    <w:t> </w:t>
                  </w:r>
                </w:p>
              </w:tc>
            </w:tr>
            <w:tr w:rsidR="00E84500" w:rsidRPr="003F36BA" w14:paraId="4BA91BD3"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627F4C5" w14:textId="77777777" w:rsidR="00E84500" w:rsidRPr="003F36BA" w:rsidRDefault="00E84500" w:rsidP="00666DC1">
                  <w:pPr>
                    <w:pStyle w:val="ROWTABELLA"/>
                    <w:rPr>
                      <w:color w:val="002060"/>
                    </w:rPr>
                  </w:pPr>
                  <w:r w:rsidRPr="003F36BA">
                    <w:rPr>
                      <w:color w:val="002060"/>
                    </w:rPr>
                    <w:t>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5E5F7F2" w14:textId="77777777" w:rsidR="00E84500" w:rsidRPr="003F36BA" w:rsidRDefault="00E84500" w:rsidP="00666DC1">
                  <w:pPr>
                    <w:pStyle w:val="ROWTABELLA"/>
                    <w:rPr>
                      <w:color w:val="002060"/>
                    </w:rPr>
                  </w:pPr>
                  <w:r w:rsidRPr="003F36BA">
                    <w:rPr>
                      <w:color w:val="002060"/>
                    </w:rPr>
                    <w:t xml:space="preserve">- REAL </w:t>
                  </w:r>
                  <w:proofErr w:type="gramStart"/>
                  <w:r w:rsidRPr="003F36BA">
                    <w:rPr>
                      <w:color w:val="002060"/>
                    </w:rPr>
                    <w:t>S.COSTANZO</w:t>
                  </w:r>
                  <w:proofErr w:type="gramEnd"/>
                  <w:r w:rsidRPr="003F36BA">
                    <w:rPr>
                      <w:color w:val="002060"/>
                    </w:rPr>
                    <w:t xml:space="preserve"> </w:t>
                  </w:r>
                  <w:proofErr w:type="spellStart"/>
                  <w:r w:rsidRPr="003F36BA">
                    <w:rPr>
                      <w:color w:val="002060"/>
                    </w:rPr>
                    <w:t>CALCIsq.B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14:paraId="3265BDBE" w14:textId="77777777" w:rsidR="00E84500" w:rsidRPr="003F36BA" w:rsidRDefault="00E84500" w:rsidP="00666DC1">
                  <w:pPr>
                    <w:pStyle w:val="ROWTABELLA"/>
                    <w:jc w:val="center"/>
                    <w:rPr>
                      <w:color w:val="002060"/>
                    </w:rPr>
                  </w:pPr>
                  <w:r w:rsidRPr="003F36BA">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42CF469" w14:textId="77777777" w:rsidR="00E84500" w:rsidRPr="003F36BA" w:rsidRDefault="00E84500" w:rsidP="00666DC1">
                  <w:pPr>
                    <w:pStyle w:val="ROWTABELLA"/>
                    <w:jc w:val="center"/>
                    <w:rPr>
                      <w:color w:val="002060"/>
                    </w:rPr>
                  </w:pPr>
                  <w:r w:rsidRPr="003F36BA">
                    <w:rPr>
                      <w:color w:val="002060"/>
                    </w:rPr>
                    <w:t> </w:t>
                  </w:r>
                </w:p>
              </w:tc>
            </w:tr>
            <w:tr w:rsidR="00E84500" w:rsidRPr="003F36BA" w14:paraId="7E78393A"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19D4E46" w14:textId="77777777" w:rsidR="00E84500" w:rsidRPr="003F36BA" w:rsidRDefault="00E84500" w:rsidP="00666DC1">
                  <w:pPr>
                    <w:pStyle w:val="ROWTABELLA"/>
                    <w:rPr>
                      <w:color w:val="002060"/>
                    </w:rPr>
                  </w:pPr>
                  <w:r w:rsidRPr="003F36BA">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AD0A2B3" w14:textId="77777777" w:rsidR="00E84500" w:rsidRPr="003F36BA" w:rsidRDefault="00E84500" w:rsidP="00666DC1">
                  <w:pPr>
                    <w:pStyle w:val="ROWTABELLA"/>
                    <w:rPr>
                      <w:color w:val="002060"/>
                    </w:rPr>
                  </w:pPr>
                  <w:r w:rsidRPr="003F36BA">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0FEB3F9" w14:textId="77777777" w:rsidR="00E84500" w:rsidRPr="003F36BA" w:rsidRDefault="00E84500" w:rsidP="00666DC1">
                  <w:pPr>
                    <w:pStyle w:val="ROWTABELLA"/>
                    <w:jc w:val="center"/>
                    <w:rPr>
                      <w:color w:val="002060"/>
                    </w:rPr>
                  </w:pPr>
                  <w:r w:rsidRPr="003F36BA">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64B368B" w14:textId="77777777" w:rsidR="00E84500" w:rsidRPr="003F36BA" w:rsidRDefault="00E84500" w:rsidP="00666DC1">
                  <w:pPr>
                    <w:pStyle w:val="ROWTABELLA"/>
                    <w:jc w:val="center"/>
                    <w:rPr>
                      <w:color w:val="002060"/>
                    </w:rPr>
                  </w:pPr>
                  <w:r w:rsidRPr="003F36BA">
                    <w:rPr>
                      <w:color w:val="002060"/>
                    </w:rPr>
                    <w:t> </w:t>
                  </w:r>
                </w:p>
              </w:tc>
            </w:tr>
            <w:tr w:rsidR="00E84500" w:rsidRPr="003F36BA" w14:paraId="68AD73C1" w14:textId="77777777" w:rsidTr="00666DC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53851E4" w14:textId="77777777" w:rsidR="00E84500" w:rsidRPr="003F36BA" w:rsidRDefault="00E84500" w:rsidP="00666DC1">
                  <w:pPr>
                    <w:pStyle w:val="ROWTABELLA"/>
                    <w:rPr>
                      <w:color w:val="002060"/>
                    </w:rPr>
                  </w:pPr>
                  <w:r w:rsidRPr="003F36BA">
                    <w:rPr>
                      <w:color w:val="002060"/>
                    </w:rPr>
                    <w:t>TAVERNELLE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CAA805B" w14:textId="77777777" w:rsidR="00E84500" w:rsidRPr="003F36BA" w:rsidRDefault="00E84500" w:rsidP="00666DC1">
                  <w:pPr>
                    <w:pStyle w:val="ROWTABELLA"/>
                    <w:rPr>
                      <w:color w:val="002060"/>
                    </w:rPr>
                  </w:pPr>
                  <w:r w:rsidRPr="003F36BA">
                    <w:rPr>
                      <w:color w:val="002060"/>
                    </w:rPr>
                    <w:t>- VIRTUS TEAM SOC.COOP.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40AE571" w14:textId="77777777" w:rsidR="00E84500" w:rsidRPr="003F36BA" w:rsidRDefault="00E84500" w:rsidP="00666DC1">
                  <w:pPr>
                    <w:pStyle w:val="ROWTABELLA"/>
                    <w:jc w:val="center"/>
                    <w:rPr>
                      <w:color w:val="002060"/>
                    </w:rPr>
                  </w:pPr>
                  <w:r w:rsidRPr="003F36BA">
                    <w:rPr>
                      <w:color w:val="002060"/>
                    </w:rPr>
                    <w:t>6 - 6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1111DB4" w14:textId="77777777" w:rsidR="00E84500" w:rsidRPr="003F36BA" w:rsidRDefault="00E84500" w:rsidP="00666DC1">
                  <w:pPr>
                    <w:pStyle w:val="ROWTABELLA"/>
                    <w:jc w:val="center"/>
                    <w:rPr>
                      <w:color w:val="002060"/>
                    </w:rPr>
                  </w:pPr>
                  <w:r w:rsidRPr="003F36BA">
                    <w:rPr>
                      <w:color w:val="002060"/>
                    </w:rPr>
                    <w:t> </w:t>
                  </w:r>
                </w:p>
              </w:tc>
            </w:tr>
            <w:tr w:rsidR="00E84500" w:rsidRPr="003F36BA" w14:paraId="3C6C67DE" w14:textId="77777777" w:rsidTr="00666DC1">
              <w:tc>
                <w:tcPr>
                  <w:tcW w:w="4700" w:type="dxa"/>
                  <w:gridSpan w:val="4"/>
                  <w:tcBorders>
                    <w:top w:val="nil"/>
                    <w:left w:val="nil"/>
                    <w:bottom w:val="nil"/>
                    <w:right w:val="nil"/>
                  </w:tcBorders>
                  <w:tcMar>
                    <w:top w:w="20" w:type="dxa"/>
                    <w:left w:w="20" w:type="dxa"/>
                    <w:bottom w:w="20" w:type="dxa"/>
                    <w:right w:w="20" w:type="dxa"/>
                  </w:tcMar>
                  <w:vAlign w:val="center"/>
                </w:tcPr>
                <w:p w14:paraId="613EAC7F" w14:textId="77777777" w:rsidR="00E84500" w:rsidRPr="003F36BA" w:rsidRDefault="00E84500" w:rsidP="00666DC1">
                  <w:pPr>
                    <w:pStyle w:val="ROWTABELLA"/>
                    <w:rPr>
                      <w:color w:val="002060"/>
                    </w:rPr>
                  </w:pPr>
                  <w:r w:rsidRPr="003F36BA">
                    <w:rPr>
                      <w:color w:val="002060"/>
                    </w:rPr>
                    <w:t>(1) - disputata il 26/01/2020</w:t>
                  </w:r>
                </w:p>
              </w:tc>
            </w:tr>
          </w:tbl>
          <w:p w14:paraId="25D9806C" w14:textId="77777777" w:rsidR="00E84500" w:rsidRPr="003F36BA" w:rsidRDefault="00E84500" w:rsidP="00666DC1">
            <w:pPr>
              <w:rPr>
                <w:color w:val="002060"/>
                <w:sz w:val="24"/>
                <w:szCs w:val="24"/>
              </w:rPr>
            </w:pPr>
          </w:p>
        </w:tc>
      </w:tr>
    </w:tbl>
    <w:p w14:paraId="0E1DBC40" w14:textId="77777777" w:rsidR="00E84500" w:rsidRPr="003F36BA" w:rsidRDefault="00E84500" w:rsidP="00E8450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E84500" w:rsidRPr="003F36BA" w14:paraId="32D97CF3" w14:textId="77777777" w:rsidTr="00E8450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84500" w:rsidRPr="003F36BA" w14:paraId="11590D1A" w14:textId="77777777" w:rsidTr="00666DC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CBAA82" w14:textId="77777777" w:rsidR="00E84500" w:rsidRPr="003F36BA" w:rsidRDefault="00E84500" w:rsidP="00666DC1">
                  <w:pPr>
                    <w:pStyle w:val="HEADERTABELLA"/>
                    <w:rPr>
                      <w:color w:val="002060"/>
                    </w:rPr>
                  </w:pPr>
                  <w:r w:rsidRPr="003F36BA">
                    <w:rPr>
                      <w:color w:val="002060"/>
                    </w:rPr>
                    <w:t>GIRONE SB - 3 Giornata - A</w:t>
                  </w:r>
                </w:p>
              </w:tc>
            </w:tr>
            <w:tr w:rsidR="00E84500" w:rsidRPr="003F36BA" w14:paraId="3B36E90F" w14:textId="77777777" w:rsidTr="00666DC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0586A0D" w14:textId="77777777" w:rsidR="00E84500" w:rsidRPr="003F36BA" w:rsidRDefault="00E84500" w:rsidP="00666DC1">
                  <w:pPr>
                    <w:pStyle w:val="ROWTABELLA"/>
                    <w:rPr>
                      <w:color w:val="002060"/>
                    </w:rPr>
                  </w:pPr>
                  <w:r w:rsidRPr="003F36BA">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AE932C3" w14:textId="77777777" w:rsidR="00E84500" w:rsidRPr="003F36BA" w:rsidRDefault="00E84500" w:rsidP="00666DC1">
                  <w:pPr>
                    <w:pStyle w:val="ROWTABELLA"/>
                    <w:rPr>
                      <w:color w:val="002060"/>
                    </w:rPr>
                  </w:pPr>
                  <w:r w:rsidRPr="003F36BA">
                    <w:rPr>
                      <w:color w:val="002060"/>
                    </w:rPr>
                    <w:t>- FUTSAL FBC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F4D4BF6" w14:textId="77777777" w:rsidR="00E84500" w:rsidRPr="003F36BA" w:rsidRDefault="00E84500" w:rsidP="00666DC1">
                  <w:pPr>
                    <w:pStyle w:val="ROWTABELLA"/>
                    <w:jc w:val="center"/>
                    <w:rPr>
                      <w:color w:val="002060"/>
                    </w:rPr>
                  </w:pPr>
                  <w:r w:rsidRPr="003F36BA">
                    <w:rPr>
                      <w:color w:val="002060"/>
                    </w:rPr>
                    <w:t>12 - 1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3681694" w14:textId="77777777" w:rsidR="00E84500" w:rsidRPr="003F36BA" w:rsidRDefault="00E84500" w:rsidP="00666DC1">
                  <w:pPr>
                    <w:pStyle w:val="ROWTABELLA"/>
                    <w:jc w:val="center"/>
                    <w:rPr>
                      <w:color w:val="002060"/>
                    </w:rPr>
                  </w:pPr>
                  <w:r w:rsidRPr="003F36BA">
                    <w:rPr>
                      <w:color w:val="002060"/>
                    </w:rPr>
                    <w:t> </w:t>
                  </w:r>
                </w:p>
              </w:tc>
            </w:tr>
            <w:tr w:rsidR="00E84500" w:rsidRPr="003F36BA" w14:paraId="0192664D"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497AE41" w14:textId="77777777" w:rsidR="00E84500" w:rsidRPr="003F36BA" w:rsidRDefault="00E84500" w:rsidP="00666DC1">
                  <w:pPr>
                    <w:pStyle w:val="ROWTABELLA"/>
                    <w:rPr>
                      <w:color w:val="002060"/>
                    </w:rPr>
                  </w:pPr>
                  <w:r w:rsidRPr="003F36BA">
                    <w:rPr>
                      <w:color w:val="002060"/>
                    </w:rPr>
                    <w:t>(1) 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A04CA3C" w14:textId="77777777" w:rsidR="00E84500" w:rsidRPr="003F36BA" w:rsidRDefault="00E84500" w:rsidP="00666DC1">
                  <w:pPr>
                    <w:pStyle w:val="ROWTABELLA"/>
                    <w:rPr>
                      <w:color w:val="002060"/>
                    </w:rPr>
                  </w:pPr>
                  <w:r w:rsidRPr="003F36BA">
                    <w:rPr>
                      <w:color w:val="002060"/>
                    </w:rPr>
                    <w:t>- POLISPORTIVA GAGLIARDA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4CF125F" w14:textId="77777777" w:rsidR="00E84500" w:rsidRPr="003F36BA" w:rsidRDefault="00E84500" w:rsidP="00666DC1">
                  <w:pPr>
                    <w:pStyle w:val="ROWTABELLA"/>
                    <w:jc w:val="center"/>
                    <w:rPr>
                      <w:color w:val="002060"/>
                    </w:rPr>
                  </w:pPr>
                  <w:r w:rsidRPr="003F36BA">
                    <w:rPr>
                      <w:color w:val="002060"/>
                    </w:rPr>
                    <w:t>8 - 5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700B7A7" w14:textId="77777777" w:rsidR="00E84500" w:rsidRPr="003F36BA" w:rsidRDefault="00E84500" w:rsidP="00666DC1">
                  <w:pPr>
                    <w:pStyle w:val="ROWTABELLA"/>
                    <w:jc w:val="center"/>
                    <w:rPr>
                      <w:color w:val="002060"/>
                    </w:rPr>
                  </w:pPr>
                  <w:r w:rsidRPr="003F36BA">
                    <w:rPr>
                      <w:color w:val="002060"/>
                    </w:rPr>
                    <w:t> </w:t>
                  </w:r>
                </w:p>
              </w:tc>
            </w:tr>
            <w:tr w:rsidR="00E84500" w:rsidRPr="003F36BA" w14:paraId="2307F007"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86B4946" w14:textId="77777777" w:rsidR="00E84500" w:rsidRPr="003F36BA" w:rsidRDefault="00E84500" w:rsidP="00666DC1">
                  <w:pPr>
                    <w:pStyle w:val="ROWTABELLA"/>
                    <w:rPr>
                      <w:color w:val="002060"/>
                    </w:rPr>
                  </w:pPr>
                  <w:r w:rsidRPr="003F36BA">
                    <w:rPr>
                      <w:color w:val="002060"/>
                    </w:rPr>
                    <w:t>RECANATI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6E6F033" w14:textId="77777777" w:rsidR="00E84500" w:rsidRPr="003F36BA" w:rsidRDefault="00E84500" w:rsidP="00666DC1">
                  <w:pPr>
                    <w:pStyle w:val="ROWTABELLA"/>
                    <w:rPr>
                      <w:color w:val="002060"/>
                    </w:rPr>
                  </w:pPr>
                  <w:r w:rsidRPr="003F36BA">
                    <w:rPr>
                      <w:color w:val="002060"/>
                    </w:rPr>
                    <w:t>- MOGLIANESE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499BDCE" w14:textId="77777777" w:rsidR="00E84500" w:rsidRPr="003F36BA" w:rsidRDefault="00E84500" w:rsidP="00666DC1">
                  <w:pPr>
                    <w:pStyle w:val="ROWTABELLA"/>
                    <w:jc w:val="center"/>
                    <w:rPr>
                      <w:color w:val="002060"/>
                    </w:rPr>
                  </w:pPr>
                  <w:r w:rsidRPr="003F36BA">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9134340" w14:textId="77777777" w:rsidR="00E84500" w:rsidRPr="003F36BA" w:rsidRDefault="00E84500" w:rsidP="00666DC1">
                  <w:pPr>
                    <w:pStyle w:val="ROWTABELLA"/>
                    <w:jc w:val="center"/>
                    <w:rPr>
                      <w:color w:val="002060"/>
                    </w:rPr>
                  </w:pPr>
                  <w:r w:rsidRPr="003F36BA">
                    <w:rPr>
                      <w:color w:val="002060"/>
                    </w:rPr>
                    <w:t> </w:t>
                  </w:r>
                </w:p>
              </w:tc>
            </w:tr>
            <w:tr w:rsidR="00E84500" w:rsidRPr="003F36BA" w14:paraId="197EDBCE" w14:textId="77777777" w:rsidTr="00666DC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290071A" w14:textId="77777777" w:rsidR="00E84500" w:rsidRPr="003F36BA" w:rsidRDefault="00E84500" w:rsidP="00666DC1">
                  <w:pPr>
                    <w:pStyle w:val="ROWTABELLA"/>
                    <w:rPr>
                      <w:color w:val="002060"/>
                    </w:rPr>
                  </w:pPr>
                  <w:r w:rsidRPr="003F36BA">
                    <w:rPr>
                      <w:color w:val="002060"/>
                    </w:rPr>
                    <w:t>(1) TENAX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A6D19A7" w14:textId="77777777" w:rsidR="00E84500" w:rsidRPr="003F36BA" w:rsidRDefault="00E84500" w:rsidP="00666DC1">
                  <w:pPr>
                    <w:pStyle w:val="ROWTABELLA"/>
                    <w:rPr>
                      <w:color w:val="002060"/>
                    </w:rPr>
                  </w:pPr>
                  <w:r w:rsidRPr="003F36BA">
                    <w:rPr>
                      <w:color w:val="002060"/>
                    </w:rPr>
                    <w:t>- NUOVA JUVENTINA FFC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67E1820" w14:textId="77777777" w:rsidR="00E84500" w:rsidRPr="003F36BA" w:rsidRDefault="00E84500" w:rsidP="00666DC1">
                  <w:pPr>
                    <w:pStyle w:val="ROWTABELLA"/>
                    <w:jc w:val="center"/>
                    <w:rPr>
                      <w:color w:val="002060"/>
                    </w:rPr>
                  </w:pPr>
                  <w:r w:rsidRPr="003F36BA">
                    <w:rPr>
                      <w:color w:val="002060"/>
                    </w:rPr>
                    <w:t>7 - 0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E706927" w14:textId="77777777" w:rsidR="00E84500" w:rsidRPr="003F36BA" w:rsidRDefault="00E84500" w:rsidP="00666DC1">
                  <w:pPr>
                    <w:pStyle w:val="ROWTABELLA"/>
                    <w:jc w:val="center"/>
                    <w:rPr>
                      <w:color w:val="002060"/>
                    </w:rPr>
                  </w:pPr>
                  <w:r w:rsidRPr="003F36BA">
                    <w:rPr>
                      <w:color w:val="002060"/>
                    </w:rPr>
                    <w:t> </w:t>
                  </w:r>
                </w:p>
              </w:tc>
            </w:tr>
            <w:tr w:rsidR="00E84500" w:rsidRPr="003F36BA" w14:paraId="05405073" w14:textId="77777777" w:rsidTr="00666DC1">
              <w:tc>
                <w:tcPr>
                  <w:tcW w:w="4700" w:type="dxa"/>
                  <w:gridSpan w:val="4"/>
                  <w:tcBorders>
                    <w:top w:val="nil"/>
                    <w:left w:val="nil"/>
                    <w:bottom w:val="nil"/>
                    <w:right w:val="nil"/>
                  </w:tcBorders>
                  <w:tcMar>
                    <w:top w:w="20" w:type="dxa"/>
                    <w:left w:w="20" w:type="dxa"/>
                    <w:bottom w:w="20" w:type="dxa"/>
                    <w:right w:w="20" w:type="dxa"/>
                  </w:tcMar>
                  <w:vAlign w:val="center"/>
                </w:tcPr>
                <w:p w14:paraId="32C3311F" w14:textId="77777777" w:rsidR="00E84500" w:rsidRPr="003F36BA" w:rsidRDefault="00E84500" w:rsidP="00666DC1">
                  <w:pPr>
                    <w:pStyle w:val="ROWTABELLA"/>
                    <w:rPr>
                      <w:color w:val="002060"/>
                    </w:rPr>
                  </w:pPr>
                  <w:r w:rsidRPr="003F36BA">
                    <w:rPr>
                      <w:color w:val="002060"/>
                    </w:rPr>
                    <w:t>(1) - disputata il 26/01/2020</w:t>
                  </w:r>
                </w:p>
              </w:tc>
            </w:tr>
          </w:tbl>
          <w:p w14:paraId="0F5B0B9F" w14:textId="77777777" w:rsidR="00E84500" w:rsidRPr="003F36BA" w:rsidRDefault="00E84500" w:rsidP="00666DC1">
            <w:pPr>
              <w:rPr>
                <w:color w:val="002060"/>
                <w:sz w:val="24"/>
                <w:szCs w:val="24"/>
              </w:rPr>
            </w:pPr>
          </w:p>
        </w:tc>
      </w:tr>
    </w:tbl>
    <w:p w14:paraId="5C9B33DE" w14:textId="77777777" w:rsidR="00E84500" w:rsidRPr="003F36BA" w:rsidRDefault="00E84500" w:rsidP="00E84500">
      <w:pPr>
        <w:pStyle w:val="breakline"/>
        <w:divId w:val="527259509"/>
        <w:rPr>
          <w:color w:val="002060"/>
        </w:rPr>
      </w:pPr>
    </w:p>
    <w:p w14:paraId="4921B153" w14:textId="77777777" w:rsidR="00E84500" w:rsidRPr="003F36BA" w:rsidRDefault="00E84500" w:rsidP="00E84500">
      <w:pPr>
        <w:pStyle w:val="breakline"/>
        <w:divId w:val="527259509"/>
        <w:rPr>
          <w:color w:val="002060"/>
        </w:rPr>
      </w:pPr>
    </w:p>
    <w:p w14:paraId="2C9CA9A6" w14:textId="77777777" w:rsidR="00E84500" w:rsidRPr="003F36BA" w:rsidRDefault="00E84500" w:rsidP="00E84500">
      <w:pPr>
        <w:pStyle w:val="TITOLOPRINC"/>
        <w:divId w:val="527259509"/>
        <w:rPr>
          <w:color w:val="002060"/>
        </w:rPr>
      </w:pPr>
      <w:r w:rsidRPr="003F36BA">
        <w:rPr>
          <w:color w:val="002060"/>
        </w:rPr>
        <w:t>GIUDICE SPORTIVO</w:t>
      </w:r>
    </w:p>
    <w:p w14:paraId="11251FBF" w14:textId="77777777" w:rsidR="00E84500" w:rsidRPr="003F36BA" w:rsidRDefault="00E84500" w:rsidP="00E84500">
      <w:pPr>
        <w:pStyle w:val="diffida"/>
        <w:divId w:val="527259509"/>
        <w:rPr>
          <w:color w:val="002060"/>
        </w:rPr>
      </w:pPr>
      <w:r w:rsidRPr="003F36BA">
        <w:rPr>
          <w:color w:val="002060"/>
        </w:rPr>
        <w:t>Il Giudice Sportivo, Avv. Claudio Romagnoli, nella seduta del 29/01/2020 ha adottato le decisioni che di seguito integralmente si riportano:</w:t>
      </w:r>
    </w:p>
    <w:p w14:paraId="583F9F14" w14:textId="77777777" w:rsidR="00E84500" w:rsidRPr="003F36BA" w:rsidRDefault="00E84500" w:rsidP="00E84500">
      <w:pPr>
        <w:pStyle w:val="titolo10"/>
        <w:divId w:val="527259509"/>
        <w:rPr>
          <w:color w:val="002060"/>
        </w:rPr>
      </w:pPr>
      <w:r w:rsidRPr="003F36BA">
        <w:rPr>
          <w:color w:val="002060"/>
        </w:rPr>
        <w:t xml:space="preserve">GARE DEL 25/ 1/2020 </w:t>
      </w:r>
    </w:p>
    <w:p w14:paraId="1BC6A10D" w14:textId="77777777" w:rsidR="00E84500" w:rsidRPr="003F36BA" w:rsidRDefault="00E84500" w:rsidP="00E84500">
      <w:pPr>
        <w:pStyle w:val="titolo7a"/>
        <w:divId w:val="527259509"/>
        <w:rPr>
          <w:color w:val="002060"/>
        </w:rPr>
      </w:pPr>
      <w:r w:rsidRPr="003F36BA">
        <w:rPr>
          <w:color w:val="002060"/>
        </w:rPr>
        <w:t xml:space="preserve">PROVVEDIMENTI DISCIPLINARI </w:t>
      </w:r>
    </w:p>
    <w:p w14:paraId="2E1D40F2" w14:textId="77777777" w:rsidR="00E84500" w:rsidRPr="003F36BA" w:rsidRDefault="00E84500" w:rsidP="00E84500">
      <w:pPr>
        <w:pStyle w:val="TITOLO7B"/>
        <w:divId w:val="527259509"/>
        <w:rPr>
          <w:color w:val="002060"/>
        </w:rPr>
      </w:pPr>
      <w:r w:rsidRPr="003F36BA">
        <w:rPr>
          <w:color w:val="002060"/>
        </w:rPr>
        <w:t xml:space="preserve">In base alle risultanze degli atti ufficiali sono state deliberate le seguenti sanzioni disciplinari. </w:t>
      </w:r>
    </w:p>
    <w:p w14:paraId="335159DC" w14:textId="77777777" w:rsidR="00E84500" w:rsidRPr="003F36BA" w:rsidRDefault="00E84500" w:rsidP="00E84500">
      <w:pPr>
        <w:pStyle w:val="titolo30"/>
        <w:divId w:val="527259509"/>
        <w:rPr>
          <w:color w:val="002060"/>
        </w:rPr>
      </w:pPr>
      <w:r w:rsidRPr="003F36BA">
        <w:rPr>
          <w:color w:val="002060"/>
        </w:rPr>
        <w:t xml:space="preserve">SOCIETA' </w:t>
      </w:r>
    </w:p>
    <w:p w14:paraId="52F10D82" w14:textId="77777777" w:rsidR="00E84500" w:rsidRPr="003F36BA" w:rsidRDefault="00E84500" w:rsidP="00E84500">
      <w:pPr>
        <w:pStyle w:val="titolo20"/>
        <w:divId w:val="527259509"/>
        <w:rPr>
          <w:color w:val="002060"/>
        </w:rPr>
      </w:pPr>
      <w:r w:rsidRPr="003F36BA">
        <w:rPr>
          <w:color w:val="002060"/>
        </w:rPr>
        <w:t xml:space="preserve">AMMENDA </w:t>
      </w:r>
    </w:p>
    <w:p w14:paraId="04A02419" w14:textId="77777777" w:rsidR="00E84500" w:rsidRPr="003F36BA" w:rsidRDefault="00E84500" w:rsidP="00E84500">
      <w:pPr>
        <w:pStyle w:val="diffida"/>
        <w:spacing w:before="80" w:beforeAutospacing="0" w:after="40" w:afterAutospacing="0"/>
        <w:jc w:val="left"/>
        <w:divId w:val="527259509"/>
        <w:rPr>
          <w:color w:val="002060"/>
        </w:rPr>
      </w:pPr>
      <w:r w:rsidRPr="003F36BA">
        <w:rPr>
          <w:color w:val="002060"/>
        </w:rPr>
        <w:t xml:space="preserve">Euro 80,00 ACLI MANTOVANI CALCIO A 5 </w:t>
      </w:r>
      <w:r w:rsidRPr="003F36BA">
        <w:rPr>
          <w:color w:val="002060"/>
        </w:rPr>
        <w:br/>
        <w:t xml:space="preserve">Per comportamento offensivo del proprio pubblico nei confronti dell'arbitro. </w:t>
      </w:r>
    </w:p>
    <w:p w14:paraId="0E958DD4" w14:textId="77777777" w:rsidR="00E84500" w:rsidRPr="003F36BA" w:rsidRDefault="00E84500" w:rsidP="00E84500">
      <w:pPr>
        <w:pStyle w:val="diffida"/>
        <w:spacing w:before="80" w:beforeAutospacing="0" w:after="40" w:afterAutospacing="0"/>
        <w:jc w:val="left"/>
        <w:divId w:val="527259509"/>
        <w:rPr>
          <w:color w:val="002060"/>
        </w:rPr>
      </w:pPr>
      <w:r w:rsidRPr="003F36BA">
        <w:rPr>
          <w:color w:val="002060"/>
        </w:rPr>
        <w:br/>
        <w:t xml:space="preserve">Euro 80,00 OSTRENSE </w:t>
      </w:r>
      <w:r w:rsidRPr="003F36BA">
        <w:rPr>
          <w:color w:val="002060"/>
        </w:rPr>
        <w:br/>
        <w:t xml:space="preserve">Per aver un proprio sostenitore durante la gara insultato l'arbitro. </w:t>
      </w:r>
    </w:p>
    <w:p w14:paraId="1A6EC114" w14:textId="77777777" w:rsidR="00E84500" w:rsidRPr="003F36BA" w:rsidRDefault="00E84500" w:rsidP="00E84500">
      <w:pPr>
        <w:pStyle w:val="titolo30"/>
        <w:divId w:val="527259509"/>
        <w:rPr>
          <w:color w:val="002060"/>
        </w:rPr>
      </w:pPr>
      <w:r w:rsidRPr="003F36BA">
        <w:rPr>
          <w:color w:val="002060"/>
        </w:rPr>
        <w:t xml:space="preserve">ALLENATORI </w:t>
      </w:r>
    </w:p>
    <w:p w14:paraId="25F1E58C" w14:textId="77777777" w:rsidR="00E84500" w:rsidRPr="003F36BA" w:rsidRDefault="00E84500" w:rsidP="00E84500">
      <w:pPr>
        <w:pStyle w:val="titolo20"/>
        <w:divId w:val="527259509"/>
        <w:rPr>
          <w:color w:val="002060"/>
        </w:rPr>
      </w:pPr>
      <w:r w:rsidRPr="003F36BA">
        <w:rPr>
          <w:color w:val="002060"/>
        </w:rPr>
        <w:lastRenderedPageBreak/>
        <w:t xml:space="preserve">SQUALIFICA FINO AL 12/ 2/2020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17871EC0" w14:textId="77777777" w:rsidTr="00E84500">
        <w:trPr>
          <w:divId w:val="527259509"/>
        </w:trPr>
        <w:tc>
          <w:tcPr>
            <w:tcW w:w="2200" w:type="dxa"/>
            <w:tcMar>
              <w:top w:w="20" w:type="dxa"/>
              <w:left w:w="20" w:type="dxa"/>
              <w:bottom w:w="20" w:type="dxa"/>
              <w:right w:w="20" w:type="dxa"/>
            </w:tcMar>
            <w:vAlign w:val="center"/>
          </w:tcPr>
          <w:p w14:paraId="4BFFF810" w14:textId="77777777" w:rsidR="00E84500" w:rsidRPr="003F36BA" w:rsidRDefault="00E84500" w:rsidP="00666DC1">
            <w:pPr>
              <w:pStyle w:val="movimento"/>
              <w:rPr>
                <w:color w:val="002060"/>
              </w:rPr>
            </w:pPr>
            <w:r w:rsidRPr="003F36BA">
              <w:rPr>
                <w:color w:val="002060"/>
              </w:rPr>
              <w:t>BORGIANI PAOLO</w:t>
            </w:r>
          </w:p>
        </w:tc>
        <w:tc>
          <w:tcPr>
            <w:tcW w:w="2200" w:type="dxa"/>
            <w:tcMar>
              <w:top w:w="20" w:type="dxa"/>
              <w:left w:w="20" w:type="dxa"/>
              <w:bottom w:w="20" w:type="dxa"/>
              <w:right w:w="20" w:type="dxa"/>
            </w:tcMar>
            <w:vAlign w:val="center"/>
          </w:tcPr>
          <w:p w14:paraId="35DC4D3D" w14:textId="77777777" w:rsidR="00E84500" w:rsidRPr="003F36BA" w:rsidRDefault="00E84500" w:rsidP="00666DC1">
            <w:pPr>
              <w:pStyle w:val="movimento2"/>
              <w:rPr>
                <w:color w:val="002060"/>
              </w:rPr>
            </w:pPr>
            <w:r w:rsidRPr="003F36BA">
              <w:rPr>
                <w:color w:val="002060"/>
              </w:rPr>
              <w:t xml:space="preserve">(ACLI MANTOVANI CALCIO A 5) </w:t>
            </w:r>
          </w:p>
        </w:tc>
        <w:tc>
          <w:tcPr>
            <w:tcW w:w="800" w:type="dxa"/>
            <w:tcMar>
              <w:top w:w="20" w:type="dxa"/>
              <w:left w:w="20" w:type="dxa"/>
              <w:bottom w:w="20" w:type="dxa"/>
              <w:right w:w="20" w:type="dxa"/>
            </w:tcMar>
            <w:vAlign w:val="center"/>
          </w:tcPr>
          <w:p w14:paraId="5F8BE551"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14E92B32"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502ADDAD" w14:textId="77777777" w:rsidR="00E84500" w:rsidRPr="003F36BA" w:rsidRDefault="00E84500" w:rsidP="00666DC1">
            <w:pPr>
              <w:pStyle w:val="movimento2"/>
              <w:rPr>
                <w:color w:val="002060"/>
              </w:rPr>
            </w:pPr>
            <w:r w:rsidRPr="003F36BA">
              <w:rPr>
                <w:color w:val="002060"/>
              </w:rPr>
              <w:t> </w:t>
            </w:r>
          </w:p>
        </w:tc>
      </w:tr>
    </w:tbl>
    <w:p w14:paraId="35B36A9E" w14:textId="77777777" w:rsidR="00E84500" w:rsidRPr="003F36BA" w:rsidRDefault="00E84500" w:rsidP="00E84500">
      <w:pPr>
        <w:pStyle w:val="diffida"/>
        <w:spacing w:before="80" w:beforeAutospacing="0" w:after="40" w:afterAutospacing="0"/>
        <w:jc w:val="left"/>
        <w:divId w:val="527259509"/>
        <w:rPr>
          <w:color w:val="002060"/>
        </w:rPr>
      </w:pPr>
      <w:r w:rsidRPr="003F36BA">
        <w:rPr>
          <w:color w:val="002060"/>
        </w:rPr>
        <w:t xml:space="preserve">Per comportamento irriguardoso nei confronti di un giocatore della squadra avversaria. </w:t>
      </w:r>
    </w:p>
    <w:p w14:paraId="3F0DF216" w14:textId="77777777" w:rsidR="00E84500" w:rsidRPr="003F36BA" w:rsidRDefault="00E84500" w:rsidP="00E84500">
      <w:pPr>
        <w:pStyle w:val="titolo30"/>
        <w:divId w:val="527259509"/>
        <w:rPr>
          <w:color w:val="002060"/>
        </w:rPr>
      </w:pPr>
      <w:r w:rsidRPr="003F36BA">
        <w:rPr>
          <w:color w:val="002060"/>
        </w:rPr>
        <w:t xml:space="preserve">CALCIATORI ESPULSI </w:t>
      </w:r>
    </w:p>
    <w:p w14:paraId="150D02CC" w14:textId="77777777" w:rsidR="00E84500" w:rsidRPr="003F36BA" w:rsidRDefault="00E84500" w:rsidP="00E84500">
      <w:pPr>
        <w:pStyle w:val="titolo20"/>
        <w:divId w:val="527259509"/>
        <w:rPr>
          <w:color w:val="002060"/>
        </w:rPr>
      </w:pPr>
      <w:r w:rsidRPr="003F36BA">
        <w:rPr>
          <w:color w:val="002060"/>
        </w:rPr>
        <w:t xml:space="preserve">SQUALIFICA PER DUE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2485092C" w14:textId="77777777" w:rsidTr="00E84500">
        <w:trPr>
          <w:divId w:val="527259509"/>
        </w:trPr>
        <w:tc>
          <w:tcPr>
            <w:tcW w:w="2200" w:type="dxa"/>
            <w:tcMar>
              <w:top w:w="20" w:type="dxa"/>
              <w:left w:w="20" w:type="dxa"/>
              <w:bottom w:w="20" w:type="dxa"/>
              <w:right w:w="20" w:type="dxa"/>
            </w:tcMar>
            <w:vAlign w:val="center"/>
          </w:tcPr>
          <w:p w14:paraId="2F31068E" w14:textId="77777777" w:rsidR="00E84500" w:rsidRPr="003F36BA" w:rsidRDefault="00E84500" w:rsidP="00666DC1">
            <w:pPr>
              <w:pStyle w:val="movimento"/>
              <w:rPr>
                <w:color w:val="002060"/>
              </w:rPr>
            </w:pPr>
            <w:r w:rsidRPr="003F36BA">
              <w:rPr>
                <w:color w:val="002060"/>
              </w:rPr>
              <w:t>MAURIZI MARCO</w:t>
            </w:r>
          </w:p>
        </w:tc>
        <w:tc>
          <w:tcPr>
            <w:tcW w:w="2200" w:type="dxa"/>
            <w:tcMar>
              <w:top w:w="20" w:type="dxa"/>
              <w:left w:w="20" w:type="dxa"/>
              <w:bottom w:w="20" w:type="dxa"/>
              <w:right w:w="20" w:type="dxa"/>
            </w:tcMar>
            <w:vAlign w:val="center"/>
          </w:tcPr>
          <w:p w14:paraId="06D54324" w14:textId="77777777" w:rsidR="00E84500" w:rsidRPr="003F36BA" w:rsidRDefault="00E84500" w:rsidP="00666DC1">
            <w:pPr>
              <w:pStyle w:val="movimento2"/>
              <w:rPr>
                <w:color w:val="002060"/>
              </w:rPr>
            </w:pPr>
            <w:r w:rsidRPr="003F36BA">
              <w:rPr>
                <w:color w:val="002060"/>
              </w:rPr>
              <w:t xml:space="preserve">(MOGLIANESE) </w:t>
            </w:r>
          </w:p>
        </w:tc>
        <w:tc>
          <w:tcPr>
            <w:tcW w:w="800" w:type="dxa"/>
            <w:tcMar>
              <w:top w:w="20" w:type="dxa"/>
              <w:left w:w="20" w:type="dxa"/>
              <w:bottom w:w="20" w:type="dxa"/>
              <w:right w:w="20" w:type="dxa"/>
            </w:tcMar>
            <w:vAlign w:val="center"/>
          </w:tcPr>
          <w:p w14:paraId="3E7D6F7B"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6D2A8C62" w14:textId="77777777" w:rsidR="00E84500" w:rsidRPr="003F36BA" w:rsidRDefault="00E84500" w:rsidP="00666DC1">
            <w:pPr>
              <w:pStyle w:val="movimento"/>
              <w:rPr>
                <w:color w:val="002060"/>
              </w:rPr>
            </w:pPr>
            <w:r w:rsidRPr="003F36BA">
              <w:rPr>
                <w:color w:val="002060"/>
              </w:rPr>
              <w:t>CORSO MICHAEL</w:t>
            </w:r>
          </w:p>
        </w:tc>
        <w:tc>
          <w:tcPr>
            <w:tcW w:w="2200" w:type="dxa"/>
            <w:tcMar>
              <w:top w:w="20" w:type="dxa"/>
              <w:left w:w="20" w:type="dxa"/>
              <w:bottom w:w="20" w:type="dxa"/>
              <w:right w:w="20" w:type="dxa"/>
            </w:tcMar>
            <w:vAlign w:val="center"/>
          </w:tcPr>
          <w:p w14:paraId="14588F7A" w14:textId="77777777" w:rsidR="00E84500" w:rsidRPr="003F36BA" w:rsidRDefault="00E84500" w:rsidP="00666DC1">
            <w:pPr>
              <w:pStyle w:val="movimento2"/>
              <w:rPr>
                <w:color w:val="002060"/>
              </w:rPr>
            </w:pPr>
            <w:r w:rsidRPr="003F36BA">
              <w:rPr>
                <w:color w:val="002060"/>
              </w:rPr>
              <w:t xml:space="preserve">(OSTRENSE) </w:t>
            </w:r>
          </w:p>
        </w:tc>
      </w:tr>
      <w:tr w:rsidR="00E84500" w:rsidRPr="003F36BA" w14:paraId="1B58508A" w14:textId="77777777" w:rsidTr="00E84500">
        <w:trPr>
          <w:divId w:val="527259509"/>
        </w:trPr>
        <w:tc>
          <w:tcPr>
            <w:tcW w:w="2200" w:type="dxa"/>
            <w:tcMar>
              <w:top w:w="20" w:type="dxa"/>
              <w:left w:w="20" w:type="dxa"/>
              <w:bottom w:w="20" w:type="dxa"/>
              <w:right w:w="20" w:type="dxa"/>
            </w:tcMar>
            <w:vAlign w:val="center"/>
          </w:tcPr>
          <w:p w14:paraId="1EBDAC43" w14:textId="77777777" w:rsidR="00E84500" w:rsidRPr="003F36BA" w:rsidRDefault="00E84500" w:rsidP="00666DC1">
            <w:pPr>
              <w:pStyle w:val="movimento"/>
              <w:rPr>
                <w:color w:val="002060"/>
              </w:rPr>
            </w:pPr>
            <w:r w:rsidRPr="003F36BA">
              <w:rPr>
                <w:color w:val="002060"/>
              </w:rPr>
              <w:t>FATTORINI MICHELE</w:t>
            </w:r>
          </w:p>
        </w:tc>
        <w:tc>
          <w:tcPr>
            <w:tcW w:w="2200" w:type="dxa"/>
            <w:tcMar>
              <w:top w:w="20" w:type="dxa"/>
              <w:left w:w="20" w:type="dxa"/>
              <w:bottom w:w="20" w:type="dxa"/>
              <w:right w:w="20" w:type="dxa"/>
            </w:tcMar>
            <w:vAlign w:val="center"/>
          </w:tcPr>
          <w:p w14:paraId="6D86408F" w14:textId="77777777" w:rsidR="00E84500" w:rsidRPr="003F36BA" w:rsidRDefault="00E84500" w:rsidP="00666DC1">
            <w:pPr>
              <w:pStyle w:val="movimento2"/>
              <w:rPr>
                <w:color w:val="002060"/>
              </w:rPr>
            </w:pPr>
            <w:r w:rsidRPr="003F36BA">
              <w:rPr>
                <w:color w:val="002060"/>
              </w:rPr>
              <w:t xml:space="preserve">(OSTRENSE) </w:t>
            </w:r>
          </w:p>
        </w:tc>
        <w:tc>
          <w:tcPr>
            <w:tcW w:w="800" w:type="dxa"/>
            <w:tcMar>
              <w:top w:w="20" w:type="dxa"/>
              <w:left w:w="20" w:type="dxa"/>
              <w:bottom w:w="20" w:type="dxa"/>
              <w:right w:w="20" w:type="dxa"/>
            </w:tcMar>
            <w:vAlign w:val="center"/>
          </w:tcPr>
          <w:p w14:paraId="52678CF5"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69977921"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730ED6EE" w14:textId="77777777" w:rsidR="00E84500" w:rsidRPr="003F36BA" w:rsidRDefault="00E84500" w:rsidP="00666DC1">
            <w:pPr>
              <w:pStyle w:val="movimento2"/>
              <w:rPr>
                <w:color w:val="002060"/>
              </w:rPr>
            </w:pPr>
            <w:r w:rsidRPr="003F36BA">
              <w:rPr>
                <w:color w:val="002060"/>
              </w:rPr>
              <w:t> </w:t>
            </w:r>
          </w:p>
        </w:tc>
      </w:tr>
    </w:tbl>
    <w:p w14:paraId="26167D26" w14:textId="77777777" w:rsidR="00E84500" w:rsidRPr="003F36BA" w:rsidRDefault="00E84500" w:rsidP="00E84500">
      <w:pPr>
        <w:pStyle w:val="titolo30"/>
        <w:divId w:val="527259509"/>
        <w:rPr>
          <w:color w:val="002060"/>
        </w:rPr>
      </w:pPr>
      <w:r w:rsidRPr="003F36BA">
        <w:rPr>
          <w:color w:val="002060"/>
        </w:rPr>
        <w:t xml:space="preserve">CALCIATORI NON ESPULSI </w:t>
      </w:r>
    </w:p>
    <w:p w14:paraId="47CBEB6D" w14:textId="77777777" w:rsidR="00E84500" w:rsidRPr="003F36BA" w:rsidRDefault="00E84500" w:rsidP="00E84500">
      <w:pPr>
        <w:pStyle w:val="titolo20"/>
        <w:divId w:val="527259509"/>
        <w:rPr>
          <w:color w:val="002060"/>
        </w:rPr>
      </w:pPr>
      <w:r w:rsidRPr="003F36BA">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5EDD49D7" w14:textId="77777777" w:rsidTr="00E84500">
        <w:trPr>
          <w:divId w:val="527259509"/>
        </w:trPr>
        <w:tc>
          <w:tcPr>
            <w:tcW w:w="2200" w:type="dxa"/>
            <w:tcMar>
              <w:top w:w="20" w:type="dxa"/>
              <w:left w:w="20" w:type="dxa"/>
              <w:bottom w:w="20" w:type="dxa"/>
              <w:right w:w="20" w:type="dxa"/>
            </w:tcMar>
            <w:vAlign w:val="center"/>
          </w:tcPr>
          <w:p w14:paraId="75139F84" w14:textId="77777777" w:rsidR="00E84500" w:rsidRPr="003F36BA" w:rsidRDefault="00E84500" w:rsidP="00666DC1">
            <w:pPr>
              <w:pStyle w:val="movimento"/>
              <w:rPr>
                <w:color w:val="002060"/>
              </w:rPr>
            </w:pPr>
            <w:r w:rsidRPr="003F36BA">
              <w:rPr>
                <w:color w:val="002060"/>
              </w:rPr>
              <w:t>GIACOMOZZI MICHELE</w:t>
            </w:r>
          </w:p>
        </w:tc>
        <w:tc>
          <w:tcPr>
            <w:tcW w:w="2200" w:type="dxa"/>
            <w:tcMar>
              <w:top w:w="20" w:type="dxa"/>
              <w:left w:w="20" w:type="dxa"/>
              <w:bottom w:w="20" w:type="dxa"/>
              <w:right w:w="20" w:type="dxa"/>
            </w:tcMar>
            <w:vAlign w:val="center"/>
          </w:tcPr>
          <w:p w14:paraId="0CDB92E0" w14:textId="77777777" w:rsidR="00E84500" w:rsidRPr="003F36BA" w:rsidRDefault="00E84500" w:rsidP="00666DC1">
            <w:pPr>
              <w:pStyle w:val="movimento2"/>
              <w:rPr>
                <w:color w:val="002060"/>
              </w:rPr>
            </w:pPr>
            <w:r w:rsidRPr="003F36BA">
              <w:rPr>
                <w:color w:val="002060"/>
              </w:rPr>
              <w:t xml:space="preserve">(MOGLIANESE) </w:t>
            </w:r>
          </w:p>
        </w:tc>
        <w:tc>
          <w:tcPr>
            <w:tcW w:w="800" w:type="dxa"/>
            <w:tcMar>
              <w:top w:w="20" w:type="dxa"/>
              <w:left w:w="20" w:type="dxa"/>
              <w:bottom w:w="20" w:type="dxa"/>
              <w:right w:w="20" w:type="dxa"/>
            </w:tcMar>
            <w:vAlign w:val="center"/>
          </w:tcPr>
          <w:p w14:paraId="5E9E6208"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7D23B1C2" w14:textId="77777777" w:rsidR="00E84500" w:rsidRPr="003F36BA" w:rsidRDefault="00E84500" w:rsidP="00666DC1">
            <w:pPr>
              <w:pStyle w:val="movimento"/>
              <w:rPr>
                <w:color w:val="002060"/>
              </w:rPr>
            </w:pPr>
            <w:r w:rsidRPr="003F36BA">
              <w:rPr>
                <w:color w:val="002060"/>
              </w:rPr>
              <w:t>MENCARELLI MICHELE</w:t>
            </w:r>
          </w:p>
        </w:tc>
        <w:tc>
          <w:tcPr>
            <w:tcW w:w="2200" w:type="dxa"/>
            <w:tcMar>
              <w:top w:w="20" w:type="dxa"/>
              <w:left w:w="20" w:type="dxa"/>
              <w:bottom w:w="20" w:type="dxa"/>
              <w:right w:w="20" w:type="dxa"/>
            </w:tcMar>
            <w:vAlign w:val="center"/>
          </w:tcPr>
          <w:p w14:paraId="5D674C0C" w14:textId="77777777" w:rsidR="00E84500" w:rsidRPr="003F36BA" w:rsidRDefault="00E84500" w:rsidP="00666DC1">
            <w:pPr>
              <w:pStyle w:val="movimento2"/>
              <w:rPr>
                <w:color w:val="002060"/>
              </w:rPr>
            </w:pPr>
            <w:r w:rsidRPr="003F36BA">
              <w:rPr>
                <w:color w:val="002060"/>
              </w:rPr>
              <w:t xml:space="preserve">(OSTRENSE) </w:t>
            </w:r>
          </w:p>
        </w:tc>
      </w:tr>
      <w:tr w:rsidR="00E84500" w:rsidRPr="003F36BA" w14:paraId="248852C4" w14:textId="77777777" w:rsidTr="00E84500">
        <w:trPr>
          <w:divId w:val="527259509"/>
        </w:trPr>
        <w:tc>
          <w:tcPr>
            <w:tcW w:w="2200" w:type="dxa"/>
            <w:tcMar>
              <w:top w:w="20" w:type="dxa"/>
              <w:left w:w="20" w:type="dxa"/>
              <w:bottom w:w="20" w:type="dxa"/>
              <w:right w:w="20" w:type="dxa"/>
            </w:tcMar>
            <w:vAlign w:val="center"/>
          </w:tcPr>
          <w:p w14:paraId="6A66A301" w14:textId="77777777" w:rsidR="00E84500" w:rsidRPr="003F36BA" w:rsidRDefault="00E84500" w:rsidP="00666DC1">
            <w:pPr>
              <w:pStyle w:val="movimento"/>
              <w:rPr>
                <w:color w:val="002060"/>
              </w:rPr>
            </w:pPr>
            <w:r w:rsidRPr="003F36BA">
              <w:rPr>
                <w:color w:val="002060"/>
              </w:rPr>
              <w:t>PIERMARIOLI MIRCO</w:t>
            </w:r>
          </w:p>
        </w:tc>
        <w:tc>
          <w:tcPr>
            <w:tcW w:w="2200" w:type="dxa"/>
            <w:tcMar>
              <w:top w:w="20" w:type="dxa"/>
              <w:left w:w="20" w:type="dxa"/>
              <w:bottom w:w="20" w:type="dxa"/>
              <w:right w:w="20" w:type="dxa"/>
            </w:tcMar>
            <w:vAlign w:val="center"/>
          </w:tcPr>
          <w:p w14:paraId="7E885EC3" w14:textId="77777777" w:rsidR="00E84500" w:rsidRPr="003F36BA" w:rsidRDefault="00E84500" w:rsidP="00666DC1">
            <w:pPr>
              <w:pStyle w:val="movimento2"/>
              <w:rPr>
                <w:color w:val="002060"/>
              </w:rPr>
            </w:pPr>
            <w:r w:rsidRPr="003F36BA">
              <w:rPr>
                <w:color w:val="002060"/>
              </w:rPr>
              <w:t xml:space="preserve">(OSTRENSE) </w:t>
            </w:r>
          </w:p>
        </w:tc>
        <w:tc>
          <w:tcPr>
            <w:tcW w:w="800" w:type="dxa"/>
            <w:tcMar>
              <w:top w:w="20" w:type="dxa"/>
              <w:left w:w="20" w:type="dxa"/>
              <w:bottom w:w="20" w:type="dxa"/>
              <w:right w:w="20" w:type="dxa"/>
            </w:tcMar>
            <w:vAlign w:val="center"/>
          </w:tcPr>
          <w:p w14:paraId="50A85347"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648FAF1F"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773E1A6A" w14:textId="77777777" w:rsidR="00E84500" w:rsidRPr="003F36BA" w:rsidRDefault="00E84500" w:rsidP="00666DC1">
            <w:pPr>
              <w:pStyle w:val="movimento2"/>
              <w:rPr>
                <w:color w:val="002060"/>
              </w:rPr>
            </w:pPr>
            <w:r w:rsidRPr="003F36BA">
              <w:rPr>
                <w:color w:val="002060"/>
              </w:rPr>
              <w:t> </w:t>
            </w:r>
          </w:p>
        </w:tc>
      </w:tr>
    </w:tbl>
    <w:p w14:paraId="1CDBDF3B" w14:textId="77777777" w:rsidR="00E84500" w:rsidRPr="003F36BA" w:rsidRDefault="00E84500" w:rsidP="00E84500">
      <w:pPr>
        <w:pStyle w:val="titolo20"/>
        <w:divId w:val="527259509"/>
        <w:rPr>
          <w:color w:val="002060"/>
        </w:rPr>
      </w:pPr>
      <w:r w:rsidRPr="003F36BA">
        <w:rPr>
          <w:color w:val="002060"/>
        </w:rPr>
        <w:t xml:space="preserve">AMMONIZIONE (VII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4979B69A" w14:textId="77777777" w:rsidTr="00E84500">
        <w:trPr>
          <w:divId w:val="527259509"/>
        </w:trPr>
        <w:tc>
          <w:tcPr>
            <w:tcW w:w="2200" w:type="dxa"/>
            <w:tcMar>
              <w:top w:w="20" w:type="dxa"/>
              <w:left w:w="20" w:type="dxa"/>
              <w:bottom w:w="20" w:type="dxa"/>
              <w:right w:w="20" w:type="dxa"/>
            </w:tcMar>
            <w:vAlign w:val="center"/>
          </w:tcPr>
          <w:p w14:paraId="3A0F8C7D" w14:textId="77777777" w:rsidR="00E84500" w:rsidRPr="003F36BA" w:rsidRDefault="00E84500" w:rsidP="00666DC1">
            <w:pPr>
              <w:pStyle w:val="movimento"/>
              <w:rPr>
                <w:color w:val="002060"/>
              </w:rPr>
            </w:pPr>
            <w:r w:rsidRPr="003F36BA">
              <w:rPr>
                <w:color w:val="002060"/>
              </w:rPr>
              <w:t>SARNO ANDREA</w:t>
            </w:r>
          </w:p>
        </w:tc>
        <w:tc>
          <w:tcPr>
            <w:tcW w:w="2200" w:type="dxa"/>
            <w:tcMar>
              <w:top w:w="20" w:type="dxa"/>
              <w:left w:w="20" w:type="dxa"/>
              <w:bottom w:w="20" w:type="dxa"/>
              <w:right w:w="20" w:type="dxa"/>
            </w:tcMar>
            <w:vAlign w:val="center"/>
          </w:tcPr>
          <w:p w14:paraId="018D57C7" w14:textId="77777777" w:rsidR="00E84500" w:rsidRPr="003F36BA" w:rsidRDefault="00E84500" w:rsidP="00666DC1">
            <w:pPr>
              <w:pStyle w:val="movimento2"/>
              <w:rPr>
                <w:color w:val="002060"/>
              </w:rPr>
            </w:pPr>
            <w:r w:rsidRPr="003F36BA">
              <w:rPr>
                <w:color w:val="002060"/>
              </w:rPr>
              <w:t xml:space="preserve">(REAL FABRIANO) </w:t>
            </w:r>
          </w:p>
        </w:tc>
        <w:tc>
          <w:tcPr>
            <w:tcW w:w="800" w:type="dxa"/>
            <w:tcMar>
              <w:top w:w="20" w:type="dxa"/>
              <w:left w:w="20" w:type="dxa"/>
              <w:bottom w:w="20" w:type="dxa"/>
              <w:right w:w="20" w:type="dxa"/>
            </w:tcMar>
            <w:vAlign w:val="center"/>
          </w:tcPr>
          <w:p w14:paraId="266D21E5"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43BA154D"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54CFF869" w14:textId="77777777" w:rsidR="00E84500" w:rsidRPr="003F36BA" w:rsidRDefault="00E84500" w:rsidP="00666DC1">
            <w:pPr>
              <w:pStyle w:val="movimento2"/>
              <w:rPr>
                <w:color w:val="002060"/>
              </w:rPr>
            </w:pPr>
            <w:r w:rsidRPr="003F36BA">
              <w:rPr>
                <w:color w:val="002060"/>
              </w:rPr>
              <w:t> </w:t>
            </w:r>
          </w:p>
        </w:tc>
      </w:tr>
    </w:tbl>
    <w:p w14:paraId="5D5EFF58" w14:textId="77777777" w:rsidR="00E84500" w:rsidRPr="003F36BA" w:rsidRDefault="00E84500" w:rsidP="00E84500">
      <w:pPr>
        <w:pStyle w:val="titolo20"/>
        <w:divId w:val="527259509"/>
        <w:rPr>
          <w:color w:val="002060"/>
        </w:rPr>
      </w:pPr>
      <w:r w:rsidRPr="003F36BA">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7FA6E53C" w14:textId="77777777" w:rsidTr="00E84500">
        <w:trPr>
          <w:divId w:val="527259509"/>
        </w:trPr>
        <w:tc>
          <w:tcPr>
            <w:tcW w:w="2200" w:type="dxa"/>
            <w:tcMar>
              <w:top w:w="20" w:type="dxa"/>
              <w:left w:w="20" w:type="dxa"/>
              <w:bottom w:w="20" w:type="dxa"/>
              <w:right w:w="20" w:type="dxa"/>
            </w:tcMar>
            <w:vAlign w:val="center"/>
          </w:tcPr>
          <w:p w14:paraId="2076C529" w14:textId="77777777" w:rsidR="00E84500" w:rsidRPr="003F36BA" w:rsidRDefault="00E84500" w:rsidP="00666DC1">
            <w:pPr>
              <w:pStyle w:val="movimento"/>
              <w:rPr>
                <w:color w:val="002060"/>
              </w:rPr>
            </w:pPr>
            <w:r w:rsidRPr="003F36BA">
              <w:rPr>
                <w:color w:val="002060"/>
              </w:rPr>
              <w:t>CAVALLINI TOMMASO</w:t>
            </w:r>
          </w:p>
        </w:tc>
        <w:tc>
          <w:tcPr>
            <w:tcW w:w="2200" w:type="dxa"/>
            <w:tcMar>
              <w:top w:w="20" w:type="dxa"/>
              <w:left w:w="20" w:type="dxa"/>
              <w:bottom w:w="20" w:type="dxa"/>
              <w:right w:w="20" w:type="dxa"/>
            </w:tcMar>
            <w:vAlign w:val="center"/>
          </w:tcPr>
          <w:p w14:paraId="077688D8" w14:textId="77777777" w:rsidR="00E84500" w:rsidRPr="003F36BA" w:rsidRDefault="00E84500" w:rsidP="00666DC1">
            <w:pPr>
              <w:pStyle w:val="movimento2"/>
              <w:rPr>
                <w:color w:val="002060"/>
              </w:rPr>
            </w:pPr>
            <w:r w:rsidRPr="003F36BA">
              <w:rPr>
                <w:color w:val="002060"/>
              </w:rPr>
              <w:t xml:space="preserve">(ACLI MANTOVANI CALCIO A 5) </w:t>
            </w:r>
          </w:p>
        </w:tc>
        <w:tc>
          <w:tcPr>
            <w:tcW w:w="800" w:type="dxa"/>
            <w:tcMar>
              <w:top w:w="20" w:type="dxa"/>
              <w:left w:w="20" w:type="dxa"/>
              <w:bottom w:w="20" w:type="dxa"/>
              <w:right w:w="20" w:type="dxa"/>
            </w:tcMar>
            <w:vAlign w:val="center"/>
          </w:tcPr>
          <w:p w14:paraId="696C7CDD"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01FF258C" w14:textId="77777777" w:rsidR="00E84500" w:rsidRPr="003F36BA" w:rsidRDefault="00E84500" w:rsidP="00666DC1">
            <w:pPr>
              <w:pStyle w:val="movimento"/>
              <w:rPr>
                <w:color w:val="002060"/>
              </w:rPr>
            </w:pPr>
            <w:r w:rsidRPr="003F36BA">
              <w:rPr>
                <w:color w:val="002060"/>
              </w:rPr>
              <w:t>FERRARESI DAVIDE</w:t>
            </w:r>
          </w:p>
        </w:tc>
        <w:tc>
          <w:tcPr>
            <w:tcW w:w="2200" w:type="dxa"/>
            <w:tcMar>
              <w:top w:w="20" w:type="dxa"/>
              <w:left w:w="20" w:type="dxa"/>
              <w:bottom w:w="20" w:type="dxa"/>
              <w:right w:w="20" w:type="dxa"/>
            </w:tcMar>
            <w:vAlign w:val="center"/>
          </w:tcPr>
          <w:p w14:paraId="3450179E" w14:textId="77777777" w:rsidR="00E84500" w:rsidRPr="003F36BA" w:rsidRDefault="00E84500" w:rsidP="00666DC1">
            <w:pPr>
              <w:pStyle w:val="movimento2"/>
              <w:rPr>
                <w:color w:val="002060"/>
              </w:rPr>
            </w:pPr>
            <w:r w:rsidRPr="003F36BA">
              <w:rPr>
                <w:color w:val="002060"/>
              </w:rPr>
              <w:t xml:space="preserve">(ACLI MANTOVANI CALCIO A 5) </w:t>
            </w:r>
          </w:p>
        </w:tc>
      </w:tr>
    </w:tbl>
    <w:p w14:paraId="40B521AA" w14:textId="77777777" w:rsidR="00E84500" w:rsidRPr="003F36BA" w:rsidRDefault="00E84500" w:rsidP="00E84500">
      <w:pPr>
        <w:pStyle w:val="titolo20"/>
        <w:divId w:val="527259509"/>
        <w:rPr>
          <w:color w:val="002060"/>
        </w:rPr>
      </w:pPr>
      <w:r w:rsidRPr="003F36BA">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52AD46A8" w14:textId="77777777" w:rsidTr="00E84500">
        <w:trPr>
          <w:divId w:val="527259509"/>
        </w:trPr>
        <w:tc>
          <w:tcPr>
            <w:tcW w:w="2200" w:type="dxa"/>
            <w:tcMar>
              <w:top w:w="20" w:type="dxa"/>
              <w:left w:w="20" w:type="dxa"/>
              <w:bottom w:w="20" w:type="dxa"/>
              <w:right w:w="20" w:type="dxa"/>
            </w:tcMar>
            <w:vAlign w:val="center"/>
          </w:tcPr>
          <w:p w14:paraId="7FD93BC3" w14:textId="77777777" w:rsidR="00E84500" w:rsidRPr="003F36BA" w:rsidRDefault="00E84500" w:rsidP="00666DC1">
            <w:pPr>
              <w:pStyle w:val="movimento"/>
              <w:rPr>
                <w:color w:val="002060"/>
              </w:rPr>
            </w:pPr>
            <w:r w:rsidRPr="003F36BA">
              <w:rPr>
                <w:color w:val="002060"/>
              </w:rPr>
              <w:t>ELMAZI REMZI</w:t>
            </w:r>
          </w:p>
        </w:tc>
        <w:tc>
          <w:tcPr>
            <w:tcW w:w="2200" w:type="dxa"/>
            <w:tcMar>
              <w:top w:w="20" w:type="dxa"/>
              <w:left w:w="20" w:type="dxa"/>
              <w:bottom w:w="20" w:type="dxa"/>
              <w:right w:w="20" w:type="dxa"/>
            </w:tcMar>
            <w:vAlign w:val="center"/>
          </w:tcPr>
          <w:p w14:paraId="4BD6B335" w14:textId="77777777" w:rsidR="00E84500" w:rsidRPr="003F36BA" w:rsidRDefault="00E84500" w:rsidP="00666DC1">
            <w:pPr>
              <w:pStyle w:val="movimento2"/>
              <w:rPr>
                <w:color w:val="002060"/>
              </w:rPr>
            </w:pPr>
            <w:r w:rsidRPr="003F36BA">
              <w:rPr>
                <w:color w:val="002060"/>
              </w:rPr>
              <w:t xml:space="preserve">(FFJ CALCIO A 5) </w:t>
            </w:r>
          </w:p>
        </w:tc>
        <w:tc>
          <w:tcPr>
            <w:tcW w:w="800" w:type="dxa"/>
            <w:tcMar>
              <w:top w:w="20" w:type="dxa"/>
              <w:left w:w="20" w:type="dxa"/>
              <w:bottom w:w="20" w:type="dxa"/>
              <w:right w:w="20" w:type="dxa"/>
            </w:tcMar>
            <w:vAlign w:val="center"/>
          </w:tcPr>
          <w:p w14:paraId="06A5CC67"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219F3E39" w14:textId="77777777" w:rsidR="00E84500" w:rsidRPr="003F36BA" w:rsidRDefault="00E84500" w:rsidP="00666DC1">
            <w:pPr>
              <w:pStyle w:val="movimento"/>
              <w:rPr>
                <w:color w:val="002060"/>
              </w:rPr>
            </w:pPr>
            <w:r w:rsidRPr="003F36BA">
              <w:rPr>
                <w:color w:val="002060"/>
              </w:rPr>
              <w:t>PETTINARI EMANUELE</w:t>
            </w:r>
          </w:p>
        </w:tc>
        <w:tc>
          <w:tcPr>
            <w:tcW w:w="2200" w:type="dxa"/>
            <w:tcMar>
              <w:top w:w="20" w:type="dxa"/>
              <w:left w:w="20" w:type="dxa"/>
              <w:bottom w:w="20" w:type="dxa"/>
              <w:right w:w="20" w:type="dxa"/>
            </w:tcMar>
            <w:vAlign w:val="center"/>
          </w:tcPr>
          <w:p w14:paraId="7522CA06" w14:textId="77777777" w:rsidR="00E84500" w:rsidRPr="003F36BA" w:rsidRDefault="00E84500" w:rsidP="00666DC1">
            <w:pPr>
              <w:pStyle w:val="movimento2"/>
              <w:rPr>
                <w:color w:val="002060"/>
              </w:rPr>
            </w:pPr>
            <w:r w:rsidRPr="003F36BA">
              <w:rPr>
                <w:color w:val="002060"/>
              </w:rPr>
              <w:t xml:space="preserve">(OSTRENSE) </w:t>
            </w:r>
          </w:p>
        </w:tc>
      </w:tr>
      <w:tr w:rsidR="00E84500" w:rsidRPr="003F36BA" w14:paraId="2D9B7644" w14:textId="77777777" w:rsidTr="00E84500">
        <w:trPr>
          <w:divId w:val="527259509"/>
        </w:trPr>
        <w:tc>
          <w:tcPr>
            <w:tcW w:w="2200" w:type="dxa"/>
            <w:tcMar>
              <w:top w:w="20" w:type="dxa"/>
              <w:left w:w="20" w:type="dxa"/>
              <w:bottom w:w="20" w:type="dxa"/>
              <w:right w:w="20" w:type="dxa"/>
            </w:tcMar>
            <w:vAlign w:val="center"/>
          </w:tcPr>
          <w:p w14:paraId="5C7C8C3F" w14:textId="77777777" w:rsidR="00E84500" w:rsidRPr="003F36BA" w:rsidRDefault="00E84500" w:rsidP="00666DC1">
            <w:pPr>
              <w:pStyle w:val="movimento"/>
              <w:rPr>
                <w:color w:val="002060"/>
              </w:rPr>
            </w:pPr>
            <w:r w:rsidRPr="003F36BA">
              <w:rPr>
                <w:color w:val="002060"/>
              </w:rPr>
              <w:t>DISARNO EMILIANO</w:t>
            </w:r>
          </w:p>
        </w:tc>
        <w:tc>
          <w:tcPr>
            <w:tcW w:w="2200" w:type="dxa"/>
            <w:tcMar>
              <w:top w:w="20" w:type="dxa"/>
              <w:left w:w="20" w:type="dxa"/>
              <w:bottom w:w="20" w:type="dxa"/>
              <w:right w:w="20" w:type="dxa"/>
            </w:tcMar>
            <w:vAlign w:val="center"/>
          </w:tcPr>
          <w:p w14:paraId="311D3856" w14:textId="77777777" w:rsidR="00E84500" w:rsidRPr="003F36BA" w:rsidRDefault="00E84500" w:rsidP="00666DC1">
            <w:pPr>
              <w:pStyle w:val="movimento2"/>
              <w:rPr>
                <w:color w:val="002060"/>
              </w:rPr>
            </w:pPr>
            <w:r w:rsidRPr="003F36BA">
              <w:rPr>
                <w:color w:val="002060"/>
              </w:rPr>
              <w:t xml:space="preserve">(REAL </w:t>
            </w:r>
            <w:proofErr w:type="gramStart"/>
            <w:r w:rsidRPr="003F36BA">
              <w:rPr>
                <w:color w:val="002060"/>
              </w:rPr>
              <w:t>S.COSTANZO</w:t>
            </w:r>
            <w:proofErr w:type="gramEnd"/>
            <w:r w:rsidRPr="003F36BA">
              <w:rPr>
                <w:color w:val="002060"/>
              </w:rPr>
              <w:t xml:space="preserve"> CALCIO 5) </w:t>
            </w:r>
          </w:p>
        </w:tc>
        <w:tc>
          <w:tcPr>
            <w:tcW w:w="800" w:type="dxa"/>
            <w:tcMar>
              <w:top w:w="20" w:type="dxa"/>
              <w:left w:w="20" w:type="dxa"/>
              <w:bottom w:w="20" w:type="dxa"/>
              <w:right w:w="20" w:type="dxa"/>
            </w:tcMar>
            <w:vAlign w:val="center"/>
          </w:tcPr>
          <w:p w14:paraId="490700DA"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2CB87B38" w14:textId="77777777" w:rsidR="00E84500" w:rsidRPr="003F36BA" w:rsidRDefault="00E84500" w:rsidP="00666DC1">
            <w:pPr>
              <w:pStyle w:val="movimento"/>
              <w:rPr>
                <w:color w:val="002060"/>
              </w:rPr>
            </w:pPr>
            <w:r w:rsidRPr="003F36BA">
              <w:rPr>
                <w:color w:val="002060"/>
              </w:rPr>
              <w:t>PELLICCIARI MIRKO</w:t>
            </w:r>
          </w:p>
        </w:tc>
        <w:tc>
          <w:tcPr>
            <w:tcW w:w="2200" w:type="dxa"/>
            <w:tcMar>
              <w:top w:w="20" w:type="dxa"/>
              <w:left w:w="20" w:type="dxa"/>
              <w:bottom w:w="20" w:type="dxa"/>
              <w:right w:w="20" w:type="dxa"/>
            </w:tcMar>
            <w:vAlign w:val="center"/>
          </w:tcPr>
          <w:p w14:paraId="3C5BECE2" w14:textId="77777777" w:rsidR="00E84500" w:rsidRPr="003F36BA" w:rsidRDefault="00E84500" w:rsidP="00666DC1">
            <w:pPr>
              <w:pStyle w:val="movimento2"/>
              <w:rPr>
                <w:color w:val="002060"/>
              </w:rPr>
            </w:pPr>
            <w:r w:rsidRPr="003F36BA">
              <w:rPr>
                <w:color w:val="002060"/>
              </w:rPr>
              <w:t xml:space="preserve">(VIRTUS TEAM SOC.COOP.) </w:t>
            </w:r>
          </w:p>
        </w:tc>
      </w:tr>
    </w:tbl>
    <w:p w14:paraId="4014D237" w14:textId="77777777" w:rsidR="00E84500" w:rsidRPr="003F36BA" w:rsidRDefault="00E84500" w:rsidP="00E84500">
      <w:pPr>
        <w:pStyle w:val="titolo20"/>
        <w:divId w:val="527259509"/>
        <w:rPr>
          <w:color w:val="002060"/>
        </w:rPr>
      </w:pPr>
      <w:r w:rsidRPr="003F36BA">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2A70B9E4" w14:textId="77777777" w:rsidTr="00E84500">
        <w:trPr>
          <w:divId w:val="527259509"/>
        </w:trPr>
        <w:tc>
          <w:tcPr>
            <w:tcW w:w="2200" w:type="dxa"/>
            <w:tcMar>
              <w:top w:w="20" w:type="dxa"/>
              <w:left w:w="20" w:type="dxa"/>
              <w:bottom w:w="20" w:type="dxa"/>
              <w:right w:w="20" w:type="dxa"/>
            </w:tcMar>
            <w:vAlign w:val="center"/>
          </w:tcPr>
          <w:p w14:paraId="79D154B4" w14:textId="77777777" w:rsidR="00E84500" w:rsidRPr="003F36BA" w:rsidRDefault="00E84500" w:rsidP="00666DC1">
            <w:pPr>
              <w:pStyle w:val="movimento"/>
              <w:rPr>
                <w:color w:val="002060"/>
              </w:rPr>
            </w:pPr>
            <w:r w:rsidRPr="003F36BA">
              <w:rPr>
                <w:color w:val="002060"/>
              </w:rPr>
              <w:t>D ANDREA THOMAS</w:t>
            </w:r>
          </w:p>
        </w:tc>
        <w:tc>
          <w:tcPr>
            <w:tcW w:w="2200" w:type="dxa"/>
            <w:tcMar>
              <w:top w:w="20" w:type="dxa"/>
              <w:left w:w="20" w:type="dxa"/>
              <w:bottom w:w="20" w:type="dxa"/>
              <w:right w:w="20" w:type="dxa"/>
            </w:tcMar>
            <w:vAlign w:val="center"/>
          </w:tcPr>
          <w:p w14:paraId="6EAB7D97" w14:textId="77777777" w:rsidR="00E84500" w:rsidRPr="003F36BA" w:rsidRDefault="00E84500" w:rsidP="00666DC1">
            <w:pPr>
              <w:pStyle w:val="movimento2"/>
              <w:rPr>
                <w:color w:val="002060"/>
              </w:rPr>
            </w:pPr>
            <w:r w:rsidRPr="003F36BA">
              <w:rPr>
                <w:color w:val="002060"/>
              </w:rPr>
              <w:t xml:space="preserve">(ACLI MANTOVANI CALCIO A 5) </w:t>
            </w:r>
          </w:p>
        </w:tc>
        <w:tc>
          <w:tcPr>
            <w:tcW w:w="800" w:type="dxa"/>
            <w:tcMar>
              <w:top w:w="20" w:type="dxa"/>
              <w:left w:w="20" w:type="dxa"/>
              <w:bottom w:w="20" w:type="dxa"/>
              <w:right w:w="20" w:type="dxa"/>
            </w:tcMar>
            <w:vAlign w:val="center"/>
          </w:tcPr>
          <w:p w14:paraId="43FE01F7"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029E412B" w14:textId="77777777" w:rsidR="00E84500" w:rsidRPr="003F36BA" w:rsidRDefault="00E84500" w:rsidP="00666DC1">
            <w:pPr>
              <w:pStyle w:val="movimento"/>
              <w:rPr>
                <w:color w:val="002060"/>
              </w:rPr>
            </w:pPr>
            <w:r w:rsidRPr="003F36BA">
              <w:rPr>
                <w:color w:val="002060"/>
              </w:rPr>
              <w:t>DAVID LEONARDO</w:t>
            </w:r>
          </w:p>
        </w:tc>
        <w:tc>
          <w:tcPr>
            <w:tcW w:w="2200" w:type="dxa"/>
            <w:tcMar>
              <w:top w:w="20" w:type="dxa"/>
              <w:left w:w="20" w:type="dxa"/>
              <w:bottom w:w="20" w:type="dxa"/>
              <w:right w:w="20" w:type="dxa"/>
            </w:tcMar>
            <w:vAlign w:val="center"/>
          </w:tcPr>
          <w:p w14:paraId="0C36B955" w14:textId="77777777" w:rsidR="00E84500" w:rsidRPr="003F36BA" w:rsidRDefault="00E84500" w:rsidP="00666DC1">
            <w:pPr>
              <w:pStyle w:val="movimento2"/>
              <w:rPr>
                <w:color w:val="002060"/>
              </w:rPr>
            </w:pPr>
            <w:r w:rsidRPr="003F36BA">
              <w:rPr>
                <w:color w:val="002060"/>
              </w:rPr>
              <w:t xml:space="preserve">(C.U.S. ANCONA) </w:t>
            </w:r>
          </w:p>
        </w:tc>
      </w:tr>
      <w:tr w:rsidR="00E84500" w:rsidRPr="003F36BA" w14:paraId="4F2BF7B0" w14:textId="77777777" w:rsidTr="00E84500">
        <w:trPr>
          <w:divId w:val="527259509"/>
        </w:trPr>
        <w:tc>
          <w:tcPr>
            <w:tcW w:w="2200" w:type="dxa"/>
            <w:tcMar>
              <w:top w:w="20" w:type="dxa"/>
              <w:left w:w="20" w:type="dxa"/>
              <w:bottom w:w="20" w:type="dxa"/>
              <w:right w:w="20" w:type="dxa"/>
            </w:tcMar>
            <w:vAlign w:val="center"/>
          </w:tcPr>
          <w:p w14:paraId="4198194A" w14:textId="77777777" w:rsidR="00E84500" w:rsidRPr="003F36BA" w:rsidRDefault="00E84500" w:rsidP="00666DC1">
            <w:pPr>
              <w:pStyle w:val="movimento"/>
              <w:rPr>
                <w:color w:val="002060"/>
              </w:rPr>
            </w:pPr>
            <w:r w:rsidRPr="003F36BA">
              <w:rPr>
                <w:color w:val="002060"/>
              </w:rPr>
              <w:t>FULIGNI DANIELE</w:t>
            </w:r>
          </w:p>
        </w:tc>
        <w:tc>
          <w:tcPr>
            <w:tcW w:w="2200" w:type="dxa"/>
            <w:tcMar>
              <w:top w:w="20" w:type="dxa"/>
              <w:left w:w="20" w:type="dxa"/>
              <w:bottom w:w="20" w:type="dxa"/>
              <w:right w:w="20" w:type="dxa"/>
            </w:tcMar>
            <w:vAlign w:val="center"/>
          </w:tcPr>
          <w:p w14:paraId="030F02B1" w14:textId="77777777" w:rsidR="00E84500" w:rsidRPr="003F36BA" w:rsidRDefault="00E84500" w:rsidP="00666DC1">
            <w:pPr>
              <w:pStyle w:val="movimento2"/>
              <w:rPr>
                <w:color w:val="002060"/>
              </w:rPr>
            </w:pPr>
            <w:r w:rsidRPr="003F36BA">
              <w:rPr>
                <w:color w:val="002060"/>
              </w:rPr>
              <w:t xml:space="preserve">(C.U.S. ANCONA) </w:t>
            </w:r>
          </w:p>
        </w:tc>
        <w:tc>
          <w:tcPr>
            <w:tcW w:w="800" w:type="dxa"/>
            <w:tcMar>
              <w:top w:w="20" w:type="dxa"/>
              <w:left w:w="20" w:type="dxa"/>
              <w:bottom w:w="20" w:type="dxa"/>
              <w:right w:w="20" w:type="dxa"/>
            </w:tcMar>
            <w:vAlign w:val="center"/>
          </w:tcPr>
          <w:p w14:paraId="71E6F127"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43BE4F7E" w14:textId="77777777" w:rsidR="00E84500" w:rsidRPr="003F36BA" w:rsidRDefault="00E84500" w:rsidP="00666DC1">
            <w:pPr>
              <w:pStyle w:val="movimento"/>
              <w:rPr>
                <w:color w:val="002060"/>
              </w:rPr>
            </w:pPr>
            <w:r w:rsidRPr="003F36BA">
              <w:rPr>
                <w:color w:val="002060"/>
              </w:rPr>
              <w:t>CIAPPICI ANDREA</w:t>
            </w:r>
          </w:p>
        </w:tc>
        <w:tc>
          <w:tcPr>
            <w:tcW w:w="2200" w:type="dxa"/>
            <w:tcMar>
              <w:top w:w="20" w:type="dxa"/>
              <w:left w:w="20" w:type="dxa"/>
              <w:bottom w:w="20" w:type="dxa"/>
              <w:right w:w="20" w:type="dxa"/>
            </w:tcMar>
            <w:vAlign w:val="center"/>
          </w:tcPr>
          <w:p w14:paraId="76FC7BF2" w14:textId="77777777" w:rsidR="00E84500" w:rsidRPr="003F36BA" w:rsidRDefault="00E84500" w:rsidP="00666DC1">
            <w:pPr>
              <w:pStyle w:val="movimento2"/>
              <w:rPr>
                <w:color w:val="002060"/>
              </w:rPr>
            </w:pPr>
            <w:r w:rsidRPr="003F36BA">
              <w:rPr>
                <w:color w:val="002060"/>
              </w:rPr>
              <w:t xml:space="preserve">(ITALSERVICE C5) </w:t>
            </w:r>
          </w:p>
        </w:tc>
      </w:tr>
      <w:tr w:rsidR="00E84500" w:rsidRPr="003F36BA" w14:paraId="272DEF99" w14:textId="77777777" w:rsidTr="00E84500">
        <w:trPr>
          <w:divId w:val="527259509"/>
        </w:trPr>
        <w:tc>
          <w:tcPr>
            <w:tcW w:w="2200" w:type="dxa"/>
            <w:tcMar>
              <w:top w:w="20" w:type="dxa"/>
              <w:left w:w="20" w:type="dxa"/>
              <w:bottom w:w="20" w:type="dxa"/>
              <w:right w:w="20" w:type="dxa"/>
            </w:tcMar>
            <w:vAlign w:val="center"/>
          </w:tcPr>
          <w:p w14:paraId="64C9EFAE" w14:textId="77777777" w:rsidR="00E84500" w:rsidRPr="003F36BA" w:rsidRDefault="00E84500" w:rsidP="00666DC1">
            <w:pPr>
              <w:pStyle w:val="movimento"/>
              <w:rPr>
                <w:color w:val="002060"/>
              </w:rPr>
            </w:pPr>
            <w:r w:rsidRPr="003F36BA">
              <w:rPr>
                <w:color w:val="002060"/>
              </w:rPr>
              <w:t>CAPORALI DANIELE</w:t>
            </w:r>
          </w:p>
        </w:tc>
        <w:tc>
          <w:tcPr>
            <w:tcW w:w="2200" w:type="dxa"/>
            <w:tcMar>
              <w:top w:w="20" w:type="dxa"/>
              <w:left w:w="20" w:type="dxa"/>
              <w:bottom w:w="20" w:type="dxa"/>
              <w:right w:w="20" w:type="dxa"/>
            </w:tcMar>
            <w:vAlign w:val="center"/>
          </w:tcPr>
          <w:p w14:paraId="31FCD0C3" w14:textId="77777777" w:rsidR="00E84500" w:rsidRPr="003F36BA" w:rsidRDefault="00E84500" w:rsidP="00666DC1">
            <w:pPr>
              <w:pStyle w:val="movimento2"/>
              <w:rPr>
                <w:color w:val="002060"/>
              </w:rPr>
            </w:pPr>
            <w:r w:rsidRPr="003F36BA">
              <w:rPr>
                <w:color w:val="002060"/>
              </w:rPr>
              <w:t xml:space="preserve">(REAL FABRIANO) </w:t>
            </w:r>
          </w:p>
        </w:tc>
        <w:tc>
          <w:tcPr>
            <w:tcW w:w="800" w:type="dxa"/>
            <w:tcMar>
              <w:top w:w="20" w:type="dxa"/>
              <w:left w:w="20" w:type="dxa"/>
              <w:bottom w:w="20" w:type="dxa"/>
              <w:right w:w="20" w:type="dxa"/>
            </w:tcMar>
            <w:vAlign w:val="center"/>
          </w:tcPr>
          <w:p w14:paraId="4AE1878E"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491A2DB3" w14:textId="77777777" w:rsidR="00E84500" w:rsidRPr="003F36BA" w:rsidRDefault="00E84500" w:rsidP="00666DC1">
            <w:pPr>
              <w:pStyle w:val="movimento"/>
              <w:rPr>
                <w:color w:val="002060"/>
              </w:rPr>
            </w:pPr>
            <w:r w:rsidRPr="003F36BA">
              <w:rPr>
                <w:color w:val="002060"/>
              </w:rPr>
              <w:t>CARBONE MATTIA</w:t>
            </w:r>
          </w:p>
        </w:tc>
        <w:tc>
          <w:tcPr>
            <w:tcW w:w="2200" w:type="dxa"/>
            <w:tcMar>
              <w:top w:w="20" w:type="dxa"/>
              <w:left w:w="20" w:type="dxa"/>
              <w:bottom w:w="20" w:type="dxa"/>
              <w:right w:w="20" w:type="dxa"/>
            </w:tcMar>
            <w:vAlign w:val="center"/>
          </w:tcPr>
          <w:p w14:paraId="0C580113" w14:textId="77777777" w:rsidR="00E84500" w:rsidRPr="003F36BA" w:rsidRDefault="00E84500" w:rsidP="00666DC1">
            <w:pPr>
              <w:pStyle w:val="movimento2"/>
              <w:rPr>
                <w:color w:val="002060"/>
              </w:rPr>
            </w:pPr>
            <w:r w:rsidRPr="003F36BA">
              <w:rPr>
                <w:color w:val="002060"/>
              </w:rPr>
              <w:t xml:space="preserve">(REAL </w:t>
            </w:r>
            <w:proofErr w:type="gramStart"/>
            <w:r w:rsidRPr="003F36BA">
              <w:rPr>
                <w:color w:val="002060"/>
              </w:rPr>
              <w:t>S.COSTANZO</w:t>
            </w:r>
            <w:proofErr w:type="gramEnd"/>
            <w:r w:rsidRPr="003F36BA">
              <w:rPr>
                <w:color w:val="002060"/>
              </w:rPr>
              <w:t xml:space="preserve"> </w:t>
            </w:r>
            <w:proofErr w:type="spellStart"/>
            <w:r w:rsidRPr="003F36BA">
              <w:rPr>
                <w:color w:val="002060"/>
              </w:rPr>
              <w:t>CALCIsq.B</w:t>
            </w:r>
            <w:proofErr w:type="spellEnd"/>
            <w:r w:rsidRPr="003F36BA">
              <w:rPr>
                <w:color w:val="002060"/>
              </w:rPr>
              <w:t xml:space="preserve">) </w:t>
            </w:r>
          </w:p>
        </w:tc>
      </w:tr>
      <w:tr w:rsidR="00E84500" w:rsidRPr="003F36BA" w14:paraId="4012AF48" w14:textId="77777777" w:rsidTr="00E84500">
        <w:trPr>
          <w:divId w:val="527259509"/>
        </w:trPr>
        <w:tc>
          <w:tcPr>
            <w:tcW w:w="2200" w:type="dxa"/>
            <w:tcMar>
              <w:top w:w="20" w:type="dxa"/>
              <w:left w:w="20" w:type="dxa"/>
              <w:bottom w:w="20" w:type="dxa"/>
              <w:right w:w="20" w:type="dxa"/>
            </w:tcMar>
            <w:vAlign w:val="center"/>
          </w:tcPr>
          <w:p w14:paraId="284D952E" w14:textId="77777777" w:rsidR="00E84500" w:rsidRPr="003F36BA" w:rsidRDefault="00E84500" w:rsidP="00666DC1">
            <w:pPr>
              <w:pStyle w:val="movimento"/>
              <w:rPr>
                <w:color w:val="002060"/>
              </w:rPr>
            </w:pPr>
            <w:r w:rsidRPr="003F36BA">
              <w:rPr>
                <w:color w:val="002060"/>
              </w:rPr>
              <w:t>ROBERTI GIANMARCO</w:t>
            </w:r>
          </w:p>
        </w:tc>
        <w:tc>
          <w:tcPr>
            <w:tcW w:w="2200" w:type="dxa"/>
            <w:tcMar>
              <w:top w:w="20" w:type="dxa"/>
              <w:left w:w="20" w:type="dxa"/>
              <w:bottom w:w="20" w:type="dxa"/>
              <w:right w:w="20" w:type="dxa"/>
            </w:tcMar>
            <w:vAlign w:val="center"/>
          </w:tcPr>
          <w:p w14:paraId="4360BBF6" w14:textId="77777777" w:rsidR="00E84500" w:rsidRPr="003F36BA" w:rsidRDefault="00E84500" w:rsidP="00666DC1">
            <w:pPr>
              <w:pStyle w:val="movimento2"/>
              <w:rPr>
                <w:color w:val="002060"/>
              </w:rPr>
            </w:pPr>
            <w:r w:rsidRPr="003F36BA">
              <w:rPr>
                <w:color w:val="002060"/>
              </w:rPr>
              <w:t xml:space="preserve">(REAL </w:t>
            </w:r>
            <w:proofErr w:type="gramStart"/>
            <w:r w:rsidRPr="003F36BA">
              <w:rPr>
                <w:color w:val="002060"/>
              </w:rPr>
              <w:t>S.COSTANZO</w:t>
            </w:r>
            <w:proofErr w:type="gramEnd"/>
            <w:r w:rsidRPr="003F36BA">
              <w:rPr>
                <w:color w:val="002060"/>
              </w:rPr>
              <w:t xml:space="preserve"> </w:t>
            </w:r>
            <w:proofErr w:type="spellStart"/>
            <w:r w:rsidRPr="003F36BA">
              <w:rPr>
                <w:color w:val="002060"/>
              </w:rPr>
              <w:t>CALCIsq.B</w:t>
            </w:r>
            <w:proofErr w:type="spellEnd"/>
            <w:r w:rsidRPr="003F36BA">
              <w:rPr>
                <w:color w:val="002060"/>
              </w:rPr>
              <w:t xml:space="preserve">) </w:t>
            </w:r>
          </w:p>
        </w:tc>
        <w:tc>
          <w:tcPr>
            <w:tcW w:w="800" w:type="dxa"/>
            <w:tcMar>
              <w:top w:w="20" w:type="dxa"/>
              <w:left w:w="20" w:type="dxa"/>
              <w:bottom w:w="20" w:type="dxa"/>
              <w:right w:w="20" w:type="dxa"/>
            </w:tcMar>
            <w:vAlign w:val="center"/>
          </w:tcPr>
          <w:p w14:paraId="71179352"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307BB184"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1455F131" w14:textId="77777777" w:rsidR="00E84500" w:rsidRPr="003F36BA" w:rsidRDefault="00E84500" w:rsidP="00666DC1">
            <w:pPr>
              <w:pStyle w:val="movimento2"/>
              <w:rPr>
                <w:color w:val="002060"/>
              </w:rPr>
            </w:pPr>
            <w:r w:rsidRPr="003F36BA">
              <w:rPr>
                <w:color w:val="002060"/>
              </w:rPr>
              <w:t> </w:t>
            </w:r>
          </w:p>
        </w:tc>
      </w:tr>
    </w:tbl>
    <w:p w14:paraId="27DB25C3" w14:textId="77777777" w:rsidR="00E84500" w:rsidRPr="003F36BA" w:rsidRDefault="00E84500" w:rsidP="00E84500">
      <w:pPr>
        <w:pStyle w:val="titolo10"/>
        <w:divId w:val="527259509"/>
        <w:rPr>
          <w:color w:val="002060"/>
        </w:rPr>
      </w:pPr>
      <w:r w:rsidRPr="003F36BA">
        <w:rPr>
          <w:color w:val="002060"/>
        </w:rPr>
        <w:t xml:space="preserve">GARE DEL 26/ 1/2020 </w:t>
      </w:r>
    </w:p>
    <w:p w14:paraId="1D44840E" w14:textId="77777777" w:rsidR="00E84500" w:rsidRPr="003F36BA" w:rsidRDefault="00E84500" w:rsidP="00E84500">
      <w:pPr>
        <w:pStyle w:val="titolo7a"/>
        <w:divId w:val="527259509"/>
        <w:rPr>
          <w:color w:val="002060"/>
        </w:rPr>
      </w:pPr>
      <w:r w:rsidRPr="003F36BA">
        <w:rPr>
          <w:color w:val="002060"/>
        </w:rPr>
        <w:t xml:space="preserve">PROVVEDIMENTI DISCIPLINARI </w:t>
      </w:r>
    </w:p>
    <w:p w14:paraId="688ADB3C" w14:textId="77777777" w:rsidR="00E84500" w:rsidRPr="003F36BA" w:rsidRDefault="00E84500" w:rsidP="00E84500">
      <w:pPr>
        <w:pStyle w:val="TITOLO7B"/>
        <w:divId w:val="527259509"/>
        <w:rPr>
          <w:color w:val="002060"/>
        </w:rPr>
      </w:pPr>
      <w:r w:rsidRPr="003F36BA">
        <w:rPr>
          <w:color w:val="002060"/>
        </w:rPr>
        <w:t xml:space="preserve">In base alle risultanze degli atti ufficiali sono state deliberate le seguenti sanzioni disciplinari. </w:t>
      </w:r>
    </w:p>
    <w:p w14:paraId="320977F2" w14:textId="77777777" w:rsidR="00E84500" w:rsidRPr="003F36BA" w:rsidRDefault="00E84500" w:rsidP="00E84500">
      <w:pPr>
        <w:pStyle w:val="titolo30"/>
        <w:divId w:val="527259509"/>
        <w:rPr>
          <w:color w:val="002060"/>
        </w:rPr>
      </w:pPr>
      <w:r w:rsidRPr="003F36BA">
        <w:rPr>
          <w:color w:val="002060"/>
        </w:rPr>
        <w:t xml:space="preserve">CALCIATORI ESPULSI </w:t>
      </w:r>
    </w:p>
    <w:p w14:paraId="304B4F04" w14:textId="77777777" w:rsidR="00E84500" w:rsidRPr="003F36BA" w:rsidRDefault="00E84500" w:rsidP="00E84500">
      <w:pPr>
        <w:pStyle w:val="titolo20"/>
        <w:divId w:val="527259509"/>
        <w:rPr>
          <w:color w:val="002060"/>
        </w:rPr>
      </w:pPr>
      <w:r w:rsidRPr="003F36BA">
        <w:rPr>
          <w:color w:val="002060"/>
        </w:rPr>
        <w:t xml:space="preserve">SQUALIFICA PER UNA GARA EFFETTIVA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0306EF05" w14:textId="77777777" w:rsidTr="00E84500">
        <w:trPr>
          <w:divId w:val="527259509"/>
        </w:trPr>
        <w:tc>
          <w:tcPr>
            <w:tcW w:w="2200" w:type="dxa"/>
            <w:tcMar>
              <w:top w:w="20" w:type="dxa"/>
              <w:left w:w="20" w:type="dxa"/>
              <w:bottom w:w="20" w:type="dxa"/>
              <w:right w:w="20" w:type="dxa"/>
            </w:tcMar>
            <w:vAlign w:val="center"/>
          </w:tcPr>
          <w:p w14:paraId="54230699" w14:textId="77777777" w:rsidR="00E84500" w:rsidRPr="003F36BA" w:rsidRDefault="00E84500" w:rsidP="00666DC1">
            <w:pPr>
              <w:pStyle w:val="movimento"/>
              <w:rPr>
                <w:color w:val="002060"/>
              </w:rPr>
            </w:pPr>
            <w:r w:rsidRPr="003F36BA">
              <w:rPr>
                <w:color w:val="002060"/>
              </w:rPr>
              <w:t>RICORDI CARLO</w:t>
            </w:r>
          </w:p>
        </w:tc>
        <w:tc>
          <w:tcPr>
            <w:tcW w:w="2200" w:type="dxa"/>
            <w:tcMar>
              <w:top w:w="20" w:type="dxa"/>
              <w:left w:w="20" w:type="dxa"/>
              <w:bottom w:w="20" w:type="dxa"/>
              <w:right w:w="20" w:type="dxa"/>
            </w:tcMar>
            <w:vAlign w:val="center"/>
          </w:tcPr>
          <w:p w14:paraId="5EC0F39F" w14:textId="77777777" w:rsidR="00E84500" w:rsidRPr="003F36BA" w:rsidRDefault="00E84500" w:rsidP="00666DC1">
            <w:pPr>
              <w:pStyle w:val="movimento2"/>
              <w:rPr>
                <w:color w:val="002060"/>
              </w:rPr>
            </w:pPr>
            <w:r w:rsidRPr="003F36BA">
              <w:rPr>
                <w:color w:val="002060"/>
              </w:rPr>
              <w:t xml:space="preserve">(AUDAX 1970 </w:t>
            </w:r>
            <w:proofErr w:type="gramStart"/>
            <w:r w:rsidRPr="003F36BA">
              <w:rPr>
                <w:color w:val="002060"/>
              </w:rPr>
              <w:t>S.ANGELO</w:t>
            </w:r>
            <w:proofErr w:type="gramEnd"/>
            <w:r w:rsidRPr="003F36BA">
              <w:rPr>
                <w:color w:val="002060"/>
              </w:rPr>
              <w:t xml:space="preserve">) </w:t>
            </w:r>
          </w:p>
        </w:tc>
        <w:tc>
          <w:tcPr>
            <w:tcW w:w="800" w:type="dxa"/>
            <w:tcMar>
              <w:top w:w="20" w:type="dxa"/>
              <w:left w:w="20" w:type="dxa"/>
              <w:bottom w:w="20" w:type="dxa"/>
              <w:right w:w="20" w:type="dxa"/>
            </w:tcMar>
            <w:vAlign w:val="center"/>
          </w:tcPr>
          <w:p w14:paraId="2B4F0503"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11800D4C" w14:textId="77777777" w:rsidR="00E84500" w:rsidRPr="003F36BA" w:rsidRDefault="00E84500" w:rsidP="00666DC1">
            <w:pPr>
              <w:pStyle w:val="movimento"/>
              <w:rPr>
                <w:color w:val="002060"/>
              </w:rPr>
            </w:pPr>
            <w:r w:rsidRPr="003F36BA">
              <w:rPr>
                <w:color w:val="002060"/>
              </w:rPr>
              <w:t>POLINESI ALESSANDRO</w:t>
            </w:r>
          </w:p>
        </w:tc>
        <w:tc>
          <w:tcPr>
            <w:tcW w:w="2200" w:type="dxa"/>
            <w:tcMar>
              <w:top w:w="20" w:type="dxa"/>
              <w:left w:w="20" w:type="dxa"/>
              <w:bottom w:w="20" w:type="dxa"/>
              <w:right w:w="20" w:type="dxa"/>
            </w:tcMar>
            <w:vAlign w:val="center"/>
          </w:tcPr>
          <w:p w14:paraId="788AE1D7" w14:textId="77777777" w:rsidR="00E84500" w:rsidRPr="003F36BA" w:rsidRDefault="00E84500" w:rsidP="00666DC1">
            <w:pPr>
              <w:pStyle w:val="movimento2"/>
              <w:rPr>
                <w:color w:val="002060"/>
              </w:rPr>
            </w:pPr>
            <w:r w:rsidRPr="003F36BA">
              <w:rPr>
                <w:color w:val="002060"/>
              </w:rPr>
              <w:t xml:space="preserve">(NUOVA JUVENTINA FFC) </w:t>
            </w:r>
          </w:p>
        </w:tc>
      </w:tr>
    </w:tbl>
    <w:p w14:paraId="3C0C344F" w14:textId="77777777" w:rsidR="00E84500" w:rsidRPr="003F36BA" w:rsidRDefault="00E84500" w:rsidP="00E84500">
      <w:pPr>
        <w:pStyle w:val="titolo30"/>
        <w:divId w:val="527259509"/>
        <w:rPr>
          <w:color w:val="002060"/>
        </w:rPr>
      </w:pPr>
      <w:r w:rsidRPr="003F36BA">
        <w:rPr>
          <w:color w:val="002060"/>
        </w:rPr>
        <w:t xml:space="preserve">CALCIATORI NON ESPULSI </w:t>
      </w:r>
    </w:p>
    <w:p w14:paraId="3B3F9BF6" w14:textId="77777777" w:rsidR="00E84500" w:rsidRPr="003F36BA" w:rsidRDefault="00E84500" w:rsidP="00E84500">
      <w:pPr>
        <w:pStyle w:val="titolo20"/>
        <w:divId w:val="527259509"/>
        <w:rPr>
          <w:color w:val="002060"/>
        </w:rPr>
      </w:pPr>
      <w:r w:rsidRPr="003F36BA">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09A00913" w14:textId="77777777" w:rsidTr="00E84500">
        <w:trPr>
          <w:divId w:val="527259509"/>
        </w:trPr>
        <w:tc>
          <w:tcPr>
            <w:tcW w:w="2200" w:type="dxa"/>
            <w:tcMar>
              <w:top w:w="20" w:type="dxa"/>
              <w:left w:w="20" w:type="dxa"/>
              <w:bottom w:w="20" w:type="dxa"/>
              <w:right w:w="20" w:type="dxa"/>
            </w:tcMar>
            <w:vAlign w:val="center"/>
          </w:tcPr>
          <w:p w14:paraId="124EEE02" w14:textId="77777777" w:rsidR="00E84500" w:rsidRPr="003F36BA" w:rsidRDefault="00E84500" w:rsidP="00666DC1">
            <w:pPr>
              <w:pStyle w:val="movimento"/>
              <w:rPr>
                <w:color w:val="002060"/>
              </w:rPr>
            </w:pPr>
            <w:r w:rsidRPr="003F36BA">
              <w:rPr>
                <w:color w:val="002060"/>
              </w:rPr>
              <w:t>DRUDI MATTEO</w:t>
            </w:r>
          </w:p>
        </w:tc>
        <w:tc>
          <w:tcPr>
            <w:tcW w:w="2200" w:type="dxa"/>
            <w:tcMar>
              <w:top w:w="20" w:type="dxa"/>
              <w:left w:w="20" w:type="dxa"/>
              <w:bottom w:w="20" w:type="dxa"/>
              <w:right w:w="20" w:type="dxa"/>
            </w:tcMar>
            <w:vAlign w:val="center"/>
          </w:tcPr>
          <w:p w14:paraId="790D7AB2" w14:textId="77777777" w:rsidR="00E84500" w:rsidRPr="003F36BA" w:rsidRDefault="00E84500" w:rsidP="00666DC1">
            <w:pPr>
              <w:pStyle w:val="movimento2"/>
              <w:rPr>
                <w:color w:val="002060"/>
              </w:rPr>
            </w:pPr>
            <w:r w:rsidRPr="003F36BA">
              <w:rPr>
                <w:color w:val="002060"/>
              </w:rPr>
              <w:t xml:space="preserve">(C.U.S. MACERATA CALCIO A5) </w:t>
            </w:r>
          </w:p>
        </w:tc>
        <w:tc>
          <w:tcPr>
            <w:tcW w:w="800" w:type="dxa"/>
            <w:tcMar>
              <w:top w:w="20" w:type="dxa"/>
              <w:left w:w="20" w:type="dxa"/>
              <w:bottom w:w="20" w:type="dxa"/>
              <w:right w:w="20" w:type="dxa"/>
            </w:tcMar>
            <w:vAlign w:val="center"/>
          </w:tcPr>
          <w:p w14:paraId="1528F2CE"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5EF7914A" w14:textId="77777777" w:rsidR="00E84500" w:rsidRPr="003F36BA" w:rsidRDefault="00E84500" w:rsidP="00666DC1">
            <w:pPr>
              <w:pStyle w:val="movimento"/>
              <w:rPr>
                <w:color w:val="002060"/>
              </w:rPr>
            </w:pPr>
            <w:r w:rsidRPr="003F36BA">
              <w:rPr>
                <w:color w:val="002060"/>
              </w:rPr>
              <w:t>MARCANTOGNINI ANTONIO</w:t>
            </w:r>
          </w:p>
        </w:tc>
        <w:tc>
          <w:tcPr>
            <w:tcW w:w="2200" w:type="dxa"/>
            <w:tcMar>
              <w:top w:w="20" w:type="dxa"/>
              <w:left w:w="20" w:type="dxa"/>
              <w:bottom w:w="20" w:type="dxa"/>
              <w:right w:w="20" w:type="dxa"/>
            </w:tcMar>
            <w:vAlign w:val="center"/>
          </w:tcPr>
          <w:p w14:paraId="5A8DB686" w14:textId="77777777" w:rsidR="00E84500" w:rsidRPr="003F36BA" w:rsidRDefault="00E84500" w:rsidP="00666DC1">
            <w:pPr>
              <w:pStyle w:val="movimento2"/>
              <w:rPr>
                <w:color w:val="002060"/>
              </w:rPr>
            </w:pPr>
            <w:r w:rsidRPr="003F36BA">
              <w:rPr>
                <w:color w:val="002060"/>
              </w:rPr>
              <w:t xml:space="preserve">(ETA BETA FOOTBALL) </w:t>
            </w:r>
          </w:p>
        </w:tc>
      </w:tr>
    </w:tbl>
    <w:p w14:paraId="5B88E1F0" w14:textId="77777777" w:rsidR="00E84500" w:rsidRPr="003F36BA" w:rsidRDefault="00E84500" w:rsidP="00E84500">
      <w:pPr>
        <w:pStyle w:val="titolo20"/>
        <w:divId w:val="527259509"/>
        <w:rPr>
          <w:color w:val="002060"/>
        </w:rPr>
      </w:pPr>
      <w:r w:rsidRPr="003F36BA">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1A9D2CDB" w14:textId="77777777" w:rsidTr="00E84500">
        <w:trPr>
          <w:divId w:val="527259509"/>
        </w:trPr>
        <w:tc>
          <w:tcPr>
            <w:tcW w:w="2200" w:type="dxa"/>
            <w:tcMar>
              <w:top w:w="20" w:type="dxa"/>
              <w:left w:w="20" w:type="dxa"/>
              <w:bottom w:w="20" w:type="dxa"/>
              <w:right w:w="20" w:type="dxa"/>
            </w:tcMar>
            <w:vAlign w:val="center"/>
          </w:tcPr>
          <w:p w14:paraId="2D508B55" w14:textId="77777777" w:rsidR="00E84500" w:rsidRPr="003F36BA" w:rsidRDefault="00E84500" w:rsidP="00666DC1">
            <w:pPr>
              <w:pStyle w:val="movimento"/>
              <w:rPr>
                <w:color w:val="002060"/>
              </w:rPr>
            </w:pPr>
            <w:r w:rsidRPr="003F36BA">
              <w:rPr>
                <w:color w:val="002060"/>
              </w:rPr>
              <w:t>TESTA LEONARDO</w:t>
            </w:r>
          </w:p>
        </w:tc>
        <w:tc>
          <w:tcPr>
            <w:tcW w:w="2200" w:type="dxa"/>
            <w:tcMar>
              <w:top w:w="20" w:type="dxa"/>
              <w:left w:w="20" w:type="dxa"/>
              <w:bottom w:w="20" w:type="dxa"/>
              <w:right w:w="20" w:type="dxa"/>
            </w:tcMar>
            <w:vAlign w:val="center"/>
          </w:tcPr>
          <w:p w14:paraId="05FDF8E0" w14:textId="77777777" w:rsidR="00E84500" w:rsidRPr="003F36BA" w:rsidRDefault="00E84500" w:rsidP="00666DC1">
            <w:pPr>
              <w:pStyle w:val="movimento2"/>
              <w:rPr>
                <w:color w:val="002060"/>
              </w:rPr>
            </w:pPr>
            <w:r w:rsidRPr="003F36BA">
              <w:rPr>
                <w:color w:val="002060"/>
              </w:rPr>
              <w:t xml:space="preserve">(FUTSAL ASKL) </w:t>
            </w:r>
          </w:p>
        </w:tc>
        <w:tc>
          <w:tcPr>
            <w:tcW w:w="800" w:type="dxa"/>
            <w:tcMar>
              <w:top w:w="20" w:type="dxa"/>
              <w:left w:w="20" w:type="dxa"/>
              <w:bottom w:w="20" w:type="dxa"/>
              <w:right w:w="20" w:type="dxa"/>
            </w:tcMar>
            <w:vAlign w:val="center"/>
          </w:tcPr>
          <w:p w14:paraId="7B41574E"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14BF3271" w14:textId="77777777" w:rsidR="00E84500" w:rsidRPr="003F36BA" w:rsidRDefault="00E84500" w:rsidP="00666DC1">
            <w:pPr>
              <w:pStyle w:val="movimento"/>
              <w:rPr>
                <w:color w:val="002060"/>
              </w:rPr>
            </w:pPr>
            <w:r w:rsidRPr="003F36BA">
              <w:rPr>
                <w:color w:val="002060"/>
              </w:rPr>
              <w:t>MARCELLETTI ANDREA</w:t>
            </w:r>
          </w:p>
        </w:tc>
        <w:tc>
          <w:tcPr>
            <w:tcW w:w="2200" w:type="dxa"/>
            <w:tcMar>
              <w:top w:w="20" w:type="dxa"/>
              <w:left w:w="20" w:type="dxa"/>
              <w:bottom w:w="20" w:type="dxa"/>
              <w:right w:w="20" w:type="dxa"/>
            </w:tcMar>
            <w:vAlign w:val="center"/>
          </w:tcPr>
          <w:p w14:paraId="05FECA22" w14:textId="77777777" w:rsidR="00E84500" w:rsidRPr="003F36BA" w:rsidRDefault="00E84500" w:rsidP="00666DC1">
            <w:pPr>
              <w:pStyle w:val="movimento2"/>
              <w:rPr>
                <w:color w:val="002060"/>
              </w:rPr>
            </w:pPr>
            <w:r w:rsidRPr="003F36BA">
              <w:rPr>
                <w:color w:val="002060"/>
              </w:rPr>
              <w:t xml:space="preserve">(FUTSAL FBC) </w:t>
            </w:r>
          </w:p>
        </w:tc>
      </w:tr>
      <w:tr w:rsidR="00E84500" w:rsidRPr="003F36BA" w14:paraId="7CF1783C" w14:textId="77777777" w:rsidTr="00E84500">
        <w:trPr>
          <w:divId w:val="527259509"/>
        </w:trPr>
        <w:tc>
          <w:tcPr>
            <w:tcW w:w="2200" w:type="dxa"/>
            <w:tcMar>
              <w:top w:w="20" w:type="dxa"/>
              <w:left w:w="20" w:type="dxa"/>
              <w:bottom w:w="20" w:type="dxa"/>
              <w:right w:w="20" w:type="dxa"/>
            </w:tcMar>
            <w:vAlign w:val="center"/>
          </w:tcPr>
          <w:p w14:paraId="1ACE915F" w14:textId="77777777" w:rsidR="00E84500" w:rsidRPr="003F36BA" w:rsidRDefault="00E84500" w:rsidP="00666DC1">
            <w:pPr>
              <w:pStyle w:val="movimento"/>
              <w:rPr>
                <w:color w:val="002060"/>
              </w:rPr>
            </w:pPr>
            <w:r w:rsidRPr="003F36BA">
              <w:rPr>
                <w:color w:val="002060"/>
              </w:rPr>
              <w:t>MOZZONI DAVIDE</w:t>
            </w:r>
          </w:p>
        </w:tc>
        <w:tc>
          <w:tcPr>
            <w:tcW w:w="2200" w:type="dxa"/>
            <w:tcMar>
              <w:top w:w="20" w:type="dxa"/>
              <w:left w:w="20" w:type="dxa"/>
              <w:bottom w:w="20" w:type="dxa"/>
              <w:right w:w="20" w:type="dxa"/>
            </w:tcMar>
            <w:vAlign w:val="center"/>
          </w:tcPr>
          <w:p w14:paraId="01ABABC1" w14:textId="77777777" w:rsidR="00E84500" w:rsidRPr="003F36BA" w:rsidRDefault="00E84500" w:rsidP="00666DC1">
            <w:pPr>
              <w:pStyle w:val="movimento2"/>
              <w:rPr>
                <w:color w:val="002060"/>
              </w:rPr>
            </w:pPr>
            <w:r w:rsidRPr="003F36BA">
              <w:rPr>
                <w:color w:val="002060"/>
              </w:rPr>
              <w:t xml:space="preserve">(POLISPORTIVA GAGLIARDA) </w:t>
            </w:r>
          </w:p>
        </w:tc>
        <w:tc>
          <w:tcPr>
            <w:tcW w:w="800" w:type="dxa"/>
            <w:tcMar>
              <w:top w:w="20" w:type="dxa"/>
              <w:left w:w="20" w:type="dxa"/>
              <w:bottom w:w="20" w:type="dxa"/>
              <w:right w:w="20" w:type="dxa"/>
            </w:tcMar>
            <w:vAlign w:val="center"/>
          </w:tcPr>
          <w:p w14:paraId="31E8AE1B"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466C14FB"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3B6DC37D" w14:textId="77777777" w:rsidR="00E84500" w:rsidRPr="003F36BA" w:rsidRDefault="00E84500" w:rsidP="00666DC1">
            <w:pPr>
              <w:pStyle w:val="movimento2"/>
              <w:rPr>
                <w:color w:val="002060"/>
              </w:rPr>
            </w:pPr>
            <w:r w:rsidRPr="003F36BA">
              <w:rPr>
                <w:color w:val="002060"/>
              </w:rPr>
              <w:t> </w:t>
            </w:r>
          </w:p>
        </w:tc>
      </w:tr>
    </w:tbl>
    <w:p w14:paraId="569E903B" w14:textId="77777777" w:rsidR="00E84500" w:rsidRPr="003F36BA" w:rsidRDefault="00E84500" w:rsidP="00E84500">
      <w:pPr>
        <w:pStyle w:val="titolo20"/>
        <w:divId w:val="527259509"/>
        <w:rPr>
          <w:color w:val="002060"/>
        </w:rPr>
      </w:pPr>
      <w:r w:rsidRPr="003F36BA">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74BE683D" w14:textId="77777777" w:rsidTr="00E84500">
        <w:trPr>
          <w:divId w:val="527259509"/>
        </w:trPr>
        <w:tc>
          <w:tcPr>
            <w:tcW w:w="2200" w:type="dxa"/>
            <w:tcMar>
              <w:top w:w="20" w:type="dxa"/>
              <w:left w:w="20" w:type="dxa"/>
              <w:bottom w:w="20" w:type="dxa"/>
              <w:right w:w="20" w:type="dxa"/>
            </w:tcMar>
            <w:vAlign w:val="center"/>
          </w:tcPr>
          <w:p w14:paraId="1C0FF9C8" w14:textId="77777777" w:rsidR="00E84500" w:rsidRPr="003F36BA" w:rsidRDefault="00E84500" w:rsidP="00666DC1">
            <w:pPr>
              <w:pStyle w:val="movimento"/>
              <w:rPr>
                <w:color w:val="002060"/>
              </w:rPr>
            </w:pPr>
            <w:r w:rsidRPr="003F36BA">
              <w:rPr>
                <w:color w:val="002060"/>
              </w:rPr>
              <w:lastRenderedPageBreak/>
              <w:t>SCOGNAMIGLIO CHRISTIAN</w:t>
            </w:r>
          </w:p>
        </w:tc>
        <w:tc>
          <w:tcPr>
            <w:tcW w:w="2200" w:type="dxa"/>
            <w:tcMar>
              <w:top w:w="20" w:type="dxa"/>
              <w:left w:w="20" w:type="dxa"/>
              <w:bottom w:w="20" w:type="dxa"/>
              <w:right w:w="20" w:type="dxa"/>
            </w:tcMar>
            <w:vAlign w:val="center"/>
          </w:tcPr>
          <w:p w14:paraId="2BEE3909" w14:textId="77777777" w:rsidR="00E84500" w:rsidRPr="003F36BA" w:rsidRDefault="00E84500" w:rsidP="00666DC1">
            <w:pPr>
              <w:pStyle w:val="movimento2"/>
              <w:rPr>
                <w:color w:val="002060"/>
              </w:rPr>
            </w:pPr>
            <w:r w:rsidRPr="003F36BA">
              <w:rPr>
                <w:color w:val="002060"/>
              </w:rPr>
              <w:t xml:space="preserve">(ETA BETA FOOTBALL) </w:t>
            </w:r>
          </w:p>
        </w:tc>
        <w:tc>
          <w:tcPr>
            <w:tcW w:w="800" w:type="dxa"/>
            <w:tcMar>
              <w:top w:w="20" w:type="dxa"/>
              <w:left w:w="20" w:type="dxa"/>
              <w:bottom w:w="20" w:type="dxa"/>
              <w:right w:w="20" w:type="dxa"/>
            </w:tcMar>
            <w:vAlign w:val="center"/>
          </w:tcPr>
          <w:p w14:paraId="6D0EDDC4"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6E5E9DB0" w14:textId="77777777" w:rsidR="00E84500" w:rsidRPr="003F36BA" w:rsidRDefault="00E84500" w:rsidP="00666DC1">
            <w:pPr>
              <w:pStyle w:val="movimento"/>
              <w:rPr>
                <w:color w:val="002060"/>
              </w:rPr>
            </w:pPr>
            <w:r w:rsidRPr="003F36BA">
              <w:rPr>
                <w:color w:val="002060"/>
              </w:rPr>
              <w:t>RENZO PIETRO</w:t>
            </w:r>
          </w:p>
        </w:tc>
        <w:tc>
          <w:tcPr>
            <w:tcW w:w="2200" w:type="dxa"/>
            <w:tcMar>
              <w:top w:w="20" w:type="dxa"/>
              <w:left w:w="20" w:type="dxa"/>
              <w:bottom w:w="20" w:type="dxa"/>
              <w:right w:w="20" w:type="dxa"/>
            </w:tcMar>
            <w:vAlign w:val="center"/>
          </w:tcPr>
          <w:p w14:paraId="3ED461F2" w14:textId="77777777" w:rsidR="00E84500" w:rsidRPr="003F36BA" w:rsidRDefault="00E84500" w:rsidP="00666DC1">
            <w:pPr>
              <w:pStyle w:val="movimento2"/>
              <w:rPr>
                <w:color w:val="002060"/>
              </w:rPr>
            </w:pPr>
            <w:r w:rsidRPr="003F36BA">
              <w:rPr>
                <w:color w:val="002060"/>
              </w:rPr>
              <w:t xml:space="preserve">(FUTSAL ASKL) </w:t>
            </w:r>
          </w:p>
        </w:tc>
      </w:tr>
    </w:tbl>
    <w:p w14:paraId="47B1D882" w14:textId="77777777" w:rsidR="00E84500" w:rsidRDefault="00E84500" w:rsidP="00E84500">
      <w:pPr>
        <w:pStyle w:val="breakline"/>
        <w:divId w:val="527259509"/>
        <w:rPr>
          <w:color w:val="002060"/>
        </w:rPr>
      </w:pPr>
    </w:p>
    <w:p w14:paraId="0CCBBFE2" w14:textId="77777777" w:rsidR="00E84500" w:rsidRPr="00E876E0" w:rsidRDefault="00E84500" w:rsidP="00E84500">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F.to IL GIUDICE SPORTIVO</w:t>
      </w:r>
    </w:p>
    <w:p w14:paraId="7F8CED9B" w14:textId="77777777" w:rsidR="00E84500" w:rsidRPr="00E876E0" w:rsidRDefault="00E84500" w:rsidP="00E84500">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 xml:space="preserve"> </w:t>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 xml:space="preserve">   </w:t>
      </w:r>
      <w:r w:rsidRPr="00E876E0">
        <w:rPr>
          <w:rFonts w:ascii="Arial" w:hAnsi="Arial" w:cs="Arial"/>
          <w:noProof/>
          <w:color w:val="002060"/>
          <w:lang w:eastAsia="it-IT"/>
        </w:rPr>
        <w:tab/>
        <w:t xml:space="preserve">       Claudio Romagnoli</w:t>
      </w:r>
    </w:p>
    <w:p w14:paraId="5C844F77" w14:textId="77777777" w:rsidR="00E84500" w:rsidRPr="003F36BA" w:rsidRDefault="00E84500" w:rsidP="00E84500">
      <w:pPr>
        <w:pStyle w:val="breakline"/>
        <w:divId w:val="527259509"/>
        <w:rPr>
          <w:color w:val="002060"/>
        </w:rPr>
      </w:pPr>
    </w:p>
    <w:p w14:paraId="5AE96152" w14:textId="77777777" w:rsidR="00E84500" w:rsidRPr="003F36BA" w:rsidRDefault="00E84500" w:rsidP="00E84500">
      <w:pPr>
        <w:pStyle w:val="TITOLOPRINC"/>
        <w:divId w:val="527259509"/>
        <w:rPr>
          <w:color w:val="002060"/>
        </w:rPr>
      </w:pPr>
      <w:r w:rsidRPr="003F36BA">
        <w:rPr>
          <w:color w:val="002060"/>
        </w:rPr>
        <w:t>CLASSIFICA</w:t>
      </w:r>
    </w:p>
    <w:p w14:paraId="46475F81" w14:textId="77777777" w:rsidR="00E84500" w:rsidRPr="003F36BA" w:rsidRDefault="00E84500" w:rsidP="00E84500">
      <w:pPr>
        <w:pStyle w:val="breakline"/>
        <w:divId w:val="527259509"/>
        <w:rPr>
          <w:color w:val="002060"/>
        </w:rPr>
      </w:pPr>
    </w:p>
    <w:p w14:paraId="3B27B41A" w14:textId="77777777" w:rsidR="00E84500" w:rsidRPr="003F36BA" w:rsidRDefault="00E84500" w:rsidP="00E84500">
      <w:pPr>
        <w:pStyle w:val="breakline"/>
        <w:divId w:val="527259509"/>
        <w:rPr>
          <w:color w:val="002060"/>
        </w:rPr>
      </w:pPr>
    </w:p>
    <w:p w14:paraId="7D3513EC" w14:textId="77777777" w:rsidR="00E84500" w:rsidRPr="003F36BA" w:rsidRDefault="00E84500" w:rsidP="00E84500">
      <w:pPr>
        <w:pStyle w:val="SOTTOTITOLOCAMPIONATO1"/>
        <w:divId w:val="527259509"/>
        <w:rPr>
          <w:color w:val="002060"/>
        </w:rPr>
      </w:pPr>
      <w:r w:rsidRPr="003F36BA">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84500" w:rsidRPr="003F36BA" w14:paraId="35201C23" w14:textId="77777777" w:rsidTr="00E8450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4A33B3" w14:textId="77777777" w:rsidR="00E84500" w:rsidRPr="003F36BA" w:rsidRDefault="00E84500" w:rsidP="00666DC1">
            <w:pPr>
              <w:pStyle w:val="HEADERTABELLA"/>
              <w:rPr>
                <w:color w:val="002060"/>
              </w:rPr>
            </w:pPr>
            <w:r w:rsidRPr="003F36B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AE5AAE" w14:textId="77777777" w:rsidR="00E84500" w:rsidRPr="003F36BA" w:rsidRDefault="00E84500" w:rsidP="00666DC1">
            <w:pPr>
              <w:pStyle w:val="HEADERTABELLA"/>
              <w:rPr>
                <w:color w:val="002060"/>
              </w:rPr>
            </w:pPr>
            <w:r w:rsidRPr="003F36B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D99A68" w14:textId="77777777" w:rsidR="00E84500" w:rsidRPr="003F36BA" w:rsidRDefault="00E84500" w:rsidP="00666DC1">
            <w:pPr>
              <w:pStyle w:val="HEADERTABELLA"/>
              <w:rPr>
                <w:color w:val="002060"/>
              </w:rPr>
            </w:pPr>
            <w:r w:rsidRPr="003F36B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054F6A" w14:textId="77777777" w:rsidR="00E84500" w:rsidRPr="003F36BA" w:rsidRDefault="00E84500" w:rsidP="00666DC1">
            <w:pPr>
              <w:pStyle w:val="HEADERTABELLA"/>
              <w:rPr>
                <w:color w:val="002060"/>
              </w:rPr>
            </w:pPr>
            <w:r w:rsidRPr="003F36B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C461DC" w14:textId="77777777" w:rsidR="00E84500" w:rsidRPr="003F36BA" w:rsidRDefault="00E84500" w:rsidP="00666DC1">
            <w:pPr>
              <w:pStyle w:val="HEADERTABELLA"/>
              <w:rPr>
                <w:color w:val="002060"/>
              </w:rPr>
            </w:pPr>
            <w:r w:rsidRPr="003F36B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EB1249" w14:textId="77777777" w:rsidR="00E84500" w:rsidRPr="003F36BA" w:rsidRDefault="00E84500" w:rsidP="00666DC1">
            <w:pPr>
              <w:pStyle w:val="HEADERTABELLA"/>
              <w:rPr>
                <w:color w:val="002060"/>
              </w:rPr>
            </w:pPr>
            <w:r w:rsidRPr="003F36B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293A70" w14:textId="77777777" w:rsidR="00E84500" w:rsidRPr="003F36BA" w:rsidRDefault="00E84500" w:rsidP="00666DC1">
            <w:pPr>
              <w:pStyle w:val="HEADERTABELLA"/>
              <w:rPr>
                <w:color w:val="002060"/>
              </w:rPr>
            </w:pPr>
            <w:r w:rsidRPr="003F36B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B38BD7" w14:textId="77777777" w:rsidR="00E84500" w:rsidRPr="003F36BA" w:rsidRDefault="00E84500" w:rsidP="00666DC1">
            <w:pPr>
              <w:pStyle w:val="HEADERTABELLA"/>
              <w:rPr>
                <w:color w:val="002060"/>
              </w:rPr>
            </w:pPr>
            <w:r w:rsidRPr="003F36B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0896F1" w14:textId="77777777" w:rsidR="00E84500" w:rsidRPr="003F36BA" w:rsidRDefault="00E84500" w:rsidP="00666DC1">
            <w:pPr>
              <w:pStyle w:val="HEADERTABELLA"/>
              <w:rPr>
                <w:color w:val="002060"/>
              </w:rPr>
            </w:pPr>
            <w:r w:rsidRPr="003F36B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935B3D" w14:textId="77777777" w:rsidR="00E84500" w:rsidRPr="003F36BA" w:rsidRDefault="00E84500" w:rsidP="00666DC1">
            <w:pPr>
              <w:pStyle w:val="HEADERTABELLA"/>
              <w:rPr>
                <w:color w:val="002060"/>
              </w:rPr>
            </w:pPr>
            <w:r w:rsidRPr="003F36BA">
              <w:rPr>
                <w:color w:val="002060"/>
              </w:rPr>
              <w:t>PE</w:t>
            </w:r>
          </w:p>
        </w:tc>
      </w:tr>
      <w:tr w:rsidR="00E84500" w:rsidRPr="003F36BA" w14:paraId="7437B848" w14:textId="77777777" w:rsidTr="00E8450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BE4308D" w14:textId="77777777" w:rsidR="00E84500" w:rsidRPr="003F36BA" w:rsidRDefault="00E84500" w:rsidP="00666DC1">
            <w:pPr>
              <w:pStyle w:val="ROWTABELLA"/>
              <w:rPr>
                <w:color w:val="002060"/>
              </w:rPr>
            </w:pPr>
            <w:r w:rsidRPr="003F36BA">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274FC9" w14:textId="77777777" w:rsidR="00E84500" w:rsidRPr="003F36BA" w:rsidRDefault="00E84500" w:rsidP="00666DC1">
            <w:pPr>
              <w:pStyle w:val="ROWTABELLA"/>
              <w:jc w:val="center"/>
              <w:rPr>
                <w:color w:val="002060"/>
              </w:rPr>
            </w:pPr>
            <w:r w:rsidRPr="003F36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2CC58F"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A3DC63"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4A88DA"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70C03B"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8B5147" w14:textId="77777777" w:rsidR="00E84500" w:rsidRPr="003F36BA" w:rsidRDefault="00E84500" w:rsidP="00666DC1">
            <w:pPr>
              <w:pStyle w:val="ROWTABELLA"/>
              <w:jc w:val="center"/>
              <w:rPr>
                <w:color w:val="002060"/>
              </w:rPr>
            </w:pPr>
            <w:r w:rsidRPr="003F36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B9F353"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B88B85"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CD5B63" w14:textId="77777777" w:rsidR="00E84500" w:rsidRPr="003F36BA" w:rsidRDefault="00E84500" w:rsidP="00666DC1">
            <w:pPr>
              <w:pStyle w:val="ROWTABELLA"/>
              <w:jc w:val="center"/>
              <w:rPr>
                <w:color w:val="002060"/>
              </w:rPr>
            </w:pPr>
            <w:r w:rsidRPr="003F36BA">
              <w:rPr>
                <w:color w:val="002060"/>
              </w:rPr>
              <w:t>0</w:t>
            </w:r>
          </w:p>
        </w:tc>
      </w:tr>
      <w:tr w:rsidR="00E84500" w:rsidRPr="003F36BA" w14:paraId="41A5FB27"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8A5A1C3" w14:textId="77777777" w:rsidR="00E84500" w:rsidRPr="003F36BA" w:rsidRDefault="00E84500" w:rsidP="00666DC1">
            <w:pPr>
              <w:pStyle w:val="ROWTABELLA"/>
              <w:rPr>
                <w:color w:val="002060"/>
              </w:rPr>
            </w:pPr>
            <w:r w:rsidRPr="003F36BA">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3B7635" w14:textId="77777777" w:rsidR="00E84500" w:rsidRPr="003F36BA" w:rsidRDefault="00E84500" w:rsidP="00666DC1">
            <w:pPr>
              <w:pStyle w:val="ROWTABELLA"/>
              <w:jc w:val="center"/>
              <w:rPr>
                <w:color w:val="002060"/>
              </w:rPr>
            </w:pPr>
            <w:r w:rsidRPr="003F36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3283DA"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F92FAB"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A67522"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E8742A"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BD4ECB" w14:textId="77777777" w:rsidR="00E84500" w:rsidRPr="003F36BA" w:rsidRDefault="00E84500" w:rsidP="00666DC1">
            <w:pPr>
              <w:pStyle w:val="ROWTABELLA"/>
              <w:jc w:val="center"/>
              <w:rPr>
                <w:color w:val="002060"/>
              </w:rPr>
            </w:pPr>
            <w:r w:rsidRPr="003F36B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848BEE" w14:textId="77777777" w:rsidR="00E84500" w:rsidRPr="003F36BA" w:rsidRDefault="00E84500" w:rsidP="00666DC1">
            <w:pPr>
              <w:pStyle w:val="ROWTABELLA"/>
              <w:jc w:val="center"/>
              <w:rPr>
                <w:color w:val="002060"/>
              </w:rPr>
            </w:pPr>
            <w:r w:rsidRPr="003F36B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F8D631"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3E0081" w14:textId="77777777" w:rsidR="00E84500" w:rsidRPr="003F36BA" w:rsidRDefault="00E84500" w:rsidP="00666DC1">
            <w:pPr>
              <w:pStyle w:val="ROWTABELLA"/>
              <w:jc w:val="center"/>
              <w:rPr>
                <w:color w:val="002060"/>
              </w:rPr>
            </w:pPr>
            <w:r w:rsidRPr="003F36BA">
              <w:rPr>
                <w:color w:val="002060"/>
              </w:rPr>
              <w:t>0</w:t>
            </w:r>
          </w:p>
        </w:tc>
      </w:tr>
      <w:tr w:rsidR="00E84500" w:rsidRPr="003F36BA" w14:paraId="7B066ED8"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7A0DA0B" w14:textId="77777777" w:rsidR="00E84500" w:rsidRPr="003F36BA" w:rsidRDefault="00E84500" w:rsidP="00666DC1">
            <w:pPr>
              <w:pStyle w:val="ROWTABELLA"/>
              <w:rPr>
                <w:color w:val="002060"/>
              </w:rPr>
            </w:pPr>
            <w:r w:rsidRPr="003F36BA">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D9876E"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2D399E"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080DC8"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059204"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BF6D9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DAD313" w14:textId="77777777" w:rsidR="00E84500" w:rsidRPr="003F36BA" w:rsidRDefault="00E84500" w:rsidP="00666DC1">
            <w:pPr>
              <w:pStyle w:val="ROWTABELLA"/>
              <w:jc w:val="center"/>
              <w:rPr>
                <w:color w:val="002060"/>
              </w:rPr>
            </w:pPr>
            <w:r w:rsidRPr="003F36B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E06EB8"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047B90" w14:textId="77777777" w:rsidR="00E84500" w:rsidRPr="003F36BA" w:rsidRDefault="00E84500" w:rsidP="00666DC1">
            <w:pPr>
              <w:pStyle w:val="ROWTABELLA"/>
              <w:jc w:val="center"/>
              <w:rPr>
                <w:color w:val="002060"/>
              </w:rPr>
            </w:pPr>
            <w:r w:rsidRPr="003F36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04FA63" w14:textId="77777777" w:rsidR="00E84500" w:rsidRPr="003F36BA" w:rsidRDefault="00E84500" w:rsidP="00666DC1">
            <w:pPr>
              <w:pStyle w:val="ROWTABELLA"/>
              <w:jc w:val="center"/>
              <w:rPr>
                <w:color w:val="002060"/>
              </w:rPr>
            </w:pPr>
            <w:r w:rsidRPr="003F36BA">
              <w:rPr>
                <w:color w:val="002060"/>
              </w:rPr>
              <w:t>0</w:t>
            </w:r>
          </w:p>
        </w:tc>
      </w:tr>
      <w:tr w:rsidR="00E84500" w:rsidRPr="003F36BA" w14:paraId="366DE477"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0D74E3A" w14:textId="77777777" w:rsidR="00E84500" w:rsidRPr="003F36BA" w:rsidRDefault="00E84500" w:rsidP="00666DC1">
            <w:pPr>
              <w:pStyle w:val="ROWTABELLA"/>
              <w:rPr>
                <w:color w:val="002060"/>
              </w:rPr>
            </w:pPr>
            <w:r w:rsidRPr="003F36BA">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E0E75B"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185132"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EFBB6B"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F59998"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1205A7"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6FCE2A"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451878"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C88D22"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DB2D84" w14:textId="77777777" w:rsidR="00E84500" w:rsidRPr="003F36BA" w:rsidRDefault="00E84500" w:rsidP="00666DC1">
            <w:pPr>
              <w:pStyle w:val="ROWTABELLA"/>
              <w:jc w:val="center"/>
              <w:rPr>
                <w:color w:val="002060"/>
              </w:rPr>
            </w:pPr>
            <w:r w:rsidRPr="003F36BA">
              <w:rPr>
                <w:color w:val="002060"/>
              </w:rPr>
              <w:t>0</w:t>
            </w:r>
          </w:p>
        </w:tc>
      </w:tr>
      <w:tr w:rsidR="00E84500" w:rsidRPr="003F36BA" w14:paraId="66B064CE"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0E275F5" w14:textId="77777777" w:rsidR="00E84500" w:rsidRPr="003F36BA" w:rsidRDefault="00E84500" w:rsidP="00666DC1">
            <w:pPr>
              <w:pStyle w:val="ROWTABELLA"/>
              <w:rPr>
                <w:color w:val="002060"/>
              </w:rPr>
            </w:pPr>
            <w:r w:rsidRPr="003F36BA">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D411D7"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BD5D24"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AB079E"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50149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319BD2"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33BA61"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81F513"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A3D1E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B9BDB9" w14:textId="77777777" w:rsidR="00E84500" w:rsidRPr="003F36BA" w:rsidRDefault="00E84500" w:rsidP="00666DC1">
            <w:pPr>
              <w:pStyle w:val="ROWTABELLA"/>
              <w:jc w:val="center"/>
              <w:rPr>
                <w:color w:val="002060"/>
              </w:rPr>
            </w:pPr>
            <w:r w:rsidRPr="003F36BA">
              <w:rPr>
                <w:color w:val="002060"/>
              </w:rPr>
              <w:t>0</w:t>
            </w:r>
          </w:p>
        </w:tc>
      </w:tr>
      <w:tr w:rsidR="00E84500" w:rsidRPr="003F36BA" w14:paraId="3917779C"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81823C1" w14:textId="77777777" w:rsidR="00E84500" w:rsidRPr="003F36BA" w:rsidRDefault="00E84500" w:rsidP="00666DC1">
            <w:pPr>
              <w:pStyle w:val="ROWTABELLA"/>
              <w:rPr>
                <w:color w:val="002060"/>
              </w:rPr>
            </w:pPr>
            <w:r w:rsidRPr="003F36BA">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2072AF"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DCA009"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F42182"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B64076"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D3A63D"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9D54EB"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CF7E49"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2C71DD"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18FFBA" w14:textId="77777777" w:rsidR="00E84500" w:rsidRPr="003F36BA" w:rsidRDefault="00E84500" w:rsidP="00666DC1">
            <w:pPr>
              <w:pStyle w:val="ROWTABELLA"/>
              <w:jc w:val="center"/>
              <w:rPr>
                <w:color w:val="002060"/>
              </w:rPr>
            </w:pPr>
            <w:r w:rsidRPr="003F36BA">
              <w:rPr>
                <w:color w:val="002060"/>
              </w:rPr>
              <w:t>0</w:t>
            </w:r>
          </w:p>
        </w:tc>
      </w:tr>
      <w:tr w:rsidR="00E84500" w:rsidRPr="003F36BA" w14:paraId="1CD279EA"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4546B05" w14:textId="77777777" w:rsidR="00E84500" w:rsidRPr="003F36BA" w:rsidRDefault="00E84500" w:rsidP="00666DC1">
            <w:pPr>
              <w:pStyle w:val="ROWTABELLA"/>
              <w:rPr>
                <w:color w:val="002060"/>
              </w:rPr>
            </w:pPr>
            <w:r w:rsidRPr="003F36BA">
              <w:rPr>
                <w:color w:val="002060"/>
              </w:rPr>
              <w:t>S.R.L. FUTSAL COBA SPORTIVA DIL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9A865E"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219F09"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DF02C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7A2BFE"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F65C60"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42DC6B"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0EACFF"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0F67FD"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1514FA" w14:textId="77777777" w:rsidR="00E84500" w:rsidRPr="003F36BA" w:rsidRDefault="00E84500" w:rsidP="00666DC1">
            <w:pPr>
              <w:pStyle w:val="ROWTABELLA"/>
              <w:jc w:val="center"/>
              <w:rPr>
                <w:color w:val="002060"/>
              </w:rPr>
            </w:pPr>
            <w:r w:rsidRPr="003F36BA">
              <w:rPr>
                <w:color w:val="002060"/>
              </w:rPr>
              <w:t>0</w:t>
            </w:r>
          </w:p>
        </w:tc>
      </w:tr>
      <w:tr w:rsidR="00E84500" w:rsidRPr="003F36BA" w14:paraId="30BB784B"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19BB73C" w14:textId="77777777" w:rsidR="00E84500" w:rsidRPr="003F36BA" w:rsidRDefault="00E84500" w:rsidP="00666DC1">
            <w:pPr>
              <w:pStyle w:val="ROWTABELLA"/>
              <w:rPr>
                <w:color w:val="002060"/>
              </w:rPr>
            </w:pPr>
            <w:r w:rsidRPr="003F36BA">
              <w:rPr>
                <w:color w:val="002060"/>
              </w:rPr>
              <w:t xml:space="preserve">A.S.D. REAL </w:t>
            </w:r>
            <w:proofErr w:type="gramStart"/>
            <w:r w:rsidRPr="003F36BA">
              <w:rPr>
                <w:color w:val="002060"/>
              </w:rPr>
              <w:t>S.COSTANZO</w:t>
            </w:r>
            <w:proofErr w:type="gramEnd"/>
            <w:r w:rsidRPr="003F36BA">
              <w:rPr>
                <w:color w:val="002060"/>
              </w:rPr>
              <w:t xml:space="preserve">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D15F99"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4D5283"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6354F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BE63DD"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09E59B"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BA60B8" w14:textId="77777777" w:rsidR="00E84500" w:rsidRPr="003F36BA" w:rsidRDefault="00E84500" w:rsidP="00666DC1">
            <w:pPr>
              <w:pStyle w:val="ROWTABELLA"/>
              <w:jc w:val="center"/>
              <w:rPr>
                <w:color w:val="002060"/>
              </w:rPr>
            </w:pPr>
            <w:r w:rsidRPr="003F36B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1D64E2" w14:textId="77777777" w:rsidR="00E84500" w:rsidRPr="003F36BA" w:rsidRDefault="00E84500" w:rsidP="00666DC1">
            <w:pPr>
              <w:pStyle w:val="ROWTABELLA"/>
              <w:jc w:val="center"/>
              <w:rPr>
                <w:color w:val="002060"/>
              </w:rPr>
            </w:pPr>
            <w:r w:rsidRPr="003F36B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B41DA0"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E14FB3" w14:textId="77777777" w:rsidR="00E84500" w:rsidRPr="003F36BA" w:rsidRDefault="00E84500" w:rsidP="00666DC1">
            <w:pPr>
              <w:pStyle w:val="ROWTABELLA"/>
              <w:jc w:val="center"/>
              <w:rPr>
                <w:color w:val="002060"/>
              </w:rPr>
            </w:pPr>
            <w:r w:rsidRPr="003F36BA">
              <w:rPr>
                <w:color w:val="002060"/>
              </w:rPr>
              <w:t>0</w:t>
            </w:r>
          </w:p>
        </w:tc>
      </w:tr>
      <w:tr w:rsidR="00E84500" w:rsidRPr="003F36BA" w14:paraId="0ACBF1DB" w14:textId="77777777" w:rsidTr="00E8450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302AF3D" w14:textId="77777777" w:rsidR="00E84500" w:rsidRPr="003F36BA" w:rsidRDefault="00E84500" w:rsidP="00666DC1">
            <w:pPr>
              <w:pStyle w:val="ROWTABELLA"/>
              <w:rPr>
                <w:color w:val="002060"/>
              </w:rPr>
            </w:pPr>
            <w:r w:rsidRPr="003F36BA">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097068"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2A16EE"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BE776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F8C865"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2CBA42"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F26193"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9617F3" w14:textId="77777777" w:rsidR="00E84500" w:rsidRPr="003F36BA" w:rsidRDefault="00E84500" w:rsidP="00666DC1">
            <w:pPr>
              <w:pStyle w:val="ROWTABELLA"/>
              <w:jc w:val="center"/>
              <w:rPr>
                <w:color w:val="002060"/>
              </w:rPr>
            </w:pPr>
            <w:r w:rsidRPr="003F36B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218D0E" w14:textId="77777777" w:rsidR="00E84500" w:rsidRPr="003F36BA" w:rsidRDefault="00E84500" w:rsidP="00666DC1">
            <w:pPr>
              <w:pStyle w:val="ROWTABELLA"/>
              <w:jc w:val="center"/>
              <w:rPr>
                <w:color w:val="002060"/>
              </w:rPr>
            </w:pPr>
            <w:r w:rsidRPr="003F36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2D52BC" w14:textId="77777777" w:rsidR="00E84500" w:rsidRPr="003F36BA" w:rsidRDefault="00E84500" w:rsidP="00666DC1">
            <w:pPr>
              <w:pStyle w:val="ROWTABELLA"/>
              <w:jc w:val="center"/>
              <w:rPr>
                <w:color w:val="002060"/>
              </w:rPr>
            </w:pPr>
            <w:r w:rsidRPr="003F36BA">
              <w:rPr>
                <w:color w:val="002060"/>
              </w:rPr>
              <w:t>0</w:t>
            </w:r>
          </w:p>
        </w:tc>
      </w:tr>
    </w:tbl>
    <w:p w14:paraId="4D0A2631" w14:textId="77777777" w:rsidR="00E84500" w:rsidRPr="003F36BA" w:rsidRDefault="00E84500" w:rsidP="00E84500">
      <w:pPr>
        <w:pStyle w:val="breakline"/>
        <w:divId w:val="527259509"/>
        <w:rPr>
          <w:color w:val="002060"/>
        </w:rPr>
      </w:pPr>
    </w:p>
    <w:p w14:paraId="1967F228" w14:textId="77777777" w:rsidR="00E84500" w:rsidRPr="003F36BA" w:rsidRDefault="00E84500" w:rsidP="00E84500">
      <w:pPr>
        <w:pStyle w:val="breakline"/>
        <w:divId w:val="527259509"/>
        <w:rPr>
          <w:color w:val="002060"/>
        </w:rPr>
      </w:pPr>
    </w:p>
    <w:p w14:paraId="43C19F87" w14:textId="77777777" w:rsidR="00E84500" w:rsidRPr="003F36BA" w:rsidRDefault="00E84500" w:rsidP="00E84500">
      <w:pPr>
        <w:pStyle w:val="SOTTOTITOLOCAMPIONATO1"/>
        <w:divId w:val="527259509"/>
        <w:rPr>
          <w:color w:val="002060"/>
        </w:rPr>
      </w:pPr>
      <w:r w:rsidRPr="003F36BA">
        <w:rPr>
          <w:color w:val="002060"/>
        </w:rPr>
        <w:t>GIRONE SA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84500" w:rsidRPr="003F36BA" w14:paraId="615C138D" w14:textId="77777777" w:rsidTr="00E8450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11E451" w14:textId="77777777" w:rsidR="00E84500" w:rsidRPr="003F36BA" w:rsidRDefault="00E84500" w:rsidP="00666DC1">
            <w:pPr>
              <w:pStyle w:val="HEADERTABELLA"/>
              <w:rPr>
                <w:color w:val="002060"/>
              </w:rPr>
            </w:pPr>
            <w:r w:rsidRPr="003F36B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70F54F" w14:textId="77777777" w:rsidR="00E84500" w:rsidRPr="003F36BA" w:rsidRDefault="00E84500" w:rsidP="00666DC1">
            <w:pPr>
              <w:pStyle w:val="HEADERTABELLA"/>
              <w:rPr>
                <w:color w:val="002060"/>
              </w:rPr>
            </w:pPr>
            <w:r w:rsidRPr="003F36B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7F912C" w14:textId="77777777" w:rsidR="00E84500" w:rsidRPr="003F36BA" w:rsidRDefault="00E84500" w:rsidP="00666DC1">
            <w:pPr>
              <w:pStyle w:val="HEADERTABELLA"/>
              <w:rPr>
                <w:color w:val="002060"/>
              </w:rPr>
            </w:pPr>
            <w:r w:rsidRPr="003F36B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F104AC" w14:textId="77777777" w:rsidR="00E84500" w:rsidRPr="003F36BA" w:rsidRDefault="00E84500" w:rsidP="00666DC1">
            <w:pPr>
              <w:pStyle w:val="HEADERTABELLA"/>
              <w:rPr>
                <w:color w:val="002060"/>
              </w:rPr>
            </w:pPr>
            <w:r w:rsidRPr="003F36B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4D2376" w14:textId="77777777" w:rsidR="00E84500" w:rsidRPr="003F36BA" w:rsidRDefault="00E84500" w:rsidP="00666DC1">
            <w:pPr>
              <w:pStyle w:val="HEADERTABELLA"/>
              <w:rPr>
                <w:color w:val="002060"/>
              </w:rPr>
            </w:pPr>
            <w:r w:rsidRPr="003F36B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562BB3" w14:textId="77777777" w:rsidR="00E84500" w:rsidRPr="003F36BA" w:rsidRDefault="00E84500" w:rsidP="00666DC1">
            <w:pPr>
              <w:pStyle w:val="HEADERTABELLA"/>
              <w:rPr>
                <w:color w:val="002060"/>
              </w:rPr>
            </w:pPr>
            <w:r w:rsidRPr="003F36B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D756F5" w14:textId="77777777" w:rsidR="00E84500" w:rsidRPr="003F36BA" w:rsidRDefault="00E84500" w:rsidP="00666DC1">
            <w:pPr>
              <w:pStyle w:val="HEADERTABELLA"/>
              <w:rPr>
                <w:color w:val="002060"/>
              </w:rPr>
            </w:pPr>
            <w:r w:rsidRPr="003F36B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2FC22E" w14:textId="77777777" w:rsidR="00E84500" w:rsidRPr="003F36BA" w:rsidRDefault="00E84500" w:rsidP="00666DC1">
            <w:pPr>
              <w:pStyle w:val="HEADERTABELLA"/>
              <w:rPr>
                <w:color w:val="002060"/>
              </w:rPr>
            </w:pPr>
            <w:r w:rsidRPr="003F36B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393BFE" w14:textId="77777777" w:rsidR="00E84500" w:rsidRPr="003F36BA" w:rsidRDefault="00E84500" w:rsidP="00666DC1">
            <w:pPr>
              <w:pStyle w:val="HEADERTABELLA"/>
              <w:rPr>
                <w:color w:val="002060"/>
              </w:rPr>
            </w:pPr>
            <w:r w:rsidRPr="003F36B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BF84F2" w14:textId="77777777" w:rsidR="00E84500" w:rsidRPr="003F36BA" w:rsidRDefault="00E84500" w:rsidP="00666DC1">
            <w:pPr>
              <w:pStyle w:val="HEADERTABELLA"/>
              <w:rPr>
                <w:color w:val="002060"/>
              </w:rPr>
            </w:pPr>
            <w:r w:rsidRPr="003F36BA">
              <w:rPr>
                <w:color w:val="002060"/>
              </w:rPr>
              <w:t>PE</w:t>
            </w:r>
          </w:p>
        </w:tc>
      </w:tr>
      <w:tr w:rsidR="00E84500" w:rsidRPr="003F36BA" w14:paraId="3063A40B" w14:textId="77777777" w:rsidTr="00E8450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466E7AF" w14:textId="77777777" w:rsidR="00E84500" w:rsidRPr="003F36BA" w:rsidRDefault="00E84500" w:rsidP="00666DC1">
            <w:pPr>
              <w:pStyle w:val="ROWTABELLA"/>
              <w:rPr>
                <w:color w:val="002060"/>
              </w:rPr>
            </w:pPr>
            <w:r w:rsidRPr="003F36BA">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D2E7CA"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12E13D"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57A51E"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66666F"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7497F4"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F62736"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4B059B" w14:textId="77777777" w:rsidR="00E84500" w:rsidRPr="003F36BA" w:rsidRDefault="00E84500" w:rsidP="00666DC1">
            <w:pPr>
              <w:pStyle w:val="ROWTABELLA"/>
              <w:jc w:val="center"/>
              <w:rPr>
                <w:color w:val="002060"/>
              </w:rPr>
            </w:pPr>
            <w:r w:rsidRPr="003F36B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22CD9F" w14:textId="77777777" w:rsidR="00E84500" w:rsidRPr="003F36BA" w:rsidRDefault="00E84500" w:rsidP="00666DC1">
            <w:pPr>
              <w:pStyle w:val="ROWTABELLA"/>
              <w:jc w:val="center"/>
              <w:rPr>
                <w:color w:val="002060"/>
              </w:rPr>
            </w:pPr>
            <w:r w:rsidRPr="003F36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371D15" w14:textId="77777777" w:rsidR="00E84500" w:rsidRPr="003F36BA" w:rsidRDefault="00E84500" w:rsidP="00666DC1">
            <w:pPr>
              <w:pStyle w:val="ROWTABELLA"/>
              <w:jc w:val="center"/>
              <w:rPr>
                <w:color w:val="002060"/>
              </w:rPr>
            </w:pPr>
            <w:r w:rsidRPr="003F36BA">
              <w:rPr>
                <w:color w:val="002060"/>
              </w:rPr>
              <w:t>0</w:t>
            </w:r>
          </w:p>
        </w:tc>
      </w:tr>
      <w:tr w:rsidR="00E84500" w:rsidRPr="003F36BA" w14:paraId="75983C6F"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99905BF" w14:textId="77777777" w:rsidR="00E84500" w:rsidRPr="003F36BA" w:rsidRDefault="00E84500" w:rsidP="00666DC1">
            <w:pPr>
              <w:pStyle w:val="ROWTABELLA"/>
              <w:rPr>
                <w:color w:val="002060"/>
              </w:rPr>
            </w:pPr>
            <w:r w:rsidRPr="003F36BA">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7E62B9"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9E5A9A"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06A87A"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7A24B0"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DE6201"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62BA1F" w14:textId="77777777" w:rsidR="00E84500" w:rsidRPr="003F36BA" w:rsidRDefault="00E84500" w:rsidP="00666DC1">
            <w:pPr>
              <w:pStyle w:val="ROWTABELLA"/>
              <w:jc w:val="center"/>
              <w:rPr>
                <w:color w:val="002060"/>
              </w:rPr>
            </w:pPr>
            <w:r w:rsidRPr="003F36B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8B178C" w14:textId="77777777" w:rsidR="00E84500" w:rsidRPr="003F36BA" w:rsidRDefault="00E84500" w:rsidP="00666DC1">
            <w:pPr>
              <w:pStyle w:val="ROWTABELLA"/>
              <w:jc w:val="center"/>
              <w:rPr>
                <w:color w:val="002060"/>
              </w:rPr>
            </w:pPr>
            <w:r w:rsidRPr="003F36B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131912"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B59EC1" w14:textId="77777777" w:rsidR="00E84500" w:rsidRPr="003F36BA" w:rsidRDefault="00E84500" w:rsidP="00666DC1">
            <w:pPr>
              <w:pStyle w:val="ROWTABELLA"/>
              <w:jc w:val="center"/>
              <w:rPr>
                <w:color w:val="002060"/>
              </w:rPr>
            </w:pPr>
            <w:r w:rsidRPr="003F36BA">
              <w:rPr>
                <w:color w:val="002060"/>
              </w:rPr>
              <w:t>0</w:t>
            </w:r>
          </w:p>
        </w:tc>
      </w:tr>
      <w:tr w:rsidR="00E84500" w:rsidRPr="003F36BA" w14:paraId="43E525BE"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C5364EF" w14:textId="77777777" w:rsidR="00E84500" w:rsidRPr="003F36BA" w:rsidRDefault="00E84500" w:rsidP="00666DC1">
            <w:pPr>
              <w:pStyle w:val="ROWTABELLA"/>
              <w:rPr>
                <w:color w:val="002060"/>
              </w:rPr>
            </w:pPr>
            <w:r w:rsidRPr="003F36BA">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541358"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76EDCF"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8E0C0B"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70E6EC"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57DF47"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1D5DDE" w14:textId="77777777" w:rsidR="00E84500" w:rsidRPr="003F36BA" w:rsidRDefault="00E84500" w:rsidP="00666DC1">
            <w:pPr>
              <w:pStyle w:val="ROWTABELLA"/>
              <w:jc w:val="center"/>
              <w:rPr>
                <w:color w:val="002060"/>
              </w:rPr>
            </w:pPr>
            <w:r w:rsidRPr="003F36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A6D488" w14:textId="77777777" w:rsidR="00E84500" w:rsidRPr="003F36BA" w:rsidRDefault="00E84500" w:rsidP="00666DC1">
            <w:pPr>
              <w:pStyle w:val="ROWTABELLA"/>
              <w:jc w:val="center"/>
              <w:rPr>
                <w:color w:val="002060"/>
              </w:rPr>
            </w:pPr>
            <w:r w:rsidRPr="003F36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3438CD"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73F0AE" w14:textId="77777777" w:rsidR="00E84500" w:rsidRPr="003F36BA" w:rsidRDefault="00E84500" w:rsidP="00666DC1">
            <w:pPr>
              <w:pStyle w:val="ROWTABELLA"/>
              <w:jc w:val="center"/>
              <w:rPr>
                <w:color w:val="002060"/>
              </w:rPr>
            </w:pPr>
            <w:r w:rsidRPr="003F36BA">
              <w:rPr>
                <w:color w:val="002060"/>
              </w:rPr>
              <w:t>0</w:t>
            </w:r>
          </w:p>
        </w:tc>
      </w:tr>
      <w:tr w:rsidR="00E84500" w:rsidRPr="003F36BA" w14:paraId="745F0608"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8E5BE64" w14:textId="77777777" w:rsidR="00E84500" w:rsidRPr="003F36BA" w:rsidRDefault="00E84500" w:rsidP="00666DC1">
            <w:pPr>
              <w:pStyle w:val="ROWTABELLA"/>
              <w:rPr>
                <w:color w:val="002060"/>
              </w:rPr>
            </w:pPr>
            <w:r w:rsidRPr="003F36BA">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C5F066"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A44C60"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12D81E"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F9B730"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F5806F"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4CED8D" w14:textId="77777777" w:rsidR="00E84500" w:rsidRPr="003F36BA" w:rsidRDefault="00E84500" w:rsidP="00666DC1">
            <w:pPr>
              <w:pStyle w:val="ROWTABELLA"/>
              <w:jc w:val="center"/>
              <w:rPr>
                <w:color w:val="002060"/>
              </w:rPr>
            </w:pPr>
            <w:r w:rsidRPr="003F36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422226" w14:textId="77777777" w:rsidR="00E84500" w:rsidRPr="003F36BA" w:rsidRDefault="00E84500" w:rsidP="00666DC1">
            <w:pPr>
              <w:pStyle w:val="ROWTABELLA"/>
              <w:jc w:val="center"/>
              <w:rPr>
                <w:color w:val="002060"/>
              </w:rPr>
            </w:pPr>
            <w:r w:rsidRPr="003F36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24E32D"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2BE0E1" w14:textId="77777777" w:rsidR="00E84500" w:rsidRPr="003F36BA" w:rsidRDefault="00E84500" w:rsidP="00666DC1">
            <w:pPr>
              <w:pStyle w:val="ROWTABELLA"/>
              <w:jc w:val="center"/>
              <w:rPr>
                <w:color w:val="002060"/>
              </w:rPr>
            </w:pPr>
            <w:r w:rsidRPr="003F36BA">
              <w:rPr>
                <w:color w:val="002060"/>
              </w:rPr>
              <w:t>0</w:t>
            </w:r>
          </w:p>
        </w:tc>
      </w:tr>
      <w:tr w:rsidR="00E84500" w:rsidRPr="003F36BA" w14:paraId="237123A2"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C774921" w14:textId="77777777" w:rsidR="00E84500" w:rsidRPr="003F36BA" w:rsidRDefault="00E84500" w:rsidP="00666DC1">
            <w:pPr>
              <w:pStyle w:val="ROWTABELLA"/>
              <w:rPr>
                <w:color w:val="002060"/>
              </w:rPr>
            </w:pPr>
            <w:r w:rsidRPr="003F36BA">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3D6A4F"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23FACA"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590A06"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E25E93"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52F16F"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052CD5" w14:textId="77777777" w:rsidR="00E84500" w:rsidRPr="003F36BA" w:rsidRDefault="00E84500" w:rsidP="00666DC1">
            <w:pPr>
              <w:pStyle w:val="ROWTABELLA"/>
              <w:jc w:val="center"/>
              <w:rPr>
                <w:color w:val="002060"/>
              </w:rPr>
            </w:pPr>
            <w:r w:rsidRPr="003F36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95A45E" w14:textId="77777777" w:rsidR="00E84500" w:rsidRPr="003F36BA" w:rsidRDefault="00E84500" w:rsidP="00666DC1">
            <w:pPr>
              <w:pStyle w:val="ROWTABELLA"/>
              <w:jc w:val="center"/>
              <w:rPr>
                <w:color w:val="002060"/>
              </w:rPr>
            </w:pPr>
            <w:r w:rsidRPr="003F36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CFA4CE"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F259F0" w14:textId="77777777" w:rsidR="00E84500" w:rsidRPr="003F36BA" w:rsidRDefault="00E84500" w:rsidP="00666DC1">
            <w:pPr>
              <w:pStyle w:val="ROWTABELLA"/>
              <w:jc w:val="center"/>
              <w:rPr>
                <w:color w:val="002060"/>
              </w:rPr>
            </w:pPr>
            <w:r w:rsidRPr="003F36BA">
              <w:rPr>
                <w:color w:val="002060"/>
              </w:rPr>
              <w:t>0</w:t>
            </w:r>
          </w:p>
        </w:tc>
      </w:tr>
      <w:tr w:rsidR="00E84500" w:rsidRPr="003F36BA" w14:paraId="7FB9A719"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670B05A" w14:textId="77777777" w:rsidR="00E84500" w:rsidRPr="003F36BA" w:rsidRDefault="00E84500" w:rsidP="00666DC1">
            <w:pPr>
              <w:pStyle w:val="ROWTABELLA"/>
              <w:rPr>
                <w:color w:val="002060"/>
              </w:rPr>
            </w:pPr>
            <w:r w:rsidRPr="003F36BA">
              <w:rPr>
                <w:color w:val="002060"/>
              </w:rPr>
              <w:t xml:space="preserve">G.S. AUDAX 1970 </w:t>
            </w:r>
            <w:proofErr w:type="gramStart"/>
            <w:r w:rsidRPr="003F36BA">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2A56DE"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536B40"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463F9B"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02F07A"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D069FE"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7ED770"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1BDD4C" w14:textId="77777777" w:rsidR="00E84500" w:rsidRPr="003F36BA" w:rsidRDefault="00E84500" w:rsidP="00666DC1">
            <w:pPr>
              <w:pStyle w:val="ROWTABELLA"/>
              <w:jc w:val="center"/>
              <w:rPr>
                <w:color w:val="002060"/>
              </w:rPr>
            </w:pPr>
            <w:r w:rsidRPr="003F36B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057EF4"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E44861" w14:textId="77777777" w:rsidR="00E84500" w:rsidRPr="003F36BA" w:rsidRDefault="00E84500" w:rsidP="00666DC1">
            <w:pPr>
              <w:pStyle w:val="ROWTABELLA"/>
              <w:jc w:val="center"/>
              <w:rPr>
                <w:color w:val="002060"/>
              </w:rPr>
            </w:pPr>
            <w:r w:rsidRPr="003F36BA">
              <w:rPr>
                <w:color w:val="002060"/>
              </w:rPr>
              <w:t>0</w:t>
            </w:r>
          </w:p>
        </w:tc>
      </w:tr>
      <w:tr w:rsidR="00E84500" w:rsidRPr="003F36BA" w14:paraId="55632131"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04C5FA6" w14:textId="77777777" w:rsidR="00E84500" w:rsidRPr="003F36BA" w:rsidRDefault="00E84500" w:rsidP="00666DC1">
            <w:pPr>
              <w:pStyle w:val="ROWTABELLA"/>
              <w:rPr>
                <w:color w:val="002060"/>
              </w:rPr>
            </w:pPr>
            <w:r w:rsidRPr="003F36BA">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FE16A1"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B70897"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D1441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2F4D1A"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ADB164"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7B2617" w14:textId="77777777" w:rsidR="00E84500" w:rsidRPr="003F36BA" w:rsidRDefault="00E84500" w:rsidP="00666DC1">
            <w:pPr>
              <w:pStyle w:val="ROWTABELLA"/>
              <w:jc w:val="center"/>
              <w:rPr>
                <w:color w:val="002060"/>
              </w:rPr>
            </w:pPr>
            <w:r w:rsidRPr="003F36B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711540" w14:textId="77777777" w:rsidR="00E84500" w:rsidRPr="003F36BA" w:rsidRDefault="00E84500" w:rsidP="00666DC1">
            <w:pPr>
              <w:pStyle w:val="ROWTABELLA"/>
              <w:jc w:val="center"/>
              <w:rPr>
                <w:color w:val="002060"/>
              </w:rPr>
            </w:pPr>
            <w:r w:rsidRPr="003F36B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490A5F" w14:textId="77777777" w:rsidR="00E84500" w:rsidRPr="003F36BA" w:rsidRDefault="00E84500" w:rsidP="00666DC1">
            <w:pPr>
              <w:pStyle w:val="ROWTABELLA"/>
              <w:jc w:val="center"/>
              <w:rPr>
                <w:color w:val="002060"/>
              </w:rPr>
            </w:pPr>
            <w:r w:rsidRPr="003F36B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1FBB59" w14:textId="77777777" w:rsidR="00E84500" w:rsidRPr="003F36BA" w:rsidRDefault="00E84500" w:rsidP="00666DC1">
            <w:pPr>
              <w:pStyle w:val="ROWTABELLA"/>
              <w:jc w:val="center"/>
              <w:rPr>
                <w:color w:val="002060"/>
              </w:rPr>
            </w:pPr>
            <w:r w:rsidRPr="003F36BA">
              <w:rPr>
                <w:color w:val="002060"/>
              </w:rPr>
              <w:t>0</w:t>
            </w:r>
          </w:p>
        </w:tc>
      </w:tr>
      <w:tr w:rsidR="00E84500" w:rsidRPr="003F36BA" w14:paraId="5CB1DFED" w14:textId="77777777" w:rsidTr="00E8450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6FD492A" w14:textId="77777777" w:rsidR="00E84500" w:rsidRPr="003F36BA" w:rsidRDefault="00E84500" w:rsidP="00666DC1">
            <w:pPr>
              <w:pStyle w:val="ROWTABELLA"/>
              <w:rPr>
                <w:color w:val="002060"/>
              </w:rPr>
            </w:pPr>
            <w:proofErr w:type="spellStart"/>
            <w:proofErr w:type="gramStart"/>
            <w:r w:rsidRPr="003F36BA">
              <w:rPr>
                <w:color w:val="002060"/>
              </w:rPr>
              <w:t>sq.B</w:t>
            </w:r>
            <w:proofErr w:type="spellEnd"/>
            <w:proofErr w:type="gramEnd"/>
            <w:r w:rsidRPr="003F36BA">
              <w:rPr>
                <w:color w:val="002060"/>
              </w:rPr>
              <w:t xml:space="preserve"> REAL S.COSTANZO </w:t>
            </w:r>
            <w:proofErr w:type="spellStart"/>
            <w:r w:rsidRPr="003F36BA">
              <w:rPr>
                <w:color w:val="002060"/>
              </w:rPr>
              <w:t>CALCIsq.B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ECAD78"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C7ACF0"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422C9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B52F37"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E117B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578CE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C6BBA2"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193E2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71FADE" w14:textId="77777777" w:rsidR="00E84500" w:rsidRPr="003F36BA" w:rsidRDefault="00E84500" w:rsidP="00666DC1">
            <w:pPr>
              <w:pStyle w:val="ROWTABELLA"/>
              <w:jc w:val="center"/>
              <w:rPr>
                <w:color w:val="002060"/>
              </w:rPr>
            </w:pPr>
            <w:r w:rsidRPr="003F36BA">
              <w:rPr>
                <w:color w:val="002060"/>
              </w:rPr>
              <w:t>0</w:t>
            </w:r>
          </w:p>
        </w:tc>
      </w:tr>
    </w:tbl>
    <w:p w14:paraId="2EE879AA" w14:textId="77777777" w:rsidR="00E84500" w:rsidRPr="003F36BA" w:rsidRDefault="00E84500" w:rsidP="00E84500">
      <w:pPr>
        <w:pStyle w:val="breakline"/>
        <w:divId w:val="527259509"/>
        <w:rPr>
          <w:color w:val="002060"/>
        </w:rPr>
      </w:pPr>
    </w:p>
    <w:p w14:paraId="27903E2F" w14:textId="77777777" w:rsidR="00E84500" w:rsidRPr="003F36BA" w:rsidRDefault="00E84500" w:rsidP="00E84500">
      <w:pPr>
        <w:pStyle w:val="breakline"/>
        <w:divId w:val="527259509"/>
        <w:rPr>
          <w:color w:val="002060"/>
        </w:rPr>
      </w:pPr>
    </w:p>
    <w:p w14:paraId="63AE593A" w14:textId="77777777" w:rsidR="00E84500" w:rsidRPr="003F36BA" w:rsidRDefault="00E84500" w:rsidP="00E84500">
      <w:pPr>
        <w:pStyle w:val="SOTTOTITOLOCAMPIONATO1"/>
        <w:divId w:val="527259509"/>
        <w:rPr>
          <w:color w:val="002060"/>
        </w:rPr>
      </w:pPr>
      <w:r w:rsidRPr="003F36BA">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84500" w:rsidRPr="003F36BA" w14:paraId="69630E4B" w14:textId="77777777" w:rsidTr="00E8450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A20334" w14:textId="77777777" w:rsidR="00E84500" w:rsidRPr="003F36BA" w:rsidRDefault="00E84500" w:rsidP="00666DC1">
            <w:pPr>
              <w:pStyle w:val="HEADERTABELLA"/>
              <w:rPr>
                <w:color w:val="002060"/>
              </w:rPr>
            </w:pPr>
            <w:r w:rsidRPr="003F36B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61A268" w14:textId="77777777" w:rsidR="00E84500" w:rsidRPr="003F36BA" w:rsidRDefault="00E84500" w:rsidP="00666DC1">
            <w:pPr>
              <w:pStyle w:val="HEADERTABELLA"/>
              <w:rPr>
                <w:color w:val="002060"/>
              </w:rPr>
            </w:pPr>
            <w:r w:rsidRPr="003F36B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A03252" w14:textId="77777777" w:rsidR="00E84500" w:rsidRPr="003F36BA" w:rsidRDefault="00E84500" w:rsidP="00666DC1">
            <w:pPr>
              <w:pStyle w:val="HEADERTABELLA"/>
              <w:rPr>
                <w:color w:val="002060"/>
              </w:rPr>
            </w:pPr>
            <w:r w:rsidRPr="003F36B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B732A7" w14:textId="77777777" w:rsidR="00E84500" w:rsidRPr="003F36BA" w:rsidRDefault="00E84500" w:rsidP="00666DC1">
            <w:pPr>
              <w:pStyle w:val="HEADERTABELLA"/>
              <w:rPr>
                <w:color w:val="002060"/>
              </w:rPr>
            </w:pPr>
            <w:r w:rsidRPr="003F36B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1F19B8" w14:textId="77777777" w:rsidR="00E84500" w:rsidRPr="003F36BA" w:rsidRDefault="00E84500" w:rsidP="00666DC1">
            <w:pPr>
              <w:pStyle w:val="HEADERTABELLA"/>
              <w:rPr>
                <w:color w:val="002060"/>
              </w:rPr>
            </w:pPr>
            <w:r w:rsidRPr="003F36B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2A74A6" w14:textId="77777777" w:rsidR="00E84500" w:rsidRPr="003F36BA" w:rsidRDefault="00E84500" w:rsidP="00666DC1">
            <w:pPr>
              <w:pStyle w:val="HEADERTABELLA"/>
              <w:rPr>
                <w:color w:val="002060"/>
              </w:rPr>
            </w:pPr>
            <w:r w:rsidRPr="003F36B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C9BEC0" w14:textId="77777777" w:rsidR="00E84500" w:rsidRPr="003F36BA" w:rsidRDefault="00E84500" w:rsidP="00666DC1">
            <w:pPr>
              <w:pStyle w:val="HEADERTABELLA"/>
              <w:rPr>
                <w:color w:val="002060"/>
              </w:rPr>
            </w:pPr>
            <w:r w:rsidRPr="003F36B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A7994D" w14:textId="77777777" w:rsidR="00E84500" w:rsidRPr="003F36BA" w:rsidRDefault="00E84500" w:rsidP="00666DC1">
            <w:pPr>
              <w:pStyle w:val="HEADERTABELLA"/>
              <w:rPr>
                <w:color w:val="002060"/>
              </w:rPr>
            </w:pPr>
            <w:r w:rsidRPr="003F36B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B0F8BD" w14:textId="77777777" w:rsidR="00E84500" w:rsidRPr="003F36BA" w:rsidRDefault="00E84500" w:rsidP="00666DC1">
            <w:pPr>
              <w:pStyle w:val="HEADERTABELLA"/>
              <w:rPr>
                <w:color w:val="002060"/>
              </w:rPr>
            </w:pPr>
            <w:r w:rsidRPr="003F36B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43355C" w14:textId="77777777" w:rsidR="00E84500" w:rsidRPr="003F36BA" w:rsidRDefault="00E84500" w:rsidP="00666DC1">
            <w:pPr>
              <w:pStyle w:val="HEADERTABELLA"/>
              <w:rPr>
                <w:color w:val="002060"/>
              </w:rPr>
            </w:pPr>
            <w:r w:rsidRPr="003F36BA">
              <w:rPr>
                <w:color w:val="002060"/>
              </w:rPr>
              <w:t>PE</w:t>
            </w:r>
          </w:p>
        </w:tc>
      </w:tr>
      <w:tr w:rsidR="00E84500" w:rsidRPr="003F36BA" w14:paraId="546E2C3B" w14:textId="77777777" w:rsidTr="00E8450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18284776" w14:textId="77777777" w:rsidR="00E84500" w:rsidRPr="003F36BA" w:rsidRDefault="00E84500" w:rsidP="00666DC1">
            <w:pPr>
              <w:pStyle w:val="ROWTABELLA"/>
              <w:rPr>
                <w:color w:val="002060"/>
              </w:rPr>
            </w:pPr>
            <w:r w:rsidRPr="003F36BA">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4A4924"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E4CAAA"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3F9467"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2D198B"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39D985"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5A65A2" w14:textId="77777777" w:rsidR="00E84500" w:rsidRPr="003F36BA" w:rsidRDefault="00E84500" w:rsidP="00666DC1">
            <w:pPr>
              <w:pStyle w:val="ROWTABELLA"/>
              <w:jc w:val="center"/>
              <w:rPr>
                <w:color w:val="002060"/>
              </w:rPr>
            </w:pPr>
            <w:r w:rsidRPr="003F36B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F9D909"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080F4D"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3FDF81" w14:textId="77777777" w:rsidR="00E84500" w:rsidRPr="003F36BA" w:rsidRDefault="00E84500" w:rsidP="00666DC1">
            <w:pPr>
              <w:pStyle w:val="ROWTABELLA"/>
              <w:jc w:val="center"/>
              <w:rPr>
                <w:color w:val="002060"/>
              </w:rPr>
            </w:pPr>
            <w:r w:rsidRPr="003F36BA">
              <w:rPr>
                <w:color w:val="002060"/>
              </w:rPr>
              <w:t>0</w:t>
            </w:r>
          </w:p>
        </w:tc>
      </w:tr>
      <w:tr w:rsidR="00E84500" w:rsidRPr="003F36BA" w14:paraId="125CF11E"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1A3C181" w14:textId="77777777" w:rsidR="00E84500" w:rsidRPr="003F36BA" w:rsidRDefault="00E84500" w:rsidP="00666DC1">
            <w:pPr>
              <w:pStyle w:val="ROWTABELLA"/>
              <w:rPr>
                <w:color w:val="002060"/>
              </w:rPr>
            </w:pPr>
            <w:r w:rsidRPr="003F36BA">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434530"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C1F551"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ECE4B6"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0F147A"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9157A0"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DB5DA9" w14:textId="77777777" w:rsidR="00E84500" w:rsidRPr="003F36BA" w:rsidRDefault="00E84500" w:rsidP="00666DC1">
            <w:pPr>
              <w:pStyle w:val="ROWTABELLA"/>
              <w:jc w:val="center"/>
              <w:rPr>
                <w:color w:val="002060"/>
              </w:rPr>
            </w:pPr>
            <w:r w:rsidRPr="003F36B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A4C948" w14:textId="77777777" w:rsidR="00E84500" w:rsidRPr="003F36BA" w:rsidRDefault="00E84500" w:rsidP="00666DC1">
            <w:pPr>
              <w:pStyle w:val="ROWTABELLA"/>
              <w:jc w:val="center"/>
              <w:rPr>
                <w:color w:val="002060"/>
              </w:rPr>
            </w:pPr>
            <w:r w:rsidRPr="003F36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CA7B11"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DFFF96" w14:textId="77777777" w:rsidR="00E84500" w:rsidRPr="003F36BA" w:rsidRDefault="00E84500" w:rsidP="00666DC1">
            <w:pPr>
              <w:pStyle w:val="ROWTABELLA"/>
              <w:jc w:val="center"/>
              <w:rPr>
                <w:color w:val="002060"/>
              </w:rPr>
            </w:pPr>
            <w:r w:rsidRPr="003F36BA">
              <w:rPr>
                <w:color w:val="002060"/>
              </w:rPr>
              <w:t>0</w:t>
            </w:r>
          </w:p>
        </w:tc>
      </w:tr>
      <w:tr w:rsidR="00E84500" w:rsidRPr="003F36BA" w14:paraId="2FC1211A"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29AB44A" w14:textId="77777777" w:rsidR="00E84500" w:rsidRPr="003F36BA" w:rsidRDefault="00E84500" w:rsidP="00666DC1">
            <w:pPr>
              <w:pStyle w:val="ROWTABELLA"/>
              <w:rPr>
                <w:color w:val="002060"/>
              </w:rPr>
            </w:pPr>
            <w:r w:rsidRPr="003F36BA">
              <w:rPr>
                <w:color w:val="002060"/>
              </w:rPr>
              <w:t>SCSSD POLISPORTIVA GAGLIARDA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032AB0"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89776F"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B79A77"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ADA97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4AF2CD"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5181A1" w14:textId="77777777" w:rsidR="00E84500" w:rsidRPr="003F36BA" w:rsidRDefault="00E84500" w:rsidP="00666DC1">
            <w:pPr>
              <w:pStyle w:val="ROWTABELLA"/>
              <w:jc w:val="center"/>
              <w:rPr>
                <w:color w:val="002060"/>
              </w:rPr>
            </w:pPr>
            <w:r w:rsidRPr="003F36B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E6F18E" w14:textId="77777777" w:rsidR="00E84500" w:rsidRPr="003F36BA" w:rsidRDefault="00E84500" w:rsidP="00666DC1">
            <w:pPr>
              <w:pStyle w:val="ROWTABELLA"/>
              <w:jc w:val="center"/>
              <w:rPr>
                <w:color w:val="002060"/>
              </w:rPr>
            </w:pPr>
            <w:r w:rsidRPr="003F36B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CD9600"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00476F" w14:textId="77777777" w:rsidR="00E84500" w:rsidRPr="003F36BA" w:rsidRDefault="00E84500" w:rsidP="00666DC1">
            <w:pPr>
              <w:pStyle w:val="ROWTABELLA"/>
              <w:jc w:val="center"/>
              <w:rPr>
                <w:color w:val="002060"/>
              </w:rPr>
            </w:pPr>
            <w:r w:rsidRPr="003F36BA">
              <w:rPr>
                <w:color w:val="002060"/>
              </w:rPr>
              <w:t>0</w:t>
            </w:r>
          </w:p>
        </w:tc>
      </w:tr>
      <w:tr w:rsidR="00E84500" w:rsidRPr="003F36BA" w14:paraId="19C73D40"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F1FA9A1" w14:textId="77777777" w:rsidR="00E84500" w:rsidRPr="003F36BA" w:rsidRDefault="00E84500" w:rsidP="00666DC1">
            <w:pPr>
              <w:pStyle w:val="ROWTABELLA"/>
              <w:rPr>
                <w:color w:val="002060"/>
              </w:rPr>
            </w:pPr>
            <w:r w:rsidRPr="003F36BA">
              <w:rPr>
                <w:color w:val="002060"/>
              </w:rPr>
              <w:t>SSDARL TENAX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BB4E65" w14:textId="77777777" w:rsidR="00E84500" w:rsidRPr="003F36BA" w:rsidRDefault="00E84500" w:rsidP="00666DC1">
            <w:pPr>
              <w:pStyle w:val="ROWTABELLA"/>
              <w:jc w:val="center"/>
              <w:rPr>
                <w:color w:val="002060"/>
              </w:rPr>
            </w:pPr>
            <w:r w:rsidRPr="003F36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BB486A"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D5EE8A"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2CEA6A"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29CCE3"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A5D4EA" w14:textId="77777777" w:rsidR="00E84500" w:rsidRPr="003F36BA" w:rsidRDefault="00E84500" w:rsidP="00666DC1">
            <w:pPr>
              <w:pStyle w:val="ROWTABELLA"/>
              <w:jc w:val="center"/>
              <w:rPr>
                <w:color w:val="002060"/>
              </w:rPr>
            </w:pPr>
            <w:r w:rsidRPr="003F36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E5F48C"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E342AC"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81B9F1" w14:textId="77777777" w:rsidR="00E84500" w:rsidRPr="003F36BA" w:rsidRDefault="00E84500" w:rsidP="00666DC1">
            <w:pPr>
              <w:pStyle w:val="ROWTABELLA"/>
              <w:jc w:val="center"/>
              <w:rPr>
                <w:color w:val="002060"/>
              </w:rPr>
            </w:pPr>
            <w:r w:rsidRPr="003F36BA">
              <w:rPr>
                <w:color w:val="002060"/>
              </w:rPr>
              <w:t>0</w:t>
            </w:r>
          </w:p>
        </w:tc>
      </w:tr>
      <w:tr w:rsidR="00E84500" w:rsidRPr="003F36BA" w14:paraId="665A7264"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B858CE8" w14:textId="77777777" w:rsidR="00E84500" w:rsidRPr="003F36BA" w:rsidRDefault="00E84500" w:rsidP="00666DC1">
            <w:pPr>
              <w:pStyle w:val="ROWTABELLA"/>
              <w:rPr>
                <w:color w:val="002060"/>
              </w:rPr>
            </w:pPr>
            <w:r w:rsidRPr="003F36BA">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7B4CCB"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3DB72E"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A9125D"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324B88"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8880C3"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C0A94F" w14:textId="77777777" w:rsidR="00E84500" w:rsidRPr="003F36BA" w:rsidRDefault="00E84500" w:rsidP="00666DC1">
            <w:pPr>
              <w:pStyle w:val="ROWTABELLA"/>
              <w:jc w:val="center"/>
              <w:rPr>
                <w:color w:val="002060"/>
              </w:rPr>
            </w:pPr>
            <w:r w:rsidRPr="003F36B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2C07E7" w14:textId="77777777" w:rsidR="00E84500" w:rsidRPr="003F36BA" w:rsidRDefault="00E84500" w:rsidP="00666DC1">
            <w:pPr>
              <w:pStyle w:val="ROWTABELLA"/>
              <w:jc w:val="center"/>
              <w:rPr>
                <w:color w:val="002060"/>
              </w:rPr>
            </w:pPr>
            <w:r w:rsidRPr="003F36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37F859"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3F1020" w14:textId="77777777" w:rsidR="00E84500" w:rsidRPr="003F36BA" w:rsidRDefault="00E84500" w:rsidP="00666DC1">
            <w:pPr>
              <w:pStyle w:val="ROWTABELLA"/>
              <w:jc w:val="center"/>
              <w:rPr>
                <w:color w:val="002060"/>
              </w:rPr>
            </w:pPr>
            <w:r w:rsidRPr="003F36BA">
              <w:rPr>
                <w:color w:val="002060"/>
              </w:rPr>
              <w:t>0</w:t>
            </w:r>
          </w:p>
        </w:tc>
      </w:tr>
      <w:tr w:rsidR="00E84500" w:rsidRPr="003F36BA" w14:paraId="1A6760AB"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6E36435" w14:textId="77777777" w:rsidR="00E84500" w:rsidRPr="003F36BA" w:rsidRDefault="00E84500" w:rsidP="00666DC1">
            <w:pPr>
              <w:pStyle w:val="ROWTABELLA"/>
              <w:rPr>
                <w:color w:val="002060"/>
              </w:rPr>
            </w:pPr>
            <w:r w:rsidRPr="003F36BA">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882516"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03A30C"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92C5F9"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C1A74A"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3BA6D0"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7B46D1" w14:textId="77777777" w:rsidR="00E84500" w:rsidRPr="003F36BA" w:rsidRDefault="00E84500" w:rsidP="00666DC1">
            <w:pPr>
              <w:pStyle w:val="ROWTABELLA"/>
              <w:jc w:val="center"/>
              <w:rPr>
                <w:color w:val="002060"/>
              </w:rPr>
            </w:pPr>
            <w:r w:rsidRPr="003F36B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587DD0" w14:textId="77777777" w:rsidR="00E84500" w:rsidRPr="003F36BA" w:rsidRDefault="00E84500" w:rsidP="00666DC1">
            <w:pPr>
              <w:pStyle w:val="ROWTABELLA"/>
              <w:jc w:val="center"/>
              <w:rPr>
                <w:color w:val="002060"/>
              </w:rPr>
            </w:pPr>
            <w:r w:rsidRPr="003F36B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DF961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8EB29F" w14:textId="77777777" w:rsidR="00E84500" w:rsidRPr="003F36BA" w:rsidRDefault="00E84500" w:rsidP="00666DC1">
            <w:pPr>
              <w:pStyle w:val="ROWTABELLA"/>
              <w:jc w:val="center"/>
              <w:rPr>
                <w:color w:val="002060"/>
              </w:rPr>
            </w:pPr>
            <w:r w:rsidRPr="003F36BA">
              <w:rPr>
                <w:color w:val="002060"/>
              </w:rPr>
              <w:t>0</w:t>
            </w:r>
          </w:p>
        </w:tc>
      </w:tr>
      <w:tr w:rsidR="00E84500" w:rsidRPr="003F36BA" w14:paraId="303EFA00"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AF450F9" w14:textId="77777777" w:rsidR="00E84500" w:rsidRPr="003F36BA" w:rsidRDefault="00E84500" w:rsidP="00666DC1">
            <w:pPr>
              <w:pStyle w:val="ROWTABELLA"/>
              <w:rPr>
                <w:color w:val="002060"/>
              </w:rPr>
            </w:pPr>
            <w:r w:rsidRPr="003F36BA">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D3138F"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A22A25"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379513"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5EC642"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E888FA"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DB9EBC"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6569D0" w14:textId="77777777" w:rsidR="00E84500" w:rsidRPr="003F36BA" w:rsidRDefault="00E84500" w:rsidP="00666DC1">
            <w:pPr>
              <w:pStyle w:val="ROWTABELLA"/>
              <w:jc w:val="center"/>
              <w:rPr>
                <w:color w:val="002060"/>
              </w:rPr>
            </w:pPr>
            <w:r w:rsidRPr="003F36B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993066" w14:textId="77777777" w:rsidR="00E84500" w:rsidRPr="003F36BA" w:rsidRDefault="00E84500" w:rsidP="00666DC1">
            <w:pPr>
              <w:pStyle w:val="ROWTABELLA"/>
              <w:jc w:val="center"/>
              <w:rPr>
                <w:color w:val="002060"/>
              </w:rPr>
            </w:pPr>
            <w:r w:rsidRPr="003F36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E278BE" w14:textId="77777777" w:rsidR="00E84500" w:rsidRPr="003F36BA" w:rsidRDefault="00E84500" w:rsidP="00666DC1">
            <w:pPr>
              <w:pStyle w:val="ROWTABELLA"/>
              <w:jc w:val="center"/>
              <w:rPr>
                <w:color w:val="002060"/>
              </w:rPr>
            </w:pPr>
            <w:r w:rsidRPr="003F36BA">
              <w:rPr>
                <w:color w:val="002060"/>
              </w:rPr>
              <w:t>0</w:t>
            </w:r>
          </w:p>
        </w:tc>
      </w:tr>
      <w:tr w:rsidR="00E84500" w:rsidRPr="003F36BA" w14:paraId="66586C7C" w14:textId="77777777" w:rsidTr="00E8450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B0997D4" w14:textId="77777777" w:rsidR="00E84500" w:rsidRPr="003F36BA" w:rsidRDefault="00E84500" w:rsidP="00666DC1">
            <w:pPr>
              <w:pStyle w:val="ROWTABELLA"/>
              <w:rPr>
                <w:color w:val="002060"/>
              </w:rPr>
            </w:pPr>
            <w:r w:rsidRPr="003F36BA">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12AB4F"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42C2F2"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3DC889"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42E4BF"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4E36F9"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9FC227"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E827E3" w14:textId="77777777" w:rsidR="00E84500" w:rsidRPr="003F36BA" w:rsidRDefault="00E84500" w:rsidP="00666DC1">
            <w:pPr>
              <w:pStyle w:val="ROWTABELLA"/>
              <w:jc w:val="center"/>
              <w:rPr>
                <w:color w:val="002060"/>
              </w:rPr>
            </w:pPr>
            <w:r w:rsidRPr="003F36B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4F0183" w14:textId="77777777" w:rsidR="00E84500" w:rsidRPr="003F36BA" w:rsidRDefault="00E84500" w:rsidP="00666DC1">
            <w:pPr>
              <w:pStyle w:val="ROWTABELLA"/>
              <w:jc w:val="center"/>
              <w:rPr>
                <w:color w:val="002060"/>
              </w:rPr>
            </w:pPr>
            <w:r w:rsidRPr="003F36B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F9D476" w14:textId="77777777" w:rsidR="00E84500" w:rsidRPr="003F36BA" w:rsidRDefault="00E84500" w:rsidP="00666DC1">
            <w:pPr>
              <w:pStyle w:val="ROWTABELLA"/>
              <w:jc w:val="center"/>
              <w:rPr>
                <w:color w:val="002060"/>
              </w:rPr>
            </w:pPr>
            <w:r w:rsidRPr="003F36BA">
              <w:rPr>
                <w:color w:val="002060"/>
              </w:rPr>
              <w:t>0</w:t>
            </w:r>
          </w:p>
        </w:tc>
      </w:tr>
    </w:tbl>
    <w:p w14:paraId="6946C509" w14:textId="77777777" w:rsidR="00E84500" w:rsidRPr="003F36BA" w:rsidRDefault="00E84500" w:rsidP="00E84500">
      <w:pPr>
        <w:pStyle w:val="breakline"/>
        <w:divId w:val="527259509"/>
        <w:rPr>
          <w:color w:val="002060"/>
        </w:rPr>
      </w:pPr>
    </w:p>
    <w:p w14:paraId="5B01CB00" w14:textId="77777777" w:rsidR="00E84500" w:rsidRPr="00F328D6" w:rsidRDefault="00E84500" w:rsidP="00E84500">
      <w:pPr>
        <w:pStyle w:val="TITOLOPRINC"/>
        <w:divId w:val="527259509"/>
        <w:rPr>
          <w:color w:val="002060"/>
        </w:rPr>
      </w:pPr>
      <w:r w:rsidRPr="00F328D6">
        <w:rPr>
          <w:color w:val="002060"/>
        </w:rPr>
        <w:t>PROGRAMMA GARE</w:t>
      </w:r>
    </w:p>
    <w:p w14:paraId="6ED5ABF1" w14:textId="77777777" w:rsidR="00E84500" w:rsidRPr="00F328D6" w:rsidRDefault="00E84500" w:rsidP="00E84500">
      <w:pPr>
        <w:pStyle w:val="breakline"/>
        <w:divId w:val="527259509"/>
        <w:rPr>
          <w:color w:val="002060"/>
        </w:rPr>
      </w:pPr>
    </w:p>
    <w:p w14:paraId="163240CD" w14:textId="77777777" w:rsidR="00E84500" w:rsidRPr="00F328D6" w:rsidRDefault="00E84500" w:rsidP="00E84500">
      <w:pPr>
        <w:pStyle w:val="SOTTOTITOLOCAMPIONATO1"/>
        <w:divId w:val="527259509"/>
        <w:rPr>
          <w:color w:val="002060"/>
        </w:rPr>
      </w:pPr>
      <w:r w:rsidRPr="00F328D6">
        <w:rPr>
          <w:color w:val="002060"/>
        </w:rPr>
        <w:t>GIRONE G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8"/>
        <w:gridCol w:w="2015"/>
        <w:gridCol w:w="385"/>
        <w:gridCol w:w="898"/>
        <w:gridCol w:w="1176"/>
        <w:gridCol w:w="1547"/>
        <w:gridCol w:w="1571"/>
      </w:tblGrid>
      <w:tr w:rsidR="00E84500" w:rsidRPr="00F328D6" w14:paraId="21ED61B4" w14:textId="77777777" w:rsidTr="00E8450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ECC2E1" w14:textId="77777777" w:rsidR="00E84500" w:rsidRPr="00F328D6" w:rsidRDefault="00E84500" w:rsidP="00666DC1">
            <w:pPr>
              <w:pStyle w:val="HEADERTABELLA"/>
              <w:rPr>
                <w:color w:val="002060"/>
              </w:rPr>
            </w:pPr>
            <w:r w:rsidRPr="00F328D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FCF360" w14:textId="77777777" w:rsidR="00E84500" w:rsidRPr="00F328D6" w:rsidRDefault="00E84500" w:rsidP="00666DC1">
            <w:pPr>
              <w:pStyle w:val="HEADERTABELLA"/>
              <w:rPr>
                <w:color w:val="002060"/>
              </w:rPr>
            </w:pPr>
            <w:r w:rsidRPr="00F328D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118836" w14:textId="77777777" w:rsidR="00E84500" w:rsidRPr="00F328D6" w:rsidRDefault="00E84500" w:rsidP="00666DC1">
            <w:pPr>
              <w:pStyle w:val="HEADERTABELLA"/>
              <w:rPr>
                <w:color w:val="002060"/>
              </w:rPr>
            </w:pPr>
            <w:r w:rsidRPr="00F328D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A34D64" w14:textId="77777777" w:rsidR="00E84500" w:rsidRPr="00F328D6" w:rsidRDefault="00E84500" w:rsidP="00666DC1">
            <w:pPr>
              <w:pStyle w:val="HEADERTABELLA"/>
              <w:rPr>
                <w:color w:val="002060"/>
              </w:rPr>
            </w:pPr>
            <w:r w:rsidRPr="00F328D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DCE3FF" w14:textId="77777777" w:rsidR="00E84500" w:rsidRPr="00F328D6" w:rsidRDefault="00E84500" w:rsidP="00666DC1">
            <w:pPr>
              <w:pStyle w:val="HEADERTABELLA"/>
              <w:rPr>
                <w:color w:val="002060"/>
              </w:rPr>
            </w:pPr>
            <w:r w:rsidRPr="00F328D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23926A" w14:textId="77777777" w:rsidR="00E84500" w:rsidRPr="00F328D6" w:rsidRDefault="00E84500" w:rsidP="00666DC1">
            <w:pPr>
              <w:pStyle w:val="HEADERTABELLA"/>
              <w:rPr>
                <w:color w:val="002060"/>
              </w:rPr>
            </w:pPr>
            <w:proofErr w:type="spellStart"/>
            <w:r w:rsidRPr="00F328D6">
              <w:rPr>
                <w:color w:val="002060"/>
              </w:rPr>
              <w:t>Localita'</w:t>
            </w:r>
            <w:proofErr w:type="spellEnd"/>
            <w:r w:rsidRPr="00F328D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B4D21C" w14:textId="77777777" w:rsidR="00E84500" w:rsidRPr="00F328D6" w:rsidRDefault="00E84500" w:rsidP="00666DC1">
            <w:pPr>
              <w:pStyle w:val="HEADERTABELLA"/>
              <w:rPr>
                <w:color w:val="002060"/>
              </w:rPr>
            </w:pPr>
            <w:r w:rsidRPr="00F328D6">
              <w:rPr>
                <w:color w:val="002060"/>
              </w:rPr>
              <w:t>Indirizzo Impianto</w:t>
            </w:r>
          </w:p>
        </w:tc>
      </w:tr>
      <w:tr w:rsidR="00E84500" w:rsidRPr="00F328D6" w14:paraId="24D3BCFA" w14:textId="77777777" w:rsidTr="00E8450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AC9EE97" w14:textId="77777777" w:rsidR="00E84500" w:rsidRPr="00F328D6" w:rsidRDefault="00E84500" w:rsidP="00666DC1">
            <w:pPr>
              <w:pStyle w:val="ROWTABELLA"/>
              <w:rPr>
                <w:color w:val="002060"/>
              </w:rPr>
            </w:pPr>
            <w:r w:rsidRPr="00F328D6">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FD2D32D" w14:textId="77777777" w:rsidR="00E84500" w:rsidRPr="00F328D6" w:rsidRDefault="00E84500" w:rsidP="00666DC1">
            <w:pPr>
              <w:pStyle w:val="ROWTABELLA"/>
              <w:rPr>
                <w:color w:val="002060"/>
              </w:rPr>
            </w:pPr>
            <w:r w:rsidRPr="00F328D6">
              <w:rPr>
                <w:color w:val="002060"/>
              </w:rPr>
              <w:t>AMICI DEL CENTROSOCIO SP.</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5FC214A" w14:textId="77777777" w:rsidR="00E84500" w:rsidRPr="00F328D6" w:rsidRDefault="00E84500" w:rsidP="00666DC1">
            <w:pPr>
              <w:pStyle w:val="ROWTABELLA"/>
              <w:jc w:val="center"/>
              <w:rPr>
                <w:color w:val="002060"/>
              </w:rPr>
            </w:pPr>
            <w:r w:rsidRPr="00F328D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495F9B5" w14:textId="77777777" w:rsidR="00E84500" w:rsidRPr="00F328D6" w:rsidRDefault="00E84500" w:rsidP="00666DC1">
            <w:pPr>
              <w:pStyle w:val="ROWTABELLA"/>
              <w:rPr>
                <w:color w:val="002060"/>
              </w:rPr>
            </w:pPr>
            <w:r w:rsidRPr="00F328D6">
              <w:rPr>
                <w:color w:val="002060"/>
              </w:rPr>
              <w:t>01/02/2020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8998F42" w14:textId="77777777" w:rsidR="00E84500" w:rsidRPr="00F328D6" w:rsidRDefault="00E84500" w:rsidP="00666DC1">
            <w:pPr>
              <w:pStyle w:val="ROWTABELLA"/>
              <w:rPr>
                <w:color w:val="002060"/>
              </w:rPr>
            </w:pPr>
            <w:r w:rsidRPr="00F328D6">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619D681" w14:textId="77777777" w:rsidR="00E84500" w:rsidRPr="00F328D6" w:rsidRDefault="00E84500" w:rsidP="00666DC1">
            <w:pPr>
              <w:pStyle w:val="ROWTABELLA"/>
              <w:rPr>
                <w:color w:val="002060"/>
              </w:rPr>
            </w:pPr>
            <w:r w:rsidRPr="00F328D6">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846F28D" w14:textId="77777777" w:rsidR="00E84500" w:rsidRPr="00F328D6" w:rsidRDefault="00E84500" w:rsidP="00666DC1">
            <w:pPr>
              <w:pStyle w:val="ROWTABELLA"/>
              <w:rPr>
                <w:color w:val="002060"/>
              </w:rPr>
            </w:pPr>
            <w:r w:rsidRPr="00F328D6">
              <w:rPr>
                <w:color w:val="002060"/>
              </w:rPr>
              <w:t>VIA DELLA REPUBBLICA</w:t>
            </w:r>
          </w:p>
        </w:tc>
      </w:tr>
      <w:tr w:rsidR="00E84500" w:rsidRPr="00F328D6" w14:paraId="0F9FED05"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A058DAC" w14:textId="77777777" w:rsidR="00E84500" w:rsidRPr="00F328D6" w:rsidRDefault="00E84500" w:rsidP="00666DC1">
            <w:pPr>
              <w:pStyle w:val="ROWTABELLA"/>
              <w:rPr>
                <w:color w:val="002060"/>
              </w:rPr>
            </w:pPr>
            <w:r w:rsidRPr="00F328D6">
              <w:rPr>
                <w:color w:val="002060"/>
              </w:rPr>
              <w:t>FUTSAL ASKL</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218EAEE" w14:textId="77777777" w:rsidR="00E84500" w:rsidRPr="00F328D6" w:rsidRDefault="00E84500" w:rsidP="00666DC1">
            <w:pPr>
              <w:pStyle w:val="ROWTABELLA"/>
              <w:rPr>
                <w:color w:val="002060"/>
              </w:rPr>
            </w:pPr>
            <w:r w:rsidRPr="00F328D6">
              <w:rPr>
                <w:color w:val="002060"/>
              </w:rPr>
              <w:t>FUTSAL COBA SPORTIVA DIL</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0F9986F"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259AA6C" w14:textId="77777777" w:rsidR="00E84500" w:rsidRPr="00F328D6" w:rsidRDefault="00E84500" w:rsidP="00666DC1">
            <w:pPr>
              <w:pStyle w:val="ROWTABELLA"/>
              <w:rPr>
                <w:color w:val="002060"/>
              </w:rPr>
            </w:pPr>
            <w:r w:rsidRPr="00F328D6">
              <w:rPr>
                <w:color w:val="002060"/>
              </w:rPr>
              <w:t>02/02/2020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4EBD1BF" w14:textId="77777777" w:rsidR="00E84500" w:rsidRPr="00F328D6" w:rsidRDefault="00E84500" w:rsidP="00666DC1">
            <w:pPr>
              <w:pStyle w:val="ROWTABELLA"/>
              <w:rPr>
                <w:color w:val="002060"/>
              </w:rPr>
            </w:pPr>
            <w:r w:rsidRPr="00F328D6">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5DA3E10" w14:textId="77777777" w:rsidR="00E84500" w:rsidRPr="00F328D6" w:rsidRDefault="00E84500" w:rsidP="00666DC1">
            <w:pPr>
              <w:pStyle w:val="ROWTABELLA"/>
              <w:rPr>
                <w:color w:val="002060"/>
              </w:rPr>
            </w:pPr>
            <w:r w:rsidRPr="00F328D6">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08BD611" w14:textId="77777777" w:rsidR="00E84500" w:rsidRPr="00F328D6" w:rsidRDefault="00E84500" w:rsidP="00666DC1">
            <w:pPr>
              <w:pStyle w:val="ROWTABELLA"/>
              <w:rPr>
                <w:color w:val="002060"/>
              </w:rPr>
            </w:pPr>
            <w:r w:rsidRPr="00F328D6">
              <w:rPr>
                <w:color w:val="002060"/>
              </w:rPr>
              <w:t xml:space="preserve">LOC.MONTEROCCO VIA </w:t>
            </w:r>
            <w:proofErr w:type="gramStart"/>
            <w:r w:rsidRPr="00F328D6">
              <w:rPr>
                <w:color w:val="002060"/>
              </w:rPr>
              <w:t>A.MANCINI</w:t>
            </w:r>
            <w:proofErr w:type="gramEnd"/>
          </w:p>
        </w:tc>
      </w:tr>
      <w:tr w:rsidR="00E84500" w:rsidRPr="00F328D6" w14:paraId="1CFBEE1A"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5549E0E" w14:textId="77777777" w:rsidR="00E84500" w:rsidRPr="00F328D6" w:rsidRDefault="00E84500" w:rsidP="00666DC1">
            <w:pPr>
              <w:pStyle w:val="ROWTABELLA"/>
              <w:rPr>
                <w:color w:val="002060"/>
              </w:rPr>
            </w:pPr>
            <w:r w:rsidRPr="00F328D6">
              <w:rPr>
                <w:color w:val="002060"/>
              </w:rPr>
              <w:t xml:space="preserve">REAL </w:t>
            </w:r>
            <w:proofErr w:type="gramStart"/>
            <w:r w:rsidRPr="00F328D6">
              <w:rPr>
                <w:color w:val="002060"/>
              </w:rPr>
              <w:t>S.COSTANZO</w:t>
            </w:r>
            <w:proofErr w:type="gramEnd"/>
            <w:r w:rsidRPr="00F328D6">
              <w:rPr>
                <w:color w:val="002060"/>
              </w:rPr>
              <w:t xml:space="preserve">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A4037C6" w14:textId="77777777" w:rsidR="00E84500" w:rsidRPr="00F328D6" w:rsidRDefault="00E84500" w:rsidP="00666DC1">
            <w:pPr>
              <w:pStyle w:val="ROWTABELLA"/>
              <w:rPr>
                <w:color w:val="002060"/>
              </w:rPr>
            </w:pPr>
            <w:r w:rsidRPr="00F328D6">
              <w:rPr>
                <w:color w:val="002060"/>
              </w:rPr>
              <w:t>ITALSERVICE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CA856FF"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11E4F56" w14:textId="77777777" w:rsidR="00E84500" w:rsidRPr="00F328D6" w:rsidRDefault="00E84500" w:rsidP="00666DC1">
            <w:pPr>
              <w:pStyle w:val="ROWTABELLA"/>
              <w:rPr>
                <w:color w:val="002060"/>
              </w:rPr>
            </w:pPr>
            <w:r w:rsidRPr="00F328D6">
              <w:rPr>
                <w:color w:val="002060"/>
              </w:rPr>
              <w:t>02/02/2020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2D67E82" w14:textId="77777777" w:rsidR="00E84500" w:rsidRPr="00F328D6" w:rsidRDefault="00E84500" w:rsidP="00666DC1">
            <w:pPr>
              <w:pStyle w:val="ROWTABELLA"/>
              <w:rPr>
                <w:color w:val="002060"/>
              </w:rPr>
            </w:pPr>
            <w:r w:rsidRPr="00F328D6">
              <w:rPr>
                <w:color w:val="002060"/>
              </w:rPr>
              <w:t>5449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9BFFE5E" w14:textId="77777777" w:rsidR="00E84500" w:rsidRPr="00F328D6" w:rsidRDefault="00E84500" w:rsidP="00666DC1">
            <w:pPr>
              <w:pStyle w:val="ROWTABELLA"/>
              <w:rPr>
                <w:color w:val="002060"/>
              </w:rPr>
            </w:pPr>
            <w:r w:rsidRPr="00F328D6">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58E3E61" w14:textId="77777777" w:rsidR="00E84500" w:rsidRPr="00F328D6" w:rsidRDefault="00E84500" w:rsidP="00666DC1">
            <w:pPr>
              <w:pStyle w:val="ROWTABELLA"/>
              <w:rPr>
                <w:color w:val="002060"/>
              </w:rPr>
            </w:pPr>
            <w:r w:rsidRPr="00F328D6">
              <w:rPr>
                <w:color w:val="002060"/>
              </w:rPr>
              <w:t>VIA DELLA SANTA SELVINO</w:t>
            </w:r>
          </w:p>
        </w:tc>
      </w:tr>
      <w:tr w:rsidR="00E84500" w:rsidRPr="00F328D6" w14:paraId="77ABC858" w14:textId="77777777" w:rsidTr="00E8450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7EA0D47" w14:textId="77777777" w:rsidR="00E84500" w:rsidRPr="00F328D6" w:rsidRDefault="00E84500" w:rsidP="00666DC1">
            <w:pPr>
              <w:pStyle w:val="ROWTABELLA"/>
              <w:rPr>
                <w:color w:val="002060"/>
              </w:rPr>
            </w:pPr>
            <w:r w:rsidRPr="00F328D6">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90C0841" w14:textId="77777777" w:rsidR="00E84500" w:rsidRPr="00F328D6" w:rsidRDefault="00E84500" w:rsidP="00666DC1">
            <w:pPr>
              <w:pStyle w:val="ROWTABELLA"/>
              <w:rPr>
                <w:color w:val="002060"/>
              </w:rPr>
            </w:pPr>
            <w:r w:rsidRPr="00F328D6">
              <w:rPr>
                <w:color w:val="002060"/>
              </w:rPr>
              <w:t>C.U.S. ANCONA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DA56694"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D5D01BF" w14:textId="77777777" w:rsidR="00E84500" w:rsidRPr="00F328D6" w:rsidRDefault="00E84500" w:rsidP="00666DC1">
            <w:pPr>
              <w:pStyle w:val="ROWTABELLA"/>
              <w:rPr>
                <w:color w:val="002060"/>
              </w:rPr>
            </w:pPr>
            <w:r w:rsidRPr="00F328D6">
              <w:rPr>
                <w:color w:val="002060"/>
              </w:rPr>
              <w:t>02/02/2020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418EF41" w14:textId="77777777" w:rsidR="00E84500" w:rsidRPr="00F328D6" w:rsidRDefault="00E84500" w:rsidP="00666DC1">
            <w:pPr>
              <w:pStyle w:val="ROWTABELLA"/>
              <w:rPr>
                <w:color w:val="002060"/>
              </w:rPr>
            </w:pPr>
            <w:r w:rsidRPr="00F328D6">
              <w:rPr>
                <w:color w:val="002060"/>
              </w:rPr>
              <w:t>5109 CAMPO COPERTO NÂ°3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B9F559F" w14:textId="77777777" w:rsidR="00E84500" w:rsidRPr="00F328D6" w:rsidRDefault="00E84500" w:rsidP="00666DC1">
            <w:pPr>
              <w:pStyle w:val="ROWTABELLA"/>
              <w:rPr>
                <w:color w:val="002060"/>
              </w:rPr>
            </w:pPr>
            <w:r w:rsidRPr="00F328D6">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AA499C4" w14:textId="77777777" w:rsidR="00E84500" w:rsidRPr="00F328D6" w:rsidRDefault="00E84500" w:rsidP="00666DC1">
            <w:pPr>
              <w:pStyle w:val="ROWTABELLA"/>
              <w:rPr>
                <w:color w:val="002060"/>
              </w:rPr>
            </w:pPr>
            <w:r w:rsidRPr="00F328D6">
              <w:rPr>
                <w:color w:val="002060"/>
              </w:rPr>
              <w:t>VIA CELLINI</w:t>
            </w:r>
          </w:p>
        </w:tc>
      </w:tr>
    </w:tbl>
    <w:p w14:paraId="1431D780" w14:textId="77777777" w:rsidR="00E84500" w:rsidRPr="00F328D6" w:rsidRDefault="00E84500" w:rsidP="00E84500">
      <w:pPr>
        <w:pStyle w:val="breakline"/>
        <w:divId w:val="527259509"/>
        <w:rPr>
          <w:color w:val="002060"/>
        </w:rPr>
      </w:pPr>
    </w:p>
    <w:p w14:paraId="572502F8" w14:textId="77777777" w:rsidR="00E84500" w:rsidRPr="00F328D6" w:rsidRDefault="00E84500" w:rsidP="00E84500">
      <w:pPr>
        <w:pStyle w:val="breakline"/>
        <w:divId w:val="527259509"/>
        <w:rPr>
          <w:color w:val="002060"/>
        </w:rPr>
      </w:pPr>
    </w:p>
    <w:p w14:paraId="41EFCA25" w14:textId="77777777" w:rsidR="00E84500" w:rsidRPr="00F328D6" w:rsidRDefault="00E84500" w:rsidP="00E84500">
      <w:pPr>
        <w:pStyle w:val="breakline"/>
        <w:divId w:val="527259509"/>
        <w:rPr>
          <w:color w:val="002060"/>
        </w:rPr>
      </w:pPr>
    </w:p>
    <w:p w14:paraId="272AD66B" w14:textId="77777777" w:rsidR="00E84500" w:rsidRPr="00F328D6" w:rsidRDefault="00E84500" w:rsidP="00E84500">
      <w:pPr>
        <w:pStyle w:val="SOTTOTITOLOCAMPIONATO1"/>
        <w:divId w:val="527259509"/>
        <w:rPr>
          <w:color w:val="002060"/>
        </w:rPr>
      </w:pPr>
      <w:r w:rsidRPr="00F328D6">
        <w:rPr>
          <w:color w:val="002060"/>
        </w:rPr>
        <w:t>GIRONE SA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15"/>
        <w:gridCol w:w="385"/>
        <w:gridCol w:w="898"/>
        <w:gridCol w:w="1184"/>
        <w:gridCol w:w="1551"/>
        <w:gridCol w:w="1551"/>
      </w:tblGrid>
      <w:tr w:rsidR="00E84500" w:rsidRPr="00F328D6" w14:paraId="616C2BDD" w14:textId="77777777" w:rsidTr="00E8450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708CB5" w14:textId="77777777" w:rsidR="00E84500" w:rsidRPr="00F328D6" w:rsidRDefault="00E84500" w:rsidP="00666DC1">
            <w:pPr>
              <w:pStyle w:val="HEADERTABELLA"/>
              <w:rPr>
                <w:color w:val="002060"/>
              </w:rPr>
            </w:pPr>
            <w:r w:rsidRPr="00F328D6">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D2BA52" w14:textId="77777777" w:rsidR="00E84500" w:rsidRPr="00F328D6" w:rsidRDefault="00E84500" w:rsidP="00666DC1">
            <w:pPr>
              <w:pStyle w:val="HEADERTABELLA"/>
              <w:rPr>
                <w:color w:val="002060"/>
              </w:rPr>
            </w:pPr>
            <w:r w:rsidRPr="00F328D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42A8F7" w14:textId="77777777" w:rsidR="00E84500" w:rsidRPr="00F328D6" w:rsidRDefault="00E84500" w:rsidP="00666DC1">
            <w:pPr>
              <w:pStyle w:val="HEADERTABELLA"/>
              <w:rPr>
                <w:color w:val="002060"/>
              </w:rPr>
            </w:pPr>
            <w:r w:rsidRPr="00F328D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58E904" w14:textId="77777777" w:rsidR="00E84500" w:rsidRPr="00F328D6" w:rsidRDefault="00E84500" w:rsidP="00666DC1">
            <w:pPr>
              <w:pStyle w:val="HEADERTABELLA"/>
              <w:rPr>
                <w:color w:val="002060"/>
              </w:rPr>
            </w:pPr>
            <w:r w:rsidRPr="00F328D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F01DC3" w14:textId="77777777" w:rsidR="00E84500" w:rsidRPr="00F328D6" w:rsidRDefault="00E84500" w:rsidP="00666DC1">
            <w:pPr>
              <w:pStyle w:val="HEADERTABELLA"/>
              <w:rPr>
                <w:color w:val="002060"/>
              </w:rPr>
            </w:pPr>
            <w:r w:rsidRPr="00F328D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B29D7A" w14:textId="77777777" w:rsidR="00E84500" w:rsidRPr="00F328D6" w:rsidRDefault="00E84500" w:rsidP="00666DC1">
            <w:pPr>
              <w:pStyle w:val="HEADERTABELLA"/>
              <w:rPr>
                <w:color w:val="002060"/>
              </w:rPr>
            </w:pPr>
            <w:proofErr w:type="spellStart"/>
            <w:r w:rsidRPr="00F328D6">
              <w:rPr>
                <w:color w:val="002060"/>
              </w:rPr>
              <w:t>Localita'</w:t>
            </w:r>
            <w:proofErr w:type="spellEnd"/>
            <w:r w:rsidRPr="00F328D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5030C8" w14:textId="77777777" w:rsidR="00E84500" w:rsidRPr="00F328D6" w:rsidRDefault="00E84500" w:rsidP="00666DC1">
            <w:pPr>
              <w:pStyle w:val="HEADERTABELLA"/>
              <w:rPr>
                <w:color w:val="002060"/>
              </w:rPr>
            </w:pPr>
            <w:r w:rsidRPr="00F328D6">
              <w:rPr>
                <w:color w:val="002060"/>
              </w:rPr>
              <w:t>Indirizzo Impianto</w:t>
            </w:r>
          </w:p>
        </w:tc>
      </w:tr>
      <w:tr w:rsidR="00E84500" w:rsidRPr="00F328D6" w14:paraId="4CCBA75A" w14:textId="77777777" w:rsidTr="00E8450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DDBBADE" w14:textId="77777777" w:rsidR="00E84500" w:rsidRPr="00F328D6" w:rsidRDefault="00E84500" w:rsidP="00666DC1">
            <w:pPr>
              <w:pStyle w:val="ROWTABELLA"/>
              <w:rPr>
                <w:color w:val="002060"/>
              </w:rPr>
            </w:pPr>
            <w:r w:rsidRPr="00F328D6">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19C9A9C" w14:textId="77777777" w:rsidR="00E84500" w:rsidRPr="00F328D6" w:rsidRDefault="00E84500" w:rsidP="00666DC1">
            <w:pPr>
              <w:pStyle w:val="ROWTABELLA"/>
              <w:rPr>
                <w:color w:val="002060"/>
              </w:rPr>
            </w:pPr>
            <w:r w:rsidRPr="00F328D6">
              <w:rPr>
                <w:color w:val="002060"/>
              </w:rPr>
              <w:t>TAVERNELLE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FE422D9" w14:textId="77777777" w:rsidR="00E84500" w:rsidRPr="00F328D6" w:rsidRDefault="00E84500" w:rsidP="00666DC1">
            <w:pPr>
              <w:pStyle w:val="ROWTABELLA"/>
              <w:jc w:val="center"/>
              <w:rPr>
                <w:color w:val="002060"/>
              </w:rPr>
            </w:pPr>
            <w:r w:rsidRPr="00F328D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E199FF1" w14:textId="77777777" w:rsidR="00E84500" w:rsidRPr="00F328D6" w:rsidRDefault="00E84500" w:rsidP="00666DC1">
            <w:pPr>
              <w:pStyle w:val="ROWTABELLA"/>
              <w:rPr>
                <w:color w:val="002060"/>
              </w:rPr>
            </w:pPr>
            <w:r w:rsidRPr="00F328D6">
              <w:rPr>
                <w:color w:val="002060"/>
              </w:rPr>
              <w:t>01/02/2020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819DAD6" w14:textId="77777777" w:rsidR="00E84500" w:rsidRPr="00F328D6" w:rsidRDefault="00E84500" w:rsidP="00666DC1">
            <w:pPr>
              <w:pStyle w:val="ROWTABELLA"/>
              <w:rPr>
                <w:color w:val="002060"/>
              </w:rPr>
            </w:pPr>
            <w:r w:rsidRPr="00F328D6">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2ED0801" w14:textId="77777777" w:rsidR="00E84500" w:rsidRPr="00F328D6" w:rsidRDefault="00E84500" w:rsidP="00666DC1">
            <w:pPr>
              <w:pStyle w:val="ROWTABELLA"/>
              <w:rPr>
                <w:color w:val="002060"/>
              </w:rPr>
            </w:pPr>
            <w:r w:rsidRPr="00F328D6">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A58D40C" w14:textId="77777777" w:rsidR="00E84500" w:rsidRPr="00F328D6" w:rsidRDefault="00E84500" w:rsidP="00666DC1">
            <w:pPr>
              <w:pStyle w:val="ROWTABELLA"/>
              <w:rPr>
                <w:color w:val="002060"/>
              </w:rPr>
            </w:pPr>
            <w:r w:rsidRPr="00F328D6">
              <w:rPr>
                <w:color w:val="002060"/>
              </w:rPr>
              <w:t>VIA MADRE TERESA DI CALCUTTA</w:t>
            </w:r>
          </w:p>
        </w:tc>
      </w:tr>
      <w:tr w:rsidR="00E84500" w:rsidRPr="00F328D6" w14:paraId="4CACBA55"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BDFFD1D" w14:textId="77777777" w:rsidR="00E84500" w:rsidRPr="00F328D6" w:rsidRDefault="00E84500" w:rsidP="00666DC1">
            <w:pPr>
              <w:pStyle w:val="ROWTABELLA"/>
              <w:rPr>
                <w:color w:val="002060"/>
              </w:rPr>
            </w:pPr>
            <w:r w:rsidRPr="00F328D6">
              <w:rPr>
                <w:color w:val="002060"/>
              </w:rPr>
              <w:t xml:space="preserve">AUDAX 1970 </w:t>
            </w:r>
            <w:proofErr w:type="gramStart"/>
            <w:r w:rsidRPr="00F328D6">
              <w:rPr>
                <w:color w:val="002060"/>
              </w:rPr>
              <w:t>S.ANGELO</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AFE1E13" w14:textId="77777777" w:rsidR="00E84500" w:rsidRPr="00F328D6" w:rsidRDefault="00E84500" w:rsidP="00666DC1">
            <w:pPr>
              <w:pStyle w:val="ROWTABELLA"/>
              <w:rPr>
                <w:color w:val="002060"/>
              </w:rPr>
            </w:pPr>
            <w:r w:rsidRPr="00F328D6">
              <w:rPr>
                <w:color w:val="002060"/>
              </w:rPr>
              <w:t>FFJ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1D47EE5"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014CF4F" w14:textId="77777777" w:rsidR="00E84500" w:rsidRPr="00F328D6" w:rsidRDefault="00E84500" w:rsidP="00666DC1">
            <w:pPr>
              <w:pStyle w:val="ROWTABELLA"/>
              <w:rPr>
                <w:color w:val="002060"/>
              </w:rPr>
            </w:pPr>
            <w:r w:rsidRPr="00F328D6">
              <w:rPr>
                <w:color w:val="002060"/>
              </w:rPr>
              <w:t>01/02/2020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9620BC6" w14:textId="77777777" w:rsidR="00E84500" w:rsidRPr="00F328D6" w:rsidRDefault="00E84500" w:rsidP="00666DC1">
            <w:pPr>
              <w:pStyle w:val="ROWTABELLA"/>
              <w:rPr>
                <w:color w:val="002060"/>
              </w:rPr>
            </w:pPr>
            <w:r w:rsidRPr="00F328D6">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16A915B" w14:textId="77777777" w:rsidR="00E84500" w:rsidRPr="00F328D6" w:rsidRDefault="00E84500" w:rsidP="00666DC1">
            <w:pPr>
              <w:pStyle w:val="ROWTABELLA"/>
              <w:rPr>
                <w:color w:val="002060"/>
              </w:rPr>
            </w:pPr>
            <w:r w:rsidRPr="00F328D6">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0573584" w14:textId="77777777" w:rsidR="00E84500" w:rsidRPr="00F328D6" w:rsidRDefault="00E84500" w:rsidP="00666DC1">
            <w:pPr>
              <w:pStyle w:val="ROWTABELLA"/>
              <w:rPr>
                <w:color w:val="002060"/>
              </w:rPr>
            </w:pPr>
            <w:r w:rsidRPr="00F328D6">
              <w:rPr>
                <w:color w:val="002060"/>
              </w:rPr>
              <w:t>VIA ANTONIO ROSMINI 22/B</w:t>
            </w:r>
          </w:p>
        </w:tc>
      </w:tr>
      <w:tr w:rsidR="00E84500" w:rsidRPr="00F328D6" w14:paraId="0FBEF345"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9751D42" w14:textId="77777777" w:rsidR="00E84500" w:rsidRPr="00F328D6" w:rsidRDefault="00E84500" w:rsidP="00666DC1">
            <w:pPr>
              <w:pStyle w:val="ROWTABELLA"/>
              <w:rPr>
                <w:color w:val="002060"/>
              </w:rPr>
            </w:pPr>
            <w:r w:rsidRPr="00F328D6">
              <w:rPr>
                <w:color w:val="002060"/>
              </w:rPr>
              <w:t>VIRTUS TEAM SOC.COOP.</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CF0204E" w14:textId="77777777" w:rsidR="00E84500" w:rsidRPr="00F328D6" w:rsidRDefault="00E84500" w:rsidP="00666DC1">
            <w:pPr>
              <w:pStyle w:val="ROWTABELLA"/>
              <w:rPr>
                <w:color w:val="002060"/>
              </w:rPr>
            </w:pPr>
            <w:r w:rsidRPr="00F328D6">
              <w:rPr>
                <w:color w:val="002060"/>
              </w:rPr>
              <w:t>ETA BETA FOOTBALL</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3141412"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452D82C" w14:textId="77777777" w:rsidR="00E84500" w:rsidRPr="00F328D6" w:rsidRDefault="00E84500" w:rsidP="00666DC1">
            <w:pPr>
              <w:pStyle w:val="ROWTABELLA"/>
              <w:rPr>
                <w:color w:val="002060"/>
              </w:rPr>
            </w:pPr>
            <w:r w:rsidRPr="00F328D6">
              <w:rPr>
                <w:color w:val="002060"/>
              </w:rPr>
              <w:t>01/02/2020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93BDD76" w14:textId="77777777" w:rsidR="00E84500" w:rsidRPr="00F328D6" w:rsidRDefault="00E84500" w:rsidP="00666DC1">
            <w:pPr>
              <w:pStyle w:val="ROWTABELLA"/>
              <w:rPr>
                <w:color w:val="002060"/>
              </w:rPr>
            </w:pPr>
            <w:r w:rsidRPr="00F328D6">
              <w:rPr>
                <w:color w:val="002060"/>
              </w:rPr>
              <w:t>5048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8ABCAAA" w14:textId="77777777" w:rsidR="00E84500" w:rsidRPr="00F328D6" w:rsidRDefault="00E84500" w:rsidP="00666DC1">
            <w:pPr>
              <w:pStyle w:val="ROWTABELLA"/>
              <w:rPr>
                <w:color w:val="002060"/>
              </w:rPr>
            </w:pPr>
            <w:r w:rsidRPr="00F328D6">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18AAA96" w14:textId="77777777" w:rsidR="00E84500" w:rsidRPr="00F328D6" w:rsidRDefault="00E84500" w:rsidP="00666DC1">
            <w:pPr>
              <w:pStyle w:val="ROWTABELLA"/>
              <w:rPr>
                <w:color w:val="002060"/>
              </w:rPr>
            </w:pPr>
            <w:r w:rsidRPr="00F328D6">
              <w:rPr>
                <w:color w:val="002060"/>
              </w:rPr>
              <w:t>VIA MARCONI GENGA STAZIONE</w:t>
            </w:r>
          </w:p>
        </w:tc>
      </w:tr>
      <w:tr w:rsidR="00E84500" w:rsidRPr="00F328D6" w14:paraId="6D097366" w14:textId="77777777" w:rsidTr="00E8450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B874914" w14:textId="77777777" w:rsidR="00E84500" w:rsidRPr="00F328D6" w:rsidRDefault="00E84500" w:rsidP="00666DC1">
            <w:pPr>
              <w:pStyle w:val="ROWTABELLA"/>
              <w:rPr>
                <w:color w:val="002060"/>
              </w:rPr>
            </w:pPr>
            <w:r w:rsidRPr="00F328D6">
              <w:rPr>
                <w:color w:val="002060"/>
              </w:rPr>
              <w:t xml:space="preserve">REAL </w:t>
            </w:r>
            <w:proofErr w:type="gramStart"/>
            <w:r w:rsidRPr="00F328D6">
              <w:rPr>
                <w:color w:val="002060"/>
              </w:rPr>
              <w:t>S.COSTANZO</w:t>
            </w:r>
            <w:proofErr w:type="gramEnd"/>
            <w:r w:rsidRPr="00F328D6">
              <w:rPr>
                <w:color w:val="002060"/>
              </w:rPr>
              <w:t xml:space="preserve"> </w:t>
            </w:r>
            <w:proofErr w:type="spellStart"/>
            <w:r w:rsidRPr="00F328D6">
              <w:rPr>
                <w:color w:val="002060"/>
              </w:rPr>
              <w:t>CALCIsq.B</w:t>
            </w:r>
            <w:proofErr w:type="spell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00B41C9" w14:textId="77777777" w:rsidR="00E84500" w:rsidRPr="00F328D6" w:rsidRDefault="00E84500" w:rsidP="00666DC1">
            <w:pPr>
              <w:pStyle w:val="ROWTABELLA"/>
              <w:rPr>
                <w:color w:val="002060"/>
              </w:rPr>
            </w:pPr>
            <w:r w:rsidRPr="00F328D6">
              <w:rPr>
                <w:color w:val="002060"/>
              </w:rPr>
              <w:t>REAL FABRIANO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AE7745E"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C680468" w14:textId="77777777" w:rsidR="00E84500" w:rsidRPr="00F328D6" w:rsidRDefault="00E84500" w:rsidP="00666DC1">
            <w:pPr>
              <w:pStyle w:val="ROWTABELLA"/>
              <w:rPr>
                <w:color w:val="002060"/>
              </w:rPr>
            </w:pPr>
            <w:r w:rsidRPr="00F328D6">
              <w:rPr>
                <w:color w:val="002060"/>
              </w:rPr>
              <w:t>02/02/2020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D7DCB1F" w14:textId="77777777" w:rsidR="00E84500" w:rsidRPr="00F328D6" w:rsidRDefault="00E84500" w:rsidP="00666DC1">
            <w:pPr>
              <w:pStyle w:val="ROWTABELLA"/>
              <w:rPr>
                <w:color w:val="002060"/>
              </w:rPr>
            </w:pPr>
            <w:r w:rsidRPr="00F328D6">
              <w:rPr>
                <w:color w:val="002060"/>
              </w:rPr>
              <w:t>5449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DE626B9" w14:textId="77777777" w:rsidR="00E84500" w:rsidRPr="00F328D6" w:rsidRDefault="00E84500" w:rsidP="00666DC1">
            <w:pPr>
              <w:pStyle w:val="ROWTABELLA"/>
              <w:rPr>
                <w:color w:val="002060"/>
              </w:rPr>
            </w:pPr>
            <w:r w:rsidRPr="00F328D6">
              <w:rPr>
                <w:color w:val="002060"/>
              </w:rPr>
              <w:t>SAN COSTANZO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1686578" w14:textId="77777777" w:rsidR="00E84500" w:rsidRPr="00F328D6" w:rsidRDefault="00E84500" w:rsidP="00666DC1">
            <w:pPr>
              <w:pStyle w:val="ROWTABELLA"/>
              <w:rPr>
                <w:color w:val="002060"/>
              </w:rPr>
            </w:pPr>
            <w:r w:rsidRPr="00F328D6">
              <w:rPr>
                <w:color w:val="002060"/>
              </w:rPr>
              <w:t>VIA DELLA SANTA SELVINO</w:t>
            </w:r>
          </w:p>
        </w:tc>
      </w:tr>
    </w:tbl>
    <w:p w14:paraId="1E9D02D9" w14:textId="77777777" w:rsidR="00E84500" w:rsidRPr="00F328D6" w:rsidRDefault="00E84500" w:rsidP="00E84500">
      <w:pPr>
        <w:pStyle w:val="breakline"/>
        <w:divId w:val="527259509"/>
        <w:rPr>
          <w:color w:val="002060"/>
        </w:rPr>
      </w:pPr>
    </w:p>
    <w:p w14:paraId="0882FCCD" w14:textId="77777777" w:rsidR="00E84500" w:rsidRPr="00F328D6" w:rsidRDefault="00E84500" w:rsidP="00E84500">
      <w:pPr>
        <w:pStyle w:val="breakline"/>
        <w:divId w:val="527259509"/>
        <w:rPr>
          <w:color w:val="002060"/>
        </w:rPr>
      </w:pPr>
    </w:p>
    <w:p w14:paraId="24290044" w14:textId="77777777" w:rsidR="00E84500" w:rsidRPr="00F328D6" w:rsidRDefault="00E84500" w:rsidP="00E84500">
      <w:pPr>
        <w:pStyle w:val="breakline"/>
        <w:divId w:val="527259509"/>
        <w:rPr>
          <w:color w:val="002060"/>
        </w:rPr>
      </w:pPr>
    </w:p>
    <w:p w14:paraId="53FC0898" w14:textId="77777777" w:rsidR="00E84500" w:rsidRPr="00F328D6" w:rsidRDefault="00E84500" w:rsidP="00E84500">
      <w:pPr>
        <w:pStyle w:val="SOTTOTITOLOCAMPIONATO1"/>
        <w:divId w:val="527259509"/>
        <w:rPr>
          <w:color w:val="002060"/>
        </w:rPr>
      </w:pPr>
      <w:r w:rsidRPr="00F328D6">
        <w:rPr>
          <w:color w:val="002060"/>
        </w:rPr>
        <w:t>GIRONE SB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7"/>
        <w:gridCol w:w="2016"/>
        <w:gridCol w:w="385"/>
        <w:gridCol w:w="898"/>
        <w:gridCol w:w="1176"/>
        <w:gridCol w:w="1559"/>
        <w:gridCol w:w="1559"/>
      </w:tblGrid>
      <w:tr w:rsidR="00E84500" w:rsidRPr="00F328D6" w14:paraId="6E565719" w14:textId="77777777" w:rsidTr="00E8450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E28B89" w14:textId="77777777" w:rsidR="00E84500" w:rsidRPr="00F328D6" w:rsidRDefault="00E84500" w:rsidP="00666DC1">
            <w:pPr>
              <w:pStyle w:val="HEADERTABELLA"/>
              <w:rPr>
                <w:color w:val="002060"/>
              </w:rPr>
            </w:pPr>
            <w:r w:rsidRPr="00F328D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0FB1DB" w14:textId="77777777" w:rsidR="00E84500" w:rsidRPr="00F328D6" w:rsidRDefault="00E84500" w:rsidP="00666DC1">
            <w:pPr>
              <w:pStyle w:val="HEADERTABELLA"/>
              <w:rPr>
                <w:color w:val="002060"/>
              </w:rPr>
            </w:pPr>
            <w:r w:rsidRPr="00F328D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26E30B" w14:textId="77777777" w:rsidR="00E84500" w:rsidRPr="00F328D6" w:rsidRDefault="00E84500" w:rsidP="00666DC1">
            <w:pPr>
              <w:pStyle w:val="HEADERTABELLA"/>
              <w:rPr>
                <w:color w:val="002060"/>
              </w:rPr>
            </w:pPr>
            <w:r w:rsidRPr="00F328D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E0F797" w14:textId="77777777" w:rsidR="00E84500" w:rsidRPr="00F328D6" w:rsidRDefault="00E84500" w:rsidP="00666DC1">
            <w:pPr>
              <w:pStyle w:val="HEADERTABELLA"/>
              <w:rPr>
                <w:color w:val="002060"/>
              </w:rPr>
            </w:pPr>
            <w:r w:rsidRPr="00F328D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87001F" w14:textId="77777777" w:rsidR="00E84500" w:rsidRPr="00F328D6" w:rsidRDefault="00E84500" w:rsidP="00666DC1">
            <w:pPr>
              <w:pStyle w:val="HEADERTABELLA"/>
              <w:rPr>
                <w:color w:val="002060"/>
              </w:rPr>
            </w:pPr>
            <w:r w:rsidRPr="00F328D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1C7BCD" w14:textId="77777777" w:rsidR="00E84500" w:rsidRPr="00F328D6" w:rsidRDefault="00E84500" w:rsidP="00666DC1">
            <w:pPr>
              <w:pStyle w:val="HEADERTABELLA"/>
              <w:rPr>
                <w:color w:val="002060"/>
              </w:rPr>
            </w:pPr>
            <w:proofErr w:type="spellStart"/>
            <w:r w:rsidRPr="00F328D6">
              <w:rPr>
                <w:color w:val="002060"/>
              </w:rPr>
              <w:t>Localita'</w:t>
            </w:r>
            <w:proofErr w:type="spellEnd"/>
            <w:r w:rsidRPr="00F328D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C65FCE" w14:textId="77777777" w:rsidR="00E84500" w:rsidRPr="00F328D6" w:rsidRDefault="00E84500" w:rsidP="00666DC1">
            <w:pPr>
              <w:pStyle w:val="HEADERTABELLA"/>
              <w:rPr>
                <w:color w:val="002060"/>
              </w:rPr>
            </w:pPr>
            <w:r w:rsidRPr="00F328D6">
              <w:rPr>
                <w:color w:val="002060"/>
              </w:rPr>
              <w:t>Indirizzo Impianto</w:t>
            </w:r>
          </w:p>
        </w:tc>
      </w:tr>
      <w:tr w:rsidR="00E84500" w:rsidRPr="00F328D6" w14:paraId="1CD1868D" w14:textId="77777777" w:rsidTr="00E8450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1583E44" w14:textId="77777777" w:rsidR="00E84500" w:rsidRPr="00F328D6" w:rsidRDefault="00E84500" w:rsidP="00666DC1">
            <w:pPr>
              <w:pStyle w:val="ROWTABELLA"/>
              <w:rPr>
                <w:color w:val="002060"/>
              </w:rPr>
            </w:pPr>
            <w:r w:rsidRPr="00F328D6">
              <w:rPr>
                <w:color w:val="002060"/>
              </w:rPr>
              <w:t>FUTSAL FBC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15964A3" w14:textId="77777777" w:rsidR="00E84500" w:rsidRPr="00F328D6" w:rsidRDefault="00E84500" w:rsidP="00666DC1">
            <w:pPr>
              <w:pStyle w:val="ROWTABELLA"/>
              <w:rPr>
                <w:color w:val="002060"/>
              </w:rPr>
            </w:pPr>
            <w:r w:rsidRPr="00F328D6">
              <w:rPr>
                <w:color w:val="002060"/>
              </w:rPr>
              <w:t>RECANATI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D7681F4" w14:textId="77777777" w:rsidR="00E84500" w:rsidRPr="00F328D6" w:rsidRDefault="00E84500" w:rsidP="00666DC1">
            <w:pPr>
              <w:pStyle w:val="ROWTABELLA"/>
              <w:jc w:val="center"/>
              <w:rPr>
                <w:color w:val="002060"/>
              </w:rPr>
            </w:pPr>
            <w:r w:rsidRPr="00F328D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6645095" w14:textId="77777777" w:rsidR="00E84500" w:rsidRPr="00F328D6" w:rsidRDefault="00E84500" w:rsidP="00666DC1">
            <w:pPr>
              <w:pStyle w:val="ROWTABELLA"/>
              <w:rPr>
                <w:color w:val="002060"/>
              </w:rPr>
            </w:pPr>
            <w:r w:rsidRPr="00F328D6">
              <w:rPr>
                <w:color w:val="002060"/>
              </w:rPr>
              <w:t>01/02/2020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1744BAE" w14:textId="77777777" w:rsidR="00E84500" w:rsidRPr="00F328D6" w:rsidRDefault="00E84500" w:rsidP="00666DC1">
            <w:pPr>
              <w:pStyle w:val="ROWTABELLA"/>
              <w:rPr>
                <w:color w:val="002060"/>
              </w:rPr>
            </w:pPr>
            <w:r w:rsidRPr="00F328D6">
              <w:rPr>
                <w:color w:val="002060"/>
              </w:rPr>
              <w:t>5278 CAMPO SCOPERTO "GREEN PLANET"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5882D19" w14:textId="77777777" w:rsidR="00E84500" w:rsidRPr="00F328D6" w:rsidRDefault="00E84500" w:rsidP="00666DC1">
            <w:pPr>
              <w:pStyle w:val="ROWTABELLA"/>
              <w:rPr>
                <w:color w:val="002060"/>
              </w:rPr>
            </w:pPr>
            <w:r w:rsidRPr="00F328D6">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436FE96" w14:textId="77777777" w:rsidR="00E84500" w:rsidRPr="00F328D6" w:rsidRDefault="00E84500" w:rsidP="00666DC1">
            <w:pPr>
              <w:pStyle w:val="ROWTABELLA"/>
              <w:rPr>
                <w:color w:val="002060"/>
              </w:rPr>
            </w:pPr>
            <w:r w:rsidRPr="00F328D6">
              <w:rPr>
                <w:color w:val="002060"/>
              </w:rPr>
              <w:t>VIA ABBADIA DI FIASTRA</w:t>
            </w:r>
          </w:p>
        </w:tc>
      </w:tr>
      <w:tr w:rsidR="00E84500" w:rsidRPr="00F328D6" w14:paraId="3E20E175"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D23A2B2" w14:textId="77777777" w:rsidR="00E84500" w:rsidRPr="00F328D6" w:rsidRDefault="00E84500" w:rsidP="00666DC1">
            <w:pPr>
              <w:pStyle w:val="ROWTABELLA"/>
              <w:rPr>
                <w:color w:val="002060"/>
              </w:rPr>
            </w:pPr>
            <w:r w:rsidRPr="00F328D6">
              <w:rPr>
                <w:color w:val="002060"/>
              </w:rPr>
              <w:t>MOGLIANESE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B25477A" w14:textId="77777777" w:rsidR="00E84500" w:rsidRPr="00F328D6" w:rsidRDefault="00E84500" w:rsidP="00666DC1">
            <w:pPr>
              <w:pStyle w:val="ROWTABELLA"/>
              <w:rPr>
                <w:color w:val="002060"/>
              </w:rPr>
            </w:pPr>
            <w:r w:rsidRPr="00F328D6">
              <w:rPr>
                <w:color w:val="002060"/>
              </w:rPr>
              <w:t>TENAX CASTELFIDARDO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033F1BA"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3CD67AE" w14:textId="77777777" w:rsidR="00E84500" w:rsidRPr="00F328D6" w:rsidRDefault="00E84500" w:rsidP="00666DC1">
            <w:pPr>
              <w:pStyle w:val="ROWTABELLA"/>
              <w:rPr>
                <w:color w:val="002060"/>
              </w:rPr>
            </w:pPr>
            <w:r w:rsidRPr="00F328D6">
              <w:rPr>
                <w:color w:val="002060"/>
              </w:rPr>
              <w:t>01/02/2020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A0F4278" w14:textId="77777777" w:rsidR="00E84500" w:rsidRPr="00F328D6" w:rsidRDefault="00E84500" w:rsidP="00666DC1">
            <w:pPr>
              <w:pStyle w:val="ROWTABELLA"/>
              <w:rPr>
                <w:color w:val="002060"/>
              </w:rPr>
            </w:pPr>
            <w:r w:rsidRPr="00F328D6">
              <w:rPr>
                <w:color w:val="002060"/>
              </w:rPr>
              <w:t>5283 PALAZZETTO C.S.DI MOGLIANO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675E1A4" w14:textId="77777777" w:rsidR="00E84500" w:rsidRPr="00F328D6" w:rsidRDefault="00E84500" w:rsidP="00666DC1">
            <w:pPr>
              <w:pStyle w:val="ROWTABELLA"/>
              <w:rPr>
                <w:color w:val="002060"/>
              </w:rPr>
            </w:pPr>
            <w:r w:rsidRPr="00F328D6">
              <w:rPr>
                <w:color w:val="002060"/>
              </w:rPr>
              <w:t>MOGLIANO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35E2792" w14:textId="77777777" w:rsidR="00E84500" w:rsidRPr="00F328D6" w:rsidRDefault="00E84500" w:rsidP="00666DC1">
            <w:pPr>
              <w:pStyle w:val="ROWTABELLA"/>
              <w:rPr>
                <w:color w:val="002060"/>
              </w:rPr>
            </w:pPr>
            <w:r w:rsidRPr="00F328D6">
              <w:rPr>
                <w:color w:val="002060"/>
              </w:rPr>
              <w:t>VIA PAOLO BORSELLINO</w:t>
            </w:r>
          </w:p>
        </w:tc>
      </w:tr>
      <w:tr w:rsidR="00E84500" w:rsidRPr="00F328D6" w14:paraId="0DF2354B"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E76220B" w14:textId="77777777" w:rsidR="00E84500" w:rsidRPr="00F328D6" w:rsidRDefault="00E84500" w:rsidP="00666DC1">
            <w:pPr>
              <w:pStyle w:val="ROWTABELLA"/>
              <w:rPr>
                <w:color w:val="002060"/>
              </w:rPr>
            </w:pPr>
            <w:r w:rsidRPr="00F328D6">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504BFFC" w14:textId="77777777" w:rsidR="00E84500" w:rsidRPr="00F328D6" w:rsidRDefault="00E84500" w:rsidP="00666DC1">
            <w:pPr>
              <w:pStyle w:val="ROWTABELLA"/>
              <w:rPr>
                <w:color w:val="002060"/>
              </w:rPr>
            </w:pPr>
            <w:r w:rsidRPr="00F328D6">
              <w:rPr>
                <w:color w:val="002060"/>
              </w:rPr>
              <w:t>C.U.S. MACERATA CALCIO A5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2460509"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33BDF9E" w14:textId="77777777" w:rsidR="00E84500" w:rsidRPr="00F328D6" w:rsidRDefault="00E84500" w:rsidP="00666DC1">
            <w:pPr>
              <w:pStyle w:val="ROWTABELLA"/>
              <w:rPr>
                <w:color w:val="002060"/>
              </w:rPr>
            </w:pPr>
            <w:r w:rsidRPr="00F328D6">
              <w:rPr>
                <w:color w:val="002060"/>
              </w:rPr>
              <w:t>01/02/2020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AFE96D4" w14:textId="77777777" w:rsidR="00E84500" w:rsidRPr="00F328D6" w:rsidRDefault="00E84500" w:rsidP="00666DC1">
            <w:pPr>
              <w:pStyle w:val="ROWTABELLA"/>
              <w:rPr>
                <w:color w:val="002060"/>
              </w:rPr>
            </w:pPr>
            <w:r w:rsidRPr="00F328D6">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3ED191B" w14:textId="77777777" w:rsidR="00E84500" w:rsidRPr="00F328D6" w:rsidRDefault="00E84500" w:rsidP="00666DC1">
            <w:pPr>
              <w:pStyle w:val="ROWTABELLA"/>
              <w:rPr>
                <w:color w:val="002060"/>
              </w:rPr>
            </w:pPr>
            <w:r w:rsidRPr="00F328D6">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9E915B2" w14:textId="77777777" w:rsidR="00E84500" w:rsidRPr="00F328D6" w:rsidRDefault="00E84500" w:rsidP="00666DC1">
            <w:pPr>
              <w:pStyle w:val="ROWTABELLA"/>
              <w:rPr>
                <w:color w:val="002060"/>
              </w:rPr>
            </w:pPr>
            <w:r w:rsidRPr="00F328D6">
              <w:rPr>
                <w:color w:val="002060"/>
              </w:rPr>
              <w:t xml:space="preserve">VIA </w:t>
            </w:r>
            <w:proofErr w:type="gramStart"/>
            <w:r w:rsidRPr="00F328D6">
              <w:rPr>
                <w:color w:val="002060"/>
              </w:rPr>
              <w:t>B.ROSSI</w:t>
            </w:r>
            <w:proofErr w:type="gramEnd"/>
            <w:r w:rsidRPr="00F328D6">
              <w:rPr>
                <w:color w:val="002060"/>
              </w:rPr>
              <w:t xml:space="preserve"> SNC</w:t>
            </w:r>
          </w:p>
        </w:tc>
      </w:tr>
      <w:tr w:rsidR="00E84500" w:rsidRPr="00F328D6" w14:paraId="3ED57323" w14:textId="77777777" w:rsidTr="00E8450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FF339BE" w14:textId="77777777" w:rsidR="00E84500" w:rsidRPr="00F328D6" w:rsidRDefault="00E84500" w:rsidP="00666DC1">
            <w:pPr>
              <w:pStyle w:val="ROWTABELLA"/>
              <w:rPr>
                <w:color w:val="002060"/>
              </w:rPr>
            </w:pPr>
            <w:r w:rsidRPr="00F328D6">
              <w:rPr>
                <w:color w:val="002060"/>
              </w:rPr>
              <w:t>POLISPORTIVA GAGLIARDA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0FAEA0A" w14:textId="77777777" w:rsidR="00E84500" w:rsidRPr="00F328D6" w:rsidRDefault="00E84500" w:rsidP="00666DC1">
            <w:pPr>
              <w:pStyle w:val="ROWTABELLA"/>
              <w:rPr>
                <w:color w:val="002060"/>
              </w:rPr>
            </w:pPr>
            <w:r w:rsidRPr="00F328D6">
              <w:rPr>
                <w:color w:val="002060"/>
              </w:rPr>
              <w:t>ACLI AUDAX MONTECOSARO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4F16E6E"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D2641E8" w14:textId="77777777" w:rsidR="00E84500" w:rsidRPr="00F328D6" w:rsidRDefault="00E84500" w:rsidP="00666DC1">
            <w:pPr>
              <w:pStyle w:val="ROWTABELLA"/>
              <w:rPr>
                <w:color w:val="002060"/>
              </w:rPr>
            </w:pPr>
            <w:r w:rsidRPr="00F328D6">
              <w:rPr>
                <w:color w:val="002060"/>
              </w:rPr>
              <w:t>02/02/2020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FBB5A37" w14:textId="77777777" w:rsidR="00E84500" w:rsidRPr="00F328D6" w:rsidRDefault="00E84500" w:rsidP="00666DC1">
            <w:pPr>
              <w:pStyle w:val="ROWTABELLA"/>
              <w:rPr>
                <w:color w:val="002060"/>
              </w:rPr>
            </w:pPr>
            <w:r w:rsidRPr="00F328D6">
              <w:rPr>
                <w:color w:val="002060"/>
              </w:rPr>
              <w:t>5604 CAMPO COPERTO IST.CAPRIOTTI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180D06B" w14:textId="77777777" w:rsidR="00E84500" w:rsidRPr="00F328D6" w:rsidRDefault="00E84500" w:rsidP="00666DC1">
            <w:pPr>
              <w:pStyle w:val="ROWTABELLA"/>
              <w:rPr>
                <w:color w:val="002060"/>
              </w:rPr>
            </w:pPr>
            <w:r w:rsidRPr="00F328D6">
              <w:rPr>
                <w:color w:val="002060"/>
              </w:rPr>
              <w:t>SAN BENEDETTO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5C84395" w14:textId="77777777" w:rsidR="00E84500" w:rsidRPr="00F328D6" w:rsidRDefault="00E84500" w:rsidP="00666DC1">
            <w:pPr>
              <w:pStyle w:val="ROWTABELLA"/>
              <w:rPr>
                <w:color w:val="002060"/>
              </w:rPr>
            </w:pPr>
            <w:r w:rsidRPr="00F328D6">
              <w:rPr>
                <w:color w:val="002060"/>
              </w:rPr>
              <w:t>VIA SGATTONI - CONTR.RAGNOLA</w:t>
            </w:r>
          </w:p>
        </w:tc>
      </w:tr>
    </w:tbl>
    <w:p w14:paraId="1DAECE8C" w14:textId="77777777" w:rsidR="00E84500" w:rsidRPr="003F36BA" w:rsidRDefault="00E84500" w:rsidP="00E84500">
      <w:pPr>
        <w:pStyle w:val="breakline"/>
        <w:divId w:val="527259509"/>
        <w:rPr>
          <w:color w:val="002060"/>
        </w:rPr>
      </w:pPr>
    </w:p>
    <w:p w14:paraId="5636999D" w14:textId="77777777" w:rsidR="00E84500" w:rsidRPr="003F36BA" w:rsidRDefault="00E84500" w:rsidP="00E84500">
      <w:pPr>
        <w:pStyle w:val="TITOLOCAMPIONATO"/>
        <w:shd w:val="clear" w:color="auto" w:fill="CCCCCC"/>
        <w:spacing w:before="80" w:after="40"/>
        <w:divId w:val="527259509"/>
        <w:rPr>
          <w:color w:val="002060"/>
        </w:rPr>
      </w:pPr>
      <w:r w:rsidRPr="003F36BA">
        <w:rPr>
          <w:color w:val="002060"/>
        </w:rPr>
        <w:t>UNDER 15 C5 REGIONALI MASCHILI</w:t>
      </w:r>
    </w:p>
    <w:p w14:paraId="07B00430" w14:textId="77777777" w:rsidR="00E84500" w:rsidRPr="003F36BA" w:rsidRDefault="00E84500" w:rsidP="00E84500">
      <w:pPr>
        <w:pStyle w:val="TITOLOPRINC"/>
        <w:divId w:val="527259509"/>
        <w:rPr>
          <w:color w:val="002060"/>
        </w:rPr>
      </w:pPr>
      <w:r w:rsidRPr="003F36BA">
        <w:rPr>
          <w:color w:val="002060"/>
        </w:rPr>
        <w:t>VARIAZIONI AL PROGRAMMA GARE</w:t>
      </w:r>
    </w:p>
    <w:p w14:paraId="069D6B59" w14:textId="77777777" w:rsidR="00E84500" w:rsidRPr="003F36BA" w:rsidRDefault="00E84500" w:rsidP="00E84500">
      <w:pPr>
        <w:pStyle w:val="breakline"/>
        <w:divId w:val="527259509"/>
        <w:rPr>
          <w:color w:val="002060"/>
        </w:rPr>
      </w:pPr>
    </w:p>
    <w:p w14:paraId="602BFADD" w14:textId="77777777" w:rsidR="00E84500" w:rsidRPr="003F36BA" w:rsidRDefault="00E84500" w:rsidP="00E84500">
      <w:pPr>
        <w:pStyle w:val="SOTTOTITOLOCAMPIONATO1"/>
        <w:divId w:val="527259509"/>
        <w:rPr>
          <w:color w:val="002060"/>
        </w:rPr>
      </w:pPr>
      <w:r w:rsidRPr="003F36BA">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E84500" w:rsidRPr="003F36BA" w14:paraId="2E26B888"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43DFB5" w14:textId="77777777" w:rsidR="00E84500" w:rsidRPr="003F36BA" w:rsidRDefault="00E84500" w:rsidP="00666DC1">
            <w:pPr>
              <w:pStyle w:val="HEADERTABELLA"/>
              <w:rPr>
                <w:color w:val="002060"/>
              </w:rPr>
            </w:pPr>
            <w:r w:rsidRPr="003F36B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E9DA0D" w14:textId="77777777" w:rsidR="00E84500" w:rsidRPr="003F36BA" w:rsidRDefault="00E84500" w:rsidP="00666DC1">
            <w:pPr>
              <w:pStyle w:val="HEADERTABELLA"/>
              <w:rPr>
                <w:color w:val="002060"/>
              </w:rPr>
            </w:pPr>
            <w:r w:rsidRPr="003F36BA">
              <w:rPr>
                <w:color w:val="002060"/>
              </w:rPr>
              <w:t xml:space="preserve">N° </w:t>
            </w:r>
            <w:proofErr w:type="spellStart"/>
            <w:r w:rsidRPr="003F36BA">
              <w:rPr>
                <w:color w:val="002060"/>
              </w:rPr>
              <w:t>Gior</w:t>
            </w:r>
            <w:proofErr w:type="spellEnd"/>
            <w:r w:rsidRPr="003F36B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5F0083" w14:textId="77777777" w:rsidR="00E84500" w:rsidRPr="003F36BA" w:rsidRDefault="00E84500" w:rsidP="00666DC1">
            <w:pPr>
              <w:pStyle w:val="HEADERTABELLA"/>
              <w:rPr>
                <w:color w:val="002060"/>
              </w:rPr>
            </w:pPr>
            <w:r w:rsidRPr="003F36B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A3689E" w14:textId="77777777" w:rsidR="00E84500" w:rsidRPr="003F36BA" w:rsidRDefault="00E84500" w:rsidP="00666DC1">
            <w:pPr>
              <w:pStyle w:val="HEADERTABELLA"/>
              <w:rPr>
                <w:color w:val="002060"/>
              </w:rPr>
            </w:pPr>
            <w:r w:rsidRPr="003F36B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F17D19" w14:textId="77777777" w:rsidR="00E84500" w:rsidRPr="003F36BA" w:rsidRDefault="00E84500" w:rsidP="00666DC1">
            <w:pPr>
              <w:pStyle w:val="HEADERTABELLA"/>
              <w:rPr>
                <w:color w:val="002060"/>
              </w:rPr>
            </w:pPr>
            <w:r w:rsidRPr="003F36BA">
              <w:rPr>
                <w:color w:val="002060"/>
              </w:rPr>
              <w:t xml:space="preserve">Data </w:t>
            </w:r>
            <w:proofErr w:type="spellStart"/>
            <w:r w:rsidRPr="003F36BA">
              <w:rPr>
                <w:color w:val="002060"/>
              </w:rPr>
              <w:t>Orig</w:t>
            </w:r>
            <w:proofErr w:type="spellEnd"/>
            <w:r w:rsidRPr="003F36B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58D9C3" w14:textId="77777777" w:rsidR="00E84500" w:rsidRPr="003F36BA" w:rsidRDefault="00E84500" w:rsidP="00666DC1">
            <w:pPr>
              <w:pStyle w:val="HEADERTABELLA"/>
              <w:rPr>
                <w:color w:val="002060"/>
              </w:rPr>
            </w:pPr>
            <w:r w:rsidRPr="003F36BA">
              <w:rPr>
                <w:color w:val="002060"/>
              </w:rPr>
              <w:t xml:space="preserve">Ora </w:t>
            </w:r>
            <w:proofErr w:type="spellStart"/>
            <w:r w:rsidRPr="003F36BA">
              <w:rPr>
                <w:color w:val="002060"/>
              </w:rPr>
              <w:t>Var</w:t>
            </w:r>
            <w:proofErr w:type="spellEnd"/>
            <w:r w:rsidRPr="003F36B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A6D1BB" w14:textId="77777777" w:rsidR="00E84500" w:rsidRPr="003F36BA" w:rsidRDefault="00E84500" w:rsidP="00666DC1">
            <w:pPr>
              <w:pStyle w:val="HEADERTABELLA"/>
              <w:rPr>
                <w:color w:val="002060"/>
              </w:rPr>
            </w:pPr>
            <w:r w:rsidRPr="003F36BA">
              <w:rPr>
                <w:color w:val="002060"/>
              </w:rPr>
              <w:t xml:space="preserve">Ora </w:t>
            </w:r>
            <w:proofErr w:type="spellStart"/>
            <w:r w:rsidRPr="003F36BA">
              <w:rPr>
                <w:color w:val="002060"/>
              </w:rPr>
              <w:t>Orig</w:t>
            </w:r>
            <w:proofErr w:type="spellEnd"/>
            <w:r w:rsidRPr="003F36B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C895C6" w14:textId="77777777" w:rsidR="00E84500" w:rsidRPr="003F36BA" w:rsidRDefault="00E84500" w:rsidP="00666DC1">
            <w:pPr>
              <w:pStyle w:val="HEADERTABELLA"/>
              <w:rPr>
                <w:color w:val="002060"/>
              </w:rPr>
            </w:pPr>
            <w:r w:rsidRPr="003F36BA">
              <w:rPr>
                <w:color w:val="002060"/>
              </w:rPr>
              <w:t>Impianto</w:t>
            </w:r>
          </w:p>
        </w:tc>
      </w:tr>
      <w:tr w:rsidR="00E84500" w:rsidRPr="003F36BA" w14:paraId="35C152B7"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81FD98" w14:textId="77777777" w:rsidR="00E84500" w:rsidRPr="00387A9A" w:rsidRDefault="00E84500" w:rsidP="00666DC1">
            <w:pPr>
              <w:pStyle w:val="ROWTABELLA"/>
              <w:rPr>
                <w:color w:val="002060"/>
                <w:highlight w:val="yellow"/>
              </w:rPr>
            </w:pPr>
            <w:r w:rsidRPr="00387A9A">
              <w:rPr>
                <w:color w:val="002060"/>
                <w:highlight w:val="yellow"/>
              </w:rPr>
              <w:t>02/02/2020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EA6EEE" w14:textId="77777777" w:rsidR="00E84500" w:rsidRPr="00387A9A" w:rsidRDefault="00E84500" w:rsidP="00666DC1">
            <w:pPr>
              <w:pStyle w:val="ROWTABELLA"/>
              <w:jc w:val="center"/>
              <w:rPr>
                <w:color w:val="002060"/>
                <w:highlight w:val="yellow"/>
              </w:rPr>
            </w:pPr>
            <w:r w:rsidRPr="00387A9A">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AEA1EF" w14:textId="77777777" w:rsidR="00E84500" w:rsidRPr="00387A9A" w:rsidRDefault="00E84500" w:rsidP="00666DC1">
            <w:pPr>
              <w:pStyle w:val="ROWTABELLA"/>
              <w:rPr>
                <w:color w:val="002060"/>
                <w:highlight w:val="yellow"/>
              </w:rPr>
            </w:pPr>
            <w:r w:rsidRPr="00387A9A">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87493C" w14:textId="77777777" w:rsidR="00E84500" w:rsidRPr="00387A9A" w:rsidRDefault="00E84500" w:rsidP="00666DC1">
            <w:pPr>
              <w:pStyle w:val="ROWTABELLA"/>
              <w:rPr>
                <w:color w:val="002060"/>
                <w:highlight w:val="yellow"/>
              </w:rPr>
            </w:pPr>
            <w:r w:rsidRPr="00387A9A">
              <w:rPr>
                <w:color w:val="002060"/>
                <w:highlight w:val="yellow"/>
              </w:rPr>
              <w:t>FUTBOL3</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113C91" w14:textId="77777777" w:rsidR="00E84500" w:rsidRPr="003F36BA" w:rsidRDefault="00E84500" w:rsidP="00666DC1">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4D623C" w14:textId="77777777" w:rsidR="00E84500" w:rsidRPr="003F36BA" w:rsidRDefault="00E84500" w:rsidP="00666DC1">
            <w:pPr>
              <w:pStyle w:val="ROWTABELLA"/>
              <w:jc w:val="center"/>
              <w:rPr>
                <w:color w:val="002060"/>
              </w:rPr>
            </w:pPr>
            <w:r w:rsidRPr="00387A9A">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BE96A8" w14:textId="77777777" w:rsidR="00E84500" w:rsidRPr="003F36BA" w:rsidRDefault="00E84500" w:rsidP="00666DC1">
            <w:pPr>
              <w:rPr>
                <w:color w:val="002060"/>
                <w:sz w:val="24"/>
                <w:szCs w:val="24"/>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A64C12" w14:textId="77777777" w:rsidR="00E84500" w:rsidRPr="003F36BA" w:rsidRDefault="00E84500" w:rsidP="00666DC1">
            <w:pPr>
              <w:pStyle w:val="ROWTABELLA"/>
              <w:rPr>
                <w:color w:val="002060"/>
              </w:rPr>
            </w:pPr>
            <w:r w:rsidRPr="00387A9A">
              <w:rPr>
                <w:color w:val="002060"/>
                <w:highlight w:val="yellow"/>
              </w:rPr>
              <w:t>CAMPO DI C5 ENTRO PAL OLIMPIA MONTEPORZIO VIA RISORGIMENTO 16</w:t>
            </w:r>
          </w:p>
        </w:tc>
      </w:tr>
      <w:tr w:rsidR="00E84500" w:rsidRPr="003F36BA" w14:paraId="5F6DECA5"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8EF9D7" w14:textId="77777777" w:rsidR="00E84500" w:rsidRPr="00387A9A" w:rsidRDefault="00E84500" w:rsidP="00666DC1">
            <w:pPr>
              <w:pStyle w:val="ROWTABELLA"/>
              <w:rPr>
                <w:color w:val="002060"/>
                <w:highlight w:val="yellow"/>
              </w:rPr>
            </w:pPr>
            <w:r w:rsidRPr="00387A9A">
              <w:rPr>
                <w:color w:val="002060"/>
                <w:highlight w:val="yellow"/>
              </w:rPr>
              <w:t>08/02/2020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139243" w14:textId="77777777" w:rsidR="00E84500" w:rsidRPr="00387A9A" w:rsidRDefault="00E84500" w:rsidP="00666DC1">
            <w:pPr>
              <w:pStyle w:val="ROWTABELLA"/>
              <w:jc w:val="center"/>
              <w:rPr>
                <w:color w:val="002060"/>
                <w:highlight w:val="yellow"/>
              </w:rPr>
            </w:pPr>
            <w:r w:rsidRPr="00387A9A">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DED00E" w14:textId="77777777" w:rsidR="00E84500" w:rsidRPr="00387A9A" w:rsidRDefault="00E84500" w:rsidP="00666DC1">
            <w:pPr>
              <w:pStyle w:val="ROWTABELLA"/>
              <w:rPr>
                <w:color w:val="002060"/>
                <w:highlight w:val="yellow"/>
              </w:rPr>
            </w:pPr>
            <w:r w:rsidRPr="00387A9A">
              <w:rPr>
                <w:color w:val="002060"/>
                <w:highlight w:val="yellow"/>
              </w:rPr>
              <w:t>FUTBOL3</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E0A060" w14:textId="77777777" w:rsidR="00E84500" w:rsidRPr="00387A9A" w:rsidRDefault="00E84500" w:rsidP="00666DC1">
            <w:pPr>
              <w:pStyle w:val="ROWTABELLA"/>
              <w:rPr>
                <w:color w:val="002060"/>
                <w:highlight w:val="yellow"/>
              </w:rPr>
            </w:pPr>
            <w:r w:rsidRPr="00387A9A">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753CF1" w14:textId="77777777" w:rsidR="00E84500" w:rsidRPr="003F36BA" w:rsidRDefault="00E84500" w:rsidP="00666DC1">
            <w:pPr>
              <w:pStyle w:val="ROWTABELLA"/>
              <w:rPr>
                <w:color w:val="002060"/>
              </w:rPr>
            </w:pPr>
            <w:r w:rsidRPr="003F36BA">
              <w:rPr>
                <w:color w:val="002060"/>
              </w:rPr>
              <w:t>0</w:t>
            </w:r>
            <w:r>
              <w:rPr>
                <w:color w:val="002060"/>
              </w:rPr>
              <w:t>9</w:t>
            </w:r>
            <w:r w:rsidRPr="003F36BA">
              <w:rPr>
                <w:color w:val="002060"/>
              </w:rPr>
              <w:t>/02/2020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AFE0FD" w14:textId="77777777" w:rsidR="00E84500" w:rsidRPr="003F36BA" w:rsidRDefault="00E84500" w:rsidP="00666DC1">
            <w:pPr>
              <w:pStyle w:val="ROWTABELLA"/>
              <w:jc w:val="center"/>
              <w:rPr>
                <w:color w:val="002060"/>
              </w:rPr>
            </w:pPr>
            <w:r w:rsidRPr="00387A9A">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5711EB" w14:textId="77777777" w:rsidR="00E84500" w:rsidRPr="003F36BA" w:rsidRDefault="00E84500" w:rsidP="00666DC1">
            <w:pPr>
              <w:pStyle w:val="ROWTABELLA"/>
              <w:jc w:val="center"/>
              <w:rPr>
                <w:color w:val="002060"/>
              </w:rPr>
            </w:pPr>
            <w:r w:rsidRPr="003F36BA">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572D34" w14:textId="77777777" w:rsidR="00E84500" w:rsidRPr="003F36BA" w:rsidRDefault="00E84500" w:rsidP="00666DC1">
            <w:pPr>
              <w:rPr>
                <w:color w:val="002060"/>
                <w:sz w:val="24"/>
                <w:szCs w:val="24"/>
              </w:rPr>
            </w:pPr>
          </w:p>
        </w:tc>
      </w:tr>
      <w:tr w:rsidR="00E84500" w:rsidRPr="003F36BA" w14:paraId="70E02EE2"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1C5E18" w14:textId="77777777" w:rsidR="00E84500" w:rsidRPr="00387A9A" w:rsidRDefault="00E84500" w:rsidP="00666DC1">
            <w:pPr>
              <w:pStyle w:val="ROWTABELLA"/>
              <w:rPr>
                <w:color w:val="002060"/>
                <w:highlight w:val="yellow"/>
              </w:rPr>
            </w:pPr>
            <w:r w:rsidRPr="00387A9A">
              <w:rPr>
                <w:color w:val="002060"/>
                <w:highlight w:val="yellow"/>
              </w:rPr>
              <w:t>02/03/2020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5284A1" w14:textId="77777777" w:rsidR="00E84500" w:rsidRPr="00387A9A" w:rsidRDefault="00E84500" w:rsidP="00666DC1">
            <w:pPr>
              <w:pStyle w:val="ROWTABELLA"/>
              <w:jc w:val="center"/>
              <w:rPr>
                <w:color w:val="002060"/>
                <w:highlight w:val="yellow"/>
              </w:rPr>
            </w:pPr>
            <w:r w:rsidRPr="00387A9A">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B6DA06" w14:textId="77777777" w:rsidR="00E84500" w:rsidRPr="00387A9A" w:rsidRDefault="00E84500" w:rsidP="00666DC1">
            <w:pPr>
              <w:pStyle w:val="ROWTABELLA"/>
              <w:rPr>
                <w:color w:val="002060"/>
                <w:highlight w:val="yellow"/>
              </w:rPr>
            </w:pPr>
            <w:r w:rsidRPr="00387A9A">
              <w:rPr>
                <w:color w:val="002060"/>
                <w:highlight w:val="yellow"/>
              </w:rPr>
              <w:t>FUTBOL3</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D6E13B" w14:textId="77777777" w:rsidR="00E84500" w:rsidRPr="00387A9A" w:rsidRDefault="00E84500" w:rsidP="00666DC1">
            <w:pPr>
              <w:pStyle w:val="ROWTABELLA"/>
              <w:rPr>
                <w:color w:val="002060"/>
                <w:highlight w:val="yellow"/>
              </w:rPr>
            </w:pPr>
            <w:r w:rsidRPr="00387A9A">
              <w:rPr>
                <w:color w:val="002060"/>
                <w:highlight w:val="yellow"/>
              </w:rPr>
              <w:t>POL.CAGLI SPORT ASSOCIATI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8B9874" w14:textId="77777777" w:rsidR="00E84500" w:rsidRPr="003F36BA" w:rsidRDefault="00E84500" w:rsidP="00666DC1">
            <w:pPr>
              <w:pStyle w:val="ROWTABELLA"/>
              <w:rPr>
                <w:color w:val="002060"/>
              </w:rPr>
            </w:pPr>
            <w:r>
              <w:rPr>
                <w:color w:val="002060"/>
              </w:rPr>
              <w:t>01</w:t>
            </w:r>
            <w:r w:rsidRPr="003F36BA">
              <w:rPr>
                <w:color w:val="002060"/>
              </w:rPr>
              <w:t>/0</w:t>
            </w:r>
            <w:r>
              <w:rPr>
                <w:color w:val="002060"/>
              </w:rPr>
              <w:t>3</w:t>
            </w:r>
            <w:r w:rsidRPr="003F36BA">
              <w:rPr>
                <w:color w:val="002060"/>
              </w:rPr>
              <w:t>/2020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649C72" w14:textId="77777777" w:rsidR="00E84500" w:rsidRPr="003F36BA" w:rsidRDefault="00E84500" w:rsidP="00666DC1">
            <w:pPr>
              <w:pStyle w:val="ROWTABELLA"/>
              <w:jc w:val="center"/>
              <w:rPr>
                <w:color w:val="002060"/>
              </w:rPr>
            </w:pPr>
            <w:r w:rsidRPr="00387A9A">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D27019" w14:textId="77777777" w:rsidR="00E84500" w:rsidRPr="003F36BA" w:rsidRDefault="00E84500" w:rsidP="00666DC1">
            <w:pPr>
              <w:pStyle w:val="ROWTABELLA"/>
              <w:jc w:val="center"/>
              <w:rPr>
                <w:color w:val="002060"/>
              </w:rPr>
            </w:pPr>
            <w:r w:rsidRPr="003F36BA">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2328C7" w14:textId="77777777" w:rsidR="00E84500" w:rsidRPr="003F36BA" w:rsidRDefault="00E84500" w:rsidP="00666DC1">
            <w:pPr>
              <w:rPr>
                <w:color w:val="002060"/>
                <w:sz w:val="24"/>
                <w:szCs w:val="24"/>
              </w:rPr>
            </w:pPr>
          </w:p>
        </w:tc>
      </w:tr>
    </w:tbl>
    <w:p w14:paraId="63739713" w14:textId="77777777" w:rsidR="00E84500" w:rsidRPr="003F36BA" w:rsidRDefault="00E84500" w:rsidP="00E84500">
      <w:pPr>
        <w:pStyle w:val="breakline"/>
        <w:divId w:val="527259509"/>
        <w:rPr>
          <w:color w:val="002060"/>
        </w:rPr>
      </w:pPr>
    </w:p>
    <w:p w14:paraId="6477A139" w14:textId="77777777" w:rsidR="00E84500" w:rsidRPr="003F36BA" w:rsidRDefault="00E84500" w:rsidP="00E84500">
      <w:pPr>
        <w:pStyle w:val="breakline"/>
        <w:divId w:val="527259509"/>
        <w:rPr>
          <w:color w:val="002060"/>
        </w:rPr>
      </w:pPr>
    </w:p>
    <w:p w14:paraId="5C70E212" w14:textId="77777777" w:rsidR="00E84500" w:rsidRPr="003F36BA" w:rsidRDefault="00E84500" w:rsidP="00E84500">
      <w:pPr>
        <w:pStyle w:val="SOTTOTITOLOCAMPIONATO1"/>
        <w:divId w:val="527259509"/>
        <w:rPr>
          <w:color w:val="002060"/>
        </w:rPr>
      </w:pPr>
      <w:r w:rsidRPr="003F36BA">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E84500" w:rsidRPr="003F36BA" w14:paraId="582E2D5D"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9DA8A0" w14:textId="77777777" w:rsidR="00E84500" w:rsidRPr="003F36BA" w:rsidRDefault="00E84500" w:rsidP="00666DC1">
            <w:pPr>
              <w:pStyle w:val="HEADERTABELLA"/>
              <w:rPr>
                <w:color w:val="002060"/>
              </w:rPr>
            </w:pPr>
            <w:r w:rsidRPr="003F36B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5AE508" w14:textId="77777777" w:rsidR="00E84500" w:rsidRPr="003F36BA" w:rsidRDefault="00E84500" w:rsidP="00666DC1">
            <w:pPr>
              <w:pStyle w:val="HEADERTABELLA"/>
              <w:rPr>
                <w:color w:val="002060"/>
              </w:rPr>
            </w:pPr>
            <w:r w:rsidRPr="003F36BA">
              <w:rPr>
                <w:color w:val="002060"/>
              </w:rPr>
              <w:t xml:space="preserve">N° </w:t>
            </w:r>
            <w:proofErr w:type="spellStart"/>
            <w:r w:rsidRPr="003F36BA">
              <w:rPr>
                <w:color w:val="002060"/>
              </w:rPr>
              <w:t>Gior</w:t>
            </w:r>
            <w:proofErr w:type="spellEnd"/>
            <w:r w:rsidRPr="003F36B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1134C1" w14:textId="77777777" w:rsidR="00E84500" w:rsidRPr="003F36BA" w:rsidRDefault="00E84500" w:rsidP="00666DC1">
            <w:pPr>
              <w:pStyle w:val="HEADERTABELLA"/>
              <w:rPr>
                <w:color w:val="002060"/>
              </w:rPr>
            </w:pPr>
            <w:r w:rsidRPr="003F36B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21A994" w14:textId="77777777" w:rsidR="00E84500" w:rsidRPr="003F36BA" w:rsidRDefault="00E84500" w:rsidP="00666DC1">
            <w:pPr>
              <w:pStyle w:val="HEADERTABELLA"/>
              <w:rPr>
                <w:color w:val="002060"/>
              </w:rPr>
            </w:pPr>
            <w:r w:rsidRPr="003F36B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7367F6" w14:textId="77777777" w:rsidR="00E84500" w:rsidRPr="003F36BA" w:rsidRDefault="00E84500" w:rsidP="00666DC1">
            <w:pPr>
              <w:pStyle w:val="HEADERTABELLA"/>
              <w:rPr>
                <w:color w:val="002060"/>
              </w:rPr>
            </w:pPr>
            <w:r w:rsidRPr="003F36BA">
              <w:rPr>
                <w:color w:val="002060"/>
              </w:rPr>
              <w:t xml:space="preserve">Data </w:t>
            </w:r>
            <w:proofErr w:type="spellStart"/>
            <w:r w:rsidRPr="003F36BA">
              <w:rPr>
                <w:color w:val="002060"/>
              </w:rPr>
              <w:t>Orig</w:t>
            </w:r>
            <w:proofErr w:type="spellEnd"/>
            <w:r w:rsidRPr="003F36B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681001" w14:textId="77777777" w:rsidR="00E84500" w:rsidRPr="003F36BA" w:rsidRDefault="00E84500" w:rsidP="00666DC1">
            <w:pPr>
              <w:pStyle w:val="HEADERTABELLA"/>
              <w:rPr>
                <w:color w:val="002060"/>
              </w:rPr>
            </w:pPr>
            <w:r w:rsidRPr="003F36BA">
              <w:rPr>
                <w:color w:val="002060"/>
              </w:rPr>
              <w:t xml:space="preserve">Ora </w:t>
            </w:r>
            <w:proofErr w:type="spellStart"/>
            <w:r w:rsidRPr="003F36BA">
              <w:rPr>
                <w:color w:val="002060"/>
              </w:rPr>
              <w:t>Var</w:t>
            </w:r>
            <w:proofErr w:type="spellEnd"/>
            <w:r w:rsidRPr="003F36B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3A9C5B" w14:textId="77777777" w:rsidR="00E84500" w:rsidRPr="003F36BA" w:rsidRDefault="00E84500" w:rsidP="00666DC1">
            <w:pPr>
              <w:pStyle w:val="HEADERTABELLA"/>
              <w:rPr>
                <w:color w:val="002060"/>
              </w:rPr>
            </w:pPr>
            <w:r w:rsidRPr="003F36BA">
              <w:rPr>
                <w:color w:val="002060"/>
              </w:rPr>
              <w:t xml:space="preserve">Ora </w:t>
            </w:r>
            <w:proofErr w:type="spellStart"/>
            <w:r w:rsidRPr="003F36BA">
              <w:rPr>
                <w:color w:val="002060"/>
              </w:rPr>
              <w:t>Orig</w:t>
            </w:r>
            <w:proofErr w:type="spellEnd"/>
            <w:r w:rsidRPr="003F36B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8D060E" w14:textId="77777777" w:rsidR="00E84500" w:rsidRPr="003F36BA" w:rsidRDefault="00E84500" w:rsidP="00666DC1">
            <w:pPr>
              <w:pStyle w:val="HEADERTABELLA"/>
              <w:rPr>
                <w:color w:val="002060"/>
              </w:rPr>
            </w:pPr>
            <w:r w:rsidRPr="003F36BA">
              <w:rPr>
                <w:color w:val="002060"/>
              </w:rPr>
              <w:t>Impianto</w:t>
            </w:r>
          </w:p>
        </w:tc>
      </w:tr>
      <w:tr w:rsidR="00E84500" w:rsidRPr="003F36BA" w14:paraId="49FD2635"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8F204C" w14:textId="77777777" w:rsidR="00E84500" w:rsidRPr="00387A9A" w:rsidRDefault="00E84500" w:rsidP="00666DC1">
            <w:pPr>
              <w:pStyle w:val="ROWTABELLA"/>
              <w:rPr>
                <w:color w:val="002060"/>
                <w:highlight w:val="yellow"/>
              </w:rPr>
            </w:pPr>
            <w:r w:rsidRPr="00387A9A">
              <w:rPr>
                <w:color w:val="002060"/>
                <w:highlight w:val="yellow"/>
              </w:rPr>
              <w:t>01/02/2020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D709CE" w14:textId="77777777" w:rsidR="00E84500" w:rsidRPr="00387A9A" w:rsidRDefault="00E84500" w:rsidP="00666DC1">
            <w:pPr>
              <w:pStyle w:val="ROWTABELLA"/>
              <w:jc w:val="center"/>
              <w:rPr>
                <w:color w:val="002060"/>
                <w:highlight w:val="yellow"/>
              </w:rPr>
            </w:pPr>
            <w:r w:rsidRPr="00387A9A">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A009F6" w14:textId="77777777" w:rsidR="00E84500" w:rsidRPr="00387A9A" w:rsidRDefault="00E84500" w:rsidP="00666DC1">
            <w:pPr>
              <w:pStyle w:val="ROWTABELLA"/>
              <w:rPr>
                <w:color w:val="002060"/>
                <w:highlight w:val="yellow"/>
              </w:rPr>
            </w:pPr>
            <w:r w:rsidRPr="00387A9A">
              <w:rPr>
                <w:color w:val="002060"/>
                <w:highlight w:val="yellow"/>
              </w:rPr>
              <w:t xml:space="preserve">ACLI MANTOVANI </w:t>
            </w:r>
            <w:proofErr w:type="spellStart"/>
            <w:r w:rsidRPr="00387A9A">
              <w:rPr>
                <w:color w:val="002060"/>
                <w:highlight w:val="yellow"/>
              </w:rPr>
              <w:t>CALCIOsq.B</w:t>
            </w:r>
            <w:proofErr w:type="spellEnd"/>
            <w:r w:rsidRPr="00387A9A">
              <w:rPr>
                <w:color w:val="002060"/>
                <w:highlight w:val="yellow"/>
              </w:rPr>
              <w:t xml:space="preserve">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AB124F" w14:textId="77777777" w:rsidR="00E84500" w:rsidRPr="00387A9A" w:rsidRDefault="00E84500" w:rsidP="00666DC1">
            <w:pPr>
              <w:pStyle w:val="ROWTABELLA"/>
              <w:rPr>
                <w:color w:val="002060"/>
                <w:highlight w:val="yellow"/>
              </w:rPr>
            </w:pPr>
            <w:r w:rsidRPr="00387A9A">
              <w:rPr>
                <w:color w:val="002060"/>
                <w:highlight w:val="yellow"/>
              </w:rPr>
              <w:t xml:space="preserve">AMICI DEL </w:t>
            </w:r>
            <w:proofErr w:type="spellStart"/>
            <w:r w:rsidRPr="00387A9A">
              <w:rPr>
                <w:color w:val="002060"/>
                <w:highlight w:val="yellow"/>
              </w:rPr>
              <w:t>CENTROSOCIOsq.B</w:t>
            </w:r>
            <w:proofErr w:type="spellEnd"/>
            <w:r w:rsidRPr="00387A9A">
              <w:rPr>
                <w:color w:val="002060"/>
                <w:highlight w:val="yellow"/>
              </w:rPr>
              <w:t xml:space="preserve">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EA48ED" w14:textId="77777777" w:rsidR="00E84500" w:rsidRPr="003F36BA" w:rsidRDefault="00E84500" w:rsidP="00666DC1">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FC78FA" w14:textId="77777777" w:rsidR="00E84500" w:rsidRPr="003F36BA" w:rsidRDefault="00E84500" w:rsidP="00666DC1">
            <w:pPr>
              <w:pStyle w:val="ROWTABELLA"/>
              <w:jc w:val="center"/>
              <w:rPr>
                <w:color w:val="002060"/>
              </w:rPr>
            </w:pPr>
            <w:r w:rsidRPr="00387A9A">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B9D03B" w14:textId="77777777" w:rsidR="00E84500" w:rsidRPr="003F36BA" w:rsidRDefault="00E84500" w:rsidP="00666DC1">
            <w:pPr>
              <w:pStyle w:val="ROWTABELLA"/>
              <w:jc w:val="center"/>
              <w:rPr>
                <w:color w:val="002060"/>
              </w:rPr>
            </w:pPr>
            <w:r w:rsidRPr="003F36BA">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76573B" w14:textId="77777777" w:rsidR="00E84500" w:rsidRPr="003F36BA" w:rsidRDefault="00E84500" w:rsidP="00666DC1">
            <w:pPr>
              <w:rPr>
                <w:color w:val="002060"/>
                <w:sz w:val="24"/>
                <w:szCs w:val="24"/>
              </w:rPr>
            </w:pPr>
          </w:p>
        </w:tc>
      </w:tr>
      <w:tr w:rsidR="00E84500" w:rsidRPr="003F36BA" w14:paraId="1D6E616D" w14:textId="77777777" w:rsidTr="00E84500">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AFACCD" w14:textId="77777777" w:rsidR="00E84500" w:rsidRPr="00387A9A" w:rsidRDefault="00E84500" w:rsidP="00666DC1">
            <w:pPr>
              <w:pStyle w:val="ROWTABELLA"/>
              <w:rPr>
                <w:color w:val="002060"/>
                <w:highlight w:val="yellow"/>
              </w:rPr>
            </w:pPr>
            <w:r w:rsidRPr="00387A9A">
              <w:rPr>
                <w:color w:val="002060"/>
                <w:highlight w:val="yellow"/>
              </w:rPr>
              <w:t>02/02/2020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84FD60" w14:textId="77777777" w:rsidR="00E84500" w:rsidRPr="00387A9A" w:rsidRDefault="00E84500" w:rsidP="00666DC1">
            <w:pPr>
              <w:pStyle w:val="ROWTABELLA"/>
              <w:jc w:val="center"/>
              <w:rPr>
                <w:color w:val="002060"/>
                <w:highlight w:val="yellow"/>
              </w:rPr>
            </w:pPr>
            <w:r w:rsidRPr="00387A9A">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F941F6" w14:textId="77777777" w:rsidR="00E84500" w:rsidRPr="00387A9A" w:rsidRDefault="00E84500" w:rsidP="00666DC1">
            <w:pPr>
              <w:pStyle w:val="ROWTABELLA"/>
              <w:rPr>
                <w:color w:val="002060"/>
                <w:highlight w:val="yellow"/>
              </w:rPr>
            </w:pPr>
            <w:r w:rsidRPr="00387A9A">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645E66" w14:textId="77777777" w:rsidR="00E84500" w:rsidRPr="00387A9A" w:rsidRDefault="00E84500" w:rsidP="00666DC1">
            <w:pPr>
              <w:pStyle w:val="ROWTABELLA"/>
              <w:rPr>
                <w:color w:val="002060"/>
                <w:highlight w:val="yellow"/>
              </w:rPr>
            </w:pPr>
            <w:r w:rsidRPr="00387A9A">
              <w:rPr>
                <w:color w:val="002060"/>
                <w:highlight w:val="yellow"/>
              </w:rPr>
              <w:t>CERRETO D ESI C5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863556" w14:textId="77777777" w:rsidR="00E84500" w:rsidRPr="003F36BA" w:rsidRDefault="00E84500" w:rsidP="00666DC1">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B90C9E" w14:textId="77777777" w:rsidR="00E84500" w:rsidRPr="003F36BA" w:rsidRDefault="00E84500" w:rsidP="00666DC1">
            <w:pPr>
              <w:pStyle w:val="ROWTABELLA"/>
              <w:jc w:val="center"/>
              <w:rPr>
                <w:color w:val="002060"/>
              </w:rPr>
            </w:pPr>
            <w:r w:rsidRPr="00387A9A">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25E435" w14:textId="77777777" w:rsidR="00E84500" w:rsidRPr="003F36BA" w:rsidRDefault="00E84500" w:rsidP="00666DC1">
            <w:pPr>
              <w:pStyle w:val="ROWTABELLA"/>
              <w:jc w:val="center"/>
              <w:rPr>
                <w:color w:val="002060"/>
              </w:rPr>
            </w:pPr>
            <w:r w:rsidRPr="003F36BA">
              <w:rPr>
                <w:color w:val="002060"/>
              </w:rPr>
              <w:t>10:00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B0CB26" w14:textId="77777777" w:rsidR="00E84500" w:rsidRPr="003F36BA" w:rsidRDefault="00E84500" w:rsidP="00666DC1">
            <w:pPr>
              <w:rPr>
                <w:color w:val="002060"/>
                <w:sz w:val="24"/>
                <w:szCs w:val="24"/>
              </w:rPr>
            </w:pPr>
          </w:p>
        </w:tc>
      </w:tr>
    </w:tbl>
    <w:p w14:paraId="2E9C464D" w14:textId="77777777" w:rsidR="00E84500" w:rsidRPr="003F36BA" w:rsidRDefault="00E84500" w:rsidP="00E84500">
      <w:pPr>
        <w:pStyle w:val="breakline"/>
        <w:divId w:val="527259509"/>
        <w:rPr>
          <w:color w:val="002060"/>
        </w:rPr>
      </w:pPr>
    </w:p>
    <w:p w14:paraId="3C41B830" w14:textId="77777777" w:rsidR="00E84500" w:rsidRPr="003F36BA" w:rsidRDefault="00E84500" w:rsidP="00E84500">
      <w:pPr>
        <w:pStyle w:val="breakline"/>
        <w:divId w:val="527259509"/>
        <w:rPr>
          <w:color w:val="002060"/>
        </w:rPr>
      </w:pPr>
    </w:p>
    <w:p w14:paraId="4043D677" w14:textId="77777777" w:rsidR="00E84500" w:rsidRPr="003F36BA" w:rsidRDefault="00E84500" w:rsidP="00E84500">
      <w:pPr>
        <w:pStyle w:val="TITOLOPRINC"/>
        <w:divId w:val="527259509"/>
        <w:rPr>
          <w:color w:val="002060"/>
        </w:rPr>
      </w:pPr>
      <w:r w:rsidRPr="003F36BA">
        <w:rPr>
          <w:color w:val="002060"/>
        </w:rPr>
        <w:t>RISULTATI</w:t>
      </w:r>
    </w:p>
    <w:p w14:paraId="05876295" w14:textId="77777777" w:rsidR="00E84500" w:rsidRPr="003F36BA" w:rsidRDefault="00E84500" w:rsidP="00E84500">
      <w:pPr>
        <w:pStyle w:val="breakline"/>
        <w:divId w:val="527259509"/>
        <w:rPr>
          <w:color w:val="002060"/>
        </w:rPr>
      </w:pPr>
    </w:p>
    <w:p w14:paraId="35DDAF51" w14:textId="77777777" w:rsidR="00E84500" w:rsidRPr="003F36BA" w:rsidRDefault="00E84500" w:rsidP="00E84500">
      <w:pPr>
        <w:pStyle w:val="SOTTOTITOLOCAMPIONATO1"/>
        <w:divId w:val="527259509"/>
        <w:rPr>
          <w:color w:val="002060"/>
        </w:rPr>
      </w:pPr>
      <w:r w:rsidRPr="003F36BA">
        <w:rPr>
          <w:color w:val="002060"/>
        </w:rPr>
        <w:t>RISULTATI UFFICIALI GARE DEL 26/01/2020</w:t>
      </w:r>
    </w:p>
    <w:p w14:paraId="149B9151" w14:textId="77777777" w:rsidR="00E84500" w:rsidRPr="003F36BA" w:rsidRDefault="00E84500" w:rsidP="00E84500">
      <w:pPr>
        <w:pStyle w:val="SOTTOTITOLOCAMPIONATO2"/>
        <w:divId w:val="527259509"/>
        <w:rPr>
          <w:color w:val="002060"/>
        </w:rPr>
      </w:pPr>
      <w:r w:rsidRPr="003F36BA">
        <w:rPr>
          <w:color w:val="002060"/>
        </w:rPr>
        <w:t>Si trascrivono qui di seguito i risultati ufficiali delle gare disputate</w:t>
      </w:r>
    </w:p>
    <w:p w14:paraId="2F229091" w14:textId="77777777" w:rsidR="00E84500" w:rsidRPr="003F36BA" w:rsidRDefault="00E84500" w:rsidP="00E8450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E84500" w:rsidRPr="003F36BA" w14:paraId="08A4D2E0" w14:textId="77777777" w:rsidTr="00E8450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84500" w:rsidRPr="003F36BA" w14:paraId="0C248FC5" w14:textId="77777777" w:rsidTr="00666DC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10D0BB" w14:textId="77777777" w:rsidR="00E84500" w:rsidRPr="003F36BA" w:rsidRDefault="00E84500" w:rsidP="00666DC1">
                  <w:pPr>
                    <w:pStyle w:val="HEADERTABELLA"/>
                    <w:rPr>
                      <w:color w:val="002060"/>
                    </w:rPr>
                  </w:pPr>
                  <w:r w:rsidRPr="003F36BA">
                    <w:rPr>
                      <w:color w:val="002060"/>
                    </w:rPr>
                    <w:t>GIRONE G - 1 Giornata - A</w:t>
                  </w:r>
                </w:p>
              </w:tc>
            </w:tr>
            <w:tr w:rsidR="00E84500" w:rsidRPr="003F36BA" w14:paraId="5E55504E" w14:textId="77777777" w:rsidTr="00666DC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1AC3960" w14:textId="77777777" w:rsidR="00E84500" w:rsidRPr="003F36BA" w:rsidRDefault="00E84500" w:rsidP="00666DC1">
                  <w:pPr>
                    <w:pStyle w:val="ROWTABELLA"/>
                    <w:rPr>
                      <w:color w:val="002060"/>
                    </w:rPr>
                  </w:pPr>
                  <w:r w:rsidRPr="003F36BA">
                    <w:rPr>
                      <w:color w:val="002060"/>
                    </w:rPr>
                    <w:t>FUTBOL3</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7221CA5" w14:textId="77777777" w:rsidR="00E84500" w:rsidRPr="003F36BA" w:rsidRDefault="00E84500" w:rsidP="00666DC1">
                  <w:pPr>
                    <w:pStyle w:val="ROWTABELLA"/>
                    <w:rPr>
                      <w:color w:val="002060"/>
                    </w:rPr>
                  </w:pPr>
                  <w:r w:rsidRPr="003F36BA">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2B1E10C" w14:textId="77777777" w:rsidR="00E84500" w:rsidRPr="003F36BA" w:rsidRDefault="00E84500" w:rsidP="00666DC1">
                  <w:pPr>
                    <w:pStyle w:val="ROWTABELLA"/>
                    <w:jc w:val="center"/>
                    <w:rPr>
                      <w:color w:val="002060"/>
                    </w:rPr>
                  </w:pPr>
                  <w:r w:rsidRPr="003F36BA">
                    <w:rPr>
                      <w:color w:val="002060"/>
                    </w:rPr>
                    <w:t>7 - 1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D1373FC" w14:textId="77777777" w:rsidR="00E84500" w:rsidRPr="003F36BA" w:rsidRDefault="00E84500" w:rsidP="00666DC1">
                  <w:pPr>
                    <w:pStyle w:val="ROWTABELLA"/>
                    <w:jc w:val="center"/>
                    <w:rPr>
                      <w:color w:val="002060"/>
                    </w:rPr>
                  </w:pPr>
                  <w:r w:rsidRPr="003F36BA">
                    <w:rPr>
                      <w:color w:val="002060"/>
                    </w:rPr>
                    <w:t> </w:t>
                  </w:r>
                </w:p>
              </w:tc>
            </w:tr>
            <w:tr w:rsidR="00E84500" w:rsidRPr="003F36BA" w14:paraId="7B5E8DBA"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9F69E4D" w14:textId="77777777" w:rsidR="00E84500" w:rsidRPr="003F36BA" w:rsidRDefault="00E84500" w:rsidP="00666DC1">
                  <w:pPr>
                    <w:pStyle w:val="ROWTABELLA"/>
                    <w:rPr>
                      <w:color w:val="002060"/>
                    </w:rPr>
                  </w:pPr>
                  <w:r w:rsidRPr="003F36BA">
                    <w:rPr>
                      <w:color w:val="002060"/>
                    </w:rPr>
                    <w:t>(1) 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5239AE8" w14:textId="77777777" w:rsidR="00E84500" w:rsidRPr="003F36BA" w:rsidRDefault="00E84500" w:rsidP="00666DC1">
                  <w:pPr>
                    <w:pStyle w:val="ROWTABELLA"/>
                    <w:rPr>
                      <w:color w:val="002060"/>
                    </w:rPr>
                  </w:pPr>
                  <w:r w:rsidRPr="003F36BA">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1FA9331" w14:textId="77777777" w:rsidR="00E84500" w:rsidRPr="003F36BA" w:rsidRDefault="00E84500" w:rsidP="00666DC1">
                  <w:pPr>
                    <w:pStyle w:val="ROWTABELLA"/>
                    <w:jc w:val="center"/>
                    <w:rPr>
                      <w:color w:val="002060"/>
                    </w:rPr>
                  </w:pPr>
                  <w:r w:rsidRPr="003F36BA">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4EDA1A2" w14:textId="77777777" w:rsidR="00E84500" w:rsidRPr="003F36BA" w:rsidRDefault="00E84500" w:rsidP="00666DC1">
                  <w:pPr>
                    <w:pStyle w:val="ROWTABELLA"/>
                    <w:jc w:val="center"/>
                    <w:rPr>
                      <w:color w:val="002060"/>
                    </w:rPr>
                  </w:pPr>
                  <w:r w:rsidRPr="003F36BA">
                    <w:rPr>
                      <w:color w:val="002060"/>
                    </w:rPr>
                    <w:t> </w:t>
                  </w:r>
                </w:p>
              </w:tc>
            </w:tr>
            <w:tr w:rsidR="00E84500" w:rsidRPr="003F36BA" w14:paraId="638CFCE3" w14:textId="77777777" w:rsidTr="00666DC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5701C84" w14:textId="77777777" w:rsidR="00E84500" w:rsidRPr="003F36BA" w:rsidRDefault="00E84500" w:rsidP="00666DC1">
                  <w:pPr>
                    <w:pStyle w:val="ROWTABELLA"/>
                    <w:rPr>
                      <w:color w:val="002060"/>
                    </w:rPr>
                  </w:pPr>
                  <w:r w:rsidRPr="003F36BA">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902EF35" w14:textId="77777777" w:rsidR="00E84500" w:rsidRPr="003F36BA" w:rsidRDefault="00E84500" w:rsidP="00666DC1">
                  <w:pPr>
                    <w:pStyle w:val="ROWTABELLA"/>
                    <w:rPr>
                      <w:color w:val="002060"/>
                    </w:rPr>
                  </w:pPr>
                  <w:r w:rsidRPr="003F36BA">
                    <w:rPr>
                      <w:color w:val="002060"/>
                    </w:rPr>
                    <w:t>- CALCIO A 5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09FBCD1" w14:textId="77777777" w:rsidR="00E84500" w:rsidRPr="003F36BA" w:rsidRDefault="00E84500" w:rsidP="00666DC1">
                  <w:pPr>
                    <w:pStyle w:val="ROWTABELLA"/>
                    <w:jc w:val="center"/>
                    <w:rPr>
                      <w:color w:val="002060"/>
                    </w:rPr>
                  </w:pPr>
                  <w:r w:rsidRPr="003F36BA">
                    <w:rPr>
                      <w:color w:val="002060"/>
                    </w:rPr>
                    <w:t>6 - 4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B1B5B5D" w14:textId="77777777" w:rsidR="00E84500" w:rsidRPr="003F36BA" w:rsidRDefault="00E84500" w:rsidP="00666DC1">
                  <w:pPr>
                    <w:pStyle w:val="ROWTABELLA"/>
                    <w:jc w:val="center"/>
                    <w:rPr>
                      <w:color w:val="002060"/>
                    </w:rPr>
                  </w:pPr>
                  <w:r w:rsidRPr="003F36BA">
                    <w:rPr>
                      <w:color w:val="002060"/>
                    </w:rPr>
                    <w:t> </w:t>
                  </w:r>
                </w:p>
              </w:tc>
            </w:tr>
            <w:tr w:rsidR="00E84500" w:rsidRPr="003F36BA" w14:paraId="37DBD574" w14:textId="77777777" w:rsidTr="00666DC1">
              <w:tc>
                <w:tcPr>
                  <w:tcW w:w="4700" w:type="dxa"/>
                  <w:gridSpan w:val="4"/>
                  <w:tcBorders>
                    <w:top w:val="nil"/>
                    <w:left w:val="nil"/>
                    <w:bottom w:val="nil"/>
                    <w:right w:val="nil"/>
                  </w:tcBorders>
                  <w:tcMar>
                    <w:top w:w="20" w:type="dxa"/>
                    <w:left w:w="20" w:type="dxa"/>
                    <w:bottom w:w="20" w:type="dxa"/>
                    <w:right w:w="20" w:type="dxa"/>
                  </w:tcMar>
                  <w:vAlign w:val="center"/>
                </w:tcPr>
                <w:p w14:paraId="32CE8547" w14:textId="77777777" w:rsidR="00E84500" w:rsidRPr="003F36BA" w:rsidRDefault="00E84500" w:rsidP="00666DC1">
                  <w:pPr>
                    <w:pStyle w:val="ROWTABELLA"/>
                    <w:rPr>
                      <w:color w:val="002060"/>
                    </w:rPr>
                  </w:pPr>
                  <w:r w:rsidRPr="003F36BA">
                    <w:rPr>
                      <w:color w:val="002060"/>
                    </w:rPr>
                    <w:t>(1) - disputata il 25/01/2020</w:t>
                  </w:r>
                </w:p>
              </w:tc>
            </w:tr>
          </w:tbl>
          <w:p w14:paraId="079882C2" w14:textId="77777777" w:rsidR="00E84500" w:rsidRPr="003F36BA" w:rsidRDefault="00E84500" w:rsidP="00666DC1">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84500" w:rsidRPr="003F36BA" w14:paraId="3A8D5737" w14:textId="77777777" w:rsidTr="00666DC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DD0820" w14:textId="77777777" w:rsidR="00E84500" w:rsidRPr="003F36BA" w:rsidRDefault="00E84500" w:rsidP="00666DC1">
                  <w:pPr>
                    <w:pStyle w:val="HEADERTABELLA"/>
                    <w:rPr>
                      <w:color w:val="002060"/>
                    </w:rPr>
                  </w:pPr>
                  <w:r w:rsidRPr="003F36BA">
                    <w:rPr>
                      <w:color w:val="002060"/>
                    </w:rPr>
                    <w:t>GIRONE SA - 1 Giornata - A</w:t>
                  </w:r>
                </w:p>
              </w:tc>
            </w:tr>
            <w:tr w:rsidR="00E84500" w:rsidRPr="003F36BA" w14:paraId="1B9406EF" w14:textId="77777777" w:rsidTr="00666DC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B57BD89" w14:textId="77777777" w:rsidR="00E84500" w:rsidRPr="003F36BA" w:rsidRDefault="00E84500" w:rsidP="00666DC1">
                  <w:pPr>
                    <w:pStyle w:val="ROWTABELLA"/>
                    <w:rPr>
                      <w:color w:val="002060"/>
                    </w:rPr>
                  </w:pPr>
                  <w:r w:rsidRPr="003F36BA">
                    <w:rPr>
                      <w:color w:val="002060"/>
                    </w:rPr>
                    <w:t>(1) BULDOG T.N.T. LUCREZIA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00F0CEE" w14:textId="77777777" w:rsidR="00E84500" w:rsidRPr="003F36BA" w:rsidRDefault="00E84500" w:rsidP="00666DC1">
                  <w:pPr>
                    <w:pStyle w:val="ROWTABELLA"/>
                    <w:rPr>
                      <w:color w:val="002060"/>
                    </w:rPr>
                  </w:pPr>
                  <w:r w:rsidRPr="003F36BA">
                    <w:rPr>
                      <w:color w:val="002060"/>
                    </w:rPr>
                    <w:t>- PIANACCIO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C6FF055" w14:textId="77777777" w:rsidR="00E84500" w:rsidRPr="003F36BA" w:rsidRDefault="00E84500" w:rsidP="00666DC1">
                  <w:pPr>
                    <w:pStyle w:val="ROWTABELLA"/>
                    <w:jc w:val="center"/>
                    <w:rPr>
                      <w:color w:val="002060"/>
                    </w:rPr>
                  </w:pPr>
                  <w:r w:rsidRPr="003F36BA">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D63DFF9" w14:textId="77777777" w:rsidR="00E84500" w:rsidRPr="003F36BA" w:rsidRDefault="00E84500" w:rsidP="00666DC1">
                  <w:pPr>
                    <w:pStyle w:val="ROWTABELLA"/>
                    <w:jc w:val="center"/>
                    <w:rPr>
                      <w:color w:val="002060"/>
                    </w:rPr>
                  </w:pPr>
                  <w:r w:rsidRPr="003F36BA">
                    <w:rPr>
                      <w:color w:val="002060"/>
                    </w:rPr>
                    <w:t> </w:t>
                  </w:r>
                </w:p>
              </w:tc>
            </w:tr>
            <w:tr w:rsidR="00E84500" w:rsidRPr="003F36BA" w14:paraId="7FEFE456"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8DAD080" w14:textId="77777777" w:rsidR="00E84500" w:rsidRPr="003F36BA" w:rsidRDefault="00E84500" w:rsidP="00666DC1">
                  <w:pPr>
                    <w:pStyle w:val="ROWTABELLA"/>
                    <w:rPr>
                      <w:color w:val="002060"/>
                    </w:rPr>
                  </w:pPr>
                  <w:r w:rsidRPr="003F36BA">
                    <w:rPr>
                      <w:color w:val="002060"/>
                    </w:rPr>
                    <w:t xml:space="preserve">CALCIO A 5 CORINALDO </w:t>
                  </w:r>
                  <w:proofErr w:type="spellStart"/>
                  <w:proofErr w:type="gramStart"/>
                  <w:r w:rsidRPr="003F36BA">
                    <w:rPr>
                      <w:color w:val="002060"/>
                    </w:rPr>
                    <w:t>sq.B</w:t>
                  </w:r>
                  <w:proofErr w:type="spellEnd"/>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D7D7187" w14:textId="77777777" w:rsidR="00E84500" w:rsidRPr="003F36BA" w:rsidRDefault="00E84500" w:rsidP="00666DC1">
                  <w:pPr>
                    <w:pStyle w:val="ROWTABELLA"/>
                    <w:rPr>
                      <w:color w:val="002060"/>
                    </w:rPr>
                  </w:pPr>
                  <w:r w:rsidRPr="003F36BA">
                    <w:rPr>
                      <w:color w:val="002060"/>
                    </w:rPr>
                    <w:t>- SPORTFLY ARL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0791644" w14:textId="77777777" w:rsidR="00E84500" w:rsidRPr="003F36BA" w:rsidRDefault="00E84500" w:rsidP="00666DC1">
                  <w:pPr>
                    <w:pStyle w:val="ROWTABELLA"/>
                    <w:jc w:val="center"/>
                    <w:rPr>
                      <w:color w:val="002060"/>
                    </w:rPr>
                  </w:pPr>
                  <w:r w:rsidRPr="003F36BA">
                    <w:rPr>
                      <w:color w:val="002060"/>
                    </w:rPr>
                    <w:t>9 - 5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05820D1" w14:textId="77777777" w:rsidR="00E84500" w:rsidRPr="003F36BA" w:rsidRDefault="00E84500" w:rsidP="00666DC1">
                  <w:pPr>
                    <w:pStyle w:val="ROWTABELLA"/>
                    <w:jc w:val="center"/>
                    <w:rPr>
                      <w:color w:val="002060"/>
                    </w:rPr>
                  </w:pPr>
                  <w:r w:rsidRPr="003F36BA">
                    <w:rPr>
                      <w:color w:val="002060"/>
                    </w:rPr>
                    <w:t> </w:t>
                  </w:r>
                </w:p>
              </w:tc>
            </w:tr>
            <w:tr w:rsidR="00E84500" w:rsidRPr="003F36BA" w14:paraId="78302A28" w14:textId="77777777" w:rsidTr="00666DC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117C588" w14:textId="77777777" w:rsidR="00E84500" w:rsidRPr="003F36BA" w:rsidRDefault="00E84500" w:rsidP="00666DC1">
                  <w:pPr>
                    <w:pStyle w:val="ROWTABELLA"/>
                    <w:rPr>
                      <w:color w:val="002060"/>
                    </w:rPr>
                  </w:pPr>
                  <w:r w:rsidRPr="003F36BA">
                    <w:rPr>
                      <w:color w:val="002060"/>
                    </w:rPr>
                    <w:t>FFJ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801C9D8" w14:textId="77777777" w:rsidR="00E84500" w:rsidRPr="003F36BA" w:rsidRDefault="00E84500" w:rsidP="00666DC1">
                  <w:pPr>
                    <w:pStyle w:val="ROWTABELLA"/>
                    <w:rPr>
                      <w:color w:val="002060"/>
                    </w:rPr>
                  </w:pPr>
                  <w:r w:rsidRPr="003F36BA">
                    <w:rPr>
                      <w:color w:val="002060"/>
                    </w:rPr>
                    <w:t xml:space="preserve">- ITALSERVICE C5 </w:t>
                  </w:r>
                  <w:proofErr w:type="spellStart"/>
                  <w:proofErr w:type="gramStart"/>
                  <w:r w:rsidRPr="003F36BA">
                    <w:rPr>
                      <w:color w:val="002060"/>
                    </w:rPr>
                    <w:t>sq.B</w:t>
                  </w:r>
                  <w:proofErr w:type="spellEnd"/>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7A962B2" w14:textId="77777777" w:rsidR="00E84500" w:rsidRPr="003F36BA" w:rsidRDefault="00E84500" w:rsidP="00666DC1">
                  <w:pPr>
                    <w:pStyle w:val="ROWTABELLA"/>
                    <w:jc w:val="center"/>
                    <w:rPr>
                      <w:color w:val="002060"/>
                    </w:rPr>
                  </w:pPr>
                  <w:r w:rsidRPr="003F36BA">
                    <w:rPr>
                      <w:color w:val="002060"/>
                    </w:rPr>
                    <w:t>8 - 1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83C30FD" w14:textId="77777777" w:rsidR="00E84500" w:rsidRPr="003F36BA" w:rsidRDefault="00E84500" w:rsidP="00666DC1">
                  <w:pPr>
                    <w:pStyle w:val="ROWTABELLA"/>
                    <w:jc w:val="center"/>
                    <w:rPr>
                      <w:color w:val="002060"/>
                    </w:rPr>
                  </w:pPr>
                  <w:r w:rsidRPr="003F36BA">
                    <w:rPr>
                      <w:color w:val="002060"/>
                    </w:rPr>
                    <w:t> </w:t>
                  </w:r>
                </w:p>
              </w:tc>
            </w:tr>
            <w:tr w:rsidR="00E84500" w:rsidRPr="003F36BA" w14:paraId="02ECFCC6" w14:textId="77777777" w:rsidTr="00666DC1">
              <w:tc>
                <w:tcPr>
                  <w:tcW w:w="4700" w:type="dxa"/>
                  <w:gridSpan w:val="4"/>
                  <w:tcBorders>
                    <w:top w:val="nil"/>
                    <w:left w:val="nil"/>
                    <w:bottom w:val="nil"/>
                    <w:right w:val="nil"/>
                  </w:tcBorders>
                  <w:tcMar>
                    <w:top w:w="20" w:type="dxa"/>
                    <w:left w:w="20" w:type="dxa"/>
                    <w:bottom w:w="20" w:type="dxa"/>
                    <w:right w:w="20" w:type="dxa"/>
                  </w:tcMar>
                  <w:vAlign w:val="center"/>
                </w:tcPr>
                <w:p w14:paraId="6ACE2EF9" w14:textId="77777777" w:rsidR="00E84500" w:rsidRPr="003F36BA" w:rsidRDefault="00E84500" w:rsidP="00666DC1">
                  <w:pPr>
                    <w:pStyle w:val="ROWTABELLA"/>
                    <w:rPr>
                      <w:color w:val="002060"/>
                    </w:rPr>
                  </w:pPr>
                  <w:r w:rsidRPr="003F36BA">
                    <w:rPr>
                      <w:color w:val="002060"/>
                    </w:rPr>
                    <w:t>(1) - disputata il 25/01/2020</w:t>
                  </w:r>
                </w:p>
              </w:tc>
            </w:tr>
          </w:tbl>
          <w:p w14:paraId="58A9E436" w14:textId="77777777" w:rsidR="00E84500" w:rsidRPr="003F36BA" w:rsidRDefault="00E84500" w:rsidP="00666DC1">
            <w:pPr>
              <w:rPr>
                <w:color w:val="002060"/>
                <w:sz w:val="24"/>
                <w:szCs w:val="24"/>
              </w:rPr>
            </w:pPr>
          </w:p>
        </w:tc>
      </w:tr>
    </w:tbl>
    <w:p w14:paraId="363A8B08" w14:textId="77777777" w:rsidR="00E84500" w:rsidRPr="003F36BA" w:rsidRDefault="00E84500" w:rsidP="00E8450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E84500" w:rsidRPr="003F36BA" w14:paraId="5632473E" w14:textId="77777777" w:rsidTr="00E8450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84500" w:rsidRPr="003F36BA" w14:paraId="03E48F9E" w14:textId="77777777" w:rsidTr="00666DC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F47976" w14:textId="77777777" w:rsidR="00E84500" w:rsidRPr="003F36BA" w:rsidRDefault="00E84500" w:rsidP="00666DC1">
                  <w:pPr>
                    <w:pStyle w:val="HEADERTABELLA"/>
                    <w:rPr>
                      <w:color w:val="002060"/>
                    </w:rPr>
                  </w:pPr>
                  <w:r w:rsidRPr="003F36BA">
                    <w:rPr>
                      <w:color w:val="002060"/>
                    </w:rPr>
                    <w:lastRenderedPageBreak/>
                    <w:t>GIRONE SB - 1 Giornata - A</w:t>
                  </w:r>
                </w:p>
              </w:tc>
            </w:tr>
            <w:tr w:rsidR="00E84500" w:rsidRPr="003F36BA" w14:paraId="2B823AE2" w14:textId="77777777" w:rsidTr="00666DC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2665BAA" w14:textId="77777777" w:rsidR="00E84500" w:rsidRPr="003F36BA" w:rsidRDefault="00E84500" w:rsidP="00666DC1">
                  <w:pPr>
                    <w:pStyle w:val="ROWTABELLA"/>
                    <w:rPr>
                      <w:color w:val="002060"/>
                    </w:rPr>
                  </w:pPr>
                  <w:r w:rsidRPr="003F36BA">
                    <w:rPr>
                      <w:color w:val="002060"/>
                    </w:rPr>
                    <w:t xml:space="preserve">AMICI DEL </w:t>
                  </w:r>
                  <w:proofErr w:type="spellStart"/>
                  <w:r w:rsidRPr="003F36BA">
                    <w:rPr>
                      <w:color w:val="002060"/>
                    </w:rPr>
                    <w:t>CENTROSOCIOsq.B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BD77C98" w14:textId="77777777" w:rsidR="00E84500" w:rsidRPr="003F36BA" w:rsidRDefault="00E84500" w:rsidP="00666DC1">
                  <w:pPr>
                    <w:pStyle w:val="ROWTABELLA"/>
                    <w:rPr>
                      <w:color w:val="002060"/>
                    </w:rPr>
                  </w:pPr>
                  <w:r w:rsidRPr="003F36BA">
                    <w:rPr>
                      <w:color w:val="002060"/>
                    </w:rPr>
                    <w:t>- C.U.S. MACERATA CALCIO A5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4D3CC86" w14:textId="77777777" w:rsidR="00E84500" w:rsidRPr="003F36BA" w:rsidRDefault="00E84500" w:rsidP="00666DC1">
                  <w:pPr>
                    <w:pStyle w:val="ROWTABELLA"/>
                    <w:jc w:val="center"/>
                    <w:rPr>
                      <w:color w:val="002060"/>
                    </w:rPr>
                  </w:pPr>
                  <w:r w:rsidRPr="003F36BA">
                    <w:rPr>
                      <w:color w:val="002060"/>
                    </w:rPr>
                    <w:t>2 - 9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5A33CD" w14:textId="77777777" w:rsidR="00E84500" w:rsidRPr="003F36BA" w:rsidRDefault="00E84500" w:rsidP="00666DC1">
                  <w:pPr>
                    <w:pStyle w:val="ROWTABELLA"/>
                    <w:jc w:val="center"/>
                    <w:rPr>
                      <w:color w:val="002060"/>
                    </w:rPr>
                  </w:pPr>
                  <w:r w:rsidRPr="003F36BA">
                    <w:rPr>
                      <w:color w:val="002060"/>
                    </w:rPr>
                    <w:t> </w:t>
                  </w:r>
                </w:p>
              </w:tc>
            </w:tr>
            <w:tr w:rsidR="00E84500" w:rsidRPr="003F36BA" w14:paraId="6D5CF164" w14:textId="77777777" w:rsidTr="00666DC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E19A9DF" w14:textId="77777777" w:rsidR="00E84500" w:rsidRPr="003F36BA" w:rsidRDefault="00E84500" w:rsidP="00666DC1">
                  <w:pPr>
                    <w:pStyle w:val="ROWTABELLA"/>
                    <w:rPr>
                      <w:color w:val="002060"/>
                    </w:rPr>
                  </w:pPr>
                  <w:r w:rsidRPr="003F36BA">
                    <w:rPr>
                      <w:color w:val="002060"/>
                    </w:rPr>
                    <w:t>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996AB92" w14:textId="77777777" w:rsidR="00E84500" w:rsidRPr="003F36BA" w:rsidRDefault="00E84500" w:rsidP="00666DC1">
                  <w:pPr>
                    <w:pStyle w:val="ROWTABELLA"/>
                    <w:rPr>
                      <w:color w:val="002060"/>
                    </w:rPr>
                  </w:pPr>
                  <w:r w:rsidRPr="003F36BA">
                    <w:rPr>
                      <w:color w:val="002060"/>
                    </w:rPr>
                    <w:t xml:space="preserve">- ACLI MANTOVANI </w:t>
                  </w:r>
                  <w:proofErr w:type="spellStart"/>
                  <w:r w:rsidRPr="003F36BA">
                    <w:rPr>
                      <w:color w:val="002060"/>
                    </w:rPr>
                    <w:t>CALCIOsq.B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14:paraId="2440FEE5" w14:textId="77777777" w:rsidR="00E84500" w:rsidRPr="003F36BA" w:rsidRDefault="00E84500" w:rsidP="00666DC1">
                  <w:pPr>
                    <w:pStyle w:val="ROWTABELLA"/>
                    <w:jc w:val="center"/>
                    <w:rPr>
                      <w:color w:val="002060"/>
                    </w:rPr>
                  </w:pPr>
                  <w:r w:rsidRPr="003F36BA">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C7F5E98" w14:textId="77777777" w:rsidR="00E84500" w:rsidRPr="003F36BA" w:rsidRDefault="00E84500" w:rsidP="00666DC1">
                  <w:pPr>
                    <w:pStyle w:val="ROWTABELLA"/>
                    <w:jc w:val="center"/>
                    <w:rPr>
                      <w:color w:val="002060"/>
                    </w:rPr>
                  </w:pPr>
                  <w:r w:rsidRPr="003F36BA">
                    <w:rPr>
                      <w:color w:val="002060"/>
                    </w:rPr>
                    <w:t> </w:t>
                  </w:r>
                </w:p>
              </w:tc>
            </w:tr>
            <w:tr w:rsidR="00E84500" w:rsidRPr="003F36BA" w14:paraId="269F3C3C" w14:textId="77777777" w:rsidTr="00666DC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1A5730E" w14:textId="77777777" w:rsidR="00E84500" w:rsidRPr="003F36BA" w:rsidRDefault="00E84500" w:rsidP="00666DC1">
                  <w:pPr>
                    <w:pStyle w:val="ROWTABELLA"/>
                    <w:rPr>
                      <w:color w:val="002060"/>
                    </w:rPr>
                  </w:pPr>
                  <w:r w:rsidRPr="003F36BA">
                    <w:rPr>
                      <w:color w:val="002060"/>
                    </w:rPr>
                    <w:t>FUTSAL ASKL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33B9EF3" w14:textId="77777777" w:rsidR="00E84500" w:rsidRPr="003F36BA" w:rsidRDefault="00E84500" w:rsidP="00666DC1">
                  <w:pPr>
                    <w:pStyle w:val="ROWTABELLA"/>
                    <w:rPr>
                      <w:color w:val="002060"/>
                    </w:rPr>
                  </w:pPr>
                  <w:r w:rsidRPr="003F36BA">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14DB955" w14:textId="77777777" w:rsidR="00E84500" w:rsidRPr="003F36BA" w:rsidRDefault="00E84500" w:rsidP="00666DC1">
                  <w:pPr>
                    <w:pStyle w:val="ROWTABELLA"/>
                    <w:jc w:val="center"/>
                    <w:rPr>
                      <w:color w:val="002060"/>
                    </w:rPr>
                  </w:pPr>
                  <w:r w:rsidRPr="003F36BA">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DCB9852" w14:textId="77777777" w:rsidR="00E84500" w:rsidRPr="003F36BA" w:rsidRDefault="00E84500" w:rsidP="00666DC1">
                  <w:pPr>
                    <w:pStyle w:val="ROWTABELLA"/>
                    <w:jc w:val="center"/>
                    <w:rPr>
                      <w:color w:val="002060"/>
                    </w:rPr>
                  </w:pPr>
                  <w:r w:rsidRPr="003F36BA">
                    <w:rPr>
                      <w:color w:val="002060"/>
                    </w:rPr>
                    <w:t> </w:t>
                  </w:r>
                </w:p>
              </w:tc>
            </w:tr>
          </w:tbl>
          <w:p w14:paraId="45D6A2D9" w14:textId="77777777" w:rsidR="00E84500" w:rsidRPr="003F36BA" w:rsidRDefault="00E84500" w:rsidP="00666DC1">
            <w:pPr>
              <w:rPr>
                <w:color w:val="002060"/>
                <w:sz w:val="24"/>
                <w:szCs w:val="24"/>
              </w:rPr>
            </w:pPr>
          </w:p>
        </w:tc>
      </w:tr>
    </w:tbl>
    <w:p w14:paraId="61E406F7" w14:textId="77777777" w:rsidR="00E84500" w:rsidRPr="003F36BA" w:rsidRDefault="00E84500" w:rsidP="00E84500">
      <w:pPr>
        <w:pStyle w:val="breakline"/>
        <w:divId w:val="527259509"/>
        <w:rPr>
          <w:color w:val="002060"/>
        </w:rPr>
      </w:pPr>
    </w:p>
    <w:p w14:paraId="03EC0BB9" w14:textId="77777777" w:rsidR="00E84500" w:rsidRPr="003F36BA" w:rsidRDefault="00E84500" w:rsidP="00E84500">
      <w:pPr>
        <w:pStyle w:val="breakline"/>
        <w:divId w:val="527259509"/>
        <w:rPr>
          <w:color w:val="002060"/>
        </w:rPr>
      </w:pPr>
    </w:p>
    <w:p w14:paraId="118A7175" w14:textId="77777777" w:rsidR="00E84500" w:rsidRPr="003F36BA" w:rsidRDefault="00E84500" w:rsidP="00E84500">
      <w:pPr>
        <w:pStyle w:val="TITOLOPRINC"/>
        <w:divId w:val="527259509"/>
        <w:rPr>
          <w:color w:val="002060"/>
        </w:rPr>
      </w:pPr>
      <w:r w:rsidRPr="003F36BA">
        <w:rPr>
          <w:color w:val="002060"/>
        </w:rPr>
        <w:t>GIUDICE SPORTIVO</w:t>
      </w:r>
    </w:p>
    <w:p w14:paraId="072F404B" w14:textId="77777777" w:rsidR="00E84500" w:rsidRPr="003F36BA" w:rsidRDefault="00E84500" w:rsidP="00E84500">
      <w:pPr>
        <w:pStyle w:val="diffida"/>
        <w:divId w:val="527259509"/>
        <w:rPr>
          <w:color w:val="002060"/>
        </w:rPr>
      </w:pPr>
      <w:r w:rsidRPr="003F36BA">
        <w:rPr>
          <w:color w:val="002060"/>
        </w:rPr>
        <w:t>Il Giudice Sportivo, Avv. Claudio Romagnoli, nella seduta del 29/01/2020 ha adottato le decisioni che di seguito integralmente si riportano:</w:t>
      </w:r>
    </w:p>
    <w:p w14:paraId="3AC225DC" w14:textId="77777777" w:rsidR="00E84500" w:rsidRPr="003F36BA" w:rsidRDefault="00E84500" w:rsidP="00E84500">
      <w:pPr>
        <w:pStyle w:val="titolo10"/>
        <w:divId w:val="527259509"/>
        <w:rPr>
          <w:color w:val="002060"/>
        </w:rPr>
      </w:pPr>
      <w:r w:rsidRPr="003F36BA">
        <w:rPr>
          <w:color w:val="002060"/>
        </w:rPr>
        <w:t xml:space="preserve">GARE DEL 26/ 1/2020 </w:t>
      </w:r>
    </w:p>
    <w:p w14:paraId="45332DA2" w14:textId="77777777" w:rsidR="00E84500" w:rsidRPr="003F36BA" w:rsidRDefault="00E84500" w:rsidP="00E84500">
      <w:pPr>
        <w:pStyle w:val="titolo7a"/>
        <w:divId w:val="527259509"/>
        <w:rPr>
          <w:color w:val="002060"/>
        </w:rPr>
      </w:pPr>
      <w:r w:rsidRPr="003F36BA">
        <w:rPr>
          <w:color w:val="002060"/>
        </w:rPr>
        <w:t xml:space="preserve">PROVVEDIMENTI DISCIPLINARI </w:t>
      </w:r>
    </w:p>
    <w:p w14:paraId="576A68FB" w14:textId="77777777" w:rsidR="00E84500" w:rsidRPr="003F36BA" w:rsidRDefault="00E84500" w:rsidP="00E84500">
      <w:pPr>
        <w:pStyle w:val="TITOLO7B"/>
        <w:divId w:val="527259509"/>
        <w:rPr>
          <w:color w:val="002060"/>
        </w:rPr>
      </w:pPr>
      <w:r w:rsidRPr="003F36BA">
        <w:rPr>
          <w:color w:val="002060"/>
        </w:rPr>
        <w:t xml:space="preserve">In base alle risultanze degli atti ufficiali sono state deliberate le seguenti sanzioni disciplinari. </w:t>
      </w:r>
    </w:p>
    <w:p w14:paraId="284A49D0" w14:textId="77777777" w:rsidR="00E84500" w:rsidRPr="003F36BA" w:rsidRDefault="00E84500" w:rsidP="00E84500">
      <w:pPr>
        <w:pStyle w:val="titolo30"/>
        <w:divId w:val="527259509"/>
        <w:rPr>
          <w:color w:val="002060"/>
        </w:rPr>
      </w:pPr>
      <w:r w:rsidRPr="003F36BA">
        <w:rPr>
          <w:color w:val="002060"/>
        </w:rPr>
        <w:t xml:space="preserve">DIRIGENTI </w:t>
      </w:r>
    </w:p>
    <w:p w14:paraId="44FE883B" w14:textId="77777777" w:rsidR="00E84500" w:rsidRPr="003F36BA" w:rsidRDefault="00E84500" w:rsidP="00E84500">
      <w:pPr>
        <w:pStyle w:val="titolo20"/>
        <w:divId w:val="527259509"/>
        <w:rPr>
          <w:color w:val="002060"/>
        </w:rPr>
      </w:pPr>
      <w:r w:rsidRPr="003F36BA">
        <w:rPr>
          <w:color w:val="002060"/>
        </w:rPr>
        <w:t xml:space="preserve">INIBIZIONE A SVOLGERE OGNI ATTIVITA' FINO AL 5/ 2/2020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84500" w:rsidRPr="003F36BA" w14:paraId="434B77D3" w14:textId="77777777" w:rsidTr="00E84500">
        <w:trPr>
          <w:divId w:val="527259509"/>
        </w:trPr>
        <w:tc>
          <w:tcPr>
            <w:tcW w:w="2200" w:type="dxa"/>
            <w:tcMar>
              <w:top w:w="20" w:type="dxa"/>
              <w:left w:w="20" w:type="dxa"/>
              <w:bottom w:w="20" w:type="dxa"/>
              <w:right w:w="20" w:type="dxa"/>
            </w:tcMar>
            <w:vAlign w:val="center"/>
          </w:tcPr>
          <w:p w14:paraId="73BD06D6" w14:textId="77777777" w:rsidR="00E84500" w:rsidRPr="003F36BA" w:rsidRDefault="00E84500" w:rsidP="00666DC1">
            <w:pPr>
              <w:pStyle w:val="movimento"/>
              <w:rPr>
                <w:color w:val="002060"/>
              </w:rPr>
            </w:pPr>
            <w:r w:rsidRPr="003F36BA">
              <w:rPr>
                <w:color w:val="002060"/>
              </w:rPr>
              <w:t>GIROMETTI FABIAN ANDRES</w:t>
            </w:r>
          </w:p>
        </w:tc>
        <w:tc>
          <w:tcPr>
            <w:tcW w:w="2200" w:type="dxa"/>
            <w:tcMar>
              <w:top w:w="20" w:type="dxa"/>
              <w:left w:w="20" w:type="dxa"/>
              <w:bottom w:w="20" w:type="dxa"/>
              <w:right w:w="20" w:type="dxa"/>
            </w:tcMar>
            <w:vAlign w:val="center"/>
          </w:tcPr>
          <w:p w14:paraId="35BC43EB" w14:textId="77777777" w:rsidR="00E84500" w:rsidRPr="003F36BA" w:rsidRDefault="00E84500" w:rsidP="00666DC1">
            <w:pPr>
              <w:pStyle w:val="movimento2"/>
              <w:rPr>
                <w:color w:val="002060"/>
              </w:rPr>
            </w:pPr>
            <w:r w:rsidRPr="003F36BA">
              <w:rPr>
                <w:color w:val="002060"/>
              </w:rPr>
              <w:t xml:space="preserve">(ITALSERVICE C5) </w:t>
            </w:r>
          </w:p>
        </w:tc>
        <w:tc>
          <w:tcPr>
            <w:tcW w:w="800" w:type="dxa"/>
            <w:tcMar>
              <w:top w:w="20" w:type="dxa"/>
              <w:left w:w="20" w:type="dxa"/>
              <w:bottom w:w="20" w:type="dxa"/>
              <w:right w:w="20" w:type="dxa"/>
            </w:tcMar>
            <w:vAlign w:val="center"/>
          </w:tcPr>
          <w:p w14:paraId="128651BC"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45FA5816" w14:textId="77777777" w:rsidR="00E84500" w:rsidRPr="003F36BA" w:rsidRDefault="00E84500" w:rsidP="00666DC1">
            <w:pPr>
              <w:pStyle w:val="movimento"/>
              <w:rPr>
                <w:color w:val="002060"/>
              </w:rPr>
            </w:pPr>
            <w:r w:rsidRPr="003F36BA">
              <w:rPr>
                <w:color w:val="002060"/>
              </w:rPr>
              <w:t> </w:t>
            </w:r>
          </w:p>
        </w:tc>
        <w:tc>
          <w:tcPr>
            <w:tcW w:w="2200" w:type="dxa"/>
            <w:tcMar>
              <w:top w:w="20" w:type="dxa"/>
              <w:left w:w="20" w:type="dxa"/>
              <w:bottom w:w="20" w:type="dxa"/>
              <w:right w:w="20" w:type="dxa"/>
            </w:tcMar>
            <w:vAlign w:val="center"/>
          </w:tcPr>
          <w:p w14:paraId="30122613" w14:textId="77777777" w:rsidR="00E84500" w:rsidRPr="003F36BA" w:rsidRDefault="00E84500" w:rsidP="00666DC1">
            <w:pPr>
              <w:pStyle w:val="movimento2"/>
              <w:rPr>
                <w:color w:val="002060"/>
              </w:rPr>
            </w:pPr>
            <w:r w:rsidRPr="003F36BA">
              <w:rPr>
                <w:color w:val="002060"/>
              </w:rPr>
              <w:t> </w:t>
            </w:r>
          </w:p>
        </w:tc>
      </w:tr>
    </w:tbl>
    <w:p w14:paraId="4140BA16" w14:textId="77777777" w:rsidR="00E84500" w:rsidRPr="003F36BA" w:rsidRDefault="00E84500" w:rsidP="00E84500">
      <w:pPr>
        <w:pStyle w:val="diffida"/>
        <w:spacing w:before="80" w:beforeAutospacing="0" w:after="40" w:afterAutospacing="0"/>
        <w:divId w:val="527259509"/>
        <w:rPr>
          <w:color w:val="002060"/>
        </w:rPr>
      </w:pPr>
      <w:r w:rsidRPr="003F36BA">
        <w:rPr>
          <w:color w:val="002060"/>
        </w:rPr>
        <w:t xml:space="preserve">Per proteste nei confronti dell'arbitro. Allontanato. </w:t>
      </w:r>
    </w:p>
    <w:p w14:paraId="6B2FAF10" w14:textId="77777777" w:rsidR="00E84500" w:rsidRDefault="00E84500" w:rsidP="00E84500">
      <w:pPr>
        <w:pStyle w:val="breakline"/>
        <w:divId w:val="527259509"/>
        <w:rPr>
          <w:color w:val="002060"/>
        </w:rPr>
      </w:pPr>
    </w:p>
    <w:p w14:paraId="1F5BE72F" w14:textId="77777777" w:rsidR="00E84500" w:rsidRPr="00E876E0" w:rsidRDefault="00E84500" w:rsidP="00E84500">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F.to IL GIUDICE SPORTIVO</w:t>
      </w:r>
    </w:p>
    <w:p w14:paraId="23C0BEFB" w14:textId="77777777" w:rsidR="00E84500" w:rsidRPr="00E876E0" w:rsidRDefault="00E84500" w:rsidP="00E84500">
      <w:pPr>
        <w:pStyle w:val="Nessunaspaziatura"/>
        <w:divId w:val="527259509"/>
        <w:rPr>
          <w:rFonts w:ascii="Arial" w:hAnsi="Arial" w:cs="Arial"/>
          <w:noProof/>
          <w:color w:val="002060"/>
          <w:lang w:eastAsia="it-IT"/>
        </w:rPr>
      </w:pPr>
      <w:r w:rsidRPr="00E876E0">
        <w:rPr>
          <w:rFonts w:ascii="Arial" w:hAnsi="Arial" w:cs="Arial"/>
          <w:noProof/>
          <w:color w:val="002060"/>
          <w:lang w:eastAsia="it-IT"/>
        </w:rPr>
        <w:t xml:space="preserve"> </w:t>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r>
      <w:r w:rsidRPr="00E876E0">
        <w:rPr>
          <w:rFonts w:ascii="Arial" w:hAnsi="Arial" w:cs="Arial"/>
          <w:noProof/>
          <w:color w:val="002060"/>
          <w:lang w:eastAsia="it-IT"/>
        </w:rPr>
        <w:tab/>
        <w:t xml:space="preserve">   </w:t>
      </w:r>
      <w:r w:rsidRPr="00E876E0">
        <w:rPr>
          <w:rFonts w:ascii="Arial" w:hAnsi="Arial" w:cs="Arial"/>
          <w:noProof/>
          <w:color w:val="002060"/>
          <w:lang w:eastAsia="it-IT"/>
        </w:rPr>
        <w:tab/>
        <w:t xml:space="preserve">       Claudio Romagnoli</w:t>
      </w:r>
    </w:p>
    <w:p w14:paraId="346B72E9" w14:textId="77777777" w:rsidR="00E84500" w:rsidRPr="003F36BA" w:rsidRDefault="00E84500" w:rsidP="00E84500">
      <w:pPr>
        <w:pStyle w:val="breakline"/>
        <w:divId w:val="527259509"/>
        <w:rPr>
          <w:color w:val="002060"/>
        </w:rPr>
      </w:pPr>
    </w:p>
    <w:p w14:paraId="19241250" w14:textId="77777777" w:rsidR="00E84500" w:rsidRPr="003F36BA" w:rsidRDefault="00E84500" w:rsidP="00E84500">
      <w:pPr>
        <w:pStyle w:val="TITOLOPRINC"/>
        <w:divId w:val="527259509"/>
        <w:rPr>
          <w:color w:val="002060"/>
        </w:rPr>
      </w:pPr>
      <w:r w:rsidRPr="003F36BA">
        <w:rPr>
          <w:color w:val="002060"/>
        </w:rPr>
        <w:t>CLASSIFICA</w:t>
      </w:r>
    </w:p>
    <w:p w14:paraId="17DF4D59" w14:textId="77777777" w:rsidR="00E84500" w:rsidRPr="003F36BA" w:rsidRDefault="00E84500" w:rsidP="00E84500">
      <w:pPr>
        <w:pStyle w:val="breakline"/>
        <w:divId w:val="527259509"/>
        <w:rPr>
          <w:color w:val="002060"/>
        </w:rPr>
      </w:pPr>
    </w:p>
    <w:p w14:paraId="6CA71157" w14:textId="77777777" w:rsidR="00E84500" w:rsidRPr="003F36BA" w:rsidRDefault="00E84500" w:rsidP="00E84500">
      <w:pPr>
        <w:pStyle w:val="breakline"/>
        <w:divId w:val="527259509"/>
        <w:rPr>
          <w:color w:val="002060"/>
        </w:rPr>
      </w:pPr>
    </w:p>
    <w:p w14:paraId="605137C8" w14:textId="77777777" w:rsidR="00E84500" w:rsidRPr="003F36BA" w:rsidRDefault="00E84500" w:rsidP="00E84500">
      <w:pPr>
        <w:pStyle w:val="SOTTOTITOLOCAMPIONATO1"/>
        <w:divId w:val="527259509"/>
        <w:rPr>
          <w:color w:val="002060"/>
        </w:rPr>
      </w:pPr>
      <w:r w:rsidRPr="003F36BA">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84500" w:rsidRPr="003F36BA" w14:paraId="771A3A50" w14:textId="77777777" w:rsidTr="00E8450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D5D331" w14:textId="77777777" w:rsidR="00E84500" w:rsidRPr="003F36BA" w:rsidRDefault="00E84500" w:rsidP="00666DC1">
            <w:pPr>
              <w:pStyle w:val="HEADERTABELLA"/>
              <w:rPr>
                <w:color w:val="002060"/>
              </w:rPr>
            </w:pPr>
            <w:r w:rsidRPr="003F36B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13C8FA" w14:textId="77777777" w:rsidR="00E84500" w:rsidRPr="003F36BA" w:rsidRDefault="00E84500" w:rsidP="00666DC1">
            <w:pPr>
              <w:pStyle w:val="HEADERTABELLA"/>
              <w:rPr>
                <w:color w:val="002060"/>
              </w:rPr>
            </w:pPr>
            <w:r w:rsidRPr="003F36B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121848" w14:textId="77777777" w:rsidR="00E84500" w:rsidRPr="003F36BA" w:rsidRDefault="00E84500" w:rsidP="00666DC1">
            <w:pPr>
              <w:pStyle w:val="HEADERTABELLA"/>
              <w:rPr>
                <w:color w:val="002060"/>
              </w:rPr>
            </w:pPr>
            <w:r w:rsidRPr="003F36B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3A4690" w14:textId="77777777" w:rsidR="00E84500" w:rsidRPr="003F36BA" w:rsidRDefault="00E84500" w:rsidP="00666DC1">
            <w:pPr>
              <w:pStyle w:val="HEADERTABELLA"/>
              <w:rPr>
                <w:color w:val="002060"/>
              </w:rPr>
            </w:pPr>
            <w:r w:rsidRPr="003F36B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B1FC4C" w14:textId="77777777" w:rsidR="00E84500" w:rsidRPr="003F36BA" w:rsidRDefault="00E84500" w:rsidP="00666DC1">
            <w:pPr>
              <w:pStyle w:val="HEADERTABELLA"/>
              <w:rPr>
                <w:color w:val="002060"/>
              </w:rPr>
            </w:pPr>
            <w:r w:rsidRPr="003F36B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28BE5C" w14:textId="77777777" w:rsidR="00E84500" w:rsidRPr="003F36BA" w:rsidRDefault="00E84500" w:rsidP="00666DC1">
            <w:pPr>
              <w:pStyle w:val="HEADERTABELLA"/>
              <w:rPr>
                <w:color w:val="002060"/>
              </w:rPr>
            </w:pPr>
            <w:r w:rsidRPr="003F36B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1BA597" w14:textId="77777777" w:rsidR="00E84500" w:rsidRPr="003F36BA" w:rsidRDefault="00E84500" w:rsidP="00666DC1">
            <w:pPr>
              <w:pStyle w:val="HEADERTABELLA"/>
              <w:rPr>
                <w:color w:val="002060"/>
              </w:rPr>
            </w:pPr>
            <w:r w:rsidRPr="003F36B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AC6759" w14:textId="77777777" w:rsidR="00E84500" w:rsidRPr="003F36BA" w:rsidRDefault="00E84500" w:rsidP="00666DC1">
            <w:pPr>
              <w:pStyle w:val="HEADERTABELLA"/>
              <w:rPr>
                <w:color w:val="002060"/>
              </w:rPr>
            </w:pPr>
            <w:r w:rsidRPr="003F36B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05A4D7" w14:textId="77777777" w:rsidR="00E84500" w:rsidRPr="003F36BA" w:rsidRDefault="00E84500" w:rsidP="00666DC1">
            <w:pPr>
              <w:pStyle w:val="HEADERTABELLA"/>
              <w:rPr>
                <w:color w:val="002060"/>
              </w:rPr>
            </w:pPr>
            <w:r w:rsidRPr="003F36B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9187F8" w14:textId="77777777" w:rsidR="00E84500" w:rsidRPr="003F36BA" w:rsidRDefault="00E84500" w:rsidP="00666DC1">
            <w:pPr>
              <w:pStyle w:val="HEADERTABELLA"/>
              <w:rPr>
                <w:color w:val="002060"/>
              </w:rPr>
            </w:pPr>
            <w:r w:rsidRPr="003F36BA">
              <w:rPr>
                <w:color w:val="002060"/>
              </w:rPr>
              <w:t>PE</w:t>
            </w:r>
          </w:p>
        </w:tc>
      </w:tr>
      <w:tr w:rsidR="00E84500" w:rsidRPr="003F36BA" w14:paraId="0A425BF9" w14:textId="77777777" w:rsidTr="00E8450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443C0DC4" w14:textId="77777777" w:rsidR="00E84500" w:rsidRPr="003F36BA" w:rsidRDefault="00E84500" w:rsidP="00666DC1">
            <w:pPr>
              <w:pStyle w:val="ROWTABELLA"/>
              <w:rPr>
                <w:color w:val="002060"/>
              </w:rPr>
            </w:pPr>
            <w:r w:rsidRPr="003F36BA">
              <w:rPr>
                <w:color w:val="002060"/>
              </w:rPr>
              <w:t>A.S.D. FUTBOL3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E8F809"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805752"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A2CDC4"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BC9E09"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07A433"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3305B4"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6EA7AE"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23773B"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A1F50A" w14:textId="77777777" w:rsidR="00E84500" w:rsidRPr="003F36BA" w:rsidRDefault="00E84500" w:rsidP="00666DC1">
            <w:pPr>
              <w:pStyle w:val="ROWTABELLA"/>
              <w:jc w:val="center"/>
              <w:rPr>
                <w:color w:val="002060"/>
              </w:rPr>
            </w:pPr>
            <w:r w:rsidRPr="003F36BA">
              <w:rPr>
                <w:color w:val="002060"/>
              </w:rPr>
              <w:t>0</w:t>
            </w:r>
          </w:p>
        </w:tc>
      </w:tr>
      <w:tr w:rsidR="00E84500" w:rsidRPr="003F36BA" w14:paraId="2833838E"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ECF230B" w14:textId="77777777" w:rsidR="00E84500" w:rsidRPr="003F36BA" w:rsidRDefault="00E84500" w:rsidP="00666DC1">
            <w:pPr>
              <w:pStyle w:val="ROWTABELLA"/>
              <w:rPr>
                <w:color w:val="002060"/>
              </w:rPr>
            </w:pPr>
            <w:r w:rsidRPr="003F36BA">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8030B1"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D8CC04"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17ADDE"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75CD2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4C3127"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0672DF"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719659"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A1BD29"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E285CA" w14:textId="77777777" w:rsidR="00E84500" w:rsidRPr="003F36BA" w:rsidRDefault="00E84500" w:rsidP="00666DC1">
            <w:pPr>
              <w:pStyle w:val="ROWTABELLA"/>
              <w:jc w:val="center"/>
              <w:rPr>
                <w:color w:val="002060"/>
              </w:rPr>
            </w:pPr>
            <w:r w:rsidRPr="003F36BA">
              <w:rPr>
                <w:color w:val="002060"/>
              </w:rPr>
              <w:t>0</w:t>
            </w:r>
          </w:p>
        </w:tc>
      </w:tr>
      <w:tr w:rsidR="00E84500" w:rsidRPr="003F36BA" w14:paraId="1D6EF65A"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B4AB67A" w14:textId="77777777" w:rsidR="00E84500" w:rsidRPr="003F36BA" w:rsidRDefault="00E84500" w:rsidP="00666DC1">
            <w:pPr>
              <w:pStyle w:val="ROWTABELLA"/>
              <w:rPr>
                <w:color w:val="002060"/>
              </w:rPr>
            </w:pPr>
            <w:r w:rsidRPr="003F36BA">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4742A1"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D4124D"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CED875"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52DB19"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ABF258"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7D16DF"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E3616B"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1D422E"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809F5F" w14:textId="77777777" w:rsidR="00E84500" w:rsidRPr="003F36BA" w:rsidRDefault="00E84500" w:rsidP="00666DC1">
            <w:pPr>
              <w:pStyle w:val="ROWTABELLA"/>
              <w:jc w:val="center"/>
              <w:rPr>
                <w:color w:val="002060"/>
              </w:rPr>
            </w:pPr>
            <w:r w:rsidRPr="003F36BA">
              <w:rPr>
                <w:color w:val="002060"/>
              </w:rPr>
              <w:t>0</w:t>
            </w:r>
          </w:p>
        </w:tc>
      </w:tr>
      <w:tr w:rsidR="00E84500" w:rsidRPr="003F36BA" w14:paraId="3AF9AB27"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4ED9178" w14:textId="77777777" w:rsidR="00E84500" w:rsidRPr="003F36BA" w:rsidRDefault="00E84500" w:rsidP="00666DC1">
            <w:pPr>
              <w:pStyle w:val="ROWTABELLA"/>
              <w:rPr>
                <w:color w:val="002060"/>
              </w:rPr>
            </w:pPr>
            <w:r w:rsidRPr="003F36BA">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F279F7"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3DDC9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452B62"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9E18D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2C639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F6B15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FE23A1"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A9CD34"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320515" w14:textId="77777777" w:rsidR="00E84500" w:rsidRPr="003F36BA" w:rsidRDefault="00E84500" w:rsidP="00666DC1">
            <w:pPr>
              <w:pStyle w:val="ROWTABELLA"/>
              <w:jc w:val="center"/>
              <w:rPr>
                <w:color w:val="002060"/>
              </w:rPr>
            </w:pPr>
            <w:r w:rsidRPr="003F36BA">
              <w:rPr>
                <w:color w:val="002060"/>
              </w:rPr>
              <w:t>0</w:t>
            </w:r>
          </w:p>
        </w:tc>
      </w:tr>
      <w:tr w:rsidR="00E84500" w:rsidRPr="003F36BA" w14:paraId="365E8C5B"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727DDAC" w14:textId="77777777" w:rsidR="00E84500" w:rsidRPr="003F36BA" w:rsidRDefault="00E84500" w:rsidP="00666DC1">
            <w:pPr>
              <w:pStyle w:val="ROWTABELLA"/>
              <w:rPr>
                <w:color w:val="002060"/>
              </w:rPr>
            </w:pPr>
            <w:r w:rsidRPr="003F36BA">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6FD58A"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6008F8"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44D30E"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61AC6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20EAFA"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E34BB1"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DB9B18"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D9C0BC"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C3BE0A" w14:textId="77777777" w:rsidR="00E84500" w:rsidRPr="003F36BA" w:rsidRDefault="00E84500" w:rsidP="00666DC1">
            <w:pPr>
              <w:pStyle w:val="ROWTABELLA"/>
              <w:jc w:val="center"/>
              <w:rPr>
                <w:color w:val="002060"/>
              </w:rPr>
            </w:pPr>
            <w:r w:rsidRPr="003F36BA">
              <w:rPr>
                <w:color w:val="002060"/>
              </w:rPr>
              <w:t>0</w:t>
            </w:r>
          </w:p>
        </w:tc>
      </w:tr>
      <w:tr w:rsidR="00E84500" w:rsidRPr="003F36BA" w14:paraId="2734C1E6"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43B4950" w14:textId="77777777" w:rsidR="00E84500" w:rsidRPr="003F36BA" w:rsidRDefault="00E84500" w:rsidP="00666DC1">
            <w:pPr>
              <w:pStyle w:val="ROWTABELLA"/>
              <w:rPr>
                <w:color w:val="002060"/>
              </w:rPr>
            </w:pPr>
            <w:r w:rsidRPr="003F36BA">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785C2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731E34"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5A7DE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9D6FB9"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D3CD65"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7B7695"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80F245"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DB0721"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AD2A18" w14:textId="77777777" w:rsidR="00E84500" w:rsidRPr="003F36BA" w:rsidRDefault="00E84500" w:rsidP="00666DC1">
            <w:pPr>
              <w:pStyle w:val="ROWTABELLA"/>
              <w:jc w:val="center"/>
              <w:rPr>
                <w:color w:val="002060"/>
              </w:rPr>
            </w:pPr>
            <w:r w:rsidRPr="003F36BA">
              <w:rPr>
                <w:color w:val="002060"/>
              </w:rPr>
              <w:t>0</w:t>
            </w:r>
          </w:p>
        </w:tc>
      </w:tr>
      <w:tr w:rsidR="00E84500" w:rsidRPr="003F36BA" w14:paraId="1F16D7A6" w14:textId="77777777" w:rsidTr="00E8450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DFF5837" w14:textId="77777777" w:rsidR="00E84500" w:rsidRPr="003F36BA" w:rsidRDefault="00E84500" w:rsidP="00666DC1">
            <w:pPr>
              <w:pStyle w:val="ROWTABELLA"/>
              <w:rPr>
                <w:color w:val="002060"/>
              </w:rPr>
            </w:pPr>
            <w:r w:rsidRPr="003F36BA">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E810A5"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D35B89"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6B8F8E"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6F0CE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4FF833"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F1B264"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557588" w14:textId="77777777" w:rsidR="00E84500" w:rsidRPr="003F36BA" w:rsidRDefault="00E84500" w:rsidP="00666DC1">
            <w:pPr>
              <w:pStyle w:val="ROWTABELLA"/>
              <w:jc w:val="center"/>
              <w:rPr>
                <w:color w:val="002060"/>
              </w:rPr>
            </w:pPr>
            <w:r w:rsidRPr="003F36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8A95A8" w14:textId="77777777" w:rsidR="00E84500" w:rsidRPr="003F36BA" w:rsidRDefault="00E84500" w:rsidP="00666DC1">
            <w:pPr>
              <w:pStyle w:val="ROWTABELLA"/>
              <w:jc w:val="center"/>
              <w:rPr>
                <w:color w:val="002060"/>
              </w:rPr>
            </w:pPr>
            <w:r w:rsidRPr="003F36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9C3129" w14:textId="77777777" w:rsidR="00E84500" w:rsidRPr="003F36BA" w:rsidRDefault="00E84500" w:rsidP="00666DC1">
            <w:pPr>
              <w:pStyle w:val="ROWTABELLA"/>
              <w:jc w:val="center"/>
              <w:rPr>
                <w:color w:val="002060"/>
              </w:rPr>
            </w:pPr>
            <w:r w:rsidRPr="003F36BA">
              <w:rPr>
                <w:color w:val="002060"/>
              </w:rPr>
              <w:t>0</w:t>
            </w:r>
          </w:p>
        </w:tc>
      </w:tr>
    </w:tbl>
    <w:p w14:paraId="4A5BC868" w14:textId="77777777" w:rsidR="00E84500" w:rsidRPr="003F36BA" w:rsidRDefault="00E84500" w:rsidP="00E84500">
      <w:pPr>
        <w:pStyle w:val="breakline"/>
        <w:divId w:val="527259509"/>
        <w:rPr>
          <w:color w:val="002060"/>
        </w:rPr>
      </w:pPr>
    </w:p>
    <w:p w14:paraId="3E241419" w14:textId="77777777" w:rsidR="00E84500" w:rsidRPr="003F36BA" w:rsidRDefault="00E84500" w:rsidP="00E84500">
      <w:pPr>
        <w:pStyle w:val="breakline"/>
        <w:divId w:val="527259509"/>
        <w:rPr>
          <w:color w:val="002060"/>
        </w:rPr>
      </w:pPr>
    </w:p>
    <w:p w14:paraId="0923E684" w14:textId="77777777" w:rsidR="00E84500" w:rsidRPr="003F36BA" w:rsidRDefault="00E84500" w:rsidP="00E84500">
      <w:pPr>
        <w:pStyle w:val="SOTTOTITOLOCAMPIONATO1"/>
        <w:divId w:val="527259509"/>
        <w:rPr>
          <w:color w:val="002060"/>
        </w:rPr>
      </w:pPr>
      <w:r w:rsidRPr="003F36BA">
        <w:rPr>
          <w:color w:val="002060"/>
        </w:rPr>
        <w:t>GIRONE SA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84500" w:rsidRPr="003F36BA" w14:paraId="56C210F1" w14:textId="77777777" w:rsidTr="00E8450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4F0ADA" w14:textId="77777777" w:rsidR="00E84500" w:rsidRPr="003F36BA" w:rsidRDefault="00E84500" w:rsidP="00666DC1">
            <w:pPr>
              <w:pStyle w:val="HEADERTABELLA"/>
              <w:rPr>
                <w:color w:val="002060"/>
              </w:rPr>
            </w:pPr>
            <w:r w:rsidRPr="003F36B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60302E" w14:textId="77777777" w:rsidR="00E84500" w:rsidRPr="003F36BA" w:rsidRDefault="00E84500" w:rsidP="00666DC1">
            <w:pPr>
              <w:pStyle w:val="HEADERTABELLA"/>
              <w:rPr>
                <w:color w:val="002060"/>
              </w:rPr>
            </w:pPr>
            <w:r w:rsidRPr="003F36B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25062A" w14:textId="77777777" w:rsidR="00E84500" w:rsidRPr="003F36BA" w:rsidRDefault="00E84500" w:rsidP="00666DC1">
            <w:pPr>
              <w:pStyle w:val="HEADERTABELLA"/>
              <w:rPr>
                <w:color w:val="002060"/>
              </w:rPr>
            </w:pPr>
            <w:r w:rsidRPr="003F36B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6A4E9B" w14:textId="77777777" w:rsidR="00E84500" w:rsidRPr="003F36BA" w:rsidRDefault="00E84500" w:rsidP="00666DC1">
            <w:pPr>
              <w:pStyle w:val="HEADERTABELLA"/>
              <w:rPr>
                <w:color w:val="002060"/>
              </w:rPr>
            </w:pPr>
            <w:r w:rsidRPr="003F36B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563F83" w14:textId="77777777" w:rsidR="00E84500" w:rsidRPr="003F36BA" w:rsidRDefault="00E84500" w:rsidP="00666DC1">
            <w:pPr>
              <w:pStyle w:val="HEADERTABELLA"/>
              <w:rPr>
                <w:color w:val="002060"/>
              </w:rPr>
            </w:pPr>
            <w:r w:rsidRPr="003F36B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CF6F11" w14:textId="77777777" w:rsidR="00E84500" w:rsidRPr="003F36BA" w:rsidRDefault="00E84500" w:rsidP="00666DC1">
            <w:pPr>
              <w:pStyle w:val="HEADERTABELLA"/>
              <w:rPr>
                <w:color w:val="002060"/>
              </w:rPr>
            </w:pPr>
            <w:r w:rsidRPr="003F36B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E496FF" w14:textId="77777777" w:rsidR="00E84500" w:rsidRPr="003F36BA" w:rsidRDefault="00E84500" w:rsidP="00666DC1">
            <w:pPr>
              <w:pStyle w:val="HEADERTABELLA"/>
              <w:rPr>
                <w:color w:val="002060"/>
              </w:rPr>
            </w:pPr>
            <w:r w:rsidRPr="003F36B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819AD8" w14:textId="77777777" w:rsidR="00E84500" w:rsidRPr="003F36BA" w:rsidRDefault="00E84500" w:rsidP="00666DC1">
            <w:pPr>
              <w:pStyle w:val="HEADERTABELLA"/>
              <w:rPr>
                <w:color w:val="002060"/>
              </w:rPr>
            </w:pPr>
            <w:r w:rsidRPr="003F36B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1DFAA8" w14:textId="77777777" w:rsidR="00E84500" w:rsidRPr="003F36BA" w:rsidRDefault="00E84500" w:rsidP="00666DC1">
            <w:pPr>
              <w:pStyle w:val="HEADERTABELLA"/>
              <w:rPr>
                <w:color w:val="002060"/>
              </w:rPr>
            </w:pPr>
            <w:r w:rsidRPr="003F36B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25BCA0" w14:textId="77777777" w:rsidR="00E84500" w:rsidRPr="003F36BA" w:rsidRDefault="00E84500" w:rsidP="00666DC1">
            <w:pPr>
              <w:pStyle w:val="HEADERTABELLA"/>
              <w:rPr>
                <w:color w:val="002060"/>
              </w:rPr>
            </w:pPr>
            <w:r w:rsidRPr="003F36BA">
              <w:rPr>
                <w:color w:val="002060"/>
              </w:rPr>
              <w:t>PE</w:t>
            </w:r>
          </w:p>
        </w:tc>
      </w:tr>
      <w:tr w:rsidR="00E84500" w:rsidRPr="003F36BA" w14:paraId="26340093" w14:textId="77777777" w:rsidTr="00E8450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E10C254" w14:textId="77777777" w:rsidR="00E84500" w:rsidRPr="003F36BA" w:rsidRDefault="00E84500" w:rsidP="00666DC1">
            <w:pPr>
              <w:pStyle w:val="ROWTABELLA"/>
              <w:rPr>
                <w:color w:val="002060"/>
              </w:rPr>
            </w:pPr>
            <w:r w:rsidRPr="003F36BA">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FC11B2"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3F92D6"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F0E5E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B161D5"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02ECB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3FF522"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ABEC38"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921C7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5C3398" w14:textId="77777777" w:rsidR="00E84500" w:rsidRPr="003F36BA" w:rsidRDefault="00E84500" w:rsidP="00666DC1">
            <w:pPr>
              <w:pStyle w:val="ROWTABELLA"/>
              <w:jc w:val="center"/>
              <w:rPr>
                <w:color w:val="002060"/>
              </w:rPr>
            </w:pPr>
            <w:r w:rsidRPr="003F36BA">
              <w:rPr>
                <w:color w:val="002060"/>
              </w:rPr>
              <w:t>0</w:t>
            </w:r>
          </w:p>
        </w:tc>
      </w:tr>
      <w:tr w:rsidR="00E84500" w:rsidRPr="003F36BA" w14:paraId="670B60A3"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406BD47" w14:textId="77777777" w:rsidR="00E84500" w:rsidRPr="003F36BA" w:rsidRDefault="00E84500" w:rsidP="00666DC1">
            <w:pPr>
              <w:pStyle w:val="ROWTABELLA"/>
              <w:rPr>
                <w:color w:val="002060"/>
              </w:rPr>
            </w:pPr>
            <w:r w:rsidRPr="003F36BA">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982E47"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341955"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BCACEB"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428CE8"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24A2C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86A2DC"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22AC96" w14:textId="77777777" w:rsidR="00E84500" w:rsidRPr="003F36BA" w:rsidRDefault="00E84500" w:rsidP="00666DC1">
            <w:pPr>
              <w:pStyle w:val="ROWTABELLA"/>
              <w:jc w:val="center"/>
              <w:rPr>
                <w:color w:val="002060"/>
              </w:rPr>
            </w:pPr>
            <w:r w:rsidRPr="003F36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43C81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5FECC6" w14:textId="77777777" w:rsidR="00E84500" w:rsidRPr="003F36BA" w:rsidRDefault="00E84500" w:rsidP="00666DC1">
            <w:pPr>
              <w:pStyle w:val="ROWTABELLA"/>
              <w:jc w:val="center"/>
              <w:rPr>
                <w:color w:val="002060"/>
              </w:rPr>
            </w:pPr>
            <w:r w:rsidRPr="003F36BA">
              <w:rPr>
                <w:color w:val="002060"/>
              </w:rPr>
              <w:t>0</w:t>
            </w:r>
          </w:p>
        </w:tc>
      </w:tr>
      <w:tr w:rsidR="00E84500" w:rsidRPr="003F36BA" w14:paraId="3370828A"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A873EF5" w14:textId="77777777" w:rsidR="00E84500" w:rsidRPr="003F36BA" w:rsidRDefault="00E84500" w:rsidP="00666DC1">
            <w:pPr>
              <w:pStyle w:val="ROWTABELLA"/>
              <w:rPr>
                <w:color w:val="002060"/>
              </w:rPr>
            </w:pPr>
            <w:r w:rsidRPr="003F36BA">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870C8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F77FF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F5DF8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8E31D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1AC41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E2A9E3"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9C2E07"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9E7DB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4A822B" w14:textId="77777777" w:rsidR="00E84500" w:rsidRPr="003F36BA" w:rsidRDefault="00E84500" w:rsidP="00666DC1">
            <w:pPr>
              <w:pStyle w:val="ROWTABELLA"/>
              <w:jc w:val="center"/>
              <w:rPr>
                <w:color w:val="002060"/>
              </w:rPr>
            </w:pPr>
            <w:r w:rsidRPr="003F36BA">
              <w:rPr>
                <w:color w:val="002060"/>
              </w:rPr>
              <w:t>0</w:t>
            </w:r>
          </w:p>
        </w:tc>
      </w:tr>
      <w:tr w:rsidR="00E84500" w:rsidRPr="003F36BA" w14:paraId="1B5327A1"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E4CB694" w14:textId="77777777" w:rsidR="00E84500" w:rsidRPr="003F36BA" w:rsidRDefault="00E84500" w:rsidP="00666DC1">
            <w:pPr>
              <w:pStyle w:val="ROWTABELLA"/>
              <w:rPr>
                <w:color w:val="002060"/>
              </w:rPr>
            </w:pPr>
            <w:r w:rsidRPr="003F36BA">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0552C9"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45CF26"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28AE62"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B6CDAE"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FD4B27"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38E0D3"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15C755"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8CE91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D5D4D7" w14:textId="77777777" w:rsidR="00E84500" w:rsidRPr="003F36BA" w:rsidRDefault="00E84500" w:rsidP="00666DC1">
            <w:pPr>
              <w:pStyle w:val="ROWTABELLA"/>
              <w:jc w:val="center"/>
              <w:rPr>
                <w:color w:val="002060"/>
              </w:rPr>
            </w:pPr>
            <w:r w:rsidRPr="003F36BA">
              <w:rPr>
                <w:color w:val="002060"/>
              </w:rPr>
              <w:t>0</w:t>
            </w:r>
          </w:p>
        </w:tc>
      </w:tr>
      <w:tr w:rsidR="00E84500" w:rsidRPr="003F36BA" w14:paraId="5D782535"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0241823" w14:textId="77777777" w:rsidR="00E84500" w:rsidRPr="003F36BA" w:rsidRDefault="00E84500" w:rsidP="00666DC1">
            <w:pPr>
              <w:pStyle w:val="ROWTABELLA"/>
              <w:rPr>
                <w:color w:val="002060"/>
              </w:rPr>
            </w:pPr>
            <w:r w:rsidRPr="003F36BA">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BEEFF2"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081312"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D0728D"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C78355"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06343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0ED244"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A546D4"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9B21D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6DDB05" w14:textId="77777777" w:rsidR="00E84500" w:rsidRPr="003F36BA" w:rsidRDefault="00E84500" w:rsidP="00666DC1">
            <w:pPr>
              <w:pStyle w:val="ROWTABELLA"/>
              <w:jc w:val="center"/>
              <w:rPr>
                <w:color w:val="002060"/>
              </w:rPr>
            </w:pPr>
            <w:r w:rsidRPr="003F36BA">
              <w:rPr>
                <w:color w:val="002060"/>
              </w:rPr>
              <w:t>0</w:t>
            </w:r>
          </w:p>
        </w:tc>
      </w:tr>
      <w:tr w:rsidR="00E84500" w:rsidRPr="003F36BA" w14:paraId="75F36667"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5384CA6" w14:textId="77777777" w:rsidR="00E84500" w:rsidRPr="003F36BA" w:rsidRDefault="00E84500" w:rsidP="00666DC1">
            <w:pPr>
              <w:pStyle w:val="ROWTABELLA"/>
              <w:rPr>
                <w:color w:val="002060"/>
              </w:rPr>
            </w:pPr>
            <w:proofErr w:type="spellStart"/>
            <w:proofErr w:type="gramStart"/>
            <w:r w:rsidRPr="003F36BA">
              <w:rPr>
                <w:color w:val="002060"/>
              </w:rPr>
              <w:t>sq.B</w:t>
            </w:r>
            <w:proofErr w:type="spellEnd"/>
            <w:proofErr w:type="gramEnd"/>
            <w:r w:rsidRPr="003F36BA">
              <w:rPr>
                <w:color w:val="002060"/>
              </w:rPr>
              <w:t xml:space="preserve"> CALCIO A 5 CORINALDO </w:t>
            </w:r>
            <w:proofErr w:type="spellStart"/>
            <w:r w:rsidRPr="003F36BA">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E179C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0ADD8E"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E264E1"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44F2D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24F98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8648C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A3AB41"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ED9ABA"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55C1A9" w14:textId="77777777" w:rsidR="00E84500" w:rsidRPr="003F36BA" w:rsidRDefault="00E84500" w:rsidP="00666DC1">
            <w:pPr>
              <w:pStyle w:val="ROWTABELLA"/>
              <w:jc w:val="center"/>
              <w:rPr>
                <w:color w:val="002060"/>
              </w:rPr>
            </w:pPr>
            <w:r w:rsidRPr="003F36BA">
              <w:rPr>
                <w:color w:val="002060"/>
              </w:rPr>
              <w:t>0</w:t>
            </w:r>
          </w:p>
        </w:tc>
      </w:tr>
      <w:tr w:rsidR="00E84500" w:rsidRPr="003F36BA" w14:paraId="09AEDD3D" w14:textId="77777777" w:rsidTr="00E8450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5AC80EC" w14:textId="77777777" w:rsidR="00E84500" w:rsidRPr="003F36BA" w:rsidRDefault="00E84500" w:rsidP="00666DC1">
            <w:pPr>
              <w:pStyle w:val="ROWTABELLA"/>
              <w:rPr>
                <w:color w:val="002060"/>
              </w:rPr>
            </w:pPr>
            <w:proofErr w:type="spellStart"/>
            <w:proofErr w:type="gramStart"/>
            <w:r w:rsidRPr="003F36BA">
              <w:rPr>
                <w:color w:val="002060"/>
              </w:rPr>
              <w:t>sq.B</w:t>
            </w:r>
            <w:proofErr w:type="spellEnd"/>
            <w:proofErr w:type="gramEnd"/>
            <w:r w:rsidRPr="003F36BA">
              <w:rPr>
                <w:color w:val="002060"/>
              </w:rPr>
              <w:t xml:space="preserve"> ITALSERVICE C5 </w:t>
            </w:r>
            <w:proofErr w:type="spellStart"/>
            <w:r w:rsidRPr="003F36BA">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DA88D2"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BFA4C5"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211A8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032B05"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963C54"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95475E"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DFCDB9"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E3ED4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118F2F" w14:textId="77777777" w:rsidR="00E84500" w:rsidRPr="003F36BA" w:rsidRDefault="00E84500" w:rsidP="00666DC1">
            <w:pPr>
              <w:pStyle w:val="ROWTABELLA"/>
              <w:jc w:val="center"/>
              <w:rPr>
                <w:color w:val="002060"/>
              </w:rPr>
            </w:pPr>
            <w:r w:rsidRPr="003F36BA">
              <w:rPr>
                <w:color w:val="002060"/>
              </w:rPr>
              <w:t>0</w:t>
            </w:r>
          </w:p>
        </w:tc>
      </w:tr>
    </w:tbl>
    <w:p w14:paraId="146A1480" w14:textId="77777777" w:rsidR="00E84500" w:rsidRPr="003F36BA" w:rsidRDefault="00E84500" w:rsidP="00E84500">
      <w:pPr>
        <w:pStyle w:val="breakline"/>
        <w:divId w:val="527259509"/>
        <w:rPr>
          <w:color w:val="002060"/>
        </w:rPr>
      </w:pPr>
    </w:p>
    <w:p w14:paraId="44A133D6" w14:textId="77777777" w:rsidR="00E84500" w:rsidRPr="003F36BA" w:rsidRDefault="00E84500" w:rsidP="00E84500">
      <w:pPr>
        <w:pStyle w:val="breakline"/>
        <w:divId w:val="527259509"/>
        <w:rPr>
          <w:color w:val="002060"/>
        </w:rPr>
      </w:pPr>
    </w:p>
    <w:p w14:paraId="774E8190" w14:textId="77777777" w:rsidR="00E84500" w:rsidRPr="003F36BA" w:rsidRDefault="00E84500" w:rsidP="00E84500">
      <w:pPr>
        <w:pStyle w:val="SOTTOTITOLOCAMPIONATO1"/>
        <w:divId w:val="527259509"/>
        <w:rPr>
          <w:color w:val="002060"/>
        </w:rPr>
      </w:pPr>
      <w:r w:rsidRPr="003F36BA">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84500" w:rsidRPr="003F36BA" w14:paraId="18C85C4B" w14:textId="77777777" w:rsidTr="00E8450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CD75F0" w14:textId="77777777" w:rsidR="00E84500" w:rsidRPr="003F36BA" w:rsidRDefault="00E84500" w:rsidP="00666DC1">
            <w:pPr>
              <w:pStyle w:val="HEADERTABELLA"/>
              <w:rPr>
                <w:color w:val="002060"/>
              </w:rPr>
            </w:pPr>
            <w:r w:rsidRPr="003F36B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323F24" w14:textId="77777777" w:rsidR="00E84500" w:rsidRPr="003F36BA" w:rsidRDefault="00E84500" w:rsidP="00666DC1">
            <w:pPr>
              <w:pStyle w:val="HEADERTABELLA"/>
              <w:rPr>
                <w:color w:val="002060"/>
              </w:rPr>
            </w:pPr>
            <w:r w:rsidRPr="003F36B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AD48CD" w14:textId="77777777" w:rsidR="00E84500" w:rsidRPr="003F36BA" w:rsidRDefault="00E84500" w:rsidP="00666DC1">
            <w:pPr>
              <w:pStyle w:val="HEADERTABELLA"/>
              <w:rPr>
                <w:color w:val="002060"/>
              </w:rPr>
            </w:pPr>
            <w:r w:rsidRPr="003F36B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CEE313" w14:textId="77777777" w:rsidR="00E84500" w:rsidRPr="003F36BA" w:rsidRDefault="00E84500" w:rsidP="00666DC1">
            <w:pPr>
              <w:pStyle w:val="HEADERTABELLA"/>
              <w:rPr>
                <w:color w:val="002060"/>
              </w:rPr>
            </w:pPr>
            <w:r w:rsidRPr="003F36B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EA1A75" w14:textId="77777777" w:rsidR="00E84500" w:rsidRPr="003F36BA" w:rsidRDefault="00E84500" w:rsidP="00666DC1">
            <w:pPr>
              <w:pStyle w:val="HEADERTABELLA"/>
              <w:rPr>
                <w:color w:val="002060"/>
              </w:rPr>
            </w:pPr>
            <w:r w:rsidRPr="003F36B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05CA13" w14:textId="77777777" w:rsidR="00E84500" w:rsidRPr="003F36BA" w:rsidRDefault="00E84500" w:rsidP="00666DC1">
            <w:pPr>
              <w:pStyle w:val="HEADERTABELLA"/>
              <w:rPr>
                <w:color w:val="002060"/>
              </w:rPr>
            </w:pPr>
            <w:r w:rsidRPr="003F36B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26375C" w14:textId="77777777" w:rsidR="00E84500" w:rsidRPr="003F36BA" w:rsidRDefault="00E84500" w:rsidP="00666DC1">
            <w:pPr>
              <w:pStyle w:val="HEADERTABELLA"/>
              <w:rPr>
                <w:color w:val="002060"/>
              </w:rPr>
            </w:pPr>
            <w:r w:rsidRPr="003F36B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2692F3" w14:textId="77777777" w:rsidR="00E84500" w:rsidRPr="003F36BA" w:rsidRDefault="00E84500" w:rsidP="00666DC1">
            <w:pPr>
              <w:pStyle w:val="HEADERTABELLA"/>
              <w:rPr>
                <w:color w:val="002060"/>
              </w:rPr>
            </w:pPr>
            <w:r w:rsidRPr="003F36B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E0358A" w14:textId="77777777" w:rsidR="00E84500" w:rsidRPr="003F36BA" w:rsidRDefault="00E84500" w:rsidP="00666DC1">
            <w:pPr>
              <w:pStyle w:val="HEADERTABELLA"/>
              <w:rPr>
                <w:color w:val="002060"/>
              </w:rPr>
            </w:pPr>
            <w:r w:rsidRPr="003F36B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72D0FD" w14:textId="77777777" w:rsidR="00E84500" w:rsidRPr="003F36BA" w:rsidRDefault="00E84500" w:rsidP="00666DC1">
            <w:pPr>
              <w:pStyle w:val="HEADERTABELLA"/>
              <w:rPr>
                <w:color w:val="002060"/>
              </w:rPr>
            </w:pPr>
            <w:r w:rsidRPr="003F36BA">
              <w:rPr>
                <w:color w:val="002060"/>
              </w:rPr>
              <w:t>PE</w:t>
            </w:r>
          </w:p>
        </w:tc>
      </w:tr>
      <w:tr w:rsidR="00E84500" w:rsidRPr="003F36BA" w14:paraId="0394E446" w14:textId="77777777" w:rsidTr="00E8450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9896FAD" w14:textId="77777777" w:rsidR="00E84500" w:rsidRPr="003F36BA" w:rsidRDefault="00E84500" w:rsidP="00666DC1">
            <w:pPr>
              <w:pStyle w:val="ROWTABELLA"/>
              <w:rPr>
                <w:color w:val="002060"/>
              </w:rPr>
            </w:pPr>
            <w:r w:rsidRPr="003F36BA">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8E362A"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C09577"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32D683"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5C491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6CC79B"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324D64"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CFC521"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CA479F"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2A874A" w14:textId="77777777" w:rsidR="00E84500" w:rsidRPr="003F36BA" w:rsidRDefault="00E84500" w:rsidP="00666DC1">
            <w:pPr>
              <w:pStyle w:val="ROWTABELLA"/>
              <w:jc w:val="center"/>
              <w:rPr>
                <w:color w:val="002060"/>
              </w:rPr>
            </w:pPr>
            <w:r w:rsidRPr="003F36BA">
              <w:rPr>
                <w:color w:val="002060"/>
              </w:rPr>
              <w:t>0</w:t>
            </w:r>
          </w:p>
        </w:tc>
      </w:tr>
      <w:tr w:rsidR="00E84500" w:rsidRPr="003F36BA" w14:paraId="787E132C"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206025D" w14:textId="77777777" w:rsidR="00E84500" w:rsidRPr="003F36BA" w:rsidRDefault="00E84500" w:rsidP="00666DC1">
            <w:pPr>
              <w:pStyle w:val="ROWTABELLA"/>
              <w:rPr>
                <w:color w:val="002060"/>
              </w:rPr>
            </w:pPr>
            <w:r w:rsidRPr="003F36BA">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954E5A"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EB9EBF"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36043E"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4D85DB"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14F967"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B0ABE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BF7B55"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EB517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A1C137" w14:textId="77777777" w:rsidR="00E84500" w:rsidRPr="003F36BA" w:rsidRDefault="00E84500" w:rsidP="00666DC1">
            <w:pPr>
              <w:pStyle w:val="ROWTABELLA"/>
              <w:jc w:val="center"/>
              <w:rPr>
                <w:color w:val="002060"/>
              </w:rPr>
            </w:pPr>
            <w:r w:rsidRPr="003F36BA">
              <w:rPr>
                <w:color w:val="002060"/>
              </w:rPr>
              <w:t>0</w:t>
            </w:r>
          </w:p>
        </w:tc>
      </w:tr>
      <w:tr w:rsidR="00E84500" w:rsidRPr="003F36BA" w14:paraId="0D9AD8CD"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7B28808" w14:textId="77777777" w:rsidR="00E84500" w:rsidRPr="003F36BA" w:rsidRDefault="00E84500" w:rsidP="00666DC1">
            <w:pPr>
              <w:pStyle w:val="ROWTABELLA"/>
              <w:rPr>
                <w:color w:val="002060"/>
              </w:rPr>
            </w:pPr>
            <w:r w:rsidRPr="003F36BA">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1956ED"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288887"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0A995B"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AA0AA1"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66A2C5"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7F491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22E16D"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2EDAAD"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881502" w14:textId="77777777" w:rsidR="00E84500" w:rsidRPr="003F36BA" w:rsidRDefault="00E84500" w:rsidP="00666DC1">
            <w:pPr>
              <w:pStyle w:val="ROWTABELLA"/>
              <w:jc w:val="center"/>
              <w:rPr>
                <w:color w:val="002060"/>
              </w:rPr>
            </w:pPr>
            <w:r w:rsidRPr="003F36BA">
              <w:rPr>
                <w:color w:val="002060"/>
              </w:rPr>
              <w:t>0</w:t>
            </w:r>
          </w:p>
        </w:tc>
      </w:tr>
      <w:tr w:rsidR="00E84500" w:rsidRPr="003F36BA" w14:paraId="3F12ED5B"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87BF99B" w14:textId="77777777" w:rsidR="00E84500" w:rsidRPr="003F36BA" w:rsidRDefault="00E84500" w:rsidP="00666DC1">
            <w:pPr>
              <w:pStyle w:val="ROWTABELLA"/>
              <w:rPr>
                <w:color w:val="002060"/>
              </w:rPr>
            </w:pPr>
            <w:r w:rsidRPr="003F36BA">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236D94"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2F7812"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1E11F2"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A34EBA"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0FF8EF"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CDA79E"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A4141D"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A493D1"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C7BFB9" w14:textId="77777777" w:rsidR="00E84500" w:rsidRPr="003F36BA" w:rsidRDefault="00E84500" w:rsidP="00666DC1">
            <w:pPr>
              <w:pStyle w:val="ROWTABELLA"/>
              <w:jc w:val="center"/>
              <w:rPr>
                <w:color w:val="002060"/>
              </w:rPr>
            </w:pPr>
            <w:r w:rsidRPr="003F36BA">
              <w:rPr>
                <w:color w:val="002060"/>
              </w:rPr>
              <w:t>0</w:t>
            </w:r>
          </w:p>
        </w:tc>
      </w:tr>
      <w:tr w:rsidR="00E84500" w:rsidRPr="003F36BA" w14:paraId="1E0CAE49"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4288B08" w14:textId="77777777" w:rsidR="00E84500" w:rsidRPr="003F36BA" w:rsidRDefault="00E84500" w:rsidP="00666DC1">
            <w:pPr>
              <w:pStyle w:val="ROWTABELLA"/>
              <w:rPr>
                <w:color w:val="002060"/>
              </w:rPr>
            </w:pPr>
            <w:r w:rsidRPr="003F36BA">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6A9CFB"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151250"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6C6BB1"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6C3CF8"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6BBD80"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51B54F" w14:textId="77777777" w:rsidR="00E84500" w:rsidRPr="003F36BA" w:rsidRDefault="00E84500" w:rsidP="00666DC1">
            <w:pPr>
              <w:pStyle w:val="ROWTABELLA"/>
              <w:jc w:val="center"/>
              <w:rPr>
                <w:color w:val="002060"/>
              </w:rPr>
            </w:pPr>
            <w:r w:rsidRPr="003F36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A5816D" w14:textId="77777777" w:rsidR="00E84500" w:rsidRPr="003F36BA" w:rsidRDefault="00E84500" w:rsidP="00666DC1">
            <w:pPr>
              <w:pStyle w:val="ROWTABELLA"/>
              <w:jc w:val="center"/>
              <w:rPr>
                <w:color w:val="002060"/>
              </w:rPr>
            </w:pPr>
            <w:r w:rsidRPr="003F36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62F163"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D3450C" w14:textId="77777777" w:rsidR="00E84500" w:rsidRPr="003F36BA" w:rsidRDefault="00E84500" w:rsidP="00666DC1">
            <w:pPr>
              <w:pStyle w:val="ROWTABELLA"/>
              <w:jc w:val="center"/>
              <w:rPr>
                <w:color w:val="002060"/>
              </w:rPr>
            </w:pPr>
            <w:r w:rsidRPr="003F36BA">
              <w:rPr>
                <w:color w:val="002060"/>
              </w:rPr>
              <w:t>0</w:t>
            </w:r>
          </w:p>
        </w:tc>
      </w:tr>
      <w:tr w:rsidR="00E84500" w:rsidRPr="003F36BA" w14:paraId="4E549CDF" w14:textId="77777777" w:rsidTr="00E8450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786E096" w14:textId="77777777" w:rsidR="00E84500" w:rsidRPr="003F36BA" w:rsidRDefault="00E84500" w:rsidP="00666DC1">
            <w:pPr>
              <w:pStyle w:val="ROWTABELLA"/>
              <w:rPr>
                <w:color w:val="002060"/>
              </w:rPr>
            </w:pPr>
            <w:proofErr w:type="spellStart"/>
            <w:proofErr w:type="gramStart"/>
            <w:r w:rsidRPr="003F36BA">
              <w:rPr>
                <w:color w:val="002060"/>
              </w:rPr>
              <w:lastRenderedPageBreak/>
              <w:t>sq.B</w:t>
            </w:r>
            <w:proofErr w:type="spellEnd"/>
            <w:proofErr w:type="gramEnd"/>
            <w:r w:rsidRPr="003F36BA">
              <w:rPr>
                <w:color w:val="002060"/>
              </w:rPr>
              <w:t xml:space="preserve"> AMICI DEL </w:t>
            </w:r>
            <w:proofErr w:type="spellStart"/>
            <w:r w:rsidRPr="003F36BA">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62D1EE"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1C5F78"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87476C"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CBE95A"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C409ED"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BD6F9D"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6F9B74"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AB5435"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CA4F64" w14:textId="77777777" w:rsidR="00E84500" w:rsidRPr="003F36BA" w:rsidRDefault="00E84500" w:rsidP="00666DC1">
            <w:pPr>
              <w:pStyle w:val="ROWTABELLA"/>
              <w:jc w:val="center"/>
              <w:rPr>
                <w:color w:val="002060"/>
              </w:rPr>
            </w:pPr>
            <w:r w:rsidRPr="003F36BA">
              <w:rPr>
                <w:color w:val="002060"/>
              </w:rPr>
              <w:t>0</w:t>
            </w:r>
          </w:p>
        </w:tc>
      </w:tr>
      <w:tr w:rsidR="00E84500" w:rsidRPr="003F36BA" w14:paraId="2A6A0BF9" w14:textId="77777777" w:rsidTr="00E8450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F130648" w14:textId="77777777" w:rsidR="00E84500" w:rsidRPr="003F36BA" w:rsidRDefault="00E84500" w:rsidP="00666DC1">
            <w:pPr>
              <w:pStyle w:val="ROWTABELLA"/>
              <w:rPr>
                <w:color w:val="002060"/>
              </w:rPr>
            </w:pPr>
            <w:proofErr w:type="spellStart"/>
            <w:proofErr w:type="gramStart"/>
            <w:r w:rsidRPr="003F36BA">
              <w:rPr>
                <w:color w:val="002060"/>
              </w:rPr>
              <w:t>sq.B</w:t>
            </w:r>
            <w:proofErr w:type="spellEnd"/>
            <w:proofErr w:type="gramEnd"/>
            <w:r w:rsidRPr="003F36BA">
              <w:rPr>
                <w:color w:val="002060"/>
              </w:rPr>
              <w:t xml:space="preserve"> ACLI MANTOVANI </w:t>
            </w:r>
            <w:proofErr w:type="spellStart"/>
            <w:r w:rsidRPr="003F36BA">
              <w:rPr>
                <w:color w:val="002060"/>
              </w:rPr>
              <w:t>CALCIOsq.B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E4C7E1"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D4E6C4" w14:textId="77777777" w:rsidR="00E84500" w:rsidRPr="003F36BA" w:rsidRDefault="00E84500" w:rsidP="00666DC1">
            <w:pPr>
              <w:pStyle w:val="ROWTABELLA"/>
              <w:jc w:val="center"/>
              <w:rPr>
                <w:color w:val="002060"/>
              </w:rPr>
            </w:pPr>
            <w:r w:rsidRPr="003F36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A5D9DA"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A34234"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2FC610"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CE59B5"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54655E"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C1C7A6" w14:textId="77777777" w:rsidR="00E84500" w:rsidRPr="003F36BA" w:rsidRDefault="00E84500" w:rsidP="00666DC1">
            <w:pPr>
              <w:pStyle w:val="ROWTABELLA"/>
              <w:jc w:val="center"/>
              <w:rPr>
                <w:color w:val="002060"/>
              </w:rPr>
            </w:pPr>
            <w:r w:rsidRPr="003F36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1518ED" w14:textId="77777777" w:rsidR="00E84500" w:rsidRPr="003F36BA" w:rsidRDefault="00E84500" w:rsidP="00666DC1">
            <w:pPr>
              <w:pStyle w:val="ROWTABELLA"/>
              <w:jc w:val="center"/>
              <w:rPr>
                <w:color w:val="002060"/>
              </w:rPr>
            </w:pPr>
            <w:r w:rsidRPr="003F36BA">
              <w:rPr>
                <w:color w:val="002060"/>
              </w:rPr>
              <w:t>0</w:t>
            </w:r>
          </w:p>
        </w:tc>
      </w:tr>
    </w:tbl>
    <w:p w14:paraId="415A1B0F" w14:textId="77777777" w:rsidR="00E84500" w:rsidRPr="003F36BA" w:rsidRDefault="00E84500" w:rsidP="00E84500">
      <w:pPr>
        <w:pStyle w:val="breakline"/>
        <w:divId w:val="527259509"/>
        <w:rPr>
          <w:color w:val="002060"/>
        </w:rPr>
      </w:pPr>
    </w:p>
    <w:p w14:paraId="38CCF2DB" w14:textId="77777777" w:rsidR="00E84500" w:rsidRPr="00EC2295" w:rsidRDefault="00E84500" w:rsidP="00E84500">
      <w:pPr>
        <w:pStyle w:val="TITOLOPRINC"/>
        <w:divId w:val="527259509"/>
        <w:rPr>
          <w:color w:val="002060"/>
        </w:rPr>
      </w:pPr>
      <w:r w:rsidRPr="00EC2295">
        <w:rPr>
          <w:color w:val="002060"/>
        </w:rPr>
        <w:t>PROGRAMMA GARE</w:t>
      </w:r>
    </w:p>
    <w:p w14:paraId="298D7E52" w14:textId="77777777" w:rsidR="00E84500" w:rsidRPr="00F328D6" w:rsidRDefault="00E84500" w:rsidP="00E84500">
      <w:pPr>
        <w:pStyle w:val="breakline"/>
        <w:divId w:val="527259509"/>
        <w:rPr>
          <w:color w:val="002060"/>
        </w:rPr>
      </w:pPr>
    </w:p>
    <w:p w14:paraId="3433E38F" w14:textId="77777777" w:rsidR="00E84500" w:rsidRPr="00F328D6" w:rsidRDefault="00E84500" w:rsidP="00E84500">
      <w:pPr>
        <w:pStyle w:val="SOTTOTITOLOCAMPIONATO1"/>
        <w:divId w:val="527259509"/>
        <w:rPr>
          <w:color w:val="002060"/>
        </w:rPr>
      </w:pPr>
      <w:r w:rsidRPr="00F328D6">
        <w:rPr>
          <w:color w:val="002060"/>
        </w:rPr>
        <w:t>GIRONE G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8"/>
        <w:gridCol w:w="2012"/>
        <w:gridCol w:w="385"/>
        <w:gridCol w:w="898"/>
        <w:gridCol w:w="1177"/>
        <w:gridCol w:w="1553"/>
        <w:gridCol w:w="1557"/>
      </w:tblGrid>
      <w:tr w:rsidR="00E84500" w:rsidRPr="00F328D6" w14:paraId="18FD7576" w14:textId="77777777" w:rsidTr="00E8450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ADC1A3" w14:textId="77777777" w:rsidR="00E84500" w:rsidRPr="00F328D6" w:rsidRDefault="00E84500" w:rsidP="00666DC1">
            <w:pPr>
              <w:pStyle w:val="HEADERTABELLA"/>
              <w:rPr>
                <w:color w:val="002060"/>
              </w:rPr>
            </w:pPr>
            <w:r w:rsidRPr="00F328D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EA5824" w14:textId="77777777" w:rsidR="00E84500" w:rsidRPr="00F328D6" w:rsidRDefault="00E84500" w:rsidP="00666DC1">
            <w:pPr>
              <w:pStyle w:val="HEADERTABELLA"/>
              <w:rPr>
                <w:color w:val="002060"/>
              </w:rPr>
            </w:pPr>
            <w:r w:rsidRPr="00F328D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443351" w14:textId="77777777" w:rsidR="00E84500" w:rsidRPr="00F328D6" w:rsidRDefault="00E84500" w:rsidP="00666DC1">
            <w:pPr>
              <w:pStyle w:val="HEADERTABELLA"/>
              <w:rPr>
                <w:color w:val="002060"/>
              </w:rPr>
            </w:pPr>
            <w:r w:rsidRPr="00F328D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71AD41" w14:textId="77777777" w:rsidR="00E84500" w:rsidRPr="00F328D6" w:rsidRDefault="00E84500" w:rsidP="00666DC1">
            <w:pPr>
              <w:pStyle w:val="HEADERTABELLA"/>
              <w:rPr>
                <w:color w:val="002060"/>
              </w:rPr>
            </w:pPr>
            <w:r w:rsidRPr="00F328D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104FC9" w14:textId="77777777" w:rsidR="00E84500" w:rsidRPr="00F328D6" w:rsidRDefault="00E84500" w:rsidP="00666DC1">
            <w:pPr>
              <w:pStyle w:val="HEADERTABELLA"/>
              <w:rPr>
                <w:color w:val="002060"/>
              </w:rPr>
            </w:pPr>
            <w:r w:rsidRPr="00F328D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D19C33" w14:textId="77777777" w:rsidR="00E84500" w:rsidRPr="00F328D6" w:rsidRDefault="00E84500" w:rsidP="00666DC1">
            <w:pPr>
              <w:pStyle w:val="HEADERTABELLA"/>
              <w:rPr>
                <w:color w:val="002060"/>
              </w:rPr>
            </w:pPr>
            <w:proofErr w:type="spellStart"/>
            <w:r w:rsidRPr="00F328D6">
              <w:rPr>
                <w:color w:val="002060"/>
              </w:rPr>
              <w:t>Localita'</w:t>
            </w:r>
            <w:proofErr w:type="spellEnd"/>
            <w:r w:rsidRPr="00F328D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62239F" w14:textId="77777777" w:rsidR="00E84500" w:rsidRPr="00F328D6" w:rsidRDefault="00E84500" w:rsidP="00666DC1">
            <w:pPr>
              <w:pStyle w:val="HEADERTABELLA"/>
              <w:rPr>
                <w:color w:val="002060"/>
              </w:rPr>
            </w:pPr>
            <w:r w:rsidRPr="00F328D6">
              <w:rPr>
                <w:color w:val="002060"/>
              </w:rPr>
              <w:t>Indirizzo Impianto</w:t>
            </w:r>
          </w:p>
        </w:tc>
      </w:tr>
      <w:tr w:rsidR="00E84500" w:rsidRPr="00F328D6" w14:paraId="7B78F1C9" w14:textId="77777777" w:rsidTr="00E8450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E8FFC85" w14:textId="77777777" w:rsidR="00E84500" w:rsidRPr="00F328D6" w:rsidRDefault="00E84500" w:rsidP="00666DC1">
            <w:pPr>
              <w:pStyle w:val="ROWTABELLA"/>
              <w:rPr>
                <w:color w:val="002060"/>
              </w:rPr>
            </w:pPr>
            <w:r w:rsidRPr="00F328D6">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4D74D31" w14:textId="77777777" w:rsidR="00E84500" w:rsidRPr="00F328D6" w:rsidRDefault="00E84500" w:rsidP="00666DC1">
            <w:pPr>
              <w:pStyle w:val="ROWTABELLA"/>
              <w:rPr>
                <w:color w:val="002060"/>
              </w:rPr>
            </w:pPr>
            <w:r w:rsidRPr="00F328D6">
              <w:rPr>
                <w:color w:val="002060"/>
              </w:rPr>
              <w:t>FUTBOL3</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2B9003B" w14:textId="77777777" w:rsidR="00E84500" w:rsidRPr="00F328D6" w:rsidRDefault="00E84500" w:rsidP="00666DC1">
            <w:pPr>
              <w:pStyle w:val="ROWTABELLA"/>
              <w:jc w:val="center"/>
              <w:rPr>
                <w:color w:val="002060"/>
              </w:rPr>
            </w:pPr>
            <w:r w:rsidRPr="00F328D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E4AB073" w14:textId="77777777" w:rsidR="00E84500" w:rsidRPr="00F328D6" w:rsidRDefault="00E84500" w:rsidP="00666DC1">
            <w:pPr>
              <w:pStyle w:val="ROWTABELLA"/>
              <w:rPr>
                <w:color w:val="002060"/>
              </w:rPr>
            </w:pPr>
            <w:r w:rsidRPr="00F328D6">
              <w:rPr>
                <w:color w:val="002060"/>
              </w:rPr>
              <w:t>02/02/2020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25FFD86" w14:textId="77777777" w:rsidR="00E84500" w:rsidRPr="00F328D6" w:rsidRDefault="00E84500" w:rsidP="00666DC1">
            <w:pPr>
              <w:pStyle w:val="ROWTABELLA"/>
              <w:rPr>
                <w:color w:val="002060"/>
              </w:rPr>
            </w:pPr>
            <w:r w:rsidRPr="00F328D6">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78DDE0A" w14:textId="77777777" w:rsidR="00E84500" w:rsidRPr="00F328D6" w:rsidRDefault="00E84500" w:rsidP="00666DC1">
            <w:pPr>
              <w:pStyle w:val="ROWTABELLA"/>
              <w:rPr>
                <w:color w:val="002060"/>
              </w:rPr>
            </w:pPr>
            <w:r w:rsidRPr="00F328D6">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88BEFBE" w14:textId="77777777" w:rsidR="00E84500" w:rsidRPr="00F328D6" w:rsidRDefault="00E84500" w:rsidP="00666DC1">
            <w:pPr>
              <w:pStyle w:val="ROWTABELLA"/>
              <w:rPr>
                <w:color w:val="002060"/>
              </w:rPr>
            </w:pPr>
            <w:r w:rsidRPr="00F328D6">
              <w:rPr>
                <w:color w:val="002060"/>
              </w:rPr>
              <w:t>VIA RISORGIMENTO 16</w:t>
            </w:r>
          </w:p>
        </w:tc>
      </w:tr>
      <w:tr w:rsidR="00E84500" w:rsidRPr="00F328D6" w14:paraId="3D9E3546"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9E09AD6" w14:textId="77777777" w:rsidR="00E84500" w:rsidRPr="00F328D6" w:rsidRDefault="00E84500" w:rsidP="00666DC1">
            <w:pPr>
              <w:pStyle w:val="ROWTABELLA"/>
              <w:rPr>
                <w:color w:val="002060"/>
              </w:rPr>
            </w:pPr>
            <w:r w:rsidRPr="00F328D6">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8A0F675" w14:textId="77777777" w:rsidR="00E84500" w:rsidRPr="00F328D6" w:rsidRDefault="00E84500" w:rsidP="00666DC1">
            <w:pPr>
              <w:pStyle w:val="ROWTABELLA"/>
              <w:rPr>
                <w:color w:val="002060"/>
              </w:rPr>
            </w:pPr>
            <w:r w:rsidRPr="00F328D6">
              <w:rPr>
                <w:color w:val="002060"/>
              </w:rPr>
              <w:t>POL.CAGLI SPORT ASSOCIATI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21BC3DE"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E35DB8F" w14:textId="77777777" w:rsidR="00E84500" w:rsidRPr="00F328D6" w:rsidRDefault="00E84500" w:rsidP="00666DC1">
            <w:pPr>
              <w:pStyle w:val="ROWTABELLA"/>
              <w:rPr>
                <w:color w:val="002060"/>
              </w:rPr>
            </w:pPr>
            <w:r w:rsidRPr="00F328D6">
              <w:rPr>
                <w:color w:val="002060"/>
              </w:rPr>
              <w:t>02/02/2020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334FAD4" w14:textId="77777777" w:rsidR="00E84500" w:rsidRPr="00F328D6" w:rsidRDefault="00E84500" w:rsidP="00666DC1">
            <w:pPr>
              <w:pStyle w:val="ROWTABELLA"/>
              <w:rPr>
                <w:color w:val="002060"/>
              </w:rPr>
            </w:pPr>
            <w:r w:rsidRPr="00F328D6">
              <w:rPr>
                <w:color w:val="002060"/>
              </w:rPr>
              <w:t>5111 CAMPO DI C5 ENTRO SCUOLA EL.RE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2878DED" w14:textId="77777777" w:rsidR="00E84500" w:rsidRPr="00F328D6" w:rsidRDefault="00E84500" w:rsidP="00666DC1">
            <w:pPr>
              <w:pStyle w:val="ROWTABELLA"/>
              <w:rPr>
                <w:color w:val="002060"/>
              </w:rPr>
            </w:pPr>
            <w:r w:rsidRPr="00F328D6">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55CA121" w14:textId="77777777" w:rsidR="00E84500" w:rsidRPr="00F328D6" w:rsidRDefault="00E84500" w:rsidP="00666DC1">
            <w:pPr>
              <w:pStyle w:val="ROWTABELLA"/>
              <w:rPr>
                <w:color w:val="002060"/>
              </w:rPr>
            </w:pPr>
            <w:r w:rsidRPr="00F328D6">
              <w:rPr>
                <w:color w:val="002060"/>
              </w:rPr>
              <w:t>VIA BORGO DI SOTTO</w:t>
            </w:r>
          </w:p>
        </w:tc>
      </w:tr>
      <w:tr w:rsidR="00E84500" w:rsidRPr="00F328D6" w14:paraId="63072884" w14:textId="77777777" w:rsidTr="00E8450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96E8070" w14:textId="77777777" w:rsidR="00E84500" w:rsidRPr="00F328D6" w:rsidRDefault="00E84500" w:rsidP="00666DC1">
            <w:pPr>
              <w:pStyle w:val="ROWTABELLA"/>
              <w:rPr>
                <w:color w:val="002060"/>
              </w:rPr>
            </w:pPr>
            <w:r w:rsidRPr="00F328D6">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F4249DE" w14:textId="77777777" w:rsidR="00E84500" w:rsidRPr="00F328D6" w:rsidRDefault="00E84500" w:rsidP="00666DC1">
            <w:pPr>
              <w:pStyle w:val="ROWTABELLA"/>
              <w:rPr>
                <w:color w:val="002060"/>
              </w:rPr>
            </w:pPr>
            <w:r w:rsidRPr="00F328D6">
              <w:rPr>
                <w:color w:val="002060"/>
              </w:rPr>
              <w:t>SENIGALLIA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D1882D1"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05F7C78" w14:textId="77777777" w:rsidR="00E84500" w:rsidRPr="00F328D6" w:rsidRDefault="00E84500" w:rsidP="00666DC1">
            <w:pPr>
              <w:pStyle w:val="ROWTABELLA"/>
              <w:rPr>
                <w:color w:val="002060"/>
              </w:rPr>
            </w:pPr>
            <w:r w:rsidRPr="00F328D6">
              <w:rPr>
                <w:color w:val="002060"/>
              </w:rPr>
              <w:t>02/02/2020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A36DAB1" w14:textId="77777777" w:rsidR="00E84500" w:rsidRPr="00F328D6" w:rsidRDefault="00E84500" w:rsidP="00666DC1">
            <w:pPr>
              <w:pStyle w:val="ROWTABELLA"/>
              <w:rPr>
                <w:color w:val="002060"/>
              </w:rPr>
            </w:pPr>
            <w:r w:rsidRPr="00F328D6">
              <w:rPr>
                <w:color w:val="002060"/>
              </w:rPr>
              <w:t>5464 PALAFIERA CAMPANARA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5707CA3" w14:textId="77777777" w:rsidR="00E84500" w:rsidRPr="00F328D6" w:rsidRDefault="00E84500" w:rsidP="00666DC1">
            <w:pPr>
              <w:pStyle w:val="ROWTABELLA"/>
              <w:rPr>
                <w:color w:val="002060"/>
              </w:rPr>
            </w:pPr>
            <w:r w:rsidRPr="00F328D6">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76A45DF" w14:textId="77777777" w:rsidR="00E84500" w:rsidRPr="00F328D6" w:rsidRDefault="00E84500" w:rsidP="00666DC1">
            <w:pPr>
              <w:pStyle w:val="ROWTABELLA"/>
              <w:rPr>
                <w:color w:val="002060"/>
              </w:rPr>
            </w:pPr>
            <w:r w:rsidRPr="00F328D6">
              <w:rPr>
                <w:color w:val="002060"/>
              </w:rPr>
              <w:t>VIA DELLE ESPOSIZIONI, 33</w:t>
            </w:r>
          </w:p>
        </w:tc>
      </w:tr>
    </w:tbl>
    <w:p w14:paraId="24AA4C1C" w14:textId="77777777" w:rsidR="00E84500" w:rsidRPr="00F328D6" w:rsidRDefault="00E84500" w:rsidP="00E84500">
      <w:pPr>
        <w:pStyle w:val="breakline"/>
        <w:divId w:val="527259509"/>
        <w:rPr>
          <w:color w:val="002060"/>
        </w:rPr>
      </w:pPr>
    </w:p>
    <w:p w14:paraId="3436A730" w14:textId="77777777" w:rsidR="00E84500" w:rsidRPr="00F328D6" w:rsidRDefault="00E84500" w:rsidP="00E84500">
      <w:pPr>
        <w:pStyle w:val="breakline"/>
        <w:divId w:val="527259509"/>
        <w:rPr>
          <w:color w:val="002060"/>
        </w:rPr>
      </w:pPr>
    </w:p>
    <w:p w14:paraId="2FB8AE30" w14:textId="77777777" w:rsidR="00E84500" w:rsidRPr="00F328D6" w:rsidRDefault="00E84500" w:rsidP="00E84500">
      <w:pPr>
        <w:pStyle w:val="breakline"/>
        <w:divId w:val="527259509"/>
        <w:rPr>
          <w:color w:val="002060"/>
        </w:rPr>
      </w:pPr>
    </w:p>
    <w:p w14:paraId="5AFF216E" w14:textId="77777777" w:rsidR="00E84500" w:rsidRPr="00F328D6" w:rsidRDefault="00E84500" w:rsidP="00E84500">
      <w:pPr>
        <w:pStyle w:val="SOTTOTITOLOCAMPIONATO1"/>
        <w:divId w:val="527259509"/>
        <w:rPr>
          <w:color w:val="002060"/>
        </w:rPr>
      </w:pPr>
      <w:r w:rsidRPr="00F328D6">
        <w:rPr>
          <w:color w:val="002060"/>
        </w:rPr>
        <w:t>GIRONE SA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E84500" w:rsidRPr="00F328D6" w14:paraId="601C39FF" w14:textId="77777777" w:rsidTr="00E8450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B2696F" w14:textId="77777777" w:rsidR="00E84500" w:rsidRPr="00F328D6" w:rsidRDefault="00E84500" w:rsidP="00666DC1">
            <w:pPr>
              <w:pStyle w:val="HEADERTABELLA"/>
              <w:rPr>
                <w:color w:val="002060"/>
              </w:rPr>
            </w:pPr>
            <w:r w:rsidRPr="00F328D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836D17" w14:textId="77777777" w:rsidR="00E84500" w:rsidRPr="00F328D6" w:rsidRDefault="00E84500" w:rsidP="00666DC1">
            <w:pPr>
              <w:pStyle w:val="HEADERTABELLA"/>
              <w:rPr>
                <w:color w:val="002060"/>
              </w:rPr>
            </w:pPr>
            <w:r w:rsidRPr="00F328D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FCD3D0" w14:textId="77777777" w:rsidR="00E84500" w:rsidRPr="00F328D6" w:rsidRDefault="00E84500" w:rsidP="00666DC1">
            <w:pPr>
              <w:pStyle w:val="HEADERTABELLA"/>
              <w:rPr>
                <w:color w:val="002060"/>
              </w:rPr>
            </w:pPr>
            <w:r w:rsidRPr="00F328D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569ED8" w14:textId="77777777" w:rsidR="00E84500" w:rsidRPr="00F328D6" w:rsidRDefault="00E84500" w:rsidP="00666DC1">
            <w:pPr>
              <w:pStyle w:val="HEADERTABELLA"/>
              <w:rPr>
                <w:color w:val="002060"/>
              </w:rPr>
            </w:pPr>
            <w:r w:rsidRPr="00F328D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18747F" w14:textId="77777777" w:rsidR="00E84500" w:rsidRPr="00F328D6" w:rsidRDefault="00E84500" w:rsidP="00666DC1">
            <w:pPr>
              <w:pStyle w:val="HEADERTABELLA"/>
              <w:rPr>
                <w:color w:val="002060"/>
              </w:rPr>
            </w:pPr>
            <w:r w:rsidRPr="00F328D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3A168A" w14:textId="77777777" w:rsidR="00E84500" w:rsidRPr="00F328D6" w:rsidRDefault="00E84500" w:rsidP="00666DC1">
            <w:pPr>
              <w:pStyle w:val="HEADERTABELLA"/>
              <w:rPr>
                <w:color w:val="002060"/>
              </w:rPr>
            </w:pPr>
            <w:proofErr w:type="spellStart"/>
            <w:r w:rsidRPr="00F328D6">
              <w:rPr>
                <w:color w:val="002060"/>
              </w:rPr>
              <w:t>Localita'</w:t>
            </w:r>
            <w:proofErr w:type="spellEnd"/>
            <w:r w:rsidRPr="00F328D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7F5CE8" w14:textId="77777777" w:rsidR="00E84500" w:rsidRPr="00F328D6" w:rsidRDefault="00E84500" w:rsidP="00666DC1">
            <w:pPr>
              <w:pStyle w:val="HEADERTABELLA"/>
              <w:rPr>
                <w:color w:val="002060"/>
              </w:rPr>
            </w:pPr>
            <w:r w:rsidRPr="00F328D6">
              <w:rPr>
                <w:color w:val="002060"/>
              </w:rPr>
              <w:t>Indirizzo Impianto</w:t>
            </w:r>
          </w:p>
        </w:tc>
      </w:tr>
      <w:tr w:rsidR="00E84500" w:rsidRPr="00F328D6" w14:paraId="727318E1" w14:textId="77777777" w:rsidTr="00E8450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5E9E672" w14:textId="77777777" w:rsidR="00E84500" w:rsidRPr="00F328D6" w:rsidRDefault="00E84500" w:rsidP="00666DC1">
            <w:pPr>
              <w:pStyle w:val="ROWTABELLA"/>
              <w:rPr>
                <w:color w:val="002060"/>
              </w:rPr>
            </w:pPr>
            <w:r w:rsidRPr="00F328D6">
              <w:rPr>
                <w:color w:val="002060"/>
              </w:rPr>
              <w:t>SPORTFLY ARL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93A7216" w14:textId="77777777" w:rsidR="00E84500" w:rsidRPr="00F328D6" w:rsidRDefault="00E84500" w:rsidP="00666DC1">
            <w:pPr>
              <w:pStyle w:val="ROWTABELLA"/>
              <w:rPr>
                <w:color w:val="002060"/>
              </w:rPr>
            </w:pPr>
            <w:r w:rsidRPr="00F328D6">
              <w:rPr>
                <w:color w:val="002060"/>
              </w:rPr>
              <w:t>ACLI MANTOVANI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237AB8F" w14:textId="77777777" w:rsidR="00E84500" w:rsidRPr="00F328D6" w:rsidRDefault="00E84500" w:rsidP="00666DC1">
            <w:pPr>
              <w:pStyle w:val="ROWTABELLA"/>
              <w:jc w:val="center"/>
              <w:rPr>
                <w:color w:val="002060"/>
              </w:rPr>
            </w:pPr>
            <w:r w:rsidRPr="00F328D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CBD4034" w14:textId="77777777" w:rsidR="00E84500" w:rsidRPr="00F328D6" w:rsidRDefault="00E84500" w:rsidP="00666DC1">
            <w:pPr>
              <w:pStyle w:val="ROWTABELLA"/>
              <w:rPr>
                <w:color w:val="002060"/>
              </w:rPr>
            </w:pPr>
            <w:r w:rsidRPr="00F328D6">
              <w:rPr>
                <w:color w:val="002060"/>
              </w:rPr>
              <w:t>01/02/2020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354C7A8" w14:textId="77777777" w:rsidR="00E84500" w:rsidRPr="00F328D6" w:rsidRDefault="00E84500" w:rsidP="00666DC1">
            <w:pPr>
              <w:pStyle w:val="ROWTABELLA"/>
              <w:rPr>
                <w:color w:val="002060"/>
              </w:rPr>
            </w:pPr>
            <w:r w:rsidRPr="00F328D6">
              <w:rPr>
                <w:color w:val="002060"/>
              </w:rPr>
              <w:t>5463 CAMPO DI C/5 SCOPERTO TRE PONT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67C74CA" w14:textId="77777777" w:rsidR="00E84500" w:rsidRPr="00F328D6" w:rsidRDefault="00E84500" w:rsidP="00666DC1">
            <w:pPr>
              <w:pStyle w:val="ROWTABELLA"/>
              <w:rPr>
                <w:color w:val="002060"/>
              </w:rPr>
            </w:pPr>
            <w:r w:rsidRPr="00F328D6">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F992D7E" w14:textId="77777777" w:rsidR="00E84500" w:rsidRPr="00F328D6" w:rsidRDefault="00E84500" w:rsidP="00666DC1">
            <w:pPr>
              <w:pStyle w:val="ROWTABELLA"/>
              <w:rPr>
                <w:color w:val="002060"/>
              </w:rPr>
            </w:pPr>
            <w:r w:rsidRPr="00F328D6">
              <w:rPr>
                <w:color w:val="002060"/>
              </w:rPr>
              <w:t>VIA CHIARUCCIA-TRE PONTI</w:t>
            </w:r>
          </w:p>
        </w:tc>
      </w:tr>
      <w:tr w:rsidR="00E84500" w:rsidRPr="00F328D6" w14:paraId="17281DCC"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48E7556" w14:textId="77777777" w:rsidR="00E84500" w:rsidRPr="00F328D6" w:rsidRDefault="00E84500" w:rsidP="00666DC1">
            <w:pPr>
              <w:pStyle w:val="ROWTABELLA"/>
              <w:rPr>
                <w:color w:val="002060"/>
              </w:rPr>
            </w:pPr>
            <w:r w:rsidRPr="00F328D6">
              <w:rPr>
                <w:color w:val="002060"/>
              </w:rPr>
              <w:t xml:space="preserve">ITALSERVICE C5 </w:t>
            </w:r>
            <w:proofErr w:type="spellStart"/>
            <w:proofErr w:type="gramStart"/>
            <w:r w:rsidRPr="00F328D6">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83838FD" w14:textId="77777777" w:rsidR="00E84500" w:rsidRPr="00F328D6" w:rsidRDefault="00E84500" w:rsidP="00666DC1">
            <w:pPr>
              <w:pStyle w:val="ROWTABELLA"/>
              <w:rPr>
                <w:color w:val="002060"/>
              </w:rPr>
            </w:pPr>
            <w:r w:rsidRPr="00F328D6">
              <w:rPr>
                <w:color w:val="002060"/>
              </w:rPr>
              <w:t>BULDOG T.N.T. LUCREZIA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FEF0619"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FC9ABCC" w14:textId="77777777" w:rsidR="00E84500" w:rsidRPr="00F328D6" w:rsidRDefault="00E84500" w:rsidP="00666DC1">
            <w:pPr>
              <w:pStyle w:val="ROWTABELLA"/>
              <w:rPr>
                <w:color w:val="002060"/>
              </w:rPr>
            </w:pPr>
            <w:r w:rsidRPr="00F328D6">
              <w:rPr>
                <w:color w:val="002060"/>
              </w:rPr>
              <w:t>02/02/2020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6D08C39" w14:textId="77777777" w:rsidR="00E84500" w:rsidRPr="00F328D6" w:rsidRDefault="00E84500" w:rsidP="00666DC1">
            <w:pPr>
              <w:pStyle w:val="ROWTABELLA"/>
              <w:rPr>
                <w:color w:val="002060"/>
              </w:rPr>
            </w:pPr>
            <w:r w:rsidRPr="00F328D6">
              <w:rPr>
                <w:color w:val="002060"/>
              </w:rPr>
              <w:t>5464 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9A03BC1" w14:textId="77777777" w:rsidR="00E84500" w:rsidRPr="00F328D6" w:rsidRDefault="00E84500" w:rsidP="00666DC1">
            <w:pPr>
              <w:pStyle w:val="ROWTABELLA"/>
              <w:rPr>
                <w:color w:val="002060"/>
              </w:rPr>
            </w:pPr>
            <w:r w:rsidRPr="00F328D6">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32114CF" w14:textId="77777777" w:rsidR="00E84500" w:rsidRPr="00F328D6" w:rsidRDefault="00E84500" w:rsidP="00666DC1">
            <w:pPr>
              <w:pStyle w:val="ROWTABELLA"/>
              <w:rPr>
                <w:color w:val="002060"/>
              </w:rPr>
            </w:pPr>
            <w:r w:rsidRPr="00F328D6">
              <w:rPr>
                <w:color w:val="002060"/>
              </w:rPr>
              <w:t>VIA DELLE ESPOSIZIONI, 33</w:t>
            </w:r>
          </w:p>
        </w:tc>
      </w:tr>
      <w:tr w:rsidR="00E84500" w:rsidRPr="00F328D6" w14:paraId="5F52AAC5" w14:textId="77777777" w:rsidTr="00E8450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90BD15B" w14:textId="77777777" w:rsidR="00E84500" w:rsidRPr="00F328D6" w:rsidRDefault="00E84500" w:rsidP="00666DC1">
            <w:pPr>
              <w:pStyle w:val="ROWTABELLA"/>
              <w:rPr>
                <w:color w:val="002060"/>
              </w:rPr>
            </w:pPr>
            <w:r w:rsidRPr="00F328D6">
              <w:rPr>
                <w:color w:val="002060"/>
              </w:rPr>
              <w:t>PIANACCIO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56B7D61" w14:textId="77777777" w:rsidR="00E84500" w:rsidRPr="00F328D6" w:rsidRDefault="00E84500" w:rsidP="00666DC1">
            <w:pPr>
              <w:pStyle w:val="ROWTABELLA"/>
              <w:rPr>
                <w:color w:val="002060"/>
              </w:rPr>
            </w:pPr>
            <w:r w:rsidRPr="00F328D6">
              <w:rPr>
                <w:color w:val="002060"/>
              </w:rPr>
              <w:t xml:space="preserve">CALCIO A 5 CORINALDO </w:t>
            </w:r>
            <w:proofErr w:type="spellStart"/>
            <w:proofErr w:type="gramStart"/>
            <w:r w:rsidRPr="00F328D6">
              <w:rPr>
                <w:color w:val="002060"/>
              </w:rPr>
              <w:t>sq.B</w:t>
            </w:r>
            <w:proofErr w:type="spellEnd"/>
            <w:proofErr w:type="gramEnd"/>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7B5CCAE"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479EBE7" w14:textId="77777777" w:rsidR="00E84500" w:rsidRPr="00F328D6" w:rsidRDefault="00E84500" w:rsidP="00666DC1">
            <w:pPr>
              <w:pStyle w:val="ROWTABELLA"/>
              <w:rPr>
                <w:color w:val="002060"/>
              </w:rPr>
            </w:pPr>
            <w:r w:rsidRPr="00F328D6">
              <w:rPr>
                <w:color w:val="002060"/>
              </w:rPr>
              <w:t>02/02/2020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45BDBB4" w14:textId="77777777" w:rsidR="00E84500" w:rsidRPr="00F328D6" w:rsidRDefault="00E84500" w:rsidP="00666DC1">
            <w:pPr>
              <w:pStyle w:val="ROWTABELLA"/>
              <w:rPr>
                <w:color w:val="002060"/>
              </w:rPr>
            </w:pPr>
            <w:r w:rsidRPr="00F328D6">
              <w:rPr>
                <w:color w:val="002060"/>
              </w:rPr>
              <w:t xml:space="preserve">5429 PAL.COM. </w:t>
            </w:r>
            <w:proofErr w:type="gramStart"/>
            <w:r w:rsidRPr="00F328D6">
              <w:rPr>
                <w:color w:val="002060"/>
              </w:rPr>
              <w:t>S.MICHELE</w:t>
            </w:r>
            <w:proofErr w:type="gramEnd"/>
            <w:r w:rsidRPr="00F328D6">
              <w:rPr>
                <w:color w:val="002060"/>
              </w:rPr>
              <w:t xml:space="preserve"> AL FIUME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308599E" w14:textId="77777777" w:rsidR="00E84500" w:rsidRPr="00F328D6" w:rsidRDefault="00E84500" w:rsidP="00666DC1">
            <w:pPr>
              <w:pStyle w:val="ROWTABELLA"/>
              <w:rPr>
                <w:color w:val="002060"/>
              </w:rPr>
            </w:pPr>
            <w:r w:rsidRPr="00F328D6">
              <w:rPr>
                <w:color w:val="002060"/>
              </w:rPr>
              <w:t>MONDAVIO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262B1FA" w14:textId="77777777" w:rsidR="00E84500" w:rsidRPr="00F328D6" w:rsidRDefault="00E84500" w:rsidP="00666DC1">
            <w:pPr>
              <w:pStyle w:val="ROWTABELLA"/>
              <w:rPr>
                <w:color w:val="002060"/>
              </w:rPr>
            </w:pPr>
            <w:r w:rsidRPr="00F328D6">
              <w:rPr>
                <w:color w:val="002060"/>
              </w:rPr>
              <w:t>VIA LORETO</w:t>
            </w:r>
          </w:p>
        </w:tc>
      </w:tr>
    </w:tbl>
    <w:p w14:paraId="016E3770" w14:textId="77777777" w:rsidR="00E84500" w:rsidRPr="00F328D6" w:rsidRDefault="00E84500" w:rsidP="00E84500">
      <w:pPr>
        <w:pStyle w:val="breakline"/>
        <w:divId w:val="527259509"/>
        <w:rPr>
          <w:color w:val="002060"/>
        </w:rPr>
      </w:pPr>
    </w:p>
    <w:p w14:paraId="7C517E6E" w14:textId="77777777" w:rsidR="00E84500" w:rsidRPr="00F328D6" w:rsidRDefault="00E84500" w:rsidP="00E84500">
      <w:pPr>
        <w:pStyle w:val="breakline"/>
        <w:divId w:val="527259509"/>
        <w:rPr>
          <w:color w:val="002060"/>
        </w:rPr>
      </w:pPr>
    </w:p>
    <w:p w14:paraId="5D6C2B62" w14:textId="77777777" w:rsidR="00E84500" w:rsidRPr="00F328D6" w:rsidRDefault="00E84500" w:rsidP="00E84500">
      <w:pPr>
        <w:pStyle w:val="breakline"/>
        <w:divId w:val="527259509"/>
        <w:rPr>
          <w:color w:val="002060"/>
        </w:rPr>
      </w:pPr>
    </w:p>
    <w:p w14:paraId="19C949DC" w14:textId="77777777" w:rsidR="00E84500" w:rsidRPr="00F328D6" w:rsidRDefault="00E84500" w:rsidP="00E84500">
      <w:pPr>
        <w:pStyle w:val="SOTTOTITOLOCAMPIONATO1"/>
        <w:divId w:val="527259509"/>
        <w:rPr>
          <w:color w:val="002060"/>
        </w:rPr>
      </w:pPr>
      <w:r w:rsidRPr="00F328D6">
        <w:rPr>
          <w:color w:val="002060"/>
        </w:rPr>
        <w:t>GIRONE SB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7"/>
        <w:gridCol w:w="2032"/>
        <w:gridCol w:w="385"/>
        <w:gridCol w:w="898"/>
        <w:gridCol w:w="1182"/>
        <w:gridCol w:w="1547"/>
        <w:gridCol w:w="1549"/>
      </w:tblGrid>
      <w:tr w:rsidR="00E84500" w:rsidRPr="00F328D6" w14:paraId="0FCDE553" w14:textId="77777777" w:rsidTr="00E8450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234F0B" w14:textId="77777777" w:rsidR="00E84500" w:rsidRPr="00F328D6" w:rsidRDefault="00E84500" w:rsidP="00666DC1">
            <w:pPr>
              <w:pStyle w:val="HEADERTABELLA"/>
              <w:rPr>
                <w:color w:val="002060"/>
              </w:rPr>
            </w:pPr>
            <w:r w:rsidRPr="00F328D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9C35D6" w14:textId="77777777" w:rsidR="00E84500" w:rsidRPr="00F328D6" w:rsidRDefault="00E84500" w:rsidP="00666DC1">
            <w:pPr>
              <w:pStyle w:val="HEADERTABELLA"/>
              <w:rPr>
                <w:color w:val="002060"/>
              </w:rPr>
            </w:pPr>
            <w:r w:rsidRPr="00F328D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CA083D" w14:textId="77777777" w:rsidR="00E84500" w:rsidRPr="00F328D6" w:rsidRDefault="00E84500" w:rsidP="00666DC1">
            <w:pPr>
              <w:pStyle w:val="HEADERTABELLA"/>
              <w:rPr>
                <w:color w:val="002060"/>
              </w:rPr>
            </w:pPr>
            <w:r w:rsidRPr="00F328D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AB0087" w14:textId="77777777" w:rsidR="00E84500" w:rsidRPr="00F328D6" w:rsidRDefault="00E84500" w:rsidP="00666DC1">
            <w:pPr>
              <w:pStyle w:val="HEADERTABELLA"/>
              <w:rPr>
                <w:color w:val="002060"/>
              </w:rPr>
            </w:pPr>
            <w:r w:rsidRPr="00F328D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3FF1E4" w14:textId="77777777" w:rsidR="00E84500" w:rsidRPr="00F328D6" w:rsidRDefault="00E84500" w:rsidP="00666DC1">
            <w:pPr>
              <w:pStyle w:val="HEADERTABELLA"/>
              <w:rPr>
                <w:color w:val="002060"/>
              </w:rPr>
            </w:pPr>
            <w:r w:rsidRPr="00F328D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2F902C" w14:textId="77777777" w:rsidR="00E84500" w:rsidRPr="00F328D6" w:rsidRDefault="00E84500" w:rsidP="00666DC1">
            <w:pPr>
              <w:pStyle w:val="HEADERTABELLA"/>
              <w:rPr>
                <w:color w:val="002060"/>
              </w:rPr>
            </w:pPr>
            <w:proofErr w:type="spellStart"/>
            <w:r w:rsidRPr="00F328D6">
              <w:rPr>
                <w:color w:val="002060"/>
              </w:rPr>
              <w:t>Localita'</w:t>
            </w:r>
            <w:proofErr w:type="spellEnd"/>
            <w:r w:rsidRPr="00F328D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BAA162" w14:textId="77777777" w:rsidR="00E84500" w:rsidRPr="00F328D6" w:rsidRDefault="00E84500" w:rsidP="00666DC1">
            <w:pPr>
              <w:pStyle w:val="HEADERTABELLA"/>
              <w:rPr>
                <w:color w:val="002060"/>
              </w:rPr>
            </w:pPr>
            <w:r w:rsidRPr="00F328D6">
              <w:rPr>
                <w:color w:val="002060"/>
              </w:rPr>
              <w:t>Indirizzo Impianto</w:t>
            </w:r>
          </w:p>
        </w:tc>
      </w:tr>
      <w:tr w:rsidR="00E84500" w:rsidRPr="00F328D6" w14:paraId="1D321597" w14:textId="77777777" w:rsidTr="00E8450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8E367E2" w14:textId="77777777" w:rsidR="00E84500" w:rsidRPr="00F328D6" w:rsidRDefault="00E84500" w:rsidP="00666DC1">
            <w:pPr>
              <w:pStyle w:val="ROWTABELLA"/>
              <w:rPr>
                <w:color w:val="002060"/>
              </w:rPr>
            </w:pPr>
            <w:r w:rsidRPr="00F328D6">
              <w:rPr>
                <w:color w:val="002060"/>
              </w:rPr>
              <w:t xml:space="preserve">ACLI MANTOVANI </w:t>
            </w:r>
            <w:proofErr w:type="spellStart"/>
            <w:r w:rsidRPr="00F328D6">
              <w:rPr>
                <w:color w:val="002060"/>
              </w:rPr>
              <w:t>CALCIOsq.B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71534EC" w14:textId="77777777" w:rsidR="00E84500" w:rsidRPr="00F328D6" w:rsidRDefault="00E84500" w:rsidP="00666DC1">
            <w:pPr>
              <w:pStyle w:val="ROWTABELLA"/>
              <w:rPr>
                <w:color w:val="002060"/>
              </w:rPr>
            </w:pPr>
            <w:r w:rsidRPr="00F328D6">
              <w:rPr>
                <w:color w:val="002060"/>
              </w:rPr>
              <w:t xml:space="preserve">AMICI DEL </w:t>
            </w:r>
            <w:proofErr w:type="spellStart"/>
            <w:r w:rsidRPr="00F328D6">
              <w:rPr>
                <w:color w:val="002060"/>
              </w:rPr>
              <w:t>CENTROSOCIOsq.B</w:t>
            </w:r>
            <w:proofErr w:type="spellEnd"/>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39C2A30" w14:textId="77777777" w:rsidR="00E84500" w:rsidRPr="00F328D6" w:rsidRDefault="00E84500" w:rsidP="00666DC1">
            <w:pPr>
              <w:pStyle w:val="ROWTABELLA"/>
              <w:jc w:val="center"/>
              <w:rPr>
                <w:color w:val="002060"/>
              </w:rPr>
            </w:pPr>
            <w:r w:rsidRPr="00F328D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90B2F02" w14:textId="77777777" w:rsidR="00E84500" w:rsidRPr="00F328D6" w:rsidRDefault="00E84500" w:rsidP="00666DC1">
            <w:pPr>
              <w:pStyle w:val="ROWTABELLA"/>
              <w:rPr>
                <w:color w:val="002060"/>
              </w:rPr>
            </w:pPr>
            <w:r w:rsidRPr="00F328D6">
              <w:rPr>
                <w:color w:val="002060"/>
              </w:rPr>
              <w:t>01/02/2020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D1722B6" w14:textId="77777777" w:rsidR="00E84500" w:rsidRPr="00F328D6" w:rsidRDefault="00E84500" w:rsidP="00666DC1">
            <w:pPr>
              <w:pStyle w:val="ROWTABELLA"/>
              <w:rPr>
                <w:color w:val="002060"/>
              </w:rPr>
            </w:pPr>
            <w:r w:rsidRPr="00F328D6">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B9B88CA" w14:textId="77777777" w:rsidR="00E84500" w:rsidRPr="00F328D6" w:rsidRDefault="00E84500" w:rsidP="00666DC1">
            <w:pPr>
              <w:pStyle w:val="ROWTABELLA"/>
              <w:rPr>
                <w:color w:val="002060"/>
              </w:rPr>
            </w:pPr>
            <w:r w:rsidRPr="00F328D6">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8DBA411" w14:textId="77777777" w:rsidR="00E84500" w:rsidRPr="00F328D6" w:rsidRDefault="00E84500" w:rsidP="00666DC1">
            <w:pPr>
              <w:pStyle w:val="ROWTABELLA"/>
              <w:rPr>
                <w:color w:val="002060"/>
              </w:rPr>
            </w:pPr>
            <w:r w:rsidRPr="00F328D6">
              <w:rPr>
                <w:color w:val="002060"/>
              </w:rPr>
              <w:t>VIA MADRE TERESA DI CALCUTTA</w:t>
            </w:r>
          </w:p>
        </w:tc>
      </w:tr>
      <w:tr w:rsidR="00E84500" w:rsidRPr="00F328D6" w14:paraId="2D6A638A" w14:textId="77777777" w:rsidTr="00E8450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5730D9C" w14:textId="77777777" w:rsidR="00E84500" w:rsidRPr="00F328D6" w:rsidRDefault="00E84500" w:rsidP="00666DC1">
            <w:pPr>
              <w:pStyle w:val="ROWTABELLA"/>
              <w:rPr>
                <w:color w:val="002060"/>
              </w:rPr>
            </w:pPr>
            <w:r w:rsidRPr="00F328D6">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9DDE5A6" w14:textId="77777777" w:rsidR="00E84500" w:rsidRPr="00F328D6" w:rsidRDefault="00E84500" w:rsidP="00666DC1">
            <w:pPr>
              <w:pStyle w:val="ROWTABELLA"/>
              <w:rPr>
                <w:color w:val="002060"/>
              </w:rPr>
            </w:pPr>
            <w:r w:rsidRPr="00F328D6">
              <w:rPr>
                <w:color w:val="002060"/>
              </w:rPr>
              <w:t>BORGOROSSO TOLENTINO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0BFF22F"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EBAEFF5" w14:textId="77777777" w:rsidR="00E84500" w:rsidRPr="00F328D6" w:rsidRDefault="00E84500" w:rsidP="00666DC1">
            <w:pPr>
              <w:pStyle w:val="ROWTABELLA"/>
              <w:rPr>
                <w:color w:val="002060"/>
              </w:rPr>
            </w:pPr>
            <w:r w:rsidRPr="00F328D6">
              <w:rPr>
                <w:color w:val="002060"/>
              </w:rPr>
              <w:t>02/02/2020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4945FA6" w14:textId="77777777" w:rsidR="00E84500" w:rsidRPr="00F328D6" w:rsidRDefault="00E84500" w:rsidP="00666DC1">
            <w:pPr>
              <w:pStyle w:val="ROWTABELLA"/>
              <w:rPr>
                <w:color w:val="002060"/>
              </w:rPr>
            </w:pPr>
            <w:r w:rsidRPr="00F328D6">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B262E61" w14:textId="77777777" w:rsidR="00E84500" w:rsidRPr="00F328D6" w:rsidRDefault="00E84500" w:rsidP="00666DC1">
            <w:pPr>
              <w:pStyle w:val="ROWTABELLA"/>
              <w:rPr>
                <w:color w:val="002060"/>
              </w:rPr>
            </w:pPr>
            <w:r w:rsidRPr="00F328D6">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2CE3F97" w14:textId="77777777" w:rsidR="00E84500" w:rsidRPr="00F328D6" w:rsidRDefault="00E84500" w:rsidP="00666DC1">
            <w:pPr>
              <w:pStyle w:val="ROWTABELLA"/>
              <w:rPr>
                <w:color w:val="002060"/>
              </w:rPr>
            </w:pPr>
            <w:r w:rsidRPr="00F328D6">
              <w:rPr>
                <w:color w:val="002060"/>
              </w:rPr>
              <w:t>VIA FRATELLI CERVI</w:t>
            </w:r>
          </w:p>
        </w:tc>
      </w:tr>
      <w:tr w:rsidR="00E84500" w:rsidRPr="00F328D6" w14:paraId="42C9D4A0" w14:textId="77777777" w:rsidTr="00E8450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5797D3F" w14:textId="77777777" w:rsidR="00E84500" w:rsidRPr="00F328D6" w:rsidRDefault="00E84500" w:rsidP="00666DC1">
            <w:pPr>
              <w:pStyle w:val="ROWTABELLA"/>
              <w:rPr>
                <w:color w:val="002060"/>
              </w:rPr>
            </w:pPr>
            <w:r w:rsidRPr="00F328D6">
              <w:rPr>
                <w:color w:val="002060"/>
              </w:rPr>
              <w:t>CANTINE RIUNITE CSI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0C6CB1C" w14:textId="77777777" w:rsidR="00E84500" w:rsidRPr="00F328D6" w:rsidRDefault="00E84500" w:rsidP="00666DC1">
            <w:pPr>
              <w:pStyle w:val="ROWTABELLA"/>
              <w:rPr>
                <w:color w:val="002060"/>
              </w:rPr>
            </w:pPr>
            <w:r w:rsidRPr="00F328D6">
              <w:rPr>
                <w:color w:val="002060"/>
              </w:rPr>
              <w:t>CERRETO D ESI C5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56A8FE4" w14:textId="77777777" w:rsidR="00E84500" w:rsidRPr="00F328D6" w:rsidRDefault="00E84500" w:rsidP="00666DC1">
            <w:pPr>
              <w:pStyle w:val="ROWTABELLA"/>
              <w:jc w:val="center"/>
              <w:rPr>
                <w:color w:val="002060"/>
              </w:rPr>
            </w:pPr>
            <w:r w:rsidRPr="00F328D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41F09CD" w14:textId="77777777" w:rsidR="00E84500" w:rsidRPr="00F328D6" w:rsidRDefault="00E84500" w:rsidP="00666DC1">
            <w:pPr>
              <w:pStyle w:val="ROWTABELLA"/>
              <w:rPr>
                <w:color w:val="002060"/>
              </w:rPr>
            </w:pPr>
            <w:r w:rsidRPr="00F328D6">
              <w:rPr>
                <w:color w:val="002060"/>
              </w:rPr>
              <w:t>02/02/2020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5C7D8F5" w14:textId="77777777" w:rsidR="00E84500" w:rsidRPr="00F328D6" w:rsidRDefault="00E84500" w:rsidP="00666DC1">
            <w:pPr>
              <w:pStyle w:val="ROWTABELLA"/>
              <w:rPr>
                <w:color w:val="002060"/>
              </w:rPr>
            </w:pPr>
            <w:r w:rsidRPr="00F328D6">
              <w:rPr>
                <w:color w:val="002060"/>
              </w:rPr>
              <w:t>5299 CENTRO SP. POL. "</w:t>
            </w:r>
            <w:proofErr w:type="gramStart"/>
            <w:r w:rsidRPr="00F328D6">
              <w:rPr>
                <w:color w:val="002060"/>
              </w:rPr>
              <w:t>R.GATTARI</w:t>
            </w:r>
            <w:proofErr w:type="gramEnd"/>
            <w:r w:rsidRPr="00F328D6">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EDB26E4" w14:textId="77777777" w:rsidR="00E84500" w:rsidRPr="00F328D6" w:rsidRDefault="00E84500" w:rsidP="00666DC1">
            <w:pPr>
              <w:pStyle w:val="ROWTABELLA"/>
              <w:rPr>
                <w:color w:val="002060"/>
              </w:rPr>
            </w:pPr>
            <w:r w:rsidRPr="00F328D6">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86FC449" w14:textId="77777777" w:rsidR="00E84500" w:rsidRPr="00F328D6" w:rsidRDefault="00E84500" w:rsidP="00666DC1">
            <w:pPr>
              <w:pStyle w:val="ROWTABELLA"/>
              <w:rPr>
                <w:color w:val="002060"/>
              </w:rPr>
            </w:pPr>
            <w:r w:rsidRPr="00F328D6">
              <w:rPr>
                <w:color w:val="002060"/>
              </w:rPr>
              <w:t>VIA TAGLIAMENTO</w:t>
            </w:r>
          </w:p>
        </w:tc>
      </w:tr>
    </w:tbl>
    <w:p w14:paraId="53EEC921" w14:textId="77777777" w:rsidR="00E84500" w:rsidRPr="003F36BA" w:rsidRDefault="00E84500" w:rsidP="00E84500">
      <w:pPr>
        <w:pStyle w:val="breakline"/>
        <w:divId w:val="527259509"/>
        <w:rPr>
          <w:color w:val="002060"/>
        </w:rPr>
      </w:pPr>
    </w:p>
    <w:p w14:paraId="7927D999" w14:textId="77777777" w:rsidR="00F65E4B" w:rsidRDefault="00F65E4B" w:rsidP="00F65E4B">
      <w:pPr>
        <w:pStyle w:val="breakline"/>
        <w:divId w:val="527259509"/>
        <w:rPr>
          <w:color w:val="002060"/>
        </w:rPr>
      </w:pPr>
    </w:p>
    <w:p w14:paraId="6D4C85F6" w14:textId="77777777" w:rsidR="00F65E4B" w:rsidRPr="00A83BC3" w:rsidRDefault="00F65E4B" w:rsidP="00770738">
      <w:pPr>
        <w:pStyle w:val="breakline"/>
        <w:divId w:val="527259509"/>
        <w:rPr>
          <w:color w:val="002060"/>
        </w:rPr>
      </w:pPr>
    </w:p>
    <w:p w14:paraId="65AA778D" w14:textId="152CB92D" w:rsidR="00485AF3" w:rsidRDefault="00485AF3" w:rsidP="00F53C2C">
      <w:pPr>
        <w:pStyle w:val="Corpodeltesto21"/>
        <w:jc w:val="center"/>
        <w:divId w:val="527259509"/>
        <w:rPr>
          <w:rFonts w:ascii="Arial" w:hAnsi="Arial" w:cs="Arial"/>
          <w:b/>
          <w:color w:val="002060"/>
          <w:sz w:val="30"/>
          <w:szCs w:val="30"/>
        </w:rPr>
      </w:pPr>
    </w:p>
    <w:p w14:paraId="015E2B30" w14:textId="77777777" w:rsidR="00F00A7F" w:rsidRPr="00937FDE" w:rsidRDefault="00F00A7F" w:rsidP="00F00A7F">
      <w:pPr>
        <w:pStyle w:val="TITOLOCAMPIONATO"/>
        <w:shd w:val="clear" w:color="auto" w:fill="002060"/>
        <w:spacing w:before="0" w:beforeAutospacing="0" w:after="0" w:afterAutospacing="0"/>
        <w:divId w:val="527259509"/>
        <w:rPr>
          <w:color w:val="FFFFFF"/>
        </w:rPr>
      </w:pPr>
      <w:bookmarkStart w:id="11" w:name="_Toc26365480"/>
      <w:r>
        <w:rPr>
          <w:color w:val="FFFFFF"/>
        </w:rPr>
        <w:t>ERRATA CORRIGE</w:t>
      </w:r>
      <w:bookmarkEnd w:id="11"/>
    </w:p>
    <w:p w14:paraId="14AB8783" w14:textId="77777777" w:rsidR="00F00A7F" w:rsidRDefault="00F00A7F" w:rsidP="00F00A7F">
      <w:pPr>
        <w:spacing w:after="120"/>
        <w:divId w:val="527259509"/>
      </w:pPr>
    </w:p>
    <w:p w14:paraId="137A737A" w14:textId="77777777" w:rsidR="00F00A7F" w:rsidRPr="00B651C4" w:rsidRDefault="00F00A7F" w:rsidP="00F00A7F">
      <w:pPr>
        <w:pStyle w:val="LndNormale1"/>
        <w:divId w:val="527259509"/>
        <w:rPr>
          <w:b/>
          <w:color w:val="002060"/>
          <w:sz w:val="24"/>
          <w:szCs w:val="24"/>
        </w:rPr>
      </w:pPr>
      <w:r w:rsidRPr="00B651C4">
        <w:rPr>
          <w:b/>
          <w:color w:val="002060"/>
          <w:sz w:val="24"/>
          <w:szCs w:val="24"/>
        </w:rPr>
        <w:t xml:space="preserve">CAMPIONATO REGIONALE CALCIO A CINQUE </w:t>
      </w:r>
      <w:r>
        <w:rPr>
          <w:b/>
          <w:color w:val="002060"/>
          <w:sz w:val="24"/>
          <w:szCs w:val="24"/>
        </w:rPr>
        <w:t>SERIE C2</w:t>
      </w:r>
    </w:p>
    <w:p w14:paraId="5BACC7DA" w14:textId="77777777" w:rsidR="00F00A7F" w:rsidRDefault="00F00A7F" w:rsidP="00F00A7F">
      <w:pPr>
        <w:pStyle w:val="LndNormale1"/>
        <w:divId w:val="527259509"/>
        <w:rPr>
          <w:color w:val="002060"/>
        </w:rPr>
      </w:pPr>
    </w:p>
    <w:p w14:paraId="0E7BE50E" w14:textId="64F4969A" w:rsidR="00F00A7F" w:rsidRPr="0048700B" w:rsidRDefault="00027DF2" w:rsidP="00F00A7F">
      <w:pPr>
        <w:pStyle w:val="LndNormale1"/>
        <w:divId w:val="527259509"/>
        <w:rPr>
          <w:color w:val="002060"/>
        </w:rPr>
      </w:pPr>
      <w:r>
        <w:rPr>
          <w:color w:val="002060"/>
        </w:rPr>
        <w:t>Nel Comunicato Ufficiale n° 60 del 22/01/2020 il Dirigente della Società Serralta CARDORANI FEDERICO è stato erroneamente inibito fino al 29/02/2020, nel mentre l’inibizione è fino al 29/01/2020 come da apposito paragrafo.</w:t>
      </w:r>
    </w:p>
    <w:p w14:paraId="6FC8B1E9" w14:textId="77777777" w:rsidR="00F00A7F" w:rsidRPr="00C70E09" w:rsidRDefault="00F00A7F" w:rsidP="00F53C2C">
      <w:pPr>
        <w:pStyle w:val="Corpodeltesto21"/>
        <w:jc w:val="center"/>
        <w:divId w:val="527259509"/>
        <w:rPr>
          <w:rFonts w:ascii="Arial" w:hAnsi="Arial" w:cs="Arial"/>
          <w:b/>
          <w:color w:val="002060"/>
          <w:sz w:val="30"/>
          <w:szCs w:val="30"/>
        </w:rPr>
      </w:pPr>
    </w:p>
    <w:p w14:paraId="7C3257A5" w14:textId="5D8A33BF"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lastRenderedPageBreak/>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297992EA"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F65E4B">
        <w:rPr>
          <w:b/>
          <w:color w:val="002060"/>
          <w:u w:val="single"/>
        </w:rPr>
        <w:t>10</w:t>
      </w:r>
      <w:r w:rsidR="0013358E">
        <w:rPr>
          <w:b/>
          <w:color w:val="002060"/>
          <w:u w:val="single"/>
        </w:rPr>
        <w:t>/</w:t>
      </w:r>
      <w:r w:rsidR="0040570B">
        <w:rPr>
          <w:b/>
          <w:color w:val="002060"/>
          <w:u w:val="single"/>
        </w:rPr>
        <w:t>0</w:t>
      </w:r>
      <w:r w:rsidR="00BE2F84">
        <w:rPr>
          <w:b/>
          <w:color w:val="002060"/>
          <w:u w:val="single"/>
        </w:rPr>
        <w:t>2</w:t>
      </w:r>
      <w:r>
        <w:rPr>
          <w:b/>
          <w:color w:val="002060"/>
          <w:u w:val="single"/>
        </w:rPr>
        <w:t>/20</w:t>
      </w:r>
      <w:r w:rsidR="0040570B">
        <w:rPr>
          <w:b/>
          <w:color w:val="002060"/>
          <w:u w:val="single"/>
        </w:rPr>
        <w:t>20</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0A04788F"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BE2F84">
        <w:rPr>
          <w:b/>
          <w:color w:val="002060"/>
          <w:u w:val="single"/>
        </w:rPr>
        <w:t>2</w:t>
      </w:r>
      <w:r w:rsidR="00F65E4B">
        <w:rPr>
          <w:b/>
          <w:color w:val="002060"/>
          <w:u w:val="single"/>
        </w:rPr>
        <w:t>9</w:t>
      </w:r>
      <w:r w:rsidR="00D76665">
        <w:rPr>
          <w:b/>
          <w:color w:val="002060"/>
          <w:u w:val="single"/>
        </w:rPr>
        <w:t>/</w:t>
      </w:r>
      <w:r w:rsidR="0040570B">
        <w:rPr>
          <w:b/>
          <w:color w:val="002060"/>
          <w:u w:val="single"/>
        </w:rPr>
        <w:t>01</w:t>
      </w:r>
      <w:r w:rsidR="00863DF3" w:rsidRPr="007F5272">
        <w:rPr>
          <w:b/>
          <w:color w:val="002060"/>
          <w:u w:val="single"/>
        </w:rPr>
        <w:t>/20</w:t>
      </w:r>
      <w:r w:rsidR="0040570B">
        <w:rPr>
          <w:b/>
          <w:color w:val="002060"/>
          <w:u w:val="single"/>
        </w:rPr>
        <w:t>20</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D0D1C4" w14:textId="77777777" w:rsidR="00377D59" w:rsidRDefault="00377D59">
      <w:r>
        <w:separator/>
      </w:r>
    </w:p>
  </w:endnote>
  <w:endnote w:type="continuationSeparator" w:id="0">
    <w:p w14:paraId="3D5BD9D8" w14:textId="77777777" w:rsidR="00377D59" w:rsidRDefault="00377D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2D6E4" w14:textId="1D0D6898" w:rsidR="00B95418" w:rsidRDefault="00B95418"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B95418" w:rsidRDefault="00B95418">
    <w:pPr>
      <w:pStyle w:val="Pidipagina"/>
    </w:pPr>
  </w:p>
  <w:p w14:paraId="694DB723" w14:textId="77777777" w:rsidR="00B95418" w:rsidRDefault="00B9541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38384" w14:textId="26F69FA4" w:rsidR="00B95418" w:rsidRPr="00687C6B" w:rsidRDefault="00B95418"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3</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62</w:t>
    </w:r>
  </w:p>
  <w:p w14:paraId="51693FC2" w14:textId="77777777" w:rsidR="00B95418" w:rsidRPr="00B41648" w:rsidRDefault="00B95418" w:rsidP="001947BD">
    <w:pPr>
      <w:pStyle w:val="Pidipagina"/>
    </w:pPr>
  </w:p>
  <w:p w14:paraId="13472412" w14:textId="77777777" w:rsidR="00B95418" w:rsidRDefault="00B9541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0F275B" w14:textId="77777777" w:rsidR="00377D59" w:rsidRDefault="00377D59">
      <w:r>
        <w:separator/>
      </w:r>
    </w:p>
  </w:footnote>
  <w:footnote w:type="continuationSeparator" w:id="0">
    <w:p w14:paraId="0783324F" w14:textId="77777777" w:rsidR="00377D59" w:rsidRDefault="00377D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3C338" w14:textId="09D90CAA" w:rsidR="00B95418" w:rsidRDefault="00B95418" w:rsidP="001F4353">
    <w:pPr>
      <w:pStyle w:val="Intestazione"/>
      <w:tabs>
        <w:tab w:val="clear" w:pos="4819"/>
      </w:tabs>
    </w:pPr>
  </w:p>
  <w:p w14:paraId="10EF4CAD" w14:textId="77777777" w:rsidR="00B95418" w:rsidRDefault="00B9541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70" w:type="dxa"/>
        <w:right w:w="70" w:type="dxa"/>
      </w:tblCellMar>
      <w:tblLook w:val="0000" w:firstRow="0" w:lastRow="0" w:firstColumn="0" w:lastColumn="0" w:noHBand="0" w:noVBand="0"/>
    </w:tblPr>
    <w:tblGrid>
      <w:gridCol w:w="2050"/>
      <w:gridCol w:w="7728"/>
    </w:tblGrid>
    <w:tr w:rsidR="00B95418" w14:paraId="5C6396BE" w14:textId="77777777">
      <w:tc>
        <w:tcPr>
          <w:tcW w:w="2050" w:type="dxa"/>
        </w:tcPr>
        <w:p w14:paraId="56697B17" w14:textId="2833A540" w:rsidR="00B95418" w:rsidRDefault="00B95418">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B95418" w:rsidRDefault="00B95418">
          <w:pPr>
            <w:pStyle w:val="Intestazione"/>
            <w:tabs>
              <w:tab w:val="left" w:pos="435"/>
              <w:tab w:val="right" w:pos="7588"/>
            </w:tabs>
            <w:rPr>
              <w:sz w:val="24"/>
            </w:rPr>
          </w:pPr>
        </w:p>
      </w:tc>
    </w:tr>
  </w:tbl>
  <w:p w14:paraId="739AEB3C" w14:textId="77777777" w:rsidR="00B95418" w:rsidRDefault="00B95418">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EAE5E07"/>
    <w:multiLevelType w:val="hybridMultilevel"/>
    <w:tmpl w:val="1BC4987E"/>
    <w:lvl w:ilvl="0" w:tplc="8A0440AA">
      <w:start w:val="1"/>
      <w:numFmt w:val="lowerLetter"/>
      <w:lvlText w:val="%1)"/>
      <w:lvlJc w:val="left"/>
      <w:pPr>
        <w:ind w:left="853" w:hanging="360"/>
      </w:pPr>
      <w:rPr>
        <w:rFonts w:ascii="Arial" w:eastAsia="Arial" w:hAnsi="Arial" w:cs="Arial" w:hint="default"/>
        <w:b/>
        <w:bCs/>
        <w:color w:val="002060"/>
        <w:spacing w:val="-1"/>
        <w:w w:val="100"/>
        <w:sz w:val="22"/>
        <w:szCs w:val="22"/>
        <w:lang w:val="it-IT" w:eastAsia="it-IT" w:bidi="it-IT"/>
      </w:rPr>
    </w:lvl>
    <w:lvl w:ilvl="1" w:tplc="14624F1C">
      <w:numFmt w:val="bullet"/>
      <w:lvlText w:val="•"/>
      <w:lvlJc w:val="left"/>
      <w:pPr>
        <w:ind w:left="1794" w:hanging="360"/>
      </w:pPr>
      <w:rPr>
        <w:rFonts w:hint="default"/>
        <w:lang w:val="it-IT" w:eastAsia="it-IT" w:bidi="it-IT"/>
      </w:rPr>
    </w:lvl>
    <w:lvl w:ilvl="2" w:tplc="6778D304">
      <w:numFmt w:val="bullet"/>
      <w:lvlText w:val="•"/>
      <w:lvlJc w:val="left"/>
      <w:pPr>
        <w:ind w:left="2728" w:hanging="360"/>
      </w:pPr>
      <w:rPr>
        <w:rFonts w:hint="default"/>
        <w:lang w:val="it-IT" w:eastAsia="it-IT" w:bidi="it-IT"/>
      </w:rPr>
    </w:lvl>
    <w:lvl w:ilvl="3" w:tplc="FD74E966">
      <w:numFmt w:val="bullet"/>
      <w:lvlText w:val="•"/>
      <w:lvlJc w:val="left"/>
      <w:pPr>
        <w:ind w:left="3662" w:hanging="360"/>
      </w:pPr>
      <w:rPr>
        <w:rFonts w:hint="default"/>
        <w:lang w:val="it-IT" w:eastAsia="it-IT" w:bidi="it-IT"/>
      </w:rPr>
    </w:lvl>
    <w:lvl w:ilvl="4" w:tplc="84B6B122">
      <w:numFmt w:val="bullet"/>
      <w:lvlText w:val="•"/>
      <w:lvlJc w:val="left"/>
      <w:pPr>
        <w:ind w:left="4596" w:hanging="360"/>
      </w:pPr>
      <w:rPr>
        <w:rFonts w:hint="default"/>
        <w:lang w:val="it-IT" w:eastAsia="it-IT" w:bidi="it-IT"/>
      </w:rPr>
    </w:lvl>
    <w:lvl w:ilvl="5" w:tplc="EE0CE870">
      <w:numFmt w:val="bullet"/>
      <w:lvlText w:val="•"/>
      <w:lvlJc w:val="left"/>
      <w:pPr>
        <w:ind w:left="5530" w:hanging="360"/>
      </w:pPr>
      <w:rPr>
        <w:rFonts w:hint="default"/>
        <w:lang w:val="it-IT" w:eastAsia="it-IT" w:bidi="it-IT"/>
      </w:rPr>
    </w:lvl>
    <w:lvl w:ilvl="6" w:tplc="B994EC7C">
      <w:numFmt w:val="bullet"/>
      <w:lvlText w:val="•"/>
      <w:lvlJc w:val="left"/>
      <w:pPr>
        <w:ind w:left="6464" w:hanging="360"/>
      </w:pPr>
      <w:rPr>
        <w:rFonts w:hint="default"/>
        <w:lang w:val="it-IT" w:eastAsia="it-IT" w:bidi="it-IT"/>
      </w:rPr>
    </w:lvl>
    <w:lvl w:ilvl="7" w:tplc="CEB6BF8A">
      <w:numFmt w:val="bullet"/>
      <w:lvlText w:val="•"/>
      <w:lvlJc w:val="left"/>
      <w:pPr>
        <w:ind w:left="7398" w:hanging="360"/>
      </w:pPr>
      <w:rPr>
        <w:rFonts w:hint="default"/>
        <w:lang w:val="it-IT" w:eastAsia="it-IT" w:bidi="it-IT"/>
      </w:rPr>
    </w:lvl>
    <w:lvl w:ilvl="8" w:tplc="B384444E">
      <w:numFmt w:val="bullet"/>
      <w:lvlText w:val="•"/>
      <w:lvlJc w:val="left"/>
      <w:pPr>
        <w:ind w:left="8332" w:hanging="360"/>
      </w:pPr>
      <w:rPr>
        <w:rFonts w:hint="default"/>
        <w:lang w:val="it-IT" w:eastAsia="it-IT" w:bidi="it-IT"/>
      </w:rPr>
    </w:lvl>
  </w:abstractNum>
  <w:abstractNum w:abstractNumId="3"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5E05822"/>
    <w:multiLevelType w:val="hybridMultilevel"/>
    <w:tmpl w:val="14704C82"/>
    <w:lvl w:ilvl="0" w:tplc="C884EB8C">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6" w15:restartNumberingAfterBreak="0">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26193CD3"/>
    <w:multiLevelType w:val="hybridMultilevel"/>
    <w:tmpl w:val="5E100100"/>
    <w:lvl w:ilvl="0" w:tplc="FF60C698">
      <w:numFmt w:val="bullet"/>
      <w:lvlText w:val="-"/>
      <w:lvlJc w:val="left"/>
      <w:pPr>
        <w:ind w:left="720" w:hanging="360"/>
      </w:pPr>
      <w:rPr>
        <w:rFonts w:ascii="Arial" w:eastAsia="Calibr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8FE4FA1"/>
    <w:multiLevelType w:val="hybridMultilevel"/>
    <w:tmpl w:val="01021FB0"/>
    <w:lvl w:ilvl="0" w:tplc="04100017">
      <w:start w:val="9"/>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F23672C"/>
    <w:multiLevelType w:val="hybridMultilevel"/>
    <w:tmpl w:val="B65ED064"/>
    <w:lvl w:ilvl="0" w:tplc="3BFA5C6C">
      <w:numFmt w:val="bullet"/>
      <w:lvlText w:val="-"/>
      <w:lvlJc w:val="left"/>
      <w:pPr>
        <w:ind w:left="1037" w:hanging="196"/>
      </w:pPr>
      <w:rPr>
        <w:rFonts w:ascii="Arial" w:eastAsia="Arial" w:hAnsi="Arial" w:cs="Arial" w:hint="default"/>
        <w:color w:val="002060"/>
        <w:w w:val="100"/>
        <w:sz w:val="22"/>
        <w:szCs w:val="22"/>
        <w:lang w:val="it-IT" w:eastAsia="it-IT" w:bidi="it-IT"/>
      </w:rPr>
    </w:lvl>
    <w:lvl w:ilvl="1" w:tplc="149873C2">
      <w:numFmt w:val="bullet"/>
      <w:lvlText w:val="•"/>
      <w:lvlJc w:val="left"/>
      <w:pPr>
        <w:ind w:left="1956" w:hanging="196"/>
      </w:pPr>
      <w:rPr>
        <w:rFonts w:hint="default"/>
        <w:lang w:val="it-IT" w:eastAsia="it-IT" w:bidi="it-IT"/>
      </w:rPr>
    </w:lvl>
    <w:lvl w:ilvl="2" w:tplc="536E3406">
      <w:numFmt w:val="bullet"/>
      <w:lvlText w:val="•"/>
      <w:lvlJc w:val="left"/>
      <w:pPr>
        <w:ind w:left="2872" w:hanging="196"/>
      </w:pPr>
      <w:rPr>
        <w:rFonts w:hint="default"/>
        <w:lang w:val="it-IT" w:eastAsia="it-IT" w:bidi="it-IT"/>
      </w:rPr>
    </w:lvl>
    <w:lvl w:ilvl="3" w:tplc="2A44E4A0">
      <w:numFmt w:val="bullet"/>
      <w:lvlText w:val="•"/>
      <w:lvlJc w:val="left"/>
      <w:pPr>
        <w:ind w:left="3788" w:hanging="196"/>
      </w:pPr>
      <w:rPr>
        <w:rFonts w:hint="default"/>
        <w:lang w:val="it-IT" w:eastAsia="it-IT" w:bidi="it-IT"/>
      </w:rPr>
    </w:lvl>
    <w:lvl w:ilvl="4" w:tplc="8BE0A59E">
      <w:numFmt w:val="bullet"/>
      <w:lvlText w:val="•"/>
      <w:lvlJc w:val="left"/>
      <w:pPr>
        <w:ind w:left="4704" w:hanging="196"/>
      </w:pPr>
      <w:rPr>
        <w:rFonts w:hint="default"/>
        <w:lang w:val="it-IT" w:eastAsia="it-IT" w:bidi="it-IT"/>
      </w:rPr>
    </w:lvl>
    <w:lvl w:ilvl="5" w:tplc="0F488F9A">
      <w:numFmt w:val="bullet"/>
      <w:lvlText w:val="•"/>
      <w:lvlJc w:val="left"/>
      <w:pPr>
        <w:ind w:left="5620" w:hanging="196"/>
      </w:pPr>
      <w:rPr>
        <w:rFonts w:hint="default"/>
        <w:lang w:val="it-IT" w:eastAsia="it-IT" w:bidi="it-IT"/>
      </w:rPr>
    </w:lvl>
    <w:lvl w:ilvl="6" w:tplc="AD286824">
      <w:numFmt w:val="bullet"/>
      <w:lvlText w:val="•"/>
      <w:lvlJc w:val="left"/>
      <w:pPr>
        <w:ind w:left="6536" w:hanging="196"/>
      </w:pPr>
      <w:rPr>
        <w:rFonts w:hint="default"/>
        <w:lang w:val="it-IT" w:eastAsia="it-IT" w:bidi="it-IT"/>
      </w:rPr>
    </w:lvl>
    <w:lvl w:ilvl="7" w:tplc="BCDAAEEE">
      <w:numFmt w:val="bullet"/>
      <w:lvlText w:val="•"/>
      <w:lvlJc w:val="left"/>
      <w:pPr>
        <w:ind w:left="7452" w:hanging="196"/>
      </w:pPr>
      <w:rPr>
        <w:rFonts w:hint="default"/>
        <w:lang w:val="it-IT" w:eastAsia="it-IT" w:bidi="it-IT"/>
      </w:rPr>
    </w:lvl>
    <w:lvl w:ilvl="8" w:tplc="6AC0B996">
      <w:numFmt w:val="bullet"/>
      <w:lvlText w:val="•"/>
      <w:lvlJc w:val="left"/>
      <w:pPr>
        <w:ind w:left="8368" w:hanging="196"/>
      </w:pPr>
      <w:rPr>
        <w:rFonts w:hint="default"/>
        <w:lang w:val="it-IT" w:eastAsia="it-IT" w:bidi="it-IT"/>
      </w:rPr>
    </w:lvl>
  </w:abstractNum>
  <w:abstractNum w:abstractNumId="13" w15:restartNumberingAfterBreak="0">
    <w:nsid w:val="424F11B2"/>
    <w:multiLevelType w:val="singleLevel"/>
    <w:tmpl w:val="0410000F"/>
    <w:lvl w:ilvl="0">
      <w:start w:val="1"/>
      <w:numFmt w:val="decimal"/>
      <w:lvlText w:val="%1."/>
      <w:lvlJc w:val="left"/>
      <w:pPr>
        <w:tabs>
          <w:tab w:val="num" w:pos="360"/>
        </w:tabs>
        <w:ind w:left="360" w:hanging="360"/>
      </w:pPr>
    </w:lvl>
  </w:abstractNum>
  <w:abstractNum w:abstractNumId="14" w15:restartNumberingAfterBreak="0">
    <w:nsid w:val="473C0FFE"/>
    <w:multiLevelType w:val="hybridMultilevel"/>
    <w:tmpl w:val="A23EC07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72AB6506"/>
    <w:multiLevelType w:val="hybridMultilevel"/>
    <w:tmpl w:val="D50A6078"/>
    <w:lvl w:ilvl="0" w:tplc="53CA06C4">
      <w:numFmt w:val="bullet"/>
      <w:lvlText w:val=""/>
      <w:lvlJc w:val="left"/>
      <w:pPr>
        <w:ind w:left="853" w:hanging="360"/>
      </w:pPr>
      <w:rPr>
        <w:rFonts w:ascii="Symbol" w:eastAsia="Symbol" w:hAnsi="Symbol" w:cs="Symbol" w:hint="default"/>
        <w:color w:val="002060"/>
        <w:w w:val="100"/>
        <w:sz w:val="22"/>
        <w:szCs w:val="22"/>
        <w:lang w:val="it-IT" w:eastAsia="it-IT" w:bidi="it-IT"/>
      </w:rPr>
    </w:lvl>
    <w:lvl w:ilvl="1" w:tplc="F7F888AE">
      <w:numFmt w:val="bullet"/>
      <w:lvlText w:val="o"/>
      <w:lvlJc w:val="left"/>
      <w:pPr>
        <w:ind w:left="1573" w:hanging="360"/>
      </w:pPr>
      <w:rPr>
        <w:rFonts w:ascii="Courier New" w:eastAsia="Courier New" w:hAnsi="Courier New" w:cs="Courier New" w:hint="default"/>
        <w:color w:val="002060"/>
        <w:w w:val="100"/>
        <w:sz w:val="22"/>
        <w:szCs w:val="22"/>
        <w:lang w:val="it-IT" w:eastAsia="it-IT" w:bidi="it-IT"/>
      </w:rPr>
    </w:lvl>
    <w:lvl w:ilvl="2" w:tplc="0E8EE3A8">
      <w:numFmt w:val="bullet"/>
      <w:lvlText w:val="•"/>
      <w:lvlJc w:val="left"/>
      <w:pPr>
        <w:ind w:left="2537" w:hanging="360"/>
      </w:pPr>
      <w:rPr>
        <w:rFonts w:hint="default"/>
        <w:lang w:val="it-IT" w:eastAsia="it-IT" w:bidi="it-IT"/>
      </w:rPr>
    </w:lvl>
    <w:lvl w:ilvl="3" w:tplc="51CA22A4">
      <w:numFmt w:val="bullet"/>
      <w:lvlText w:val="•"/>
      <w:lvlJc w:val="left"/>
      <w:pPr>
        <w:ind w:left="3495" w:hanging="360"/>
      </w:pPr>
      <w:rPr>
        <w:rFonts w:hint="default"/>
        <w:lang w:val="it-IT" w:eastAsia="it-IT" w:bidi="it-IT"/>
      </w:rPr>
    </w:lvl>
    <w:lvl w:ilvl="4" w:tplc="33D603CC">
      <w:numFmt w:val="bullet"/>
      <w:lvlText w:val="•"/>
      <w:lvlJc w:val="left"/>
      <w:pPr>
        <w:ind w:left="4453" w:hanging="360"/>
      </w:pPr>
      <w:rPr>
        <w:rFonts w:hint="default"/>
        <w:lang w:val="it-IT" w:eastAsia="it-IT" w:bidi="it-IT"/>
      </w:rPr>
    </w:lvl>
    <w:lvl w:ilvl="5" w:tplc="00D672D0">
      <w:numFmt w:val="bullet"/>
      <w:lvlText w:val="•"/>
      <w:lvlJc w:val="left"/>
      <w:pPr>
        <w:ind w:left="5411" w:hanging="360"/>
      </w:pPr>
      <w:rPr>
        <w:rFonts w:hint="default"/>
        <w:lang w:val="it-IT" w:eastAsia="it-IT" w:bidi="it-IT"/>
      </w:rPr>
    </w:lvl>
    <w:lvl w:ilvl="6" w:tplc="1F14CCE6">
      <w:numFmt w:val="bullet"/>
      <w:lvlText w:val="•"/>
      <w:lvlJc w:val="left"/>
      <w:pPr>
        <w:ind w:left="6368" w:hanging="360"/>
      </w:pPr>
      <w:rPr>
        <w:rFonts w:hint="default"/>
        <w:lang w:val="it-IT" w:eastAsia="it-IT" w:bidi="it-IT"/>
      </w:rPr>
    </w:lvl>
    <w:lvl w:ilvl="7" w:tplc="3F644ABE">
      <w:numFmt w:val="bullet"/>
      <w:lvlText w:val="•"/>
      <w:lvlJc w:val="left"/>
      <w:pPr>
        <w:ind w:left="7326" w:hanging="360"/>
      </w:pPr>
      <w:rPr>
        <w:rFonts w:hint="default"/>
        <w:lang w:val="it-IT" w:eastAsia="it-IT" w:bidi="it-IT"/>
      </w:rPr>
    </w:lvl>
    <w:lvl w:ilvl="8" w:tplc="F402BC22">
      <w:numFmt w:val="bullet"/>
      <w:lvlText w:val="•"/>
      <w:lvlJc w:val="left"/>
      <w:pPr>
        <w:ind w:left="8284" w:hanging="360"/>
      </w:pPr>
      <w:rPr>
        <w:rFonts w:hint="default"/>
        <w:lang w:val="it-IT" w:eastAsia="it-IT" w:bidi="it-IT"/>
      </w:rPr>
    </w:lvl>
  </w:abstractNum>
  <w:abstractNum w:abstractNumId="21" w15:restartNumberingAfterBreak="0">
    <w:nsid w:val="745659B6"/>
    <w:multiLevelType w:val="hybridMultilevel"/>
    <w:tmpl w:val="AFA4C858"/>
    <w:lvl w:ilvl="0" w:tplc="6D4A1830">
      <w:start w:val="1"/>
      <w:numFmt w:val="decimal"/>
      <w:lvlText w:val="%1."/>
      <w:lvlJc w:val="left"/>
      <w:pPr>
        <w:ind w:left="493" w:hanging="360"/>
      </w:pPr>
      <w:rPr>
        <w:rFonts w:ascii="Arial" w:eastAsia="Arial" w:hAnsi="Arial" w:cs="Arial" w:hint="default"/>
        <w:color w:val="002060"/>
        <w:spacing w:val="-1"/>
        <w:w w:val="100"/>
        <w:sz w:val="22"/>
        <w:szCs w:val="22"/>
        <w:lang w:val="it-IT" w:eastAsia="it-IT" w:bidi="it-IT"/>
      </w:rPr>
    </w:lvl>
    <w:lvl w:ilvl="1" w:tplc="36C0D110">
      <w:numFmt w:val="bullet"/>
      <w:lvlText w:val="-"/>
      <w:lvlJc w:val="left"/>
      <w:pPr>
        <w:ind w:left="133" w:hanging="360"/>
      </w:pPr>
      <w:rPr>
        <w:rFonts w:ascii="Arial" w:eastAsia="Arial" w:hAnsi="Arial" w:cs="Arial" w:hint="default"/>
        <w:color w:val="002060"/>
        <w:w w:val="100"/>
        <w:sz w:val="22"/>
        <w:szCs w:val="22"/>
        <w:lang w:val="it-IT" w:eastAsia="it-IT" w:bidi="it-IT"/>
      </w:rPr>
    </w:lvl>
    <w:lvl w:ilvl="2" w:tplc="F7481330">
      <w:numFmt w:val="bullet"/>
      <w:lvlText w:val="•"/>
      <w:lvlJc w:val="left"/>
      <w:pPr>
        <w:ind w:left="1577" w:hanging="360"/>
      </w:pPr>
      <w:rPr>
        <w:rFonts w:hint="default"/>
        <w:lang w:val="it-IT" w:eastAsia="it-IT" w:bidi="it-IT"/>
      </w:rPr>
    </w:lvl>
    <w:lvl w:ilvl="3" w:tplc="61A42B92">
      <w:numFmt w:val="bullet"/>
      <w:lvlText w:val="•"/>
      <w:lvlJc w:val="left"/>
      <w:pPr>
        <w:ind w:left="2655" w:hanging="360"/>
      </w:pPr>
      <w:rPr>
        <w:rFonts w:hint="default"/>
        <w:lang w:val="it-IT" w:eastAsia="it-IT" w:bidi="it-IT"/>
      </w:rPr>
    </w:lvl>
    <w:lvl w:ilvl="4" w:tplc="C75A59EA">
      <w:numFmt w:val="bullet"/>
      <w:lvlText w:val="•"/>
      <w:lvlJc w:val="left"/>
      <w:pPr>
        <w:ind w:left="3733" w:hanging="360"/>
      </w:pPr>
      <w:rPr>
        <w:rFonts w:hint="default"/>
        <w:lang w:val="it-IT" w:eastAsia="it-IT" w:bidi="it-IT"/>
      </w:rPr>
    </w:lvl>
    <w:lvl w:ilvl="5" w:tplc="BC8CF3A8">
      <w:numFmt w:val="bullet"/>
      <w:lvlText w:val="•"/>
      <w:lvlJc w:val="left"/>
      <w:pPr>
        <w:ind w:left="4811" w:hanging="360"/>
      </w:pPr>
      <w:rPr>
        <w:rFonts w:hint="default"/>
        <w:lang w:val="it-IT" w:eastAsia="it-IT" w:bidi="it-IT"/>
      </w:rPr>
    </w:lvl>
    <w:lvl w:ilvl="6" w:tplc="25A8F3C0">
      <w:numFmt w:val="bullet"/>
      <w:lvlText w:val="•"/>
      <w:lvlJc w:val="left"/>
      <w:pPr>
        <w:ind w:left="5888" w:hanging="360"/>
      </w:pPr>
      <w:rPr>
        <w:rFonts w:hint="default"/>
        <w:lang w:val="it-IT" w:eastAsia="it-IT" w:bidi="it-IT"/>
      </w:rPr>
    </w:lvl>
    <w:lvl w:ilvl="7" w:tplc="D7AA3732">
      <w:numFmt w:val="bullet"/>
      <w:lvlText w:val="•"/>
      <w:lvlJc w:val="left"/>
      <w:pPr>
        <w:ind w:left="6966" w:hanging="360"/>
      </w:pPr>
      <w:rPr>
        <w:rFonts w:hint="default"/>
        <w:lang w:val="it-IT" w:eastAsia="it-IT" w:bidi="it-IT"/>
      </w:rPr>
    </w:lvl>
    <w:lvl w:ilvl="8" w:tplc="C5A87906">
      <w:numFmt w:val="bullet"/>
      <w:lvlText w:val="•"/>
      <w:lvlJc w:val="left"/>
      <w:pPr>
        <w:ind w:left="8044" w:hanging="360"/>
      </w:pPr>
      <w:rPr>
        <w:rFonts w:hint="default"/>
        <w:lang w:val="it-IT" w:eastAsia="it-IT" w:bidi="it-IT"/>
      </w:rPr>
    </w:lvl>
  </w:abstractNum>
  <w:abstractNum w:abstractNumId="22" w15:restartNumberingAfterBreak="0">
    <w:nsid w:val="75F34543"/>
    <w:multiLevelType w:val="hybridMultilevel"/>
    <w:tmpl w:val="BD561B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7"/>
  </w:num>
  <w:num w:numId="2">
    <w:abstractNumId w:val="16"/>
  </w:num>
  <w:num w:numId="3">
    <w:abstractNumId w:val="23"/>
  </w:num>
  <w:num w:numId="4">
    <w:abstractNumId w:val="7"/>
  </w:num>
  <w:num w:numId="5">
    <w:abstractNumId w:val="0"/>
  </w:num>
  <w:num w:numId="6">
    <w:abstractNumId w:val="10"/>
  </w:num>
  <w:num w:numId="7">
    <w:abstractNumId w:val="18"/>
  </w:num>
  <w:num w:numId="8">
    <w:abstractNumId w:val="15"/>
  </w:num>
  <w:num w:numId="9">
    <w:abstractNumId w:val="5"/>
  </w:num>
  <w:num w:numId="10">
    <w:abstractNumId w:val="19"/>
  </w:num>
  <w:num w:numId="11">
    <w:abstractNumId w:val="1"/>
  </w:num>
  <w:num w:numId="12">
    <w:abstractNumId w:val="11"/>
  </w:num>
  <w:num w:numId="13">
    <w:abstractNumId w:val="3"/>
  </w:num>
  <w:num w:numId="14">
    <w:abstractNumId w:val="6"/>
  </w:num>
  <w:num w:numId="15">
    <w:abstractNumId w:val="20"/>
  </w:num>
  <w:num w:numId="16">
    <w:abstractNumId w:val="2"/>
  </w:num>
  <w:num w:numId="17">
    <w:abstractNumId w:val="21"/>
  </w:num>
  <w:num w:numId="18">
    <w:abstractNumId w:val="12"/>
  </w:num>
  <w:num w:numId="19">
    <w:abstractNumId w:val="13"/>
  </w:num>
  <w:num w:numId="20">
    <w:abstractNumId w:val="4"/>
  </w:num>
  <w:num w:numId="21">
    <w:abstractNumId w:val="8"/>
  </w:num>
  <w:num w:numId="22">
    <w:abstractNumId w:val="22"/>
  </w:num>
  <w:num w:numId="23">
    <w:abstractNumId w:val="14"/>
  </w:num>
  <w:num w:numId="24">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F78"/>
    <w:rsid w:val="000002B3"/>
    <w:rsid w:val="00001C1D"/>
    <w:rsid w:val="00001C67"/>
    <w:rsid w:val="00002CF0"/>
    <w:rsid w:val="0000450E"/>
    <w:rsid w:val="00004B3E"/>
    <w:rsid w:val="0000615B"/>
    <w:rsid w:val="00007DAD"/>
    <w:rsid w:val="00012F24"/>
    <w:rsid w:val="0001355A"/>
    <w:rsid w:val="000147A2"/>
    <w:rsid w:val="00014AC4"/>
    <w:rsid w:val="00014B28"/>
    <w:rsid w:val="00015453"/>
    <w:rsid w:val="0001569C"/>
    <w:rsid w:val="00015DFF"/>
    <w:rsid w:val="00017AB2"/>
    <w:rsid w:val="00017CC1"/>
    <w:rsid w:val="00021079"/>
    <w:rsid w:val="00021AE9"/>
    <w:rsid w:val="00021EE7"/>
    <w:rsid w:val="00021EF2"/>
    <w:rsid w:val="00022670"/>
    <w:rsid w:val="00024134"/>
    <w:rsid w:val="000260E9"/>
    <w:rsid w:val="00026891"/>
    <w:rsid w:val="00027080"/>
    <w:rsid w:val="000270F1"/>
    <w:rsid w:val="00027382"/>
    <w:rsid w:val="00027DF2"/>
    <w:rsid w:val="00030803"/>
    <w:rsid w:val="00031779"/>
    <w:rsid w:val="00032228"/>
    <w:rsid w:val="0003269E"/>
    <w:rsid w:val="000334EC"/>
    <w:rsid w:val="00036089"/>
    <w:rsid w:val="00040500"/>
    <w:rsid w:val="00042E43"/>
    <w:rsid w:val="00043E70"/>
    <w:rsid w:val="000442C1"/>
    <w:rsid w:val="00044BFA"/>
    <w:rsid w:val="00044DFA"/>
    <w:rsid w:val="00045E1D"/>
    <w:rsid w:val="000479F6"/>
    <w:rsid w:val="0005055D"/>
    <w:rsid w:val="0005158A"/>
    <w:rsid w:val="00052314"/>
    <w:rsid w:val="00053AF2"/>
    <w:rsid w:val="000557AA"/>
    <w:rsid w:val="00056546"/>
    <w:rsid w:val="00056C7C"/>
    <w:rsid w:val="000600C2"/>
    <w:rsid w:val="00060B7A"/>
    <w:rsid w:val="00061D99"/>
    <w:rsid w:val="00062542"/>
    <w:rsid w:val="000633B3"/>
    <w:rsid w:val="00065CD1"/>
    <w:rsid w:val="00066479"/>
    <w:rsid w:val="000669CC"/>
    <w:rsid w:val="00067183"/>
    <w:rsid w:val="00067503"/>
    <w:rsid w:val="00067819"/>
    <w:rsid w:val="00070265"/>
    <w:rsid w:val="0007055B"/>
    <w:rsid w:val="000709F5"/>
    <w:rsid w:val="00070DAC"/>
    <w:rsid w:val="00070E37"/>
    <w:rsid w:val="00072362"/>
    <w:rsid w:val="00073FA0"/>
    <w:rsid w:val="00074171"/>
    <w:rsid w:val="00074BD2"/>
    <w:rsid w:val="00075B1B"/>
    <w:rsid w:val="0007646C"/>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4C9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14B5"/>
    <w:rsid w:val="000C27DB"/>
    <w:rsid w:val="000C30D5"/>
    <w:rsid w:val="000C3E7B"/>
    <w:rsid w:val="000C41A5"/>
    <w:rsid w:val="000C539B"/>
    <w:rsid w:val="000C5BAA"/>
    <w:rsid w:val="000C5EF6"/>
    <w:rsid w:val="000C6676"/>
    <w:rsid w:val="000C7505"/>
    <w:rsid w:val="000C7BA3"/>
    <w:rsid w:val="000D12F6"/>
    <w:rsid w:val="000D2B0F"/>
    <w:rsid w:val="000D3D08"/>
    <w:rsid w:val="000D4B1C"/>
    <w:rsid w:val="000D4C5B"/>
    <w:rsid w:val="000D5D44"/>
    <w:rsid w:val="000D5D8D"/>
    <w:rsid w:val="000D6A1D"/>
    <w:rsid w:val="000D6ADC"/>
    <w:rsid w:val="000D7469"/>
    <w:rsid w:val="000D7615"/>
    <w:rsid w:val="000E0F02"/>
    <w:rsid w:val="000E2C64"/>
    <w:rsid w:val="000E3E01"/>
    <w:rsid w:val="000E4A63"/>
    <w:rsid w:val="000E6986"/>
    <w:rsid w:val="000E6A55"/>
    <w:rsid w:val="000F0759"/>
    <w:rsid w:val="000F1A9F"/>
    <w:rsid w:val="000F2632"/>
    <w:rsid w:val="000F278B"/>
    <w:rsid w:val="000F3ECE"/>
    <w:rsid w:val="000F45DB"/>
    <w:rsid w:val="000F478B"/>
    <w:rsid w:val="000F4F31"/>
    <w:rsid w:val="000F4F60"/>
    <w:rsid w:val="000F5BEF"/>
    <w:rsid w:val="000F5D34"/>
    <w:rsid w:val="000F6541"/>
    <w:rsid w:val="000F67E0"/>
    <w:rsid w:val="000F7C58"/>
    <w:rsid w:val="00101DBD"/>
    <w:rsid w:val="00101F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1BB"/>
    <w:rsid w:val="001253C5"/>
    <w:rsid w:val="0012648D"/>
    <w:rsid w:val="001269B4"/>
    <w:rsid w:val="0012727F"/>
    <w:rsid w:val="001273D9"/>
    <w:rsid w:val="001275B9"/>
    <w:rsid w:val="0012790C"/>
    <w:rsid w:val="00127B1E"/>
    <w:rsid w:val="001308D9"/>
    <w:rsid w:val="00131F33"/>
    <w:rsid w:val="00132459"/>
    <w:rsid w:val="00132FDD"/>
    <w:rsid w:val="0013358E"/>
    <w:rsid w:val="001348E2"/>
    <w:rsid w:val="00134C75"/>
    <w:rsid w:val="001353D4"/>
    <w:rsid w:val="00135DC7"/>
    <w:rsid w:val="00135DF0"/>
    <w:rsid w:val="00136327"/>
    <w:rsid w:val="00137DE0"/>
    <w:rsid w:val="00137F37"/>
    <w:rsid w:val="00140A55"/>
    <w:rsid w:val="001433D1"/>
    <w:rsid w:val="0014344F"/>
    <w:rsid w:val="00143768"/>
    <w:rsid w:val="001442AB"/>
    <w:rsid w:val="0014462E"/>
    <w:rsid w:val="00146487"/>
    <w:rsid w:val="001468B7"/>
    <w:rsid w:val="00146A28"/>
    <w:rsid w:val="001470AF"/>
    <w:rsid w:val="00147958"/>
    <w:rsid w:val="00150553"/>
    <w:rsid w:val="001508C0"/>
    <w:rsid w:val="001516D8"/>
    <w:rsid w:val="0015253A"/>
    <w:rsid w:val="00152877"/>
    <w:rsid w:val="001530ED"/>
    <w:rsid w:val="00154121"/>
    <w:rsid w:val="00157388"/>
    <w:rsid w:val="0016034C"/>
    <w:rsid w:val="00161ADE"/>
    <w:rsid w:val="00163835"/>
    <w:rsid w:val="00165AF7"/>
    <w:rsid w:val="00165D5E"/>
    <w:rsid w:val="0016606B"/>
    <w:rsid w:val="001665F9"/>
    <w:rsid w:val="00166D2B"/>
    <w:rsid w:val="001670DE"/>
    <w:rsid w:val="00167D8D"/>
    <w:rsid w:val="00167F50"/>
    <w:rsid w:val="0017299B"/>
    <w:rsid w:val="00173081"/>
    <w:rsid w:val="00173224"/>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B7812"/>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D3E"/>
    <w:rsid w:val="001E6FC7"/>
    <w:rsid w:val="001E7F86"/>
    <w:rsid w:val="001F06E2"/>
    <w:rsid w:val="001F0ADE"/>
    <w:rsid w:val="001F3475"/>
    <w:rsid w:val="001F4353"/>
    <w:rsid w:val="001F4D64"/>
    <w:rsid w:val="001F4E6F"/>
    <w:rsid w:val="001F552D"/>
    <w:rsid w:val="001F5F0F"/>
    <w:rsid w:val="001F6B9D"/>
    <w:rsid w:val="001F6C9A"/>
    <w:rsid w:val="001F7344"/>
    <w:rsid w:val="0020062B"/>
    <w:rsid w:val="0020077E"/>
    <w:rsid w:val="002009F1"/>
    <w:rsid w:val="00200A7E"/>
    <w:rsid w:val="00202AC1"/>
    <w:rsid w:val="00202CAB"/>
    <w:rsid w:val="0020364C"/>
    <w:rsid w:val="0020745A"/>
    <w:rsid w:val="002076CF"/>
    <w:rsid w:val="00207784"/>
    <w:rsid w:val="00207BA6"/>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2D0E"/>
    <w:rsid w:val="00232D24"/>
    <w:rsid w:val="002333F3"/>
    <w:rsid w:val="00233888"/>
    <w:rsid w:val="00233CB4"/>
    <w:rsid w:val="00234029"/>
    <w:rsid w:val="002379CA"/>
    <w:rsid w:val="00237BB3"/>
    <w:rsid w:val="002408E9"/>
    <w:rsid w:val="00240A71"/>
    <w:rsid w:val="00240BED"/>
    <w:rsid w:val="00241511"/>
    <w:rsid w:val="00241A56"/>
    <w:rsid w:val="0024230C"/>
    <w:rsid w:val="0024293C"/>
    <w:rsid w:val="0024301B"/>
    <w:rsid w:val="00243C54"/>
    <w:rsid w:val="00244D0E"/>
    <w:rsid w:val="00244D45"/>
    <w:rsid w:val="0024649E"/>
    <w:rsid w:val="002476A9"/>
    <w:rsid w:val="002522CE"/>
    <w:rsid w:val="00252716"/>
    <w:rsid w:val="00252C36"/>
    <w:rsid w:val="002544A2"/>
    <w:rsid w:val="0025498D"/>
    <w:rsid w:val="00254E50"/>
    <w:rsid w:val="002559E3"/>
    <w:rsid w:val="00255F3A"/>
    <w:rsid w:val="00260A9B"/>
    <w:rsid w:val="0026318E"/>
    <w:rsid w:val="00263224"/>
    <w:rsid w:val="00264BAF"/>
    <w:rsid w:val="00264E76"/>
    <w:rsid w:val="00266B19"/>
    <w:rsid w:val="0026741F"/>
    <w:rsid w:val="002735B5"/>
    <w:rsid w:val="00273EB4"/>
    <w:rsid w:val="00274BAC"/>
    <w:rsid w:val="00275108"/>
    <w:rsid w:val="0027739C"/>
    <w:rsid w:val="002774DB"/>
    <w:rsid w:val="002776BA"/>
    <w:rsid w:val="00280A86"/>
    <w:rsid w:val="002814BA"/>
    <w:rsid w:val="00281F47"/>
    <w:rsid w:val="00283D21"/>
    <w:rsid w:val="00283E77"/>
    <w:rsid w:val="0028402F"/>
    <w:rsid w:val="0028477F"/>
    <w:rsid w:val="00285909"/>
    <w:rsid w:val="002863BE"/>
    <w:rsid w:val="00287509"/>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C50"/>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006"/>
    <w:rsid w:val="002D39AE"/>
    <w:rsid w:val="002D494F"/>
    <w:rsid w:val="002D5C48"/>
    <w:rsid w:val="002D6EAC"/>
    <w:rsid w:val="002D76C5"/>
    <w:rsid w:val="002D77C9"/>
    <w:rsid w:val="002D7D57"/>
    <w:rsid w:val="002E116E"/>
    <w:rsid w:val="002E16E7"/>
    <w:rsid w:val="002E3BFF"/>
    <w:rsid w:val="002E41ED"/>
    <w:rsid w:val="002E4A3D"/>
    <w:rsid w:val="002E50FF"/>
    <w:rsid w:val="002E5C75"/>
    <w:rsid w:val="002E7F7F"/>
    <w:rsid w:val="002F0537"/>
    <w:rsid w:val="002F0F65"/>
    <w:rsid w:val="002F15C5"/>
    <w:rsid w:val="002F27BF"/>
    <w:rsid w:val="002F2A09"/>
    <w:rsid w:val="002F3133"/>
    <w:rsid w:val="002F3219"/>
    <w:rsid w:val="002F45E2"/>
    <w:rsid w:val="002F5CFB"/>
    <w:rsid w:val="002F63EF"/>
    <w:rsid w:val="002F6DFC"/>
    <w:rsid w:val="002F705B"/>
    <w:rsid w:val="0030087D"/>
    <w:rsid w:val="00301857"/>
    <w:rsid w:val="00301D0D"/>
    <w:rsid w:val="00302934"/>
    <w:rsid w:val="00302A2D"/>
    <w:rsid w:val="00303CF3"/>
    <w:rsid w:val="00303F5D"/>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C4"/>
    <w:rsid w:val="00331AD6"/>
    <w:rsid w:val="00333187"/>
    <w:rsid w:val="003331FB"/>
    <w:rsid w:val="00333A88"/>
    <w:rsid w:val="003340C4"/>
    <w:rsid w:val="0033484A"/>
    <w:rsid w:val="00334F14"/>
    <w:rsid w:val="0033571B"/>
    <w:rsid w:val="003357BF"/>
    <w:rsid w:val="00335B8D"/>
    <w:rsid w:val="00335DC8"/>
    <w:rsid w:val="00336BC3"/>
    <w:rsid w:val="00337322"/>
    <w:rsid w:val="00342B0A"/>
    <w:rsid w:val="00342E13"/>
    <w:rsid w:val="00343A01"/>
    <w:rsid w:val="00343BEB"/>
    <w:rsid w:val="003449B4"/>
    <w:rsid w:val="0034532F"/>
    <w:rsid w:val="003465F8"/>
    <w:rsid w:val="00346A36"/>
    <w:rsid w:val="00347172"/>
    <w:rsid w:val="003522B2"/>
    <w:rsid w:val="0035255B"/>
    <w:rsid w:val="003525CD"/>
    <w:rsid w:val="0035278D"/>
    <w:rsid w:val="00352A39"/>
    <w:rsid w:val="00352A90"/>
    <w:rsid w:val="00352AC0"/>
    <w:rsid w:val="00354324"/>
    <w:rsid w:val="00356544"/>
    <w:rsid w:val="003571E4"/>
    <w:rsid w:val="003572EA"/>
    <w:rsid w:val="00360BB3"/>
    <w:rsid w:val="0036153E"/>
    <w:rsid w:val="003628CA"/>
    <w:rsid w:val="003645BC"/>
    <w:rsid w:val="003648C0"/>
    <w:rsid w:val="0036552C"/>
    <w:rsid w:val="00365D44"/>
    <w:rsid w:val="00365E3D"/>
    <w:rsid w:val="003705E0"/>
    <w:rsid w:val="00372410"/>
    <w:rsid w:val="00372F0E"/>
    <w:rsid w:val="003733E5"/>
    <w:rsid w:val="003740EA"/>
    <w:rsid w:val="0037517C"/>
    <w:rsid w:val="00375E95"/>
    <w:rsid w:val="0037615A"/>
    <w:rsid w:val="0037625C"/>
    <w:rsid w:val="00376E37"/>
    <w:rsid w:val="0037740D"/>
    <w:rsid w:val="0037758B"/>
    <w:rsid w:val="00377D59"/>
    <w:rsid w:val="0038034B"/>
    <w:rsid w:val="00380A49"/>
    <w:rsid w:val="003815EE"/>
    <w:rsid w:val="003832A3"/>
    <w:rsid w:val="0038357D"/>
    <w:rsid w:val="003849FA"/>
    <w:rsid w:val="00387366"/>
    <w:rsid w:val="003910FF"/>
    <w:rsid w:val="003912CF"/>
    <w:rsid w:val="003929EF"/>
    <w:rsid w:val="0039363B"/>
    <w:rsid w:val="0039368A"/>
    <w:rsid w:val="00393840"/>
    <w:rsid w:val="00397434"/>
    <w:rsid w:val="00397AB1"/>
    <w:rsid w:val="003A192C"/>
    <w:rsid w:val="003A2EA1"/>
    <w:rsid w:val="003A4647"/>
    <w:rsid w:val="003A5E44"/>
    <w:rsid w:val="003A6512"/>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5C7D"/>
    <w:rsid w:val="003C6AB0"/>
    <w:rsid w:val="003C6E2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333A"/>
    <w:rsid w:val="003F4541"/>
    <w:rsid w:val="003F79AC"/>
    <w:rsid w:val="003F7BDF"/>
    <w:rsid w:val="0040015E"/>
    <w:rsid w:val="004007F4"/>
    <w:rsid w:val="00401931"/>
    <w:rsid w:val="00401C85"/>
    <w:rsid w:val="00404893"/>
    <w:rsid w:val="00404967"/>
    <w:rsid w:val="0040539E"/>
    <w:rsid w:val="0040570B"/>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2655"/>
    <w:rsid w:val="0042445E"/>
    <w:rsid w:val="004251EF"/>
    <w:rsid w:val="00425F71"/>
    <w:rsid w:val="004270FF"/>
    <w:rsid w:val="004272A8"/>
    <w:rsid w:val="00427B64"/>
    <w:rsid w:val="00427F0B"/>
    <w:rsid w:val="004300C2"/>
    <w:rsid w:val="00430702"/>
    <w:rsid w:val="00431EFD"/>
    <w:rsid w:val="004331B6"/>
    <w:rsid w:val="0043326E"/>
    <w:rsid w:val="00435BBB"/>
    <w:rsid w:val="00436136"/>
    <w:rsid w:val="004361AF"/>
    <w:rsid w:val="0043699E"/>
    <w:rsid w:val="00436BAA"/>
    <w:rsid w:val="00436F00"/>
    <w:rsid w:val="004405B1"/>
    <w:rsid w:val="00440F19"/>
    <w:rsid w:val="00441548"/>
    <w:rsid w:val="00441691"/>
    <w:rsid w:val="004429F6"/>
    <w:rsid w:val="00442E4E"/>
    <w:rsid w:val="004435F1"/>
    <w:rsid w:val="00444D63"/>
    <w:rsid w:val="00445520"/>
    <w:rsid w:val="00445D30"/>
    <w:rsid w:val="004463C1"/>
    <w:rsid w:val="00446787"/>
    <w:rsid w:val="004511E3"/>
    <w:rsid w:val="004515CB"/>
    <w:rsid w:val="004525DF"/>
    <w:rsid w:val="0045384B"/>
    <w:rsid w:val="00454435"/>
    <w:rsid w:val="00455048"/>
    <w:rsid w:val="0045529E"/>
    <w:rsid w:val="004559D8"/>
    <w:rsid w:val="0045674E"/>
    <w:rsid w:val="004567F3"/>
    <w:rsid w:val="004568AD"/>
    <w:rsid w:val="00456EC6"/>
    <w:rsid w:val="00457199"/>
    <w:rsid w:val="00457470"/>
    <w:rsid w:val="00457999"/>
    <w:rsid w:val="00460790"/>
    <w:rsid w:val="00462B23"/>
    <w:rsid w:val="00465D20"/>
    <w:rsid w:val="004669EA"/>
    <w:rsid w:val="00467028"/>
    <w:rsid w:val="0046717D"/>
    <w:rsid w:val="00467C26"/>
    <w:rsid w:val="00470043"/>
    <w:rsid w:val="00471162"/>
    <w:rsid w:val="004711CF"/>
    <w:rsid w:val="00471540"/>
    <w:rsid w:val="00472EF5"/>
    <w:rsid w:val="00473074"/>
    <w:rsid w:val="00473C7C"/>
    <w:rsid w:val="004742B0"/>
    <w:rsid w:val="004744E3"/>
    <w:rsid w:val="00474695"/>
    <w:rsid w:val="0047650C"/>
    <w:rsid w:val="00476B85"/>
    <w:rsid w:val="00477B8D"/>
    <w:rsid w:val="00480FB5"/>
    <w:rsid w:val="0048215F"/>
    <w:rsid w:val="00482D70"/>
    <w:rsid w:val="004847B2"/>
    <w:rsid w:val="00485AF3"/>
    <w:rsid w:val="00486565"/>
    <w:rsid w:val="004866C8"/>
    <w:rsid w:val="0048700B"/>
    <w:rsid w:val="00491859"/>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020"/>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09B6"/>
    <w:rsid w:val="004E111D"/>
    <w:rsid w:val="004E1F88"/>
    <w:rsid w:val="004E2C24"/>
    <w:rsid w:val="004E4F48"/>
    <w:rsid w:val="004F107D"/>
    <w:rsid w:val="004F2B60"/>
    <w:rsid w:val="004F3641"/>
    <w:rsid w:val="004F48ED"/>
    <w:rsid w:val="004F5D4D"/>
    <w:rsid w:val="004F6CD9"/>
    <w:rsid w:val="004F7010"/>
    <w:rsid w:val="004F70E2"/>
    <w:rsid w:val="00500457"/>
    <w:rsid w:val="00500586"/>
    <w:rsid w:val="00501261"/>
    <w:rsid w:val="00502C14"/>
    <w:rsid w:val="00503E06"/>
    <w:rsid w:val="00504A4F"/>
    <w:rsid w:val="005050F0"/>
    <w:rsid w:val="0050710E"/>
    <w:rsid w:val="00510FD7"/>
    <w:rsid w:val="0051150E"/>
    <w:rsid w:val="0051239E"/>
    <w:rsid w:val="00512B86"/>
    <w:rsid w:val="0051626C"/>
    <w:rsid w:val="005173BE"/>
    <w:rsid w:val="0051745B"/>
    <w:rsid w:val="0052217B"/>
    <w:rsid w:val="00526208"/>
    <w:rsid w:val="00531C49"/>
    <w:rsid w:val="00535245"/>
    <w:rsid w:val="0053577F"/>
    <w:rsid w:val="005360C4"/>
    <w:rsid w:val="00536217"/>
    <w:rsid w:val="005410A5"/>
    <w:rsid w:val="00542100"/>
    <w:rsid w:val="0054326C"/>
    <w:rsid w:val="00544131"/>
    <w:rsid w:val="00546489"/>
    <w:rsid w:val="005468F9"/>
    <w:rsid w:val="00546ED8"/>
    <w:rsid w:val="00547AA6"/>
    <w:rsid w:val="00547D50"/>
    <w:rsid w:val="00547E0C"/>
    <w:rsid w:val="005503C5"/>
    <w:rsid w:val="00551D98"/>
    <w:rsid w:val="00551F1C"/>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66E22"/>
    <w:rsid w:val="0057063D"/>
    <w:rsid w:val="005708D5"/>
    <w:rsid w:val="00571D25"/>
    <w:rsid w:val="0057285B"/>
    <w:rsid w:val="0057485B"/>
    <w:rsid w:val="00575660"/>
    <w:rsid w:val="005756F9"/>
    <w:rsid w:val="005758E7"/>
    <w:rsid w:val="005765EC"/>
    <w:rsid w:val="00580B4F"/>
    <w:rsid w:val="00581548"/>
    <w:rsid w:val="00581B46"/>
    <w:rsid w:val="00582224"/>
    <w:rsid w:val="00583441"/>
    <w:rsid w:val="00583B0F"/>
    <w:rsid w:val="0058410E"/>
    <w:rsid w:val="00584732"/>
    <w:rsid w:val="005866BF"/>
    <w:rsid w:val="0059109C"/>
    <w:rsid w:val="005922CC"/>
    <w:rsid w:val="00592BAD"/>
    <w:rsid w:val="00593324"/>
    <w:rsid w:val="00594020"/>
    <w:rsid w:val="0059439B"/>
    <w:rsid w:val="005948EF"/>
    <w:rsid w:val="00596ABD"/>
    <w:rsid w:val="0059731F"/>
    <w:rsid w:val="005A060C"/>
    <w:rsid w:val="005A0BF7"/>
    <w:rsid w:val="005A2024"/>
    <w:rsid w:val="005A34EF"/>
    <w:rsid w:val="005A4D8A"/>
    <w:rsid w:val="005A6793"/>
    <w:rsid w:val="005A6ACC"/>
    <w:rsid w:val="005B0A3F"/>
    <w:rsid w:val="005B21C8"/>
    <w:rsid w:val="005B3435"/>
    <w:rsid w:val="005B35EB"/>
    <w:rsid w:val="005B5388"/>
    <w:rsid w:val="005B5CE3"/>
    <w:rsid w:val="005B701D"/>
    <w:rsid w:val="005B7064"/>
    <w:rsid w:val="005B7180"/>
    <w:rsid w:val="005B7D8A"/>
    <w:rsid w:val="005C02AA"/>
    <w:rsid w:val="005C12EC"/>
    <w:rsid w:val="005C1A73"/>
    <w:rsid w:val="005C2FFF"/>
    <w:rsid w:val="005C3A94"/>
    <w:rsid w:val="005C4812"/>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77F"/>
    <w:rsid w:val="005F19C3"/>
    <w:rsid w:val="005F25D4"/>
    <w:rsid w:val="005F285C"/>
    <w:rsid w:val="005F37D4"/>
    <w:rsid w:val="005F47AA"/>
    <w:rsid w:val="005F6A88"/>
    <w:rsid w:val="005F74B5"/>
    <w:rsid w:val="00600476"/>
    <w:rsid w:val="00601458"/>
    <w:rsid w:val="006015F9"/>
    <w:rsid w:val="006020A6"/>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6C4"/>
    <w:rsid w:val="00614B7D"/>
    <w:rsid w:val="00614C35"/>
    <w:rsid w:val="006159E2"/>
    <w:rsid w:val="00616A24"/>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398"/>
    <w:rsid w:val="0063677B"/>
    <w:rsid w:val="00640076"/>
    <w:rsid w:val="006402AB"/>
    <w:rsid w:val="006403E4"/>
    <w:rsid w:val="00641101"/>
    <w:rsid w:val="00641F4C"/>
    <w:rsid w:val="00644703"/>
    <w:rsid w:val="00644863"/>
    <w:rsid w:val="00646384"/>
    <w:rsid w:val="00646C26"/>
    <w:rsid w:val="0064792C"/>
    <w:rsid w:val="00650C39"/>
    <w:rsid w:val="00651DD4"/>
    <w:rsid w:val="00652521"/>
    <w:rsid w:val="0065273A"/>
    <w:rsid w:val="00653ABD"/>
    <w:rsid w:val="00653B8F"/>
    <w:rsid w:val="00654544"/>
    <w:rsid w:val="00654A75"/>
    <w:rsid w:val="00654EFF"/>
    <w:rsid w:val="00656024"/>
    <w:rsid w:val="0065668B"/>
    <w:rsid w:val="006575FF"/>
    <w:rsid w:val="00660563"/>
    <w:rsid w:val="00660783"/>
    <w:rsid w:val="006630A0"/>
    <w:rsid w:val="00664AFB"/>
    <w:rsid w:val="00665A69"/>
    <w:rsid w:val="006667C0"/>
    <w:rsid w:val="006668B7"/>
    <w:rsid w:val="00666DC1"/>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4FE"/>
    <w:rsid w:val="006C170F"/>
    <w:rsid w:val="006C23F8"/>
    <w:rsid w:val="006C3093"/>
    <w:rsid w:val="006C5B97"/>
    <w:rsid w:val="006D10DC"/>
    <w:rsid w:val="006D145E"/>
    <w:rsid w:val="006D1E9B"/>
    <w:rsid w:val="006D232F"/>
    <w:rsid w:val="006D23E3"/>
    <w:rsid w:val="006D24D4"/>
    <w:rsid w:val="006D4DC4"/>
    <w:rsid w:val="006D5453"/>
    <w:rsid w:val="006D5C95"/>
    <w:rsid w:val="006D619E"/>
    <w:rsid w:val="006D661E"/>
    <w:rsid w:val="006D74F5"/>
    <w:rsid w:val="006E0EC1"/>
    <w:rsid w:val="006E182A"/>
    <w:rsid w:val="006E28ED"/>
    <w:rsid w:val="006E3148"/>
    <w:rsid w:val="006E3E4E"/>
    <w:rsid w:val="006E5758"/>
    <w:rsid w:val="006E58A0"/>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54B7"/>
    <w:rsid w:val="007162E8"/>
    <w:rsid w:val="00716A7E"/>
    <w:rsid w:val="00717330"/>
    <w:rsid w:val="0071759A"/>
    <w:rsid w:val="00720F0D"/>
    <w:rsid w:val="007216F5"/>
    <w:rsid w:val="00721B1E"/>
    <w:rsid w:val="00722625"/>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1C2"/>
    <w:rsid w:val="007675A3"/>
    <w:rsid w:val="00767996"/>
    <w:rsid w:val="00770314"/>
    <w:rsid w:val="00770481"/>
    <w:rsid w:val="00770738"/>
    <w:rsid w:val="00770A03"/>
    <w:rsid w:val="00771D3A"/>
    <w:rsid w:val="0077234F"/>
    <w:rsid w:val="00772BEB"/>
    <w:rsid w:val="00773A03"/>
    <w:rsid w:val="00773ABA"/>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0000"/>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5CF"/>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7F618F"/>
    <w:rsid w:val="007F63C4"/>
    <w:rsid w:val="00800712"/>
    <w:rsid w:val="00801DA4"/>
    <w:rsid w:val="008028C7"/>
    <w:rsid w:val="00803612"/>
    <w:rsid w:val="00803DDD"/>
    <w:rsid w:val="0080471F"/>
    <w:rsid w:val="00805140"/>
    <w:rsid w:val="008052F6"/>
    <w:rsid w:val="00807500"/>
    <w:rsid w:val="00807F47"/>
    <w:rsid w:val="00810281"/>
    <w:rsid w:val="00812EDD"/>
    <w:rsid w:val="008137F4"/>
    <w:rsid w:val="00813B39"/>
    <w:rsid w:val="0081440D"/>
    <w:rsid w:val="008148AD"/>
    <w:rsid w:val="00815578"/>
    <w:rsid w:val="00815686"/>
    <w:rsid w:val="00815E6E"/>
    <w:rsid w:val="00817663"/>
    <w:rsid w:val="00821040"/>
    <w:rsid w:val="00821462"/>
    <w:rsid w:val="00821CDA"/>
    <w:rsid w:val="00821E4C"/>
    <w:rsid w:val="00822CD8"/>
    <w:rsid w:val="0082302C"/>
    <w:rsid w:val="00823B17"/>
    <w:rsid w:val="00824900"/>
    <w:rsid w:val="0082629C"/>
    <w:rsid w:val="00826806"/>
    <w:rsid w:val="008268AA"/>
    <w:rsid w:val="00826BA8"/>
    <w:rsid w:val="00826D59"/>
    <w:rsid w:val="00831D17"/>
    <w:rsid w:val="008324D1"/>
    <w:rsid w:val="00833798"/>
    <w:rsid w:val="00835D41"/>
    <w:rsid w:val="00835F1D"/>
    <w:rsid w:val="00840214"/>
    <w:rsid w:val="00841A4F"/>
    <w:rsid w:val="00841AB1"/>
    <w:rsid w:val="00841E0C"/>
    <w:rsid w:val="00841E17"/>
    <w:rsid w:val="00842997"/>
    <w:rsid w:val="008456B1"/>
    <w:rsid w:val="00846D2B"/>
    <w:rsid w:val="00847B2E"/>
    <w:rsid w:val="00852025"/>
    <w:rsid w:val="00852726"/>
    <w:rsid w:val="00853237"/>
    <w:rsid w:val="00853255"/>
    <w:rsid w:val="00854ECD"/>
    <w:rsid w:val="00854FBD"/>
    <w:rsid w:val="00857271"/>
    <w:rsid w:val="00857478"/>
    <w:rsid w:val="00860BAD"/>
    <w:rsid w:val="00861775"/>
    <w:rsid w:val="00861CCB"/>
    <w:rsid w:val="00862D5F"/>
    <w:rsid w:val="008632FF"/>
    <w:rsid w:val="00863AB5"/>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76D7B"/>
    <w:rsid w:val="0088027A"/>
    <w:rsid w:val="00880491"/>
    <w:rsid w:val="00880B66"/>
    <w:rsid w:val="008816A6"/>
    <w:rsid w:val="00882876"/>
    <w:rsid w:val="00886FA2"/>
    <w:rsid w:val="00887A02"/>
    <w:rsid w:val="00887D08"/>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B6D13"/>
    <w:rsid w:val="008C0157"/>
    <w:rsid w:val="008C1382"/>
    <w:rsid w:val="008C240D"/>
    <w:rsid w:val="008C40FE"/>
    <w:rsid w:val="008C48A7"/>
    <w:rsid w:val="008C582C"/>
    <w:rsid w:val="008C7EB7"/>
    <w:rsid w:val="008D01D5"/>
    <w:rsid w:val="008D0977"/>
    <w:rsid w:val="008D0C91"/>
    <w:rsid w:val="008D1980"/>
    <w:rsid w:val="008D1DB4"/>
    <w:rsid w:val="008D21A9"/>
    <w:rsid w:val="008D2452"/>
    <w:rsid w:val="008D3FA7"/>
    <w:rsid w:val="008D6F88"/>
    <w:rsid w:val="008D7FA3"/>
    <w:rsid w:val="008E02DC"/>
    <w:rsid w:val="008E0B3C"/>
    <w:rsid w:val="008E0E04"/>
    <w:rsid w:val="008E1BBD"/>
    <w:rsid w:val="008E3612"/>
    <w:rsid w:val="008E3853"/>
    <w:rsid w:val="008E7C6C"/>
    <w:rsid w:val="008E7CF1"/>
    <w:rsid w:val="008F035F"/>
    <w:rsid w:val="008F0EAB"/>
    <w:rsid w:val="008F167C"/>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9F"/>
    <w:rsid w:val="00905FE2"/>
    <w:rsid w:val="00906000"/>
    <w:rsid w:val="00906527"/>
    <w:rsid w:val="0090774A"/>
    <w:rsid w:val="009117AF"/>
    <w:rsid w:val="0091197D"/>
    <w:rsid w:val="009126BA"/>
    <w:rsid w:val="0091353D"/>
    <w:rsid w:val="00914048"/>
    <w:rsid w:val="00915474"/>
    <w:rsid w:val="00915593"/>
    <w:rsid w:val="009157E7"/>
    <w:rsid w:val="00916DF0"/>
    <w:rsid w:val="00917B54"/>
    <w:rsid w:val="00920697"/>
    <w:rsid w:val="009206A6"/>
    <w:rsid w:val="00921169"/>
    <w:rsid w:val="00921F96"/>
    <w:rsid w:val="00922359"/>
    <w:rsid w:val="0092367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0E17"/>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110"/>
    <w:rsid w:val="00983895"/>
    <w:rsid w:val="00983A93"/>
    <w:rsid w:val="00984B60"/>
    <w:rsid w:val="00984F8C"/>
    <w:rsid w:val="00986F4D"/>
    <w:rsid w:val="0098717A"/>
    <w:rsid w:val="00990BE6"/>
    <w:rsid w:val="00991861"/>
    <w:rsid w:val="00991CB0"/>
    <w:rsid w:val="009925DE"/>
    <w:rsid w:val="009927E5"/>
    <w:rsid w:val="00993DDD"/>
    <w:rsid w:val="009948F9"/>
    <w:rsid w:val="00994D68"/>
    <w:rsid w:val="00994F0A"/>
    <w:rsid w:val="00994F1A"/>
    <w:rsid w:val="00995037"/>
    <w:rsid w:val="00995360"/>
    <w:rsid w:val="00995C70"/>
    <w:rsid w:val="00997590"/>
    <w:rsid w:val="00997683"/>
    <w:rsid w:val="009A10DB"/>
    <w:rsid w:val="009A250D"/>
    <w:rsid w:val="009A2BCB"/>
    <w:rsid w:val="009A378F"/>
    <w:rsid w:val="009A4ACE"/>
    <w:rsid w:val="009A546D"/>
    <w:rsid w:val="009B02A7"/>
    <w:rsid w:val="009B0789"/>
    <w:rsid w:val="009B0857"/>
    <w:rsid w:val="009B0B91"/>
    <w:rsid w:val="009B2ED2"/>
    <w:rsid w:val="009B3521"/>
    <w:rsid w:val="009B44FB"/>
    <w:rsid w:val="009B6BBA"/>
    <w:rsid w:val="009B6F3C"/>
    <w:rsid w:val="009C0483"/>
    <w:rsid w:val="009C0E1C"/>
    <w:rsid w:val="009C1320"/>
    <w:rsid w:val="009C1C6F"/>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0BEC"/>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28D"/>
    <w:rsid w:val="009F3950"/>
    <w:rsid w:val="009F3CDE"/>
    <w:rsid w:val="009F5436"/>
    <w:rsid w:val="009F689A"/>
    <w:rsid w:val="009F7ABE"/>
    <w:rsid w:val="00A00863"/>
    <w:rsid w:val="00A03304"/>
    <w:rsid w:val="00A04810"/>
    <w:rsid w:val="00A04F43"/>
    <w:rsid w:val="00A05395"/>
    <w:rsid w:val="00A05599"/>
    <w:rsid w:val="00A06C08"/>
    <w:rsid w:val="00A10032"/>
    <w:rsid w:val="00A1098A"/>
    <w:rsid w:val="00A10F24"/>
    <w:rsid w:val="00A11F83"/>
    <w:rsid w:val="00A122CB"/>
    <w:rsid w:val="00A12864"/>
    <w:rsid w:val="00A13134"/>
    <w:rsid w:val="00A131C9"/>
    <w:rsid w:val="00A15749"/>
    <w:rsid w:val="00A16111"/>
    <w:rsid w:val="00A20170"/>
    <w:rsid w:val="00A21581"/>
    <w:rsid w:val="00A22111"/>
    <w:rsid w:val="00A22727"/>
    <w:rsid w:val="00A23016"/>
    <w:rsid w:val="00A23EC7"/>
    <w:rsid w:val="00A2443F"/>
    <w:rsid w:val="00A30D5B"/>
    <w:rsid w:val="00A30EC3"/>
    <w:rsid w:val="00A30FA8"/>
    <w:rsid w:val="00A31289"/>
    <w:rsid w:val="00A32388"/>
    <w:rsid w:val="00A32389"/>
    <w:rsid w:val="00A336C4"/>
    <w:rsid w:val="00A34892"/>
    <w:rsid w:val="00A35050"/>
    <w:rsid w:val="00A357DD"/>
    <w:rsid w:val="00A357E6"/>
    <w:rsid w:val="00A3636B"/>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0B7D"/>
    <w:rsid w:val="00A5142C"/>
    <w:rsid w:val="00A51979"/>
    <w:rsid w:val="00A54891"/>
    <w:rsid w:val="00A54BA1"/>
    <w:rsid w:val="00A5749D"/>
    <w:rsid w:val="00A57A56"/>
    <w:rsid w:val="00A57A84"/>
    <w:rsid w:val="00A62A2B"/>
    <w:rsid w:val="00A62E18"/>
    <w:rsid w:val="00A62EB5"/>
    <w:rsid w:val="00A637FF"/>
    <w:rsid w:val="00A6394A"/>
    <w:rsid w:val="00A6439E"/>
    <w:rsid w:val="00A6446A"/>
    <w:rsid w:val="00A64710"/>
    <w:rsid w:val="00A66C86"/>
    <w:rsid w:val="00A67C8F"/>
    <w:rsid w:val="00A702C8"/>
    <w:rsid w:val="00A71BC1"/>
    <w:rsid w:val="00A734F4"/>
    <w:rsid w:val="00A740BE"/>
    <w:rsid w:val="00A7587E"/>
    <w:rsid w:val="00A75E2D"/>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B6971"/>
    <w:rsid w:val="00AC1432"/>
    <w:rsid w:val="00AC367F"/>
    <w:rsid w:val="00AC51E4"/>
    <w:rsid w:val="00AC5893"/>
    <w:rsid w:val="00AC5D91"/>
    <w:rsid w:val="00AC610A"/>
    <w:rsid w:val="00AD0722"/>
    <w:rsid w:val="00AD3759"/>
    <w:rsid w:val="00AD3DF7"/>
    <w:rsid w:val="00AD41A0"/>
    <w:rsid w:val="00AD5098"/>
    <w:rsid w:val="00AD5DC6"/>
    <w:rsid w:val="00AD5F76"/>
    <w:rsid w:val="00AD60C6"/>
    <w:rsid w:val="00AD68E4"/>
    <w:rsid w:val="00AD7281"/>
    <w:rsid w:val="00AE125C"/>
    <w:rsid w:val="00AE20FF"/>
    <w:rsid w:val="00AE3567"/>
    <w:rsid w:val="00AE4269"/>
    <w:rsid w:val="00AE4A63"/>
    <w:rsid w:val="00AE595C"/>
    <w:rsid w:val="00AE5A89"/>
    <w:rsid w:val="00AE5D85"/>
    <w:rsid w:val="00AE5DB7"/>
    <w:rsid w:val="00AE6F32"/>
    <w:rsid w:val="00AF2714"/>
    <w:rsid w:val="00AF40A4"/>
    <w:rsid w:val="00AF4F82"/>
    <w:rsid w:val="00AF5AEF"/>
    <w:rsid w:val="00AF5DB3"/>
    <w:rsid w:val="00AF742E"/>
    <w:rsid w:val="00B00BDB"/>
    <w:rsid w:val="00B01770"/>
    <w:rsid w:val="00B0322C"/>
    <w:rsid w:val="00B03A23"/>
    <w:rsid w:val="00B04E8D"/>
    <w:rsid w:val="00B11B32"/>
    <w:rsid w:val="00B11CCF"/>
    <w:rsid w:val="00B11F3E"/>
    <w:rsid w:val="00B125E4"/>
    <w:rsid w:val="00B136D6"/>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2FF4"/>
    <w:rsid w:val="00B34F0B"/>
    <w:rsid w:val="00B34F14"/>
    <w:rsid w:val="00B35122"/>
    <w:rsid w:val="00B3516B"/>
    <w:rsid w:val="00B3574D"/>
    <w:rsid w:val="00B35AE7"/>
    <w:rsid w:val="00B36436"/>
    <w:rsid w:val="00B368E9"/>
    <w:rsid w:val="00B40254"/>
    <w:rsid w:val="00B40721"/>
    <w:rsid w:val="00B414D4"/>
    <w:rsid w:val="00B418B3"/>
    <w:rsid w:val="00B42EE2"/>
    <w:rsid w:val="00B43113"/>
    <w:rsid w:val="00B45C66"/>
    <w:rsid w:val="00B471CE"/>
    <w:rsid w:val="00B520DA"/>
    <w:rsid w:val="00B547F2"/>
    <w:rsid w:val="00B556E6"/>
    <w:rsid w:val="00B578BA"/>
    <w:rsid w:val="00B6068B"/>
    <w:rsid w:val="00B61016"/>
    <w:rsid w:val="00B613E7"/>
    <w:rsid w:val="00B646C3"/>
    <w:rsid w:val="00B651C4"/>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5418"/>
    <w:rsid w:val="00B962A2"/>
    <w:rsid w:val="00B96C99"/>
    <w:rsid w:val="00B97D50"/>
    <w:rsid w:val="00BA0269"/>
    <w:rsid w:val="00BA02E0"/>
    <w:rsid w:val="00BA0A88"/>
    <w:rsid w:val="00BA1665"/>
    <w:rsid w:val="00BA1A40"/>
    <w:rsid w:val="00BA1D60"/>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10AF"/>
    <w:rsid w:val="00BC3253"/>
    <w:rsid w:val="00BC3ACD"/>
    <w:rsid w:val="00BC422D"/>
    <w:rsid w:val="00BC5937"/>
    <w:rsid w:val="00BC60AF"/>
    <w:rsid w:val="00BD1A6B"/>
    <w:rsid w:val="00BD1CD3"/>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2F84"/>
    <w:rsid w:val="00BE30BA"/>
    <w:rsid w:val="00BE55DB"/>
    <w:rsid w:val="00BE5DB6"/>
    <w:rsid w:val="00BE6970"/>
    <w:rsid w:val="00BF0D03"/>
    <w:rsid w:val="00BF4F2F"/>
    <w:rsid w:val="00BF544D"/>
    <w:rsid w:val="00BF5C40"/>
    <w:rsid w:val="00BF62CC"/>
    <w:rsid w:val="00C012D1"/>
    <w:rsid w:val="00C01A54"/>
    <w:rsid w:val="00C01B62"/>
    <w:rsid w:val="00C01D7F"/>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17897"/>
    <w:rsid w:val="00C203B9"/>
    <w:rsid w:val="00C21303"/>
    <w:rsid w:val="00C24382"/>
    <w:rsid w:val="00C25960"/>
    <w:rsid w:val="00C26B86"/>
    <w:rsid w:val="00C27B4A"/>
    <w:rsid w:val="00C27F3F"/>
    <w:rsid w:val="00C30A14"/>
    <w:rsid w:val="00C30BEA"/>
    <w:rsid w:val="00C3135E"/>
    <w:rsid w:val="00C316D0"/>
    <w:rsid w:val="00C321C9"/>
    <w:rsid w:val="00C33899"/>
    <w:rsid w:val="00C34145"/>
    <w:rsid w:val="00C34A53"/>
    <w:rsid w:val="00C34DB4"/>
    <w:rsid w:val="00C354A3"/>
    <w:rsid w:val="00C35666"/>
    <w:rsid w:val="00C35F9E"/>
    <w:rsid w:val="00C36925"/>
    <w:rsid w:val="00C36F94"/>
    <w:rsid w:val="00C37312"/>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5D88"/>
    <w:rsid w:val="00C56F7A"/>
    <w:rsid w:val="00C634CD"/>
    <w:rsid w:val="00C63B93"/>
    <w:rsid w:val="00C63EB5"/>
    <w:rsid w:val="00C6478F"/>
    <w:rsid w:val="00C649C6"/>
    <w:rsid w:val="00C64B46"/>
    <w:rsid w:val="00C64CBF"/>
    <w:rsid w:val="00C66907"/>
    <w:rsid w:val="00C678CD"/>
    <w:rsid w:val="00C67A10"/>
    <w:rsid w:val="00C70E09"/>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3DD7"/>
    <w:rsid w:val="00CA4787"/>
    <w:rsid w:val="00CA4D5E"/>
    <w:rsid w:val="00CA51BE"/>
    <w:rsid w:val="00CA6085"/>
    <w:rsid w:val="00CA6441"/>
    <w:rsid w:val="00CA688D"/>
    <w:rsid w:val="00CA765A"/>
    <w:rsid w:val="00CB0BB9"/>
    <w:rsid w:val="00CB202F"/>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69D"/>
    <w:rsid w:val="00CC690B"/>
    <w:rsid w:val="00CD05DD"/>
    <w:rsid w:val="00CD3AC4"/>
    <w:rsid w:val="00CD4387"/>
    <w:rsid w:val="00CD4784"/>
    <w:rsid w:val="00CD58F5"/>
    <w:rsid w:val="00CD5E88"/>
    <w:rsid w:val="00CD78B4"/>
    <w:rsid w:val="00CE15FD"/>
    <w:rsid w:val="00CE291A"/>
    <w:rsid w:val="00CE47C1"/>
    <w:rsid w:val="00CE609D"/>
    <w:rsid w:val="00CE7797"/>
    <w:rsid w:val="00CE785D"/>
    <w:rsid w:val="00CE799E"/>
    <w:rsid w:val="00CE7C48"/>
    <w:rsid w:val="00CE7CF2"/>
    <w:rsid w:val="00CF03A7"/>
    <w:rsid w:val="00CF0BBF"/>
    <w:rsid w:val="00CF12F9"/>
    <w:rsid w:val="00CF18B8"/>
    <w:rsid w:val="00CF194C"/>
    <w:rsid w:val="00CF1A70"/>
    <w:rsid w:val="00CF3318"/>
    <w:rsid w:val="00CF383D"/>
    <w:rsid w:val="00CF3E3B"/>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6CB4"/>
    <w:rsid w:val="00D17484"/>
    <w:rsid w:val="00D21F62"/>
    <w:rsid w:val="00D23E30"/>
    <w:rsid w:val="00D249C8"/>
    <w:rsid w:val="00D26D68"/>
    <w:rsid w:val="00D26EE8"/>
    <w:rsid w:val="00D2733E"/>
    <w:rsid w:val="00D30217"/>
    <w:rsid w:val="00D31490"/>
    <w:rsid w:val="00D31AB5"/>
    <w:rsid w:val="00D31C20"/>
    <w:rsid w:val="00D31EE8"/>
    <w:rsid w:val="00D323C7"/>
    <w:rsid w:val="00D329C7"/>
    <w:rsid w:val="00D33729"/>
    <w:rsid w:val="00D33A31"/>
    <w:rsid w:val="00D34617"/>
    <w:rsid w:val="00D34730"/>
    <w:rsid w:val="00D34A30"/>
    <w:rsid w:val="00D35D6D"/>
    <w:rsid w:val="00D35E0B"/>
    <w:rsid w:val="00D36F4A"/>
    <w:rsid w:val="00D4191A"/>
    <w:rsid w:val="00D42968"/>
    <w:rsid w:val="00D43C30"/>
    <w:rsid w:val="00D44462"/>
    <w:rsid w:val="00D44B56"/>
    <w:rsid w:val="00D44EDE"/>
    <w:rsid w:val="00D45A22"/>
    <w:rsid w:val="00D46629"/>
    <w:rsid w:val="00D47D29"/>
    <w:rsid w:val="00D500AF"/>
    <w:rsid w:val="00D50368"/>
    <w:rsid w:val="00D504F7"/>
    <w:rsid w:val="00D50AF9"/>
    <w:rsid w:val="00D50B47"/>
    <w:rsid w:val="00D50E6F"/>
    <w:rsid w:val="00D5103F"/>
    <w:rsid w:val="00D519A3"/>
    <w:rsid w:val="00D520D7"/>
    <w:rsid w:val="00D558E4"/>
    <w:rsid w:val="00D55BD4"/>
    <w:rsid w:val="00D573AC"/>
    <w:rsid w:val="00D62B5B"/>
    <w:rsid w:val="00D62F20"/>
    <w:rsid w:val="00D63918"/>
    <w:rsid w:val="00D67529"/>
    <w:rsid w:val="00D67AA8"/>
    <w:rsid w:val="00D67E1B"/>
    <w:rsid w:val="00D707B5"/>
    <w:rsid w:val="00D719F9"/>
    <w:rsid w:val="00D722D2"/>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1C5"/>
    <w:rsid w:val="00D834CE"/>
    <w:rsid w:val="00D84EC6"/>
    <w:rsid w:val="00D87727"/>
    <w:rsid w:val="00D91620"/>
    <w:rsid w:val="00D92CF3"/>
    <w:rsid w:val="00D95D59"/>
    <w:rsid w:val="00D9643C"/>
    <w:rsid w:val="00D96581"/>
    <w:rsid w:val="00DA0AB2"/>
    <w:rsid w:val="00DA0BD0"/>
    <w:rsid w:val="00DA24A0"/>
    <w:rsid w:val="00DA259D"/>
    <w:rsid w:val="00DA4CF8"/>
    <w:rsid w:val="00DA5447"/>
    <w:rsid w:val="00DA678D"/>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1AD"/>
    <w:rsid w:val="00DD03B1"/>
    <w:rsid w:val="00DD0C98"/>
    <w:rsid w:val="00DD0D52"/>
    <w:rsid w:val="00DD17AD"/>
    <w:rsid w:val="00DD32AC"/>
    <w:rsid w:val="00DD424B"/>
    <w:rsid w:val="00DD52EA"/>
    <w:rsid w:val="00DD5398"/>
    <w:rsid w:val="00DD56DE"/>
    <w:rsid w:val="00DD764A"/>
    <w:rsid w:val="00DE17C7"/>
    <w:rsid w:val="00DE26CE"/>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DF7283"/>
    <w:rsid w:val="00DF76EB"/>
    <w:rsid w:val="00E00F41"/>
    <w:rsid w:val="00E0255E"/>
    <w:rsid w:val="00E032BF"/>
    <w:rsid w:val="00E03391"/>
    <w:rsid w:val="00E03897"/>
    <w:rsid w:val="00E0693C"/>
    <w:rsid w:val="00E10017"/>
    <w:rsid w:val="00E10D47"/>
    <w:rsid w:val="00E10EF8"/>
    <w:rsid w:val="00E115AF"/>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0AE"/>
    <w:rsid w:val="00E3370C"/>
    <w:rsid w:val="00E33D66"/>
    <w:rsid w:val="00E347D4"/>
    <w:rsid w:val="00E3489C"/>
    <w:rsid w:val="00E34D15"/>
    <w:rsid w:val="00E36E88"/>
    <w:rsid w:val="00E40B24"/>
    <w:rsid w:val="00E40C48"/>
    <w:rsid w:val="00E42230"/>
    <w:rsid w:val="00E424C6"/>
    <w:rsid w:val="00E42A5D"/>
    <w:rsid w:val="00E43B1F"/>
    <w:rsid w:val="00E44CE0"/>
    <w:rsid w:val="00E4702C"/>
    <w:rsid w:val="00E50DF9"/>
    <w:rsid w:val="00E51213"/>
    <w:rsid w:val="00E512B9"/>
    <w:rsid w:val="00E51858"/>
    <w:rsid w:val="00E52C2E"/>
    <w:rsid w:val="00E52CBA"/>
    <w:rsid w:val="00E54836"/>
    <w:rsid w:val="00E553B9"/>
    <w:rsid w:val="00E55B51"/>
    <w:rsid w:val="00E55CE2"/>
    <w:rsid w:val="00E564C1"/>
    <w:rsid w:val="00E566D0"/>
    <w:rsid w:val="00E57501"/>
    <w:rsid w:val="00E57B21"/>
    <w:rsid w:val="00E607C8"/>
    <w:rsid w:val="00E608C4"/>
    <w:rsid w:val="00E612B9"/>
    <w:rsid w:val="00E61342"/>
    <w:rsid w:val="00E65C16"/>
    <w:rsid w:val="00E6654D"/>
    <w:rsid w:val="00E676C9"/>
    <w:rsid w:val="00E67DAE"/>
    <w:rsid w:val="00E67FAF"/>
    <w:rsid w:val="00E72636"/>
    <w:rsid w:val="00E728AC"/>
    <w:rsid w:val="00E73BE1"/>
    <w:rsid w:val="00E74573"/>
    <w:rsid w:val="00E77241"/>
    <w:rsid w:val="00E77E05"/>
    <w:rsid w:val="00E81E1E"/>
    <w:rsid w:val="00E821D2"/>
    <w:rsid w:val="00E8276B"/>
    <w:rsid w:val="00E8393F"/>
    <w:rsid w:val="00E83EDD"/>
    <w:rsid w:val="00E84500"/>
    <w:rsid w:val="00E847CA"/>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0EF6"/>
    <w:rsid w:val="00EA290C"/>
    <w:rsid w:val="00EA4805"/>
    <w:rsid w:val="00EA49AC"/>
    <w:rsid w:val="00EA4E12"/>
    <w:rsid w:val="00EB0336"/>
    <w:rsid w:val="00EB0EBF"/>
    <w:rsid w:val="00EB10A5"/>
    <w:rsid w:val="00EB5017"/>
    <w:rsid w:val="00EB5287"/>
    <w:rsid w:val="00EB52AA"/>
    <w:rsid w:val="00EB53CB"/>
    <w:rsid w:val="00EB53D5"/>
    <w:rsid w:val="00EB58CF"/>
    <w:rsid w:val="00EB5D47"/>
    <w:rsid w:val="00EB6CCB"/>
    <w:rsid w:val="00EB7068"/>
    <w:rsid w:val="00EB747D"/>
    <w:rsid w:val="00EC10B9"/>
    <w:rsid w:val="00EC14AD"/>
    <w:rsid w:val="00EC16FE"/>
    <w:rsid w:val="00EC2295"/>
    <w:rsid w:val="00EC2BCF"/>
    <w:rsid w:val="00EC2BF2"/>
    <w:rsid w:val="00EC2F4F"/>
    <w:rsid w:val="00EC324B"/>
    <w:rsid w:val="00EC38E8"/>
    <w:rsid w:val="00EC529E"/>
    <w:rsid w:val="00EC57B8"/>
    <w:rsid w:val="00EC58E6"/>
    <w:rsid w:val="00EC6602"/>
    <w:rsid w:val="00ED05C4"/>
    <w:rsid w:val="00ED115B"/>
    <w:rsid w:val="00ED18D3"/>
    <w:rsid w:val="00ED1A44"/>
    <w:rsid w:val="00ED3128"/>
    <w:rsid w:val="00ED3B5C"/>
    <w:rsid w:val="00ED4617"/>
    <w:rsid w:val="00ED4AE4"/>
    <w:rsid w:val="00ED4FE0"/>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2717"/>
    <w:rsid w:val="00EF3FBD"/>
    <w:rsid w:val="00EF411E"/>
    <w:rsid w:val="00EF4527"/>
    <w:rsid w:val="00EF50D5"/>
    <w:rsid w:val="00EF5396"/>
    <w:rsid w:val="00EF6409"/>
    <w:rsid w:val="00EF7196"/>
    <w:rsid w:val="00F0001D"/>
    <w:rsid w:val="00F00698"/>
    <w:rsid w:val="00F00A5F"/>
    <w:rsid w:val="00F00A7F"/>
    <w:rsid w:val="00F00BC8"/>
    <w:rsid w:val="00F00E88"/>
    <w:rsid w:val="00F01D0F"/>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3F79"/>
    <w:rsid w:val="00F14878"/>
    <w:rsid w:val="00F14B0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256D"/>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7B"/>
    <w:rsid w:val="00F42AF2"/>
    <w:rsid w:val="00F4389C"/>
    <w:rsid w:val="00F44479"/>
    <w:rsid w:val="00F4657A"/>
    <w:rsid w:val="00F47322"/>
    <w:rsid w:val="00F4757E"/>
    <w:rsid w:val="00F50FD5"/>
    <w:rsid w:val="00F5122E"/>
    <w:rsid w:val="00F51294"/>
    <w:rsid w:val="00F51C19"/>
    <w:rsid w:val="00F5241C"/>
    <w:rsid w:val="00F53C2C"/>
    <w:rsid w:val="00F53C6B"/>
    <w:rsid w:val="00F54731"/>
    <w:rsid w:val="00F55056"/>
    <w:rsid w:val="00F558EE"/>
    <w:rsid w:val="00F55985"/>
    <w:rsid w:val="00F601B6"/>
    <w:rsid w:val="00F6032C"/>
    <w:rsid w:val="00F61161"/>
    <w:rsid w:val="00F61637"/>
    <w:rsid w:val="00F62F26"/>
    <w:rsid w:val="00F6406A"/>
    <w:rsid w:val="00F65288"/>
    <w:rsid w:val="00F65E4B"/>
    <w:rsid w:val="00F66A68"/>
    <w:rsid w:val="00F66F0B"/>
    <w:rsid w:val="00F70026"/>
    <w:rsid w:val="00F7043C"/>
    <w:rsid w:val="00F70DC1"/>
    <w:rsid w:val="00F712D2"/>
    <w:rsid w:val="00F71851"/>
    <w:rsid w:val="00F72ECB"/>
    <w:rsid w:val="00F73F39"/>
    <w:rsid w:val="00F749AD"/>
    <w:rsid w:val="00F76A4F"/>
    <w:rsid w:val="00F76B63"/>
    <w:rsid w:val="00F8030C"/>
    <w:rsid w:val="00F8298B"/>
    <w:rsid w:val="00F83234"/>
    <w:rsid w:val="00F83FD5"/>
    <w:rsid w:val="00F8403C"/>
    <w:rsid w:val="00F84355"/>
    <w:rsid w:val="00F84546"/>
    <w:rsid w:val="00F8484F"/>
    <w:rsid w:val="00F861CB"/>
    <w:rsid w:val="00F8664F"/>
    <w:rsid w:val="00F86E77"/>
    <w:rsid w:val="00F879D2"/>
    <w:rsid w:val="00F9053B"/>
    <w:rsid w:val="00F90DB0"/>
    <w:rsid w:val="00F91109"/>
    <w:rsid w:val="00F917A4"/>
    <w:rsid w:val="00F9256B"/>
    <w:rsid w:val="00F94091"/>
    <w:rsid w:val="00F942C8"/>
    <w:rsid w:val="00F94CA4"/>
    <w:rsid w:val="00FA1EB5"/>
    <w:rsid w:val="00FA35F0"/>
    <w:rsid w:val="00FA3E47"/>
    <w:rsid w:val="00FA4064"/>
    <w:rsid w:val="00FA572D"/>
    <w:rsid w:val="00FB0F63"/>
    <w:rsid w:val="00FB3CEB"/>
    <w:rsid w:val="00FB479F"/>
    <w:rsid w:val="00FB5960"/>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A0F"/>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98C"/>
    <w:rsid w:val="00FE7E62"/>
    <w:rsid w:val="00FF2116"/>
    <w:rsid w:val="00FF215C"/>
    <w:rsid w:val="00FF2619"/>
    <w:rsid w:val="00FF3023"/>
    <w:rsid w:val="00FF358D"/>
    <w:rsid w:val="00FF3B66"/>
    <w:rsid w:val="00FF6DF9"/>
    <w:rsid w:val="00FF72EF"/>
    <w:rsid w:val="00FF77A0"/>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3FE2F0"/>
  <w15:docId w15:val="{CFB5A799-00E0-4F06-BEA8-41E53F94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semiHidden/>
    <w:unhideWhenUsed/>
    <w:qFormat/>
    <w:rsid w:val="00F65E4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3Carattere">
    <w:name w:val="Titolo 3 Carattere"/>
    <w:basedOn w:val="Carpredefinitoparagrafo"/>
    <w:link w:val="Titolo3"/>
    <w:semiHidden/>
    <w:rsid w:val="00F65E4B"/>
    <w:rPr>
      <w:rFonts w:asciiTheme="majorHAnsi" w:eastAsiaTheme="majorEastAsia" w:hAnsiTheme="majorHAnsi" w:cstheme="majorBidi"/>
      <w:color w:val="243F60" w:themeColor="accent1" w:themeShade="7F"/>
      <w:sz w:val="24"/>
      <w:szCs w:val="24"/>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 w:type="paragraph" w:customStyle="1" w:styleId="Caratteref2">
    <w:name w:val="Carattere"/>
    <w:basedOn w:val="Normale"/>
    <w:rsid w:val="009117AF"/>
    <w:pPr>
      <w:spacing w:after="160" w:line="240" w:lineRule="exact"/>
      <w:jc w:val="left"/>
    </w:pPr>
    <w:rPr>
      <w:rFonts w:cs="Verdana"/>
      <w:lang w:val="en-US" w:eastAsia="en-US"/>
    </w:rPr>
  </w:style>
  <w:style w:type="paragraph" w:customStyle="1" w:styleId="Caratteref3">
    <w:name w:val="Carattere"/>
    <w:basedOn w:val="Normale"/>
    <w:rsid w:val="00EC16FE"/>
    <w:pPr>
      <w:spacing w:after="160" w:line="240" w:lineRule="exact"/>
      <w:jc w:val="left"/>
    </w:pPr>
    <w:rPr>
      <w:rFonts w:cs="Verdana"/>
      <w:lang w:val="en-US" w:eastAsia="en-US"/>
    </w:rPr>
  </w:style>
  <w:style w:type="character" w:customStyle="1" w:styleId="object">
    <w:name w:val="object"/>
    <w:basedOn w:val="Carpredefinitoparagrafo"/>
    <w:rsid w:val="00DE26CE"/>
  </w:style>
  <w:style w:type="paragraph" w:customStyle="1" w:styleId="Caratteref4">
    <w:name w:val="Carattere"/>
    <w:basedOn w:val="Normale"/>
    <w:rsid w:val="00232D24"/>
    <w:pPr>
      <w:spacing w:after="160" w:line="240" w:lineRule="exact"/>
      <w:jc w:val="left"/>
    </w:pPr>
    <w:rPr>
      <w:rFonts w:cs="Verdana"/>
      <w:lang w:val="en-US" w:eastAsia="en-US"/>
    </w:rPr>
  </w:style>
  <w:style w:type="paragraph" w:customStyle="1" w:styleId="Caratteref5">
    <w:name w:val="Carattere"/>
    <w:basedOn w:val="Normale"/>
    <w:rsid w:val="00173081"/>
    <w:pPr>
      <w:spacing w:after="160" w:line="240" w:lineRule="exact"/>
      <w:jc w:val="left"/>
    </w:pPr>
    <w:rPr>
      <w:rFonts w:cs="Verdana"/>
      <w:lang w:val="en-US" w:eastAsia="en-US"/>
    </w:rPr>
  </w:style>
  <w:style w:type="paragraph" w:customStyle="1" w:styleId="Caratteref6">
    <w:name w:val="Carattere"/>
    <w:basedOn w:val="Normale"/>
    <w:rsid w:val="00C34A53"/>
    <w:pPr>
      <w:spacing w:after="160" w:line="240" w:lineRule="exact"/>
      <w:jc w:val="left"/>
    </w:pPr>
    <w:rPr>
      <w:rFonts w:cs="Verdana"/>
      <w:lang w:val="en-US" w:eastAsia="en-US"/>
    </w:rPr>
  </w:style>
  <w:style w:type="paragraph" w:customStyle="1" w:styleId="Caratteref7">
    <w:name w:val="Carattere"/>
    <w:basedOn w:val="Normale"/>
    <w:rsid w:val="005C4812"/>
    <w:pPr>
      <w:spacing w:after="160" w:line="240" w:lineRule="exact"/>
      <w:jc w:val="left"/>
    </w:pPr>
    <w:rPr>
      <w:rFonts w:cs="Verdana"/>
      <w:lang w:val="en-US" w:eastAsia="en-US"/>
    </w:rPr>
  </w:style>
  <w:style w:type="paragraph" w:customStyle="1" w:styleId="a">
    <w:basedOn w:val="Normale"/>
    <w:next w:val="Corpotesto"/>
    <w:rsid w:val="00F65E4B"/>
    <w:rPr>
      <w:rFonts w:ascii="Arial Narrow" w:hAnsi="Arial Narrow"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nd.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info@museodelcalcio.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igc.it/it/museo-del-calcio/" TargetMode="External"/><Relationship Id="rId14" Type="http://schemas.openxmlformats.org/officeDocument/2006/relationships/hyperlink" Target="mailto:crlnd.marche01@figc.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86F32-C5CD-495C-8CBB-D12301A50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98</TotalTime>
  <Pages>28</Pages>
  <Words>8400</Words>
  <Characters>47881</Characters>
  <Application>Microsoft Office Word</Application>
  <DocSecurity>0</DocSecurity>
  <Lines>399</Lines>
  <Paragraphs>112</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56169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 Torresi</cp:lastModifiedBy>
  <cp:revision>13</cp:revision>
  <cp:lastPrinted>2020-01-27T11:11:00Z</cp:lastPrinted>
  <dcterms:created xsi:type="dcterms:W3CDTF">2020-01-29T09:21:00Z</dcterms:created>
  <dcterms:modified xsi:type="dcterms:W3CDTF">2020-01-29T14:55:00Z</dcterms:modified>
</cp:coreProperties>
</file>