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FB24795"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646B3C">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C4217">
              <w:rPr>
                <w:rFonts w:ascii="Arial" w:hAnsi="Arial" w:cs="Arial"/>
                <w:color w:val="002060"/>
                <w:sz w:val="40"/>
                <w:szCs w:val="40"/>
              </w:rPr>
              <w:t>1</w:t>
            </w:r>
            <w:r w:rsidR="00646B3C">
              <w:rPr>
                <w:rFonts w:ascii="Arial" w:hAnsi="Arial" w:cs="Arial"/>
                <w:color w:val="002060"/>
                <w:sz w:val="40"/>
                <w:szCs w:val="40"/>
              </w:rPr>
              <w:t>9</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276FAF2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9571EE">
          <w:rPr>
            <w:noProof/>
            <w:webHidden/>
            <w:color w:val="002060"/>
          </w:rPr>
          <w:t>1</w:t>
        </w:r>
        <w:r w:rsidRPr="00B04E8D">
          <w:rPr>
            <w:noProof/>
            <w:webHidden/>
            <w:color w:val="002060"/>
          </w:rPr>
          <w:fldChar w:fldCharType="end"/>
        </w:r>
      </w:hyperlink>
    </w:p>
    <w:p w14:paraId="19B270DD" w14:textId="55C558B6" w:rsidR="00B04E8D" w:rsidRPr="00B04E8D" w:rsidRDefault="006840F5">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1</w:t>
        </w:r>
        <w:r w:rsidR="00C859AB" w:rsidRPr="00B04E8D">
          <w:rPr>
            <w:noProof/>
            <w:webHidden/>
            <w:color w:val="002060"/>
          </w:rPr>
          <w:fldChar w:fldCharType="end"/>
        </w:r>
      </w:hyperlink>
    </w:p>
    <w:p w14:paraId="6DA095C4" w14:textId="4FE8CC52" w:rsidR="00B04E8D" w:rsidRPr="00B04E8D" w:rsidRDefault="006840F5">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1</w:t>
        </w:r>
        <w:r w:rsidR="00C859AB" w:rsidRPr="00B04E8D">
          <w:rPr>
            <w:noProof/>
            <w:webHidden/>
            <w:color w:val="002060"/>
          </w:rPr>
          <w:fldChar w:fldCharType="end"/>
        </w:r>
      </w:hyperlink>
    </w:p>
    <w:p w14:paraId="449E64FB" w14:textId="436045A3" w:rsidR="00B04E8D" w:rsidRPr="00B04E8D" w:rsidRDefault="006840F5">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2</w:t>
        </w:r>
        <w:r w:rsidR="00C859AB" w:rsidRPr="00B04E8D">
          <w:rPr>
            <w:noProof/>
            <w:webHidden/>
            <w:color w:val="002060"/>
          </w:rPr>
          <w:fldChar w:fldCharType="end"/>
        </w:r>
      </w:hyperlink>
    </w:p>
    <w:p w14:paraId="0B94D6DD" w14:textId="7285A4BE" w:rsidR="00B04E8D" w:rsidRPr="00B04E8D" w:rsidRDefault="006840F5">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3</w:t>
        </w:r>
        <w:r w:rsidR="00C859AB" w:rsidRPr="00B04E8D">
          <w:rPr>
            <w:noProof/>
            <w:webHidden/>
            <w:color w:val="002060"/>
          </w:rPr>
          <w:fldChar w:fldCharType="end"/>
        </w:r>
      </w:hyperlink>
    </w:p>
    <w:p w14:paraId="6803A26A" w14:textId="4EF25DDE" w:rsidR="00B04E8D" w:rsidRDefault="006840F5">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9571EE">
          <w:rPr>
            <w:noProof/>
            <w:webHidden/>
            <w:color w:val="002060"/>
          </w:rPr>
          <w:t>6</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6B9F49E" w14:textId="2F1A2D26" w:rsidR="00160129" w:rsidRDefault="00160129" w:rsidP="00F336CC">
      <w:pPr>
        <w:rPr>
          <w:rFonts w:ascii="Arial" w:hAnsi="Arial" w:cs="Arial"/>
          <w:color w:val="002060"/>
          <w:sz w:val="22"/>
          <w:szCs w:val="22"/>
        </w:rPr>
      </w:pPr>
    </w:p>
    <w:p w14:paraId="21DB56A9"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241 DEL 13.02.2020 L.N.D.</w:t>
      </w:r>
    </w:p>
    <w:p w14:paraId="76CDBBFF" w14:textId="77777777" w:rsidR="002735E6" w:rsidRDefault="002735E6" w:rsidP="002735E6">
      <w:pPr>
        <w:pStyle w:val="Nessunaspaziatura"/>
        <w:jc w:val="both"/>
        <w:rPr>
          <w:rFonts w:ascii="Arial" w:hAnsi="Arial" w:cs="Arial"/>
          <w:color w:val="002060"/>
        </w:rPr>
      </w:pPr>
    </w:p>
    <w:p w14:paraId="76985461" w14:textId="052EFDDD"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 xml:space="preserve">Si allega il CU n. 160/A della F.I.G.C. inerente </w:t>
      </w:r>
      <w:proofErr w:type="gramStart"/>
      <w:r w:rsidRPr="00BF142C">
        <w:rPr>
          <w:rFonts w:ascii="Arial" w:hAnsi="Arial" w:cs="Arial"/>
          <w:color w:val="002060"/>
        </w:rPr>
        <w:t>la  modifica</w:t>
      </w:r>
      <w:proofErr w:type="gramEnd"/>
      <w:r w:rsidRPr="00BF142C">
        <w:rPr>
          <w:rFonts w:ascii="Arial" w:hAnsi="Arial" w:cs="Arial"/>
          <w:color w:val="002060"/>
        </w:rPr>
        <w:t xml:space="preserve"> dell’art. 30, comma 4, del Regolamento della Lega Nazionale Dilettanti.</w:t>
      </w:r>
    </w:p>
    <w:p w14:paraId="4CE9F5EA" w14:textId="4DB20A61" w:rsidR="002735E6" w:rsidRDefault="002735E6" w:rsidP="002735E6">
      <w:pPr>
        <w:pStyle w:val="Nessunaspaziatura"/>
        <w:rPr>
          <w:rFonts w:ascii="Arial" w:hAnsi="Arial" w:cs="Arial"/>
          <w:color w:val="002060"/>
        </w:rPr>
      </w:pPr>
    </w:p>
    <w:p w14:paraId="4244FA4A" w14:textId="77777777" w:rsidR="002735E6" w:rsidRPr="00BF142C" w:rsidRDefault="002735E6" w:rsidP="002735E6">
      <w:pPr>
        <w:pStyle w:val="Nessunaspaziatura"/>
        <w:rPr>
          <w:rFonts w:ascii="Arial" w:hAnsi="Arial" w:cs="Arial"/>
          <w:color w:val="002060"/>
        </w:rPr>
      </w:pPr>
    </w:p>
    <w:p w14:paraId="468BE268"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242 DEL 13.02.2020 L.N.D.</w:t>
      </w:r>
    </w:p>
    <w:p w14:paraId="7915BD51" w14:textId="77777777" w:rsidR="002735E6" w:rsidRDefault="002735E6" w:rsidP="002735E6">
      <w:pPr>
        <w:pStyle w:val="Nessunaspaziatura"/>
        <w:jc w:val="both"/>
        <w:rPr>
          <w:rFonts w:ascii="Arial" w:hAnsi="Arial" w:cs="Arial"/>
          <w:color w:val="002060"/>
        </w:rPr>
      </w:pPr>
    </w:p>
    <w:p w14:paraId="7F7985CC" w14:textId="6B42B48F"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Si allega il CU n. 161/A della F.I.G.C. inerente l’</w:t>
      </w:r>
      <w:r>
        <w:rPr>
          <w:rFonts w:ascii="Arial" w:hAnsi="Arial" w:cs="Arial"/>
          <w:color w:val="002060"/>
        </w:rPr>
        <w:t>A</w:t>
      </w:r>
      <w:r w:rsidRPr="00BF142C">
        <w:rPr>
          <w:rFonts w:ascii="Arial" w:hAnsi="Arial" w:cs="Arial"/>
          <w:color w:val="002060"/>
        </w:rPr>
        <w:t>BBRAVIAZIONE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 (stagione sportiva 2019/2020)</w:t>
      </w:r>
    </w:p>
    <w:p w14:paraId="740ED107" w14:textId="520CD7DE" w:rsidR="002735E6" w:rsidRDefault="002735E6" w:rsidP="002735E6">
      <w:pPr>
        <w:pStyle w:val="Nessunaspaziatura"/>
        <w:jc w:val="both"/>
        <w:rPr>
          <w:rFonts w:ascii="Arial" w:hAnsi="Arial" w:cs="Arial"/>
          <w:color w:val="002060"/>
        </w:rPr>
      </w:pPr>
    </w:p>
    <w:p w14:paraId="51C23AD6" w14:textId="77777777" w:rsidR="002735E6" w:rsidRPr="00BF142C" w:rsidRDefault="002735E6" w:rsidP="002735E6">
      <w:pPr>
        <w:pStyle w:val="Nessunaspaziatura"/>
        <w:jc w:val="both"/>
        <w:rPr>
          <w:rFonts w:ascii="Arial" w:hAnsi="Arial" w:cs="Arial"/>
          <w:color w:val="002060"/>
        </w:rPr>
      </w:pPr>
    </w:p>
    <w:p w14:paraId="7775E55D" w14:textId="77777777" w:rsidR="002735E6" w:rsidRPr="002735E6" w:rsidRDefault="002735E6" w:rsidP="002735E6">
      <w:pPr>
        <w:pStyle w:val="Nessunaspaziatura"/>
        <w:rPr>
          <w:rFonts w:ascii="Arial" w:hAnsi="Arial" w:cs="Arial"/>
          <w:b/>
          <w:color w:val="002060"/>
          <w:sz w:val="28"/>
          <w:szCs w:val="28"/>
        </w:rPr>
      </w:pPr>
      <w:r w:rsidRPr="002735E6">
        <w:rPr>
          <w:rFonts w:ascii="Arial" w:hAnsi="Arial" w:cs="Arial"/>
          <w:b/>
          <w:color w:val="002060"/>
          <w:sz w:val="28"/>
          <w:szCs w:val="28"/>
        </w:rPr>
        <w:t>CU N. 244 DEL 13.02.2020 L.N.D. – CU n. 2 E-SPORT</w:t>
      </w:r>
    </w:p>
    <w:p w14:paraId="01FB6B0E" w14:textId="77777777" w:rsidR="002735E6" w:rsidRDefault="002735E6" w:rsidP="002735E6">
      <w:pPr>
        <w:pStyle w:val="Nessunaspaziatura"/>
        <w:jc w:val="both"/>
        <w:rPr>
          <w:rFonts w:ascii="Arial" w:hAnsi="Arial" w:cs="Arial"/>
          <w:color w:val="002060"/>
        </w:rPr>
      </w:pPr>
    </w:p>
    <w:p w14:paraId="00ED0950" w14:textId="2357FFC2" w:rsidR="002735E6" w:rsidRPr="00BF142C" w:rsidRDefault="002735E6" w:rsidP="002735E6">
      <w:pPr>
        <w:pStyle w:val="Nessunaspaziatura"/>
        <w:jc w:val="both"/>
        <w:rPr>
          <w:rFonts w:ascii="Arial" w:hAnsi="Arial" w:cs="Arial"/>
          <w:color w:val="002060"/>
        </w:rPr>
      </w:pPr>
      <w:r w:rsidRPr="00BF142C">
        <w:rPr>
          <w:rFonts w:ascii="Arial" w:hAnsi="Arial" w:cs="Arial"/>
          <w:color w:val="002060"/>
        </w:rPr>
        <w:t>Si allega il CU in epigrafe riferito al progetto “LND ESPORT” di cui alla Circolare LND n. 10 dell’11.7.2019 contenente le risultanze delle tappe dalla 6^ all11^ del Torneo organizzato dalla L.N.D. nella corrente stagione sportiva 2019/2020</w:t>
      </w:r>
    </w:p>
    <w:p w14:paraId="1A42DB5B" w14:textId="3DCD5935" w:rsidR="00662CED" w:rsidRDefault="00662CED" w:rsidP="00F336CC">
      <w:pPr>
        <w:rPr>
          <w:rFonts w:ascii="Arial" w:hAnsi="Arial" w:cs="Arial"/>
          <w:color w:val="002060"/>
          <w:sz w:val="22"/>
          <w:szCs w:val="22"/>
        </w:rPr>
      </w:pPr>
    </w:p>
    <w:p w14:paraId="09E4177B" w14:textId="77777777" w:rsidR="00662CED" w:rsidRPr="00B96C99" w:rsidRDefault="00662CED"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6FB92FA" w:rsidR="00CB0BB9" w:rsidRDefault="00CB0BB9" w:rsidP="00DE7EC2">
      <w:pPr>
        <w:rPr>
          <w:rFonts w:ascii="Arial" w:hAnsi="Arial" w:cs="Arial"/>
          <w:color w:val="002060"/>
          <w:sz w:val="22"/>
          <w:szCs w:val="22"/>
        </w:rPr>
      </w:pPr>
    </w:p>
    <w:p w14:paraId="3296BD38" w14:textId="4F600BAC" w:rsidR="00662CED" w:rsidRPr="00662CED" w:rsidRDefault="00662CED" w:rsidP="00662CED">
      <w:pPr>
        <w:pStyle w:val="LndNormale1"/>
        <w:rPr>
          <w:b/>
          <w:color w:val="002060"/>
          <w:sz w:val="28"/>
          <w:szCs w:val="28"/>
        </w:rPr>
      </w:pPr>
      <w:r>
        <w:rPr>
          <w:b/>
          <w:color w:val="002060"/>
          <w:sz w:val="28"/>
          <w:szCs w:val="28"/>
        </w:rPr>
        <w:t>FASE NAZIONALE COPPA ITALIA VINCENTI COPPA REGIONALE MASCHILE</w:t>
      </w:r>
    </w:p>
    <w:p w14:paraId="5BE5DBDE" w14:textId="43BC7232" w:rsidR="00662CED" w:rsidRDefault="00662CED" w:rsidP="00662CED">
      <w:pPr>
        <w:pStyle w:val="LndNormale1"/>
        <w:rPr>
          <w:color w:val="002060"/>
          <w:szCs w:val="22"/>
        </w:rPr>
      </w:pPr>
    </w:p>
    <w:p w14:paraId="2F75C4ED" w14:textId="54AD1AE2" w:rsidR="00662CED" w:rsidRPr="00662CED" w:rsidRDefault="00662CED" w:rsidP="00662CED">
      <w:pPr>
        <w:pStyle w:val="LndNormale1"/>
        <w:rPr>
          <w:b/>
          <w:bCs/>
          <w:i/>
          <w:iCs/>
          <w:color w:val="002060"/>
          <w:szCs w:val="22"/>
        </w:rPr>
      </w:pPr>
      <w:r w:rsidRPr="00662CED">
        <w:rPr>
          <w:b/>
          <w:bCs/>
          <w:i/>
          <w:iCs/>
          <w:color w:val="002060"/>
          <w:szCs w:val="22"/>
        </w:rPr>
        <w:t xml:space="preserve">(Stralcio C.U. n° </w:t>
      </w:r>
      <w:r w:rsidR="00D25719">
        <w:rPr>
          <w:b/>
          <w:bCs/>
          <w:i/>
          <w:iCs/>
          <w:color w:val="002060"/>
          <w:szCs w:val="22"/>
        </w:rPr>
        <w:t>648</w:t>
      </w:r>
      <w:r w:rsidRPr="00662CED">
        <w:rPr>
          <w:b/>
          <w:bCs/>
          <w:i/>
          <w:iCs/>
          <w:color w:val="002060"/>
          <w:szCs w:val="22"/>
        </w:rPr>
        <w:t xml:space="preserve"> del </w:t>
      </w:r>
      <w:r w:rsidR="00D25719">
        <w:rPr>
          <w:b/>
          <w:bCs/>
          <w:i/>
          <w:iCs/>
          <w:color w:val="002060"/>
          <w:szCs w:val="22"/>
        </w:rPr>
        <w:t>14</w:t>
      </w:r>
      <w:r w:rsidRPr="00662CED">
        <w:rPr>
          <w:b/>
          <w:bCs/>
          <w:i/>
          <w:iCs/>
          <w:color w:val="002060"/>
          <w:szCs w:val="22"/>
        </w:rPr>
        <w:t>/0</w:t>
      </w:r>
      <w:r w:rsidR="00D25719">
        <w:rPr>
          <w:b/>
          <w:bCs/>
          <w:i/>
          <w:iCs/>
          <w:color w:val="002060"/>
          <w:szCs w:val="22"/>
        </w:rPr>
        <w:t>2</w:t>
      </w:r>
      <w:r w:rsidRPr="00662CED">
        <w:rPr>
          <w:b/>
          <w:bCs/>
          <w:i/>
          <w:iCs/>
          <w:color w:val="002060"/>
          <w:szCs w:val="22"/>
        </w:rPr>
        <w:t>/2020)</w:t>
      </w:r>
    </w:p>
    <w:p w14:paraId="4D794333" w14:textId="77777777" w:rsidR="00662CED" w:rsidRDefault="00662CED" w:rsidP="00662CED">
      <w:pPr>
        <w:pStyle w:val="LndNormale1"/>
        <w:rPr>
          <w:color w:val="002060"/>
          <w:szCs w:val="22"/>
        </w:rPr>
      </w:pPr>
    </w:p>
    <w:p w14:paraId="1C30BB47" w14:textId="053D9259" w:rsidR="00662CED" w:rsidRPr="00662CED" w:rsidRDefault="00D25719" w:rsidP="00662CED">
      <w:pPr>
        <w:pStyle w:val="LndNormale1"/>
        <w:rPr>
          <w:b/>
          <w:bCs/>
          <w:color w:val="002060"/>
          <w:szCs w:val="22"/>
        </w:rPr>
      </w:pPr>
      <w:r>
        <w:rPr>
          <w:b/>
          <w:bCs/>
          <w:color w:val="002060"/>
          <w:szCs w:val="22"/>
        </w:rPr>
        <w:t>TRIANGOLARI 1^ GIORNATA AREA NORD/SUD</w:t>
      </w:r>
    </w:p>
    <w:p w14:paraId="2C42843F" w14:textId="4FDFC071" w:rsidR="00662CED" w:rsidRDefault="00D25719" w:rsidP="00DE7EC2">
      <w:pPr>
        <w:rPr>
          <w:rFonts w:ascii="Arial" w:hAnsi="Arial" w:cs="Arial"/>
          <w:color w:val="002060"/>
          <w:sz w:val="22"/>
          <w:szCs w:val="22"/>
        </w:rPr>
      </w:pPr>
      <w:r>
        <w:rPr>
          <w:rFonts w:ascii="Arial" w:hAnsi="Arial" w:cs="Arial"/>
          <w:color w:val="002060"/>
          <w:sz w:val="22"/>
          <w:szCs w:val="22"/>
        </w:rPr>
        <w:t>ATHENA – RECANATI CALCIO A 5</w:t>
      </w:r>
      <w:r>
        <w:rPr>
          <w:rFonts w:ascii="Arial" w:hAnsi="Arial" w:cs="Arial"/>
          <w:color w:val="002060"/>
          <w:sz w:val="22"/>
          <w:szCs w:val="22"/>
        </w:rPr>
        <w:tab/>
      </w:r>
      <w:r>
        <w:rPr>
          <w:rFonts w:ascii="Arial" w:hAnsi="Arial" w:cs="Arial"/>
          <w:color w:val="002060"/>
          <w:sz w:val="22"/>
          <w:szCs w:val="22"/>
        </w:rPr>
        <w:tab/>
        <w:t>4-7</w:t>
      </w:r>
    </w:p>
    <w:p w14:paraId="55E69BB2" w14:textId="3BBEBDA5" w:rsidR="00D25719" w:rsidRDefault="00D25719" w:rsidP="00DE7EC2">
      <w:pPr>
        <w:rPr>
          <w:rFonts w:ascii="Arial" w:hAnsi="Arial" w:cs="Arial"/>
          <w:color w:val="002060"/>
          <w:sz w:val="22"/>
          <w:szCs w:val="22"/>
        </w:rPr>
      </w:pPr>
      <w:r>
        <w:rPr>
          <w:rFonts w:ascii="Arial" w:hAnsi="Arial" w:cs="Arial"/>
          <w:color w:val="002060"/>
          <w:sz w:val="22"/>
          <w:szCs w:val="22"/>
        </w:rPr>
        <w:t>…omissis…</w:t>
      </w:r>
    </w:p>
    <w:p w14:paraId="1F7E2AF3" w14:textId="4642751C" w:rsidR="00D25719" w:rsidRDefault="00D25719" w:rsidP="00DE7EC2">
      <w:pPr>
        <w:rPr>
          <w:rFonts w:ascii="Arial" w:hAnsi="Arial" w:cs="Arial"/>
          <w:color w:val="002060"/>
          <w:sz w:val="22"/>
          <w:szCs w:val="22"/>
        </w:rPr>
      </w:pPr>
    </w:p>
    <w:p w14:paraId="7B061B3F" w14:textId="651E2D54" w:rsidR="00D25719" w:rsidRPr="00662CED" w:rsidRDefault="00D25719" w:rsidP="00D25719">
      <w:pPr>
        <w:pStyle w:val="LndNormale1"/>
        <w:rPr>
          <w:b/>
          <w:bCs/>
          <w:i/>
          <w:iCs/>
          <w:color w:val="002060"/>
          <w:szCs w:val="22"/>
        </w:rPr>
      </w:pPr>
      <w:r w:rsidRPr="00662CED">
        <w:rPr>
          <w:b/>
          <w:bCs/>
          <w:i/>
          <w:iCs/>
          <w:color w:val="002060"/>
          <w:szCs w:val="22"/>
        </w:rPr>
        <w:t xml:space="preserve">(Stralcio C.U. n° </w:t>
      </w:r>
      <w:r>
        <w:rPr>
          <w:b/>
          <w:bCs/>
          <w:i/>
          <w:iCs/>
          <w:color w:val="002060"/>
          <w:szCs w:val="22"/>
        </w:rPr>
        <w:t>6</w:t>
      </w:r>
      <w:r w:rsidR="008300AF">
        <w:rPr>
          <w:b/>
          <w:bCs/>
          <w:i/>
          <w:iCs/>
          <w:color w:val="002060"/>
          <w:szCs w:val="22"/>
        </w:rPr>
        <w:t>53</w:t>
      </w:r>
      <w:r w:rsidRPr="00662CED">
        <w:rPr>
          <w:b/>
          <w:bCs/>
          <w:i/>
          <w:iCs/>
          <w:color w:val="002060"/>
          <w:szCs w:val="22"/>
        </w:rPr>
        <w:t xml:space="preserve"> del </w:t>
      </w:r>
      <w:r>
        <w:rPr>
          <w:b/>
          <w:bCs/>
          <w:i/>
          <w:iCs/>
          <w:color w:val="002060"/>
          <w:szCs w:val="22"/>
        </w:rPr>
        <w:t>17</w:t>
      </w:r>
      <w:r w:rsidRPr="00662CED">
        <w:rPr>
          <w:b/>
          <w:bCs/>
          <w:i/>
          <w:iCs/>
          <w:color w:val="002060"/>
          <w:szCs w:val="22"/>
        </w:rPr>
        <w:t>/0</w:t>
      </w:r>
      <w:r>
        <w:rPr>
          <w:b/>
          <w:bCs/>
          <w:i/>
          <w:iCs/>
          <w:color w:val="002060"/>
          <w:szCs w:val="22"/>
        </w:rPr>
        <w:t>2</w:t>
      </w:r>
      <w:r w:rsidRPr="00662CED">
        <w:rPr>
          <w:b/>
          <w:bCs/>
          <w:i/>
          <w:iCs/>
          <w:color w:val="002060"/>
          <w:szCs w:val="22"/>
        </w:rPr>
        <w:t>/2020)</w:t>
      </w:r>
    </w:p>
    <w:p w14:paraId="34502C4F" w14:textId="77777777" w:rsidR="00D25719" w:rsidRDefault="00D25719" w:rsidP="00D25719">
      <w:pPr>
        <w:pStyle w:val="LndNormale1"/>
        <w:rPr>
          <w:color w:val="002060"/>
          <w:szCs w:val="22"/>
        </w:rPr>
      </w:pPr>
    </w:p>
    <w:p w14:paraId="33B686AB" w14:textId="09521110" w:rsidR="00D25719" w:rsidRPr="008300AF" w:rsidRDefault="008300AF" w:rsidP="00D25719">
      <w:pPr>
        <w:rPr>
          <w:rFonts w:ascii="Arial" w:hAnsi="Arial" w:cs="Arial"/>
          <w:b/>
          <w:bCs/>
          <w:color w:val="002060"/>
          <w:sz w:val="22"/>
          <w:szCs w:val="22"/>
        </w:rPr>
      </w:pPr>
      <w:r>
        <w:rPr>
          <w:rFonts w:ascii="Arial" w:hAnsi="Arial" w:cs="Arial"/>
          <w:b/>
          <w:bCs/>
          <w:color w:val="002060"/>
          <w:sz w:val="22"/>
          <w:szCs w:val="22"/>
        </w:rPr>
        <w:t>II</w:t>
      </w:r>
      <w:r w:rsidR="00D25719" w:rsidRPr="008300AF">
        <w:rPr>
          <w:rFonts w:ascii="Arial" w:hAnsi="Arial" w:cs="Arial"/>
          <w:b/>
          <w:bCs/>
          <w:color w:val="002060"/>
          <w:sz w:val="22"/>
          <w:szCs w:val="22"/>
        </w:rPr>
        <w:t>^ GIORNATA</w:t>
      </w:r>
    </w:p>
    <w:p w14:paraId="6E7CB7B9" w14:textId="5264C995"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18/02/2020</w:t>
      </w:r>
    </w:p>
    <w:p w14:paraId="7F9631FE" w14:textId="66870D9B" w:rsidR="00D25719" w:rsidRPr="008300AF" w:rsidRDefault="00D25719" w:rsidP="00D25719">
      <w:pPr>
        <w:rPr>
          <w:rFonts w:ascii="Arial" w:hAnsi="Arial" w:cs="Arial"/>
          <w:b/>
          <w:bCs/>
          <w:i/>
          <w:iCs/>
          <w:color w:val="002060"/>
          <w:sz w:val="22"/>
          <w:szCs w:val="22"/>
        </w:rPr>
      </w:pPr>
      <w:r w:rsidRPr="008300AF">
        <w:rPr>
          <w:rFonts w:ascii="Arial" w:hAnsi="Arial" w:cs="Arial"/>
          <w:b/>
          <w:bCs/>
          <w:i/>
          <w:iCs/>
          <w:color w:val="002060"/>
          <w:sz w:val="22"/>
          <w:szCs w:val="22"/>
        </w:rPr>
        <w:t>TRIANGOLARE A</w:t>
      </w:r>
    </w:p>
    <w:p w14:paraId="6621D9A9" w14:textId="38545519"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A.S.D. LAVAGNA CALCIO A 5 – S.S.D. A.R.L. ATHENA</w:t>
      </w:r>
    </w:p>
    <w:p w14:paraId="165162FF" w14:textId="6BDF9F84" w:rsidR="00D25719" w:rsidRDefault="008300AF" w:rsidP="00D25719">
      <w:pPr>
        <w:rPr>
          <w:rFonts w:ascii="Arial" w:hAnsi="Arial" w:cs="Arial"/>
          <w:color w:val="002060"/>
          <w:sz w:val="22"/>
          <w:szCs w:val="22"/>
        </w:rPr>
      </w:pPr>
      <w:proofErr w:type="spellStart"/>
      <w:r>
        <w:rPr>
          <w:rFonts w:ascii="Arial" w:hAnsi="Arial" w:cs="Arial"/>
          <w:color w:val="002060"/>
          <w:sz w:val="22"/>
          <w:szCs w:val="22"/>
        </w:rPr>
        <w:t>Paladiamante</w:t>
      </w:r>
      <w:proofErr w:type="spellEnd"/>
      <w:r>
        <w:rPr>
          <w:rFonts w:ascii="Arial" w:hAnsi="Arial" w:cs="Arial"/>
          <w:color w:val="002060"/>
          <w:sz w:val="22"/>
          <w:szCs w:val="22"/>
        </w:rPr>
        <w:t>, Genova (GE) ore 14:30</w:t>
      </w:r>
    </w:p>
    <w:p w14:paraId="7E937BEC" w14:textId="00AF4052" w:rsidR="00D25719" w:rsidRPr="00D25719" w:rsidRDefault="00D25719" w:rsidP="00DE7EC2">
      <w:pPr>
        <w:rPr>
          <w:rFonts w:ascii="Arial" w:hAnsi="Arial" w:cs="Arial"/>
          <w:i/>
          <w:iCs/>
          <w:color w:val="002060"/>
          <w:sz w:val="22"/>
          <w:szCs w:val="22"/>
        </w:rPr>
      </w:pPr>
      <w:r w:rsidRPr="00D25719">
        <w:rPr>
          <w:rFonts w:ascii="Arial" w:hAnsi="Arial" w:cs="Arial"/>
          <w:i/>
          <w:iCs/>
          <w:color w:val="002060"/>
          <w:sz w:val="22"/>
          <w:szCs w:val="22"/>
        </w:rPr>
        <w:t>Riposa: A.S.D. RECANATI CALCIO A 5</w:t>
      </w:r>
    </w:p>
    <w:p w14:paraId="55CE5D26" w14:textId="7F4FA16D" w:rsidR="00D25719" w:rsidRDefault="00D25719" w:rsidP="00D25719">
      <w:pPr>
        <w:rPr>
          <w:rFonts w:ascii="Arial" w:hAnsi="Arial" w:cs="Arial"/>
          <w:color w:val="002060"/>
          <w:sz w:val="22"/>
          <w:szCs w:val="22"/>
        </w:rPr>
      </w:pPr>
    </w:p>
    <w:p w14:paraId="2C05091E" w14:textId="77777777" w:rsidR="008300AF" w:rsidRPr="00662CED" w:rsidRDefault="008300AF" w:rsidP="008300AF">
      <w:pPr>
        <w:pStyle w:val="LndNormale1"/>
        <w:rPr>
          <w:b/>
          <w:bCs/>
          <w:i/>
          <w:iCs/>
          <w:color w:val="002060"/>
          <w:szCs w:val="22"/>
        </w:rPr>
      </w:pPr>
      <w:r w:rsidRPr="00662CED">
        <w:rPr>
          <w:b/>
          <w:bCs/>
          <w:i/>
          <w:iCs/>
          <w:color w:val="002060"/>
          <w:szCs w:val="22"/>
        </w:rPr>
        <w:t xml:space="preserve">(Stralcio C.U. n° </w:t>
      </w:r>
      <w:r>
        <w:rPr>
          <w:b/>
          <w:bCs/>
          <w:i/>
          <w:iCs/>
          <w:color w:val="002060"/>
          <w:szCs w:val="22"/>
        </w:rPr>
        <w:t>649</w:t>
      </w:r>
      <w:r w:rsidRPr="00662CED">
        <w:rPr>
          <w:b/>
          <w:bCs/>
          <w:i/>
          <w:iCs/>
          <w:color w:val="002060"/>
          <w:szCs w:val="22"/>
        </w:rPr>
        <w:t xml:space="preserve"> del </w:t>
      </w:r>
      <w:r>
        <w:rPr>
          <w:b/>
          <w:bCs/>
          <w:i/>
          <w:iCs/>
          <w:color w:val="002060"/>
          <w:szCs w:val="22"/>
        </w:rPr>
        <w:t>17</w:t>
      </w:r>
      <w:r w:rsidRPr="00662CED">
        <w:rPr>
          <w:b/>
          <w:bCs/>
          <w:i/>
          <w:iCs/>
          <w:color w:val="002060"/>
          <w:szCs w:val="22"/>
        </w:rPr>
        <w:t>/0</w:t>
      </w:r>
      <w:r>
        <w:rPr>
          <w:b/>
          <w:bCs/>
          <w:i/>
          <w:iCs/>
          <w:color w:val="002060"/>
          <w:szCs w:val="22"/>
        </w:rPr>
        <w:t>2</w:t>
      </w:r>
      <w:r w:rsidRPr="00662CED">
        <w:rPr>
          <w:b/>
          <w:bCs/>
          <w:i/>
          <w:iCs/>
          <w:color w:val="002060"/>
          <w:szCs w:val="22"/>
        </w:rPr>
        <w:t>/2020)</w:t>
      </w:r>
    </w:p>
    <w:p w14:paraId="0FD535D5" w14:textId="77777777" w:rsidR="008300AF" w:rsidRDefault="008300AF" w:rsidP="00D25719">
      <w:pPr>
        <w:rPr>
          <w:rFonts w:ascii="Arial" w:hAnsi="Arial" w:cs="Arial"/>
          <w:b/>
          <w:bCs/>
          <w:color w:val="002060"/>
          <w:sz w:val="22"/>
          <w:szCs w:val="22"/>
        </w:rPr>
      </w:pPr>
    </w:p>
    <w:p w14:paraId="5E9F5513" w14:textId="6B6EAC4F" w:rsidR="00D25719" w:rsidRPr="008300AF" w:rsidRDefault="008300AF" w:rsidP="00D25719">
      <w:pPr>
        <w:rPr>
          <w:rFonts w:ascii="Arial" w:hAnsi="Arial" w:cs="Arial"/>
          <w:b/>
          <w:bCs/>
          <w:color w:val="002060"/>
          <w:sz w:val="22"/>
          <w:szCs w:val="22"/>
        </w:rPr>
      </w:pPr>
      <w:r w:rsidRPr="008300AF">
        <w:rPr>
          <w:rFonts w:ascii="Arial" w:hAnsi="Arial" w:cs="Arial"/>
          <w:b/>
          <w:bCs/>
          <w:color w:val="002060"/>
          <w:sz w:val="22"/>
          <w:szCs w:val="22"/>
        </w:rPr>
        <w:t>III</w:t>
      </w:r>
      <w:r w:rsidR="00D25719" w:rsidRPr="008300AF">
        <w:rPr>
          <w:rFonts w:ascii="Arial" w:hAnsi="Arial" w:cs="Arial"/>
          <w:b/>
          <w:bCs/>
          <w:color w:val="002060"/>
          <w:sz w:val="22"/>
          <w:szCs w:val="22"/>
        </w:rPr>
        <w:t>^ GIORNATA</w:t>
      </w:r>
    </w:p>
    <w:p w14:paraId="218F9C96" w14:textId="6551AEC4" w:rsidR="00D25719" w:rsidRPr="008300AF" w:rsidRDefault="00D25719" w:rsidP="00D25719">
      <w:pPr>
        <w:rPr>
          <w:rFonts w:ascii="Arial" w:hAnsi="Arial" w:cs="Arial"/>
          <w:b/>
          <w:bCs/>
          <w:color w:val="002060"/>
          <w:sz w:val="22"/>
          <w:szCs w:val="22"/>
        </w:rPr>
      </w:pPr>
      <w:r w:rsidRPr="008300AF">
        <w:rPr>
          <w:rFonts w:ascii="Arial" w:hAnsi="Arial" w:cs="Arial"/>
          <w:b/>
          <w:bCs/>
          <w:color w:val="002060"/>
          <w:sz w:val="22"/>
          <w:szCs w:val="22"/>
        </w:rPr>
        <w:t>25/02/2020</w:t>
      </w:r>
    </w:p>
    <w:p w14:paraId="1D76E270" w14:textId="77777777" w:rsidR="00D25719" w:rsidRPr="008300AF" w:rsidRDefault="00D25719" w:rsidP="00D25719">
      <w:pPr>
        <w:rPr>
          <w:rFonts w:ascii="Arial" w:hAnsi="Arial" w:cs="Arial"/>
          <w:b/>
          <w:bCs/>
          <w:i/>
          <w:iCs/>
          <w:color w:val="002060"/>
          <w:sz w:val="22"/>
          <w:szCs w:val="22"/>
        </w:rPr>
      </w:pPr>
      <w:r w:rsidRPr="008300AF">
        <w:rPr>
          <w:rFonts w:ascii="Arial" w:hAnsi="Arial" w:cs="Arial"/>
          <w:b/>
          <w:bCs/>
          <w:i/>
          <w:iCs/>
          <w:color w:val="002060"/>
          <w:sz w:val="22"/>
          <w:szCs w:val="22"/>
        </w:rPr>
        <w:t>TRIANGOLARE A</w:t>
      </w:r>
    </w:p>
    <w:p w14:paraId="74D9A226" w14:textId="11EEC13A" w:rsidR="00D25719" w:rsidRPr="008300AF" w:rsidRDefault="008300AF" w:rsidP="00D25719">
      <w:pPr>
        <w:rPr>
          <w:rFonts w:ascii="Arial" w:hAnsi="Arial" w:cs="Arial"/>
          <w:b/>
          <w:bCs/>
          <w:color w:val="002060"/>
          <w:sz w:val="22"/>
          <w:szCs w:val="22"/>
        </w:rPr>
      </w:pPr>
      <w:r w:rsidRPr="008300AF">
        <w:rPr>
          <w:rFonts w:ascii="Arial" w:hAnsi="Arial" w:cs="Arial"/>
          <w:b/>
          <w:bCs/>
          <w:color w:val="002060"/>
          <w:sz w:val="22"/>
          <w:szCs w:val="22"/>
        </w:rPr>
        <w:t xml:space="preserve">A.S.D. RECANATI CALCIO A 5 – </w:t>
      </w:r>
      <w:r w:rsidR="00D25719" w:rsidRPr="008300AF">
        <w:rPr>
          <w:rFonts w:ascii="Arial" w:hAnsi="Arial" w:cs="Arial"/>
          <w:b/>
          <w:bCs/>
          <w:color w:val="002060"/>
          <w:sz w:val="22"/>
          <w:szCs w:val="22"/>
        </w:rPr>
        <w:t>A.S.D. LAVAGNA CALCIO A 5</w:t>
      </w:r>
    </w:p>
    <w:p w14:paraId="5C2E863C" w14:textId="197352A5" w:rsidR="00D25719" w:rsidRDefault="008300AF" w:rsidP="00D25719">
      <w:pPr>
        <w:rPr>
          <w:rFonts w:ascii="Arial" w:hAnsi="Arial" w:cs="Arial"/>
          <w:color w:val="002060"/>
          <w:sz w:val="22"/>
          <w:szCs w:val="22"/>
        </w:rPr>
      </w:pPr>
      <w:r>
        <w:rPr>
          <w:rFonts w:ascii="Arial" w:hAnsi="Arial" w:cs="Arial"/>
          <w:color w:val="002060"/>
          <w:sz w:val="22"/>
          <w:szCs w:val="22"/>
        </w:rPr>
        <w:t>Centro Sportivo Recanatese</w:t>
      </w:r>
      <w:r w:rsidR="00D25719">
        <w:rPr>
          <w:rFonts w:ascii="Arial" w:hAnsi="Arial" w:cs="Arial"/>
          <w:color w:val="002060"/>
          <w:sz w:val="22"/>
          <w:szCs w:val="22"/>
        </w:rPr>
        <w:t xml:space="preserve">, </w:t>
      </w:r>
      <w:r>
        <w:rPr>
          <w:rFonts w:ascii="Arial" w:hAnsi="Arial" w:cs="Arial"/>
          <w:color w:val="002060"/>
          <w:sz w:val="22"/>
          <w:szCs w:val="22"/>
        </w:rPr>
        <w:t>Recanati (MC)</w:t>
      </w:r>
      <w:r w:rsidR="00D25719">
        <w:rPr>
          <w:rFonts w:ascii="Arial" w:hAnsi="Arial" w:cs="Arial"/>
          <w:color w:val="002060"/>
          <w:sz w:val="22"/>
          <w:szCs w:val="22"/>
        </w:rPr>
        <w:t xml:space="preserve"> ore 15:00</w:t>
      </w:r>
    </w:p>
    <w:p w14:paraId="5660F5F8" w14:textId="466F33B2" w:rsidR="008300AF" w:rsidRPr="008300AF" w:rsidRDefault="008300AF" w:rsidP="008300AF">
      <w:pPr>
        <w:rPr>
          <w:rFonts w:ascii="Arial" w:hAnsi="Arial" w:cs="Arial"/>
          <w:i/>
          <w:iCs/>
          <w:color w:val="002060"/>
          <w:sz w:val="22"/>
          <w:szCs w:val="22"/>
        </w:rPr>
      </w:pPr>
      <w:r w:rsidRPr="008300AF">
        <w:rPr>
          <w:rFonts w:ascii="Arial" w:hAnsi="Arial" w:cs="Arial"/>
          <w:i/>
          <w:iCs/>
          <w:color w:val="002060"/>
          <w:sz w:val="22"/>
          <w:szCs w:val="22"/>
        </w:rPr>
        <w:t>Riposa: S.S.D. A.R.L. ATHENA</w:t>
      </w:r>
    </w:p>
    <w:p w14:paraId="117F6055" w14:textId="77777777" w:rsidR="00D25719" w:rsidRDefault="00D25719" w:rsidP="00DE7EC2">
      <w:pPr>
        <w:rPr>
          <w:rFonts w:ascii="Arial" w:hAnsi="Arial" w:cs="Arial"/>
          <w:color w:val="002060"/>
          <w:sz w:val="22"/>
          <w:szCs w:val="22"/>
        </w:rPr>
      </w:pPr>
    </w:p>
    <w:p w14:paraId="05772B09" w14:textId="47BAAC58" w:rsidR="00662CED" w:rsidRDefault="00662CED" w:rsidP="00DE7EC2">
      <w:pPr>
        <w:rPr>
          <w:rFonts w:ascii="Arial" w:hAnsi="Arial" w:cs="Arial"/>
          <w:color w:val="002060"/>
          <w:sz w:val="22"/>
          <w:szCs w:val="22"/>
        </w:rPr>
      </w:pPr>
    </w:p>
    <w:p w14:paraId="3F3B1995" w14:textId="26BCE88F" w:rsidR="00662CED" w:rsidRPr="00662CED" w:rsidRDefault="00662CED" w:rsidP="00662CED">
      <w:pPr>
        <w:pStyle w:val="LndNormale1"/>
        <w:rPr>
          <w:b/>
          <w:color w:val="002060"/>
          <w:sz w:val="28"/>
          <w:szCs w:val="28"/>
        </w:rPr>
      </w:pPr>
      <w:r>
        <w:rPr>
          <w:b/>
          <w:color w:val="002060"/>
          <w:sz w:val="28"/>
          <w:szCs w:val="28"/>
        </w:rPr>
        <w:t>FASE NAZIONALE COPPA ITALIA VINCENTI COPPA REGIONALE FEMMINILE</w:t>
      </w:r>
    </w:p>
    <w:p w14:paraId="59515014" w14:textId="77777777" w:rsidR="00662CED" w:rsidRDefault="00662CED" w:rsidP="00662CED">
      <w:pPr>
        <w:pStyle w:val="LndNormale1"/>
        <w:rPr>
          <w:color w:val="002060"/>
          <w:szCs w:val="22"/>
        </w:rPr>
      </w:pPr>
    </w:p>
    <w:p w14:paraId="1F79FF23" w14:textId="3965B7A0" w:rsidR="00662CED" w:rsidRPr="00662CED" w:rsidRDefault="00662CED" w:rsidP="00662CED">
      <w:pPr>
        <w:pStyle w:val="LndNormale1"/>
        <w:rPr>
          <w:b/>
          <w:bCs/>
          <w:i/>
          <w:iCs/>
          <w:color w:val="002060"/>
          <w:szCs w:val="22"/>
        </w:rPr>
      </w:pPr>
      <w:r w:rsidRPr="00662CED">
        <w:rPr>
          <w:b/>
          <w:bCs/>
          <w:i/>
          <w:iCs/>
          <w:color w:val="002060"/>
          <w:szCs w:val="22"/>
        </w:rPr>
        <w:t xml:space="preserve">(Stralcio C.U. n° </w:t>
      </w:r>
      <w:r w:rsidR="00784670">
        <w:rPr>
          <w:b/>
          <w:bCs/>
          <w:i/>
          <w:iCs/>
          <w:color w:val="002060"/>
          <w:szCs w:val="22"/>
        </w:rPr>
        <w:t>627</w:t>
      </w:r>
      <w:r w:rsidRPr="00662CED">
        <w:rPr>
          <w:b/>
          <w:bCs/>
          <w:i/>
          <w:iCs/>
          <w:color w:val="002060"/>
          <w:szCs w:val="22"/>
        </w:rPr>
        <w:t xml:space="preserve"> del </w:t>
      </w:r>
      <w:r w:rsidR="00784670">
        <w:rPr>
          <w:b/>
          <w:bCs/>
          <w:i/>
          <w:iCs/>
          <w:color w:val="002060"/>
          <w:szCs w:val="22"/>
        </w:rPr>
        <w:t>13</w:t>
      </w:r>
      <w:r w:rsidRPr="00662CED">
        <w:rPr>
          <w:b/>
          <w:bCs/>
          <w:i/>
          <w:iCs/>
          <w:color w:val="002060"/>
          <w:szCs w:val="22"/>
        </w:rPr>
        <w:t>/0</w:t>
      </w:r>
      <w:r>
        <w:rPr>
          <w:b/>
          <w:bCs/>
          <w:i/>
          <w:iCs/>
          <w:color w:val="002060"/>
          <w:szCs w:val="22"/>
        </w:rPr>
        <w:t>2</w:t>
      </w:r>
      <w:r w:rsidRPr="00662CED">
        <w:rPr>
          <w:b/>
          <w:bCs/>
          <w:i/>
          <w:iCs/>
          <w:color w:val="002060"/>
          <w:szCs w:val="22"/>
        </w:rPr>
        <w:t>/2020)</w:t>
      </w:r>
    </w:p>
    <w:p w14:paraId="263D9C76" w14:textId="47B78403" w:rsidR="00662CED" w:rsidRDefault="00662CED" w:rsidP="00662CED">
      <w:pPr>
        <w:pStyle w:val="LndNormale1"/>
        <w:rPr>
          <w:color w:val="002060"/>
          <w:szCs w:val="22"/>
        </w:rPr>
      </w:pPr>
    </w:p>
    <w:p w14:paraId="66503157" w14:textId="4FF53DA3" w:rsidR="00784670" w:rsidRDefault="00784670" w:rsidP="00662CED">
      <w:pPr>
        <w:pStyle w:val="LndNormale1"/>
        <w:rPr>
          <w:color w:val="002060"/>
          <w:szCs w:val="22"/>
        </w:rPr>
      </w:pPr>
      <w:r>
        <w:rPr>
          <w:color w:val="002060"/>
          <w:szCs w:val="22"/>
        </w:rPr>
        <w:t>…omissis…</w:t>
      </w:r>
    </w:p>
    <w:p w14:paraId="0E4A6498" w14:textId="39E079D9" w:rsidR="00784670" w:rsidRDefault="00784670" w:rsidP="00662CED">
      <w:pPr>
        <w:pStyle w:val="LndNormale1"/>
        <w:rPr>
          <w:color w:val="002060"/>
          <w:szCs w:val="22"/>
        </w:rPr>
      </w:pPr>
      <w:r>
        <w:rPr>
          <w:color w:val="002060"/>
          <w:szCs w:val="22"/>
        </w:rPr>
        <w:t>Si dispone la modifica del calendario come di seguito specificato:</w:t>
      </w:r>
    </w:p>
    <w:p w14:paraId="73AF54DE" w14:textId="77777777" w:rsidR="00784670" w:rsidRDefault="00784670" w:rsidP="00662CED">
      <w:pPr>
        <w:pStyle w:val="LndNormale1"/>
        <w:rPr>
          <w:color w:val="002060"/>
          <w:szCs w:val="22"/>
        </w:rPr>
      </w:pPr>
    </w:p>
    <w:p w14:paraId="24A81DEE" w14:textId="77777777" w:rsidR="00662CED" w:rsidRPr="00662CED" w:rsidRDefault="00662CED" w:rsidP="00662CED">
      <w:pPr>
        <w:pStyle w:val="LndNormale1"/>
        <w:rPr>
          <w:b/>
          <w:bCs/>
          <w:color w:val="002060"/>
          <w:szCs w:val="22"/>
        </w:rPr>
      </w:pPr>
      <w:r w:rsidRPr="00662CED">
        <w:rPr>
          <w:b/>
          <w:bCs/>
          <w:color w:val="002060"/>
          <w:szCs w:val="22"/>
        </w:rPr>
        <w:t>TRIANGOLARE A</w:t>
      </w:r>
    </w:p>
    <w:p w14:paraId="6F9A8891" w14:textId="29DB13A8" w:rsidR="00784670" w:rsidRPr="00784670" w:rsidRDefault="00784670" w:rsidP="00662CED">
      <w:pPr>
        <w:pStyle w:val="LndNormale1"/>
        <w:rPr>
          <w:b/>
          <w:bCs/>
          <w:i/>
          <w:iCs/>
          <w:color w:val="002060"/>
          <w:szCs w:val="22"/>
        </w:rPr>
      </w:pPr>
      <w:r w:rsidRPr="00784670">
        <w:rPr>
          <w:b/>
          <w:bCs/>
          <w:i/>
          <w:iCs/>
          <w:color w:val="002060"/>
          <w:szCs w:val="22"/>
        </w:rPr>
        <w:t>I^ GIORNATA</w:t>
      </w:r>
    </w:p>
    <w:p w14:paraId="353CD13A" w14:textId="59C89611" w:rsidR="00662CED" w:rsidRPr="00784670" w:rsidRDefault="00D25719" w:rsidP="00662CED">
      <w:pPr>
        <w:pStyle w:val="LndNormale1"/>
        <w:rPr>
          <w:b/>
          <w:bCs/>
          <w:color w:val="002060"/>
          <w:szCs w:val="22"/>
        </w:rPr>
      </w:pPr>
      <w:r>
        <w:rPr>
          <w:b/>
          <w:bCs/>
          <w:color w:val="002060"/>
          <w:szCs w:val="22"/>
        </w:rPr>
        <w:t xml:space="preserve">A.S.D. </w:t>
      </w:r>
      <w:r w:rsidR="00784670">
        <w:rPr>
          <w:b/>
          <w:bCs/>
          <w:color w:val="002060"/>
          <w:szCs w:val="22"/>
        </w:rPr>
        <w:t>SAN MICHELE – C.U.S. CAGLIARI</w:t>
      </w:r>
      <w:r w:rsidR="00784670">
        <w:rPr>
          <w:b/>
          <w:bCs/>
          <w:color w:val="002060"/>
          <w:szCs w:val="22"/>
        </w:rPr>
        <w:tab/>
      </w:r>
      <w:r>
        <w:rPr>
          <w:b/>
          <w:bCs/>
          <w:color w:val="002060"/>
          <w:szCs w:val="22"/>
        </w:rPr>
        <w:t xml:space="preserve"> A.S.D.</w:t>
      </w:r>
      <w:r w:rsidR="00784670">
        <w:rPr>
          <w:b/>
          <w:bCs/>
          <w:color w:val="002060"/>
          <w:szCs w:val="22"/>
        </w:rPr>
        <w:tab/>
      </w:r>
      <w:r w:rsidR="00784670">
        <w:rPr>
          <w:b/>
          <w:bCs/>
          <w:color w:val="002060"/>
          <w:szCs w:val="22"/>
        </w:rPr>
        <w:tab/>
      </w:r>
      <w:r>
        <w:rPr>
          <w:b/>
          <w:bCs/>
          <w:color w:val="002060"/>
          <w:szCs w:val="22"/>
        </w:rPr>
        <w:tab/>
      </w:r>
      <w:r w:rsidR="00784670" w:rsidRPr="00784670">
        <w:rPr>
          <w:b/>
          <w:bCs/>
          <w:color w:val="002060"/>
          <w:szCs w:val="22"/>
        </w:rPr>
        <w:t>23</w:t>
      </w:r>
      <w:r w:rsidR="00662CED" w:rsidRPr="00784670">
        <w:rPr>
          <w:b/>
          <w:bCs/>
          <w:color w:val="002060"/>
          <w:szCs w:val="22"/>
        </w:rPr>
        <w:t>/02/2020</w:t>
      </w:r>
      <w:r w:rsidR="00662CED" w:rsidRPr="00662CED">
        <w:rPr>
          <w:color w:val="002060"/>
          <w:szCs w:val="22"/>
        </w:rPr>
        <w:t xml:space="preserve"> </w:t>
      </w:r>
    </w:p>
    <w:p w14:paraId="79336D7E" w14:textId="17069FB9" w:rsidR="00662CED" w:rsidRPr="00662CED" w:rsidRDefault="00662CED" w:rsidP="00662CED">
      <w:pPr>
        <w:pStyle w:val="LndNormale1"/>
        <w:rPr>
          <w:i/>
          <w:iCs/>
          <w:color w:val="002060"/>
          <w:szCs w:val="22"/>
        </w:rPr>
      </w:pPr>
      <w:r w:rsidRPr="00662CED">
        <w:rPr>
          <w:i/>
          <w:iCs/>
          <w:color w:val="002060"/>
          <w:szCs w:val="22"/>
        </w:rPr>
        <w:t xml:space="preserve">Riposa: </w:t>
      </w:r>
      <w:r w:rsidR="00D25719">
        <w:rPr>
          <w:i/>
          <w:iCs/>
          <w:color w:val="002060"/>
          <w:szCs w:val="22"/>
        </w:rPr>
        <w:t xml:space="preserve">A.S.D. </w:t>
      </w:r>
      <w:r w:rsidR="00784670">
        <w:rPr>
          <w:i/>
          <w:iCs/>
          <w:color w:val="002060"/>
          <w:szCs w:val="22"/>
        </w:rPr>
        <w:t>SPEZIA CALCIO FEMMINILE</w:t>
      </w:r>
    </w:p>
    <w:p w14:paraId="5F728F06" w14:textId="1A7CB36B" w:rsidR="00662CED" w:rsidRDefault="00662CED" w:rsidP="00DE7EC2">
      <w:pPr>
        <w:rPr>
          <w:rFonts w:ascii="Arial" w:hAnsi="Arial" w:cs="Arial"/>
          <w:color w:val="002060"/>
          <w:sz w:val="22"/>
          <w:szCs w:val="22"/>
        </w:rPr>
      </w:pPr>
    </w:p>
    <w:p w14:paraId="2408C1E8" w14:textId="7572F69B" w:rsidR="00784670" w:rsidRPr="00784670" w:rsidRDefault="00784670" w:rsidP="00784670">
      <w:pPr>
        <w:pStyle w:val="LndNormale1"/>
        <w:rPr>
          <w:b/>
          <w:bCs/>
          <w:i/>
          <w:iCs/>
          <w:color w:val="002060"/>
          <w:szCs w:val="22"/>
        </w:rPr>
      </w:pPr>
      <w:r w:rsidRPr="00784670">
        <w:rPr>
          <w:b/>
          <w:bCs/>
          <w:i/>
          <w:iCs/>
          <w:color w:val="002060"/>
          <w:szCs w:val="22"/>
        </w:rPr>
        <w:t>I</w:t>
      </w:r>
      <w:r>
        <w:rPr>
          <w:b/>
          <w:bCs/>
          <w:i/>
          <w:iCs/>
          <w:color w:val="002060"/>
          <w:szCs w:val="22"/>
        </w:rPr>
        <w:t>I</w:t>
      </w:r>
      <w:r w:rsidRPr="00784670">
        <w:rPr>
          <w:b/>
          <w:bCs/>
          <w:i/>
          <w:iCs/>
          <w:color w:val="002060"/>
          <w:szCs w:val="22"/>
        </w:rPr>
        <w:t>^ GIORNATA</w:t>
      </w:r>
    </w:p>
    <w:p w14:paraId="7F03B426" w14:textId="349BD85F" w:rsidR="00784670" w:rsidRPr="00662CED" w:rsidRDefault="00784670" w:rsidP="00784670">
      <w:pPr>
        <w:pStyle w:val="LndNormale1"/>
        <w:rPr>
          <w:b/>
          <w:bCs/>
          <w:color w:val="002060"/>
          <w:szCs w:val="22"/>
        </w:rPr>
      </w:pPr>
      <w:r>
        <w:rPr>
          <w:b/>
          <w:bCs/>
          <w:color w:val="002060"/>
          <w:szCs w:val="22"/>
        </w:rPr>
        <w:t>C.U.S. CAGLIARI</w:t>
      </w:r>
      <w:r w:rsidR="00D25719">
        <w:rPr>
          <w:b/>
          <w:bCs/>
          <w:color w:val="002060"/>
          <w:szCs w:val="22"/>
        </w:rPr>
        <w:t xml:space="preserve"> A.S.D.</w:t>
      </w:r>
      <w:r>
        <w:rPr>
          <w:b/>
          <w:bCs/>
          <w:color w:val="002060"/>
          <w:szCs w:val="22"/>
        </w:rPr>
        <w:t xml:space="preserve"> – </w:t>
      </w:r>
      <w:r w:rsidR="00D25719">
        <w:rPr>
          <w:b/>
          <w:bCs/>
          <w:color w:val="002060"/>
          <w:szCs w:val="22"/>
        </w:rPr>
        <w:t xml:space="preserve">A.S.D. </w:t>
      </w:r>
      <w:r>
        <w:rPr>
          <w:b/>
          <w:bCs/>
          <w:color w:val="002060"/>
          <w:szCs w:val="22"/>
        </w:rPr>
        <w:t>SPEZIA CALCIO FEMMINILE</w:t>
      </w:r>
      <w:r w:rsidR="00D25719">
        <w:rPr>
          <w:b/>
          <w:bCs/>
          <w:color w:val="002060"/>
          <w:szCs w:val="22"/>
        </w:rPr>
        <w:tab/>
      </w:r>
      <w:r>
        <w:rPr>
          <w:b/>
          <w:bCs/>
          <w:color w:val="002060"/>
          <w:szCs w:val="22"/>
        </w:rPr>
        <w:t>11/03/2020</w:t>
      </w:r>
    </w:p>
    <w:p w14:paraId="7874E374" w14:textId="65A033DE" w:rsidR="00784670" w:rsidRPr="00662CED" w:rsidRDefault="00784670" w:rsidP="00784670">
      <w:pPr>
        <w:pStyle w:val="LndNormale1"/>
        <w:rPr>
          <w:i/>
          <w:iCs/>
          <w:color w:val="002060"/>
          <w:szCs w:val="22"/>
        </w:rPr>
      </w:pPr>
      <w:r w:rsidRPr="00662CED">
        <w:rPr>
          <w:i/>
          <w:iCs/>
          <w:color w:val="002060"/>
          <w:szCs w:val="22"/>
        </w:rPr>
        <w:lastRenderedPageBreak/>
        <w:t xml:space="preserve">Riposa: </w:t>
      </w:r>
      <w:r w:rsidR="00D25719">
        <w:rPr>
          <w:i/>
          <w:iCs/>
          <w:color w:val="002060"/>
          <w:szCs w:val="22"/>
        </w:rPr>
        <w:t xml:space="preserve">A.S.D. </w:t>
      </w:r>
      <w:r>
        <w:rPr>
          <w:i/>
          <w:iCs/>
          <w:color w:val="002060"/>
          <w:szCs w:val="22"/>
        </w:rPr>
        <w:t>SAN MICHELE</w:t>
      </w:r>
    </w:p>
    <w:p w14:paraId="2924CE7B" w14:textId="77777777" w:rsidR="00784670" w:rsidRDefault="00784670" w:rsidP="00784670">
      <w:pPr>
        <w:pStyle w:val="LndNormale1"/>
        <w:rPr>
          <w:b/>
          <w:bCs/>
          <w:i/>
          <w:iCs/>
          <w:color w:val="002060"/>
          <w:szCs w:val="22"/>
        </w:rPr>
      </w:pPr>
    </w:p>
    <w:p w14:paraId="63F6852D" w14:textId="04120859" w:rsidR="00784670" w:rsidRPr="00784670" w:rsidRDefault="00784670" w:rsidP="00784670">
      <w:pPr>
        <w:pStyle w:val="LndNormale1"/>
        <w:rPr>
          <w:b/>
          <w:bCs/>
          <w:i/>
          <w:iCs/>
          <w:color w:val="002060"/>
          <w:szCs w:val="22"/>
        </w:rPr>
      </w:pPr>
      <w:r>
        <w:rPr>
          <w:b/>
          <w:bCs/>
          <w:i/>
          <w:iCs/>
          <w:color w:val="002060"/>
          <w:szCs w:val="22"/>
        </w:rPr>
        <w:t>I</w:t>
      </w:r>
      <w:r w:rsidRPr="00784670">
        <w:rPr>
          <w:b/>
          <w:bCs/>
          <w:i/>
          <w:iCs/>
          <w:color w:val="002060"/>
          <w:szCs w:val="22"/>
        </w:rPr>
        <w:t>I</w:t>
      </w:r>
      <w:r>
        <w:rPr>
          <w:b/>
          <w:bCs/>
          <w:i/>
          <w:iCs/>
          <w:color w:val="002060"/>
          <w:szCs w:val="22"/>
        </w:rPr>
        <w:t>I</w:t>
      </w:r>
      <w:r w:rsidRPr="00784670">
        <w:rPr>
          <w:b/>
          <w:bCs/>
          <w:i/>
          <w:iCs/>
          <w:color w:val="002060"/>
          <w:szCs w:val="22"/>
        </w:rPr>
        <w:t>^ GIORNATA</w:t>
      </w:r>
    </w:p>
    <w:p w14:paraId="036002AB" w14:textId="7B99A65F" w:rsidR="00784670" w:rsidRPr="00662CED" w:rsidRDefault="00D25719" w:rsidP="00784670">
      <w:pPr>
        <w:pStyle w:val="LndNormale1"/>
        <w:rPr>
          <w:b/>
          <w:bCs/>
          <w:color w:val="002060"/>
          <w:szCs w:val="22"/>
        </w:rPr>
      </w:pPr>
      <w:r>
        <w:rPr>
          <w:b/>
          <w:bCs/>
          <w:color w:val="002060"/>
          <w:szCs w:val="22"/>
        </w:rPr>
        <w:t xml:space="preserve">A.S.D. </w:t>
      </w:r>
      <w:r w:rsidR="00784670">
        <w:rPr>
          <w:b/>
          <w:bCs/>
          <w:color w:val="002060"/>
          <w:szCs w:val="22"/>
        </w:rPr>
        <w:t xml:space="preserve">SPEZIA CALCIO FEMMINILE – </w:t>
      </w:r>
      <w:r>
        <w:rPr>
          <w:b/>
          <w:bCs/>
          <w:color w:val="002060"/>
          <w:szCs w:val="22"/>
        </w:rPr>
        <w:t xml:space="preserve">A.S.D. </w:t>
      </w:r>
      <w:r w:rsidR="00784670">
        <w:rPr>
          <w:b/>
          <w:bCs/>
          <w:color w:val="002060"/>
          <w:szCs w:val="22"/>
        </w:rPr>
        <w:t>SAN MICHELE</w:t>
      </w:r>
      <w:r w:rsidR="00784670">
        <w:rPr>
          <w:b/>
          <w:bCs/>
          <w:color w:val="002060"/>
          <w:szCs w:val="22"/>
        </w:rPr>
        <w:tab/>
      </w:r>
      <w:r w:rsidR="00784670">
        <w:rPr>
          <w:b/>
          <w:bCs/>
          <w:color w:val="002060"/>
          <w:szCs w:val="22"/>
        </w:rPr>
        <w:tab/>
        <w:t>18/03/2020</w:t>
      </w:r>
    </w:p>
    <w:p w14:paraId="1552FC24" w14:textId="6E0BF396" w:rsidR="00784670" w:rsidRPr="00662CED" w:rsidRDefault="00784670" w:rsidP="00784670">
      <w:pPr>
        <w:pStyle w:val="LndNormale1"/>
        <w:rPr>
          <w:i/>
          <w:iCs/>
          <w:color w:val="002060"/>
          <w:szCs w:val="22"/>
        </w:rPr>
      </w:pPr>
      <w:r w:rsidRPr="00662CED">
        <w:rPr>
          <w:i/>
          <w:iCs/>
          <w:color w:val="002060"/>
          <w:szCs w:val="22"/>
        </w:rPr>
        <w:t xml:space="preserve">Riposa: </w:t>
      </w:r>
      <w:r>
        <w:rPr>
          <w:i/>
          <w:iCs/>
          <w:color w:val="002060"/>
          <w:szCs w:val="22"/>
        </w:rPr>
        <w:t>C.U.S. CAGLIARI</w:t>
      </w:r>
      <w:r w:rsidR="00D25719">
        <w:rPr>
          <w:i/>
          <w:iCs/>
          <w:color w:val="002060"/>
          <w:szCs w:val="22"/>
        </w:rPr>
        <w:t xml:space="preserve"> A.S.D.</w:t>
      </w:r>
    </w:p>
    <w:p w14:paraId="3CFBD435" w14:textId="77777777" w:rsidR="00784670" w:rsidRDefault="00784670" w:rsidP="00DE7EC2">
      <w:pPr>
        <w:rPr>
          <w:rFonts w:ascii="Arial" w:hAnsi="Arial" w:cs="Arial"/>
          <w:color w:val="002060"/>
          <w:sz w:val="22"/>
          <w:szCs w:val="22"/>
        </w:rPr>
      </w:pPr>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76410234" w14:textId="46CC0E8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77777777" w:rsidR="00530A22" w:rsidRDefault="00530A22"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lastRenderedPageBreak/>
        <w:t xml:space="preserve">                             </w:t>
      </w: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59752C76" w14:textId="68D4DBB5" w:rsidR="00C26129" w:rsidRDefault="00C26129" w:rsidP="00B96C99">
      <w:pPr>
        <w:pStyle w:val="LndNormale1"/>
        <w:rPr>
          <w:color w:val="002060"/>
        </w:rPr>
      </w:pPr>
    </w:p>
    <w:p w14:paraId="48FD969B" w14:textId="438788B5" w:rsidR="007160A2" w:rsidRDefault="007160A2" w:rsidP="00B96C99">
      <w:pPr>
        <w:pStyle w:val="LndNormale1"/>
        <w:rPr>
          <w:color w:val="002060"/>
        </w:rPr>
      </w:pPr>
    </w:p>
    <w:p w14:paraId="73DE3C7C" w14:textId="77777777" w:rsidR="007160A2" w:rsidRPr="00FC2427" w:rsidRDefault="007160A2" w:rsidP="007160A2">
      <w:pPr>
        <w:pStyle w:val="LndNormale1"/>
        <w:rPr>
          <w:b/>
          <w:color w:val="002060"/>
          <w:sz w:val="26"/>
          <w:szCs w:val="26"/>
          <w:u w:val="single"/>
        </w:rPr>
      </w:pPr>
      <w:r w:rsidRPr="00FC2427">
        <w:rPr>
          <w:b/>
          <w:color w:val="002060"/>
          <w:sz w:val="26"/>
          <w:szCs w:val="26"/>
          <w:u w:val="single"/>
        </w:rPr>
        <w:t>CORSO DIRIGENTI SOCIETA’</w:t>
      </w:r>
    </w:p>
    <w:p w14:paraId="2FC34CCC" w14:textId="77777777" w:rsidR="007160A2" w:rsidRPr="007160A2" w:rsidRDefault="007160A2" w:rsidP="007160A2">
      <w:pPr>
        <w:pStyle w:val="LndNormale1"/>
        <w:rPr>
          <w:rFonts w:cs="Arial"/>
          <w:color w:val="002060"/>
          <w:szCs w:val="22"/>
        </w:rPr>
      </w:pPr>
    </w:p>
    <w:p w14:paraId="7265E960" w14:textId="5A138D8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 xml:space="preserve">Il Comitato Regionale Marche – Lega Nazionale Dilettanti e Settore Giovanile e Scolastico della F.I.G.C., vista la positiva esperienza delle precedenti edizioni 2012 e 2015, in una logica di </w:t>
      </w:r>
      <w:proofErr w:type="gramStart"/>
      <w:r w:rsidRPr="007160A2">
        <w:rPr>
          <w:rFonts w:ascii="Arial" w:hAnsi="Arial" w:cs="Arial"/>
          <w:color w:val="002060"/>
          <w:sz w:val="22"/>
          <w:szCs w:val="22"/>
        </w:rPr>
        <w:t>continuità  promuove</w:t>
      </w:r>
      <w:proofErr w:type="gramEnd"/>
      <w:r w:rsidRPr="007160A2">
        <w:rPr>
          <w:rFonts w:ascii="Arial" w:hAnsi="Arial" w:cs="Arial"/>
          <w:color w:val="002060"/>
          <w:sz w:val="22"/>
          <w:szCs w:val="22"/>
        </w:rPr>
        <w:t xml:space="preserve"> “</w:t>
      </w:r>
      <w:r w:rsidRPr="007160A2">
        <w:rPr>
          <w:rFonts w:ascii="Arial" w:hAnsi="Arial" w:cs="Arial"/>
          <w:b/>
          <w:color w:val="002060"/>
          <w:sz w:val="22"/>
          <w:szCs w:val="22"/>
        </w:rPr>
        <w:t>gratuitamente”</w:t>
      </w:r>
      <w:r w:rsidRPr="007160A2">
        <w:rPr>
          <w:rFonts w:ascii="Arial" w:hAnsi="Arial" w:cs="Arial"/>
          <w:color w:val="002060"/>
          <w:sz w:val="22"/>
          <w:szCs w:val="22"/>
        </w:rPr>
        <w:t xml:space="preserve"> il 3° Corso di Formazione per Dirigenti di Società di Calcio.</w:t>
      </w:r>
    </w:p>
    <w:p w14:paraId="4AB6FBB7" w14:textId="77777777" w:rsidR="007160A2" w:rsidRPr="007160A2" w:rsidRDefault="007160A2" w:rsidP="007160A2">
      <w:pPr>
        <w:rPr>
          <w:rFonts w:ascii="Arial" w:hAnsi="Arial" w:cs="Arial"/>
          <w:b/>
          <w:color w:val="002060"/>
          <w:sz w:val="22"/>
          <w:szCs w:val="22"/>
          <w:u w:val="single"/>
        </w:rPr>
      </w:pPr>
    </w:p>
    <w:p w14:paraId="68E36E6D"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Gli obiettivi</w:t>
      </w:r>
      <w:r w:rsidRPr="007160A2">
        <w:rPr>
          <w:rFonts w:ascii="Arial" w:hAnsi="Arial" w:cs="Arial"/>
          <w:color w:val="002060"/>
          <w:sz w:val="22"/>
          <w:szCs w:val="22"/>
        </w:rPr>
        <w:t>:</w:t>
      </w:r>
    </w:p>
    <w:p w14:paraId="7810285B"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Il corso si propone di fornire maggiori conoscenze nel settore per preparare e tenere sempre aggiornati i Dirigenti delle Società di Calcio della nostra Regione. L’intervento formativo permetterà di acquisire le conoscenze e competenze organizzative, normative e gestionali a seguito dei nuovi processi informatici che la FIGC-LND ha messo a disposizione delle proprie Società di calcio.</w:t>
      </w:r>
    </w:p>
    <w:p w14:paraId="1EE92651" w14:textId="77777777" w:rsidR="007160A2" w:rsidRPr="007160A2" w:rsidRDefault="007160A2" w:rsidP="007160A2">
      <w:pPr>
        <w:rPr>
          <w:rFonts w:ascii="Arial" w:hAnsi="Arial" w:cs="Arial"/>
          <w:color w:val="002060"/>
          <w:sz w:val="22"/>
          <w:szCs w:val="22"/>
        </w:rPr>
      </w:pPr>
    </w:p>
    <w:p w14:paraId="716FC39F"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I Destinatari</w:t>
      </w:r>
      <w:r w:rsidRPr="007160A2">
        <w:rPr>
          <w:rFonts w:ascii="Arial" w:hAnsi="Arial" w:cs="Arial"/>
          <w:color w:val="002060"/>
          <w:sz w:val="22"/>
          <w:szCs w:val="22"/>
        </w:rPr>
        <w:t>:</w:t>
      </w:r>
    </w:p>
    <w:p w14:paraId="67B08E90" w14:textId="77777777" w:rsidR="007160A2" w:rsidRPr="007160A2" w:rsidRDefault="007160A2" w:rsidP="007160A2">
      <w:pPr>
        <w:rPr>
          <w:rFonts w:ascii="Arial" w:hAnsi="Arial" w:cs="Arial"/>
          <w:b/>
          <w:color w:val="002060"/>
          <w:sz w:val="22"/>
          <w:szCs w:val="22"/>
          <w:u w:val="single"/>
        </w:rPr>
      </w:pPr>
      <w:r w:rsidRPr="007160A2">
        <w:rPr>
          <w:rFonts w:ascii="Arial" w:hAnsi="Arial" w:cs="Arial"/>
          <w:color w:val="002060"/>
          <w:sz w:val="22"/>
          <w:szCs w:val="22"/>
        </w:rPr>
        <w:t xml:space="preserve">Il corso si rivolge a quanti, già investiti di </w:t>
      </w:r>
      <w:proofErr w:type="gramStart"/>
      <w:r w:rsidRPr="007160A2">
        <w:rPr>
          <w:rFonts w:ascii="Arial" w:hAnsi="Arial" w:cs="Arial"/>
          <w:color w:val="002060"/>
          <w:sz w:val="22"/>
          <w:szCs w:val="22"/>
        </w:rPr>
        <w:t>ruoli  dirigenziali</w:t>
      </w:r>
      <w:proofErr w:type="gramEnd"/>
      <w:r w:rsidRPr="007160A2">
        <w:rPr>
          <w:rFonts w:ascii="Arial" w:hAnsi="Arial" w:cs="Arial"/>
          <w:color w:val="002060"/>
          <w:sz w:val="22"/>
          <w:szCs w:val="22"/>
        </w:rPr>
        <w:t xml:space="preserve"> in Società di Calcio od aspiranti tali, desiderino sviluppare ulteriormente competenze manageriali e a tutti coloro che operano sistematicamente sulle procedure informatiche del “portale” che la FIGC-LND mette a disposizione alle proprie Società Sportive.</w:t>
      </w:r>
    </w:p>
    <w:p w14:paraId="7B5A286A" w14:textId="77777777" w:rsidR="007160A2" w:rsidRPr="007160A2" w:rsidRDefault="007160A2" w:rsidP="007160A2">
      <w:pPr>
        <w:rPr>
          <w:rFonts w:ascii="Arial" w:hAnsi="Arial" w:cs="Arial"/>
          <w:b/>
          <w:color w:val="002060"/>
          <w:sz w:val="22"/>
          <w:szCs w:val="22"/>
          <w:u w:val="single"/>
        </w:rPr>
      </w:pPr>
    </w:p>
    <w:p w14:paraId="4CCD5F3F" w14:textId="77777777" w:rsidR="007160A2" w:rsidRPr="007160A2" w:rsidRDefault="007160A2" w:rsidP="007160A2">
      <w:pPr>
        <w:rPr>
          <w:rFonts w:ascii="Arial" w:hAnsi="Arial" w:cs="Arial"/>
          <w:color w:val="002060"/>
          <w:sz w:val="22"/>
          <w:szCs w:val="22"/>
        </w:rPr>
      </w:pPr>
      <w:r w:rsidRPr="007160A2">
        <w:rPr>
          <w:rFonts w:ascii="Arial" w:hAnsi="Arial" w:cs="Arial"/>
          <w:b/>
          <w:color w:val="002060"/>
          <w:sz w:val="22"/>
          <w:szCs w:val="22"/>
          <w:u w:val="single"/>
        </w:rPr>
        <w:t>L’articolazione organizzativa</w:t>
      </w:r>
      <w:r w:rsidRPr="007160A2">
        <w:rPr>
          <w:rFonts w:ascii="Arial" w:hAnsi="Arial" w:cs="Arial"/>
          <w:color w:val="002060"/>
          <w:sz w:val="22"/>
          <w:szCs w:val="22"/>
        </w:rPr>
        <w:t xml:space="preserve">: </w:t>
      </w:r>
    </w:p>
    <w:p w14:paraId="7DCBCDB9"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E’ intenzione del Comitato Regionale Marche effettuare le </w:t>
      </w:r>
      <w:proofErr w:type="gramStart"/>
      <w:r w:rsidRPr="00330E84">
        <w:rPr>
          <w:rFonts w:ascii="Arial" w:hAnsi="Arial" w:cs="Arial"/>
          <w:color w:val="002060"/>
          <w:sz w:val="22"/>
          <w:szCs w:val="22"/>
        </w:rPr>
        <w:t>lezioni  del</w:t>
      </w:r>
      <w:proofErr w:type="gramEnd"/>
      <w:r w:rsidRPr="00330E84">
        <w:rPr>
          <w:rFonts w:ascii="Arial" w:hAnsi="Arial" w:cs="Arial"/>
          <w:color w:val="002060"/>
          <w:sz w:val="22"/>
          <w:szCs w:val="22"/>
        </w:rPr>
        <w:t xml:space="preserve">  corso in ambito provinciale o in raggruppamenti regionali; detta scelta è legata al numero dei richiedenti e dal luogo delle sedi delle società.</w:t>
      </w:r>
    </w:p>
    <w:p w14:paraId="0EA02A3F"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Il Corso prevede un numero di 6 giornate a partire dal mese di Marzo 2020; le sedi e il calendario </w:t>
      </w:r>
      <w:proofErr w:type="gramStart"/>
      <w:r w:rsidRPr="00330E84">
        <w:rPr>
          <w:rFonts w:ascii="Arial" w:hAnsi="Arial" w:cs="Arial"/>
          <w:color w:val="002060"/>
          <w:sz w:val="22"/>
          <w:szCs w:val="22"/>
        </w:rPr>
        <w:t>delle  lezioni</w:t>
      </w:r>
      <w:proofErr w:type="gramEnd"/>
      <w:r w:rsidRPr="00330E84">
        <w:rPr>
          <w:rFonts w:ascii="Arial" w:hAnsi="Arial" w:cs="Arial"/>
          <w:color w:val="002060"/>
          <w:sz w:val="22"/>
          <w:szCs w:val="22"/>
        </w:rPr>
        <w:t xml:space="preserve"> verranno comunicate successivamente in relazione alla variabile  di cui sopra.</w:t>
      </w:r>
    </w:p>
    <w:p w14:paraId="31816610" w14:textId="77777777" w:rsidR="007160A2" w:rsidRPr="00330E84" w:rsidRDefault="007160A2" w:rsidP="007160A2">
      <w:pPr>
        <w:rPr>
          <w:rFonts w:ascii="Arial" w:hAnsi="Arial" w:cs="Arial"/>
          <w:color w:val="002060"/>
          <w:sz w:val="22"/>
          <w:szCs w:val="22"/>
        </w:rPr>
      </w:pPr>
    </w:p>
    <w:p w14:paraId="4C354FF9"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Il calendario didattico</w:t>
      </w:r>
      <w:r w:rsidRPr="00330E84">
        <w:rPr>
          <w:rFonts w:ascii="Arial" w:hAnsi="Arial" w:cs="Arial"/>
          <w:color w:val="002060"/>
          <w:sz w:val="22"/>
          <w:szCs w:val="22"/>
        </w:rPr>
        <w:t>:</w:t>
      </w:r>
    </w:p>
    <w:p w14:paraId="3449ED55"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 xml:space="preserve">Le lezioni, con frequenza obbligatoria, si svolgeranno con cadenza settimanale per </w:t>
      </w:r>
      <w:proofErr w:type="gramStart"/>
      <w:r w:rsidRPr="007160A2">
        <w:rPr>
          <w:rFonts w:ascii="Arial" w:hAnsi="Arial" w:cs="Arial"/>
          <w:color w:val="002060"/>
          <w:sz w:val="22"/>
          <w:szCs w:val="22"/>
        </w:rPr>
        <w:t>circa  ore</w:t>
      </w:r>
      <w:proofErr w:type="gramEnd"/>
      <w:r w:rsidRPr="007160A2">
        <w:rPr>
          <w:rFonts w:ascii="Arial" w:hAnsi="Arial" w:cs="Arial"/>
          <w:color w:val="002060"/>
          <w:sz w:val="22"/>
          <w:szCs w:val="22"/>
        </w:rPr>
        <w:t xml:space="preserve"> 2.30 per giornata, con orario d’inizio delle lezioni  alle  ore 18.30 con termine delle stesse  alle 21.00 circa.</w:t>
      </w:r>
    </w:p>
    <w:p w14:paraId="1322A29C" w14:textId="77777777" w:rsidR="007160A2" w:rsidRPr="00330E84" w:rsidRDefault="007160A2" w:rsidP="007160A2">
      <w:pPr>
        <w:rPr>
          <w:rFonts w:ascii="Arial" w:hAnsi="Arial" w:cs="Arial"/>
          <w:color w:val="002060"/>
          <w:sz w:val="22"/>
          <w:szCs w:val="22"/>
        </w:rPr>
      </w:pPr>
    </w:p>
    <w:p w14:paraId="32C4EE26"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Le metodologie didattiche</w:t>
      </w:r>
      <w:r w:rsidRPr="00330E84">
        <w:rPr>
          <w:rFonts w:ascii="Arial" w:hAnsi="Arial" w:cs="Arial"/>
          <w:color w:val="002060"/>
          <w:sz w:val="22"/>
          <w:szCs w:val="22"/>
        </w:rPr>
        <w:t>:</w:t>
      </w:r>
    </w:p>
    <w:p w14:paraId="47F0F97A"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Le metodologie didattiche che saranno utilizzate nell’ambito del Corso sono di tipo fortemente partecipativo e prevedono l’alternarsi di:</w:t>
      </w:r>
    </w:p>
    <w:p w14:paraId="029F96B7"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lezioni in aula;</w:t>
      </w:r>
    </w:p>
    <w:p w14:paraId="3F659258"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discussione dei casi che verranno prospettati;</w:t>
      </w:r>
    </w:p>
    <w:p w14:paraId="36AC05B9"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lastRenderedPageBreak/>
        <w:t>- utilizzazione di sistemi multimediali a supporto della formazione;</w:t>
      </w:r>
    </w:p>
    <w:p w14:paraId="00646D31" w14:textId="77777777" w:rsidR="007160A2" w:rsidRPr="00330E84" w:rsidRDefault="007160A2" w:rsidP="007160A2">
      <w:pPr>
        <w:ind w:firstLine="708"/>
        <w:rPr>
          <w:rFonts w:ascii="Arial" w:hAnsi="Arial" w:cs="Arial"/>
          <w:color w:val="002060"/>
          <w:sz w:val="22"/>
          <w:szCs w:val="22"/>
        </w:rPr>
      </w:pPr>
      <w:r w:rsidRPr="00330E84">
        <w:rPr>
          <w:rFonts w:ascii="Arial" w:hAnsi="Arial" w:cs="Arial"/>
          <w:color w:val="002060"/>
          <w:sz w:val="22"/>
          <w:szCs w:val="22"/>
        </w:rPr>
        <w:t>- dispense mirate alle tematiche del corso.</w:t>
      </w:r>
    </w:p>
    <w:p w14:paraId="27BDA241" w14:textId="77777777" w:rsidR="007160A2" w:rsidRPr="007160A2" w:rsidRDefault="007160A2" w:rsidP="007160A2">
      <w:pPr>
        <w:pStyle w:val="Corpotesto"/>
        <w:rPr>
          <w:rFonts w:ascii="Arial" w:hAnsi="Arial" w:cs="Arial"/>
          <w:color w:val="002060"/>
          <w:sz w:val="22"/>
          <w:szCs w:val="22"/>
        </w:rPr>
      </w:pPr>
      <w:r w:rsidRPr="007160A2">
        <w:rPr>
          <w:rFonts w:ascii="Arial" w:hAnsi="Arial" w:cs="Arial"/>
          <w:color w:val="002060"/>
          <w:sz w:val="22"/>
          <w:szCs w:val="22"/>
        </w:rPr>
        <w:t>Ai partecipanti verrà consegnato, in relazione agli argomenti di volta in volta trattati, materiale didattico necessario per il completamento e l’approfondimento delle materie oggetto dell’intervento formativo.</w:t>
      </w:r>
    </w:p>
    <w:p w14:paraId="31066CF6" w14:textId="77777777" w:rsidR="007160A2" w:rsidRPr="007160A2" w:rsidRDefault="007160A2" w:rsidP="007160A2">
      <w:pPr>
        <w:pStyle w:val="Corpotesto"/>
        <w:rPr>
          <w:rFonts w:ascii="Arial" w:hAnsi="Arial" w:cs="Arial"/>
          <w:color w:val="002060"/>
          <w:sz w:val="22"/>
          <w:szCs w:val="22"/>
        </w:rPr>
      </w:pPr>
    </w:p>
    <w:p w14:paraId="5E8ED6F5"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Le lezioni</w:t>
      </w:r>
      <w:r w:rsidRPr="00330E84">
        <w:rPr>
          <w:rFonts w:ascii="Arial" w:hAnsi="Arial" w:cs="Arial"/>
          <w:color w:val="002060"/>
          <w:sz w:val="22"/>
          <w:szCs w:val="22"/>
        </w:rPr>
        <w:t>:</w:t>
      </w:r>
    </w:p>
    <w:p w14:paraId="28D95AAF"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L’insegnamento del Corso è affidato a professionisti e relatori di provata esperienza, coadiuvati da dirigenti di società e esperti di settori qualificati che si sono messi a disposizione per affrontare le diverse tematiche con cui il dirigente si confronta nel suo impegno con la propria società.</w:t>
      </w:r>
    </w:p>
    <w:p w14:paraId="3578B1B5" w14:textId="77777777" w:rsidR="007160A2" w:rsidRPr="00330E84" w:rsidRDefault="007160A2" w:rsidP="007160A2">
      <w:pPr>
        <w:rPr>
          <w:rFonts w:ascii="Arial" w:hAnsi="Arial" w:cs="Arial"/>
          <w:color w:val="002060"/>
          <w:sz w:val="22"/>
          <w:szCs w:val="22"/>
        </w:rPr>
      </w:pPr>
    </w:p>
    <w:p w14:paraId="72464731" w14:textId="77777777" w:rsidR="007160A2" w:rsidRPr="00330E84" w:rsidRDefault="007160A2" w:rsidP="007160A2">
      <w:pPr>
        <w:rPr>
          <w:rFonts w:ascii="Arial" w:hAnsi="Arial" w:cs="Arial"/>
          <w:b/>
          <w:color w:val="002060"/>
          <w:sz w:val="22"/>
          <w:szCs w:val="22"/>
          <w:u w:val="single"/>
        </w:rPr>
      </w:pPr>
      <w:r w:rsidRPr="00330E84">
        <w:rPr>
          <w:rFonts w:ascii="Arial" w:hAnsi="Arial" w:cs="Arial"/>
          <w:b/>
          <w:color w:val="002060"/>
          <w:sz w:val="22"/>
          <w:szCs w:val="22"/>
          <w:u w:val="single"/>
        </w:rPr>
        <w:t xml:space="preserve">Materie e Argomenti del Corso </w:t>
      </w:r>
    </w:p>
    <w:p w14:paraId="0D2605DC" w14:textId="77777777" w:rsidR="007160A2" w:rsidRPr="00330E84" w:rsidRDefault="007160A2" w:rsidP="007160A2">
      <w:pPr>
        <w:rPr>
          <w:rFonts w:ascii="Arial" w:hAnsi="Arial" w:cs="Arial"/>
          <w:b/>
          <w:color w:val="002060"/>
          <w:sz w:val="22"/>
          <w:szCs w:val="22"/>
          <w:u w:val="single"/>
        </w:rPr>
      </w:pPr>
    </w:p>
    <w:p w14:paraId="06BB817F"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Strumenti conoscitivi in materia di contabilità e fisco.</w:t>
      </w:r>
    </w:p>
    <w:p w14:paraId="62639DEE"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Agevolazioni fiscali per le Società Dilettantistiche.</w:t>
      </w:r>
    </w:p>
    <w:p w14:paraId="22AEA787"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Relatore: Dott. Giuliano Sinibaldi</w:t>
      </w:r>
    </w:p>
    <w:p w14:paraId="215DA762" w14:textId="77777777" w:rsidR="007160A2" w:rsidRPr="00330E84" w:rsidRDefault="007160A2" w:rsidP="007160A2">
      <w:pPr>
        <w:ind w:left="360"/>
        <w:rPr>
          <w:rFonts w:ascii="Arial" w:hAnsi="Arial" w:cs="Arial"/>
          <w:color w:val="002060"/>
          <w:sz w:val="22"/>
          <w:szCs w:val="22"/>
        </w:rPr>
      </w:pPr>
    </w:p>
    <w:p w14:paraId="20EB1D11"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Reclami davanti agli Organi della “Giustizia Sportiva”.</w:t>
      </w:r>
    </w:p>
    <w:p w14:paraId="76C6CD12"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Le responsabilità del Dirigente Sportivo.</w:t>
      </w:r>
    </w:p>
    <w:p w14:paraId="43B618B6"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 xml:space="preserve">Relatore: Avv. Giammario </w:t>
      </w:r>
      <w:proofErr w:type="spellStart"/>
      <w:r w:rsidRPr="00330E84">
        <w:rPr>
          <w:rFonts w:ascii="Arial" w:hAnsi="Arial" w:cs="Arial"/>
          <w:color w:val="002060"/>
          <w:sz w:val="22"/>
          <w:szCs w:val="22"/>
        </w:rPr>
        <w:t>Schippa</w:t>
      </w:r>
      <w:proofErr w:type="spellEnd"/>
    </w:p>
    <w:p w14:paraId="3BDECA9F" w14:textId="77777777" w:rsidR="007160A2" w:rsidRPr="00330E84" w:rsidRDefault="007160A2" w:rsidP="007160A2">
      <w:pPr>
        <w:ind w:left="360"/>
        <w:rPr>
          <w:rFonts w:ascii="Arial" w:hAnsi="Arial" w:cs="Arial"/>
          <w:color w:val="002060"/>
          <w:sz w:val="22"/>
          <w:szCs w:val="22"/>
        </w:rPr>
      </w:pPr>
    </w:p>
    <w:p w14:paraId="6D0FFAB1"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 xml:space="preserve">Il Settore Giovanile: Obiettivi – Organizzazione – Sviluppo – Formazione. </w:t>
      </w:r>
    </w:p>
    <w:p w14:paraId="19115CB4"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      L’importanza dei rapporti tra dirigenti e genitori e il loro delicato ruolo.</w:t>
      </w:r>
    </w:p>
    <w:p w14:paraId="4A1E175E"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 xml:space="preserve">Relatore: Prof. Floriano Marziali </w:t>
      </w:r>
    </w:p>
    <w:p w14:paraId="7F7350E7" w14:textId="77777777" w:rsidR="007160A2" w:rsidRPr="00330E84" w:rsidRDefault="007160A2" w:rsidP="007160A2">
      <w:pPr>
        <w:ind w:left="360"/>
        <w:rPr>
          <w:rFonts w:ascii="Arial" w:hAnsi="Arial" w:cs="Arial"/>
          <w:color w:val="002060"/>
          <w:sz w:val="22"/>
          <w:szCs w:val="22"/>
        </w:rPr>
      </w:pPr>
    </w:p>
    <w:p w14:paraId="05F3B35E"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Etica dello Sport.</w:t>
      </w:r>
    </w:p>
    <w:p w14:paraId="7134E3F4"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Relatore: Carlo Ridolfi</w:t>
      </w:r>
    </w:p>
    <w:p w14:paraId="1519FA6F" w14:textId="77777777" w:rsidR="007160A2" w:rsidRPr="00330E84" w:rsidRDefault="007160A2" w:rsidP="007160A2">
      <w:pPr>
        <w:ind w:left="360"/>
        <w:rPr>
          <w:rFonts w:ascii="Arial" w:hAnsi="Arial" w:cs="Arial"/>
          <w:color w:val="002060"/>
          <w:sz w:val="22"/>
          <w:szCs w:val="22"/>
        </w:rPr>
      </w:pPr>
    </w:p>
    <w:p w14:paraId="20A9324B" w14:textId="77777777" w:rsidR="007160A2" w:rsidRPr="00330E84" w:rsidRDefault="007160A2" w:rsidP="007160A2">
      <w:pPr>
        <w:numPr>
          <w:ilvl w:val="0"/>
          <w:numId w:val="19"/>
        </w:numPr>
        <w:jc w:val="left"/>
        <w:rPr>
          <w:rFonts w:ascii="Arial" w:hAnsi="Arial" w:cs="Arial"/>
          <w:color w:val="002060"/>
          <w:sz w:val="22"/>
          <w:szCs w:val="22"/>
        </w:rPr>
      </w:pPr>
      <w:r w:rsidRPr="00330E84">
        <w:rPr>
          <w:rFonts w:ascii="Arial" w:hAnsi="Arial" w:cs="Arial"/>
          <w:color w:val="002060"/>
          <w:sz w:val="22"/>
          <w:szCs w:val="22"/>
        </w:rPr>
        <w:t xml:space="preserve">Sistemi informatici FIGC – Guida alle principali funzioni operative. </w:t>
      </w:r>
    </w:p>
    <w:p w14:paraId="15FB230B" w14:textId="77777777" w:rsidR="007160A2" w:rsidRPr="00330E84" w:rsidRDefault="007160A2" w:rsidP="007160A2">
      <w:pPr>
        <w:ind w:left="360"/>
        <w:rPr>
          <w:rFonts w:ascii="Arial" w:hAnsi="Arial" w:cs="Arial"/>
          <w:color w:val="002060"/>
          <w:sz w:val="22"/>
          <w:szCs w:val="22"/>
        </w:rPr>
      </w:pPr>
      <w:r w:rsidRPr="00330E84">
        <w:rPr>
          <w:rFonts w:ascii="Arial" w:hAnsi="Arial" w:cs="Arial"/>
          <w:color w:val="002060"/>
          <w:sz w:val="22"/>
          <w:szCs w:val="22"/>
        </w:rPr>
        <w:t>Relatrice: Dott.ssa Arianna Faroni</w:t>
      </w:r>
    </w:p>
    <w:p w14:paraId="5E7C0E86" w14:textId="77777777" w:rsidR="007160A2" w:rsidRPr="00330E84" w:rsidRDefault="007160A2" w:rsidP="007160A2">
      <w:pPr>
        <w:rPr>
          <w:rFonts w:ascii="Arial" w:hAnsi="Arial" w:cs="Arial"/>
          <w:color w:val="002060"/>
          <w:sz w:val="22"/>
          <w:szCs w:val="22"/>
        </w:rPr>
      </w:pPr>
    </w:p>
    <w:p w14:paraId="584606FD" w14:textId="77777777" w:rsidR="007160A2" w:rsidRPr="00330E84" w:rsidRDefault="007160A2" w:rsidP="007160A2">
      <w:pPr>
        <w:rPr>
          <w:rFonts w:ascii="Arial" w:hAnsi="Arial" w:cs="Arial"/>
          <w:color w:val="002060"/>
          <w:sz w:val="22"/>
          <w:szCs w:val="22"/>
        </w:rPr>
      </w:pPr>
      <w:r w:rsidRPr="00330E84">
        <w:rPr>
          <w:rFonts w:ascii="Arial" w:hAnsi="Arial" w:cs="Arial"/>
          <w:b/>
          <w:color w:val="002060"/>
          <w:sz w:val="22"/>
          <w:szCs w:val="22"/>
          <w:u w:val="single"/>
        </w:rPr>
        <w:t>Titoli conseguiti</w:t>
      </w:r>
    </w:p>
    <w:p w14:paraId="11870FB9" w14:textId="08AC6E63"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Al termine del corso, come nelle precedenti edizioni verranno sottoposte ai partecipanti delle schede anonime di valutazione ed in seguito verranno consegnati </w:t>
      </w:r>
      <w:r w:rsidRPr="00330E84">
        <w:rPr>
          <w:rFonts w:ascii="Arial" w:hAnsi="Arial" w:cs="Arial"/>
          <w:color w:val="002060"/>
          <w:sz w:val="22"/>
          <w:szCs w:val="22"/>
          <w:u w:val="single"/>
        </w:rPr>
        <w:t>“gli attestati di partecipazione”</w:t>
      </w:r>
      <w:r w:rsidRPr="00330E84">
        <w:rPr>
          <w:rFonts w:ascii="Arial" w:hAnsi="Arial" w:cs="Arial"/>
          <w:color w:val="002060"/>
          <w:sz w:val="22"/>
          <w:szCs w:val="22"/>
        </w:rPr>
        <w:t xml:space="preserve"> così come sotto riportato:</w:t>
      </w:r>
    </w:p>
    <w:p w14:paraId="0572F0B2" w14:textId="77777777" w:rsidR="007160A2" w:rsidRPr="00330E84" w:rsidRDefault="007160A2" w:rsidP="007160A2">
      <w:pPr>
        <w:pStyle w:val="Paragrafoelenco"/>
        <w:numPr>
          <w:ilvl w:val="0"/>
          <w:numId w:val="21"/>
        </w:numPr>
        <w:suppressAutoHyphens w:val="0"/>
        <w:overflowPunct/>
        <w:autoSpaceDE/>
        <w:spacing w:after="200" w:line="276" w:lineRule="auto"/>
        <w:textAlignment w:val="auto"/>
        <w:rPr>
          <w:rFonts w:ascii="Arial" w:hAnsi="Arial" w:cs="Arial"/>
          <w:color w:val="002060"/>
          <w:sz w:val="22"/>
          <w:szCs w:val="22"/>
        </w:rPr>
      </w:pPr>
      <w:r w:rsidRPr="00330E84">
        <w:rPr>
          <w:rFonts w:ascii="Arial" w:hAnsi="Arial" w:cs="Arial"/>
          <w:color w:val="002060"/>
          <w:sz w:val="22"/>
          <w:szCs w:val="22"/>
        </w:rPr>
        <w:t xml:space="preserve">il primo ai </w:t>
      </w:r>
      <w:r w:rsidRPr="00330E84">
        <w:rPr>
          <w:rFonts w:ascii="Arial" w:hAnsi="Arial" w:cs="Arial"/>
          <w:b/>
          <w:color w:val="002060"/>
          <w:sz w:val="22"/>
          <w:szCs w:val="22"/>
        </w:rPr>
        <w:t xml:space="preserve">Dirigenti </w:t>
      </w:r>
      <w:r w:rsidRPr="00330E84">
        <w:rPr>
          <w:rFonts w:ascii="Arial" w:hAnsi="Arial" w:cs="Arial"/>
          <w:color w:val="002060"/>
          <w:sz w:val="22"/>
          <w:szCs w:val="22"/>
        </w:rPr>
        <w:t>quale attestazione di partecipazione;</w:t>
      </w:r>
    </w:p>
    <w:p w14:paraId="258890E4" w14:textId="77777777" w:rsidR="007160A2" w:rsidRPr="00330E84" w:rsidRDefault="007160A2" w:rsidP="007160A2">
      <w:pPr>
        <w:pStyle w:val="Paragrafoelenco"/>
        <w:numPr>
          <w:ilvl w:val="0"/>
          <w:numId w:val="21"/>
        </w:numPr>
        <w:suppressAutoHyphens w:val="0"/>
        <w:overflowPunct/>
        <w:autoSpaceDE/>
        <w:spacing w:after="200" w:line="276" w:lineRule="auto"/>
        <w:jc w:val="both"/>
        <w:textAlignment w:val="auto"/>
        <w:rPr>
          <w:rFonts w:ascii="Arial" w:hAnsi="Arial" w:cs="Arial"/>
          <w:color w:val="002060"/>
          <w:sz w:val="22"/>
          <w:szCs w:val="22"/>
        </w:rPr>
      </w:pPr>
      <w:r w:rsidRPr="00330E84">
        <w:rPr>
          <w:rFonts w:ascii="Arial" w:hAnsi="Arial" w:cs="Arial"/>
          <w:color w:val="002060"/>
          <w:sz w:val="22"/>
          <w:szCs w:val="22"/>
        </w:rPr>
        <w:t>il secondo</w:t>
      </w:r>
      <w:r w:rsidRPr="00330E84">
        <w:rPr>
          <w:rFonts w:ascii="Arial" w:hAnsi="Arial" w:cs="Arial"/>
          <w:b/>
          <w:color w:val="002060"/>
          <w:sz w:val="22"/>
          <w:szCs w:val="22"/>
        </w:rPr>
        <w:t xml:space="preserve"> </w:t>
      </w:r>
      <w:r w:rsidRPr="00330E84">
        <w:rPr>
          <w:rFonts w:ascii="Arial" w:hAnsi="Arial" w:cs="Arial"/>
          <w:color w:val="002060"/>
          <w:sz w:val="22"/>
          <w:szCs w:val="22"/>
        </w:rPr>
        <w:t>alla</w:t>
      </w:r>
      <w:r w:rsidRPr="00330E84">
        <w:rPr>
          <w:rFonts w:ascii="Arial" w:hAnsi="Arial" w:cs="Arial"/>
          <w:b/>
          <w:color w:val="002060"/>
          <w:sz w:val="22"/>
          <w:szCs w:val="22"/>
        </w:rPr>
        <w:t xml:space="preserve"> Società Sportiva </w:t>
      </w:r>
      <w:r w:rsidRPr="00330E84">
        <w:rPr>
          <w:rFonts w:ascii="Arial" w:hAnsi="Arial" w:cs="Arial"/>
          <w:color w:val="002060"/>
          <w:sz w:val="22"/>
          <w:szCs w:val="22"/>
        </w:rPr>
        <w:t>(in quanto “</w:t>
      </w:r>
      <w:r w:rsidRPr="00330E84">
        <w:rPr>
          <w:rFonts w:ascii="Arial" w:hAnsi="Arial" w:cs="Arial"/>
          <w:b/>
          <w:color w:val="002060"/>
          <w:sz w:val="22"/>
          <w:szCs w:val="22"/>
        </w:rPr>
        <w:t>società qualificata</w:t>
      </w:r>
      <w:r w:rsidRPr="00330E84">
        <w:rPr>
          <w:rFonts w:ascii="Arial" w:hAnsi="Arial" w:cs="Arial"/>
          <w:color w:val="002060"/>
          <w:sz w:val="22"/>
          <w:szCs w:val="22"/>
        </w:rPr>
        <w:t>”)</w:t>
      </w:r>
    </w:p>
    <w:p w14:paraId="032B4576"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Gli attestati di partecipazione verranno rilasciati alle seguenti condizioni:</w:t>
      </w:r>
    </w:p>
    <w:p w14:paraId="2E14700C" w14:textId="77777777" w:rsidR="007160A2" w:rsidRPr="00330E84" w:rsidRDefault="007160A2" w:rsidP="007160A2">
      <w:pPr>
        <w:numPr>
          <w:ilvl w:val="0"/>
          <w:numId w:val="20"/>
        </w:numPr>
        <w:jc w:val="left"/>
        <w:rPr>
          <w:rFonts w:ascii="Arial" w:hAnsi="Arial" w:cs="Arial"/>
          <w:b/>
          <w:color w:val="002060"/>
          <w:sz w:val="22"/>
          <w:szCs w:val="22"/>
        </w:rPr>
      </w:pPr>
      <w:r w:rsidRPr="00330E84">
        <w:rPr>
          <w:rFonts w:ascii="Arial" w:hAnsi="Arial" w:cs="Arial"/>
          <w:b/>
          <w:color w:val="002060"/>
          <w:sz w:val="22"/>
          <w:szCs w:val="22"/>
        </w:rPr>
        <w:t>Dirigenti di Società che partecipano al Corso.</w:t>
      </w:r>
    </w:p>
    <w:p w14:paraId="611B4E55" w14:textId="77777777" w:rsidR="007160A2" w:rsidRPr="00330E84" w:rsidRDefault="007160A2" w:rsidP="007160A2">
      <w:pPr>
        <w:rPr>
          <w:rFonts w:ascii="Arial" w:hAnsi="Arial" w:cs="Arial"/>
          <w:color w:val="002060"/>
          <w:sz w:val="22"/>
          <w:szCs w:val="22"/>
        </w:rPr>
      </w:pPr>
    </w:p>
    <w:p w14:paraId="6F98F8C7"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Si rilascia l’attestato al Dirigente solo se partecipa</w:t>
      </w:r>
      <w:r w:rsidRPr="00330E84">
        <w:rPr>
          <w:rFonts w:ascii="Arial" w:hAnsi="Arial" w:cs="Arial"/>
          <w:b/>
          <w:color w:val="002060"/>
          <w:sz w:val="22"/>
          <w:szCs w:val="22"/>
        </w:rPr>
        <w:t xml:space="preserve"> </w:t>
      </w:r>
      <w:r w:rsidRPr="00330E84">
        <w:rPr>
          <w:rFonts w:ascii="Arial" w:hAnsi="Arial" w:cs="Arial"/>
          <w:color w:val="002060"/>
          <w:sz w:val="22"/>
          <w:szCs w:val="22"/>
        </w:rPr>
        <w:t>almeno all’80% delle lezioni.</w:t>
      </w:r>
    </w:p>
    <w:p w14:paraId="5A8CEBB1" w14:textId="77777777" w:rsidR="007160A2" w:rsidRPr="00330E84" w:rsidRDefault="007160A2" w:rsidP="007160A2">
      <w:pPr>
        <w:numPr>
          <w:ilvl w:val="0"/>
          <w:numId w:val="20"/>
        </w:numPr>
        <w:rPr>
          <w:rFonts w:ascii="Arial" w:hAnsi="Arial" w:cs="Arial"/>
          <w:b/>
          <w:color w:val="002060"/>
          <w:sz w:val="22"/>
          <w:szCs w:val="22"/>
        </w:rPr>
      </w:pPr>
      <w:r w:rsidRPr="00330E84">
        <w:rPr>
          <w:rFonts w:ascii="Arial" w:hAnsi="Arial" w:cs="Arial"/>
          <w:b/>
          <w:color w:val="002060"/>
          <w:sz w:val="22"/>
          <w:szCs w:val="22"/>
        </w:rPr>
        <w:t>Società che partecipano con i propri Dirigenti</w:t>
      </w:r>
    </w:p>
    <w:p w14:paraId="6B3AD9D0" w14:textId="77777777" w:rsidR="007160A2" w:rsidRPr="00330E84" w:rsidRDefault="007160A2" w:rsidP="007160A2">
      <w:pPr>
        <w:rPr>
          <w:rFonts w:ascii="Arial" w:hAnsi="Arial" w:cs="Arial"/>
          <w:color w:val="002060"/>
          <w:sz w:val="22"/>
          <w:szCs w:val="22"/>
        </w:rPr>
      </w:pPr>
    </w:p>
    <w:p w14:paraId="4BC2EBB6"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Si rilascia l’attestato alla Società solamente se la stessa partecipa con i propri dirigenti al 100% delle lezioni. </w:t>
      </w:r>
    </w:p>
    <w:p w14:paraId="0FD9755E" w14:textId="77777777" w:rsidR="007160A2" w:rsidRPr="00330E84" w:rsidRDefault="007160A2" w:rsidP="007160A2">
      <w:pPr>
        <w:rPr>
          <w:rFonts w:ascii="Arial" w:hAnsi="Arial" w:cs="Arial"/>
          <w:color w:val="002060"/>
          <w:sz w:val="22"/>
          <w:szCs w:val="22"/>
        </w:rPr>
      </w:pPr>
    </w:p>
    <w:p w14:paraId="24785F3B" w14:textId="77777777" w:rsidR="007160A2" w:rsidRPr="00330E84" w:rsidRDefault="007160A2" w:rsidP="007160A2">
      <w:pPr>
        <w:rPr>
          <w:rFonts w:ascii="Arial" w:hAnsi="Arial" w:cs="Arial"/>
          <w:b/>
          <w:color w:val="002060"/>
          <w:sz w:val="22"/>
          <w:szCs w:val="22"/>
          <w:u w:val="single"/>
        </w:rPr>
      </w:pPr>
      <w:r w:rsidRPr="00330E84">
        <w:rPr>
          <w:rFonts w:ascii="Arial" w:hAnsi="Arial" w:cs="Arial"/>
          <w:b/>
          <w:color w:val="002060"/>
          <w:sz w:val="22"/>
          <w:szCs w:val="22"/>
          <w:u w:val="single"/>
        </w:rPr>
        <w:t>Inizio corso – Iscrizioni</w:t>
      </w:r>
    </w:p>
    <w:p w14:paraId="38EA2A3C" w14:textId="77777777" w:rsidR="007160A2" w:rsidRPr="00330E84" w:rsidRDefault="007160A2" w:rsidP="007160A2">
      <w:pPr>
        <w:rPr>
          <w:rFonts w:ascii="Arial" w:hAnsi="Arial" w:cs="Arial"/>
          <w:color w:val="002060"/>
          <w:sz w:val="22"/>
          <w:szCs w:val="22"/>
        </w:rPr>
      </w:pPr>
      <w:r w:rsidRPr="00330E84">
        <w:rPr>
          <w:rFonts w:ascii="Arial" w:hAnsi="Arial" w:cs="Arial"/>
          <w:color w:val="002060"/>
          <w:sz w:val="22"/>
          <w:szCs w:val="22"/>
        </w:rPr>
        <w:t xml:space="preserve">Le Società qualificate, cioè quelle che hanno partecipato con i propri dirigenti al 100% delle lezioni, avranno la possibilità di acquisire </w:t>
      </w:r>
      <w:r w:rsidRPr="00330E84">
        <w:rPr>
          <w:rFonts w:ascii="Arial" w:hAnsi="Arial" w:cs="Arial"/>
          <w:b/>
          <w:color w:val="002060"/>
          <w:sz w:val="22"/>
          <w:szCs w:val="22"/>
        </w:rPr>
        <w:t>2 PUNTI</w:t>
      </w:r>
      <w:r w:rsidRPr="00330E84">
        <w:rPr>
          <w:rFonts w:ascii="Arial" w:hAnsi="Arial" w:cs="Arial"/>
          <w:color w:val="002060"/>
          <w:sz w:val="22"/>
          <w:szCs w:val="22"/>
        </w:rPr>
        <w:t xml:space="preserve"> a prescindere dal numero dei propri tesserati partecipanti, nella graduatoria per l’ammissione al campionato superiore.</w:t>
      </w:r>
    </w:p>
    <w:p w14:paraId="0A63046F" w14:textId="77777777" w:rsidR="007160A2" w:rsidRPr="00330E84" w:rsidRDefault="007160A2" w:rsidP="007160A2">
      <w:pPr>
        <w:rPr>
          <w:rFonts w:ascii="Arial" w:hAnsi="Arial" w:cs="Arial"/>
          <w:b/>
          <w:color w:val="002060"/>
          <w:sz w:val="22"/>
          <w:szCs w:val="22"/>
        </w:rPr>
      </w:pPr>
    </w:p>
    <w:p w14:paraId="13ADD87D" w14:textId="77777777" w:rsidR="007160A2" w:rsidRPr="00330E84" w:rsidRDefault="007160A2" w:rsidP="007160A2">
      <w:pPr>
        <w:rPr>
          <w:rFonts w:ascii="Arial" w:hAnsi="Arial" w:cs="Arial"/>
          <w:b/>
          <w:color w:val="002060"/>
          <w:sz w:val="22"/>
          <w:szCs w:val="22"/>
        </w:rPr>
      </w:pPr>
      <w:r w:rsidRPr="00330E84">
        <w:rPr>
          <w:rFonts w:ascii="Arial" w:hAnsi="Arial" w:cs="Arial"/>
          <w:bCs/>
          <w:color w:val="002060"/>
          <w:sz w:val="22"/>
          <w:szCs w:val="22"/>
        </w:rPr>
        <w:t>Il programma completo viene allegato al presente CU.</w:t>
      </w:r>
    </w:p>
    <w:p w14:paraId="41945DC6" w14:textId="77777777" w:rsidR="007160A2" w:rsidRPr="00E470F2" w:rsidRDefault="007160A2"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lastRenderedPageBreak/>
        <w:t>NOTIZIE SU ATTIVITA’ AGONISTICA</w:t>
      </w:r>
      <w:bookmarkEnd w:id="7"/>
      <w:bookmarkEnd w:id="8"/>
    </w:p>
    <w:p w14:paraId="103E78AE" w14:textId="77777777" w:rsidR="00252DFF" w:rsidRDefault="00252DFF" w:rsidP="00252DFF">
      <w:pPr>
        <w:pStyle w:val="breakline"/>
        <w:divId w:val="527259509"/>
      </w:pPr>
    </w:p>
    <w:p w14:paraId="15B498D2"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CALCIO A CINQUE SERIE C1</w:t>
      </w:r>
    </w:p>
    <w:p w14:paraId="4C5777D8" w14:textId="77777777" w:rsidR="0001543E" w:rsidRPr="00964E61" w:rsidRDefault="0001543E" w:rsidP="0001543E">
      <w:pPr>
        <w:pStyle w:val="TITOLOPRINC"/>
        <w:divId w:val="527259509"/>
        <w:rPr>
          <w:color w:val="002060"/>
        </w:rPr>
      </w:pPr>
      <w:r w:rsidRPr="00964E61">
        <w:rPr>
          <w:color w:val="002060"/>
        </w:rPr>
        <w:t>RISULTATI</w:t>
      </w:r>
    </w:p>
    <w:p w14:paraId="529D8537" w14:textId="77777777" w:rsidR="0001543E" w:rsidRPr="00964E61" w:rsidRDefault="0001543E" w:rsidP="0001543E">
      <w:pPr>
        <w:pStyle w:val="breakline"/>
        <w:divId w:val="527259509"/>
        <w:rPr>
          <w:color w:val="002060"/>
        </w:rPr>
      </w:pPr>
    </w:p>
    <w:p w14:paraId="000C7077"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84344C4"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47B2149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128EA1AF"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206381E"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D5A19" w14:textId="77777777" w:rsidR="0001543E" w:rsidRPr="00964E61" w:rsidRDefault="0001543E" w:rsidP="00D5115A">
                  <w:pPr>
                    <w:pStyle w:val="HEADERTABELLA"/>
                    <w:rPr>
                      <w:color w:val="002060"/>
                    </w:rPr>
                  </w:pPr>
                  <w:r w:rsidRPr="00964E61">
                    <w:rPr>
                      <w:color w:val="002060"/>
                    </w:rPr>
                    <w:t>GIRONE A - 7 Giornata - R</w:t>
                  </w:r>
                </w:p>
              </w:tc>
            </w:tr>
            <w:tr w:rsidR="0001543E" w:rsidRPr="00964E61" w14:paraId="76CA0467"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A391DE" w14:textId="77777777" w:rsidR="0001543E" w:rsidRPr="00964E61" w:rsidRDefault="0001543E" w:rsidP="00D5115A">
                  <w:pPr>
                    <w:pStyle w:val="ROWTABELLA"/>
                    <w:rPr>
                      <w:color w:val="002060"/>
                    </w:rPr>
                  </w:pPr>
                  <w:r w:rsidRPr="00964E61">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1FC99D" w14:textId="77777777" w:rsidR="0001543E" w:rsidRPr="00964E61" w:rsidRDefault="0001543E" w:rsidP="00D5115A">
                  <w:pPr>
                    <w:pStyle w:val="ROWTABELLA"/>
                    <w:rPr>
                      <w:color w:val="002060"/>
                    </w:rPr>
                  </w:pPr>
                  <w:r w:rsidRPr="00964E61">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868651" w14:textId="77777777" w:rsidR="0001543E" w:rsidRPr="00964E61" w:rsidRDefault="0001543E" w:rsidP="00D5115A">
                  <w:pPr>
                    <w:pStyle w:val="ROWTABELLA"/>
                    <w:jc w:val="center"/>
                    <w:rPr>
                      <w:color w:val="002060"/>
                    </w:rPr>
                  </w:pPr>
                  <w:r w:rsidRPr="00964E61">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BBC0C" w14:textId="77777777" w:rsidR="0001543E" w:rsidRPr="00964E61" w:rsidRDefault="0001543E" w:rsidP="00D5115A">
                  <w:pPr>
                    <w:pStyle w:val="ROWTABELLA"/>
                    <w:jc w:val="center"/>
                    <w:rPr>
                      <w:color w:val="002060"/>
                    </w:rPr>
                  </w:pPr>
                  <w:r w:rsidRPr="00964E61">
                    <w:rPr>
                      <w:color w:val="002060"/>
                    </w:rPr>
                    <w:t> </w:t>
                  </w:r>
                </w:p>
              </w:tc>
            </w:tr>
            <w:tr w:rsidR="0001543E" w:rsidRPr="00964E61" w14:paraId="723674A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17E0C6" w14:textId="77777777" w:rsidR="0001543E" w:rsidRPr="00964E61" w:rsidRDefault="0001543E" w:rsidP="00D5115A">
                  <w:pPr>
                    <w:pStyle w:val="ROWTABELLA"/>
                    <w:rPr>
                      <w:color w:val="002060"/>
                    </w:rPr>
                  </w:pPr>
                  <w:r w:rsidRPr="00964E6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16E16D"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2D2CFBE"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7867E4" w14:textId="77777777" w:rsidR="0001543E" w:rsidRPr="00964E61" w:rsidRDefault="0001543E" w:rsidP="00D5115A">
                  <w:pPr>
                    <w:pStyle w:val="ROWTABELLA"/>
                    <w:jc w:val="center"/>
                    <w:rPr>
                      <w:color w:val="002060"/>
                    </w:rPr>
                  </w:pPr>
                  <w:r w:rsidRPr="00964E61">
                    <w:rPr>
                      <w:color w:val="002060"/>
                    </w:rPr>
                    <w:t> </w:t>
                  </w:r>
                </w:p>
              </w:tc>
            </w:tr>
            <w:tr w:rsidR="0001543E" w:rsidRPr="00964E61" w14:paraId="5B0CBD3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275C21" w14:textId="77777777" w:rsidR="0001543E" w:rsidRPr="00964E61" w:rsidRDefault="0001543E" w:rsidP="00D5115A">
                  <w:pPr>
                    <w:pStyle w:val="ROWTABELLA"/>
                    <w:rPr>
                      <w:color w:val="002060"/>
                    </w:rPr>
                  </w:pPr>
                  <w:r w:rsidRPr="00964E6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062FE3" w14:textId="77777777" w:rsidR="0001543E" w:rsidRPr="00964E61" w:rsidRDefault="0001543E" w:rsidP="00D5115A">
                  <w:pPr>
                    <w:pStyle w:val="ROWTABELLA"/>
                    <w:rPr>
                      <w:color w:val="002060"/>
                    </w:rPr>
                  </w:pPr>
                  <w:r w:rsidRPr="00964E6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67DF66" w14:textId="77777777" w:rsidR="0001543E" w:rsidRPr="00964E61" w:rsidRDefault="0001543E" w:rsidP="00D5115A">
                  <w:pPr>
                    <w:pStyle w:val="ROWTABELLA"/>
                    <w:jc w:val="center"/>
                    <w:rPr>
                      <w:color w:val="002060"/>
                    </w:rPr>
                  </w:pPr>
                  <w:r w:rsidRPr="00964E6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F20DEB" w14:textId="77777777" w:rsidR="0001543E" w:rsidRPr="00964E61" w:rsidRDefault="0001543E" w:rsidP="00D5115A">
                  <w:pPr>
                    <w:pStyle w:val="ROWTABELLA"/>
                    <w:jc w:val="center"/>
                    <w:rPr>
                      <w:color w:val="002060"/>
                    </w:rPr>
                  </w:pPr>
                  <w:r w:rsidRPr="00964E61">
                    <w:rPr>
                      <w:color w:val="002060"/>
                    </w:rPr>
                    <w:t> </w:t>
                  </w:r>
                </w:p>
              </w:tc>
            </w:tr>
            <w:tr w:rsidR="0001543E" w:rsidRPr="00964E61" w14:paraId="464B9A2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C501AA" w14:textId="77777777" w:rsidR="0001543E" w:rsidRPr="00964E61" w:rsidRDefault="0001543E" w:rsidP="00D5115A">
                  <w:pPr>
                    <w:pStyle w:val="ROWTABELLA"/>
                    <w:rPr>
                      <w:color w:val="002060"/>
                    </w:rPr>
                  </w:pPr>
                  <w:r w:rsidRPr="00964E61">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ADDA030" w14:textId="77777777" w:rsidR="0001543E" w:rsidRPr="00964E61" w:rsidRDefault="0001543E" w:rsidP="00D5115A">
                  <w:pPr>
                    <w:pStyle w:val="ROWTABELLA"/>
                    <w:rPr>
                      <w:color w:val="002060"/>
                    </w:rPr>
                  </w:pPr>
                  <w:r w:rsidRPr="00964E61">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572B94" w14:textId="77777777" w:rsidR="0001543E" w:rsidRPr="00964E61" w:rsidRDefault="0001543E" w:rsidP="00D5115A">
                  <w:pPr>
                    <w:pStyle w:val="ROWTABELLA"/>
                    <w:jc w:val="center"/>
                    <w:rPr>
                      <w:color w:val="002060"/>
                    </w:rPr>
                  </w:pPr>
                  <w:r w:rsidRPr="00964E61">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2F93F3" w14:textId="77777777" w:rsidR="0001543E" w:rsidRPr="00964E61" w:rsidRDefault="0001543E" w:rsidP="00D5115A">
                  <w:pPr>
                    <w:pStyle w:val="ROWTABELLA"/>
                    <w:jc w:val="center"/>
                    <w:rPr>
                      <w:color w:val="002060"/>
                    </w:rPr>
                  </w:pPr>
                  <w:r w:rsidRPr="00964E61">
                    <w:rPr>
                      <w:color w:val="002060"/>
                    </w:rPr>
                    <w:t> </w:t>
                  </w:r>
                </w:p>
              </w:tc>
            </w:tr>
            <w:tr w:rsidR="0001543E" w:rsidRPr="00964E61" w14:paraId="053056E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66CCCC" w14:textId="77777777" w:rsidR="0001543E" w:rsidRPr="00964E61" w:rsidRDefault="0001543E" w:rsidP="00D5115A">
                  <w:pPr>
                    <w:pStyle w:val="ROWTABELLA"/>
                    <w:rPr>
                      <w:color w:val="002060"/>
                    </w:rPr>
                  </w:pPr>
                  <w:r w:rsidRPr="00964E6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CB9223" w14:textId="77777777" w:rsidR="0001543E" w:rsidRPr="00964E61" w:rsidRDefault="0001543E" w:rsidP="00D5115A">
                  <w:pPr>
                    <w:pStyle w:val="ROWTABELLA"/>
                    <w:rPr>
                      <w:color w:val="002060"/>
                    </w:rPr>
                  </w:pPr>
                  <w:r w:rsidRPr="00964E6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B2355C"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B5F2CC" w14:textId="77777777" w:rsidR="0001543E" w:rsidRPr="00964E61" w:rsidRDefault="0001543E" w:rsidP="00D5115A">
                  <w:pPr>
                    <w:pStyle w:val="ROWTABELLA"/>
                    <w:jc w:val="center"/>
                    <w:rPr>
                      <w:color w:val="002060"/>
                    </w:rPr>
                  </w:pPr>
                  <w:r w:rsidRPr="00964E61">
                    <w:rPr>
                      <w:color w:val="002060"/>
                    </w:rPr>
                    <w:t> </w:t>
                  </w:r>
                </w:p>
              </w:tc>
            </w:tr>
            <w:tr w:rsidR="0001543E" w:rsidRPr="00964E61" w14:paraId="759560C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837B45" w14:textId="77777777" w:rsidR="0001543E" w:rsidRPr="00964E61" w:rsidRDefault="0001543E" w:rsidP="00D5115A">
                  <w:pPr>
                    <w:pStyle w:val="ROWTABELLA"/>
                    <w:rPr>
                      <w:color w:val="002060"/>
                    </w:rPr>
                  </w:pPr>
                  <w:r w:rsidRPr="00964E61">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11CD040" w14:textId="77777777" w:rsidR="0001543E" w:rsidRPr="00964E61" w:rsidRDefault="0001543E" w:rsidP="00D5115A">
                  <w:pPr>
                    <w:pStyle w:val="ROWTABELLA"/>
                    <w:rPr>
                      <w:color w:val="002060"/>
                    </w:rPr>
                  </w:pPr>
                  <w:r w:rsidRPr="00964E6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96DD3FC" w14:textId="77777777" w:rsidR="0001543E" w:rsidRPr="00964E61" w:rsidRDefault="0001543E" w:rsidP="00D5115A">
                  <w:pPr>
                    <w:pStyle w:val="ROWTABELLA"/>
                    <w:jc w:val="center"/>
                    <w:rPr>
                      <w:color w:val="002060"/>
                    </w:rPr>
                  </w:pPr>
                  <w:r w:rsidRPr="00964E6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56A2EE2" w14:textId="77777777" w:rsidR="0001543E" w:rsidRPr="00964E61" w:rsidRDefault="0001543E" w:rsidP="00D5115A">
                  <w:pPr>
                    <w:pStyle w:val="ROWTABELLA"/>
                    <w:jc w:val="center"/>
                    <w:rPr>
                      <w:color w:val="002060"/>
                    </w:rPr>
                  </w:pPr>
                  <w:r w:rsidRPr="00964E61">
                    <w:rPr>
                      <w:color w:val="002060"/>
                    </w:rPr>
                    <w:t> </w:t>
                  </w:r>
                </w:p>
              </w:tc>
            </w:tr>
            <w:tr w:rsidR="0001543E" w:rsidRPr="00964E61" w14:paraId="0ECEC3E2"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AD9EFB" w14:textId="77777777" w:rsidR="0001543E" w:rsidRPr="00964E61" w:rsidRDefault="0001543E" w:rsidP="00D5115A">
                  <w:pPr>
                    <w:pStyle w:val="ROWTABELLA"/>
                    <w:rPr>
                      <w:color w:val="002060"/>
                    </w:rPr>
                  </w:pPr>
                  <w:r w:rsidRPr="00964E61">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B8FF7D" w14:textId="77777777" w:rsidR="0001543E" w:rsidRPr="00964E61" w:rsidRDefault="0001543E" w:rsidP="00D5115A">
                  <w:pPr>
                    <w:pStyle w:val="ROWTABELLA"/>
                    <w:rPr>
                      <w:color w:val="002060"/>
                    </w:rPr>
                  </w:pPr>
                  <w:r w:rsidRPr="00964E61">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2E4571"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2AAA29" w14:textId="77777777" w:rsidR="0001543E" w:rsidRPr="00964E61" w:rsidRDefault="0001543E" w:rsidP="00D5115A">
                  <w:pPr>
                    <w:pStyle w:val="ROWTABELLA"/>
                    <w:jc w:val="center"/>
                    <w:rPr>
                      <w:color w:val="002060"/>
                    </w:rPr>
                  </w:pPr>
                  <w:r w:rsidRPr="00964E61">
                    <w:rPr>
                      <w:color w:val="002060"/>
                    </w:rPr>
                    <w:t> </w:t>
                  </w:r>
                </w:p>
              </w:tc>
            </w:tr>
            <w:tr w:rsidR="0001543E" w:rsidRPr="00964E61" w14:paraId="2A460BE5"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2D3D788A" w14:textId="77777777" w:rsidR="0001543E" w:rsidRPr="00964E61" w:rsidRDefault="0001543E" w:rsidP="00D5115A">
                  <w:pPr>
                    <w:pStyle w:val="ROWTABELLA"/>
                    <w:rPr>
                      <w:color w:val="002060"/>
                    </w:rPr>
                  </w:pPr>
                  <w:r w:rsidRPr="00964E61">
                    <w:rPr>
                      <w:color w:val="002060"/>
                    </w:rPr>
                    <w:t>(1) - disputata il 15/02/2020</w:t>
                  </w:r>
                </w:p>
              </w:tc>
            </w:tr>
          </w:tbl>
          <w:p w14:paraId="5C4307C9" w14:textId="77777777" w:rsidR="0001543E" w:rsidRPr="00964E61" w:rsidRDefault="0001543E" w:rsidP="00D5115A">
            <w:pPr>
              <w:rPr>
                <w:color w:val="002060"/>
              </w:rPr>
            </w:pPr>
          </w:p>
        </w:tc>
      </w:tr>
    </w:tbl>
    <w:p w14:paraId="04DD6D20" w14:textId="77777777" w:rsidR="0001543E" w:rsidRPr="00964E61" w:rsidRDefault="0001543E" w:rsidP="0001543E">
      <w:pPr>
        <w:pStyle w:val="breakline"/>
        <w:divId w:val="527259509"/>
        <w:rPr>
          <w:color w:val="002060"/>
        </w:rPr>
      </w:pPr>
    </w:p>
    <w:p w14:paraId="3DB02118" w14:textId="77777777" w:rsidR="0001543E" w:rsidRPr="00964E61" w:rsidRDefault="0001543E" w:rsidP="0001543E">
      <w:pPr>
        <w:pStyle w:val="breakline"/>
        <w:divId w:val="527259509"/>
        <w:rPr>
          <w:color w:val="002060"/>
        </w:rPr>
      </w:pPr>
    </w:p>
    <w:p w14:paraId="28F25F9A" w14:textId="77777777" w:rsidR="0001543E" w:rsidRPr="00964E61" w:rsidRDefault="0001543E" w:rsidP="0001543E">
      <w:pPr>
        <w:pStyle w:val="TITOLOPRINC"/>
        <w:divId w:val="527259509"/>
        <w:rPr>
          <w:color w:val="002060"/>
        </w:rPr>
      </w:pPr>
      <w:r w:rsidRPr="00964E61">
        <w:rPr>
          <w:color w:val="002060"/>
        </w:rPr>
        <w:t>GIUDICE SPORTIVO</w:t>
      </w:r>
    </w:p>
    <w:p w14:paraId="754A4E2A"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3EA59C71" w14:textId="77777777" w:rsidR="0001543E" w:rsidRPr="00964E61" w:rsidRDefault="0001543E" w:rsidP="0001543E">
      <w:pPr>
        <w:pStyle w:val="titolo10"/>
        <w:divId w:val="527259509"/>
        <w:rPr>
          <w:color w:val="002060"/>
        </w:rPr>
      </w:pPr>
      <w:r w:rsidRPr="00964E61">
        <w:rPr>
          <w:color w:val="002060"/>
        </w:rPr>
        <w:t xml:space="preserve">GARE DEL 14/ 2/2020 </w:t>
      </w:r>
    </w:p>
    <w:p w14:paraId="726F6633"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6B0B9D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34D69578" w14:textId="77777777" w:rsidR="0001543E" w:rsidRPr="00964E61" w:rsidRDefault="0001543E" w:rsidP="0001543E">
      <w:pPr>
        <w:pStyle w:val="titolo30"/>
        <w:divId w:val="527259509"/>
        <w:rPr>
          <w:color w:val="002060"/>
        </w:rPr>
      </w:pPr>
      <w:r w:rsidRPr="00964E61">
        <w:rPr>
          <w:color w:val="002060"/>
        </w:rPr>
        <w:t xml:space="preserve">DIRIGENTI </w:t>
      </w:r>
    </w:p>
    <w:p w14:paraId="2730FC0E" w14:textId="77777777" w:rsidR="0001543E" w:rsidRPr="00964E61" w:rsidRDefault="0001543E" w:rsidP="0001543E">
      <w:pPr>
        <w:pStyle w:val="titolo20"/>
        <w:divId w:val="527259509"/>
        <w:rPr>
          <w:color w:val="002060"/>
        </w:rPr>
      </w:pPr>
      <w:r w:rsidRPr="00964E61">
        <w:rPr>
          <w:color w:val="002060"/>
        </w:rPr>
        <w:t xml:space="preserve">INIBIZIONE A SVOLGERE OGNI ATTIVITA'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29494AB" w14:textId="77777777" w:rsidTr="0001543E">
        <w:trPr>
          <w:divId w:val="527259509"/>
        </w:trPr>
        <w:tc>
          <w:tcPr>
            <w:tcW w:w="2200" w:type="dxa"/>
            <w:tcMar>
              <w:top w:w="20" w:type="dxa"/>
              <w:left w:w="20" w:type="dxa"/>
              <w:bottom w:w="20" w:type="dxa"/>
              <w:right w:w="20" w:type="dxa"/>
            </w:tcMar>
            <w:vAlign w:val="center"/>
          </w:tcPr>
          <w:p w14:paraId="1D42684D" w14:textId="77777777" w:rsidR="0001543E" w:rsidRPr="00964E61" w:rsidRDefault="0001543E" w:rsidP="00D5115A">
            <w:pPr>
              <w:pStyle w:val="movimento"/>
              <w:rPr>
                <w:color w:val="002060"/>
              </w:rPr>
            </w:pPr>
            <w:r w:rsidRPr="00964E61">
              <w:rPr>
                <w:color w:val="002060"/>
              </w:rPr>
              <w:t>MARCHETTI STEFANO</w:t>
            </w:r>
          </w:p>
        </w:tc>
        <w:tc>
          <w:tcPr>
            <w:tcW w:w="2200" w:type="dxa"/>
            <w:tcMar>
              <w:top w:w="20" w:type="dxa"/>
              <w:left w:w="20" w:type="dxa"/>
              <w:bottom w:w="20" w:type="dxa"/>
              <w:right w:w="20" w:type="dxa"/>
            </w:tcMar>
            <w:vAlign w:val="center"/>
          </w:tcPr>
          <w:p w14:paraId="17A802D4"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238142F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0F340F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F1137BF" w14:textId="77777777" w:rsidR="0001543E" w:rsidRPr="00964E61" w:rsidRDefault="0001543E" w:rsidP="00D5115A">
            <w:pPr>
              <w:pStyle w:val="movimento2"/>
              <w:rPr>
                <w:color w:val="002060"/>
              </w:rPr>
            </w:pPr>
            <w:r w:rsidRPr="00964E61">
              <w:rPr>
                <w:color w:val="002060"/>
              </w:rPr>
              <w:t> </w:t>
            </w:r>
          </w:p>
        </w:tc>
      </w:tr>
    </w:tbl>
    <w:p w14:paraId="29184EBF"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proteste nei confronti dell'arbitro. Allontanato. </w:t>
      </w:r>
    </w:p>
    <w:p w14:paraId="2491BB12" w14:textId="77777777" w:rsidR="0001543E" w:rsidRPr="00964E61" w:rsidRDefault="0001543E" w:rsidP="0001543E">
      <w:pPr>
        <w:pStyle w:val="titolo30"/>
        <w:divId w:val="527259509"/>
        <w:rPr>
          <w:color w:val="002060"/>
        </w:rPr>
      </w:pPr>
      <w:r w:rsidRPr="00964E61">
        <w:rPr>
          <w:color w:val="002060"/>
        </w:rPr>
        <w:t xml:space="preserve">CALCIATORI ESPULSI </w:t>
      </w:r>
    </w:p>
    <w:p w14:paraId="05C27889" w14:textId="77777777" w:rsidR="0001543E" w:rsidRPr="00964E61" w:rsidRDefault="0001543E" w:rsidP="0001543E">
      <w:pPr>
        <w:pStyle w:val="titolo20"/>
        <w:divId w:val="527259509"/>
        <w:rPr>
          <w:color w:val="002060"/>
        </w:rPr>
      </w:pPr>
      <w:r w:rsidRPr="00964E61">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0605ED9" w14:textId="77777777" w:rsidTr="0001543E">
        <w:trPr>
          <w:divId w:val="527259509"/>
        </w:trPr>
        <w:tc>
          <w:tcPr>
            <w:tcW w:w="2200" w:type="dxa"/>
            <w:tcMar>
              <w:top w:w="20" w:type="dxa"/>
              <w:left w:w="20" w:type="dxa"/>
              <w:bottom w:w="20" w:type="dxa"/>
              <w:right w:w="20" w:type="dxa"/>
            </w:tcMar>
            <w:vAlign w:val="center"/>
          </w:tcPr>
          <w:p w14:paraId="1096CED4" w14:textId="77777777" w:rsidR="0001543E" w:rsidRPr="00964E61" w:rsidRDefault="0001543E" w:rsidP="00D5115A">
            <w:pPr>
              <w:pStyle w:val="movimento"/>
              <w:rPr>
                <w:color w:val="002060"/>
              </w:rPr>
            </w:pPr>
            <w:r w:rsidRPr="00964E61">
              <w:rPr>
                <w:color w:val="002060"/>
              </w:rPr>
              <w:t>CIMMINO RAFFAELE</w:t>
            </w:r>
          </w:p>
        </w:tc>
        <w:tc>
          <w:tcPr>
            <w:tcW w:w="2200" w:type="dxa"/>
            <w:tcMar>
              <w:top w:w="20" w:type="dxa"/>
              <w:left w:w="20" w:type="dxa"/>
              <w:bottom w:w="20" w:type="dxa"/>
              <w:right w:w="20" w:type="dxa"/>
            </w:tcMar>
            <w:vAlign w:val="center"/>
          </w:tcPr>
          <w:p w14:paraId="04895131"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22FC84C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7F17D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C37B5C" w14:textId="77777777" w:rsidR="0001543E" w:rsidRPr="00964E61" w:rsidRDefault="0001543E" w:rsidP="00D5115A">
            <w:pPr>
              <w:pStyle w:val="movimento2"/>
              <w:rPr>
                <w:color w:val="002060"/>
              </w:rPr>
            </w:pPr>
            <w:r w:rsidRPr="00964E61">
              <w:rPr>
                <w:color w:val="002060"/>
              </w:rPr>
              <w:t> </w:t>
            </w:r>
          </w:p>
        </w:tc>
      </w:tr>
    </w:tbl>
    <w:p w14:paraId="6C239048"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Espulso per reiterate proteste, alla notifica del provvedimento continuava a protestare e ad insultare l'arbitro con fare minaccioso. </w:t>
      </w:r>
    </w:p>
    <w:p w14:paraId="2B63181D"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BAF1981" w14:textId="77777777" w:rsidTr="0001543E">
        <w:trPr>
          <w:divId w:val="527259509"/>
        </w:trPr>
        <w:tc>
          <w:tcPr>
            <w:tcW w:w="2200" w:type="dxa"/>
            <w:tcMar>
              <w:top w:w="20" w:type="dxa"/>
              <w:left w:w="20" w:type="dxa"/>
              <w:bottom w:w="20" w:type="dxa"/>
              <w:right w:w="20" w:type="dxa"/>
            </w:tcMar>
            <w:vAlign w:val="center"/>
          </w:tcPr>
          <w:p w14:paraId="13A0D10D" w14:textId="77777777" w:rsidR="0001543E" w:rsidRPr="00964E61" w:rsidRDefault="0001543E" w:rsidP="00D5115A">
            <w:pPr>
              <w:pStyle w:val="movimento"/>
              <w:rPr>
                <w:color w:val="002060"/>
              </w:rPr>
            </w:pPr>
            <w:r w:rsidRPr="00964E61">
              <w:rPr>
                <w:color w:val="002060"/>
              </w:rPr>
              <w:t>MARCHETTI ANDREA</w:t>
            </w:r>
          </w:p>
        </w:tc>
        <w:tc>
          <w:tcPr>
            <w:tcW w:w="2200" w:type="dxa"/>
            <w:tcMar>
              <w:top w:w="20" w:type="dxa"/>
              <w:left w:w="20" w:type="dxa"/>
              <w:bottom w:w="20" w:type="dxa"/>
              <w:right w:w="20" w:type="dxa"/>
            </w:tcMar>
            <w:vAlign w:val="center"/>
          </w:tcPr>
          <w:p w14:paraId="1B80A243"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30DDA33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1CAEAF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A3EC5B" w14:textId="77777777" w:rsidR="0001543E" w:rsidRPr="00964E61" w:rsidRDefault="0001543E" w:rsidP="00D5115A">
            <w:pPr>
              <w:pStyle w:val="movimento2"/>
              <w:rPr>
                <w:color w:val="002060"/>
              </w:rPr>
            </w:pPr>
            <w:r w:rsidRPr="00964E61">
              <w:rPr>
                <w:color w:val="002060"/>
              </w:rPr>
              <w:t> </w:t>
            </w:r>
          </w:p>
        </w:tc>
      </w:tr>
    </w:tbl>
    <w:p w14:paraId="1772376B" w14:textId="77777777" w:rsidR="0001543E" w:rsidRPr="00964E61" w:rsidRDefault="0001543E" w:rsidP="0001543E">
      <w:pPr>
        <w:pStyle w:val="titolo30"/>
        <w:divId w:val="527259509"/>
        <w:rPr>
          <w:color w:val="002060"/>
        </w:rPr>
      </w:pPr>
      <w:r w:rsidRPr="00964E61">
        <w:rPr>
          <w:color w:val="002060"/>
        </w:rPr>
        <w:t xml:space="preserve">CALCIATORI NON ESPULSI </w:t>
      </w:r>
    </w:p>
    <w:p w14:paraId="13C4B746"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1297FC9" w14:textId="77777777" w:rsidTr="0001543E">
        <w:trPr>
          <w:divId w:val="527259509"/>
        </w:trPr>
        <w:tc>
          <w:tcPr>
            <w:tcW w:w="2200" w:type="dxa"/>
            <w:tcMar>
              <w:top w:w="20" w:type="dxa"/>
              <w:left w:w="20" w:type="dxa"/>
              <w:bottom w:w="20" w:type="dxa"/>
              <w:right w:w="20" w:type="dxa"/>
            </w:tcMar>
            <w:vAlign w:val="center"/>
          </w:tcPr>
          <w:p w14:paraId="7CB7C321" w14:textId="77777777" w:rsidR="0001543E" w:rsidRPr="00964E61" w:rsidRDefault="0001543E" w:rsidP="00D5115A">
            <w:pPr>
              <w:pStyle w:val="movimento"/>
              <w:rPr>
                <w:color w:val="002060"/>
              </w:rPr>
            </w:pPr>
            <w:r w:rsidRPr="00964E61">
              <w:rPr>
                <w:color w:val="002060"/>
              </w:rPr>
              <w:t>DI MATTEO YURI</w:t>
            </w:r>
          </w:p>
        </w:tc>
        <w:tc>
          <w:tcPr>
            <w:tcW w:w="2200" w:type="dxa"/>
            <w:tcMar>
              <w:top w:w="20" w:type="dxa"/>
              <w:left w:w="20" w:type="dxa"/>
              <w:bottom w:w="20" w:type="dxa"/>
              <w:right w:w="20" w:type="dxa"/>
            </w:tcMar>
            <w:vAlign w:val="center"/>
          </w:tcPr>
          <w:p w14:paraId="30C5CCDD" w14:textId="77777777" w:rsidR="0001543E" w:rsidRPr="00964E61" w:rsidRDefault="0001543E" w:rsidP="00D5115A">
            <w:pPr>
              <w:pStyle w:val="movimento2"/>
              <w:rPr>
                <w:color w:val="002060"/>
              </w:rPr>
            </w:pPr>
            <w:r w:rsidRPr="00964E61">
              <w:rPr>
                <w:color w:val="002060"/>
              </w:rPr>
              <w:t xml:space="preserve">(FUTSAL POTENZA PICENA) </w:t>
            </w:r>
          </w:p>
        </w:tc>
        <w:tc>
          <w:tcPr>
            <w:tcW w:w="800" w:type="dxa"/>
            <w:tcMar>
              <w:top w:w="20" w:type="dxa"/>
              <w:left w:w="20" w:type="dxa"/>
              <w:bottom w:w="20" w:type="dxa"/>
              <w:right w:w="20" w:type="dxa"/>
            </w:tcMar>
            <w:vAlign w:val="center"/>
          </w:tcPr>
          <w:p w14:paraId="2F51082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2B1F5FD" w14:textId="77777777" w:rsidR="0001543E" w:rsidRPr="00964E61" w:rsidRDefault="0001543E" w:rsidP="00D5115A">
            <w:pPr>
              <w:pStyle w:val="movimento"/>
              <w:rPr>
                <w:color w:val="002060"/>
              </w:rPr>
            </w:pPr>
            <w:r w:rsidRPr="00964E61">
              <w:rPr>
                <w:color w:val="002060"/>
              </w:rPr>
              <w:t>GUERRA LORENZO</w:t>
            </w:r>
          </w:p>
        </w:tc>
        <w:tc>
          <w:tcPr>
            <w:tcW w:w="2200" w:type="dxa"/>
            <w:tcMar>
              <w:top w:w="20" w:type="dxa"/>
              <w:left w:w="20" w:type="dxa"/>
              <w:bottom w:w="20" w:type="dxa"/>
              <w:right w:w="20" w:type="dxa"/>
            </w:tcMar>
            <w:vAlign w:val="center"/>
          </w:tcPr>
          <w:p w14:paraId="1036CB7F" w14:textId="77777777" w:rsidR="0001543E" w:rsidRPr="00964E61" w:rsidRDefault="0001543E" w:rsidP="00D5115A">
            <w:pPr>
              <w:pStyle w:val="movimento2"/>
              <w:rPr>
                <w:color w:val="002060"/>
              </w:rPr>
            </w:pPr>
            <w:r w:rsidRPr="00964E61">
              <w:rPr>
                <w:color w:val="002060"/>
              </w:rPr>
              <w:t xml:space="preserve">(JESI CALCIO A 5) </w:t>
            </w:r>
          </w:p>
        </w:tc>
      </w:tr>
      <w:tr w:rsidR="0001543E" w:rsidRPr="00964E61" w14:paraId="18A85C3D" w14:textId="77777777" w:rsidTr="0001543E">
        <w:trPr>
          <w:divId w:val="527259509"/>
        </w:trPr>
        <w:tc>
          <w:tcPr>
            <w:tcW w:w="2200" w:type="dxa"/>
            <w:tcMar>
              <w:top w:w="20" w:type="dxa"/>
              <w:left w:w="20" w:type="dxa"/>
              <w:bottom w:w="20" w:type="dxa"/>
              <w:right w:w="20" w:type="dxa"/>
            </w:tcMar>
            <w:vAlign w:val="center"/>
          </w:tcPr>
          <w:p w14:paraId="501801C8" w14:textId="77777777" w:rsidR="0001543E" w:rsidRPr="00964E61" w:rsidRDefault="0001543E" w:rsidP="00D5115A">
            <w:pPr>
              <w:pStyle w:val="movimento"/>
              <w:rPr>
                <w:color w:val="002060"/>
              </w:rPr>
            </w:pPr>
            <w:r w:rsidRPr="00964E61">
              <w:rPr>
                <w:color w:val="002060"/>
              </w:rPr>
              <w:t>GARAVANI ANDREA</w:t>
            </w:r>
          </w:p>
        </w:tc>
        <w:tc>
          <w:tcPr>
            <w:tcW w:w="2200" w:type="dxa"/>
            <w:tcMar>
              <w:top w:w="20" w:type="dxa"/>
              <w:left w:w="20" w:type="dxa"/>
              <w:bottom w:w="20" w:type="dxa"/>
              <w:right w:w="20" w:type="dxa"/>
            </w:tcMar>
            <w:vAlign w:val="center"/>
          </w:tcPr>
          <w:p w14:paraId="44094599"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32BFE6A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700A057" w14:textId="77777777" w:rsidR="0001543E" w:rsidRPr="00964E61" w:rsidRDefault="0001543E" w:rsidP="00D5115A">
            <w:pPr>
              <w:pStyle w:val="movimento"/>
              <w:rPr>
                <w:color w:val="002060"/>
              </w:rPr>
            </w:pPr>
            <w:r w:rsidRPr="00964E61">
              <w:rPr>
                <w:color w:val="002060"/>
              </w:rPr>
              <w:t>PAOLILLO LUCA</w:t>
            </w:r>
          </w:p>
        </w:tc>
        <w:tc>
          <w:tcPr>
            <w:tcW w:w="2200" w:type="dxa"/>
            <w:tcMar>
              <w:top w:w="20" w:type="dxa"/>
              <w:left w:w="20" w:type="dxa"/>
              <w:bottom w:w="20" w:type="dxa"/>
              <w:right w:w="20" w:type="dxa"/>
            </w:tcMar>
            <w:vAlign w:val="center"/>
          </w:tcPr>
          <w:p w14:paraId="3E13CCE6" w14:textId="77777777" w:rsidR="0001543E" w:rsidRPr="00964E61" w:rsidRDefault="0001543E" w:rsidP="00D5115A">
            <w:pPr>
              <w:pStyle w:val="movimento2"/>
              <w:rPr>
                <w:color w:val="002060"/>
              </w:rPr>
            </w:pPr>
            <w:r w:rsidRPr="00964E61">
              <w:rPr>
                <w:color w:val="002060"/>
              </w:rPr>
              <w:t xml:space="preserve">(PIEVE D ICO CALCIO A 5) </w:t>
            </w:r>
          </w:p>
        </w:tc>
      </w:tr>
    </w:tbl>
    <w:p w14:paraId="0DE74AFB" w14:textId="77777777" w:rsidR="0001543E" w:rsidRPr="00964E61" w:rsidRDefault="0001543E" w:rsidP="0001543E">
      <w:pPr>
        <w:pStyle w:val="titolo20"/>
        <w:divId w:val="527259509"/>
        <w:rPr>
          <w:color w:val="002060"/>
        </w:rPr>
      </w:pPr>
      <w:r w:rsidRPr="00964E61">
        <w:rPr>
          <w:color w:val="002060"/>
        </w:rPr>
        <w:lastRenderedPageBreak/>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74FB23F" w14:textId="77777777" w:rsidTr="0001543E">
        <w:trPr>
          <w:divId w:val="527259509"/>
        </w:trPr>
        <w:tc>
          <w:tcPr>
            <w:tcW w:w="2200" w:type="dxa"/>
            <w:tcMar>
              <w:top w:w="20" w:type="dxa"/>
              <w:left w:w="20" w:type="dxa"/>
              <w:bottom w:w="20" w:type="dxa"/>
              <w:right w:w="20" w:type="dxa"/>
            </w:tcMar>
            <w:vAlign w:val="center"/>
          </w:tcPr>
          <w:p w14:paraId="7D344936" w14:textId="77777777" w:rsidR="0001543E" w:rsidRPr="00964E61" w:rsidRDefault="0001543E" w:rsidP="00D5115A">
            <w:pPr>
              <w:pStyle w:val="movimento"/>
              <w:rPr>
                <w:color w:val="002060"/>
              </w:rPr>
            </w:pPr>
            <w:r w:rsidRPr="00964E61">
              <w:rPr>
                <w:color w:val="002060"/>
              </w:rPr>
              <w:t>CHIAPPORI STEFANO</w:t>
            </w:r>
          </w:p>
        </w:tc>
        <w:tc>
          <w:tcPr>
            <w:tcW w:w="2200" w:type="dxa"/>
            <w:tcMar>
              <w:top w:w="20" w:type="dxa"/>
              <w:left w:w="20" w:type="dxa"/>
              <w:bottom w:w="20" w:type="dxa"/>
              <w:right w:w="20" w:type="dxa"/>
            </w:tcMar>
            <w:vAlign w:val="center"/>
          </w:tcPr>
          <w:p w14:paraId="59E98823" w14:textId="77777777" w:rsidR="0001543E" w:rsidRPr="00964E61" w:rsidRDefault="0001543E" w:rsidP="00D5115A">
            <w:pPr>
              <w:pStyle w:val="movimento2"/>
              <w:rPr>
                <w:color w:val="002060"/>
              </w:rPr>
            </w:pPr>
            <w:r w:rsidRPr="00964E61">
              <w:rPr>
                <w:color w:val="002060"/>
              </w:rPr>
              <w:t xml:space="preserve">(OLYMPIA FANO C5) </w:t>
            </w:r>
          </w:p>
        </w:tc>
        <w:tc>
          <w:tcPr>
            <w:tcW w:w="800" w:type="dxa"/>
            <w:tcMar>
              <w:top w:w="20" w:type="dxa"/>
              <w:left w:w="20" w:type="dxa"/>
              <w:bottom w:w="20" w:type="dxa"/>
              <w:right w:w="20" w:type="dxa"/>
            </w:tcMar>
            <w:vAlign w:val="center"/>
          </w:tcPr>
          <w:p w14:paraId="6F1899B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DCE6DC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574DC8" w14:textId="77777777" w:rsidR="0001543E" w:rsidRPr="00964E61" w:rsidRDefault="0001543E" w:rsidP="00D5115A">
            <w:pPr>
              <w:pStyle w:val="movimento2"/>
              <w:rPr>
                <w:color w:val="002060"/>
              </w:rPr>
            </w:pPr>
            <w:r w:rsidRPr="00964E61">
              <w:rPr>
                <w:color w:val="002060"/>
              </w:rPr>
              <w:t> </w:t>
            </w:r>
          </w:p>
        </w:tc>
      </w:tr>
    </w:tbl>
    <w:p w14:paraId="6775E464"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6B24086" w14:textId="77777777" w:rsidTr="0001543E">
        <w:trPr>
          <w:divId w:val="527259509"/>
        </w:trPr>
        <w:tc>
          <w:tcPr>
            <w:tcW w:w="2200" w:type="dxa"/>
            <w:tcMar>
              <w:top w:w="20" w:type="dxa"/>
              <w:left w:w="20" w:type="dxa"/>
              <w:bottom w:w="20" w:type="dxa"/>
              <w:right w:w="20" w:type="dxa"/>
            </w:tcMar>
            <w:vAlign w:val="center"/>
          </w:tcPr>
          <w:p w14:paraId="30C7B170" w14:textId="77777777" w:rsidR="0001543E" w:rsidRPr="00964E61" w:rsidRDefault="0001543E" w:rsidP="00D5115A">
            <w:pPr>
              <w:pStyle w:val="movimento"/>
              <w:rPr>
                <w:color w:val="002060"/>
              </w:rPr>
            </w:pPr>
            <w:r w:rsidRPr="00964E61">
              <w:rPr>
                <w:color w:val="002060"/>
              </w:rPr>
              <w:t>TITTARELLI ANDREA</w:t>
            </w:r>
          </w:p>
        </w:tc>
        <w:tc>
          <w:tcPr>
            <w:tcW w:w="2200" w:type="dxa"/>
            <w:tcMar>
              <w:top w:w="20" w:type="dxa"/>
              <w:left w:w="20" w:type="dxa"/>
              <w:bottom w:w="20" w:type="dxa"/>
              <w:right w:w="20" w:type="dxa"/>
            </w:tcMar>
            <w:vAlign w:val="center"/>
          </w:tcPr>
          <w:p w14:paraId="77EED8BF" w14:textId="77777777" w:rsidR="0001543E" w:rsidRPr="00964E61" w:rsidRDefault="0001543E" w:rsidP="00D5115A">
            <w:pPr>
              <w:pStyle w:val="movimento2"/>
              <w:rPr>
                <w:color w:val="002060"/>
              </w:rPr>
            </w:pPr>
            <w:r w:rsidRPr="00964E61">
              <w:rPr>
                <w:color w:val="002060"/>
              </w:rPr>
              <w:t xml:space="preserve">(JESI CALCIO A 5) </w:t>
            </w:r>
          </w:p>
        </w:tc>
        <w:tc>
          <w:tcPr>
            <w:tcW w:w="800" w:type="dxa"/>
            <w:tcMar>
              <w:top w:w="20" w:type="dxa"/>
              <w:left w:w="20" w:type="dxa"/>
              <w:bottom w:w="20" w:type="dxa"/>
              <w:right w:w="20" w:type="dxa"/>
            </w:tcMar>
            <w:vAlign w:val="center"/>
          </w:tcPr>
          <w:p w14:paraId="20FE070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608A42" w14:textId="77777777" w:rsidR="0001543E" w:rsidRPr="00964E61" w:rsidRDefault="0001543E" w:rsidP="00D5115A">
            <w:pPr>
              <w:pStyle w:val="movimento"/>
              <w:rPr>
                <w:color w:val="002060"/>
              </w:rPr>
            </w:pPr>
            <w:r w:rsidRPr="00964E61">
              <w:rPr>
                <w:color w:val="002060"/>
              </w:rPr>
              <w:t>BELLEGGIA NICOLO</w:t>
            </w:r>
          </w:p>
        </w:tc>
        <w:tc>
          <w:tcPr>
            <w:tcW w:w="2200" w:type="dxa"/>
            <w:tcMar>
              <w:top w:w="20" w:type="dxa"/>
              <w:left w:w="20" w:type="dxa"/>
              <w:bottom w:w="20" w:type="dxa"/>
              <w:right w:w="20" w:type="dxa"/>
            </w:tcMar>
            <w:vAlign w:val="center"/>
          </w:tcPr>
          <w:p w14:paraId="2EA4E357" w14:textId="77777777" w:rsidR="0001543E" w:rsidRPr="00964E61" w:rsidRDefault="0001543E" w:rsidP="00D5115A">
            <w:pPr>
              <w:pStyle w:val="movimento2"/>
              <w:rPr>
                <w:color w:val="002060"/>
              </w:rPr>
            </w:pPr>
            <w:r w:rsidRPr="00964E61">
              <w:rPr>
                <w:color w:val="002060"/>
              </w:rPr>
              <w:t xml:space="preserve">(REAL SAN GIORGIO) </w:t>
            </w:r>
          </w:p>
        </w:tc>
      </w:tr>
      <w:tr w:rsidR="0001543E" w:rsidRPr="00964E61" w14:paraId="297B8208" w14:textId="77777777" w:rsidTr="0001543E">
        <w:trPr>
          <w:divId w:val="527259509"/>
        </w:trPr>
        <w:tc>
          <w:tcPr>
            <w:tcW w:w="2200" w:type="dxa"/>
            <w:tcMar>
              <w:top w:w="20" w:type="dxa"/>
              <w:left w:w="20" w:type="dxa"/>
              <w:bottom w:w="20" w:type="dxa"/>
              <w:right w:w="20" w:type="dxa"/>
            </w:tcMar>
            <w:vAlign w:val="center"/>
          </w:tcPr>
          <w:p w14:paraId="7F6205D4" w14:textId="77777777" w:rsidR="0001543E" w:rsidRPr="00964E61" w:rsidRDefault="0001543E" w:rsidP="00D5115A">
            <w:pPr>
              <w:pStyle w:val="movimento"/>
              <w:rPr>
                <w:color w:val="002060"/>
              </w:rPr>
            </w:pPr>
            <w:r w:rsidRPr="00964E61">
              <w:rPr>
                <w:color w:val="002060"/>
              </w:rPr>
              <w:t>CASSISI JACOPO</w:t>
            </w:r>
          </w:p>
        </w:tc>
        <w:tc>
          <w:tcPr>
            <w:tcW w:w="2200" w:type="dxa"/>
            <w:tcMar>
              <w:top w:w="20" w:type="dxa"/>
              <w:left w:w="20" w:type="dxa"/>
              <w:bottom w:w="20" w:type="dxa"/>
              <w:right w:w="20" w:type="dxa"/>
            </w:tcMar>
            <w:vAlign w:val="center"/>
          </w:tcPr>
          <w:p w14:paraId="6E869C36"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3D23A9B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33CE0B" w14:textId="77777777" w:rsidR="0001543E" w:rsidRPr="00964E61" w:rsidRDefault="0001543E" w:rsidP="00D5115A">
            <w:pPr>
              <w:pStyle w:val="movimento"/>
              <w:rPr>
                <w:color w:val="002060"/>
              </w:rPr>
            </w:pPr>
            <w:r w:rsidRPr="00964E61">
              <w:rPr>
                <w:color w:val="002060"/>
              </w:rPr>
              <w:t>DIIORIO FACUNDO</w:t>
            </w:r>
          </w:p>
        </w:tc>
        <w:tc>
          <w:tcPr>
            <w:tcW w:w="2200" w:type="dxa"/>
            <w:tcMar>
              <w:top w:w="20" w:type="dxa"/>
              <w:left w:w="20" w:type="dxa"/>
              <w:bottom w:w="20" w:type="dxa"/>
              <w:right w:w="20" w:type="dxa"/>
            </w:tcMar>
            <w:vAlign w:val="center"/>
          </w:tcPr>
          <w:p w14:paraId="0A7444AE" w14:textId="77777777" w:rsidR="0001543E" w:rsidRPr="00964E61" w:rsidRDefault="0001543E" w:rsidP="00D5115A">
            <w:pPr>
              <w:pStyle w:val="movimento2"/>
              <w:rPr>
                <w:color w:val="002060"/>
              </w:rPr>
            </w:pPr>
            <w:r w:rsidRPr="00964E61">
              <w:rPr>
                <w:color w:val="002060"/>
              </w:rPr>
              <w:t xml:space="preserve">(RECANATI CALCIO A 5) </w:t>
            </w:r>
          </w:p>
        </w:tc>
      </w:tr>
    </w:tbl>
    <w:p w14:paraId="023836F1" w14:textId="77777777" w:rsidR="0001543E" w:rsidRPr="00964E61" w:rsidRDefault="0001543E" w:rsidP="0001543E">
      <w:pPr>
        <w:pStyle w:val="titolo20"/>
        <w:divId w:val="527259509"/>
        <w:rPr>
          <w:color w:val="002060"/>
        </w:rPr>
      </w:pPr>
      <w:r w:rsidRPr="00964E6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471EE8F" w14:textId="77777777" w:rsidTr="0001543E">
        <w:trPr>
          <w:divId w:val="527259509"/>
        </w:trPr>
        <w:tc>
          <w:tcPr>
            <w:tcW w:w="2200" w:type="dxa"/>
            <w:tcMar>
              <w:top w:w="20" w:type="dxa"/>
              <w:left w:w="20" w:type="dxa"/>
              <w:bottom w:w="20" w:type="dxa"/>
              <w:right w:w="20" w:type="dxa"/>
            </w:tcMar>
            <w:vAlign w:val="center"/>
          </w:tcPr>
          <w:p w14:paraId="41A05A59" w14:textId="77777777" w:rsidR="0001543E" w:rsidRPr="00964E61" w:rsidRDefault="0001543E" w:rsidP="00D5115A">
            <w:pPr>
              <w:pStyle w:val="movimento"/>
              <w:rPr>
                <w:color w:val="002060"/>
              </w:rPr>
            </w:pPr>
            <w:r w:rsidRPr="00964E61">
              <w:rPr>
                <w:color w:val="002060"/>
              </w:rPr>
              <w:t>BERTOZZI SAMUELE</w:t>
            </w:r>
          </w:p>
        </w:tc>
        <w:tc>
          <w:tcPr>
            <w:tcW w:w="2200" w:type="dxa"/>
            <w:tcMar>
              <w:top w:w="20" w:type="dxa"/>
              <w:left w:w="20" w:type="dxa"/>
              <w:bottom w:w="20" w:type="dxa"/>
              <w:right w:w="20" w:type="dxa"/>
            </w:tcMar>
            <w:vAlign w:val="center"/>
          </w:tcPr>
          <w:p w14:paraId="3FB6D4E9" w14:textId="77777777" w:rsidR="0001543E" w:rsidRPr="00964E61" w:rsidRDefault="0001543E" w:rsidP="00D5115A">
            <w:pPr>
              <w:pStyle w:val="movimento2"/>
              <w:rPr>
                <w:color w:val="002060"/>
              </w:rPr>
            </w:pPr>
            <w:r w:rsidRPr="00964E61">
              <w:rPr>
                <w:color w:val="002060"/>
              </w:rPr>
              <w:t xml:space="preserve">(PIEVE D ICO CALCIO A 5) </w:t>
            </w:r>
          </w:p>
        </w:tc>
        <w:tc>
          <w:tcPr>
            <w:tcW w:w="800" w:type="dxa"/>
            <w:tcMar>
              <w:top w:w="20" w:type="dxa"/>
              <w:left w:w="20" w:type="dxa"/>
              <w:bottom w:w="20" w:type="dxa"/>
              <w:right w:w="20" w:type="dxa"/>
            </w:tcMar>
            <w:vAlign w:val="center"/>
          </w:tcPr>
          <w:p w14:paraId="6412D18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FDDF12" w14:textId="77777777" w:rsidR="0001543E" w:rsidRPr="00964E61" w:rsidRDefault="0001543E" w:rsidP="00D5115A">
            <w:pPr>
              <w:pStyle w:val="movimento"/>
              <w:rPr>
                <w:color w:val="002060"/>
              </w:rPr>
            </w:pPr>
            <w:r w:rsidRPr="00964E61">
              <w:rPr>
                <w:color w:val="002060"/>
              </w:rPr>
              <w:t>LATESSA ALESSANDRO</w:t>
            </w:r>
          </w:p>
        </w:tc>
        <w:tc>
          <w:tcPr>
            <w:tcW w:w="2200" w:type="dxa"/>
            <w:tcMar>
              <w:top w:w="20" w:type="dxa"/>
              <w:left w:w="20" w:type="dxa"/>
              <w:bottom w:w="20" w:type="dxa"/>
              <w:right w:w="20" w:type="dxa"/>
            </w:tcMar>
            <w:vAlign w:val="center"/>
          </w:tcPr>
          <w:p w14:paraId="66638F00" w14:textId="77777777" w:rsidR="0001543E" w:rsidRPr="00964E61" w:rsidRDefault="0001543E" w:rsidP="00D5115A">
            <w:pPr>
              <w:pStyle w:val="movimento2"/>
              <w:rPr>
                <w:color w:val="002060"/>
              </w:rPr>
            </w:pPr>
            <w:r w:rsidRPr="00964E61">
              <w:rPr>
                <w:color w:val="002060"/>
              </w:rPr>
              <w:t xml:space="preserve">(PIEVE D ICO CALCIO A 5) </w:t>
            </w:r>
          </w:p>
        </w:tc>
      </w:tr>
    </w:tbl>
    <w:p w14:paraId="71D9AB94"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82E02AD" w14:textId="77777777" w:rsidTr="0001543E">
        <w:trPr>
          <w:divId w:val="527259509"/>
        </w:trPr>
        <w:tc>
          <w:tcPr>
            <w:tcW w:w="2200" w:type="dxa"/>
            <w:tcMar>
              <w:top w:w="20" w:type="dxa"/>
              <w:left w:w="20" w:type="dxa"/>
              <w:bottom w:w="20" w:type="dxa"/>
              <w:right w:w="20" w:type="dxa"/>
            </w:tcMar>
            <w:vAlign w:val="center"/>
          </w:tcPr>
          <w:p w14:paraId="46983F7B" w14:textId="77777777" w:rsidR="0001543E" w:rsidRPr="00964E61" w:rsidRDefault="0001543E" w:rsidP="00D5115A">
            <w:pPr>
              <w:pStyle w:val="movimento"/>
              <w:rPr>
                <w:color w:val="002060"/>
              </w:rPr>
            </w:pPr>
            <w:r w:rsidRPr="00964E61">
              <w:rPr>
                <w:color w:val="002060"/>
              </w:rPr>
              <w:t>BACALONI RUDY</w:t>
            </w:r>
          </w:p>
        </w:tc>
        <w:tc>
          <w:tcPr>
            <w:tcW w:w="2200" w:type="dxa"/>
            <w:tcMar>
              <w:top w:w="20" w:type="dxa"/>
              <w:left w:w="20" w:type="dxa"/>
              <w:bottom w:w="20" w:type="dxa"/>
              <w:right w:w="20" w:type="dxa"/>
            </w:tcMar>
            <w:vAlign w:val="center"/>
          </w:tcPr>
          <w:p w14:paraId="59C82F1E"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6FC47F2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04E81D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ED7CF07" w14:textId="77777777" w:rsidR="0001543E" w:rsidRPr="00964E61" w:rsidRDefault="0001543E" w:rsidP="00D5115A">
            <w:pPr>
              <w:pStyle w:val="movimento2"/>
              <w:rPr>
                <w:color w:val="002060"/>
              </w:rPr>
            </w:pPr>
            <w:r w:rsidRPr="00964E61">
              <w:rPr>
                <w:color w:val="002060"/>
              </w:rPr>
              <w:t> </w:t>
            </w:r>
          </w:p>
        </w:tc>
      </w:tr>
    </w:tbl>
    <w:p w14:paraId="18299D76"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36617BA" w14:textId="77777777" w:rsidTr="0001543E">
        <w:trPr>
          <w:divId w:val="527259509"/>
        </w:trPr>
        <w:tc>
          <w:tcPr>
            <w:tcW w:w="2200" w:type="dxa"/>
            <w:tcMar>
              <w:top w:w="20" w:type="dxa"/>
              <w:left w:w="20" w:type="dxa"/>
              <w:bottom w:w="20" w:type="dxa"/>
              <w:right w:w="20" w:type="dxa"/>
            </w:tcMar>
            <w:vAlign w:val="center"/>
          </w:tcPr>
          <w:p w14:paraId="0F8A8007" w14:textId="77777777" w:rsidR="0001543E" w:rsidRPr="00964E61" w:rsidRDefault="0001543E" w:rsidP="00D5115A">
            <w:pPr>
              <w:pStyle w:val="movimento"/>
              <w:rPr>
                <w:color w:val="002060"/>
              </w:rPr>
            </w:pPr>
            <w:r w:rsidRPr="00964E61">
              <w:rPr>
                <w:color w:val="002060"/>
              </w:rPr>
              <w:t>GALLOZZI SIMONE</w:t>
            </w:r>
          </w:p>
        </w:tc>
        <w:tc>
          <w:tcPr>
            <w:tcW w:w="2200" w:type="dxa"/>
            <w:tcMar>
              <w:top w:w="20" w:type="dxa"/>
              <w:left w:w="20" w:type="dxa"/>
              <w:bottom w:w="20" w:type="dxa"/>
              <w:right w:w="20" w:type="dxa"/>
            </w:tcMar>
            <w:vAlign w:val="center"/>
          </w:tcPr>
          <w:p w14:paraId="4F5E3CF2" w14:textId="77777777" w:rsidR="0001543E" w:rsidRPr="00964E61" w:rsidRDefault="0001543E" w:rsidP="00D5115A">
            <w:pPr>
              <w:pStyle w:val="movimento2"/>
              <w:rPr>
                <w:color w:val="002060"/>
              </w:rPr>
            </w:pPr>
            <w:r w:rsidRPr="00964E61">
              <w:rPr>
                <w:color w:val="002060"/>
              </w:rPr>
              <w:t xml:space="preserve">(DINAMIS 1990) </w:t>
            </w:r>
          </w:p>
        </w:tc>
        <w:tc>
          <w:tcPr>
            <w:tcW w:w="800" w:type="dxa"/>
            <w:tcMar>
              <w:top w:w="20" w:type="dxa"/>
              <w:left w:w="20" w:type="dxa"/>
              <w:bottom w:w="20" w:type="dxa"/>
              <w:right w:w="20" w:type="dxa"/>
            </w:tcMar>
            <w:vAlign w:val="center"/>
          </w:tcPr>
          <w:p w14:paraId="6D54F6C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F8C8C48" w14:textId="77777777" w:rsidR="0001543E" w:rsidRPr="00964E61" w:rsidRDefault="0001543E" w:rsidP="00D5115A">
            <w:pPr>
              <w:pStyle w:val="movimento"/>
              <w:rPr>
                <w:color w:val="002060"/>
              </w:rPr>
            </w:pPr>
            <w:r w:rsidRPr="00964E61">
              <w:rPr>
                <w:color w:val="002060"/>
              </w:rPr>
              <w:t>BORDONI RICCARDO</w:t>
            </w:r>
          </w:p>
        </w:tc>
        <w:tc>
          <w:tcPr>
            <w:tcW w:w="2200" w:type="dxa"/>
            <w:tcMar>
              <w:top w:w="20" w:type="dxa"/>
              <w:left w:w="20" w:type="dxa"/>
              <w:bottom w:w="20" w:type="dxa"/>
              <w:right w:w="20" w:type="dxa"/>
            </w:tcMar>
            <w:vAlign w:val="center"/>
          </w:tcPr>
          <w:p w14:paraId="7DEE8B62" w14:textId="77777777" w:rsidR="0001543E" w:rsidRPr="00964E61" w:rsidRDefault="0001543E" w:rsidP="00D5115A">
            <w:pPr>
              <w:pStyle w:val="movimento2"/>
              <w:rPr>
                <w:color w:val="002060"/>
              </w:rPr>
            </w:pPr>
            <w:r w:rsidRPr="00964E61">
              <w:rPr>
                <w:color w:val="002060"/>
              </w:rPr>
              <w:t xml:space="preserve">(REAL SAN GIORGIO) </w:t>
            </w:r>
          </w:p>
        </w:tc>
      </w:tr>
    </w:tbl>
    <w:p w14:paraId="3EA90E6A"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E489A58" w14:textId="77777777" w:rsidTr="0001543E">
        <w:trPr>
          <w:divId w:val="527259509"/>
        </w:trPr>
        <w:tc>
          <w:tcPr>
            <w:tcW w:w="2200" w:type="dxa"/>
            <w:tcMar>
              <w:top w:w="20" w:type="dxa"/>
              <w:left w:w="20" w:type="dxa"/>
              <w:bottom w:w="20" w:type="dxa"/>
              <w:right w:w="20" w:type="dxa"/>
            </w:tcMar>
            <w:vAlign w:val="center"/>
          </w:tcPr>
          <w:p w14:paraId="769ADC29" w14:textId="77777777" w:rsidR="0001543E" w:rsidRPr="00964E61" w:rsidRDefault="0001543E" w:rsidP="00D5115A">
            <w:pPr>
              <w:pStyle w:val="movimento"/>
              <w:rPr>
                <w:color w:val="002060"/>
              </w:rPr>
            </w:pPr>
            <w:r w:rsidRPr="00964E61">
              <w:rPr>
                <w:color w:val="002060"/>
              </w:rPr>
              <w:t>MATTIOLI CRISTIAN</w:t>
            </w:r>
          </w:p>
        </w:tc>
        <w:tc>
          <w:tcPr>
            <w:tcW w:w="2200" w:type="dxa"/>
            <w:tcMar>
              <w:top w:w="20" w:type="dxa"/>
              <w:left w:w="20" w:type="dxa"/>
              <w:bottom w:w="20" w:type="dxa"/>
              <w:right w:w="20" w:type="dxa"/>
            </w:tcMar>
            <w:vAlign w:val="center"/>
          </w:tcPr>
          <w:p w14:paraId="2DFD0110" w14:textId="77777777" w:rsidR="0001543E" w:rsidRPr="00964E61" w:rsidRDefault="0001543E" w:rsidP="00D5115A">
            <w:pPr>
              <w:pStyle w:val="movimento2"/>
              <w:rPr>
                <w:color w:val="002060"/>
              </w:rPr>
            </w:pPr>
            <w:r w:rsidRPr="00964E61">
              <w:rPr>
                <w:color w:val="002060"/>
              </w:rPr>
              <w:t xml:space="preserve">(PIANACCIO) </w:t>
            </w:r>
          </w:p>
        </w:tc>
        <w:tc>
          <w:tcPr>
            <w:tcW w:w="800" w:type="dxa"/>
            <w:tcMar>
              <w:top w:w="20" w:type="dxa"/>
              <w:left w:w="20" w:type="dxa"/>
              <w:bottom w:w="20" w:type="dxa"/>
              <w:right w:w="20" w:type="dxa"/>
            </w:tcMar>
            <w:vAlign w:val="center"/>
          </w:tcPr>
          <w:p w14:paraId="5E1E998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6F3C9C5" w14:textId="77777777" w:rsidR="0001543E" w:rsidRPr="00964E61" w:rsidRDefault="0001543E" w:rsidP="00D5115A">
            <w:pPr>
              <w:pStyle w:val="movimento"/>
              <w:rPr>
                <w:color w:val="002060"/>
              </w:rPr>
            </w:pPr>
            <w:r w:rsidRPr="00964E61">
              <w:rPr>
                <w:color w:val="002060"/>
              </w:rPr>
              <w:t>DI LEONARDO MIRCO</w:t>
            </w:r>
          </w:p>
        </w:tc>
        <w:tc>
          <w:tcPr>
            <w:tcW w:w="2200" w:type="dxa"/>
            <w:tcMar>
              <w:top w:w="20" w:type="dxa"/>
              <w:left w:w="20" w:type="dxa"/>
              <w:bottom w:w="20" w:type="dxa"/>
              <w:right w:w="20" w:type="dxa"/>
            </w:tcMar>
            <w:vAlign w:val="center"/>
          </w:tcPr>
          <w:p w14:paraId="61907796" w14:textId="77777777" w:rsidR="0001543E" w:rsidRPr="00964E61" w:rsidRDefault="0001543E" w:rsidP="00D5115A">
            <w:pPr>
              <w:pStyle w:val="movimento2"/>
              <w:rPr>
                <w:color w:val="002060"/>
              </w:rPr>
            </w:pPr>
            <w:r w:rsidRPr="00964E61">
              <w:rPr>
                <w:color w:val="002060"/>
              </w:rPr>
              <w:t xml:space="preserve">(REAL SAN GIORGIO) </w:t>
            </w:r>
          </w:p>
        </w:tc>
      </w:tr>
      <w:tr w:rsidR="0001543E" w:rsidRPr="00964E61" w14:paraId="5C12511F" w14:textId="77777777" w:rsidTr="0001543E">
        <w:trPr>
          <w:divId w:val="527259509"/>
        </w:trPr>
        <w:tc>
          <w:tcPr>
            <w:tcW w:w="2200" w:type="dxa"/>
            <w:tcMar>
              <w:top w:w="20" w:type="dxa"/>
              <w:left w:w="20" w:type="dxa"/>
              <w:bottom w:w="20" w:type="dxa"/>
              <w:right w:w="20" w:type="dxa"/>
            </w:tcMar>
            <w:vAlign w:val="center"/>
          </w:tcPr>
          <w:p w14:paraId="42560E8A" w14:textId="77777777" w:rsidR="0001543E" w:rsidRPr="00964E61" w:rsidRDefault="0001543E" w:rsidP="00D5115A">
            <w:pPr>
              <w:pStyle w:val="movimento"/>
              <w:rPr>
                <w:color w:val="002060"/>
              </w:rPr>
            </w:pPr>
            <w:r w:rsidRPr="00964E61">
              <w:rPr>
                <w:color w:val="002060"/>
              </w:rPr>
              <w:t>CIMMINO RAFFAELE</w:t>
            </w:r>
          </w:p>
        </w:tc>
        <w:tc>
          <w:tcPr>
            <w:tcW w:w="2200" w:type="dxa"/>
            <w:tcMar>
              <w:top w:w="20" w:type="dxa"/>
              <w:left w:w="20" w:type="dxa"/>
              <w:bottom w:w="20" w:type="dxa"/>
              <w:right w:w="20" w:type="dxa"/>
            </w:tcMar>
            <w:vAlign w:val="center"/>
          </w:tcPr>
          <w:p w14:paraId="7A78A59C"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01765DF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4FE9B3A" w14:textId="77777777" w:rsidR="0001543E" w:rsidRPr="00964E61" w:rsidRDefault="0001543E" w:rsidP="00D5115A">
            <w:pPr>
              <w:pStyle w:val="movimento"/>
              <w:rPr>
                <w:color w:val="002060"/>
              </w:rPr>
            </w:pPr>
            <w:r w:rsidRPr="00964E61">
              <w:rPr>
                <w:color w:val="002060"/>
              </w:rPr>
              <w:t>SABBATINI JOHNATAN</w:t>
            </w:r>
          </w:p>
        </w:tc>
        <w:tc>
          <w:tcPr>
            <w:tcW w:w="2200" w:type="dxa"/>
            <w:tcMar>
              <w:top w:w="20" w:type="dxa"/>
              <w:left w:w="20" w:type="dxa"/>
              <w:bottom w:w="20" w:type="dxa"/>
              <w:right w:w="20" w:type="dxa"/>
            </w:tcMar>
            <w:vAlign w:val="center"/>
          </w:tcPr>
          <w:p w14:paraId="2695CE26" w14:textId="77777777" w:rsidR="0001543E" w:rsidRPr="00964E61" w:rsidRDefault="0001543E" w:rsidP="00D5115A">
            <w:pPr>
              <w:pStyle w:val="movimento2"/>
              <w:rPr>
                <w:color w:val="002060"/>
              </w:rPr>
            </w:pPr>
            <w:r w:rsidRPr="00964E61">
              <w:rPr>
                <w:color w:val="002060"/>
              </w:rPr>
              <w:t xml:space="preserve">(RECANATI CALCIO A 5) </w:t>
            </w:r>
          </w:p>
        </w:tc>
      </w:tr>
    </w:tbl>
    <w:p w14:paraId="45BEF521"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7E087F1" w14:textId="77777777" w:rsidTr="0001543E">
        <w:trPr>
          <w:divId w:val="527259509"/>
        </w:trPr>
        <w:tc>
          <w:tcPr>
            <w:tcW w:w="2200" w:type="dxa"/>
            <w:tcMar>
              <w:top w:w="20" w:type="dxa"/>
              <w:left w:w="20" w:type="dxa"/>
              <w:bottom w:w="20" w:type="dxa"/>
              <w:right w:w="20" w:type="dxa"/>
            </w:tcMar>
            <w:vAlign w:val="center"/>
          </w:tcPr>
          <w:p w14:paraId="49CED37F" w14:textId="77777777" w:rsidR="0001543E" w:rsidRPr="00964E61" w:rsidRDefault="0001543E" w:rsidP="00D5115A">
            <w:pPr>
              <w:pStyle w:val="movimento"/>
              <w:rPr>
                <w:color w:val="002060"/>
              </w:rPr>
            </w:pPr>
            <w:r w:rsidRPr="00964E61">
              <w:rPr>
                <w:color w:val="002060"/>
              </w:rPr>
              <w:t>PALMIERI THOMAS</w:t>
            </w:r>
          </w:p>
        </w:tc>
        <w:tc>
          <w:tcPr>
            <w:tcW w:w="2200" w:type="dxa"/>
            <w:tcMar>
              <w:top w:w="20" w:type="dxa"/>
              <w:left w:w="20" w:type="dxa"/>
              <w:bottom w:w="20" w:type="dxa"/>
              <w:right w:w="20" w:type="dxa"/>
            </w:tcMar>
            <w:vAlign w:val="center"/>
          </w:tcPr>
          <w:p w14:paraId="1E94872E"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4312B39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F80BDCA" w14:textId="77777777" w:rsidR="0001543E" w:rsidRPr="00964E61" w:rsidRDefault="0001543E" w:rsidP="00D5115A">
            <w:pPr>
              <w:pStyle w:val="movimento"/>
              <w:rPr>
                <w:color w:val="002060"/>
              </w:rPr>
            </w:pPr>
            <w:r w:rsidRPr="00964E61">
              <w:rPr>
                <w:color w:val="002060"/>
              </w:rPr>
              <w:t>POLVERARI GIOVANNI</w:t>
            </w:r>
          </w:p>
        </w:tc>
        <w:tc>
          <w:tcPr>
            <w:tcW w:w="2200" w:type="dxa"/>
            <w:tcMar>
              <w:top w:w="20" w:type="dxa"/>
              <w:left w:w="20" w:type="dxa"/>
              <w:bottom w:w="20" w:type="dxa"/>
              <w:right w:w="20" w:type="dxa"/>
            </w:tcMar>
            <w:vAlign w:val="center"/>
          </w:tcPr>
          <w:p w14:paraId="48FDB39E" w14:textId="77777777" w:rsidR="0001543E" w:rsidRPr="00964E61" w:rsidRDefault="0001543E" w:rsidP="00D5115A">
            <w:pPr>
              <w:pStyle w:val="movimento2"/>
              <w:rPr>
                <w:color w:val="002060"/>
              </w:rPr>
            </w:pPr>
            <w:r w:rsidRPr="00964E61">
              <w:rPr>
                <w:color w:val="002060"/>
              </w:rPr>
              <w:t xml:space="preserve">(OLYMPIA FANO C5) </w:t>
            </w:r>
          </w:p>
        </w:tc>
      </w:tr>
      <w:tr w:rsidR="0001543E" w:rsidRPr="00964E61" w14:paraId="43346F3A" w14:textId="77777777" w:rsidTr="0001543E">
        <w:trPr>
          <w:divId w:val="527259509"/>
        </w:trPr>
        <w:tc>
          <w:tcPr>
            <w:tcW w:w="2200" w:type="dxa"/>
            <w:tcMar>
              <w:top w:w="20" w:type="dxa"/>
              <w:left w:w="20" w:type="dxa"/>
              <w:bottom w:w="20" w:type="dxa"/>
              <w:right w:w="20" w:type="dxa"/>
            </w:tcMar>
            <w:vAlign w:val="center"/>
          </w:tcPr>
          <w:p w14:paraId="0BCC16B3" w14:textId="77777777" w:rsidR="0001543E" w:rsidRPr="00964E61" w:rsidRDefault="0001543E" w:rsidP="00D5115A">
            <w:pPr>
              <w:pStyle w:val="movimento"/>
              <w:rPr>
                <w:color w:val="002060"/>
              </w:rPr>
            </w:pPr>
            <w:r w:rsidRPr="00964E61">
              <w:rPr>
                <w:color w:val="002060"/>
              </w:rPr>
              <w:t>DENARO DAVIDE</w:t>
            </w:r>
          </w:p>
        </w:tc>
        <w:tc>
          <w:tcPr>
            <w:tcW w:w="2200" w:type="dxa"/>
            <w:tcMar>
              <w:top w:w="20" w:type="dxa"/>
              <w:left w:w="20" w:type="dxa"/>
              <w:bottom w:w="20" w:type="dxa"/>
              <w:right w:w="20" w:type="dxa"/>
            </w:tcMar>
            <w:vAlign w:val="center"/>
          </w:tcPr>
          <w:p w14:paraId="2F8F84F4" w14:textId="77777777" w:rsidR="0001543E" w:rsidRPr="00964E61" w:rsidRDefault="0001543E" w:rsidP="00D5115A">
            <w:pPr>
              <w:pStyle w:val="movimento2"/>
              <w:rPr>
                <w:color w:val="002060"/>
              </w:rPr>
            </w:pPr>
            <w:r w:rsidRPr="00964E61">
              <w:rPr>
                <w:color w:val="002060"/>
              </w:rPr>
              <w:t xml:space="preserve">(PIANACCIO) </w:t>
            </w:r>
          </w:p>
        </w:tc>
        <w:tc>
          <w:tcPr>
            <w:tcW w:w="800" w:type="dxa"/>
            <w:tcMar>
              <w:top w:w="20" w:type="dxa"/>
              <w:left w:w="20" w:type="dxa"/>
              <w:bottom w:w="20" w:type="dxa"/>
              <w:right w:w="20" w:type="dxa"/>
            </w:tcMar>
            <w:vAlign w:val="center"/>
          </w:tcPr>
          <w:p w14:paraId="2FEC59C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93C4E8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9C7B56" w14:textId="77777777" w:rsidR="0001543E" w:rsidRPr="00964E61" w:rsidRDefault="0001543E" w:rsidP="00D5115A">
            <w:pPr>
              <w:pStyle w:val="movimento2"/>
              <w:rPr>
                <w:color w:val="002060"/>
              </w:rPr>
            </w:pPr>
            <w:r w:rsidRPr="00964E61">
              <w:rPr>
                <w:color w:val="002060"/>
              </w:rPr>
              <w:t> </w:t>
            </w:r>
          </w:p>
        </w:tc>
      </w:tr>
    </w:tbl>
    <w:p w14:paraId="4D9BEDDE" w14:textId="77777777" w:rsidR="0001543E" w:rsidRPr="00964E61" w:rsidRDefault="0001543E" w:rsidP="0001543E">
      <w:pPr>
        <w:pStyle w:val="titolo10"/>
        <w:divId w:val="527259509"/>
        <w:rPr>
          <w:color w:val="002060"/>
        </w:rPr>
      </w:pPr>
      <w:r w:rsidRPr="00964E61">
        <w:rPr>
          <w:color w:val="002060"/>
        </w:rPr>
        <w:t xml:space="preserve">GARE DEL 15/ 2/2020 </w:t>
      </w:r>
    </w:p>
    <w:p w14:paraId="720149C4"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677E887"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3120547E" w14:textId="77777777" w:rsidR="0001543E" w:rsidRPr="00964E61" w:rsidRDefault="0001543E" w:rsidP="0001543E">
      <w:pPr>
        <w:pStyle w:val="titolo30"/>
        <w:divId w:val="527259509"/>
        <w:rPr>
          <w:color w:val="002060"/>
        </w:rPr>
      </w:pPr>
      <w:r w:rsidRPr="00964E61">
        <w:rPr>
          <w:color w:val="002060"/>
        </w:rPr>
        <w:t xml:space="preserve">DIRIGENTI </w:t>
      </w:r>
    </w:p>
    <w:p w14:paraId="40562A4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A65E2A2" w14:textId="77777777" w:rsidTr="0001543E">
        <w:trPr>
          <w:divId w:val="527259509"/>
        </w:trPr>
        <w:tc>
          <w:tcPr>
            <w:tcW w:w="2200" w:type="dxa"/>
            <w:tcMar>
              <w:top w:w="20" w:type="dxa"/>
              <w:left w:w="20" w:type="dxa"/>
              <w:bottom w:w="20" w:type="dxa"/>
              <w:right w:w="20" w:type="dxa"/>
            </w:tcMar>
            <w:vAlign w:val="center"/>
          </w:tcPr>
          <w:p w14:paraId="44A00091" w14:textId="77777777" w:rsidR="0001543E" w:rsidRPr="00964E61" w:rsidRDefault="0001543E" w:rsidP="00D5115A">
            <w:pPr>
              <w:pStyle w:val="movimento"/>
              <w:rPr>
                <w:color w:val="002060"/>
              </w:rPr>
            </w:pPr>
            <w:r w:rsidRPr="00964E61">
              <w:rPr>
                <w:color w:val="002060"/>
              </w:rPr>
              <w:t>LUCIANI ROBERTO</w:t>
            </w:r>
          </w:p>
        </w:tc>
        <w:tc>
          <w:tcPr>
            <w:tcW w:w="2200" w:type="dxa"/>
            <w:tcMar>
              <w:top w:w="20" w:type="dxa"/>
              <w:left w:w="20" w:type="dxa"/>
              <w:bottom w:w="20" w:type="dxa"/>
              <w:right w:w="20" w:type="dxa"/>
            </w:tcMar>
            <w:vAlign w:val="center"/>
          </w:tcPr>
          <w:p w14:paraId="4942854E" w14:textId="77777777" w:rsidR="0001543E" w:rsidRPr="00964E61" w:rsidRDefault="0001543E" w:rsidP="00D5115A">
            <w:pPr>
              <w:pStyle w:val="movimento2"/>
              <w:rPr>
                <w:color w:val="002060"/>
              </w:rPr>
            </w:pPr>
            <w:r w:rsidRPr="00964E61">
              <w:rPr>
                <w:color w:val="002060"/>
              </w:rPr>
              <w:t xml:space="preserve">(NUOVA JUVENTINA FFC) </w:t>
            </w:r>
          </w:p>
        </w:tc>
        <w:tc>
          <w:tcPr>
            <w:tcW w:w="800" w:type="dxa"/>
            <w:tcMar>
              <w:top w:w="20" w:type="dxa"/>
              <w:left w:w="20" w:type="dxa"/>
              <w:bottom w:w="20" w:type="dxa"/>
              <w:right w:w="20" w:type="dxa"/>
            </w:tcMar>
            <w:vAlign w:val="center"/>
          </w:tcPr>
          <w:p w14:paraId="1800D7E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366A4B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3C9A904" w14:textId="77777777" w:rsidR="0001543E" w:rsidRPr="00964E61" w:rsidRDefault="0001543E" w:rsidP="00D5115A">
            <w:pPr>
              <w:pStyle w:val="movimento2"/>
              <w:rPr>
                <w:color w:val="002060"/>
              </w:rPr>
            </w:pPr>
            <w:r w:rsidRPr="00964E61">
              <w:rPr>
                <w:color w:val="002060"/>
              </w:rPr>
              <w:t> </w:t>
            </w:r>
          </w:p>
        </w:tc>
      </w:tr>
    </w:tbl>
    <w:p w14:paraId="21B43513"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proteste nei confronti dell'arbitro. Allontanato. </w:t>
      </w:r>
    </w:p>
    <w:p w14:paraId="1964D3AD" w14:textId="77777777" w:rsidR="0001543E" w:rsidRPr="00964E61" w:rsidRDefault="0001543E" w:rsidP="0001543E">
      <w:pPr>
        <w:pStyle w:val="titolo30"/>
        <w:divId w:val="527259509"/>
        <w:rPr>
          <w:color w:val="002060"/>
        </w:rPr>
      </w:pPr>
      <w:r w:rsidRPr="00964E61">
        <w:rPr>
          <w:color w:val="002060"/>
        </w:rPr>
        <w:t xml:space="preserve">CALCIATORI NON ESPULSI </w:t>
      </w:r>
    </w:p>
    <w:p w14:paraId="4C19490C"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9DCCFF5" w14:textId="77777777" w:rsidTr="0001543E">
        <w:trPr>
          <w:divId w:val="527259509"/>
        </w:trPr>
        <w:tc>
          <w:tcPr>
            <w:tcW w:w="2200" w:type="dxa"/>
            <w:tcMar>
              <w:top w:w="20" w:type="dxa"/>
              <w:left w:w="20" w:type="dxa"/>
              <w:bottom w:w="20" w:type="dxa"/>
              <w:right w:w="20" w:type="dxa"/>
            </w:tcMar>
            <w:vAlign w:val="center"/>
          </w:tcPr>
          <w:p w14:paraId="011429DB" w14:textId="77777777" w:rsidR="0001543E" w:rsidRPr="00964E61" w:rsidRDefault="0001543E" w:rsidP="00D5115A">
            <w:pPr>
              <w:pStyle w:val="movimento"/>
              <w:rPr>
                <w:color w:val="002060"/>
              </w:rPr>
            </w:pPr>
            <w:r w:rsidRPr="00964E61">
              <w:rPr>
                <w:color w:val="002060"/>
              </w:rPr>
              <w:t>BILO DAVIDE</w:t>
            </w:r>
          </w:p>
        </w:tc>
        <w:tc>
          <w:tcPr>
            <w:tcW w:w="2200" w:type="dxa"/>
            <w:tcMar>
              <w:top w:w="20" w:type="dxa"/>
              <w:left w:w="20" w:type="dxa"/>
              <w:bottom w:w="20" w:type="dxa"/>
              <w:right w:w="20" w:type="dxa"/>
            </w:tcMar>
            <w:vAlign w:val="center"/>
          </w:tcPr>
          <w:p w14:paraId="7D965786" w14:textId="77777777" w:rsidR="0001543E" w:rsidRPr="00964E61" w:rsidRDefault="0001543E" w:rsidP="00D5115A">
            <w:pPr>
              <w:pStyle w:val="movimento2"/>
              <w:rPr>
                <w:color w:val="002060"/>
              </w:rPr>
            </w:pPr>
            <w:r w:rsidRPr="00964E61">
              <w:rPr>
                <w:color w:val="002060"/>
              </w:rPr>
              <w:t xml:space="preserve">(MONTESICURO TRE COLLI) </w:t>
            </w:r>
          </w:p>
        </w:tc>
        <w:tc>
          <w:tcPr>
            <w:tcW w:w="800" w:type="dxa"/>
            <w:tcMar>
              <w:top w:w="20" w:type="dxa"/>
              <w:left w:w="20" w:type="dxa"/>
              <w:bottom w:w="20" w:type="dxa"/>
              <w:right w:w="20" w:type="dxa"/>
            </w:tcMar>
            <w:vAlign w:val="center"/>
          </w:tcPr>
          <w:p w14:paraId="0BA8ACE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0FD538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17B7FA5" w14:textId="77777777" w:rsidR="0001543E" w:rsidRPr="00964E61" w:rsidRDefault="0001543E" w:rsidP="00D5115A">
            <w:pPr>
              <w:pStyle w:val="movimento2"/>
              <w:rPr>
                <w:color w:val="002060"/>
              </w:rPr>
            </w:pPr>
            <w:r w:rsidRPr="00964E61">
              <w:rPr>
                <w:color w:val="002060"/>
              </w:rPr>
              <w:t> </w:t>
            </w:r>
          </w:p>
        </w:tc>
      </w:tr>
    </w:tbl>
    <w:p w14:paraId="1722BCF4"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11A9A21" w14:textId="77777777" w:rsidTr="0001543E">
        <w:trPr>
          <w:divId w:val="527259509"/>
        </w:trPr>
        <w:tc>
          <w:tcPr>
            <w:tcW w:w="2200" w:type="dxa"/>
            <w:tcMar>
              <w:top w:w="20" w:type="dxa"/>
              <w:left w:w="20" w:type="dxa"/>
              <w:bottom w:w="20" w:type="dxa"/>
              <w:right w:w="20" w:type="dxa"/>
            </w:tcMar>
            <w:vAlign w:val="center"/>
          </w:tcPr>
          <w:p w14:paraId="2AB7930A" w14:textId="77777777" w:rsidR="0001543E" w:rsidRPr="00964E61" w:rsidRDefault="0001543E" w:rsidP="00D5115A">
            <w:pPr>
              <w:pStyle w:val="movimento"/>
              <w:rPr>
                <w:color w:val="002060"/>
              </w:rPr>
            </w:pPr>
            <w:r w:rsidRPr="00964E61">
              <w:rPr>
                <w:color w:val="002060"/>
              </w:rPr>
              <w:t>GRASSELLI MARCO</w:t>
            </w:r>
          </w:p>
        </w:tc>
        <w:tc>
          <w:tcPr>
            <w:tcW w:w="2200" w:type="dxa"/>
            <w:tcMar>
              <w:top w:w="20" w:type="dxa"/>
              <w:left w:w="20" w:type="dxa"/>
              <w:bottom w:w="20" w:type="dxa"/>
              <w:right w:w="20" w:type="dxa"/>
            </w:tcMar>
            <w:vAlign w:val="center"/>
          </w:tcPr>
          <w:p w14:paraId="5F90BB86" w14:textId="77777777" w:rsidR="0001543E" w:rsidRPr="00964E61" w:rsidRDefault="0001543E" w:rsidP="00D5115A">
            <w:pPr>
              <w:pStyle w:val="movimento2"/>
              <w:rPr>
                <w:color w:val="002060"/>
              </w:rPr>
            </w:pPr>
            <w:r w:rsidRPr="00964E61">
              <w:rPr>
                <w:color w:val="002060"/>
              </w:rPr>
              <w:t xml:space="preserve">(NUOVA JUVENTINA FFC) </w:t>
            </w:r>
          </w:p>
        </w:tc>
        <w:tc>
          <w:tcPr>
            <w:tcW w:w="800" w:type="dxa"/>
            <w:tcMar>
              <w:top w:w="20" w:type="dxa"/>
              <w:left w:w="20" w:type="dxa"/>
              <w:bottom w:w="20" w:type="dxa"/>
              <w:right w:w="20" w:type="dxa"/>
            </w:tcMar>
            <w:vAlign w:val="center"/>
          </w:tcPr>
          <w:p w14:paraId="4E76FC2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B4B41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6DD895" w14:textId="77777777" w:rsidR="0001543E" w:rsidRPr="00964E61" w:rsidRDefault="0001543E" w:rsidP="00D5115A">
            <w:pPr>
              <w:pStyle w:val="movimento2"/>
              <w:rPr>
                <w:color w:val="002060"/>
              </w:rPr>
            </w:pPr>
            <w:r w:rsidRPr="00964E61">
              <w:rPr>
                <w:color w:val="002060"/>
              </w:rPr>
              <w:t> </w:t>
            </w:r>
          </w:p>
        </w:tc>
      </w:tr>
    </w:tbl>
    <w:p w14:paraId="0497C134"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AAA98E7" w14:textId="77777777" w:rsidTr="0001543E">
        <w:trPr>
          <w:divId w:val="527259509"/>
        </w:trPr>
        <w:tc>
          <w:tcPr>
            <w:tcW w:w="2200" w:type="dxa"/>
            <w:tcMar>
              <w:top w:w="20" w:type="dxa"/>
              <w:left w:w="20" w:type="dxa"/>
              <w:bottom w:w="20" w:type="dxa"/>
              <w:right w:w="20" w:type="dxa"/>
            </w:tcMar>
            <w:vAlign w:val="center"/>
          </w:tcPr>
          <w:p w14:paraId="4CDB99DE" w14:textId="77777777" w:rsidR="0001543E" w:rsidRPr="00964E61" w:rsidRDefault="0001543E" w:rsidP="00D5115A">
            <w:pPr>
              <w:pStyle w:val="movimento"/>
              <w:rPr>
                <w:color w:val="002060"/>
              </w:rPr>
            </w:pPr>
            <w:r w:rsidRPr="00964E61">
              <w:rPr>
                <w:color w:val="002060"/>
              </w:rPr>
              <w:t>AMADIO LEONARDO</w:t>
            </w:r>
          </w:p>
        </w:tc>
        <w:tc>
          <w:tcPr>
            <w:tcW w:w="2200" w:type="dxa"/>
            <w:tcMar>
              <w:top w:w="20" w:type="dxa"/>
              <w:left w:w="20" w:type="dxa"/>
              <w:bottom w:w="20" w:type="dxa"/>
              <w:right w:w="20" w:type="dxa"/>
            </w:tcMar>
            <w:vAlign w:val="center"/>
          </w:tcPr>
          <w:p w14:paraId="1FAAB969" w14:textId="77777777" w:rsidR="0001543E" w:rsidRPr="00964E61" w:rsidRDefault="0001543E" w:rsidP="00D5115A">
            <w:pPr>
              <w:pStyle w:val="movimento2"/>
              <w:rPr>
                <w:color w:val="002060"/>
              </w:rPr>
            </w:pPr>
            <w:r w:rsidRPr="00964E61">
              <w:rPr>
                <w:color w:val="002060"/>
              </w:rPr>
              <w:t xml:space="preserve">(CALCETTO CASTRUM LAURI) </w:t>
            </w:r>
          </w:p>
        </w:tc>
        <w:tc>
          <w:tcPr>
            <w:tcW w:w="800" w:type="dxa"/>
            <w:tcMar>
              <w:top w:w="20" w:type="dxa"/>
              <w:left w:w="20" w:type="dxa"/>
              <w:bottom w:w="20" w:type="dxa"/>
              <w:right w:w="20" w:type="dxa"/>
            </w:tcMar>
            <w:vAlign w:val="center"/>
          </w:tcPr>
          <w:p w14:paraId="7397A9D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5C7062" w14:textId="77777777" w:rsidR="0001543E" w:rsidRPr="00964E61" w:rsidRDefault="0001543E" w:rsidP="00D5115A">
            <w:pPr>
              <w:pStyle w:val="movimento"/>
              <w:rPr>
                <w:color w:val="002060"/>
              </w:rPr>
            </w:pPr>
            <w:r w:rsidRPr="00964E61">
              <w:rPr>
                <w:color w:val="002060"/>
              </w:rPr>
              <w:t>MARILUNGO NICOLA</w:t>
            </w:r>
          </w:p>
        </w:tc>
        <w:tc>
          <w:tcPr>
            <w:tcW w:w="2200" w:type="dxa"/>
            <w:tcMar>
              <w:top w:w="20" w:type="dxa"/>
              <w:left w:w="20" w:type="dxa"/>
              <w:bottom w:w="20" w:type="dxa"/>
              <w:right w:w="20" w:type="dxa"/>
            </w:tcMar>
            <w:vAlign w:val="center"/>
          </w:tcPr>
          <w:p w14:paraId="21502510" w14:textId="77777777" w:rsidR="0001543E" w:rsidRPr="00964E61" w:rsidRDefault="0001543E" w:rsidP="00D5115A">
            <w:pPr>
              <w:pStyle w:val="movimento2"/>
              <w:rPr>
                <w:color w:val="002060"/>
              </w:rPr>
            </w:pPr>
            <w:r w:rsidRPr="00964E61">
              <w:rPr>
                <w:color w:val="002060"/>
              </w:rPr>
              <w:t xml:space="preserve">(NUOVA JUVENTINA FFC) </w:t>
            </w:r>
          </w:p>
        </w:tc>
      </w:tr>
    </w:tbl>
    <w:p w14:paraId="1DB89157" w14:textId="77777777" w:rsidR="0001543E" w:rsidRDefault="0001543E" w:rsidP="0001543E">
      <w:pPr>
        <w:pStyle w:val="breakline"/>
        <w:divId w:val="527259509"/>
        <w:rPr>
          <w:color w:val="002060"/>
        </w:rPr>
      </w:pPr>
    </w:p>
    <w:p w14:paraId="4CAC6BA7"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0DAAD697"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6DF70810" w14:textId="77777777" w:rsidR="0001543E" w:rsidRPr="00964E61" w:rsidRDefault="0001543E" w:rsidP="0001543E">
      <w:pPr>
        <w:pStyle w:val="breakline"/>
        <w:divId w:val="527259509"/>
        <w:rPr>
          <w:color w:val="002060"/>
        </w:rPr>
      </w:pPr>
    </w:p>
    <w:p w14:paraId="38FD4A45" w14:textId="77777777" w:rsidR="0001543E" w:rsidRPr="00964E61" w:rsidRDefault="0001543E" w:rsidP="0001543E">
      <w:pPr>
        <w:pStyle w:val="TITOLOPRINC"/>
        <w:divId w:val="527259509"/>
        <w:rPr>
          <w:color w:val="002060"/>
        </w:rPr>
      </w:pPr>
      <w:r w:rsidRPr="00964E61">
        <w:rPr>
          <w:color w:val="002060"/>
        </w:rPr>
        <w:lastRenderedPageBreak/>
        <w:t>CLASSIFICA</w:t>
      </w:r>
    </w:p>
    <w:p w14:paraId="681707AA" w14:textId="77777777" w:rsidR="0001543E" w:rsidRPr="00964E61" w:rsidRDefault="0001543E" w:rsidP="0001543E">
      <w:pPr>
        <w:pStyle w:val="breakline"/>
        <w:divId w:val="527259509"/>
        <w:rPr>
          <w:color w:val="002060"/>
        </w:rPr>
      </w:pPr>
    </w:p>
    <w:p w14:paraId="568DF35A" w14:textId="77777777" w:rsidR="0001543E" w:rsidRPr="00964E61" w:rsidRDefault="0001543E" w:rsidP="0001543E">
      <w:pPr>
        <w:pStyle w:val="breakline"/>
        <w:divId w:val="527259509"/>
        <w:rPr>
          <w:color w:val="002060"/>
        </w:rPr>
      </w:pPr>
    </w:p>
    <w:p w14:paraId="1EBDA16F" w14:textId="77777777" w:rsidR="0001543E" w:rsidRPr="00964E61" w:rsidRDefault="0001543E" w:rsidP="0001543E">
      <w:pPr>
        <w:pStyle w:val="SOTTOTITOLOCAMPIONATO1"/>
        <w:divId w:val="527259509"/>
        <w:rPr>
          <w:color w:val="002060"/>
        </w:rPr>
      </w:pPr>
      <w:r w:rsidRPr="00964E6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10FDD9CD"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E6DBB7"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7E4C2"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FA1E6"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2A99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C169DE"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729DD"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DD04F"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8D5C6A"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1F0FB1"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A9FA8E" w14:textId="77777777" w:rsidR="0001543E" w:rsidRPr="00964E61" w:rsidRDefault="0001543E" w:rsidP="00D5115A">
            <w:pPr>
              <w:pStyle w:val="HEADERTABELLA"/>
              <w:rPr>
                <w:color w:val="002060"/>
              </w:rPr>
            </w:pPr>
            <w:r w:rsidRPr="00964E61">
              <w:rPr>
                <w:color w:val="002060"/>
              </w:rPr>
              <w:t>PE</w:t>
            </w:r>
          </w:p>
        </w:tc>
      </w:tr>
      <w:tr w:rsidR="0001543E" w:rsidRPr="00964E61" w14:paraId="2632EC45"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995A7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1AFDA" w14:textId="77777777" w:rsidR="0001543E" w:rsidRPr="00964E61" w:rsidRDefault="0001543E" w:rsidP="00D5115A">
            <w:pPr>
              <w:pStyle w:val="ROWTABELLA"/>
              <w:jc w:val="center"/>
              <w:rPr>
                <w:color w:val="002060"/>
              </w:rPr>
            </w:pPr>
            <w:r w:rsidRPr="00964E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3FF7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0D5D"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964C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CF94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39C05" w14:textId="77777777" w:rsidR="0001543E" w:rsidRPr="00964E61" w:rsidRDefault="0001543E" w:rsidP="00D5115A">
            <w:pPr>
              <w:pStyle w:val="ROWTABELLA"/>
              <w:jc w:val="center"/>
              <w:rPr>
                <w:color w:val="002060"/>
              </w:rPr>
            </w:pPr>
            <w:r w:rsidRPr="00964E61">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51805" w14:textId="77777777" w:rsidR="0001543E" w:rsidRPr="00964E61" w:rsidRDefault="0001543E" w:rsidP="00D5115A">
            <w:pPr>
              <w:pStyle w:val="ROWTABELLA"/>
              <w:jc w:val="center"/>
              <w:rPr>
                <w:color w:val="002060"/>
              </w:rPr>
            </w:pPr>
            <w:r w:rsidRPr="00964E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77E77" w14:textId="77777777" w:rsidR="0001543E" w:rsidRPr="00964E61" w:rsidRDefault="0001543E" w:rsidP="00D5115A">
            <w:pPr>
              <w:pStyle w:val="ROWTABELLA"/>
              <w:jc w:val="center"/>
              <w:rPr>
                <w:color w:val="002060"/>
              </w:rPr>
            </w:pPr>
            <w:r w:rsidRPr="00964E61">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B5E71" w14:textId="77777777" w:rsidR="0001543E" w:rsidRPr="00964E61" w:rsidRDefault="0001543E" w:rsidP="00D5115A">
            <w:pPr>
              <w:pStyle w:val="ROWTABELLA"/>
              <w:jc w:val="center"/>
              <w:rPr>
                <w:color w:val="002060"/>
              </w:rPr>
            </w:pPr>
            <w:r w:rsidRPr="00964E61">
              <w:rPr>
                <w:color w:val="002060"/>
              </w:rPr>
              <w:t>0</w:t>
            </w:r>
          </w:p>
        </w:tc>
      </w:tr>
      <w:tr w:rsidR="0001543E" w:rsidRPr="00964E61" w14:paraId="3724475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9ED708"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BF7B8" w14:textId="77777777" w:rsidR="0001543E" w:rsidRPr="00964E61" w:rsidRDefault="0001543E" w:rsidP="00D5115A">
            <w:pPr>
              <w:pStyle w:val="ROWTABELLA"/>
              <w:jc w:val="center"/>
              <w:rPr>
                <w:color w:val="002060"/>
              </w:rPr>
            </w:pPr>
            <w:r w:rsidRPr="00964E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B0EF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9A0ED"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F685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36E1C"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3F62C" w14:textId="77777777" w:rsidR="0001543E" w:rsidRPr="00964E61" w:rsidRDefault="0001543E" w:rsidP="00D5115A">
            <w:pPr>
              <w:pStyle w:val="ROWTABELLA"/>
              <w:jc w:val="center"/>
              <w:rPr>
                <w:color w:val="002060"/>
              </w:rPr>
            </w:pPr>
            <w:r w:rsidRPr="00964E61">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7D333" w14:textId="77777777" w:rsidR="0001543E" w:rsidRPr="00964E61" w:rsidRDefault="0001543E" w:rsidP="00D5115A">
            <w:pPr>
              <w:pStyle w:val="ROWTABELLA"/>
              <w:jc w:val="center"/>
              <w:rPr>
                <w:color w:val="002060"/>
              </w:rPr>
            </w:pPr>
            <w:r w:rsidRPr="00964E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DFD81" w14:textId="77777777" w:rsidR="0001543E" w:rsidRPr="00964E61" w:rsidRDefault="0001543E" w:rsidP="00D5115A">
            <w:pPr>
              <w:pStyle w:val="ROWTABELLA"/>
              <w:jc w:val="center"/>
              <w:rPr>
                <w:color w:val="002060"/>
              </w:rPr>
            </w:pPr>
            <w:r w:rsidRPr="00964E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31D9F" w14:textId="77777777" w:rsidR="0001543E" w:rsidRPr="00964E61" w:rsidRDefault="0001543E" w:rsidP="00D5115A">
            <w:pPr>
              <w:pStyle w:val="ROWTABELLA"/>
              <w:jc w:val="center"/>
              <w:rPr>
                <w:color w:val="002060"/>
              </w:rPr>
            </w:pPr>
            <w:r w:rsidRPr="00964E61">
              <w:rPr>
                <w:color w:val="002060"/>
              </w:rPr>
              <w:t>0</w:t>
            </w:r>
          </w:p>
        </w:tc>
      </w:tr>
      <w:tr w:rsidR="0001543E" w:rsidRPr="00964E61" w14:paraId="1C701B5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D086C8" w14:textId="77777777" w:rsidR="0001543E" w:rsidRPr="00964E61" w:rsidRDefault="0001543E" w:rsidP="00D5115A">
            <w:pPr>
              <w:pStyle w:val="ROWTABELLA"/>
              <w:rPr>
                <w:color w:val="002060"/>
              </w:rPr>
            </w:pPr>
            <w:r w:rsidRPr="00964E61">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F5B68"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279D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873B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BE1B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EDFB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9CFE3" w14:textId="77777777" w:rsidR="0001543E" w:rsidRPr="00964E61" w:rsidRDefault="0001543E" w:rsidP="00D5115A">
            <w:pPr>
              <w:pStyle w:val="ROWTABELLA"/>
              <w:jc w:val="center"/>
              <w:rPr>
                <w:color w:val="002060"/>
              </w:rPr>
            </w:pPr>
            <w:r w:rsidRPr="00964E6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93832" w14:textId="77777777" w:rsidR="0001543E" w:rsidRPr="00964E61" w:rsidRDefault="0001543E" w:rsidP="00D5115A">
            <w:pPr>
              <w:pStyle w:val="ROWTABELLA"/>
              <w:jc w:val="center"/>
              <w:rPr>
                <w:color w:val="002060"/>
              </w:rPr>
            </w:pPr>
            <w:r w:rsidRPr="00964E61">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D8BE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C6660" w14:textId="77777777" w:rsidR="0001543E" w:rsidRPr="00964E61" w:rsidRDefault="0001543E" w:rsidP="00D5115A">
            <w:pPr>
              <w:pStyle w:val="ROWTABELLA"/>
              <w:jc w:val="center"/>
              <w:rPr>
                <w:color w:val="002060"/>
              </w:rPr>
            </w:pPr>
            <w:r w:rsidRPr="00964E61">
              <w:rPr>
                <w:color w:val="002060"/>
              </w:rPr>
              <w:t>0</w:t>
            </w:r>
          </w:p>
        </w:tc>
      </w:tr>
      <w:tr w:rsidR="0001543E" w:rsidRPr="00964E61" w14:paraId="4A708AF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D671E4" w14:textId="77777777" w:rsidR="0001543E" w:rsidRPr="00964E61" w:rsidRDefault="0001543E" w:rsidP="00D5115A">
            <w:pPr>
              <w:pStyle w:val="ROWTABELLA"/>
              <w:rPr>
                <w:color w:val="002060"/>
              </w:rPr>
            </w:pPr>
            <w:r w:rsidRPr="00964E6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BF229"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5E52D"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5BC1D"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E6EA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8C5A3"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2FE32"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E80EE"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51037"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BDB14" w14:textId="77777777" w:rsidR="0001543E" w:rsidRPr="00964E61" w:rsidRDefault="0001543E" w:rsidP="00D5115A">
            <w:pPr>
              <w:pStyle w:val="ROWTABELLA"/>
              <w:jc w:val="center"/>
              <w:rPr>
                <w:color w:val="002060"/>
              </w:rPr>
            </w:pPr>
            <w:r w:rsidRPr="00964E61">
              <w:rPr>
                <w:color w:val="002060"/>
              </w:rPr>
              <w:t>0</w:t>
            </w:r>
          </w:p>
        </w:tc>
      </w:tr>
      <w:tr w:rsidR="0001543E" w:rsidRPr="00964E61" w14:paraId="76BB23B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8F4958" w14:textId="77777777" w:rsidR="0001543E" w:rsidRPr="00964E61" w:rsidRDefault="0001543E" w:rsidP="00D5115A">
            <w:pPr>
              <w:pStyle w:val="ROWTABELLA"/>
              <w:rPr>
                <w:color w:val="002060"/>
              </w:rPr>
            </w:pPr>
            <w:r w:rsidRPr="00964E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D903B"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30A6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35C53"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9B17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B2AB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22603"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2D36"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84E9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B5510" w14:textId="77777777" w:rsidR="0001543E" w:rsidRPr="00964E61" w:rsidRDefault="0001543E" w:rsidP="00D5115A">
            <w:pPr>
              <w:pStyle w:val="ROWTABELLA"/>
              <w:jc w:val="center"/>
              <w:rPr>
                <w:color w:val="002060"/>
              </w:rPr>
            </w:pPr>
            <w:r w:rsidRPr="00964E61">
              <w:rPr>
                <w:color w:val="002060"/>
              </w:rPr>
              <w:t>0</w:t>
            </w:r>
          </w:p>
        </w:tc>
      </w:tr>
      <w:tr w:rsidR="0001543E" w:rsidRPr="00964E61" w14:paraId="3183ACA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56530B" w14:textId="77777777" w:rsidR="0001543E" w:rsidRPr="00964E61" w:rsidRDefault="0001543E" w:rsidP="00D5115A">
            <w:pPr>
              <w:pStyle w:val="ROWTABELLA"/>
              <w:rPr>
                <w:color w:val="002060"/>
              </w:rPr>
            </w:pPr>
            <w:r w:rsidRPr="00964E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C7095"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80F0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61034"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89AB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E45A0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EF944" w14:textId="77777777" w:rsidR="0001543E" w:rsidRPr="00964E61" w:rsidRDefault="0001543E" w:rsidP="00D5115A">
            <w:pPr>
              <w:pStyle w:val="ROWTABELLA"/>
              <w:jc w:val="center"/>
              <w:rPr>
                <w:color w:val="002060"/>
              </w:rPr>
            </w:pPr>
            <w:r w:rsidRPr="00964E6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D720D" w14:textId="77777777" w:rsidR="0001543E" w:rsidRPr="00964E61" w:rsidRDefault="0001543E" w:rsidP="00D5115A">
            <w:pPr>
              <w:pStyle w:val="ROWTABELLA"/>
              <w:jc w:val="center"/>
              <w:rPr>
                <w:color w:val="002060"/>
              </w:rPr>
            </w:pPr>
            <w:r w:rsidRPr="00964E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D6072"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9DBD7" w14:textId="77777777" w:rsidR="0001543E" w:rsidRPr="00964E61" w:rsidRDefault="0001543E" w:rsidP="00D5115A">
            <w:pPr>
              <w:pStyle w:val="ROWTABELLA"/>
              <w:jc w:val="center"/>
              <w:rPr>
                <w:color w:val="002060"/>
              </w:rPr>
            </w:pPr>
            <w:r w:rsidRPr="00964E61">
              <w:rPr>
                <w:color w:val="002060"/>
              </w:rPr>
              <w:t>0</w:t>
            </w:r>
          </w:p>
        </w:tc>
      </w:tr>
      <w:tr w:rsidR="0001543E" w:rsidRPr="00964E61" w14:paraId="1F64460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82A16A" w14:textId="77777777" w:rsidR="0001543E" w:rsidRPr="00964E61" w:rsidRDefault="0001543E" w:rsidP="00D5115A">
            <w:pPr>
              <w:pStyle w:val="ROWTABELLA"/>
              <w:rPr>
                <w:color w:val="002060"/>
              </w:rPr>
            </w:pPr>
            <w:r w:rsidRPr="00964E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71BD3"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34FF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F4FD5"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67273"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177F9"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46F44"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D3515"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A350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04C85" w14:textId="77777777" w:rsidR="0001543E" w:rsidRPr="00964E61" w:rsidRDefault="0001543E" w:rsidP="00D5115A">
            <w:pPr>
              <w:pStyle w:val="ROWTABELLA"/>
              <w:jc w:val="center"/>
              <w:rPr>
                <w:color w:val="002060"/>
              </w:rPr>
            </w:pPr>
            <w:r w:rsidRPr="00964E61">
              <w:rPr>
                <w:color w:val="002060"/>
              </w:rPr>
              <w:t>0</w:t>
            </w:r>
          </w:p>
        </w:tc>
      </w:tr>
      <w:tr w:rsidR="0001543E" w:rsidRPr="00964E61" w14:paraId="0C2AED7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DF9831" w14:textId="77777777" w:rsidR="0001543E" w:rsidRPr="00964E61" w:rsidRDefault="0001543E" w:rsidP="00D5115A">
            <w:pPr>
              <w:pStyle w:val="ROWTABELLA"/>
              <w:rPr>
                <w:color w:val="002060"/>
              </w:rPr>
            </w:pPr>
            <w:r w:rsidRPr="00964E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E703B"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47ED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3F92C"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ABD6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065D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FD202"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85597" w14:textId="77777777" w:rsidR="0001543E" w:rsidRPr="00964E61" w:rsidRDefault="0001543E" w:rsidP="00D5115A">
            <w:pPr>
              <w:pStyle w:val="ROWTABELLA"/>
              <w:jc w:val="center"/>
              <w:rPr>
                <w:color w:val="002060"/>
              </w:rPr>
            </w:pPr>
            <w:r w:rsidRPr="00964E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86AE8"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1314" w14:textId="77777777" w:rsidR="0001543E" w:rsidRPr="00964E61" w:rsidRDefault="0001543E" w:rsidP="00D5115A">
            <w:pPr>
              <w:pStyle w:val="ROWTABELLA"/>
              <w:jc w:val="center"/>
              <w:rPr>
                <w:color w:val="002060"/>
              </w:rPr>
            </w:pPr>
            <w:r w:rsidRPr="00964E61">
              <w:rPr>
                <w:color w:val="002060"/>
              </w:rPr>
              <w:t>0</w:t>
            </w:r>
          </w:p>
        </w:tc>
      </w:tr>
      <w:tr w:rsidR="0001543E" w:rsidRPr="00964E61" w14:paraId="595F021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E3AF3C" w14:textId="77777777" w:rsidR="0001543E" w:rsidRPr="00964E61" w:rsidRDefault="0001543E" w:rsidP="00D5115A">
            <w:pPr>
              <w:pStyle w:val="ROWTABELLA"/>
              <w:rPr>
                <w:color w:val="002060"/>
              </w:rPr>
            </w:pPr>
            <w:r w:rsidRPr="00964E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690EC"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29ECD"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2FC1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CA04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D423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23F4D"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34876"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FA86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BCFC7" w14:textId="77777777" w:rsidR="0001543E" w:rsidRPr="00964E61" w:rsidRDefault="0001543E" w:rsidP="00D5115A">
            <w:pPr>
              <w:pStyle w:val="ROWTABELLA"/>
              <w:jc w:val="center"/>
              <w:rPr>
                <w:color w:val="002060"/>
              </w:rPr>
            </w:pPr>
            <w:r w:rsidRPr="00964E61">
              <w:rPr>
                <w:color w:val="002060"/>
              </w:rPr>
              <w:t>0</w:t>
            </w:r>
          </w:p>
        </w:tc>
      </w:tr>
      <w:tr w:rsidR="0001543E" w:rsidRPr="00964E61" w14:paraId="6F0942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E150C8" w14:textId="77777777" w:rsidR="0001543E" w:rsidRPr="00964E61" w:rsidRDefault="0001543E" w:rsidP="00D5115A">
            <w:pPr>
              <w:pStyle w:val="ROWTABELLA"/>
              <w:rPr>
                <w:color w:val="002060"/>
              </w:rPr>
            </w:pPr>
            <w:r w:rsidRPr="00964E6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4C340"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349B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0A93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73B8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38083"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5EC97" w14:textId="77777777" w:rsidR="0001543E" w:rsidRPr="00964E61" w:rsidRDefault="0001543E" w:rsidP="00D5115A">
            <w:pPr>
              <w:pStyle w:val="ROWTABELLA"/>
              <w:jc w:val="center"/>
              <w:rPr>
                <w:color w:val="002060"/>
              </w:rPr>
            </w:pPr>
            <w:r w:rsidRPr="00964E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2563D" w14:textId="77777777" w:rsidR="0001543E" w:rsidRPr="00964E61" w:rsidRDefault="0001543E" w:rsidP="00D5115A">
            <w:pPr>
              <w:pStyle w:val="ROWTABELLA"/>
              <w:jc w:val="center"/>
              <w:rPr>
                <w:color w:val="002060"/>
              </w:rPr>
            </w:pPr>
            <w:r w:rsidRPr="00964E6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345E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D0C9A" w14:textId="77777777" w:rsidR="0001543E" w:rsidRPr="00964E61" w:rsidRDefault="0001543E" w:rsidP="00D5115A">
            <w:pPr>
              <w:pStyle w:val="ROWTABELLA"/>
              <w:jc w:val="center"/>
              <w:rPr>
                <w:color w:val="002060"/>
              </w:rPr>
            </w:pPr>
            <w:r w:rsidRPr="00964E61">
              <w:rPr>
                <w:color w:val="002060"/>
              </w:rPr>
              <w:t>0</w:t>
            </w:r>
          </w:p>
        </w:tc>
      </w:tr>
      <w:tr w:rsidR="0001543E" w:rsidRPr="00964E61" w14:paraId="088D5EE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46C25D"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B5768"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500A8"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6F8A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D434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9FDBC"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80F82"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7AB98" w14:textId="77777777" w:rsidR="0001543E" w:rsidRPr="00964E61" w:rsidRDefault="0001543E" w:rsidP="00D5115A">
            <w:pPr>
              <w:pStyle w:val="ROWTABELLA"/>
              <w:jc w:val="center"/>
              <w:rPr>
                <w:color w:val="002060"/>
              </w:rPr>
            </w:pPr>
            <w:r w:rsidRPr="00964E61">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EB6FD"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F00C5" w14:textId="77777777" w:rsidR="0001543E" w:rsidRPr="00964E61" w:rsidRDefault="0001543E" w:rsidP="00D5115A">
            <w:pPr>
              <w:pStyle w:val="ROWTABELLA"/>
              <w:jc w:val="center"/>
              <w:rPr>
                <w:color w:val="002060"/>
              </w:rPr>
            </w:pPr>
            <w:r w:rsidRPr="00964E61">
              <w:rPr>
                <w:color w:val="002060"/>
              </w:rPr>
              <w:t>0</w:t>
            </w:r>
          </w:p>
        </w:tc>
      </w:tr>
      <w:tr w:rsidR="0001543E" w:rsidRPr="00964E61" w14:paraId="11DB964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7DCB5C"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F584C"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B2736"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C270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1D3F0"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C9851"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C5E79" w14:textId="77777777" w:rsidR="0001543E" w:rsidRPr="00964E61" w:rsidRDefault="0001543E" w:rsidP="00D5115A">
            <w:pPr>
              <w:pStyle w:val="ROWTABELLA"/>
              <w:jc w:val="center"/>
              <w:rPr>
                <w:color w:val="002060"/>
              </w:rPr>
            </w:pPr>
            <w:r w:rsidRPr="00964E6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13C52" w14:textId="77777777" w:rsidR="0001543E" w:rsidRPr="00964E61" w:rsidRDefault="0001543E" w:rsidP="00D5115A">
            <w:pPr>
              <w:pStyle w:val="ROWTABELLA"/>
              <w:jc w:val="center"/>
              <w:rPr>
                <w:color w:val="002060"/>
              </w:rPr>
            </w:pPr>
            <w:r w:rsidRPr="00964E61">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3F314" w14:textId="77777777" w:rsidR="0001543E" w:rsidRPr="00964E61" w:rsidRDefault="0001543E" w:rsidP="00D5115A">
            <w:pPr>
              <w:pStyle w:val="ROWTABELLA"/>
              <w:jc w:val="center"/>
              <w:rPr>
                <w:color w:val="002060"/>
              </w:rPr>
            </w:pPr>
            <w:r w:rsidRPr="00964E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0FF35" w14:textId="77777777" w:rsidR="0001543E" w:rsidRPr="00964E61" w:rsidRDefault="0001543E" w:rsidP="00D5115A">
            <w:pPr>
              <w:pStyle w:val="ROWTABELLA"/>
              <w:jc w:val="center"/>
              <w:rPr>
                <w:color w:val="002060"/>
              </w:rPr>
            </w:pPr>
            <w:r w:rsidRPr="00964E61">
              <w:rPr>
                <w:color w:val="002060"/>
              </w:rPr>
              <w:t>0</w:t>
            </w:r>
          </w:p>
        </w:tc>
      </w:tr>
      <w:tr w:rsidR="0001543E" w:rsidRPr="00964E61" w14:paraId="43E0CCC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201B13" w14:textId="77777777" w:rsidR="0001543E" w:rsidRPr="00964E61" w:rsidRDefault="0001543E" w:rsidP="00D5115A">
            <w:pPr>
              <w:pStyle w:val="ROWTABELLA"/>
              <w:rPr>
                <w:color w:val="002060"/>
              </w:rPr>
            </w:pPr>
            <w:r w:rsidRPr="00964E6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B6B1D"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90EC0"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7C61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6971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E9B8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16BE7"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538EF" w14:textId="77777777" w:rsidR="0001543E" w:rsidRPr="00964E61" w:rsidRDefault="0001543E" w:rsidP="00D5115A">
            <w:pPr>
              <w:pStyle w:val="ROWTABELLA"/>
              <w:jc w:val="center"/>
              <w:rPr>
                <w:color w:val="002060"/>
              </w:rPr>
            </w:pPr>
            <w:r w:rsidRPr="00964E6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6159E" w14:textId="77777777" w:rsidR="0001543E" w:rsidRPr="00964E61" w:rsidRDefault="0001543E" w:rsidP="00D5115A">
            <w:pPr>
              <w:pStyle w:val="ROWTABELLA"/>
              <w:jc w:val="center"/>
              <w:rPr>
                <w:color w:val="002060"/>
              </w:rPr>
            </w:pPr>
            <w:r w:rsidRPr="00964E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844B6" w14:textId="77777777" w:rsidR="0001543E" w:rsidRPr="00964E61" w:rsidRDefault="0001543E" w:rsidP="00D5115A">
            <w:pPr>
              <w:pStyle w:val="ROWTABELLA"/>
              <w:jc w:val="center"/>
              <w:rPr>
                <w:color w:val="002060"/>
              </w:rPr>
            </w:pPr>
            <w:r w:rsidRPr="00964E61">
              <w:rPr>
                <w:color w:val="002060"/>
              </w:rPr>
              <w:t>0</w:t>
            </w:r>
          </w:p>
        </w:tc>
      </w:tr>
      <w:tr w:rsidR="0001543E" w:rsidRPr="00964E61" w14:paraId="3426337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1C3C18" w14:textId="77777777" w:rsidR="0001543E" w:rsidRPr="00964E61" w:rsidRDefault="0001543E" w:rsidP="00D5115A">
            <w:pPr>
              <w:pStyle w:val="ROWTABELLA"/>
              <w:rPr>
                <w:color w:val="002060"/>
              </w:rPr>
            </w:pPr>
            <w:r w:rsidRPr="00964E6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A23B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9B3E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8294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503C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FBC7F"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F12B3"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D5091" w14:textId="77777777" w:rsidR="0001543E" w:rsidRPr="00964E61" w:rsidRDefault="0001543E" w:rsidP="00D5115A">
            <w:pPr>
              <w:pStyle w:val="ROWTABELLA"/>
              <w:jc w:val="center"/>
              <w:rPr>
                <w:color w:val="002060"/>
              </w:rPr>
            </w:pPr>
            <w:r w:rsidRPr="00964E61">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8A7F5" w14:textId="77777777" w:rsidR="0001543E" w:rsidRPr="00964E61" w:rsidRDefault="0001543E" w:rsidP="00D5115A">
            <w:pPr>
              <w:pStyle w:val="ROWTABELLA"/>
              <w:jc w:val="center"/>
              <w:rPr>
                <w:color w:val="002060"/>
              </w:rPr>
            </w:pPr>
            <w:r w:rsidRPr="00964E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067AC" w14:textId="77777777" w:rsidR="0001543E" w:rsidRPr="00964E61" w:rsidRDefault="0001543E" w:rsidP="00D5115A">
            <w:pPr>
              <w:pStyle w:val="ROWTABELLA"/>
              <w:jc w:val="center"/>
              <w:rPr>
                <w:color w:val="002060"/>
              </w:rPr>
            </w:pPr>
            <w:r w:rsidRPr="00964E61">
              <w:rPr>
                <w:color w:val="002060"/>
              </w:rPr>
              <w:t>0</w:t>
            </w:r>
          </w:p>
        </w:tc>
      </w:tr>
    </w:tbl>
    <w:p w14:paraId="3891FB95" w14:textId="77777777" w:rsidR="0001543E" w:rsidRPr="00964E61" w:rsidRDefault="0001543E" w:rsidP="0001543E">
      <w:pPr>
        <w:pStyle w:val="breakline"/>
        <w:divId w:val="527259509"/>
        <w:rPr>
          <w:color w:val="002060"/>
        </w:rPr>
      </w:pPr>
    </w:p>
    <w:p w14:paraId="536D4D4F" w14:textId="77777777" w:rsidR="0001543E" w:rsidRPr="00964E61" w:rsidRDefault="0001543E" w:rsidP="0001543E">
      <w:pPr>
        <w:pStyle w:val="breakline"/>
        <w:divId w:val="527259509"/>
        <w:rPr>
          <w:color w:val="002060"/>
        </w:rPr>
      </w:pPr>
    </w:p>
    <w:p w14:paraId="233BA2CC"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CALCIO A CINQUE SERIE C2</w:t>
      </w:r>
    </w:p>
    <w:p w14:paraId="41E13072" w14:textId="77777777" w:rsidR="0001543E" w:rsidRPr="00964E61" w:rsidRDefault="0001543E" w:rsidP="0001543E">
      <w:pPr>
        <w:pStyle w:val="TITOLOPRINC"/>
        <w:divId w:val="527259509"/>
        <w:rPr>
          <w:color w:val="002060"/>
        </w:rPr>
      </w:pPr>
      <w:r w:rsidRPr="00964E61">
        <w:rPr>
          <w:color w:val="002060"/>
        </w:rPr>
        <w:t>RISULTATI</w:t>
      </w:r>
    </w:p>
    <w:p w14:paraId="770C5210" w14:textId="77777777" w:rsidR="0001543E" w:rsidRPr="00964E61" w:rsidRDefault="0001543E" w:rsidP="0001543E">
      <w:pPr>
        <w:pStyle w:val="breakline"/>
        <w:divId w:val="527259509"/>
        <w:rPr>
          <w:color w:val="002060"/>
        </w:rPr>
      </w:pPr>
    </w:p>
    <w:p w14:paraId="2EB5290C"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6F4874D"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1DF77BED"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50C1472A"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294240C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59FCC1" w14:textId="77777777" w:rsidR="0001543E" w:rsidRPr="00964E61" w:rsidRDefault="0001543E" w:rsidP="00D5115A">
                  <w:pPr>
                    <w:pStyle w:val="HEADERTABELLA"/>
                    <w:rPr>
                      <w:color w:val="002060"/>
                    </w:rPr>
                  </w:pPr>
                  <w:r w:rsidRPr="00964E61">
                    <w:rPr>
                      <w:color w:val="002060"/>
                    </w:rPr>
                    <w:t>GIRONE A - 7 Giornata - R</w:t>
                  </w:r>
                </w:p>
              </w:tc>
            </w:tr>
            <w:tr w:rsidR="0001543E" w:rsidRPr="00964E61" w14:paraId="28520A45"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BC8CED" w14:textId="77777777" w:rsidR="0001543E" w:rsidRPr="00964E61" w:rsidRDefault="0001543E" w:rsidP="00D5115A">
                  <w:pPr>
                    <w:pStyle w:val="ROWTABELLA"/>
                    <w:rPr>
                      <w:color w:val="002060"/>
                    </w:rPr>
                  </w:pPr>
                  <w:r w:rsidRPr="00964E6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7507D" w14:textId="77777777" w:rsidR="0001543E" w:rsidRPr="00964E61" w:rsidRDefault="0001543E" w:rsidP="00D5115A">
                  <w:pPr>
                    <w:pStyle w:val="ROWTABELLA"/>
                    <w:rPr>
                      <w:color w:val="002060"/>
                    </w:rPr>
                  </w:pPr>
                  <w:r w:rsidRPr="00964E61">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57B6EE" w14:textId="77777777" w:rsidR="0001543E" w:rsidRPr="00964E61" w:rsidRDefault="0001543E" w:rsidP="00D5115A">
                  <w:pPr>
                    <w:pStyle w:val="ROWTABELLA"/>
                    <w:jc w:val="center"/>
                    <w:rPr>
                      <w:color w:val="002060"/>
                    </w:rPr>
                  </w:pPr>
                  <w:r w:rsidRPr="00964E61">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11BB7A" w14:textId="77777777" w:rsidR="0001543E" w:rsidRPr="00964E61" w:rsidRDefault="0001543E" w:rsidP="00D5115A">
                  <w:pPr>
                    <w:pStyle w:val="ROWTABELLA"/>
                    <w:jc w:val="center"/>
                    <w:rPr>
                      <w:color w:val="002060"/>
                    </w:rPr>
                  </w:pPr>
                  <w:r w:rsidRPr="00964E61">
                    <w:rPr>
                      <w:color w:val="002060"/>
                    </w:rPr>
                    <w:t> </w:t>
                  </w:r>
                </w:p>
              </w:tc>
            </w:tr>
            <w:tr w:rsidR="0001543E" w:rsidRPr="00964E61" w14:paraId="72545275"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60AF76" w14:textId="77777777" w:rsidR="0001543E" w:rsidRPr="00964E61" w:rsidRDefault="0001543E" w:rsidP="00D5115A">
                  <w:pPr>
                    <w:pStyle w:val="ROWTABELLA"/>
                    <w:rPr>
                      <w:color w:val="002060"/>
                    </w:rPr>
                  </w:pPr>
                  <w:r w:rsidRPr="00964E61">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383D21" w14:textId="77777777" w:rsidR="0001543E" w:rsidRPr="00964E61" w:rsidRDefault="0001543E" w:rsidP="00D5115A">
                  <w:pPr>
                    <w:pStyle w:val="ROWTABELLA"/>
                    <w:rPr>
                      <w:color w:val="002060"/>
                    </w:rPr>
                  </w:pPr>
                  <w:r w:rsidRPr="00964E61">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8DC6D3" w14:textId="77777777" w:rsidR="0001543E" w:rsidRPr="00964E61" w:rsidRDefault="0001543E" w:rsidP="00D5115A">
                  <w:pPr>
                    <w:pStyle w:val="ROWTABELLA"/>
                    <w:jc w:val="center"/>
                    <w:rPr>
                      <w:color w:val="002060"/>
                    </w:rPr>
                  </w:pPr>
                  <w:r w:rsidRPr="00964E6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114A18" w14:textId="77777777" w:rsidR="0001543E" w:rsidRPr="00964E61" w:rsidRDefault="0001543E" w:rsidP="00D5115A">
                  <w:pPr>
                    <w:pStyle w:val="ROWTABELLA"/>
                    <w:jc w:val="center"/>
                    <w:rPr>
                      <w:color w:val="002060"/>
                    </w:rPr>
                  </w:pPr>
                  <w:r w:rsidRPr="00964E61">
                    <w:rPr>
                      <w:color w:val="002060"/>
                    </w:rPr>
                    <w:t> </w:t>
                  </w:r>
                </w:p>
              </w:tc>
            </w:tr>
            <w:tr w:rsidR="0001543E" w:rsidRPr="00964E61" w14:paraId="0722907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EC473E" w14:textId="77777777" w:rsidR="0001543E" w:rsidRPr="00964E61" w:rsidRDefault="0001543E" w:rsidP="00D5115A">
                  <w:pPr>
                    <w:pStyle w:val="ROWTABELLA"/>
                    <w:rPr>
                      <w:color w:val="002060"/>
                    </w:rPr>
                  </w:pPr>
                  <w:r w:rsidRPr="00964E61">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E75EF5D"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D6C9474" w14:textId="77777777" w:rsidR="0001543E" w:rsidRPr="00964E61" w:rsidRDefault="0001543E" w:rsidP="00D5115A">
                  <w:pPr>
                    <w:pStyle w:val="ROWTABELLA"/>
                    <w:jc w:val="center"/>
                    <w:rPr>
                      <w:color w:val="002060"/>
                    </w:rPr>
                  </w:pPr>
                  <w:r w:rsidRPr="00964E6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8825E5" w14:textId="77777777" w:rsidR="0001543E" w:rsidRPr="00964E61" w:rsidRDefault="0001543E" w:rsidP="00D5115A">
                  <w:pPr>
                    <w:pStyle w:val="ROWTABELLA"/>
                    <w:jc w:val="center"/>
                    <w:rPr>
                      <w:color w:val="002060"/>
                    </w:rPr>
                  </w:pPr>
                  <w:r w:rsidRPr="00964E61">
                    <w:rPr>
                      <w:color w:val="002060"/>
                    </w:rPr>
                    <w:t> </w:t>
                  </w:r>
                </w:p>
              </w:tc>
            </w:tr>
            <w:tr w:rsidR="0001543E" w:rsidRPr="00964E61" w14:paraId="6AE808D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0E047E" w14:textId="77777777" w:rsidR="0001543E" w:rsidRPr="00964E61" w:rsidRDefault="0001543E" w:rsidP="00D5115A">
                  <w:pPr>
                    <w:pStyle w:val="ROWTABELLA"/>
                    <w:rPr>
                      <w:color w:val="002060"/>
                    </w:rPr>
                  </w:pPr>
                  <w:r w:rsidRPr="00964E6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CF43FE" w14:textId="77777777" w:rsidR="0001543E" w:rsidRPr="00964E61" w:rsidRDefault="0001543E" w:rsidP="00D5115A">
                  <w:pPr>
                    <w:pStyle w:val="ROWTABELLA"/>
                    <w:rPr>
                      <w:color w:val="002060"/>
                    </w:rPr>
                  </w:pPr>
                  <w:r w:rsidRPr="00964E6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704889"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89B5A68" w14:textId="77777777" w:rsidR="0001543E" w:rsidRPr="00964E61" w:rsidRDefault="0001543E" w:rsidP="00D5115A">
                  <w:pPr>
                    <w:pStyle w:val="ROWTABELLA"/>
                    <w:jc w:val="center"/>
                    <w:rPr>
                      <w:color w:val="002060"/>
                    </w:rPr>
                  </w:pPr>
                  <w:r w:rsidRPr="00964E61">
                    <w:rPr>
                      <w:color w:val="002060"/>
                    </w:rPr>
                    <w:t> </w:t>
                  </w:r>
                </w:p>
              </w:tc>
            </w:tr>
            <w:tr w:rsidR="0001543E" w:rsidRPr="00964E61" w14:paraId="65483DE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A7443E" w14:textId="77777777" w:rsidR="0001543E" w:rsidRPr="00964E61" w:rsidRDefault="0001543E" w:rsidP="00D5115A">
                  <w:pPr>
                    <w:pStyle w:val="ROWTABELLA"/>
                    <w:rPr>
                      <w:color w:val="002060"/>
                    </w:rPr>
                  </w:pPr>
                  <w:r w:rsidRPr="00964E61">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5F1E45A" w14:textId="77777777" w:rsidR="0001543E" w:rsidRPr="00964E61" w:rsidRDefault="0001543E" w:rsidP="00D5115A">
                  <w:pPr>
                    <w:pStyle w:val="ROWTABELLA"/>
                    <w:rPr>
                      <w:color w:val="002060"/>
                    </w:rPr>
                  </w:pPr>
                  <w:r w:rsidRPr="00964E61">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D224C3" w14:textId="77777777" w:rsidR="0001543E" w:rsidRPr="00964E61" w:rsidRDefault="0001543E" w:rsidP="00D5115A">
                  <w:pPr>
                    <w:pStyle w:val="ROWTABELLA"/>
                    <w:jc w:val="center"/>
                    <w:rPr>
                      <w:color w:val="002060"/>
                    </w:rPr>
                  </w:pPr>
                  <w:r w:rsidRPr="00964E61">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7D94565" w14:textId="77777777" w:rsidR="0001543E" w:rsidRPr="00964E61" w:rsidRDefault="0001543E" w:rsidP="00D5115A">
                  <w:pPr>
                    <w:pStyle w:val="ROWTABELLA"/>
                    <w:jc w:val="center"/>
                    <w:rPr>
                      <w:color w:val="002060"/>
                    </w:rPr>
                  </w:pPr>
                  <w:r w:rsidRPr="00964E61">
                    <w:rPr>
                      <w:color w:val="002060"/>
                    </w:rPr>
                    <w:t> </w:t>
                  </w:r>
                </w:p>
              </w:tc>
            </w:tr>
            <w:tr w:rsidR="0001543E" w:rsidRPr="00964E61" w14:paraId="7E1E08D6"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7CD89C" w14:textId="77777777" w:rsidR="0001543E" w:rsidRPr="00964E61" w:rsidRDefault="0001543E" w:rsidP="00D5115A">
                  <w:pPr>
                    <w:pStyle w:val="ROWTABELLA"/>
                    <w:rPr>
                      <w:color w:val="002060"/>
                    </w:rPr>
                  </w:pPr>
                  <w:r w:rsidRPr="00964E61">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EA9E6" w14:textId="77777777" w:rsidR="0001543E" w:rsidRPr="00964E61" w:rsidRDefault="0001543E" w:rsidP="00D5115A">
                  <w:pPr>
                    <w:pStyle w:val="ROWTABELLA"/>
                    <w:rPr>
                      <w:color w:val="002060"/>
                    </w:rPr>
                  </w:pPr>
                  <w:r w:rsidRPr="00964E61">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188C22"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C4DB4E" w14:textId="77777777" w:rsidR="0001543E" w:rsidRPr="00964E61" w:rsidRDefault="0001543E" w:rsidP="00D5115A">
                  <w:pPr>
                    <w:pStyle w:val="ROWTABELLA"/>
                    <w:jc w:val="center"/>
                    <w:rPr>
                      <w:color w:val="002060"/>
                    </w:rPr>
                  </w:pPr>
                  <w:r w:rsidRPr="00964E61">
                    <w:rPr>
                      <w:color w:val="002060"/>
                    </w:rPr>
                    <w:t> </w:t>
                  </w:r>
                </w:p>
              </w:tc>
            </w:tr>
          </w:tbl>
          <w:p w14:paraId="61460136"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D899546"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A95E0A" w14:textId="77777777" w:rsidR="0001543E" w:rsidRPr="00964E61" w:rsidRDefault="0001543E" w:rsidP="00D5115A">
                  <w:pPr>
                    <w:pStyle w:val="HEADERTABELLA"/>
                    <w:rPr>
                      <w:color w:val="002060"/>
                    </w:rPr>
                  </w:pPr>
                  <w:r w:rsidRPr="00964E61">
                    <w:rPr>
                      <w:color w:val="002060"/>
                    </w:rPr>
                    <w:t>GIRONE B - 7 Giornata - R</w:t>
                  </w:r>
                </w:p>
              </w:tc>
            </w:tr>
            <w:tr w:rsidR="0001543E" w:rsidRPr="00964E61" w14:paraId="1C325A19"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309100" w14:textId="77777777" w:rsidR="0001543E" w:rsidRPr="00964E61" w:rsidRDefault="0001543E" w:rsidP="00D5115A">
                  <w:pPr>
                    <w:pStyle w:val="ROWTABELLA"/>
                    <w:rPr>
                      <w:color w:val="002060"/>
                    </w:rPr>
                  </w:pPr>
                  <w:r w:rsidRPr="00964E6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375610" w14:textId="77777777" w:rsidR="0001543E" w:rsidRPr="00964E61" w:rsidRDefault="0001543E" w:rsidP="00D5115A">
                  <w:pPr>
                    <w:pStyle w:val="ROWTABELLA"/>
                    <w:rPr>
                      <w:color w:val="002060"/>
                    </w:rPr>
                  </w:pPr>
                  <w:r w:rsidRPr="00964E61">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ED6BF9" w14:textId="77777777" w:rsidR="0001543E" w:rsidRPr="00964E61" w:rsidRDefault="0001543E" w:rsidP="00D5115A">
                  <w:pPr>
                    <w:pStyle w:val="ROWTABELLA"/>
                    <w:jc w:val="center"/>
                    <w:rPr>
                      <w:color w:val="002060"/>
                    </w:rPr>
                  </w:pPr>
                  <w:r w:rsidRPr="00964E61">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53F6DD" w14:textId="77777777" w:rsidR="0001543E" w:rsidRPr="00964E61" w:rsidRDefault="0001543E" w:rsidP="00D5115A">
                  <w:pPr>
                    <w:pStyle w:val="ROWTABELLA"/>
                    <w:jc w:val="center"/>
                    <w:rPr>
                      <w:color w:val="002060"/>
                    </w:rPr>
                  </w:pPr>
                  <w:r w:rsidRPr="00964E61">
                    <w:rPr>
                      <w:color w:val="002060"/>
                    </w:rPr>
                    <w:t> </w:t>
                  </w:r>
                </w:p>
              </w:tc>
            </w:tr>
            <w:tr w:rsidR="0001543E" w:rsidRPr="00964E61" w14:paraId="16210AA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B73471" w14:textId="77777777" w:rsidR="0001543E" w:rsidRPr="00964E61" w:rsidRDefault="0001543E" w:rsidP="00D5115A">
                  <w:pPr>
                    <w:pStyle w:val="ROWTABELLA"/>
                    <w:rPr>
                      <w:color w:val="002060"/>
                    </w:rPr>
                  </w:pPr>
                  <w:r w:rsidRPr="00964E6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63B834" w14:textId="77777777" w:rsidR="0001543E" w:rsidRPr="00964E61" w:rsidRDefault="0001543E" w:rsidP="00D5115A">
                  <w:pPr>
                    <w:pStyle w:val="ROWTABELLA"/>
                    <w:rPr>
                      <w:color w:val="002060"/>
                    </w:rPr>
                  </w:pPr>
                  <w:r w:rsidRPr="00964E6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19E84F8"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9601562" w14:textId="77777777" w:rsidR="0001543E" w:rsidRPr="00964E61" w:rsidRDefault="0001543E" w:rsidP="00D5115A">
                  <w:pPr>
                    <w:pStyle w:val="ROWTABELLA"/>
                    <w:jc w:val="center"/>
                    <w:rPr>
                      <w:color w:val="002060"/>
                    </w:rPr>
                  </w:pPr>
                  <w:r w:rsidRPr="00964E61">
                    <w:rPr>
                      <w:color w:val="002060"/>
                    </w:rPr>
                    <w:t> </w:t>
                  </w:r>
                </w:p>
              </w:tc>
            </w:tr>
            <w:tr w:rsidR="0001543E" w:rsidRPr="00964E61" w14:paraId="55AA6B5C"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A3398F" w14:textId="77777777" w:rsidR="0001543E" w:rsidRPr="00964E61" w:rsidRDefault="0001543E" w:rsidP="00D5115A">
                  <w:pPr>
                    <w:pStyle w:val="ROWTABELLA"/>
                    <w:rPr>
                      <w:color w:val="002060"/>
                    </w:rPr>
                  </w:pPr>
                  <w:r w:rsidRPr="00964E61">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CE3EAF4" w14:textId="77777777" w:rsidR="0001543E" w:rsidRPr="00964E61" w:rsidRDefault="0001543E" w:rsidP="00D5115A">
                  <w:pPr>
                    <w:pStyle w:val="ROWTABELLA"/>
                    <w:rPr>
                      <w:color w:val="002060"/>
                    </w:rPr>
                  </w:pPr>
                  <w:r w:rsidRPr="00964E6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EB981D5" w14:textId="77777777" w:rsidR="0001543E" w:rsidRPr="00964E61" w:rsidRDefault="0001543E" w:rsidP="00D5115A">
                  <w:pPr>
                    <w:pStyle w:val="ROWTABELLA"/>
                    <w:jc w:val="center"/>
                    <w:rPr>
                      <w:color w:val="002060"/>
                    </w:rPr>
                  </w:pPr>
                  <w:r w:rsidRPr="00964E6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B6B780" w14:textId="77777777" w:rsidR="0001543E" w:rsidRPr="00964E61" w:rsidRDefault="0001543E" w:rsidP="00D5115A">
                  <w:pPr>
                    <w:pStyle w:val="ROWTABELLA"/>
                    <w:jc w:val="center"/>
                    <w:rPr>
                      <w:color w:val="002060"/>
                    </w:rPr>
                  </w:pPr>
                  <w:r w:rsidRPr="00964E61">
                    <w:rPr>
                      <w:color w:val="002060"/>
                    </w:rPr>
                    <w:t> </w:t>
                  </w:r>
                </w:p>
              </w:tc>
            </w:tr>
            <w:tr w:rsidR="0001543E" w:rsidRPr="00964E61" w14:paraId="40F9CE9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5E59BAA" w14:textId="77777777" w:rsidR="0001543E" w:rsidRPr="00964E61" w:rsidRDefault="0001543E" w:rsidP="00D5115A">
                  <w:pPr>
                    <w:pStyle w:val="ROWTABELLA"/>
                    <w:rPr>
                      <w:color w:val="002060"/>
                    </w:rPr>
                  </w:pPr>
                  <w:r w:rsidRPr="00964E61">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918A2B" w14:textId="77777777" w:rsidR="0001543E" w:rsidRPr="00964E61" w:rsidRDefault="0001543E" w:rsidP="00D5115A">
                  <w:pPr>
                    <w:pStyle w:val="ROWTABELLA"/>
                    <w:rPr>
                      <w:color w:val="002060"/>
                    </w:rPr>
                  </w:pPr>
                  <w:r w:rsidRPr="00964E61">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6E8369" w14:textId="77777777" w:rsidR="0001543E" w:rsidRPr="00964E61" w:rsidRDefault="0001543E" w:rsidP="00D5115A">
                  <w:pPr>
                    <w:pStyle w:val="ROWTABELLA"/>
                    <w:jc w:val="center"/>
                    <w:rPr>
                      <w:color w:val="002060"/>
                    </w:rPr>
                  </w:pPr>
                  <w:r w:rsidRPr="00964E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B453A6" w14:textId="77777777" w:rsidR="0001543E" w:rsidRPr="00964E61" w:rsidRDefault="0001543E" w:rsidP="00D5115A">
                  <w:pPr>
                    <w:pStyle w:val="ROWTABELLA"/>
                    <w:jc w:val="center"/>
                    <w:rPr>
                      <w:color w:val="002060"/>
                    </w:rPr>
                  </w:pPr>
                  <w:r w:rsidRPr="00964E61">
                    <w:rPr>
                      <w:color w:val="002060"/>
                    </w:rPr>
                    <w:t> </w:t>
                  </w:r>
                </w:p>
              </w:tc>
            </w:tr>
            <w:tr w:rsidR="0001543E" w:rsidRPr="00964E61" w14:paraId="4F1DBF89"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A763A30" w14:textId="77777777" w:rsidR="0001543E" w:rsidRPr="00964E61" w:rsidRDefault="0001543E" w:rsidP="00D5115A">
                  <w:pPr>
                    <w:pStyle w:val="ROWTABELLA"/>
                    <w:rPr>
                      <w:color w:val="002060"/>
                    </w:rPr>
                  </w:pPr>
                  <w:r w:rsidRPr="00964E61">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A30F0B" w14:textId="77777777" w:rsidR="0001543E" w:rsidRPr="00964E61" w:rsidRDefault="0001543E" w:rsidP="00D5115A">
                  <w:pPr>
                    <w:pStyle w:val="ROWTABELLA"/>
                    <w:rPr>
                      <w:color w:val="002060"/>
                    </w:rPr>
                  </w:pPr>
                  <w:r w:rsidRPr="00964E61">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84D709"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3A5D64" w14:textId="77777777" w:rsidR="0001543E" w:rsidRPr="00964E61" w:rsidRDefault="0001543E" w:rsidP="00D5115A">
                  <w:pPr>
                    <w:pStyle w:val="ROWTABELLA"/>
                    <w:jc w:val="center"/>
                    <w:rPr>
                      <w:color w:val="002060"/>
                    </w:rPr>
                  </w:pPr>
                  <w:r w:rsidRPr="00964E61">
                    <w:rPr>
                      <w:color w:val="002060"/>
                    </w:rPr>
                    <w:t> </w:t>
                  </w:r>
                </w:p>
              </w:tc>
            </w:tr>
            <w:tr w:rsidR="0001543E" w:rsidRPr="00964E61" w14:paraId="2A17AE3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49CE80" w14:textId="77777777" w:rsidR="0001543E" w:rsidRPr="00964E61" w:rsidRDefault="0001543E" w:rsidP="00D5115A">
                  <w:pPr>
                    <w:pStyle w:val="ROWTABELLA"/>
                    <w:rPr>
                      <w:color w:val="002060"/>
                    </w:rPr>
                  </w:pPr>
                  <w:r w:rsidRPr="00964E6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83D547" w14:textId="77777777" w:rsidR="0001543E" w:rsidRPr="00964E61" w:rsidRDefault="0001543E" w:rsidP="00D5115A">
                  <w:pPr>
                    <w:pStyle w:val="ROWTABELLA"/>
                    <w:rPr>
                      <w:color w:val="002060"/>
                    </w:rPr>
                  </w:pPr>
                  <w:r w:rsidRPr="00964E61">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99B0ED" w14:textId="77777777" w:rsidR="0001543E" w:rsidRPr="00964E61" w:rsidRDefault="0001543E" w:rsidP="00D5115A">
                  <w:pPr>
                    <w:pStyle w:val="ROWTABELLA"/>
                    <w:jc w:val="center"/>
                    <w:rPr>
                      <w:color w:val="002060"/>
                    </w:rPr>
                  </w:pPr>
                  <w:r w:rsidRPr="00964E6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8254D6A" w14:textId="77777777" w:rsidR="0001543E" w:rsidRPr="00964E61" w:rsidRDefault="0001543E" w:rsidP="00D5115A">
                  <w:pPr>
                    <w:pStyle w:val="ROWTABELLA"/>
                    <w:jc w:val="center"/>
                    <w:rPr>
                      <w:color w:val="002060"/>
                    </w:rPr>
                  </w:pPr>
                  <w:r w:rsidRPr="00964E61">
                    <w:rPr>
                      <w:color w:val="002060"/>
                    </w:rPr>
                    <w:t> </w:t>
                  </w:r>
                </w:p>
              </w:tc>
            </w:tr>
            <w:tr w:rsidR="0001543E" w:rsidRPr="00964E61" w14:paraId="3C076BC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83D54A" w14:textId="77777777" w:rsidR="0001543E" w:rsidRPr="00964E61" w:rsidRDefault="0001543E" w:rsidP="00D5115A">
                  <w:pPr>
                    <w:pStyle w:val="ROWTABELLA"/>
                    <w:rPr>
                      <w:color w:val="002060"/>
                    </w:rPr>
                  </w:pPr>
                  <w:r w:rsidRPr="00964E61">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9A5925" w14:textId="77777777" w:rsidR="0001543E" w:rsidRPr="00964E61" w:rsidRDefault="0001543E" w:rsidP="00D5115A">
                  <w:pPr>
                    <w:pStyle w:val="ROWTABELLA"/>
                    <w:rPr>
                      <w:color w:val="002060"/>
                    </w:rPr>
                  </w:pPr>
                  <w:r w:rsidRPr="00964E61">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5A8B14" w14:textId="77777777" w:rsidR="0001543E" w:rsidRPr="00964E61" w:rsidRDefault="0001543E" w:rsidP="00D5115A">
                  <w:pPr>
                    <w:pStyle w:val="ROWTABELLA"/>
                    <w:jc w:val="center"/>
                    <w:rPr>
                      <w:color w:val="002060"/>
                    </w:rPr>
                  </w:pPr>
                  <w:r w:rsidRPr="00964E61">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963F4E" w14:textId="77777777" w:rsidR="0001543E" w:rsidRPr="00964E61" w:rsidRDefault="0001543E" w:rsidP="00D5115A">
                  <w:pPr>
                    <w:pStyle w:val="ROWTABELLA"/>
                    <w:jc w:val="center"/>
                    <w:rPr>
                      <w:color w:val="002060"/>
                    </w:rPr>
                  </w:pPr>
                  <w:r w:rsidRPr="00964E61">
                    <w:rPr>
                      <w:color w:val="002060"/>
                    </w:rPr>
                    <w:t> </w:t>
                  </w:r>
                </w:p>
              </w:tc>
            </w:tr>
          </w:tbl>
          <w:p w14:paraId="03BEFB74" w14:textId="77777777" w:rsidR="0001543E" w:rsidRPr="00964E61" w:rsidRDefault="0001543E" w:rsidP="00D5115A">
            <w:pPr>
              <w:rPr>
                <w:color w:val="002060"/>
              </w:rPr>
            </w:pPr>
          </w:p>
        </w:tc>
      </w:tr>
    </w:tbl>
    <w:p w14:paraId="21D3EEAD"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14212733"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DEBA99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782336" w14:textId="77777777" w:rsidR="0001543E" w:rsidRPr="00964E61" w:rsidRDefault="0001543E" w:rsidP="00D5115A">
                  <w:pPr>
                    <w:pStyle w:val="HEADERTABELLA"/>
                    <w:rPr>
                      <w:color w:val="002060"/>
                    </w:rPr>
                  </w:pPr>
                  <w:r w:rsidRPr="00964E61">
                    <w:rPr>
                      <w:color w:val="002060"/>
                    </w:rPr>
                    <w:t>GIRONE C - 7 Giornata - R</w:t>
                  </w:r>
                </w:p>
              </w:tc>
            </w:tr>
            <w:tr w:rsidR="0001543E" w:rsidRPr="00964E61" w14:paraId="02C3A0DE"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D5803C" w14:textId="77777777" w:rsidR="0001543E" w:rsidRPr="00964E61" w:rsidRDefault="0001543E" w:rsidP="00D5115A">
                  <w:pPr>
                    <w:pStyle w:val="ROWTABELLA"/>
                    <w:rPr>
                      <w:color w:val="002060"/>
                    </w:rPr>
                  </w:pPr>
                  <w:r w:rsidRPr="00964E61">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56618" w14:textId="77777777" w:rsidR="0001543E" w:rsidRPr="00964E61" w:rsidRDefault="0001543E" w:rsidP="00D5115A">
                  <w:pPr>
                    <w:pStyle w:val="ROWTABELLA"/>
                    <w:rPr>
                      <w:color w:val="002060"/>
                    </w:rPr>
                  </w:pPr>
                  <w:r w:rsidRPr="00964E6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4AA0EC"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0C87D4" w14:textId="77777777" w:rsidR="0001543E" w:rsidRPr="00964E61" w:rsidRDefault="0001543E" w:rsidP="00D5115A">
                  <w:pPr>
                    <w:pStyle w:val="ROWTABELLA"/>
                    <w:jc w:val="center"/>
                    <w:rPr>
                      <w:color w:val="002060"/>
                    </w:rPr>
                  </w:pPr>
                  <w:r w:rsidRPr="00964E61">
                    <w:rPr>
                      <w:color w:val="002060"/>
                    </w:rPr>
                    <w:t> </w:t>
                  </w:r>
                </w:p>
              </w:tc>
            </w:tr>
            <w:tr w:rsidR="0001543E" w:rsidRPr="00964E61" w14:paraId="7998A88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5FF17C0" w14:textId="77777777" w:rsidR="0001543E" w:rsidRPr="00964E61" w:rsidRDefault="0001543E" w:rsidP="00D5115A">
                  <w:pPr>
                    <w:pStyle w:val="ROWTABELLA"/>
                    <w:rPr>
                      <w:color w:val="002060"/>
                    </w:rPr>
                  </w:pPr>
                  <w:r w:rsidRPr="00964E61">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3EF5F2" w14:textId="77777777" w:rsidR="0001543E" w:rsidRPr="00964E61" w:rsidRDefault="0001543E" w:rsidP="00D5115A">
                  <w:pPr>
                    <w:pStyle w:val="ROWTABELLA"/>
                    <w:rPr>
                      <w:color w:val="002060"/>
                    </w:rPr>
                  </w:pPr>
                  <w:r w:rsidRPr="00964E61">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6E238C" w14:textId="77777777" w:rsidR="0001543E" w:rsidRPr="00964E61" w:rsidRDefault="0001543E" w:rsidP="00D5115A">
                  <w:pPr>
                    <w:pStyle w:val="ROWTABELLA"/>
                    <w:jc w:val="center"/>
                    <w:rPr>
                      <w:color w:val="002060"/>
                    </w:rPr>
                  </w:pPr>
                  <w:r w:rsidRPr="00964E6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4569B82" w14:textId="77777777" w:rsidR="0001543E" w:rsidRPr="00964E61" w:rsidRDefault="0001543E" w:rsidP="00D5115A">
                  <w:pPr>
                    <w:pStyle w:val="ROWTABELLA"/>
                    <w:jc w:val="center"/>
                    <w:rPr>
                      <w:color w:val="002060"/>
                    </w:rPr>
                  </w:pPr>
                  <w:r w:rsidRPr="00964E61">
                    <w:rPr>
                      <w:color w:val="002060"/>
                    </w:rPr>
                    <w:t> </w:t>
                  </w:r>
                </w:p>
              </w:tc>
            </w:tr>
            <w:tr w:rsidR="0001543E" w:rsidRPr="00964E61" w14:paraId="498D0D6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876A16" w14:textId="77777777" w:rsidR="0001543E" w:rsidRPr="00964E61" w:rsidRDefault="0001543E" w:rsidP="00D5115A">
                  <w:pPr>
                    <w:pStyle w:val="ROWTABELLA"/>
                    <w:rPr>
                      <w:color w:val="002060"/>
                    </w:rPr>
                  </w:pPr>
                  <w:r w:rsidRPr="00964E61">
                    <w:rPr>
                      <w:color w:val="002060"/>
                    </w:rPr>
                    <w:t>(1) 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FDBCD0" w14:textId="77777777" w:rsidR="0001543E" w:rsidRPr="00964E61" w:rsidRDefault="0001543E" w:rsidP="00D5115A">
                  <w:pPr>
                    <w:pStyle w:val="ROWTABELLA"/>
                    <w:rPr>
                      <w:color w:val="002060"/>
                    </w:rPr>
                  </w:pPr>
                  <w:r w:rsidRPr="00964E61">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4143EA" w14:textId="77777777" w:rsidR="0001543E" w:rsidRPr="00964E61" w:rsidRDefault="0001543E" w:rsidP="00D5115A">
                  <w:pPr>
                    <w:pStyle w:val="ROWTABELLA"/>
                    <w:jc w:val="center"/>
                    <w:rPr>
                      <w:color w:val="002060"/>
                    </w:rPr>
                  </w:pPr>
                  <w:r w:rsidRPr="00964E61">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D7455E" w14:textId="77777777" w:rsidR="0001543E" w:rsidRPr="00964E61" w:rsidRDefault="0001543E" w:rsidP="00D5115A">
                  <w:pPr>
                    <w:pStyle w:val="ROWTABELLA"/>
                    <w:jc w:val="center"/>
                    <w:rPr>
                      <w:color w:val="002060"/>
                    </w:rPr>
                  </w:pPr>
                  <w:r w:rsidRPr="00964E61">
                    <w:rPr>
                      <w:color w:val="002060"/>
                    </w:rPr>
                    <w:t> </w:t>
                  </w:r>
                </w:p>
              </w:tc>
            </w:tr>
            <w:tr w:rsidR="0001543E" w:rsidRPr="00964E61" w14:paraId="5CE50DB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348E61D" w14:textId="77777777" w:rsidR="0001543E" w:rsidRPr="00964E61" w:rsidRDefault="0001543E" w:rsidP="00D5115A">
                  <w:pPr>
                    <w:pStyle w:val="ROWTABELLA"/>
                    <w:rPr>
                      <w:color w:val="002060"/>
                    </w:rPr>
                  </w:pPr>
                  <w:r w:rsidRPr="00964E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B0C65E" w14:textId="77777777" w:rsidR="0001543E" w:rsidRPr="00964E61" w:rsidRDefault="0001543E" w:rsidP="00D5115A">
                  <w:pPr>
                    <w:pStyle w:val="ROWTABELLA"/>
                    <w:rPr>
                      <w:color w:val="002060"/>
                    </w:rPr>
                  </w:pPr>
                  <w:r w:rsidRPr="00964E61">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B6EA34"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438F81" w14:textId="77777777" w:rsidR="0001543E" w:rsidRPr="00964E61" w:rsidRDefault="0001543E" w:rsidP="00D5115A">
                  <w:pPr>
                    <w:pStyle w:val="ROWTABELLA"/>
                    <w:jc w:val="center"/>
                    <w:rPr>
                      <w:color w:val="002060"/>
                    </w:rPr>
                  </w:pPr>
                  <w:r w:rsidRPr="00964E61">
                    <w:rPr>
                      <w:color w:val="002060"/>
                    </w:rPr>
                    <w:t> </w:t>
                  </w:r>
                </w:p>
              </w:tc>
            </w:tr>
            <w:tr w:rsidR="0001543E" w:rsidRPr="00964E61" w14:paraId="3BEC90A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4B4A97" w14:textId="77777777" w:rsidR="0001543E" w:rsidRPr="00964E61" w:rsidRDefault="0001543E" w:rsidP="00D5115A">
                  <w:pPr>
                    <w:pStyle w:val="ROWTABELLA"/>
                    <w:rPr>
                      <w:color w:val="002060"/>
                    </w:rPr>
                  </w:pPr>
                  <w:r w:rsidRPr="00964E6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797666" w14:textId="77777777" w:rsidR="0001543E" w:rsidRPr="00964E61" w:rsidRDefault="0001543E" w:rsidP="00D5115A">
                  <w:pPr>
                    <w:pStyle w:val="ROWTABELLA"/>
                    <w:rPr>
                      <w:color w:val="002060"/>
                    </w:rPr>
                  </w:pPr>
                  <w:r w:rsidRPr="00964E61">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BFDDF9"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B39F21" w14:textId="77777777" w:rsidR="0001543E" w:rsidRPr="00964E61" w:rsidRDefault="0001543E" w:rsidP="00D5115A">
                  <w:pPr>
                    <w:pStyle w:val="ROWTABELLA"/>
                    <w:jc w:val="center"/>
                    <w:rPr>
                      <w:color w:val="002060"/>
                    </w:rPr>
                  </w:pPr>
                  <w:r w:rsidRPr="00964E61">
                    <w:rPr>
                      <w:color w:val="002060"/>
                    </w:rPr>
                    <w:t> </w:t>
                  </w:r>
                </w:p>
              </w:tc>
            </w:tr>
            <w:tr w:rsidR="0001543E" w:rsidRPr="00964E61" w14:paraId="30348EE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752995" w14:textId="77777777" w:rsidR="0001543E" w:rsidRPr="00964E61" w:rsidRDefault="0001543E" w:rsidP="00D5115A">
                  <w:pPr>
                    <w:pStyle w:val="ROWTABELLA"/>
                    <w:rPr>
                      <w:color w:val="002060"/>
                    </w:rPr>
                  </w:pPr>
                  <w:r w:rsidRPr="00964E61">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C922B5" w14:textId="77777777" w:rsidR="0001543E" w:rsidRPr="00964E61" w:rsidRDefault="0001543E" w:rsidP="00D5115A">
                  <w:pPr>
                    <w:pStyle w:val="ROWTABELLA"/>
                    <w:rPr>
                      <w:color w:val="002060"/>
                    </w:rPr>
                  </w:pPr>
                  <w:r w:rsidRPr="00964E61">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452AAF" w14:textId="77777777" w:rsidR="0001543E" w:rsidRPr="00964E61" w:rsidRDefault="0001543E" w:rsidP="00D5115A">
                  <w:pPr>
                    <w:pStyle w:val="ROWTABELLA"/>
                    <w:jc w:val="center"/>
                    <w:rPr>
                      <w:color w:val="002060"/>
                    </w:rPr>
                  </w:pPr>
                  <w:r w:rsidRPr="00964E6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834680" w14:textId="77777777" w:rsidR="0001543E" w:rsidRPr="00964E61" w:rsidRDefault="0001543E" w:rsidP="00D5115A">
                  <w:pPr>
                    <w:pStyle w:val="ROWTABELLA"/>
                    <w:jc w:val="center"/>
                    <w:rPr>
                      <w:color w:val="002060"/>
                    </w:rPr>
                  </w:pPr>
                  <w:r w:rsidRPr="00964E61">
                    <w:rPr>
                      <w:color w:val="002060"/>
                    </w:rPr>
                    <w:t> </w:t>
                  </w:r>
                </w:p>
              </w:tc>
            </w:tr>
            <w:tr w:rsidR="0001543E" w:rsidRPr="00964E61" w14:paraId="312ACC0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5B8EEE" w14:textId="77777777" w:rsidR="0001543E" w:rsidRPr="00964E61" w:rsidRDefault="0001543E" w:rsidP="00D5115A">
                  <w:pPr>
                    <w:pStyle w:val="ROWTABELLA"/>
                    <w:rPr>
                      <w:color w:val="002060"/>
                    </w:rPr>
                  </w:pPr>
                  <w:r w:rsidRPr="00964E6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873E31" w14:textId="77777777" w:rsidR="0001543E" w:rsidRPr="00964E61" w:rsidRDefault="0001543E" w:rsidP="00D5115A">
                  <w:pPr>
                    <w:pStyle w:val="ROWTABELLA"/>
                    <w:rPr>
                      <w:color w:val="002060"/>
                    </w:rPr>
                  </w:pPr>
                  <w:r w:rsidRPr="00964E61">
                    <w:rPr>
                      <w:color w:val="002060"/>
                    </w:rPr>
                    <w:t>- FUTSAL D. E 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69AFDA" w14:textId="77777777" w:rsidR="0001543E" w:rsidRPr="00964E61" w:rsidRDefault="0001543E" w:rsidP="00D5115A">
                  <w:pPr>
                    <w:pStyle w:val="ROWTABELLA"/>
                    <w:jc w:val="center"/>
                    <w:rPr>
                      <w:color w:val="002060"/>
                    </w:rPr>
                  </w:pPr>
                  <w:r w:rsidRPr="00964E61">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8BEDB3" w14:textId="77777777" w:rsidR="0001543E" w:rsidRPr="00964E61" w:rsidRDefault="0001543E" w:rsidP="00D5115A">
                  <w:pPr>
                    <w:pStyle w:val="ROWTABELLA"/>
                    <w:jc w:val="center"/>
                    <w:rPr>
                      <w:color w:val="002060"/>
                    </w:rPr>
                  </w:pPr>
                  <w:r w:rsidRPr="00964E61">
                    <w:rPr>
                      <w:color w:val="002060"/>
                    </w:rPr>
                    <w:t> </w:t>
                  </w:r>
                </w:p>
              </w:tc>
            </w:tr>
            <w:tr w:rsidR="0001543E" w:rsidRPr="00964E61" w14:paraId="4DAEB936"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1E15CB7" w14:textId="77777777" w:rsidR="0001543E" w:rsidRPr="00964E61" w:rsidRDefault="0001543E" w:rsidP="00D5115A">
                  <w:pPr>
                    <w:pStyle w:val="ROWTABELLA"/>
                    <w:rPr>
                      <w:color w:val="002060"/>
                    </w:rPr>
                  </w:pPr>
                  <w:r w:rsidRPr="00964E61">
                    <w:rPr>
                      <w:color w:val="002060"/>
                    </w:rPr>
                    <w:t>(1) - disputata il 17/02/2020</w:t>
                  </w:r>
                </w:p>
              </w:tc>
            </w:tr>
          </w:tbl>
          <w:p w14:paraId="43043990" w14:textId="77777777" w:rsidR="0001543E" w:rsidRPr="00964E61" w:rsidRDefault="0001543E" w:rsidP="00D5115A">
            <w:pPr>
              <w:rPr>
                <w:color w:val="002060"/>
              </w:rPr>
            </w:pPr>
          </w:p>
        </w:tc>
      </w:tr>
    </w:tbl>
    <w:p w14:paraId="56E999DB" w14:textId="77777777" w:rsidR="0001543E" w:rsidRPr="00964E61" w:rsidRDefault="0001543E" w:rsidP="0001543E">
      <w:pPr>
        <w:pStyle w:val="breakline"/>
        <w:divId w:val="527259509"/>
        <w:rPr>
          <w:color w:val="002060"/>
        </w:rPr>
      </w:pPr>
    </w:p>
    <w:p w14:paraId="5AC04797" w14:textId="77777777" w:rsidR="0001543E" w:rsidRPr="00964E61" w:rsidRDefault="0001543E" w:rsidP="0001543E">
      <w:pPr>
        <w:pStyle w:val="breakline"/>
        <w:divId w:val="527259509"/>
        <w:rPr>
          <w:color w:val="002060"/>
        </w:rPr>
      </w:pPr>
    </w:p>
    <w:p w14:paraId="1D874E50" w14:textId="77777777" w:rsidR="0001543E" w:rsidRPr="00964E61" w:rsidRDefault="0001543E" w:rsidP="0001543E">
      <w:pPr>
        <w:pStyle w:val="TITOLOPRINC"/>
        <w:divId w:val="527259509"/>
        <w:rPr>
          <w:color w:val="002060"/>
        </w:rPr>
      </w:pPr>
      <w:r w:rsidRPr="00964E61">
        <w:rPr>
          <w:color w:val="002060"/>
        </w:rPr>
        <w:t>GIUDICE SPORTIVO</w:t>
      </w:r>
    </w:p>
    <w:p w14:paraId="6AD42076"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66EE410E" w14:textId="77777777" w:rsidR="0001543E" w:rsidRPr="00964E61" w:rsidRDefault="0001543E" w:rsidP="0001543E">
      <w:pPr>
        <w:pStyle w:val="titolo10"/>
        <w:divId w:val="527259509"/>
        <w:rPr>
          <w:color w:val="002060"/>
        </w:rPr>
      </w:pPr>
      <w:r w:rsidRPr="00964E61">
        <w:rPr>
          <w:color w:val="002060"/>
        </w:rPr>
        <w:t xml:space="preserve">GARE DEL 14/ 2/2020 </w:t>
      </w:r>
    </w:p>
    <w:p w14:paraId="5D42AF65"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624F9273"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B24109" w14:textId="77777777" w:rsidR="0001543E" w:rsidRPr="00964E61" w:rsidRDefault="0001543E" w:rsidP="0001543E">
      <w:pPr>
        <w:pStyle w:val="titolo30"/>
        <w:divId w:val="527259509"/>
        <w:rPr>
          <w:color w:val="002060"/>
        </w:rPr>
      </w:pPr>
      <w:r w:rsidRPr="00964E61">
        <w:rPr>
          <w:color w:val="002060"/>
        </w:rPr>
        <w:t xml:space="preserve">SOCIETA' </w:t>
      </w:r>
    </w:p>
    <w:p w14:paraId="4E75C864" w14:textId="77777777" w:rsidR="0001543E" w:rsidRPr="00964E61" w:rsidRDefault="0001543E" w:rsidP="0001543E">
      <w:pPr>
        <w:pStyle w:val="titolo20"/>
        <w:divId w:val="527259509"/>
        <w:rPr>
          <w:color w:val="002060"/>
        </w:rPr>
      </w:pPr>
      <w:r w:rsidRPr="00964E61">
        <w:rPr>
          <w:color w:val="002060"/>
        </w:rPr>
        <w:lastRenderedPageBreak/>
        <w:t xml:space="preserve">AMMENDA </w:t>
      </w:r>
    </w:p>
    <w:p w14:paraId="1795812B"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Euro 80,00 BOCASTRUM UNITED </w:t>
      </w:r>
      <w:r w:rsidRPr="00964E61">
        <w:rPr>
          <w:color w:val="002060"/>
        </w:rPr>
        <w:br/>
        <w:t>Per aver la propria tifoseria tenuto un comportamento offensivo nei confronti dell'arbitro e di alcuni giocatori della squadra avversaria.</w:t>
      </w:r>
    </w:p>
    <w:p w14:paraId="5D89041E" w14:textId="77777777" w:rsidR="0001543E" w:rsidRPr="00964E61" w:rsidRDefault="0001543E" w:rsidP="0001543E">
      <w:pPr>
        <w:pStyle w:val="titolo30"/>
        <w:divId w:val="527259509"/>
        <w:rPr>
          <w:color w:val="002060"/>
        </w:rPr>
      </w:pPr>
      <w:r w:rsidRPr="00964E61">
        <w:rPr>
          <w:color w:val="002060"/>
        </w:rPr>
        <w:t xml:space="preserve">DIRIGENTI </w:t>
      </w:r>
    </w:p>
    <w:p w14:paraId="6C6FE74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28A011C" w14:textId="77777777" w:rsidTr="0001543E">
        <w:trPr>
          <w:divId w:val="527259509"/>
        </w:trPr>
        <w:tc>
          <w:tcPr>
            <w:tcW w:w="2200" w:type="dxa"/>
            <w:tcMar>
              <w:top w:w="20" w:type="dxa"/>
              <w:left w:w="20" w:type="dxa"/>
              <w:bottom w:w="20" w:type="dxa"/>
              <w:right w:w="20" w:type="dxa"/>
            </w:tcMar>
            <w:vAlign w:val="center"/>
          </w:tcPr>
          <w:p w14:paraId="1C07D28E" w14:textId="77777777" w:rsidR="0001543E" w:rsidRPr="00964E61" w:rsidRDefault="0001543E" w:rsidP="00D5115A">
            <w:pPr>
              <w:pStyle w:val="movimento"/>
              <w:rPr>
                <w:color w:val="002060"/>
              </w:rPr>
            </w:pPr>
            <w:r w:rsidRPr="00964E61">
              <w:rPr>
                <w:color w:val="002060"/>
              </w:rPr>
              <w:t>MICHETTI DAVIDE</w:t>
            </w:r>
          </w:p>
        </w:tc>
        <w:tc>
          <w:tcPr>
            <w:tcW w:w="2200" w:type="dxa"/>
            <w:tcMar>
              <w:top w:w="20" w:type="dxa"/>
              <w:left w:w="20" w:type="dxa"/>
              <w:bottom w:w="20" w:type="dxa"/>
              <w:right w:w="20" w:type="dxa"/>
            </w:tcMar>
            <w:vAlign w:val="center"/>
          </w:tcPr>
          <w:p w14:paraId="7325438F"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779DCB1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B8450C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1B90AD" w14:textId="77777777" w:rsidR="0001543E" w:rsidRPr="00964E61" w:rsidRDefault="0001543E" w:rsidP="00D5115A">
            <w:pPr>
              <w:pStyle w:val="movimento2"/>
              <w:rPr>
                <w:color w:val="002060"/>
              </w:rPr>
            </w:pPr>
            <w:r w:rsidRPr="00964E61">
              <w:rPr>
                <w:color w:val="002060"/>
              </w:rPr>
              <w:t> </w:t>
            </w:r>
          </w:p>
        </w:tc>
      </w:tr>
    </w:tbl>
    <w:p w14:paraId="235954DB" w14:textId="77777777" w:rsidR="0001543E" w:rsidRPr="00964E61" w:rsidRDefault="0001543E" w:rsidP="0001543E">
      <w:pPr>
        <w:pStyle w:val="titolo30"/>
        <w:divId w:val="527259509"/>
        <w:rPr>
          <w:color w:val="002060"/>
        </w:rPr>
      </w:pPr>
      <w:r w:rsidRPr="00964E61">
        <w:rPr>
          <w:color w:val="002060"/>
        </w:rPr>
        <w:t xml:space="preserve">ALLENATORI </w:t>
      </w:r>
    </w:p>
    <w:p w14:paraId="35192C8D" w14:textId="77777777" w:rsidR="0001543E" w:rsidRPr="00964E61" w:rsidRDefault="0001543E" w:rsidP="0001543E">
      <w:pPr>
        <w:pStyle w:val="titolo20"/>
        <w:divId w:val="527259509"/>
        <w:rPr>
          <w:color w:val="002060"/>
        </w:rPr>
      </w:pPr>
      <w:r w:rsidRPr="00964E61">
        <w:rPr>
          <w:color w:val="002060"/>
        </w:rPr>
        <w:t xml:space="preserve">SQUALIFICA FINO AL 11/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4B50356" w14:textId="77777777" w:rsidTr="0001543E">
        <w:trPr>
          <w:divId w:val="527259509"/>
        </w:trPr>
        <w:tc>
          <w:tcPr>
            <w:tcW w:w="2200" w:type="dxa"/>
            <w:tcMar>
              <w:top w:w="20" w:type="dxa"/>
              <w:left w:w="20" w:type="dxa"/>
              <w:bottom w:w="20" w:type="dxa"/>
              <w:right w:w="20" w:type="dxa"/>
            </w:tcMar>
            <w:vAlign w:val="center"/>
          </w:tcPr>
          <w:p w14:paraId="21CEF2A5" w14:textId="77777777" w:rsidR="0001543E" w:rsidRPr="00964E61" w:rsidRDefault="0001543E" w:rsidP="00D5115A">
            <w:pPr>
              <w:pStyle w:val="movimento"/>
              <w:rPr>
                <w:color w:val="002060"/>
              </w:rPr>
            </w:pPr>
            <w:r w:rsidRPr="00964E61">
              <w:rPr>
                <w:color w:val="002060"/>
              </w:rPr>
              <w:t>DI RUSSO GUIDO</w:t>
            </w:r>
          </w:p>
        </w:tc>
        <w:tc>
          <w:tcPr>
            <w:tcW w:w="2200" w:type="dxa"/>
            <w:tcMar>
              <w:top w:w="20" w:type="dxa"/>
              <w:left w:w="20" w:type="dxa"/>
              <w:bottom w:w="20" w:type="dxa"/>
              <w:right w:w="20" w:type="dxa"/>
            </w:tcMar>
            <w:vAlign w:val="center"/>
          </w:tcPr>
          <w:p w14:paraId="1B3F5A1E" w14:textId="77777777" w:rsidR="0001543E" w:rsidRPr="00964E61" w:rsidRDefault="0001543E" w:rsidP="00D5115A">
            <w:pPr>
              <w:pStyle w:val="movimento2"/>
              <w:rPr>
                <w:color w:val="002060"/>
              </w:rPr>
            </w:pPr>
            <w:r w:rsidRPr="00964E61">
              <w:rPr>
                <w:color w:val="002060"/>
              </w:rPr>
              <w:t xml:space="preserve">(CSI STELLA A.S.D.) </w:t>
            </w:r>
          </w:p>
        </w:tc>
        <w:tc>
          <w:tcPr>
            <w:tcW w:w="800" w:type="dxa"/>
            <w:tcMar>
              <w:top w:w="20" w:type="dxa"/>
              <w:left w:w="20" w:type="dxa"/>
              <w:bottom w:w="20" w:type="dxa"/>
              <w:right w:w="20" w:type="dxa"/>
            </w:tcMar>
            <w:vAlign w:val="center"/>
          </w:tcPr>
          <w:p w14:paraId="6870F0E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D612F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A1CFFD" w14:textId="77777777" w:rsidR="0001543E" w:rsidRPr="00964E61" w:rsidRDefault="0001543E" w:rsidP="00D5115A">
            <w:pPr>
              <w:pStyle w:val="movimento2"/>
              <w:rPr>
                <w:color w:val="002060"/>
              </w:rPr>
            </w:pPr>
            <w:r w:rsidRPr="00964E61">
              <w:rPr>
                <w:color w:val="002060"/>
              </w:rPr>
              <w:t> </w:t>
            </w:r>
          </w:p>
        </w:tc>
      </w:tr>
    </w:tbl>
    <w:p w14:paraId="5F4DDFB2"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Espulso per proteste, dalla tribuna rivolgeva frasi offensive al- l'arbitro. </w:t>
      </w:r>
    </w:p>
    <w:p w14:paraId="498B8768" w14:textId="77777777" w:rsidR="0001543E" w:rsidRPr="00964E61" w:rsidRDefault="0001543E" w:rsidP="0001543E">
      <w:pPr>
        <w:pStyle w:val="titolo20"/>
        <w:divId w:val="527259509"/>
        <w:rPr>
          <w:color w:val="002060"/>
        </w:rPr>
      </w:pPr>
      <w:r w:rsidRPr="00964E61">
        <w:rPr>
          <w:color w:val="002060"/>
        </w:rPr>
        <w:t xml:space="preserve">SQUALIFICA FINO AL 4/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FEC4184" w14:textId="77777777" w:rsidTr="0001543E">
        <w:trPr>
          <w:divId w:val="527259509"/>
        </w:trPr>
        <w:tc>
          <w:tcPr>
            <w:tcW w:w="2200" w:type="dxa"/>
            <w:tcMar>
              <w:top w:w="20" w:type="dxa"/>
              <w:left w:w="20" w:type="dxa"/>
              <w:bottom w:w="20" w:type="dxa"/>
              <w:right w:w="20" w:type="dxa"/>
            </w:tcMar>
            <w:vAlign w:val="center"/>
          </w:tcPr>
          <w:p w14:paraId="08D66F29" w14:textId="77777777" w:rsidR="0001543E" w:rsidRPr="00964E61" w:rsidRDefault="0001543E" w:rsidP="00D5115A">
            <w:pPr>
              <w:pStyle w:val="movimento"/>
              <w:rPr>
                <w:color w:val="002060"/>
              </w:rPr>
            </w:pPr>
            <w:r w:rsidRPr="00964E61">
              <w:rPr>
                <w:color w:val="002060"/>
              </w:rPr>
              <w:t>SILVESTRINI SIMONE</w:t>
            </w:r>
          </w:p>
        </w:tc>
        <w:tc>
          <w:tcPr>
            <w:tcW w:w="2200" w:type="dxa"/>
            <w:tcMar>
              <w:top w:w="20" w:type="dxa"/>
              <w:left w:w="20" w:type="dxa"/>
              <w:bottom w:w="20" w:type="dxa"/>
              <w:right w:w="20" w:type="dxa"/>
            </w:tcMar>
            <w:vAlign w:val="center"/>
          </w:tcPr>
          <w:p w14:paraId="25732B39"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4E4DED7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9AE9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03AC0D" w14:textId="77777777" w:rsidR="0001543E" w:rsidRPr="00964E61" w:rsidRDefault="0001543E" w:rsidP="00D5115A">
            <w:pPr>
              <w:pStyle w:val="movimento2"/>
              <w:rPr>
                <w:color w:val="002060"/>
              </w:rPr>
            </w:pPr>
            <w:r w:rsidRPr="00964E61">
              <w:rPr>
                <w:color w:val="002060"/>
              </w:rPr>
              <w:t> </w:t>
            </w:r>
          </w:p>
        </w:tc>
      </w:tr>
    </w:tbl>
    <w:p w14:paraId="259A5A25"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Per comportamento non regolamentare. Allontanato. </w:t>
      </w:r>
    </w:p>
    <w:p w14:paraId="2D80F437" w14:textId="77777777" w:rsidR="0001543E" w:rsidRPr="00964E61" w:rsidRDefault="0001543E" w:rsidP="0001543E">
      <w:pPr>
        <w:pStyle w:val="titolo30"/>
        <w:divId w:val="527259509"/>
        <w:rPr>
          <w:color w:val="002060"/>
        </w:rPr>
      </w:pPr>
      <w:r w:rsidRPr="00964E61">
        <w:rPr>
          <w:color w:val="002060"/>
        </w:rPr>
        <w:t xml:space="preserve">CALCIATORI ESPULSI </w:t>
      </w:r>
    </w:p>
    <w:p w14:paraId="4725B35A"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F0E2E4C" w14:textId="77777777" w:rsidTr="0001543E">
        <w:trPr>
          <w:divId w:val="527259509"/>
        </w:trPr>
        <w:tc>
          <w:tcPr>
            <w:tcW w:w="2200" w:type="dxa"/>
            <w:tcMar>
              <w:top w:w="20" w:type="dxa"/>
              <w:left w:w="20" w:type="dxa"/>
              <w:bottom w:w="20" w:type="dxa"/>
              <w:right w:w="20" w:type="dxa"/>
            </w:tcMar>
            <w:vAlign w:val="center"/>
          </w:tcPr>
          <w:p w14:paraId="0C5E6794" w14:textId="77777777" w:rsidR="0001543E" w:rsidRPr="00964E61" w:rsidRDefault="0001543E" w:rsidP="00D5115A">
            <w:pPr>
              <w:pStyle w:val="movimento"/>
              <w:rPr>
                <w:color w:val="002060"/>
              </w:rPr>
            </w:pPr>
            <w:r w:rsidRPr="00964E61">
              <w:rPr>
                <w:color w:val="002060"/>
              </w:rPr>
              <w:t>CASTORANI ALEX</w:t>
            </w:r>
          </w:p>
        </w:tc>
        <w:tc>
          <w:tcPr>
            <w:tcW w:w="2200" w:type="dxa"/>
            <w:tcMar>
              <w:top w:w="20" w:type="dxa"/>
              <w:left w:w="20" w:type="dxa"/>
              <w:bottom w:w="20" w:type="dxa"/>
              <w:right w:w="20" w:type="dxa"/>
            </w:tcMar>
            <w:vAlign w:val="center"/>
          </w:tcPr>
          <w:p w14:paraId="1CB8511D"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660C8FC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AF51273" w14:textId="77777777" w:rsidR="0001543E" w:rsidRPr="00964E61" w:rsidRDefault="0001543E" w:rsidP="00D5115A">
            <w:pPr>
              <w:pStyle w:val="movimento"/>
              <w:rPr>
                <w:color w:val="002060"/>
              </w:rPr>
            </w:pPr>
            <w:r w:rsidRPr="00964E61">
              <w:rPr>
                <w:color w:val="002060"/>
              </w:rPr>
              <w:t>DURASTANTI ANDREA</w:t>
            </w:r>
          </w:p>
        </w:tc>
        <w:tc>
          <w:tcPr>
            <w:tcW w:w="2200" w:type="dxa"/>
            <w:tcMar>
              <w:top w:w="20" w:type="dxa"/>
              <w:left w:w="20" w:type="dxa"/>
              <w:bottom w:w="20" w:type="dxa"/>
              <w:right w:w="20" w:type="dxa"/>
            </w:tcMar>
            <w:vAlign w:val="center"/>
          </w:tcPr>
          <w:p w14:paraId="76D185FD" w14:textId="77777777" w:rsidR="0001543E" w:rsidRPr="00964E61" w:rsidRDefault="0001543E" w:rsidP="00D5115A">
            <w:pPr>
              <w:pStyle w:val="movimento2"/>
              <w:rPr>
                <w:color w:val="002060"/>
              </w:rPr>
            </w:pPr>
            <w:r w:rsidRPr="00964E61">
              <w:rPr>
                <w:color w:val="002060"/>
              </w:rPr>
              <w:t xml:space="preserve">(BOCASTRUM UNITED) </w:t>
            </w:r>
          </w:p>
        </w:tc>
      </w:tr>
      <w:tr w:rsidR="0001543E" w:rsidRPr="00964E61" w14:paraId="0DB96D8F" w14:textId="77777777" w:rsidTr="0001543E">
        <w:trPr>
          <w:divId w:val="527259509"/>
        </w:trPr>
        <w:tc>
          <w:tcPr>
            <w:tcW w:w="2200" w:type="dxa"/>
            <w:tcMar>
              <w:top w:w="20" w:type="dxa"/>
              <w:left w:w="20" w:type="dxa"/>
              <w:bottom w:w="20" w:type="dxa"/>
              <w:right w:w="20" w:type="dxa"/>
            </w:tcMar>
            <w:vAlign w:val="center"/>
          </w:tcPr>
          <w:p w14:paraId="3E130F52" w14:textId="77777777" w:rsidR="0001543E" w:rsidRPr="00964E61" w:rsidRDefault="0001543E" w:rsidP="00D5115A">
            <w:pPr>
              <w:pStyle w:val="movimento"/>
              <w:rPr>
                <w:color w:val="002060"/>
              </w:rPr>
            </w:pPr>
            <w:r w:rsidRPr="00964E61">
              <w:rPr>
                <w:color w:val="002060"/>
              </w:rPr>
              <w:t>FICCADENTI DANIEL CLAUDIO</w:t>
            </w:r>
          </w:p>
        </w:tc>
        <w:tc>
          <w:tcPr>
            <w:tcW w:w="2200" w:type="dxa"/>
            <w:tcMar>
              <w:top w:w="20" w:type="dxa"/>
              <w:left w:w="20" w:type="dxa"/>
              <w:bottom w:w="20" w:type="dxa"/>
              <w:right w:w="20" w:type="dxa"/>
            </w:tcMar>
            <w:vAlign w:val="center"/>
          </w:tcPr>
          <w:p w14:paraId="7C3FA456"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3090787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16B605A" w14:textId="77777777" w:rsidR="0001543E" w:rsidRPr="00964E61" w:rsidRDefault="0001543E" w:rsidP="00D5115A">
            <w:pPr>
              <w:pStyle w:val="movimento"/>
              <w:rPr>
                <w:color w:val="002060"/>
              </w:rPr>
            </w:pPr>
            <w:r w:rsidRPr="00964E61">
              <w:rPr>
                <w:color w:val="002060"/>
              </w:rPr>
              <w:t>PERGOLINI FRANCESCO</w:t>
            </w:r>
          </w:p>
        </w:tc>
        <w:tc>
          <w:tcPr>
            <w:tcW w:w="2200" w:type="dxa"/>
            <w:tcMar>
              <w:top w:w="20" w:type="dxa"/>
              <w:left w:w="20" w:type="dxa"/>
              <w:bottom w:w="20" w:type="dxa"/>
              <w:right w:w="20" w:type="dxa"/>
            </w:tcMar>
            <w:vAlign w:val="center"/>
          </w:tcPr>
          <w:p w14:paraId="7F5C29B8" w14:textId="77777777" w:rsidR="0001543E" w:rsidRPr="00964E61" w:rsidRDefault="0001543E" w:rsidP="00D5115A">
            <w:pPr>
              <w:pStyle w:val="movimento2"/>
              <w:rPr>
                <w:color w:val="002060"/>
              </w:rPr>
            </w:pPr>
            <w:r w:rsidRPr="00964E61">
              <w:rPr>
                <w:color w:val="002060"/>
              </w:rPr>
              <w:t xml:space="preserve">(CHIARAVALLE FUTSAL) </w:t>
            </w:r>
          </w:p>
        </w:tc>
      </w:tr>
      <w:tr w:rsidR="0001543E" w:rsidRPr="00964E61" w14:paraId="1BC2AEC7" w14:textId="77777777" w:rsidTr="0001543E">
        <w:trPr>
          <w:divId w:val="527259509"/>
        </w:trPr>
        <w:tc>
          <w:tcPr>
            <w:tcW w:w="2200" w:type="dxa"/>
            <w:tcMar>
              <w:top w:w="20" w:type="dxa"/>
              <w:left w:w="20" w:type="dxa"/>
              <w:bottom w:w="20" w:type="dxa"/>
              <w:right w:w="20" w:type="dxa"/>
            </w:tcMar>
            <w:vAlign w:val="center"/>
          </w:tcPr>
          <w:p w14:paraId="1DACC837" w14:textId="77777777" w:rsidR="0001543E" w:rsidRPr="00964E61" w:rsidRDefault="0001543E" w:rsidP="00D5115A">
            <w:pPr>
              <w:pStyle w:val="movimento"/>
              <w:rPr>
                <w:color w:val="002060"/>
              </w:rPr>
            </w:pPr>
            <w:r w:rsidRPr="00964E61">
              <w:rPr>
                <w:color w:val="002060"/>
              </w:rPr>
              <w:t>DI RUSSO MATTEO</w:t>
            </w:r>
          </w:p>
        </w:tc>
        <w:tc>
          <w:tcPr>
            <w:tcW w:w="2200" w:type="dxa"/>
            <w:tcMar>
              <w:top w:w="20" w:type="dxa"/>
              <w:left w:w="20" w:type="dxa"/>
              <w:bottom w:w="20" w:type="dxa"/>
              <w:right w:w="20" w:type="dxa"/>
            </w:tcMar>
            <w:vAlign w:val="center"/>
          </w:tcPr>
          <w:p w14:paraId="0889A17A" w14:textId="77777777" w:rsidR="0001543E" w:rsidRPr="00964E61" w:rsidRDefault="0001543E" w:rsidP="00D5115A">
            <w:pPr>
              <w:pStyle w:val="movimento2"/>
              <w:rPr>
                <w:color w:val="002060"/>
              </w:rPr>
            </w:pPr>
            <w:r w:rsidRPr="00964E61">
              <w:rPr>
                <w:color w:val="002060"/>
              </w:rPr>
              <w:t xml:space="preserve">(CSI STELLA A.S.D.) </w:t>
            </w:r>
          </w:p>
        </w:tc>
        <w:tc>
          <w:tcPr>
            <w:tcW w:w="800" w:type="dxa"/>
            <w:tcMar>
              <w:top w:w="20" w:type="dxa"/>
              <w:left w:w="20" w:type="dxa"/>
              <w:bottom w:w="20" w:type="dxa"/>
              <w:right w:w="20" w:type="dxa"/>
            </w:tcMar>
            <w:vAlign w:val="center"/>
          </w:tcPr>
          <w:p w14:paraId="2304815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EE2AD09" w14:textId="77777777" w:rsidR="0001543E" w:rsidRPr="00964E61" w:rsidRDefault="0001543E" w:rsidP="00D5115A">
            <w:pPr>
              <w:pStyle w:val="movimento"/>
              <w:rPr>
                <w:color w:val="002060"/>
              </w:rPr>
            </w:pPr>
            <w:r w:rsidRPr="00964E61">
              <w:rPr>
                <w:color w:val="002060"/>
              </w:rPr>
              <w:t>SEMPLICINI EMANUELE</w:t>
            </w:r>
          </w:p>
        </w:tc>
        <w:tc>
          <w:tcPr>
            <w:tcW w:w="2200" w:type="dxa"/>
            <w:tcMar>
              <w:top w:w="20" w:type="dxa"/>
              <w:left w:w="20" w:type="dxa"/>
              <w:bottom w:w="20" w:type="dxa"/>
              <w:right w:w="20" w:type="dxa"/>
            </w:tcMar>
            <w:vAlign w:val="center"/>
          </w:tcPr>
          <w:p w14:paraId="59152895" w14:textId="77777777" w:rsidR="0001543E" w:rsidRPr="00964E61" w:rsidRDefault="0001543E" w:rsidP="00D5115A">
            <w:pPr>
              <w:pStyle w:val="movimento2"/>
              <w:rPr>
                <w:color w:val="002060"/>
              </w:rPr>
            </w:pPr>
            <w:r w:rsidRPr="00964E61">
              <w:rPr>
                <w:color w:val="002060"/>
              </w:rPr>
              <w:t xml:space="preserve">(EAGLES PAGLIARE) </w:t>
            </w:r>
          </w:p>
        </w:tc>
      </w:tr>
      <w:tr w:rsidR="0001543E" w:rsidRPr="00964E61" w14:paraId="17C03EA4" w14:textId="77777777" w:rsidTr="0001543E">
        <w:trPr>
          <w:divId w:val="527259509"/>
        </w:trPr>
        <w:tc>
          <w:tcPr>
            <w:tcW w:w="2200" w:type="dxa"/>
            <w:tcMar>
              <w:top w:w="20" w:type="dxa"/>
              <w:left w:w="20" w:type="dxa"/>
              <w:bottom w:w="20" w:type="dxa"/>
              <w:right w:w="20" w:type="dxa"/>
            </w:tcMar>
            <w:vAlign w:val="center"/>
          </w:tcPr>
          <w:p w14:paraId="16B7C92F" w14:textId="77777777" w:rsidR="0001543E" w:rsidRPr="00964E61" w:rsidRDefault="0001543E" w:rsidP="00D5115A">
            <w:pPr>
              <w:pStyle w:val="movimento"/>
              <w:rPr>
                <w:color w:val="002060"/>
              </w:rPr>
            </w:pPr>
            <w:r w:rsidRPr="00964E61">
              <w:rPr>
                <w:color w:val="002060"/>
              </w:rPr>
              <w:t>LORETI FILIPPO</w:t>
            </w:r>
          </w:p>
        </w:tc>
        <w:tc>
          <w:tcPr>
            <w:tcW w:w="2200" w:type="dxa"/>
            <w:tcMar>
              <w:top w:w="20" w:type="dxa"/>
              <w:left w:w="20" w:type="dxa"/>
              <w:bottom w:w="20" w:type="dxa"/>
              <w:right w:w="20" w:type="dxa"/>
            </w:tcMar>
            <w:vAlign w:val="center"/>
          </w:tcPr>
          <w:p w14:paraId="23ADCF17" w14:textId="77777777" w:rsidR="0001543E" w:rsidRPr="00964E61" w:rsidRDefault="0001543E" w:rsidP="00D5115A">
            <w:pPr>
              <w:pStyle w:val="movimento2"/>
              <w:rPr>
                <w:color w:val="002060"/>
              </w:rPr>
            </w:pPr>
            <w:r w:rsidRPr="00964E61">
              <w:rPr>
                <w:color w:val="002060"/>
              </w:rPr>
              <w:t xml:space="preserve">(PIETRALACROCE 73) </w:t>
            </w:r>
          </w:p>
        </w:tc>
        <w:tc>
          <w:tcPr>
            <w:tcW w:w="800" w:type="dxa"/>
            <w:tcMar>
              <w:top w:w="20" w:type="dxa"/>
              <w:left w:w="20" w:type="dxa"/>
              <w:bottom w:w="20" w:type="dxa"/>
              <w:right w:w="20" w:type="dxa"/>
            </w:tcMar>
            <w:vAlign w:val="center"/>
          </w:tcPr>
          <w:p w14:paraId="5DEE75F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30E2BF" w14:textId="77777777" w:rsidR="0001543E" w:rsidRPr="00964E61" w:rsidRDefault="0001543E" w:rsidP="00D5115A">
            <w:pPr>
              <w:pStyle w:val="movimento"/>
              <w:rPr>
                <w:color w:val="002060"/>
              </w:rPr>
            </w:pPr>
            <w:r w:rsidRPr="00964E61">
              <w:rPr>
                <w:color w:val="002060"/>
              </w:rPr>
              <w:t>GABALDI ALESSANDRO</w:t>
            </w:r>
          </w:p>
        </w:tc>
        <w:tc>
          <w:tcPr>
            <w:tcW w:w="2200" w:type="dxa"/>
            <w:tcMar>
              <w:top w:w="20" w:type="dxa"/>
              <w:left w:w="20" w:type="dxa"/>
              <w:bottom w:w="20" w:type="dxa"/>
              <w:right w:w="20" w:type="dxa"/>
            </w:tcMar>
            <w:vAlign w:val="center"/>
          </w:tcPr>
          <w:p w14:paraId="0E777495" w14:textId="77777777" w:rsidR="0001543E" w:rsidRPr="00964E61" w:rsidRDefault="0001543E" w:rsidP="00D5115A">
            <w:pPr>
              <w:pStyle w:val="movimento2"/>
              <w:rPr>
                <w:color w:val="002060"/>
              </w:rPr>
            </w:pPr>
            <w:r w:rsidRPr="00964E61">
              <w:rPr>
                <w:color w:val="002060"/>
              </w:rPr>
              <w:t xml:space="preserve">(POTENZA PICENA) </w:t>
            </w:r>
          </w:p>
        </w:tc>
      </w:tr>
    </w:tbl>
    <w:p w14:paraId="452FCA22"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56A48CD"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CBFF9B5" w14:textId="77777777" w:rsidTr="0001543E">
        <w:trPr>
          <w:divId w:val="527259509"/>
        </w:trPr>
        <w:tc>
          <w:tcPr>
            <w:tcW w:w="2200" w:type="dxa"/>
            <w:tcMar>
              <w:top w:w="20" w:type="dxa"/>
              <w:left w:w="20" w:type="dxa"/>
              <w:bottom w:w="20" w:type="dxa"/>
              <w:right w:w="20" w:type="dxa"/>
            </w:tcMar>
            <w:vAlign w:val="center"/>
          </w:tcPr>
          <w:p w14:paraId="6977C121" w14:textId="77777777" w:rsidR="0001543E" w:rsidRPr="00964E61" w:rsidRDefault="0001543E" w:rsidP="00D5115A">
            <w:pPr>
              <w:pStyle w:val="movimento"/>
              <w:rPr>
                <w:color w:val="002060"/>
              </w:rPr>
            </w:pPr>
            <w:r w:rsidRPr="00964E61">
              <w:rPr>
                <w:color w:val="002060"/>
              </w:rPr>
              <w:t>DONATI DENNY</w:t>
            </w:r>
          </w:p>
        </w:tc>
        <w:tc>
          <w:tcPr>
            <w:tcW w:w="2200" w:type="dxa"/>
            <w:tcMar>
              <w:top w:w="20" w:type="dxa"/>
              <w:left w:w="20" w:type="dxa"/>
              <w:bottom w:w="20" w:type="dxa"/>
              <w:right w:w="20" w:type="dxa"/>
            </w:tcMar>
            <w:vAlign w:val="center"/>
          </w:tcPr>
          <w:p w14:paraId="3238F4F8" w14:textId="77777777" w:rsidR="0001543E" w:rsidRPr="00964E61" w:rsidRDefault="0001543E" w:rsidP="00D5115A">
            <w:pPr>
              <w:pStyle w:val="movimento2"/>
              <w:rPr>
                <w:color w:val="002060"/>
              </w:rPr>
            </w:pPr>
            <w:r w:rsidRPr="00964E61">
              <w:rPr>
                <w:color w:val="002060"/>
              </w:rPr>
              <w:t xml:space="preserve">(FUTSAL MONTURANO) </w:t>
            </w:r>
          </w:p>
        </w:tc>
        <w:tc>
          <w:tcPr>
            <w:tcW w:w="800" w:type="dxa"/>
            <w:tcMar>
              <w:top w:w="20" w:type="dxa"/>
              <w:left w:w="20" w:type="dxa"/>
              <w:bottom w:w="20" w:type="dxa"/>
              <w:right w:w="20" w:type="dxa"/>
            </w:tcMar>
            <w:vAlign w:val="center"/>
          </w:tcPr>
          <w:p w14:paraId="4E1A89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22E19D" w14:textId="77777777" w:rsidR="0001543E" w:rsidRPr="00964E61" w:rsidRDefault="0001543E" w:rsidP="00D5115A">
            <w:pPr>
              <w:pStyle w:val="movimento"/>
              <w:rPr>
                <w:color w:val="002060"/>
              </w:rPr>
            </w:pPr>
            <w:r w:rsidRPr="00964E61">
              <w:rPr>
                <w:color w:val="002060"/>
              </w:rPr>
              <w:t>BARDELLA ANDREA</w:t>
            </w:r>
          </w:p>
        </w:tc>
        <w:tc>
          <w:tcPr>
            <w:tcW w:w="2200" w:type="dxa"/>
            <w:tcMar>
              <w:top w:w="20" w:type="dxa"/>
              <w:left w:w="20" w:type="dxa"/>
              <w:bottom w:w="20" w:type="dxa"/>
              <w:right w:w="20" w:type="dxa"/>
            </w:tcMar>
            <w:vAlign w:val="center"/>
          </w:tcPr>
          <w:p w14:paraId="34362897" w14:textId="77777777" w:rsidR="0001543E" w:rsidRPr="00964E61" w:rsidRDefault="0001543E" w:rsidP="00D5115A">
            <w:pPr>
              <w:pStyle w:val="movimento2"/>
              <w:rPr>
                <w:color w:val="002060"/>
              </w:rPr>
            </w:pPr>
            <w:r w:rsidRPr="00964E61">
              <w:rPr>
                <w:color w:val="002060"/>
              </w:rPr>
              <w:t xml:space="preserve">(MONTECAROTTO) </w:t>
            </w:r>
          </w:p>
        </w:tc>
      </w:tr>
      <w:tr w:rsidR="0001543E" w:rsidRPr="00964E61" w14:paraId="0986B8F8" w14:textId="77777777" w:rsidTr="0001543E">
        <w:trPr>
          <w:divId w:val="527259509"/>
        </w:trPr>
        <w:tc>
          <w:tcPr>
            <w:tcW w:w="2200" w:type="dxa"/>
            <w:tcMar>
              <w:top w:w="20" w:type="dxa"/>
              <w:left w:w="20" w:type="dxa"/>
              <w:bottom w:w="20" w:type="dxa"/>
              <w:right w:w="20" w:type="dxa"/>
            </w:tcMar>
            <w:vAlign w:val="center"/>
          </w:tcPr>
          <w:p w14:paraId="0BDB47DC" w14:textId="77777777" w:rsidR="0001543E" w:rsidRPr="00964E61" w:rsidRDefault="0001543E" w:rsidP="00D5115A">
            <w:pPr>
              <w:pStyle w:val="movimento"/>
              <w:rPr>
                <w:color w:val="002060"/>
              </w:rPr>
            </w:pPr>
            <w:r w:rsidRPr="00964E61">
              <w:rPr>
                <w:color w:val="002060"/>
              </w:rPr>
              <w:t>DELCURATOLO CRISTIANO</w:t>
            </w:r>
          </w:p>
        </w:tc>
        <w:tc>
          <w:tcPr>
            <w:tcW w:w="2200" w:type="dxa"/>
            <w:tcMar>
              <w:top w:w="20" w:type="dxa"/>
              <w:left w:w="20" w:type="dxa"/>
              <w:bottom w:w="20" w:type="dxa"/>
              <w:right w:w="20" w:type="dxa"/>
            </w:tcMar>
            <w:vAlign w:val="center"/>
          </w:tcPr>
          <w:p w14:paraId="766071C0" w14:textId="77777777" w:rsidR="0001543E" w:rsidRPr="00964E61" w:rsidRDefault="0001543E" w:rsidP="00D5115A">
            <w:pPr>
              <w:pStyle w:val="movimento2"/>
              <w:rPr>
                <w:color w:val="002060"/>
              </w:rPr>
            </w:pPr>
            <w:r w:rsidRPr="00964E61">
              <w:rPr>
                <w:color w:val="002060"/>
              </w:rPr>
              <w:t xml:space="preserve">(MONTECASSIANO CALCIO) </w:t>
            </w:r>
          </w:p>
        </w:tc>
        <w:tc>
          <w:tcPr>
            <w:tcW w:w="800" w:type="dxa"/>
            <w:tcMar>
              <w:top w:w="20" w:type="dxa"/>
              <w:left w:w="20" w:type="dxa"/>
              <w:bottom w:w="20" w:type="dxa"/>
              <w:right w:w="20" w:type="dxa"/>
            </w:tcMar>
            <w:vAlign w:val="center"/>
          </w:tcPr>
          <w:p w14:paraId="6CF8C0B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E072BBE" w14:textId="77777777" w:rsidR="0001543E" w:rsidRPr="00964E61" w:rsidRDefault="0001543E" w:rsidP="00D5115A">
            <w:pPr>
              <w:pStyle w:val="movimento"/>
              <w:rPr>
                <w:color w:val="002060"/>
              </w:rPr>
            </w:pPr>
            <w:r w:rsidRPr="00964E61">
              <w:rPr>
                <w:color w:val="002060"/>
              </w:rPr>
              <w:t>MORELLI SIMONE</w:t>
            </w:r>
          </w:p>
        </w:tc>
        <w:tc>
          <w:tcPr>
            <w:tcW w:w="2200" w:type="dxa"/>
            <w:tcMar>
              <w:top w:w="20" w:type="dxa"/>
              <w:left w:w="20" w:type="dxa"/>
              <w:bottom w:w="20" w:type="dxa"/>
              <w:right w:w="20" w:type="dxa"/>
            </w:tcMar>
            <w:vAlign w:val="center"/>
          </w:tcPr>
          <w:p w14:paraId="1425CF19" w14:textId="77777777" w:rsidR="0001543E" w:rsidRPr="00964E61" w:rsidRDefault="0001543E" w:rsidP="00D5115A">
            <w:pPr>
              <w:pStyle w:val="movimento2"/>
              <w:rPr>
                <w:color w:val="002060"/>
              </w:rPr>
            </w:pPr>
            <w:r w:rsidRPr="00964E61">
              <w:rPr>
                <w:color w:val="002060"/>
              </w:rPr>
              <w:t xml:space="preserve">(REAL FABRIANO) </w:t>
            </w:r>
          </w:p>
        </w:tc>
      </w:tr>
      <w:tr w:rsidR="0001543E" w:rsidRPr="00964E61" w14:paraId="7DC6CB36" w14:textId="77777777" w:rsidTr="0001543E">
        <w:trPr>
          <w:divId w:val="527259509"/>
        </w:trPr>
        <w:tc>
          <w:tcPr>
            <w:tcW w:w="2200" w:type="dxa"/>
            <w:tcMar>
              <w:top w:w="20" w:type="dxa"/>
              <w:left w:w="20" w:type="dxa"/>
              <w:bottom w:w="20" w:type="dxa"/>
              <w:right w:w="20" w:type="dxa"/>
            </w:tcMar>
            <w:vAlign w:val="center"/>
          </w:tcPr>
          <w:p w14:paraId="1072AF21" w14:textId="77777777" w:rsidR="0001543E" w:rsidRPr="00964E61" w:rsidRDefault="0001543E" w:rsidP="00D5115A">
            <w:pPr>
              <w:pStyle w:val="movimento"/>
              <w:rPr>
                <w:color w:val="002060"/>
              </w:rPr>
            </w:pPr>
            <w:r w:rsidRPr="00964E61">
              <w:rPr>
                <w:color w:val="002060"/>
              </w:rPr>
              <w:t>SAKUTA RUBENS</w:t>
            </w:r>
          </w:p>
        </w:tc>
        <w:tc>
          <w:tcPr>
            <w:tcW w:w="2200" w:type="dxa"/>
            <w:tcMar>
              <w:top w:w="20" w:type="dxa"/>
              <w:left w:w="20" w:type="dxa"/>
              <w:bottom w:w="20" w:type="dxa"/>
              <w:right w:w="20" w:type="dxa"/>
            </w:tcMar>
            <w:vAlign w:val="center"/>
          </w:tcPr>
          <w:p w14:paraId="1AB53ED6" w14:textId="77777777" w:rsidR="0001543E" w:rsidRPr="00964E61" w:rsidRDefault="0001543E" w:rsidP="00D5115A">
            <w:pPr>
              <w:pStyle w:val="movimento2"/>
              <w:rPr>
                <w:color w:val="002060"/>
              </w:rPr>
            </w:pPr>
            <w:r w:rsidRPr="00964E61">
              <w:rPr>
                <w:color w:val="002060"/>
              </w:rPr>
              <w:t xml:space="preserve">(REAL FABRIANO) </w:t>
            </w:r>
          </w:p>
        </w:tc>
        <w:tc>
          <w:tcPr>
            <w:tcW w:w="800" w:type="dxa"/>
            <w:tcMar>
              <w:top w:w="20" w:type="dxa"/>
              <w:left w:w="20" w:type="dxa"/>
              <w:bottom w:w="20" w:type="dxa"/>
              <w:right w:w="20" w:type="dxa"/>
            </w:tcMar>
            <w:vAlign w:val="center"/>
          </w:tcPr>
          <w:p w14:paraId="363853E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9F7E604" w14:textId="77777777" w:rsidR="0001543E" w:rsidRPr="00964E61" w:rsidRDefault="0001543E" w:rsidP="00D5115A">
            <w:pPr>
              <w:pStyle w:val="movimento"/>
              <w:rPr>
                <w:color w:val="002060"/>
              </w:rPr>
            </w:pPr>
            <w:r w:rsidRPr="00964E61">
              <w:rPr>
                <w:color w:val="002060"/>
              </w:rPr>
              <w:t>MASSETTI DANIELE</w:t>
            </w:r>
          </w:p>
        </w:tc>
        <w:tc>
          <w:tcPr>
            <w:tcW w:w="2200" w:type="dxa"/>
            <w:tcMar>
              <w:top w:w="20" w:type="dxa"/>
              <w:left w:w="20" w:type="dxa"/>
              <w:bottom w:w="20" w:type="dxa"/>
              <w:right w:w="20" w:type="dxa"/>
            </w:tcMar>
            <w:vAlign w:val="center"/>
          </w:tcPr>
          <w:p w14:paraId="263FEF29" w14:textId="77777777" w:rsidR="0001543E" w:rsidRPr="00964E61" w:rsidRDefault="0001543E" w:rsidP="00D5115A">
            <w:pPr>
              <w:pStyle w:val="movimento2"/>
              <w:rPr>
                <w:color w:val="002060"/>
              </w:rPr>
            </w:pPr>
            <w:r w:rsidRPr="00964E61">
              <w:rPr>
                <w:color w:val="002060"/>
              </w:rPr>
              <w:t xml:space="preserve">(VERBENA C5 ANCONA) </w:t>
            </w:r>
          </w:p>
        </w:tc>
      </w:tr>
    </w:tbl>
    <w:p w14:paraId="4E6ED638"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60AE46D" w14:textId="77777777" w:rsidTr="0001543E">
        <w:trPr>
          <w:divId w:val="527259509"/>
        </w:trPr>
        <w:tc>
          <w:tcPr>
            <w:tcW w:w="2200" w:type="dxa"/>
            <w:tcMar>
              <w:top w:w="20" w:type="dxa"/>
              <w:left w:w="20" w:type="dxa"/>
              <w:bottom w:w="20" w:type="dxa"/>
              <w:right w:w="20" w:type="dxa"/>
            </w:tcMar>
            <w:vAlign w:val="center"/>
          </w:tcPr>
          <w:p w14:paraId="0D1D0913" w14:textId="77777777" w:rsidR="0001543E" w:rsidRPr="00964E61" w:rsidRDefault="0001543E" w:rsidP="00D5115A">
            <w:pPr>
              <w:pStyle w:val="movimento"/>
              <w:rPr>
                <w:color w:val="002060"/>
              </w:rPr>
            </w:pPr>
            <w:r w:rsidRPr="00964E61">
              <w:rPr>
                <w:color w:val="002060"/>
              </w:rPr>
              <w:t>MARROCCHI RICCARDO</w:t>
            </w:r>
          </w:p>
        </w:tc>
        <w:tc>
          <w:tcPr>
            <w:tcW w:w="2200" w:type="dxa"/>
            <w:tcMar>
              <w:top w:w="20" w:type="dxa"/>
              <w:left w:w="20" w:type="dxa"/>
              <w:bottom w:w="20" w:type="dxa"/>
              <w:right w:w="20" w:type="dxa"/>
            </w:tcMar>
            <w:vAlign w:val="center"/>
          </w:tcPr>
          <w:p w14:paraId="2DF1D281" w14:textId="77777777" w:rsidR="0001543E" w:rsidRPr="00964E61" w:rsidRDefault="0001543E" w:rsidP="00D5115A">
            <w:pPr>
              <w:pStyle w:val="movimento2"/>
              <w:rPr>
                <w:color w:val="002060"/>
              </w:rPr>
            </w:pPr>
            <w:r w:rsidRPr="00964E61">
              <w:rPr>
                <w:color w:val="002060"/>
              </w:rPr>
              <w:t xml:space="preserve">(AVENALE) </w:t>
            </w:r>
          </w:p>
        </w:tc>
        <w:tc>
          <w:tcPr>
            <w:tcW w:w="800" w:type="dxa"/>
            <w:tcMar>
              <w:top w:w="20" w:type="dxa"/>
              <w:left w:w="20" w:type="dxa"/>
              <w:bottom w:w="20" w:type="dxa"/>
              <w:right w:w="20" w:type="dxa"/>
            </w:tcMar>
            <w:vAlign w:val="center"/>
          </w:tcPr>
          <w:p w14:paraId="312565F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2C5C366" w14:textId="77777777" w:rsidR="0001543E" w:rsidRPr="00964E61" w:rsidRDefault="0001543E" w:rsidP="00D5115A">
            <w:pPr>
              <w:pStyle w:val="movimento"/>
              <w:rPr>
                <w:color w:val="002060"/>
              </w:rPr>
            </w:pPr>
            <w:r w:rsidRPr="00964E61">
              <w:rPr>
                <w:color w:val="002060"/>
              </w:rPr>
              <w:t>CONTARDI MATTIA</w:t>
            </w:r>
          </w:p>
        </w:tc>
        <w:tc>
          <w:tcPr>
            <w:tcW w:w="2200" w:type="dxa"/>
            <w:tcMar>
              <w:top w:w="20" w:type="dxa"/>
              <w:left w:w="20" w:type="dxa"/>
              <w:bottom w:w="20" w:type="dxa"/>
              <w:right w:w="20" w:type="dxa"/>
            </w:tcMar>
            <w:vAlign w:val="center"/>
          </w:tcPr>
          <w:p w14:paraId="77E5CD88" w14:textId="77777777" w:rsidR="0001543E" w:rsidRPr="00964E61" w:rsidRDefault="0001543E" w:rsidP="00D5115A">
            <w:pPr>
              <w:pStyle w:val="movimento2"/>
              <w:rPr>
                <w:color w:val="002060"/>
              </w:rPr>
            </w:pPr>
            <w:r w:rsidRPr="00964E61">
              <w:rPr>
                <w:color w:val="002060"/>
              </w:rPr>
              <w:t xml:space="preserve">(AVIS ARCEVIA 1964) </w:t>
            </w:r>
          </w:p>
        </w:tc>
      </w:tr>
      <w:tr w:rsidR="0001543E" w:rsidRPr="00964E61" w14:paraId="3C7A5ECA" w14:textId="77777777" w:rsidTr="0001543E">
        <w:trPr>
          <w:divId w:val="527259509"/>
        </w:trPr>
        <w:tc>
          <w:tcPr>
            <w:tcW w:w="2200" w:type="dxa"/>
            <w:tcMar>
              <w:top w:w="20" w:type="dxa"/>
              <w:left w:w="20" w:type="dxa"/>
              <w:bottom w:w="20" w:type="dxa"/>
              <w:right w:w="20" w:type="dxa"/>
            </w:tcMar>
            <w:vAlign w:val="center"/>
          </w:tcPr>
          <w:p w14:paraId="2AEA0A7B" w14:textId="77777777" w:rsidR="0001543E" w:rsidRPr="00964E61" w:rsidRDefault="0001543E" w:rsidP="00D5115A">
            <w:pPr>
              <w:pStyle w:val="movimento"/>
              <w:rPr>
                <w:color w:val="002060"/>
              </w:rPr>
            </w:pPr>
            <w:r w:rsidRPr="00964E61">
              <w:rPr>
                <w:color w:val="002060"/>
              </w:rPr>
              <w:t>FERJANI WALID</w:t>
            </w:r>
          </w:p>
        </w:tc>
        <w:tc>
          <w:tcPr>
            <w:tcW w:w="2200" w:type="dxa"/>
            <w:tcMar>
              <w:top w:w="20" w:type="dxa"/>
              <w:left w:w="20" w:type="dxa"/>
              <w:bottom w:w="20" w:type="dxa"/>
              <w:right w:w="20" w:type="dxa"/>
            </w:tcMar>
            <w:vAlign w:val="center"/>
          </w:tcPr>
          <w:p w14:paraId="6FA0E533" w14:textId="77777777" w:rsidR="0001543E" w:rsidRPr="00964E61" w:rsidRDefault="0001543E" w:rsidP="00D5115A">
            <w:pPr>
              <w:pStyle w:val="movimento2"/>
              <w:rPr>
                <w:color w:val="002060"/>
              </w:rPr>
            </w:pPr>
            <w:r w:rsidRPr="00964E61">
              <w:rPr>
                <w:color w:val="002060"/>
              </w:rPr>
              <w:t xml:space="preserve">(PIETRALACROCE 73) </w:t>
            </w:r>
          </w:p>
        </w:tc>
        <w:tc>
          <w:tcPr>
            <w:tcW w:w="800" w:type="dxa"/>
            <w:tcMar>
              <w:top w:w="20" w:type="dxa"/>
              <w:left w:w="20" w:type="dxa"/>
              <w:bottom w:w="20" w:type="dxa"/>
              <w:right w:w="20" w:type="dxa"/>
            </w:tcMar>
            <w:vAlign w:val="center"/>
          </w:tcPr>
          <w:p w14:paraId="0A85D18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C43FE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5D521B1" w14:textId="77777777" w:rsidR="0001543E" w:rsidRPr="00964E61" w:rsidRDefault="0001543E" w:rsidP="00D5115A">
            <w:pPr>
              <w:pStyle w:val="movimento2"/>
              <w:rPr>
                <w:color w:val="002060"/>
              </w:rPr>
            </w:pPr>
            <w:r w:rsidRPr="00964E61">
              <w:rPr>
                <w:color w:val="002060"/>
              </w:rPr>
              <w:t> </w:t>
            </w:r>
          </w:p>
        </w:tc>
      </w:tr>
    </w:tbl>
    <w:p w14:paraId="3D933CE8" w14:textId="77777777" w:rsidR="0001543E" w:rsidRPr="00964E61" w:rsidRDefault="0001543E" w:rsidP="0001543E">
      <w:pPr>
        <w:pStyle w:val="titolo20"/>
        <w:divId w:val="527259509"/>
        <w:rPr>
          <w:color w:val="002060"/>
        </w:rPr>
      </w:pPr>
      <w:r w:rsidRPr="00964E61">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C10C9AA" w14:textId="77777777" w:rsidTr="0001543E">
        <w:trPr>
          <w:divId w:val="527259509"/>
        </w:trPr>
        <w:tc>
          <w:tcPr>
            <w:tcW w:w="2200" w:type="dxa"/>
            <w:tcMar>
              <w:top w:w="20" w:type="dxa"/>
              <w:left w:w="20" w:type="dxa"/>
              <w:bottom w:w="20" w:type="dxa"/>
              <w:right w:w="20" w:type="dxa"/>
            </w:tcMar>
            <w:vAlign w:val="center"/>
          </w:tcPr>
          <w:p w14:paraId="54945BBC" w14:textId="77777777" w:rsidR="0001543E" w:rsidRPr="00964E61" w:rsidRDefault="0001543E" w:rsidP="00D5115A">
            <w:pPr>
              <w:pStyle w:val="movimento"/>
              <w:rPr>
                <w:color w:val="002060"/>
              </w:rPr>
            </w:pPr>
            <w:r w:rsidRPr="00964E61">
              <w:rPr>
                <w:color w:val="002060"/>
              </w:rPr>
              <w:t>LERRO DAVIDE</w:t>
            </w:r>
          </w:p>
        </w:tc>
        <w:tc>
          <w:tcPr>
            <w:tcW w:w="2200" w:type="dxa"/>
            <w:tcMar>
              <w:top w:w="20" w:type="dxa"/>
              <w:left w:w="20" w:type="dxa"/>
              <w:bottom w:w="20" w:type="dxa"/>
              <w:right w:w="20" w:type="dxa"/>
            </w:tcMar>
            <w:vAlign w:val="center"/>
          </w:tcPr>
          <w:p w14:paraId="5A9011C3" w14:textId="77777777" w:rsidR="0001543E" w:rsidRPr="00964E61" w:rsidRDefault="0001543E" w:rsidP="00D5115A">
            <w:pPr>
              <w:pStyle w:val="movimento2"/>
              <w:rPr>
                <w:color w:val="002060"/>
              </w:rPr>
            </w:pPr>
            <w:r w:rsidRPr="00964E61">
              <w:rPr>
                <w:color w:val="002060"/>
              </w:rPr>
              <w:t xml:space="preserve">(ACLI VILLA MUSONE) </w:t>
            </w:r>
          </w:p>
        </w:tc>
        <w:tc>
          <w:tcPr>
            <w:tcW w:w="800" w:type="dxa"/>
            <w:tcMar>
              <w:top w:w="20" w:type="dxa"/>
              <w:left w:w="20" w:type="dxa"/>
              <w:bottom w:w="20" w:type="dxa"/>
              <w:right w:w="20" w:type="dxa"/>
            </w:tcMar>
            <w:vAlign w:val="center"/>
          </w:tcPr>
          <w:p w14:paraId="6406573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4C5F4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EFE429" w14:textId="77777777" w:rsidR="0001543E" w:rsidRPr="00964E61" w:rsidRDefault="0001543E" w:rsidP="00D5115A">
            <w:pPr>
              <w:pStyle w:val="movimento2"/>
              <w:rPr>
                <w:color w:val="002060"/>
              </w:rPr>
            </w:pPr>
            <w:r w:rsidRPr="00964E61">
              <w:rPr>
                <w:color w:val="002060"/>
              </w:rPr>
              <w:t> </w:t>
            </w:r>
          </w:p>
        </w:tc>
      </w:tr>
    </w:tbl>
    <w:p w14:paraId="0B15779F" w14:textId="77777777" w:rsidR="0001543E" w:rsidRPr="00964E61" w:rsidRDefault="0001543E" w:rsidP="0001543E">
      <w:pPr>
        <w:pStyle w:val="titolo20"/>
        <w:divId w:val="527259509"/>
        <w:rPr>
          <w:color w:val="002060"/>
        </w:rPr>
      </w:pPr>
      <w:r w:rsidRPr="00964E61">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7F0BF23" w14:textId="77777777" w:rsidTr="0001543E">
        <w:trPr>
          <w:divId w:val="527259509"/>
        </w:trPr>
        <w:tc>
          <w:tcPr>
            <w:tcW w:w="2200" w:type="dxa"/>
            <w:tcMar>
              <w:top w:w="20" w:type="dxa"/>
              <w:left w:w="20" w:type="dxa"/>
              <w:bottom w:w="20" w:type="dxa"/>
              <w:right w:w="20" w:type="dxa"/>
            </w:tcMar>
            <w:vAlign w:val="center"/>
          </w:tcPr>
          <w:p w14:paraId="519AC1B6" w14:textId="77777777" w:rsidR="0001543E" w:rsidRPr="00964E61" w:rsidRDefault="0001543E" w:rsidP="00D5115A">
            <w:pPr>
              <w:pStyle w:val="movimento"/>
              <w:rPr>
                <w:color w:val="002060"/>
              </w:rPr>
            </w:pPr>
            <w:r w:rsidRPr="00964E61">
              <w:rPr>
                <w:color w:val="002060"/>
              </w:rPr>
              <w:t>SCATTOLINI SERAFINO</w:t>
            </w:r>
          </w:p>
        </w:tc>
        <w:tc>
          <w:tcPr>
            <w:tcW w:w="2200" w:type="dxa"/>
            <w:tcMar>
              <w:top w:w="20" w:type="dxa"/>
              <w:left w:w="20" w:type="dxa"/>
              <w:bottom w:w="20" w:type="dxa"/>
              <w:right w:w="20" w:type="dxa"/>
            </w:tcMar>
            <w:vAlign w:val="center"/>
          </w:tcPr>
          <w:p w14:paraId="390650BD" w14:textId="77777777" w:rsidR="0001543E" w:rsidRPr="00964E61" w:rsidRDefault="0001543E" w:rsidP="00D5115A">
            <w:pPr>
              <w:pStyle w:val="movimento2"/>
              <w:rPr>
                <w:color w:val="002060"/>
              </w:rPr>
            </w:pPr>
            <w:r w:rsidRPr="00964E61">
              <w:rPr>
                <w:color w:val="002060"/>
              </w:rPr>
              <w:t xml:space="preserve">(AMICI 84) </w:t>
            </w:r>
          </w:p>
        </w:tc>
        <w:tc>
          <w:tcPr>
            <w:tcW w:w="800" w:type="dxa"/>
            <w:tcMar>
              <w:top w:w="20" w:type="dxa"/>
              <w:left w:w="20" w:type="dxa"/>
              <w:bottom w:w="20" w:type="dxa"/>
              <w:right w:w="20" w:type="dxa"/>
            </w:tcMar>
            <w:vAlign w:val="center"/>
          </w:tcPr>
          <w:p w14:paraId="4254328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3237D60" w14:textId="77777777" w:rsidR="0001543E" w:rsidRPr="00964E61" w:rsidRDefault="0001543E" w:rsidP="00D5115A">
            <w:pPr>
              <w:pStyle w:val="movimento"/>
              <w:rPr>
                <w:color w:val="002060"/>
              </w:rPr>
            </w:pPr>
            <w:r w:rsidRPr="00964E61">
              <w:rPr>
                <w:color w:val="002060"/>
              </w:rPr>
              <w:t>BECCACECE MATTEO</w:t>
            </w:r>
          </w:p>
        </w:tc>
        <w:tc>
          <w:tcPr>
            <w:tcW w:w="2200" w:type="dxa"/>
            <w:tcMar>
              <w:top w:w="20" w:type="dxa"/>
              <w:left w:w="20" w:type="dxa"/>
              <w:bottom w:w="20" w:type="dxa"/>
              <w:right w:w="20" w:type="dxa"/>
            </w:tcMar>
            <w:vAlign w:val="center"/>
          </w:tcPr>
          <w:p w14:paraId="738D89EA" w14:textId="77777777" w:rsidR="0001543E" w:rsidRPr="00964E61" w:rsidRDefault="0001543E" w:rsidP="00D5115A">
            <w:pPr>
              <w:pStyle w:val="movimento2"/>
              <w:rPr>
                <w:color w:val="002060"/>
              </w:rPr>
            </w:pPr>
            <w:r w:rsidRPr="00964E61">
              <w:rPr>
                <w:color w:val="002060"/>
              </w:rPr>
              <w:t xml:space="preserve">(AVENALE) </w:t>
            </w:r>
          </w:p>
        </w:tc>
      </w:tr>
      <w:tr w:rsidR="0001543E" w:rsidRPr="00964E61" w14:paraId="35E0FDDB" w14:textId="77777777" w:rsidTr="0001543E">
        <w:trPr>
          <w:divId w:val="527259509"/>
        </w:trPr>
        <w:tc>
          <w:tcPr>
            <w:tcW w:w="2200" w:type="dxa"/>
            <w:tcMar>
              <w:top w:w="20" w:type="dxa"/>
              <w:left w:w="20" w:type="dxa"/>
              <w:bottom w:w="20" w:type="dxa"/>
              <w:right w:w="20" w:type="dxa"/>
            </w:tcMar>
            <w:vAlign w:val="center"/>
          </w:tcPr>
          <w:p w14:paraId="09E14F33" w14:textId="77777777" w:rsidR="0001543E" w:rsidRPr="00964E61" w:rsidRDefault="0001543E" w:rsidP="00D5115A">
            <w:pPr>
              <w:pStyle w:val="movimento"/>
              <w:rPr>
                <w:color w:val="002060"/>
              </w:rPr>
            </w:pPr>
            <w:r w:rsidRPr="00964E61">
              <w:rPr>
                <w:color w:val="002060"/>
              </w:rPr>
              <w:t>BORSINI NICOLA</w:t>
            </w:r>
          </w:p>
        </w:tc>
        <w:tc>
          <w:tcPr>
            <w:tcW w:w="2200" w:type="dxa"/>
            <w:tcMar>
              <w:top w:w="20" w:type="dxa"/>
              <w:left w:w="20" w:type="dxa"/>
              <w:bottom w:w="20" w:type="dxa"/>
              <w:right w:w="20" w:type="dxa"/>
            </w:tcMar>
            <w:vAlign w:val="center"/>
          </w:tcPr>
          <w:p w14:paraId="23A814D2" w14:textId="77777777" w:rsidR="0001543E" w:rsidRPr="00964E61" w:rsidRDefault="0001543E" w:rsidP="00D5115A">
            <w:pPr>
              <w:pStyle w:val="movimento2"/>
              <w:rPr>
                <w:color w:val="002060"/>
              </w:rPr>
            </w:pPr>
            <w:r w:rsidRPr="00964E61">
              <w:rPr>
                <w:color w:val="002060"/>
              </w:rPr>
              <w:t xml:space="preserve">(AVENALE) </w:t>
            </w:r>
          </w:p>
        </w:tc>
        <w:tc>
          <w:tcPr>
            <w:tcW w:w="800" w:type="dxa"/>
            <w:tcMar>
              <w:top w:w="20" w:type="dxa"/>
              <w:left w:w="20" w:type="dxa"/>
              <w:bottom w:w="20" w:type="dxa"/>
              <w:right w:w="20" w:type="dxa"/>
            </w:tcMar>
            <w:vAlign w:val="center"/>
          </w:tcPr>
          <w:p w14:paraId="0233861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DAC1D57" w14:textId="77777777" w:rsidR="0001543E" w:rsidRPr="00964E61" w:rsidRDefault="0001543E" w:rsidP="00D5115A">
            <w:pPr>
              <w:pStyle w:val="movimento"/>
              <w:rPr>
                <w:color w:val="002060"/>
              </w:rPr>
            </w:pPr>
            <w:r w:rsidRPr="00964E61">
              <w:rPr>
                <w:color w:val="002060"/>
              </w:rPr>
              <w:t>CANNELLA IVAN</w:t>
            </w:r>
          </w:p>
        </w:tc>
        <w:tc>
          <w:tcPr>
            <w:tcW w:w="2200" w:type="dxa"/>
            <w:tcMar>
              <w:top w:w="20" w:type="dxa"/>
              <w:left w:w="20" w:type="dxa"/>
              <w:bottom w:w="20" w:type="dxa"/>
              <w:right w:w="20" w:type="dxa"/>
            </w:tcMar>
            <w:vAlign w:val="center"/>
          </w:tcPr>
          <w:p w14:paraId="1EEE4530" w14:textId="77777777" w:rsidR="0001543E" w:rsidRPr="00964E61" w:rsidRDefault="0001543E" w:rsidP="00D5115A">
            <w:pPr>
              <w:pStyle w:val="movimento2"/>
              <w:rPr>
                <w:color w:val="002060"/>
              </w:rPr>
            </w:pPr>
            <w:r w:rsidRPr="00964E61">
              <w:rPr>
                <w:color w:val="002060"/>
              </w:rPr>
              <w:t xml:space="preserve">(RIVIERA DELLE PALME) </w:t>
            </w:r>
          </w:p>
        </w:tc>
      </w:tr>
      <w:tr w:rsidR="0001543E" w:rsidRPr="00964E61" w14:paraId="444F9041" w14:textId="77777777" w:rsidTr="0001543E">
        <w:trPr>
          <w:divId w:val="527259509"/>
        </w:trPr>
        <w:tc>
          <w:tcPr>
            <w:tcW w:w="2200" w:type="dxa"/>
            <w:tcMar>
              <w:top w:w="20" w:type="dxa"/>
              <w:left w:w="20" w:type="dxa"/>
              <w:bottom w:w="20" w:type="dxa"/>
              <w:right w:w="20" w:type="dxa"/>
            </w:tcMar>
            <w:vAlign w:val="center"/>
          </w:tcPr>
          <w:p w14:paraId="137795F9" w14:textId="77777777" w:rsidR="0001543E" w:rsidRPr="00964E61" w:rsidRDefault="0001543E" w:rsidP="00D5115A">
            <w:pPr>
              <w:pStyle w:val="movimento"/>
              <w:rPr>
                <w:color w:val="002060"/>
              </w:rPr>
            </w:pPr>
            <w:r w:rsidRPr="00964E61">
              <w:rPr>
                <w:color w:val="002060"/>
              </w:rPr>
              <w:t>FOGANTE FRANCESCO</w:t>
            </w:r>
          </w:p>
        </w:tc>
        <w:tc>
          <w:tcPr>
            <w:tcW w:w="2200" w:type="dxa"/>
            <w:tcMar>
              <w:top w:w="20" w:type="dxa"/>
              <w:left w:w="20" w:type="dxa"/>
              <w:bottom w:w="20" w:type="dxa"/>
              <w:right w:w="20" w:type="dxa"/>
            </w:tcMar>
            <w:vAlign w:val="center"/>
          </w:tcPr>
          <w:p w14:paraId="6DC13C02" w14:textId="77777777" w:rsidR="0001543E" w:rsidRPr="00964E61" w:rsidRDefault="0001543E" w:rsidP="00D5115A">
            <w:pPr>
              <w:pStyle w:val="movimento2"/>
              <w:rPr>
                <w:color w:val="002060"/>
              </w:rPr>
            </w:pPr>
            <w:r w:rsidRPr="00964E61">
              <w:rPr>
                <w:color w:val="002060"/>
              </w:rPr>
              <w:t xml:space="preserve">(TRE TORRI A.S.D.) </w:t>
            </w:r>
          </w:p>
        </w:tc>
        <w:tc>
          <w:tcPr>
            <w:tcW w:w="800" w:type="dxa"/>
            <w:tcMar>
              <w:top w:w="20" w:type="dxa"/>
              <w:left w:w="20" w:type="dxa"/>
              <w:bottom w:w="20" w:type="dxa"/>
              <w:right w:w="20" w:type="dxa"/>
            </w:tcMar>
            <w:vAlign w:val="center"/>
          </w:tcPr>
          <w:p w14:paraId="29280EA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0C7660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CA0EA75" w14:textId="77777777" w:rsidR="0001543E" w:rsidRPr="00964E61" w:rsidRDefault="0001543E" w:rsidP="00D5115A">
            <w:pPr>
              <w:pStyle w:val="movimento2"/>
              <w:rPr>
                <w:color w:val="002060"/>
              </w:rPr>
            </w:pPr>
            <w:r w:rsidRPr="00964E61">
              <w:rPr>
                <w:color w:val="002060"/>
              </w:rPr>
              <w:t> </w:t>
            </w:r>
          </w:p>
        </w:tc>
      </w:tr>
    </w:tbl>
    <w:p w14:paraId="3B5DD578"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DF9D61" w14:textId="77777777" w:rsidTr="0001543E">
        <w:trPr>
          <w:divId w:val="527259509"/>
        </w:trPr>
        <w:tc>
          <w:tcPr>
            <w:tcW w:w="2200" w:type="dxa"/>
            <w:tcMar>
              <w:top w:w="20" w:type="dxa"/>
              <w:left w:w="20" w:type="dxa"/>
              <w:bottom w:w="20" w:type="dxa"/>
              <w:right w:w="20" w:type="dxa"/>
            </w:tcMar>
            <w:vAlign w:val="center"/>
          </w:tcPr>
          <w:p w14:paraId="19D33DDA" w14:textId="77777777" w:rsidR="0001543E" w:rsidRPr="00964E61" w:rsidRDefault="0001543E" w:rsidP="00D5115A">
            <w:pPr>
              <w:pStyle w:val="movimento"/>
              <w:rPr>
                <w:color w:val="002060"/>
              </w:rPr>
            </w:pPr>
            <w:r w:rsidRPr="00964E61">
              <w:rPr>
                <w:color w:val="002060"/>
              </w:rPr>
              <w:t>UGOLINI MATTEO</w:t>
            </w:r>
          </w:p>
        </w:tc>
        <w:tc>
          <w:tcPr>
            <w:tcW w:w="2200" w:type="dxa"/>
            <w:tcMar>
              <w:top w:w="20" w:type="dxa"/>
              <w:left w:w="20" w:type="dxa"/>
              <w:bottom w:w="20" w:type="dxa"/>
              <w:right w:w="20" w:type="dxa"/>
            </w:tcMar>
            <w:vAlign w:val="center"/>
          </w:tcPr>
          <w:p w14:paraId="57F8A531" w14:textId="77777777" w:rsidR="0001543E" w:rsidRPr="00964E61" w:rsidRDefault="0001543E" w:rsidP="00D5115A">
            <w:pPr>
              <w:pStyle w:val="movimento2"/>
              <w:rPr>
                <w:color w:val="002060"/>
              </w:rPr>
            </w:pPr>
            <w:r w:rsidRPr="00964E61">
              <w:rPr>
                <w:color w:val="002060"/>
              </w:rPr>
              <w:t xml:space="preserve">(ATL URBINO C5 1999) </w:t>
            </w:r>
          </w:p>
        </w:tc>
        <w:tc>
          <w:tcPr>
            <w:tcW w:w="800" w:type="dxa"/>
            <w:tcMar>
              <w:top w:w="20" w:type="dxa"/>
              <w:left w:w="20" w:type="dxa"/>
              <w:bottom w:w="20" w:type="dxa"/>
              <w:right w:w="20" w:type="dxa"/>
            </w:tcMar>
            <w:vAlign w:val="center"/>
          </w:tcPr>
          <w:p w14:paraId="78E6303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1D407D8" w14:textId="77777777" w:rsidR="0001543E" w:rsidRPr="00964E61" w:rsidRDefault="0001543E" w:rsidP="00D5115A">
            <w:pPr>
              <w:pStyle w:val="movimento"/>
              <w:rPr>
                <w:color w:val="002060"/>
              </w:rPr>
            </w:pPr>
            <w:r w:rsidRPr="00964E61">
              <w:rPr>
                <w:color w:val="002060"/>
              </w:rPr>
              <w:t>PACIONI PAOLO</w:t>
            </w:r>
          </w:p>
        </w:tc>
        <w:tc>
          <w:tcPr>
            <w:tcW w:w="2200" w:type="dxa"/>
            <w:tcMar>
              <w:top w:w="20" w:type="dxa"/>
              <w:left w:w="20" w:type="dxa"/>
              <w:bottom w:w="20" w:type="dxa"/>
              <w:right w:w="20" w:type="dxa"/>
            </w:tcMar>
            <w:vAlign w:val="center"/>
          </w:tcPr>
          <w:p w14:paraId="2E3DB1ED" w14:textId="77777777" w:rsidR="0001543E" w:rsidRPr="00964E61" w:rsidRDefault="0001543E" w:rsidP="00D5115A">
            <w:pPr>
              <w:pStyle w:val="movimento2"/>
              <w:rPr>
                <w:color w:val="002060"/>
              </w:rPr>
            </w:pPr>
            <w:r w:rsidRPr="00964E61">
              <w:rPr>
                <w:color w:val="002060"/>
              </w:rPr>
              <w:t xml:space="preserve">(FUTSAL FERMO S.C.) </w:t>
            </w:r>
          </w:p>
        </w:tc>
      </w:tr>
      <w:tr w:rsidR="0001543E" w:rsidRPr="00964E61" w14:paraId="7C91DDB9" w14:textId="77777777" w:rsidTr="0001543E">
        <w:trPr>
          <w:divId w:val="527259509"/>
        </w:trPr>
        <w:tc>
          <w:tcPr>
            <w:tcW w:w="2200" w:type="dxa"/>
            <w:tcMar>
              <w:top w:w="20" w:type="dxa"/>
              <w:left w:w="20" w:type="dxa"/>
              <w:bottom w:w="20" w:type="dxa"/>
              <w:right w:w="20" w:type="dxa"/>
            </w:tcMar>
            <w:vAlign w:val="center"/>
          </w:tcPr>
          <w:p w14:paraId="10A54245" w14:textId="77777777" w:rsidR="0001543E" w:rsidRPr="00964E61" w:rsidRDefault="0001543E" w:rsidP="00D5115A">
            <w:pPr>
              <w:pStyle w:val="movimento"/>
              <w:rPr>
                <w:color w:val="002060"/>
              </w:rPr>
            </w:pPr>
            <w:r w:rsidRPr="00964E61">
              <w:rPr>
                <w:color w:val="002060"/>
              </w:rPr>
              <w:t>JIMENEZ DIEGO</w:t>
            </w:r>
          </w:p>
        </w:tc>
        <w:tc>
          <w:tcPr>
            <w:tcW w:w="2200" w:type="dxa"/>
            <w:tcMar>
              <w:top w:w="20" w:type="dxa"/>
              <w:left w:w="20" w:type="dxa"/>
              <w:bottom w:w="20" w:type="dxa"/>
              <w:right w:w="20" w:type="dxa"/>
            </w:tcMar>
            <w:vAlign w:val="center"/>
          </w:tcPr>
          <w:p w14:paraId="2EEC151A" w14:textId="77777777" w:rsidR="0001543E" w:rsidRPr="00964E61" w:rsidRDefault="0001543E" w:rsidP="00D5115A">
            <w:pPr>
              <w:pStyle w:val="movimento2"/>
              <w:rPr>
                <w:color w:val="002060"/>
              </w:rPr>
            </w:pPr>
            <w:r w:rsidRPr="00964E61">
              <w:rPr>
                <w:color w:val="002060"/>
              </w:rPr>
              <w:t xml:space="preserve">(NUOVA OTTRANO 98) </w:t>
            </w:r>
          </w:p>
        </w:tc>
        <w:tc>
          <w:tcPr>
            <w:tcW w:w="800" w:type="dxa"/>
            <w:tcMar>
              <w:top w:w="20" w:type="dxa"/>
              <w:left w:w="20" w:type="dxa"/>
              <w:bottom w:w="20" w:type="dxa"/>
              <w:right w:w="20" w:type="dxa"/>
            </w:tcMar>
            <w:vAlign w:val="center"/>
          </w:tcPr>
          <w:p w14:paraId="31F25D9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FD26D9" w14:textId="77777777" w:rsidR="0001543E" w:rsidRPr="00964E61" w:rsidRDefault="0001543E" w:rsidP="00D5115A">
            <w:pPr>
              <w:pStyle w:val="movimento"/>
              <w:rPr>
                <w:color w:val="002060"/>
              </w:rPr>
            </w:pPr>
            <w:r w:rsidRPr="00964E61">
              <w:rPr>
                <w:color w:val="002060"/>
              </w:rPr>
              <w:t>MELA UMBERTO</w:t>
            </w:r>
          </w:p>
        </w:tc>
        <w:tc>
          <w:tcPr>
            <w:tcW w:w="2200" w:type="dxa"/>
            <w:tcMar>
              <w:top w:w="20" w:type="dxa"/>
              <w:left w:w="20" w:type="dxa"/>
              <w:bottom w:w="20" w:type="dxa"/>
              <w:right w:w="20" w:type="dxa"/>
            </w:tcMar>
            <w:vAlign w:val="center"/>
          </w:tcPr>
          <w:p w14:paraId="3FC82720" w14:textId="77777777" w:rsidR="0001543E" w:rsidRPr="00964E61" w:rsidRDefault="0001543E" w:rsidP="00D5115A">
            <w:pPr>
              <w:pStyle w:val="movimento2"/>
              <w:rPr>
                <w:color w:val="002060"/>
              </w:rPr>
            </w:pPr>
            <w:r w:rsidRPr="00964E61">
              <w:rPr>
                <w:color w:val="002060"/>
              </w:rPr>
              <w:t xml:space="preserve">(REAL S.COSTANZO CALCIO 5) </w:t>
            </w:r>
          </w:p>
        </w:tc>
      </w:tr>
      <w:tr w:rsidR="0001543E" w:rsidRPr="00964E61" w14:paraId="4FAEC315" w14:textId="77777777" w:rsidTr="0001543E">
        <w:trPr>
          <w:divId w:val="527259509"/>
        </w:trPr>
        <w:tc>
          <w:tcPr>
            <w:tcW w:w="2200" w:type="dxa"/>
            <w:tcMar>
              <w:top w:w="20" w:type="dxa"/>
              <w:left w:w="20" w:type="dxa"/>
              <w:bottom w:w="20" w:type="dxa"/>
              <w:right w:w="20" w:type="dxa"/>
            </w:tcMar>
            <w:vAlign w:val="center"/>
          </w:tcPr>
          <w:p w14:paraId="02F40004" w14:textId="77777777" w:rsidR="0001543E" w:rsidRPr="00964E61" w:rsidRDefault="0001543E" w:rsidP="00D5115A">
            <w:pPr>
              <w:pStyle w:val="movimento"/>
              <w:rPr>
                <w:color w:val="002060"/>
              </w:rPr>
            </w:pPr>
            <w:r w:rsidRPr="00964E61">
              <w:rPr>
                <w:color w:val="002060"/>
              </w:rPr>
              <w:t>D ANGELO MASSIMO</w:t>
            </w:r>
          </w:p>
        </w:tc>
        <w:tc>
          <w:tcPr>
            <w:tcW w:w="2200" w:type="dxa"/>
            <w:tcMar>
              <w:top w:w="20" w:type="dxa"/>
              <w:left w:w="20" w:type="dxa"/>
              <w:bottom w:w="20" w:type="dxa"/>
              <w:right w:w="20" w:type="dxa"/>
            </w:tcMar>
            <w:vAlign w:val="center"/>
          </w:tcPr>
          <w:p w14:paraId="65B14C07" w14:textId="77777777" w:rsidR="0001543E" w:rsidRPr="00964E61" w:rsidRDefault="0001543E" w:rsidP="00D5115A">
            <w:pPr>
              <w:pStyle w:val="movimento2"/>
              <w:rPr>
                <w:color w:val="002060"/>
              </w:rPr>
            </w:pPr>
            <w:r w:rsidRPr="00964E61">
              <w:rPr>
                <w:color w:val="002060"/>
              </w:rPr>
              <w:t xml:space="preserve">(VALLEFOGLIA C5) </w:t>
            </w:r>
          </w:p>
        </w:tc>
        <w:tc>
          <w:tcPr>
            <w:tcW w:w="800" w:type="dxa"/>
            <w:tcMar>
              <w:top w:w="20" w:type="dxa"/>
              <w:left w:w="20" w:type="dxa"/>
              <w:bottom w:w="20" w:type="dxa"/>
              <w:right w:w="20" w:type="dxa"/>
            </w:tcMar>
            <w:vAlign w:val="center"/>
          </w:tcPr>
          <w:p w14:paraId="5DBE99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41ACA0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C6621D" w14:textId="77777777" w:rsidR="0001543E" w:rsidRPr="00964E61" w:rsidRDefault="0001543E" w:rsidP="00D5115A">
            <w:pPr>
              <w:pStyle w:val="movimento2"/>
              <w:rPr>
                <w:color w:val="002060"/>
              </w:rPr>
            </w:pPr>
            <w:r w:rsidRPr="00964E61">
              <w:rPr>
                <w:color w:val="002060"/>
              </w:rPr>
              <w:t> </w:t>
            </w:r>
          </w:p>
        </w:tc>
      </w:tr>
    </w:tbl>
    <w:p w14:paraId="7E7EE094" w14:textId="77777777" w:rsidR="0001543E" w:rsidRPr="00964E61" w:rsidRDefault="0001543E" w:rsidP="0001543E">
      <w:pPr>
        <w:pStyle w:val="titolo20"/>
        <w:divId w:val="527259509"/>
        <w:rPr>
          <w:color w:val="002060"/>
        </w:rPr>
      </w:pPr>
      <w:r w:rsidRPr="00964E61">
        <w:rPr>
          <w:color w:val="002060"/>
        </w:rPr>
        <w:lastRenderedPageBreak/>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61A630" w14:textId="77777777" w:rsidTr="0001543E">
        <w:trPr>
          <w:divId w:val="527259509"/>
        </w:trPr>
        <w:tc>
          <w:tcPr>
            <w:tcW w:w="2200" w:type="dxa"/>
            <w:tcMar>
              <w:top w:w="20" w:type="dxa"/>
              <w:left w:w="20" w:type="dxa"/>
              <w:bottom w:w="20" w:type="dxa"/>
              <w:right w:w="20" w:type="dxa"/>
            </w:tcMar>
            <w:vAlign w:val="center"/>
          </w:tcPr>
          <w:p w14:paraId="647A99CE" w14:textId="77777777" w:rsidR="0001543E" w:rsidRPr="00964E61" w:rsidRDefault="0001543E" w:rsidP="00D5115A">
            <w:pPr>
              <w:pStyle w:val="movimento"/>
              <w:rPr>
                <w:color w:val="002060"/>
              </w:rPr>
            </w:pPr>
            <w:r w:rsidRPr="00964E61">
              <w:rPr>
                <w:color w:val="002060"/>
              </w:rPr>
              <w:t>MASSI FEDERICO</w:t>
            </w:r>
          </w:p>
        </w:tc>
        <w:tc>
          <w:tcPr>
            <w:tcW w:w="2200" w:type="dxa"/>
            <w:tcMar>
              <w:top w:w="20" w:type="dxa"/>
              <w:left w:w="20" w:type="dxa"/>
              <w:bottom w:w="20" w:type="dxa"/>
              <w:right w:w="20" w:type="dxa"/>
            </w:tcMar>
            <w:vAlign w:val="center"/>
          </w:tcPr>
          <w:p w14:paraId="4E6B6068" w14:textId="77777777" w:rsidR="0001543E" w:rsidRPr="00964E61" w:rsidRDefault="0001543E" w:rsidP="00D5115A">
            <w:pPr>
              <w:pStyle w:val="movimento2"/>
              <w:rPr>
                <w:color w:val="002060"/>
              </w:rPr>
            </w:pPr>
            <w:r w:rsidRPr="00964E61">
              <w:rPr>
                <w:color w:val="002060"/>
              </w:rPr>
              <w:t xml:space="preserve">(AVIS ARCEVIA 1964) </w:t>
            </w:r>
          </w:p>
        </w:tc>
        <w:tc>
          <w:tcPr>
            <w:tcW w:w="800" w:type="dxa"/>
            <w:tcMar>
              <w:top w:w="20" w:type="dxa"/>
              <w:left w:w="20" w:type="dxa"/>
              <w:bottom w:w="20" w:type="dxa"/>
              <w:right w:w="20" w:type="dxa"/>
            </w:tcMar>
            <w:vAlign w:val="center"/>
          </w:tcPr>
          <w:p w14:paraId="085E573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43AB60" w14:textId="77777777" w:rsidR="0001543E" w:rsidRPr="00964E61" w:rsidRDefault="0001543E" w:rsidP="00D5115A">
            <w:pPr>
              <w:pStyle w:val="movimento"/>
              <w:rPr>
                <w:color w:val="002060"/>
              </w:rPr>
            </w:pPr>
            <w:r w:rsidRPr="00964E61">
              <w:rPr>
                <w:color w:val="002060"/>
              </w:rPr>
              <w:t>DIALLO ASSANE</w:t>
            </w:r>
          </w:p>
        </w:tc>
        <w:tc>
          <w:tcPr>
            <w:tcW w:w="2200" w:type="dxa"/>
            <w:tcMar>
              <w:top w:w="20" w:type="dxa"/>
              <w:left w:w="20" w:type="dxa"/>
              <w:bottom w:w="20" w:type="dxa"/>
              <w:right w:w="20" w:type="dxa"/>
            </w:tcMar>
            <w:vAlign w:val="center"/>
          </w:tcPr>
          <w:p w14:paraId="0D123AAD" w14:textId="77777777" w:rsidR="0001543E" w:rsidRPr="00964E61" w:rsidRDefault="0001543E" w:rsidP="00D5115A">
            <w:pPr>
              <w:pStyle w:val="movimento2"/>
              <w:rPr>
                <w:color w:val="002060"/>
              </w:rPr>
            </w:pPr>
            <w:r w:rsidRPr="00964E61">
              <w:rPr>
                <w:color w:val="002060"/>
              </w:rPr>
              <w:t xml:space="preserve">(BORGOROSSO TOLENTINO) </w:t>
            </w:r>
          </w:p>
        </w:tc>
      </w:tr>
      <w:tr w:rsidR="0001543E" w:rsidRPr="00964E61" w14:paraId="4FCB1D1C" w14:textId="77777777" w:rsidTr="0001543E">
        <w:trPr>
          <w:divId w:val="527259509"/>
        </w:trPr>
        <w:tc>
          <w:tcPr>
            <w:tcW w:w="2200" w:type="dxa"/>
            <w:tcMar>
              <w:top w:w="20" w:type="dxa"/>
              <w:left w:w="20" w:type="dxa"/>
              <w:bottom w:w="20" w:type="dxa"/>
              <w:right w:w="20" w:type="dxa"/>
            </w:tcMar>
            <w:vAlign w:val="center"/>
          </w:tcPr>
          <w:p w14:paraId="303140C7" w14:textId="77777777" w:rsidR="0001543E" w:rsidRPr="00964E61" w:rsidRDefault="0001543E" w:rsidP="00D5115A">
            <w:pPr>
              <w:pStyle w:val="movimento"/>
              <w:rPr>
                <w:color w:val="002060"/>
              </w:rPr>
            </w:pPr>
            <w:r w:rsidRPr="00964E61">
              <w:rPr>
                <w:color w:val="002060"/>
              </w:rPr>
              <w:t>STRACCIALINI STEFANO</w:t>
            </w:r>
          </w:p>
        </w:tc>
        <w:tc>
          <w:tcPr>
            <w:tcW w:w="2200" w:type="dxa"/>
            <w:tcMar>
              <w:top w:w="20" w:type="dxa"/>
              <w:left w:w="20" w:type="dxa"/>
              <w:bottom w:w="20" w:type="dxa"/>
              <w:right w:w="20" w:type="dxa"/>
            </w:tcMar>
            <w:vAlign w:val="center"/>
          </w:tcPr>
          <w:p w14:paraId="6C8ED4C1" w14:textId="77777777" w:rsidR="0001543E" w:rsidRPr="00964E61" w:rsidRDefault="0001543E" w:rsidP="00D5115A">
            <w:pPr>
              <w:pStyle w:val="movimento2"/>
              <w:rPr>
                <w:color w:val="002060"/>
              </w:rPr>
            </w:pPr>
            <w:r w:rsidRPr="00964E61">
              <w:rPr>
                <w:color w:val="002060"/>
              </w:rPr>
              <w:t xml:space="preserve">(FUTSAL PRANDONE) </w:t>
            </w:r>
          </w:p>
        </w:tc>
        <w:tc>
          <w:tcPr>
            <w:tcW w:w="800" w:type="dxa"/>
            <w:tcMar>
              <w:top w:w="20" w:type="dxa"/>
              <w:left w:w="20" w:type="dxa"/>
              <w:bottom w:w="20" w:type="dxa"/>
              <w:right w:w="20" w:type="dxa"/>
            </w:tcMar>
            <w:vAlign w:val="center"/>
          </w:tcPr>
          <w:p w14:paraId="3E84CE6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7EDFFD6" w14:textId="77777777" w:rsidR="0001543E" w:rsidRPr="00964E61" w:rsidRDefault="0001543E" w:rsidP="00D5115A">
            <w:pPr>
              <w:pStyle w:val="movimento"/>
              <w:rPr>
                <w:color w:val="002060"/>
              </w:rPr>
            </w:pPr>
            <w:r w:rsidRPr="00964E61">
              <w:rPr>
                <w:color w:val="002060"/>
              </w:rPr>
              <w:t>FLAMINI LUDOVICO</w:t>
            </w:r>
          </w:p>
        </w:tc>
        <w:tc>
          <w:tcPr>
            <w:tcW w:w="2200" w:type="dxa"/>
            <w:tcMar>
              <w:top w:w="20" w:type="dxa"/>
              <w:left w:w="20" w:type="dxa"/>
              <w:bottom w:w="20" w:type="dxa"/>
              <w:right w:w="20" w:type="dxa"/>
            </w:tcMar>
            <w:vAlign w:val="center"/>
          </w:tcPr>
          <w:p w14:paraId="507C68BE" w14:textId="77777777" w:rsidR="0001543E" w:rsidRPr="00964E61" w:rsidRDefault="0001543E" w:rsidP="00D5115A">
            <w:pPr>
              <w:pStyle w:val="movimento2"/>
              <w:rPr>
                <w:color w:val="002060"/>
              </w:rPr>
            </w:pPr>
            <w:r w:rsidRPr="00964E61">
              <w:rPr>
                <w:color w:val="002060"/>
              </w:rPr>
              <w:t xml:space="preserve">(POTENZA PICENA) </w:t>
            </w:r>
          </w:p>
        </w:tc>
      </w:tr>
      <w:tr w:rsidR="0001543E" w:rsidRPr="00964E61" w14:paraId="79BE9C54" w14:textId="77777777" w:rsidTr="0001543E">
        <w:trPr>
          <w:divId w:val="527259509"/>
        </w:trPr>
        <w:tc>
          <w:tcPr>
            <w:tcW w:w="2200" w:type="dxa"/>
            <w:tcMar>
              <w:top w:w="20" w:type="dxa"/>
              <w:left w:w="20" w:type="dxa"/>
              <w:bottom w:w="20" w:type="dxa"/>
              <w:right w:w="20" w:type="dxa"/>
            </w:tcMar>
            <w:vAlign w:val="center"/>
          </w:tcPr>
          <w:p w14:paraId="3E289E14" w14:textId="77777777" w:rsidR="0001543E" w:rsidRPr="00964E61" w:rsidRDefault="0001543E" w:rsidP="00D5115A">
            <w:pPr>
              <w:pStyle w:val="movimento"/>
              <w:rPr>
                <w:color w:val="002060"/>
              </w:rPr>
            </w:pPr>
            <w:r w:rsidRPr="00964E61">
              <w:rPr>
                <w:color w:val="002060"/>
              </w:rPr>
              <w:t>PACIARONI ALESSANDRO</w:t>
            </w:r>
          </w:p>
        </w:tc>
        <w:tc>
          <w:tcPr>
            <w:tcW w:w="2200" w:type="dxa"/>
            <w:tcMar>
              <w:top w:w="20" w:type="dxa"/>
              <w:left w:w="20" w:type="dxa"/>
              <w:bottom w:w="20" w:type="dxa"/>
              <w:right w:w="20" w:type="dxa"/>
            </w:tcMar>
            <w:vAlign w:val="center"/>
          </w:tcPr>
          <w:p w14:paraId="3745361D" w14:textId="77777777" w:rsidR="0001543E" w:rsidRPr="00964E61" w:rsidRDefault="0001543E" w:rsidP="00D5115A">
            <w:pPr>
              <w:pStyle w:val="movimento2"/>
              <w:rPr>
                <w:color w:val="002060"/>
              </w:rPr>
            </w:pPr>
            <w:r w:rsidRPr="00964E61">
              <w:rPr>
                <w:color w:val="002060"/>
              </w:rPr>
              <w:t xml:space="preserve">(SERRALTA) </w:t>
            </w:r>
          </w:p>
        </w:tc>
        <w:tc>
          <w:tcPr>
            <w:tcW w:w="800" w:type="dxa"/>
            <w:tcMar>
              <w:top w:w="20" w:type="dxa"/>
              <w:left w:w="20" w:type="dxa"/>
              <w:bottom w:w="20" w:type="dxa"/>
              <w:right w:w="20" w:type="dxa"/>
            </w:tcMar>
            <w:vAlign w:val="center"/>
          </w:tcPr>
          <w:p w14:paraId="7539CFF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ED6532" w14:textId="77777777" w:rsidR="0001543E" w:rsidRPr="00964E61" w:rsidRDefault="0001543E" w:rsidP="00D5115A">
            <w:pPr>
              <w:pStyle w:val="movimento"/>
              <w:rPr>
                <w:color w:val="002060"/>
              </w:rPr>
            </w:pPr>
            <w:r w:rsidRPr="00964E61">
              <w:rPr>
                <w:color w:val="002060"/>
              </w:rPr>
              <w:t>SOPRANO GIACOMO</w:t>
            </w:r>
          </w:p>
        </w:tc>
        <w:tc>
          <w:tcPr>
            <w:tcW w:w="2200" w:type="dxa"/>
            <w:tcMar>
              <w:top w:w="20" w:type="dxa"/>
              <w:left w:w="20" w:type="dxa"/>
              <w:bottom w:w="20" w:type="dxa"/>
              <w:right w:w="20" w:type="dxa"/>
            </w:tcMar>
            <w:vAlign w:val="center"/>
          </w:tcPr>
          <w:p w14:paraId="3F4FF6DF" w14:textId="77777777" w:rsidR="0001543E" w:rsidRPr="00964E61" w:rsidRDefault="0001543E" w:rsidP="00D5115A">
            <w:pPr>
              <w:pStyle w:val="movimento2"/>
              <w:rPr>
                <w:color w:val="002060"/>
              </w:rPr>
            </w:pPr>
            <w:r w:rsidRPr="00964E61">
              <w:rPr>
                <w:color w:val="002060"/>
              </w:rPr>
              <w:t xml:space="preserve">(TRE TORRI A.S.D.) </w:t>
            </w:r>
          </w:p>
        </w:tc>
      </w:tr>
    </w:tbl>
    <w:p w14:paraId="2080421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CC6582F" w14:textId="77777777" w:rsidTr="0001543E">
        <w:trPr>
          <w:divId w:val="527259509"/>
        </w:trPr>
        <w:tc>
          <w:tcPr>
            <w:tcW w:w="2200" w:type="dxa"/>
            <w:tcMar>
              <w:top w:w="20" w:type="dxa"/>
              <w:left w:w="20" w:type="dxa"/>
              <w:bottom w:w="20" w:type="dxa"/>
              <w:right w:w="20" w:type="dxa"/>
            </w:tcMar>
            <w:vAlign w:val="center"/>
          </w:tcPr>
          <w:p w14:paraId="73755F9F" w14:textId="77777777" w:rsidR="0001543E" w:rsidRPr="00964E61" w:rsidRDefault="0001543E" w:rsidP="00D5115A">
            <w:pPr>
              <w:pStyle w:val="movimento"/>
              <w:rPr>
                <w:color w:val="002060"/>
              </w:rPr>
            </w:pPr>
            <w:r w:rsidRPr="00964E61">
              <w:rPr>
                <w:color w:val="002060"/>
              </w:rPr>
              <w:t>BOUZERDA ZAKARIYAE</w:t>
            </w:r>
          </w:p>
        </w:tc>
        <w:tc>
          <w:tcPr>
            <w:tcW w:w="2200" w:type="dxa"/>
            <w:tcMar>
              <w:top w:w="20" w:type="dxa"/>
              <w:left w:w="20" w:type="dxa"/>
              <w:bottom w:w="20" w:type="dxa"/>
              <w:right w:w="20" w:type="dxa"/>
            </w:tcMar>
            <w:vAlign w:val="center"/>
          </w:tcPr>
          <w:p w14:paraId="78E25816"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1E5A319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2E23FD" w14:textId="77777777" w:rsidR="0001543E" w:rsidRPr="00964E61" w:rsidRDefault="0001543E" w:rsidP="00D5115A">
            <w:pPr>
              <w:pStyle w:val="movimento"/>
              <w:rPr>
                <w:color w:val="002060"/>
              </w:rPr>
            </w:pPr>
            <w:r w:rsidRPr="00964E61">
              <w:rPr>
                <w:color w:val="002060"/>
              </w:rPr>
              <w:t>SILVESTRONI ELIA</w:t>
            </w:r>
          </w:p>
        </w:tc>
        <w:tc>
          <w:tcPr>
            <w:tcW w:w="2200" w:type="dxa"/>
            <w:tcMar>
              <w:top w:w="20" w:type="dxa"/>
              <w:left w:w="20" w:type="dxa"/>
              <w:bottom w:w="20" w:type="dxa"/>
              <w:right w:w="20" w:type="dxa"/>
            </w:tcMar>
            <w:vAlign w:val="center"/>
          </w:tcPr>
          <w:p w14:paraId="56274D1E" w14:textId="77777777" w:rsidR="0001543E" w:rsidRPr="00964E61" w:rsidRDefault="0001543E" w:rsidP="00D5115A">
            <w:pPr>
              <w:pStyle w:val="movimento2"/>
              <w:rPr>
                <w:color w:val="002060"/>
              </w:rPr>
            </w:pPr>
            <w:r w:rsidRPr="00964E61">
              <w:rPr>
                <w:color w:val="002060"/>
              </w:rPr>
              <w:t xml:space="preserve">(MONTECASSIANO CALCIO) </w:t>
            </w:r>
          </w:p>
        </w:tc>
      </w:tr>
      <w:tr w:rsidR="0001543E" w:rsidRPr="00964E61" w14:paraId="29C420FD" w14:textId="77777777" w:rsidTr="0001543E">
        <w:trPr>
          <w:divId w:val="527259509"/>
        </w:trPr>
        <w:tc>
          <w:tcPr>
            <w:tcW w:w="2200" w:type="dxa"/>
            <w:tcMar>
              <w:top w:w="20" w:type="dxa"/>
              <w:left w:w="20" w:type="dxa"/>
              <w:bottom w:w="20" w:type="dxa"/>
              <w:right w:w="20" w:type="dxa"/>
            </w:tcMar>
            <w:vAlign w:val="center"/>
          </w:tcPr>
          <w:p w14:paraId="2031C636" w14:textId="77777777" w:rsidR="0001543E" w:rsidRPr="00964E61" w:rsidRDefault="0001543E" w:rsidP="00D5115A">
            <w:pPr>
              <w:pStyle w:val="movimento"/>
              <w:rPr>
                <w:color w:val="002060"/>
              </w:rPr>
            </w:pPr>
            <w:r w:rsidRPr="00964E61">
              <w:rPr>
                <w:color w:val="002060"/>
              </w:rPr>
              <w:t>PANELLA ALFONSO</w:t>
            </w:r>
          </w:p>
        </w:tc>
        <w:tc>
          <w:tcPr>
            <w:tcW w:w="2200" w:type="dxa"/>
            <w:tcMar>
              <w:top w:w="20" w:type="dxa"/>
              <w:left w:w="20" w:type="dxa"/>
              <w:bottom w:w="20" w:type="dxa"/>
              <w:right w:w="20" w:type="dxa"/>
            </w:tcMar>
            <w:vAlign w:val="center"/>
          </w:tcPr>
          <w:p w14:paraId="308DD5DE" w14:textId="77777777" w:rsidR="0001543E" w:rsidRPr="00964E61" w:rsidRDefault="0001543E" w:rsidP="00D5115A">
            <w:pPr>
              <w:pStyle w:val="movimento2"/>
              <w:rPr>
                <w:color w:val="002060"/>
              </w:rPr>
            </w:pPr>
            <w:r w:rsidRPr="00964E61">
              <w:rPr>
                <w:color w:val="002060"/>
              </w:rPr>
              <w:t xml:space="preserve">(NUOVA OTTRANO 98) </w:t>
            </w:r>
          </w:p>
        </w:tc>
        <w:tc>
          <w:tcPr>
            <w:tcW w:w="800" w:type="dxa"/>
            <w:tcMar>
              <w:top w:w="20" w:type="dxa"/>
              <w:left w:w="20" w:type="dxa"/>
              <w:bottom w:w="20" w:type="dxa"/>
              <w:right w:w="20" w:type="dxa"/>
            </w:tcMar>
            <w:vAlign w:val="center"/>
          </w:tcPr>
          <w:p w14:paraId="4C526DB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1486EBC" w14:textId="77777777" w:rsidR="0001543E" w:rsidRPr="00964E61" w:rsidRDefault="0001543E" w:rsidP="00D5115A">
            <w:pPr>
              <w:pStyle w:val="movimento"/>
              <w:rPr>
                <w:color w:val="002060"/>
              </w:rPr>
            </w:pPr>
            <w:r w:rsidRPr="00964E61">
              <w:rPr>
                <w:color w:val="002060"/>
              </w:rPr>
              <w:t>LANARI GIACOMO</w:t>
            </w:r>
          </w:p>
        </w:tc>
        <w:tc>
          <w:tcPr>
            <w:tcW w:w="2200" w:type="dxa"/>
            <w:tcMar>
              <w:top w:w="20" w:type="dxa"/>
              <w:left w:w="20" w:type="dxa"/>
              <w:bottom w:w="20" w:type="dxa"/>
              <w:right w:w="20" w:type="dxa"/>
            </w:tcMar>
            <w:vAlign w:val="center"/>
          </w:tcPr>
          <w:p w14:paraId="22CCE6EF" w14:textId="77777777" w:rsidR="0001543E" w:rsidRPr="00964E61" w:rsidRDefault="0001543E" w:rsidP="00D5115A">
            <w:pPr>
              <w:pStyle w:val="movimento2"/>
              <w:rPr>
                <w:color w:val="002060"/>
              </w:rPr>
            </w:pPr>
            <w:r w:rsidRPr="00964E61">
              <w:rPr>
                <w:color w:val="002060"/>
              </w:rPr>
              <w:t xml:space="preserve">(POTENZA PICENA) </w:t>
            </w:r>
          </w:p>
        </w:tc>
      </w:tr>
      <w:tr w:rsidR="0001543E" w:rsidRPr="00964E61" w14:paraId="28BB800A" w14:textId="77777777" w:rsidTr="0001543E">
        <w:trPr>
          <w:divId w:val="527259509"/>
        </w:trPr>
        <w:tc>
          <w:tcPr>
            <w:tcW w:w="2200" w:type="dxa"/>
            <w:tcMar>
              <w:top w:w="20" w:type="dxa"/>
              <w:left w:w="20" w:type="dxa"/>
              <w:bottom w:w="20" w:type="dxa"/>
              <w:right w:w="20" w:type="dxa"/>
            </w:tcMar>
            <w:vAlign w:val="center"/>
          </w:tcPr>
          <w:p w14:paraId="64324C4B" w14:textId="77777777" w:rsidR="0001543E" w:rsidRPr="00964E61" w:rsidRDefault="0001543E" w:rsidP="00D5115A">
            <w:pPr>
              <w:pStyle w:val="movimento"/>
              <w:rPr>
                <w:color w:val="002060"/>
              </w:rPr>
            </w:pPr>
            <w:r w:rsidRPr="00964E61">
              <w:rPr>
                <w:color w:val="002060"/>
              </w:rPr>
              <w:t>CARUSI MASSIMO</w:t>
            </w:r>
          </w:p>
        </w:tc>
        <w:tc>
          <w:tcPr>
            <w:tcW w:w="2200" w:type="dxa"/>
            <w:tcMar>
              <w:top w:w="20" w:type="dxa"/>
              <w:left w:w="20" w:type="dxa"/>
              <w:bottom w:w="20" w:type="dxa"/>
              <w:right w:w="20" w:type="dxa"/>
            </w:tcMar>
            <w:vAlign w:val="center"/>
          </w:tcPr>
          <w:p w14:paraId="78A5D6E6"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0D3226D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8091EE2" w14:textId="77777777" w:rsidR="0001543E" w:rsidRPr="00964E61" w:rsidRDefault="0001543E" w:rsidP="00D5115A">
            <w:pPr>
              <w:pStyle w:val="movimento"/>
              <w:rPr>
                <w:color w:val="002060"/>
              </w:rPr>
            </w:pPr>
            <w:r w:rsidRPr="00964E61">
              <w:rPr>
                <w:color w:val="002060"/>
              </w:rPr>
              <w:t>DI CLEMENTI MATTEO</w:t>
            </w:r>
          </w:p>
        </w:tc>
        <w:tc>
          <w:tcPr>
            <w:tcW w:w="2200" w:type="dxa"/>
            <w:tcMar>
              <w:top w:w="20" w:type="dxa"/>
              <w:left w:w="20" w:type="dxa"/>
              <w:bottom w:w="20" w:type="dxa"/>
              <w:right w:w="20" w:type="dxa"/>
            </w:tcMar>
            <w:vAlign w:val="center"/>
          </w:tcPr>
          <w:p w14:paraId="70F2ABF3" w14:textId="77777777" w:rsidR="0001543E" w:rsidRPr="00964E61" w:rsidRDefault="0001543E" w:rsidP="00D5115A">
            <w:pPr>
              <w:pStyle w:val="movimento2"/>
              <w:rPr>
                <w:color w:val="002060"/>
              </w:rPr>
            </w:pPr>
            <w:r w:rsidRPr="00964E61">
              <w:rPr>
                <w:color w:val="002060"/>
              </w:rPr>
              <w:t xml:space="preserve">(U.MANDOLESI CALCIO) </w:t>
            </w:r>
          </w:p>
        </w:tc>
      </w:tr>
    </w:tbl>
    <w:p w14:paraId="3C2BD5BA"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DE95D8C" w14:textId="77777777" w:rsidTr="0001543E">
        <w:trPr>
          <w:divId w:val="527259509"/>
        </w:trPr>
        <w:tc>
          <w:tcPr>
            <w:tcW w:w="2200" w:type="dxa"/>
            <w:tcMar>
              <w:top w:w="20" w:type="dxa"/>
              <w:left w:w="20" w:type="dxa"/>
              <w:bottom w:w="20" w:type="dxa"/>
              <w:right w:w="20" w:type="dxa"/>
            </w:tcMar>
            <w:vAlign w:val="center"/>
          </w:tcPr>
          <w:p w14:paraId="78B30F18" w14:textId="77777777" w:rsidR="0001543E" w:rsidRPr="00964E61" w:rsidRDefault="0001543E" w:rsidP="00D5115A">
            <w:pPr>
              <w:pStyle w:val="movimento"/>
              <w:rPr>
                <w:color w:val="002060"/>
              </w:rPr>
            </w:pPr>
            <w:r w:rsidRPr="00964E61">
              <w:rPr>
                <w:color w:val="002060"/>
              </w:rPr>
              <w:t>BALLONI FRANCESCO</w:t>
            </w:r>
          </w:p>
        </w:tc>
        <w:tc>
          <w:tcPr>
            <w:tcW w:w="2200" w:type="dxa"/>
            <w:tcMar>
              <w:top w:w="20" w:type="dxa"/>
              <w:left w:w="20" w:type="dxa"/>
              <w:bottom w:w="20" w:type="dxa"/>
              <w:right w:w="20" w:type="dxa"/>
            </w:tcMar>
            <w:vAlign w:val="center"/>
          </w:tcPr>
          <w:p w14:paraId="0856F359" w14:textId="77777777" w:rsidR="0001543E" w:rsidRPr="00964E61" w:rsidRDefault="0001543E" w:rsidP="00D5115A">
            <w:pPr>
              <w:pStyle w:val="movimento2"/>
              <w:rPr>
                <w:color w:val="002060"/>
              </w:rPr>
            </w:pPr>
            <w:r w:rsidRPr="00964E61">
              <w:rPr>
                <w:color w:val="002060"/>
              </w:rPr>
              <w:t xml:space="preserve">(BOCASTRUM UNITED) </w:t>
            </w:r>
          </w:p>
        </w:tc>
        <w:tc>
          <w:tcPr>
            <w:tcW w:w="800" w:type="dxa"/>
            <w:tcMar>
              <w:top w:w="20" w:type="dxa"/>
              <w:left w:w="20" w:type="dxa"/>
              <w:bottom w:w="20" w:type="dxa"/>
              <w:right w:w="20" w:type="dxa"/>
            </w:tcMar>
            <w:vAlign w:val="center"/>
          </w:tcPr>
          <w:p w14:paraId="0AC258E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D958E7" w14:textId="77777777" w:rsidR="0001543E" w:rsidRPr="00964E61" w:rsidRDefault="0001543E" w:rsidP="00D5115A">
            <w:pPr>
              <w:pStyle w:val="movimento"/>
              <w:rPr>
                <w:color w:val="002060"/>
              </w:rPr>
            </w:pPr>
            <w:r w:rsidRPr="00964E61">
              <w:rPr>
                <w:color w:val="002060"/>
              </w:rPr>
              <w:t>ANGIOLANI MATTEO</w:t>
            </w:r>
          </w:p>
        </w:tc>
        <w:tc>
          <w:tcPr>
            <w:tcW w:w="2200" w:type="dxa"/>
            <w:tcMar>
              <w:top w:w="20" w:type="dxa"/>
              <w:left w:w="20" w:type="dxa"/>
              <w:bottom w:w="20" w:type="dxa"/>
              <w:right w:w="20" w:type="dxa"/>
            </w:tcMar>
            <w:vAlign w:val="center"/>
          </w:tcPr>
          <w:p w14:paraId="19347E98" w14:textId="77777777" w:rsidR="0001543E" w:rsidRPr="00964E61" w:rsidRDefault="0001543E" w:rsidP="00D5115A">
            <w:pPr>
              <w:pStyle w:val="movimento2"/>
              <w:rPr>
                <w:color w:val="002060"/>
              </w:rPr>
            </w:pPr>
            <w:r w:rsidRPr="00964E61">
              <w:rPr>
                <w:color w:val="002060"/>
              </w:rPr>
              <w:t xml:space="preserve">(C.U.S. MACERATA CALCIO A5) </w:t>
            </w:r>
          </w:p>
        </w:tc>
      </w:tr>
      <w:tr w:rsidR="0001543E" w:rsidRPr="00964E61" w14:paraId="1AD9F52C" w14:textId="77777777" w:rsidTr="0001543E">
        <w:trPr>
          <w:divId w:val="527259509"/>
        </w:trPr>
        <w:tc>
          <w:tcPr>
            <w:tcW w:w="2200" w:type="dxa"/>
            <w:tcMar>
              <w:top w:w="20" w:type="dxa"/>
              <w:left w:w="20" w:type="dxa"/>
              <w:bottom w:w="20" w:type="dxa"/>
              <w:right w:w="20" w:type="dxa"/>
            </w:tcMar>
            <w:vAlign w:val="center"/>
          </w:tcPr>
          <w:p w14:paraId="4CB66C8C" w14:textId="77777777" w:rsidR="0001543E" w:rsidRPr="00964E61" w:rsidRDefault="0001543E" w:rsidP="00D5115A">
            <w:pPr>
              <w:pStyle w:val="movimento"/>
              <w:rPr>
                <w:color w:val="002060"/>
              </w:rPr>
            </w:pPr>
            <w:r w:rsidRPr="00964E61">
              <w:rPr>
                <w:color w:val="002060"/>
              </w:rPr>
              <w:t>LOTITO LORENZO</w:t>
            </w:r>
          </w:p>
        </w:tc>
        <w:tc>
          <w:tcPr>
            <w:tcW w:w="2200" w:type="dxa"/>
            <w:tcMar>
              <w:top w:w="20" w:type="dxa"/>
              <w:left w:w="20" w:type="dxa"/>
              <w:bottom w:w="20" w:type="dxa"/>
              <w:right w:w="20" w:type="dxa"/>
            </w:tcMar>
            <w:vAlign w:val="center"/>
          </w:tcPr>
          <w:p w14:paraId="0D6F028A" w14:textId="77777777" w:rsidR="0001543E" w:rsidRPr="00964E61" w:rsidRDefault="0001543E" w:rsidP="00D5115A">
            <w:pPr>
              <w:pStyle w:val="movimento2"/>
              <w:rPr>
                <w:color w:val="002060"/>
              </w:rPr>
            </w:pPr>
            <w:r w:rsidRPr="00964E61">
              <w:rPr>
                <w:color w:val="002060"/>
              </w:rPr>
              <w:t xml:space="preserve">(CASTELBELLINO CALCIO A 5) </w:t>
            </w:r>
          </w:p>
        </w:tc>
        <w:tc>
          <w:tcPr>
            <w:tcW w:w="800" w:type="dxa"/>
            <w:tcMar>
              <w:top w:w="20" w:type="dxa"/>
              <w:left w:w="20" w:type="dxa"/>
              <w:bottom w:w="20" w:type="dxa"/>
              <w:right w:w="20" w:type="dxa"/>
            </w:tcMar>
            <w:vAlign w:val="center"/>
          </w:tcPr>
          <w:p w14:paraId="76C12D2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EDA314" w14:textId="77777777" w:rsidR="0001543E" w:rsidRPr="00964E61" w:rsidRDefault="0001543E" w:rsidP="00D5115A">
            <w:pPr>
              <w:pStyle w:val="movimento"/>
              <w:rPr>
                <w:color w:val="002060"/>
              </w:rPr>
            </w:pPr>
            <w:r w:rsidRPr="00964E61">
              <w:rPr>
                <w:color w:val="002060"/>
              </w:rPr>
              <w:t>BELA PAOLO</w:t>
            </w:r>
          </w:p>
        </w:tc>
        <w:tc>
          <w:tcPr>
            <w:tcW w:w="2200" w:type="dxa"/>
            <w:tcMar>
              <w:top w:w="20" w:type="dxa"/>
              <w:left w:w="20" w:type="dxa"/>
              <w:bottom w:w="20" w:type="dxa"/>
              <w:right w:w="20" w:type="dxa"/>
            </w:tcMar>
            <w:vAlign w:val="center"/>
          </w:tcPr>
          <w:p w14:paraId="169630C7" w14:textId="77777777" w:rsidR="0001543E" w:rsidRPr="00964E61" w:rsidRDefault="0001543E" w:rsidP="00D5115A">
            <w:pPr>
              <w:pStyle w:val="movimento2"/>
              <w:rPr>
                <w:color w:val="002060"/>
              </w:rPr>
            </w:pPr>
            <w:r w:rsidRPr="00964E61">
              <w:rPr>
                <w:color w:val="002060"/>
              </w:rPr>
              <w:t xml:space="preserve">(FUTSAL FERMO S.C.) </w:t>
            </w:r>
          </w:p>
        </w:tc>
      </w:tr>
      <w:tr w:rsidR="0001543E" w:rsidRPr="00964E61" w14:paraId="357F1740" w14:textId="77777777" w:rsidTr="0001543E">
        <w:trPr>
          <w:divId w:val="527259509"/>
        </w:trPr>
        <w:tc>
          <w:tcPr>
            <w:tcW w:w="2200" w:type="dxa"/>
            <w:tcMar>
              <w:top w:w="20" w:type="dxa"/>
              <w:left w:w="20" w:type="dxa"/>
              <w:bottom w:w="20" w:type="dxa"/>
              <w:right w:w="20" w:type="dxa"/>
            </w:tcMar>
            <w:vAlign w:val="center"/>
          </w:tcPr>
          <w:p w14:paraId="369F5946" w14:textId="77777777" w:rsidR="0001543E" w:rsidRPr="00964E61" w:rsidRDefault="0001543E" w:rsidP="00D5115A">
            <w:pPr>
              <w:pStyle w:val="movimento"/>
              <w:rPr>
                <w:color w:val="002060"/>
              </w:rPr>
            </w:pPr>
            <w:r w:rsidRPr="00964E61">
              <w:rPr>
                <w:color w:val="002060"/>
              </w:rPr>
              <w:t>CURZI LUCA</w:t>
            </w:r>
          </w:p>
        </w:tc>
        <w:tc>
          <w:tcPr>
            <w:tcW w:w="2200" w:type="dxa"/>
            <w:tcMar>
              <w:top w:w="20" w:type="dxa"/>
              <w:left w:w="20" w:type="dxa"/>
              <w:bottom w:w="20" w:type="dxa"/>
              <w:right w:w="20" w:type="dxa"/>
            </w:tcMar>
            <w:vAlign w:val="center"/>
          </w:tcPr>
          <w:p w14:paraId="1A30A66D" w14:textId="77777777" w:rsidR="0001543E" w:rsidRPr="00964E61" w:rsidRDefault="0001543E" w:rsidP="00D5115A">
            <w:pPr>
              <w:pStyle w:val="movimento2"/>
              <w:rPr>
                <w:color w:val="002060"/>
              </w:rPr>
            </w:pPr>
            <w:r w:rsidRPr="00964E61">
              <w:rPr>
                <w:color w:val="002060"/>
              </w:rPr>
              <w:t xml:space="preserve">(FUTSAL MONTURANO) </w:t>
            </w:r>
          </w:p>
        </w:tc>
        <w:tc>
          <w:tcPr>
            <w:tcW w:w="800" w:type="dxa"/>
            <w:tcMar>
              <w:top w:w="20" w:type="dxa"/>
              <w:left w:w="20" w:type="dxa"/>
              <w:bottom w:w="20" w:type="dxa"/>
              <w:right w:w="20" w:type="dxa"/>
            </w:tcMar>
            <w:vAlign w:val="center"/>
          </w:tcPr>
          <w:p w14:paraId="576D6ED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417C95" w14:textId="77777777" w:rsidR="0001543E" w:rsidRPr="00964E61" w:rsidRDefault="0001543E" w:rsidP="00D5115A">
            <w:pPr>
              <w:pStyle w:val="movimento"/>
              <w:rPr>
                <w:color w:val="002060"/>
              </w:rPr>
            </w:pPr>
            <w:r w:rsidRPr="00964E61">
              <w:rPr>
                <w:color w:val="002060"/>
              </w:rPr>
              <w:t>LORENZETTI LUCA</w:t>
            </w:r>
          </w:p>
        </w:tc>
        <w:tc>
          <w:tcPr>
            <w:tcW w:w="2200" w:type="dxa"/>
            <w:tcMar>
              <w:top w:w="20" w:type="dxa"/>
              <w:left w:w="20" w:type="dxa"/>
              <w:bottom w:w="20" w:type="dxa"/>
              <w:right w:w="20" w:type="dxa"/>
            </w:tcMar>
            <w:vAlign w:val="center"/>
          </w:tcPr>
          <w:p w14:paraId="17551123" w14:textId="77777777" w:rsidR="0001543E" w:rsidRPr="00964E61" w:rsidRDefault="0001543E" w:rsidP="00D5115A">
            <w:pPr>
              <w:pStyle w:val="movimento2"/>
              <w:rPr>
                <w:color w:val="002060"/>
              </w:rPr>
            </w:pPr>
            <w:r w:rsidRPr="00964E61">
              <w:rPr>
                <w:color w:val="002060"/>
              </w:rPr>
              <w:t xml:space="preserve">(MONTECAROTTO) </w:t>
            </w:r>
          </w:p>
        </w:tc>
      </w:tr>
      <w:tr w:rsidR="0001543E" w:rsidRPr="00964E61" w14:paraId="787253A8" w14:textId="77777777" w:rsidTr="0001543E">
        <w:trPr>
          <w:divId w:val="527259509"/>
        </w:trPr>
        <w:tc>
          <w:tcPr>
            <w:tcW w:w="2200" w:type="dxa"/>
            <w:tcMar>
              <w:top w:w="20" w:type="dxa"/>
              <w:left w:w="20" w:type="dxa"/>
              <w:bottom w:w="20" w:type="dxa"/>
              <w:right w:w="20" w:type="dxa"/>
            </w:tcMar>
            <w:vAlign w:val="center"/>
          </w:tcPr>
          <w:p w14:paraId="67ABBA2E" w14:textId="77777777" w:rsidR="0001543E" w:rsidRPr="00964E61" w:rsidRDefault="0001543E" w:rsidP="00D5115A">
            <w:pPr>
              <w:pStyle w:val="movimento"/>
              <w:rPr>
                <w:color w:val="002060"/>
              </w:rPr>
            </w:pPr>
            <w:r w:rsidRPr="00964E61">
              <w:rPr>
                <w:color w:val="002060"/>
              </w:rPr>
              <w:t>LAZZARINI FEDERICO</w:t>
            </w:r>
          </w:p>
        </w:tc>
        <w:tc>
          <w:tcPr>
            <w:tcW w:w="2200" w:type="dxa"/>
            <w:tcMar>
              <w:top w:w="20" w:type="dxa"/>
              <w:left w:w="20" w:type="dxa"/>
              <w:bottom w:w="20" w:type="dxa"/>
              <w:right w:w="20" w:type="dxa"/>
            </w:tcMar>
            <w:vAlign w:val="center"/>
          </w:tcPr>
          <w:p w14:paraId="42125EF0"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55D0EA1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B04F96" w14:textId="77777777" w:rsidR="0001543E" w:rsidRPr="00964E61" w:rsidRDefault="0001543E" w:rsidP="00D5115A">
            <w:pPr>
              <w:pStyle w:val="movimento"/>
              <w:rPr>
                <w:color w:val="002060"/>
              </w:rPr>
            </w:pPr>
            <w:r w:rsidRPr="00964E61">
              <w:rPr>
                <w:color w:val="002060"/>
              </w:rPr>
              <w:t>PETTINARI ALBERTO</w:t>
            </w:r>
          </w:p>
        </w:tc>
        <w:tc>
          <w:tcPr>
            <w:tcW w:w="2200" w:type="dxa"/>
            <w:tcMar>
              <w:top w:w="20" w:type="dxa"/>
              <w:left w:w="20" w:type="dxa"/>
              <w:bottom w:w="20" w:type="dxa"/>
              <w:right w:w="20" w:type="dxa"/>
            </w:tcMar>
            <w:vAlign w:val="center"/>
          </w:tcPr>
          <w:p w14:paraId="68EA1D48" w14:textId="77777777" w:rsidR="0001543E" w:rsidRPr="00964E61" w:rsidRDefault="0001543E" w:rsidP="00D5115A">
            <w:pPr>
              <w:pStyle w:val="movimento2"/>
              <w:rPr>
                <w:color w:val="002060"/>
              </w:rPr>
            </w:pPr>
            <w:r w:rsidRPr="00964E61">
              <w:rPr>
                <w:color w:val="002060"/>
              </w:rPr>
              <w:t xml:space="preserve">(SENIGALLIA CALCIO) </w:t>
            </w:r>
          </w:p>
        </w:tc>
      </w:tr>
    </w:tbl>
    <w:p w14:paraId="55004193" w14:textId="77777777" w:rsidR="0001543E" w:rsidRPr="00964E61" w:rsidRDefault="0001543E" w:rsidP="0001543E">
      <w:pPr>
        <w:pStyle w:val="titolo10"/>
        <w:divId w:val="527259509"/>
        <w:rPr>
          <w:color w:val="002060"/>
        </w:rPr>
      </w:pPr>
      <w:r w:rsidRPr="00964E61">
        <w:rPr>
          <w:color w:val="002060"/>
        </w:rPr>
        <w:t xml:space="preserve">GARE DEL 17/ 2/2020 </w:t>
      </w:r>
    </w:p>
    <w:p w14:paraId="05E093D3"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393BCF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5C49211"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1245D36"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4091119" w14:textId="77777777" w:rsidTr="0001543E">
        <w:trPr>
          <w:divId w:val="527259509"/>
        </w:trPr>
        <w:tc>
          <w:tcPr>
            <w:tcW w:w="2200" w:type="dxa"/>
            <w:tcMar>
              <w:top w:w="20" w:type="dxa"/>
              <w:left w:w="20" w:type="dxa"/>
              <w:bottom w:w="20" w:type="dxa"/>
              <w:right w:w="20" w:type="dxa"/>
            </w:tcMar>
            <w:vAlign w:val="center"/>
          </w:tcPr>
          <w:p w14:paraId="6B189B95" w14:textId="77777777" w:rsidR="0001543E" w:rsidRPr="00964E61" w:rsidRDefault="0001543E" w:rsidP="00D5115A">
            <w:pPr>
              <w:pStyle w:val="movimento"/>
              <w:rPr>
                <w:color w:val="002060"/>
              </w:rPr>
            </w:pPr>
            <w:r w:rsidRPr="00964E61">
              <w:rPr>
                <w:color w:val="002060"/>
              </w:rPr>
              <w:t>ROGANI GIANLUCA</w:t>
            </w:r>
          </w:p>
        </w:tc>
        <w:tc>
          <w:tcPr>
            <w:tcW w:w="2200" w:type="dxa"/>
            <w:tcMar>
              <w:top w:w="20" w:type="dxa"/>
              <w:left w:w="20" w:type="dxa"/>
              <w:bottom w:w="20" w:type="dxa"/>
              <w:right w:w="20" w:type="dxa"/>
            </w:tcMar>
            <w:vAlign w:val="center"/>
          </w:tcPr>
          <w:p w14:paraId="2A15A176" w14:textId="77777777" w:rsidR="0001543E" w:rsidRPr="00964E61" w:rsidRDefault="0001543E" w:rsidP="00D5115A">
            <w:pPr>
              <w:pStyle w:val="movimento2"/>
              <w:rPr>
                <w:color w:val="002060"/>
              </w:rPr>
            </w:pPr>
            <w:r w:rsidRPr="00964E61">
              <w:rPr>
                <w:color w:val="002060"/>
              </w:rPr>
              <w:t xml:space="preserve">(FREELY SPORT) </w:t>
            </w:r>
          </w:p>
        </w:tc>
        <w:tc>
          <w:tcPr>
            <w:tcW w:w="800" w:type="dxa"/>
            <w:tcMar>
              <w:top w:w="20" w:type="dxa"/>
              <w:left w:w="20" w:type="dxa"/>
              <w:bottom w:w="20" w:type="dxa"/>
              <w:right w:w="20" w:type="dxa"/>
            </w:tcMar>
            <w:vAlign w:val="center"/>
          </w:tcPr>
          <w:p w14:paraId="1ADFF45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CACE06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2AB25B" w14:textId="77777777" w:rsidR="0001543E" w:rsidRPr="00964E61" w:rsidRDefault="0001543E" w:rsidP="00D5115A">
            <w:pPr>
              <w:pStyle w:val="movimento2"/>
              <w:rPr>
                <w:color w:val="002060"/>
              </w:rPr>
            </w:pPr>
            <w:r w:rsidRPr="00964E61">
              <w:rPr>
                <w:color w:val="002060"/>
              </w:rPr>
              <w:t> </w:t>
            </w:r>
          </w:p>
        </w:tc>
      </w:tr>
    </w:tbl>
    <w:p w14:paraId="3AE19CDC"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9728D3F" w14:textId="77777777" w:rsidTr="0001543E">
        <w:trPr>
          <w:divId w:val="527259509"/>
        </w:trPr>
        <w:tc>
          <w:tcPr>
            <w:tcW w:w="2200" w:type="dxa"/>
            <w:tcMar>
              <w:top w:w="20" w:type="dxa"/>
              <w:left w:w="20" w:type="dxa"/>
              <w:bottom w:w="20" w:type="dxa"/>
              <w:right w:w="20" w:type="dxa"/>
            </w:tcMar>
            <w:vAlign w:val="center"/>
          </w:tcPr>
          <w:p w14:paraId="7C4B8746" w14:textId="77777777" w:rsidR="0001543E" w:rsidRPr="00964E61" w:rsidRDefault="0001543E" w:rsidP="00D5115A">
            <w:pPr>
              <w:pStyle w:val="movimento"/>
              <w:rPr>
                <w:color w:val="002060"/>
              </w:rPr>
            </w:pPr>
            <w:r w:rsidRPr="00964E61">
              <w:rPr>
                <w:color w:val="002060"/>
              </w:rPr>
              <w:t>GIORDANO PIETRO</w:t>
            </w:r>
          </w:p>
        </w:tc>
        <w:tc>
          <w:tcPr>
            <w:tcW w:w="2200" w:type="dxa"/>
            <w:tcMar>
              <w:top w:w="20" w:type="dxa"/>
              <w:left w:w="20" w:type="dxa"/>
              <w:bottom w:w="20" w:type="dxa"/>
              <w:right w:w="20" w:type="dxa"/>
            </w:tcMar>
            <w:vAlign w:val="center"/>
          </w:tcPr>
          <w:p w14:paraId="78918316" w14:textId="77777777" w:rsidR="0001543E" w:rsidRPr="00964E61" w:rsidRDefault="0001543E" w:rsidP="00D5115A">
            <w:pPr>
              <w:pStyle w:val="movimento2"/>
              <w:rPr>
                <w:color w:val="002060"/>
              </w:rPr>
            </w:pPr>
            <w:r w:rsidRPr="00964E61">
              <w:rPr>
                <w:color w:val="002060"/>
              </w:rPr>
              <w:t xml:space="preserve">(FREELY SPORT) </w:t>
            </w:r>
          </w:p>
        </w:tc>
        <w:tc>
          <w:tcPr>
            <w:tcW w:w="800" w:type="dxa"/>
            <w:tcMar>
              <w:top w:w="20" w:type="dxa"/>
              <w:left w:w="20" w:type="dxa"/>
              <w:bottom w:w="20" w:type="dxa"/>
              <w:right w:w="20" w:type="dxa"/>
            </w:tcMar>
            <w:vAlign w:val="center"/>
          </w:tcPr>
          <w:p w14:paraId="015ECA2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C7EB21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839186" w14:textId="77777777" w:rsidR="0001543E" w:rsidRPr="00964E61" w:rsidRDefault="0001543E" w:rsidP="00D5115A">
            <w:pPr>
              <w:pStyle w:val="movimento2"/>
              <w:rPr>
                <w:color w:val="002060"/>
              </w:rPr>
            </w:pPr>
            <w:r w:rsidRPr="00964E61">
              <w:rPr>
                <w:color w:val="002060"/>
              </w:rPr>
              <w:t> </w:t>
            </w:r>
          </w:p>
        </w:tc>
      </w:tr>
    </w:tbl>
    <w:p w14:paraId="7AA1779F" w14:textId="77777777" w:rsidR="0001543E" w:rsidRDefault="0001543E" w:rsidP="0001543E">
      <w:pPr>
        <w:pStyle w:val="breakline"/>
        <w:divId w:val="527259509"/>
        <w:rPr>
          <w:color w:val="002060"/>
        </w:rPr>
      </w:pPr>
    </w:p>
    <w:p w14:paraId="1F770D18"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353E0EC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8CA1049" w14:textId="77777777" w:rsidR="0001543E" w:rsidRPr="00964E61" w:rsidRDefault="0001543E" w:rsidP="0001543E">
      <w:pPr>
        <w:pStyle w:val="breakline"/>
        <w:divId w:val="527259509"/>
        <w:rPr>
          <w:color w:val="002060"/>
        </w:rPr>
      </w:pPr>
    </w:p>
    <w:p w14:paraId="6ADF7D22" w14:textId="77777777" w:rsidR="0001543E" w:rsidRPr="00964E61" w:rsidRDefault="0001543E" w:rsidP="0001543E">
      <w:pPr>
        <w:pStyle w:val="TITOLOPRINC"/>
        <w:divId w:val="527259509"/>
        <w:rPr>
          <w:color w:val="002060"/>
        </w:rPr>
      </w:pPr>
      <w:r w:rsidRPr="00964E61">
        <w:rPr>
          <w:color w:val="002060"/>
        </w:rPr>
        <w:t>CLASSIFICA</w:t>
      </w:r>
    </w:p>
    <w:p w14:paraId="1AD07F89" w14:textId="77777777" w:rsidR="0001543E" w:rsidRPr="00964E61" w:rsidRDefault="0001543E" w:rsidP="0001543E">
      <w:pPr>
        <w:pStyle w:val="breakline"/>
        <w:divId w:val="527259509"/>
        <w:rPr>
          <w:color w:val="002060"/>
        </w:rPr>
      </w:pPr>
    </w:p>
    <w:p w14:paraId="4BB959C0" w14:textId="77777777" w:rsidR="0001543E" w:rsidRPr="00964E61" w:rsidRDefault="0001543E" w:rsidP="0001543E">
      <w:pPr>
        <w:pStyle w:val="breakline"/>
        <w:divId w:val="527259509"/>
        <w:rPr>
          <w:color w:val="002060"/>
        </w:rPr>
      </w:pPr>
    </w:p>
    <w:p w14:paraId="20B4F052" w14:textId="77777777" w:rsidR="0001543E" w:rsidRPr="00964E61" w:rsidRDefault="0001543E" w:rsidP="0001543E">
      <w:pPr>
        <w:pStyle w:val="SOTTOTITOLOCAMPIONATO1"/>
        <w:divId w:val="527259509"/>
        <w:rPr>
          <w:color w:val="002060"/>
        </w:rPr>
      </w:pPr>
      <w:r w:rsidRPr="00964E6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7D91B62"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43DE6"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77EA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31EF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8CB05"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142FF"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43C14"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91A675"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AB8C2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C901A"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130C6" w14:textId="77777777" w:rsidR="0001543E" w:rsidRPr="00964E61" w:rsidRDefault="0001543E" w:rsidP="00D5115A">
            <w:pPr>
              <w:pStyle w:val="HEADERTABELLA"/>
              <w:rPr>
                <w:color w:val="002060"/>
              </w:rPr>
            </w:pPr>
            <w:r w:rsidRPr="00964E61">
              <w:rPr>
                <w:color w:val="002060"/>
              </w:rPr>
              <w:t>PE</w:t>
            </w:r>
          </w:p>
        </w:tc>
      </w:tr>
      <w:tr w:rsidR="0001543E" w:rsidRPr="00964E61" w14:paraId="1BEFA9D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FC5765" w14:textId="77777777" w:rsidR="0001543E" w:rsidRPr="00964E61" w:rsidRDefault="0001543E" w:rsidP="00D5115A">
            <w:pPr>
              <w:pStyle w:val="ROWTABELLA"/>
              <w:rPr>
                <w:color w:val="002060"/>
              </w:rPr>
            </w:pPr>
            <w:r w:rsidRPr="00964E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17A88"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6A021"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9DAF9"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232C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328E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5F91D" w14:textId="77777777" w:rsidR="0001543E" w:rsidRPr="00964E61" w:rsidRDefault="0001543E" w:rsidP="00D5115A">
            <w:pPr>
              <w:pStyle w:val="ROWTABELLA"/>
              <w:jc w:val="center"/>
              <w:rPr>
                <w:color w:val="002060"/>
              </w:rPr>
            </w:pPr>
            <w:r w:rsidRPr="00964E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2D8C0"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22A78"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42D02" w14:textId="77777777" w:rsidR="0001543E" w:rsidRPr="00964E61" w:rsidRDefault="0001543E" w:rsidP="00D5115A">
            <w:pPr>
              <w:pStyle w:val="ROWTABELLA"/>
              <w:jc w:val="center"/>
              <w:rPr>
                <w:color w:val="002060"/>
              </w:rPr>
            </w:pPr>
            <w:r w:rsidRPr="00964E61">
              <w:rPr>
                <w:color w:val="002060"/>
              </w:rPr>
              <w:t>0</w:t>
            </w:r>
          </w:p>
        </w:tc>
      </w:tr>
      <w:tr w:rsidR="0001543E" w:rsidRPr="00964E61" w14:paraId="0FC3562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52E67B" w14:textId="77777777" w:rsidR="0001543E" w:rsidRPr="00964E61" w:rsidRDefault="0001543E" w:rsidP="00D5115A">
            <w:pPr>
              <w:pStyle w:val="ROWTABELLA"/>
              <w:rPr>
                <w:color w:val="002060"/>
              </w:rPr>
            </w:pPr>
            <w:r w:rsidRPr="00964E6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ECEE"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E1DA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59765"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DC8D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EE76D"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11C15" w14:textId="77777777" w:rsidR="0001543E" w:rsidRPr="00964E61" w:rsidRDefault="0001543E" w:rsidP="00D5115A">
            <w:pPr>
              <w:pStyle w:val="ROWTABELLA"/>
              <w:jc w:val="center"/>
              <w:rPr>
                <w:color w:val="002060"/>
              </w:rPr>
            </w:pPr>
            <w:r w:rsidRPr="00964E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F4983"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41869"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92454" w14:textId="77777777" w:rsidR="0001543E" w:rsidRPr="00964E61" w:rsidRDefault="0001543E" w:rsidP="00D5115A">
            <w:pPr>
              <w:pStyle w:val="ROWTABELLA"/>
              <w:jc w:val="center"/>
              <w:rPr>
                <w:color w:val="002060"/>
              </w:rPr>
            </w:pPr>
            <w:r w:rsidRPr="00964E61">
              <w:rPr>
                <w:color w:val="002060"/>
              </w:rPr>
              <w:t>0</w:t>
            </w:r>
          </w:p>
        </w:tc>
      </w:tr>
      <w:tr w:rsidR="0001543E" w:rsidRPr="00964E61" w14:paraId="50F30BA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BD886" w14:textId="77777777" w:rsidR="0001543E" w:rsidRPr="00964E61" w:rsidRDefault="0001543E" w:rsidP="00D5115A">
            <w:pPr>
              <w:pStyle w:val="ROWTABELLA"/>
              <w:rPr>
                <w:color w:val="002060"/>
              </w:rPr>
            </w:pPr>
            <w:r w:rsidRPr="00964E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E70C9" w14:textId="77777777" w:rsidR="0001543E" w:rsidRPr="00964E61" w:rsidRDefault="0001543E" w:rsidP="00D5115A">
            <w:pPr>
              <w:pStyle w:val="ROWTABELLA"/>
              <w:jc w:val="center"/>
              <w:rPr>
                <w:color w:val="002060"/>
              </w:rPr>
            </w:pPr>
            <w:r w:rsidRPr="00964E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99C4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CE751"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30FF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8C5E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D3830" w14:textId="77777777" w:rsidR="0001543E" w:rsidRPr="00964E61" w:rsidRDefault="0001543E" w:rsidP="00D5115A">
            <w:pPr>
              <w:pStyle w:val="ROWTABELLA"/>
              <w:jc w:val="center"/>
              <w:rPr>
                <w:color w:val="002060"/>
              </w:rPr>
            </w:pPr>
            <w:r w:rsidRPr="00964E6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15A4A" w14:textId="77777777" w:rsidR="0001543E" w:rsidRPr="00964E61" w:rsidRDefault="0001543E" w:rsidP="00D5115A">
            <w:pPr>
              <w:pStyle w:val="ROWTABELLA"/>
              <w:jc w:val="center"/>
              <w:rPr>
                <w:color w:val="002060"/>
              </w:rPr>
            </w:pPr>
            <w:r w:rsidRPr="00964E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17BFC"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E47BE" w14:textId="77777777" w:rsidR="0001543E" w:rsidRPr="00964E61" w:rsidRDefault="0001543E" w:rsidP="00D5115A">
            <w:pPr>
              <w:pStyle w:val="ROWTABELLA"/>
              <w:jc w:val="center"/>
              <w:rPr>
                <w:color w:val="002060"/>
              </w:rPr>
            </w:pPr>
            <w:r w:rsidRPr="00964E61">
              <w:rPr>
                <w:color w:val="002060"/>
              </w:rPr>
              <w:t>0</w:t>
            </w:r>
          </w:p>
        </w:tc>
      </w:tr>
      <w:tr w:rsidR="0001543E" w:rsidRPr="00964E61" w14:paraId="3753AB1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12F863" w14:textId="77777777" w:rsidR="0001543E" w:rsidRPr="00964E61" w:rsidRDefault="0001543E" w:rsidP="00D5115A">
            <w:pPr>
              <w:pStyle w:val="ROWTABELLA"/>
              <w:rPr>
                <w:color w:val="002060"/>
              </w:rPr>
            </w:pPr>
            <w:r w:rsidRPr="00964E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FA4F6"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857A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72C76"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1645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31D4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7AF39"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9E389"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B0A0F"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DD510" w14:textId="77777777" w:rsidR="0001543E" w:rsidRPr="00964E61" w:rsidRDefault="0001543E" w:rsidP="00D5115A">
            <w:pPr>
              <w:pStyle w:val="ROWTABELLA"/>
              <w:jc w:val="center"/>
              <w:rPr>
                <w:color w:val="002060"/>
              </w:rPr>
            </w:pPr>
            <w:r w:rsidRPr="00964E61">
              <w:rPr>
                <w:color w:val="002060"/>
              </w:rPr>
              <w:t>0</w:t>
            </w:r>
          </w:p>
        </w:tc>
      </w:tr>
      <w:tr w:rsidR="0001543E" w:rsidRPr="00964E61" w14:paraId="23DEE79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D6865E"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D79CD"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6630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29855"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AA7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CBE0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2C86C"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F7B5A" w14:textId="77777777" w:rsidR="0001543E" w:rsidRPr="00964E61" w:rsidRDefault="0001543E" w:rsidP="00D5115A">
            <w:pPr>
              <w:pStyle w:val="ROWTABELLA"/>
              <w:jc w:val="center"/>
              <w:rPr>
                <w:color w:val="002060"/>
              </w:rPr>
            </w:pPr>
            <w:r w:rsidRPr="00964E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BF44D"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8082F" w14:textId="77777777" w:rsidR="0001543E" w:rsidRPr="00964E61" w:rsidRDefault="0001543E" w:rsidP="00D5115A">
            <w:pPr>
              <w:pStyle w:val="ROWTABELLA"/>
              <w:jc w:val="center"/>
              <w:rPr>
                <w:color w:val="002060"/>
              </w:rPr>
            </w:pPr>
            <w:r w:rsidRPr="00964E61">
              <w:rPr>
                <w:color w:val="002060"/>
              </w:rPr>
              <w:t>0</w:t>
            </w:r>
          </w:p>
        </w:tc>
      </w:tr>
      <w:tr w:rsidR="0001543E" w:rsidRPr="00964E61" w14:paraId="4D1A9D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6750B7" w14:textId="77777777" w:rsidR="0001543E" w:rsidRPr="00964E61" w:rsidRDefault="0001543E" w:rsidP="00D5115A">
            <w:pPr>
              <w:pStyle w:val="ROWTABELLA"/>
              <w:rPr>
                <w:color w:val="002060"/>
              </w:rPr>
            </w:pPr>
            <w:r w:rsidRPr="00964E61">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0538C"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FE3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38F4D"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D63B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6A4F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46B61" w14:textId="77777777" w:rsidR="0001543E" w:rsidRPr="00964E61" w:rsidRDefault="0001543E" w:rsidP="00D5115A">
            <w:pPr>
              <w:pStyle w:val="ROWTABELLA"/>
              <w:jc w:val="center"/>
              <w:rPr>
                <w:color w:val="002060"/>
              </w:rPr>
            </w:pPr>
            <w:r w:rsidRPr="00964E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8508A"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691F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B077A" w14:textId="77777777" w:rsidR="0001543E" w:rsidRPr="00964E61" w:rsidRDefault="0001543E" w:rsidP="00D5115A">
            <w:pPr>
              <w:pStyle w:val="ROWTABELLA"/>
              <w:jc w:val="center"/>
              <w:rPr>
                <w:color w:val="002060"/>
              </w:rPr>
            </w:pPr>
            <w:r w:rsidRPr="00964E61">
              <w:rPr>
                <w:color w:val="002060"/>
              </w:rPr>
              <w:t>0</w:t>
            </w:r>
          </w:p>
        </w:tc>
      </w:tr>
      <w:tr w:rsidR="0001543E" w:rsidRPr="00964E61" w14:paraId="1648B2C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0AAB3F" w14:textId="77777777" w:rsidR="0001543E" w:rsidRPr="00964E61" w:rsidRDefault="0001543E" w:rsidP="00D5115A">
            <w:pPr>
              <w:pStyle w:val="ROWTABELLA"/>
              <w:rPr>
                <w:color w:val="002060"/>
              </w:rPr>
            </w:pPr>
            <w:r w:rsidRPr="00964E6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84276"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A9A0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3233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A71F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3A033"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57B4D" w14:textId="77777777" w:rsidR="0001543E" w:rsidRPr="00964E61" w:rsidRDefault="0001543E" w:rsidP="00D5115A">
            <w:pPr>
              <w:pStyle w:val="ROWTABELLA"/>
              <w:jc w:val="center"/>
              <w:rPr>
                <w:color w:val="002060"/>
              </w:rPr>
            </w:pPr>
            <w:r w:rsidRPr="00964E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80A58"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1B5D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A248B" w14:textId="77777777" w:rsidR="0001543E" w:rsidRPr="00964E61" w:rsidRDefault="0001543E" w:rsidP="00D5115A">
            <w:pPr>
              <w:pStyle w:val="ROWTABELLA"/>
              <w:jc w:val="center"/>
              <w:rPr>
                <w:color w:val="002060"/>
              </w:rPr>
            </w:pPr>
            <w:r w:rsidRPr="00964E61">
              <w:rPr>
                <w:color w:val="002060"/>
              </w:rPr>
              <w:t>0</w:t>
            </w:r>
          </w:p>
        </w:tc>
      </w:tr>
      <w:tr w:rsidR="0001543E" w:rsidRPr="00964E61" w14:paraId="2AF6BE8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FE49CF"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29724"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D0D2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F740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313F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212B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4FFFA"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CD949"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8999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9080D" w14:textId="77777777" w:rsidR="0001543E" w:rsidRPr="00964E61" w:rsidRDefault="0001543E" w:rsidP="00D5115A">
            <w:pPr>
              <w:pStyle w:val="ROWTABELLA"/>
              <w:jc w:val="center"/>
              <w:rPr>
                <w:color w:val="002060"/>
              </w:rPr>
            </w:pPr>
            <w:r w:rsidRPr="00964E61">
              <w:rPr>
                <w:color w:val="002060"/>
              </w:rPr>
              <w:t>0</w:t>
            </w:r>
          </w:p>
        </w:tc>
      </w:tr>
      <w:tr w:rsidR="0001543E" w:rsidRPr="00964E61" w14:paraId="447FFB3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F818C8" w14:textId="77777777" w:rsidR="0001543E" w:rsidRPr="00964E61" w:rsidRDefault="0001543E" w:rsidP="00D5115A">
            <w:pPr>
              <w:pStyle w:val="ROWTABELLA"/>
              <w:rPr>
                <w:color w:val="002060"/>
              </w:rPr>
            </w:pPr>
            <w:r w:rsidRPr="00964E6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BA566"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4ED62"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38C56"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BA0E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77EDA"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A43FD"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F3618"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B3A3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547CB" w14:textId="77777777" w:rsidR="0001543E" w:rsidRPr="00964E61" w:rsidRDefault="0001543E" w:rsidP="00D5115A">
            <w:pPr>
              <w:pStyle w:val="ROWTABELLA"/>
              <w:jc w:val="center"/>
              <w:rPr>
                <w:color w:val="002060"/>
              </w:rPr>
            </w:pPr>
            <w:r w:rsidRPr="00964E61">
              <w:rPr>
                <w:color w:val="002060"/>
              </w:rPr>
              <w:t>0</w:t>
            </w:r>
          </w:p>
        </w:tc>
      </w:tr>
      <w:tr w:rsidR="0001543E" w:rsidRPr="00964E61" w14:paraId="6E2C055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D5F806"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8E61B"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0713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57D1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DABD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6E718"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C6B58" w14:textId="77777777" w:rsidR="0001543E" w:rsidRPr="00964E61" w:rsidRDefault="0001543E" w:rsidP="00D5115A">
            <w:pPr>
              <w:pStyle w:val="ROWTABELLA"/>
              <w:jc w:val="center"/>
              <w:rPr>
                <w:color w:val="002060"/>
              </w:rPr>
            </w:pPr>
            <w:r w:rsidRPr="00964E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F0D4" w14:textId="77777777" w:rsidR="0001543E" w:rsidRPr="00964E61" w:rsidRDefault="0001543E" w:rsidP="00D5115A">
            <w:pPr>
              <w:pStyle w:val="ROWTABELLA"/>
              <w:jc w:val="center"/>
              <w:rPr>
                <w:color w:val="002060"/>
              </w:rPr>
            </w:pPr>
            <w:r w:rsidRPr="00964E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9B108"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D96CB3" w14:textId="77777777" w:rsidR="0001543E" w:rsidRPr="00964E61" w:rsidRDefault="0001543E" w:rsidP="00D5115A">
            <w:pPr>
              <w:pStyle w:val="ROWTABELLA"/>
              <w:jc w:val="center"/>
              <w:rPr>
                <w:color w:val="002060"/>
              </w:rPr>
            </w:pPr>
            <w:r w:rsidRPr="00964E61">
              <w:rPr>
                <w:color w:val="002060"/>
              </w:rPr>
              <w:t>0</w:t>
            </w:r>
          </w:p>
        </w:tc>
      </w:tr>
      <w:tr w:rsidR="0001543E" w:rsidRPr="00964E61" w14:paraId="6E85630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D5AD2E" w14:textId="77777777" w:rsidR="0001543E" w:rsidRPr="00964E61" w:rsidRDefault="0001543E" w:rsidP="00D5115A">
            <w:pPr>
              <w:pStyle w:val="ROWTABELLA"/>
              <w:rPr>
                <w:color w:val="002060"/>
              </w:rPr>
            </w:pPr>
            <w:r w:rsidRPr="00964E6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177C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D04B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B41F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836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60F5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7FE35"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02387"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FB793"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271D3" w14:textId="77777777" w:rsidR="0001543E" w:rsidRPr="00964E61" w:rsidRDefault="0001543E" w:rsidP="00D5115A">
            <w:pPr>
              <w:pStyle w:val="ROWTABELLA"/>
              <w:jc w:val="center"/>
              <w:rPr>
                <w:color w:val="002060"/>
              </w:rPr>
            </w:pPr>
            <w:r w:rsidRPr="00964E61">
              <w:rPr>
                <w:color w:val="002060"/>
              </w:rPr>
              <w:t>0</w:t>
            </w:r>
          </w:p>
        </w:tc>
      </w:tr>
      <w:tr w:rsidR="0001543E" w:rsidRPr="00964E61" w14:paraId="788A13A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34BFF0"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41D40"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2E98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D29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D7A1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1D93E"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7CFED" w14:textId="77777777" w:rsidR="0001543E" w:rsidRPr="00964E61" w:rsidRDefault="0001543E" w:rsidP="00D5115A">
            <w:pPr>
              <w:pStyle w:val="ROWTABELLA"/>
              <w:jc w:val="center"/>
              <w:rPr>
                <w:color w:val="002060"/>
              </w:rPr>
            </w:pPr>
            <w:r w:rsidRPr="00964E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09DF9"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9425A"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3824A" w14:textId="77777777" w:rsidR="0001543E" w:rsidRPr="00964E61" w:rsidRDefault="0001543E" w:rsidP="00D5115A">
            <w:pPr>
              <w:pStyle w:val="ROWTABELLA"/>
              <w:jc w:val="center"/>
              <w:rPr>
                <w:color w:val="002060"/>
              </w:rPr>
            </w:pPr>
            <w:r w:rsidRPr="00964E61">
              <w:rPr>
                <w:color w:val="002060"/>
              </w:rPr>
              <w:t>0</w:t>
            </w:r>
          </w:p>
        </w:tc>
      </w:tr>
      <w:tr w:rsidR="0001543E" w:rsidRPr="00964E61" w14:paraId="01B9EE5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2074B6" w14:textId="77777777" w:rsidR="0001543E" w:rsidRPr="00964E61" w:rsidRDefault="0001543E" w:rsidP="00D5115A">
            <w:pPr>
              <w:pStyle w:val="ROWTABELLA"/>
              <w:rPr>
                <w:color w:val="002060"/>
              </w:rPr>
            </w:pPr>
            <w:r w:rsidRPr="00964E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A46F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0DA8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54D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37F7F"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F037A"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53F15" w14:textId="77777777" w:rsidR="0001543E" w:rsidRPr="00964E61" w:rsidRDefault="0001543E" w:rsidP="00D5115A">
            <w:pPr>
              <w:pStyle w:val="ROWTABELLA"/>
              <w:jc w:val="center"/>
              <w:rPr>
                <w:color w:val="002060"/>
              </w:rPr>
            </w:pPr>
            <w:r w:rsidRPr="00964E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1C15A"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3606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7216C" w14:textId="77777777" w:rsidR="0001543E" w:rsidRPr="00964E61" w:rsidRDefault="0001543E" w:rsidP="00D5115A">
            <w:pPr>
              <w:pStyle w:val="ROWTABELLA"/>
              <w:jc w:val="center"/>
              <w:rPr>
                <w:color w:val="002060"/>
              </w:rPr>
            </w:pPr>
            <w:r w:rsidRPr="00964E61">
              <w:rPr>
                <w:color w:val="002060"/>
              </w:rPr>
              <w:t>0</w:t>
            </w:r>
          </w:p>
        </w:tc>
      </w:tr>
      <w:tr w:rsidR="0001543E" w:rsidRPr="00964E61" w14:paraId="5FF6F958"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F8A192" w14:textId="77777777" w:rsidR="0001543E" w:rsidRPr="00964E61" w:rsidRDefault="0001543E" w:rsidP="00D5115A">
            <w:pPr>
              <w:pStyle w:val="ROWTABELLA"/>
              <w:rPr>
                <w:color w:val="002060"/>
              </w:rPr>
            </w:pPr>
            <w:r w:rsidRPr="00964E6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B397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7F8B4"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CB18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3ABB0"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E4D63"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BAF9E"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D4CBE"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5D0BE" w14:textId="77777777" w:rsidR="0001543E" w:rsidRPr="00964E61" w:rsidRDefault="0001543E" w:rsidP="00D5115A">
            <w:pPr>
              <w:pStyle w:val="ROWTABELLA"/>
              <w:jc w:val="center"/>
              <w:rPr>
                <w:color w:val="002060"/>
              </w:rPr>
            </w:pPr>
            <w:r w:rsidRPr="00964E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5D9F2" w14:textId="77777777" w:rsidR="0001543E" w:rsidRPr="00964E61" w:rsidRDefault="0001543E" w:rsidP="00D5115A">
            <w:pPr>
              <w:pStyle w:val="ROWTABELLA"/>
              <w:jc w:val="center"/>
              <w:rPr>
                <w:color w:val="002060"/>
              </w:rPr>
            </w:pPr>
            <w:r w:rsidRPr="00964E61">
              <w:rPr>
                <w:color w:val="002060"/>
              </w:rPr>
              <w:t>0</w:t>
            </w:r>
          </w:p>
        </w:tc>
      </w:tr>
    </w:tbl>
    <w:p w14:paraId="20C89C68" w14:textId="77777777" w:rsidR="0001543E" w:rsidRPr="00964E61" w:rsidRDefault="0001543E" w:rsidP="0001543E">
      <w:pPr>
        <w:pStyle w:val="breakline"/>
        <w:divId w:val="527259509"/>
        <w:rPr>
          <w:color w:val="002060"/>
        </w:rPr>
      </w:pPr>
    </w:p>
    <w:p w14:paraId="4B2509C9" w14:textId="77777777" w:rsidR="0001543E" w:rsidRPr="00964E61" w:rsidRDefault="0001543E" w:rsidP="0001543E">
      <w:pPr>
        <w:pStyle w:val="breakline"/>
        <w:divId w:val="527259509"/>
        <w:rPr>
          <w:color w:val="002060"/>
        </w:rPr>
      </w:pPr>
    </w:p>
    <w:p w14:paraId="66F55336" w14:textId="77777777" w:rsidR="0001543E" w:rsidRPr="00964E61" w:rsidRDefault="0001543E" w:rsidP="0001543E">
      <w:pPr>
        <w:pStyle w:val="SOTTOTITOLOCAMPIONATO1"/>
        <w:divId w:val="527259509"/>
        <w:rPr>
          <w:color w:val="002060"/>
        </w:rPr>
      </w:pPr>
      <w:r w:rsidRPr="00964E6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4A1857D4"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862DBC"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56D72"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949AD5"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4D74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C3F9A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4DC90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6A67A"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D7D5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4E8FCE"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FAEFA" w14:textId="77777777" w:rsidR="0001543E" w:rsidRPr="00964E61" w:rsidRDefault="0001543E" w:rsidP="00D5115A">
            <w:pPr>
              <w:pStyle w:val="HEADERTABELLA"/>
              <w:rPr>
                <w:color w:val="002060"/>
              </w:rPr>
            </w:pPr>
            <w:r w:rsidRPr="00964E61">
              <w:rPr>
                <w:color w:val="002060"/>
              </w:rPr>
              <w:t>PE</w:t>
            </w:r>
          </w:p>
        </w:tc>
      </w:tr>
      <w:tr w:rsidR="0001543E" w:rsidRPr="00964E61" w14:paraId="4078CDB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EE43E6" w14:textId="77777777" w:rsidR="0001543E" w:rsidRPr="00964E61" w:rsidRDefault="0001543E" w:rsidP="00D5115A">
            <w:pPr>
              <w:pStyle w:val="ROWTABELLA"/>
              <w:rPr>
                <w:color w:val="002060"/>
              </w:rPr>
            </w:pPr>
            <w:r w:rsidRPr="00964E6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F86E7" w14:textId="77777777" w:rsidR="0001543E" w:rsidRPr="00964E61" w:rsidRDefault="0001543E" w:rsidP="00D5115A">
            <w:pPr>
              <w:pStyle w:val="ROWTABELLA"/>
              <w:jc w:val="center"/>
              <w:rPr>
                <w:color w:val="002060"/>
              </w:rPr>
            </w:pPr>
            <w:r w:rsidRPr="00964E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7162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A700C"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962F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55E3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C3355" w14:textId="77777777" w:rsidR="0001543E" w:rsidRPr="00964E61" w:rsidRDefault="0001543E" w:rsidP="00D5115A">
            <w:pPr>
              <w:pStyle w:val="ROWTABELLA"/>
              <w:jc w:val="center"/>
              <w:rPr>
                <w:color w:val="002060"/>
              </w:rPr>
            </w:pPr>
            <w:r w:rsidRPr="00964E61">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A0525"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417EF"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70E35" w14:textId="77777777" w:rsidR="0001543E" w:rsidRPr="00964E61" w:rsidRDefault="0001543E" w:rsidP="00D5115A">
            <w:pPr>
              <w:pStyle w:val="ROWTABELLA"/>
              <w:jc w:val="center"/>
              <w:rPr>
                <w:color w:val="002060"/>
              </w:rPr>
            </w:pPr>
            <w:r w:rsidRPr="00964E61">
              <w:rPr>
                <w:color w:val="002060"/>
              </w:rPr>
              <w:t>0</w:t>
            </w:r>
          </w:p>
        </w:tc>
      </w:tr>
      <w:tr w:rsidR="0001543E" w:rsidRPr="00964E61" w14:paraId="67633E2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77A8E2" w14:textId="77777777" w:rsidR="0001543E" w:rsidRPr="00964E61" w:rsidRDefault="0001543E" w:rsidP="00D5115A">
            <w:pPr>
              <w:pStyle w:val="ROWTABELLA"/>
              <w:rPr>
                <w:color w:val="002060"/>
              </w:rPr>
            </w:pPr>
            <w:r w:rsidRPr="00964E61">
              <w:rPr>
                <w:color w:val="002060"/>
              </w:rPr>
              <w:lastRenderedPageBreak/>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6DF0A" w14:textId="77777777" w:rsidR="0001543E" w:rsidRPr="00964E61" w:rsidRDefault="0001543E" w:rsidP="00D5115A">
            <w:pPr>
              <w:pStyle w:val="ROWTABELLA"/>
              <w:jc w:val="center"/>
              <w:rPr>
                <w:color w:val="002060"/>
              </w:rPr>
            </w:pPr>
            <w:r w:rsidRPr="00964E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73CB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0967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91B3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6BBF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6C807"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9CB2" w14:textId="77777777" w:rsidR="0001543E" w:rsidRPr="00964E61" w:rsidRDefault="0001543E" w:rsidP="00D5115A">
            <w:pPr>
              <w:pStyle w:val="ROWTABELLA"/>
              <w:jc w:val="center"/>
              <w:rPr>
                <w:color w:val="002060"/>
              </w:rPr>
            </w:pPr>
            <w:r w:rsidRPr="00964E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C1EB8"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372AD" w14:textId="77777777" w:rsidR="0001543E" w:rsidRPr="00964E61" w:rsidRDefault="0001543E" w:rsidP="00D5115A">
            <w:pPr>
              <w:pStyle w:val="ROWTABELLA"/>
              <w:jc w:val="center"/>
              <w:rPr>
                <w:color w:val="002060"/>
              </w:rPr>
            </w:pPr>
            <w:r w:rsidRPr="00964E61">
              <w:rPr>
                <w:color w:val="002060"/>
              </w:rPr>
              <w:t>0</w:t>
            </w:r>
          </w:p>
        </w:tc>
      </w:tr>
      <w:tr w:rsidR="0001543E" w:rsidRPr="00964E61" w14:paraId="608D30E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50A54" w14:textId="77777777" w:rsidR="0001543E" w:rsidRPr="00964E61" w:rsidRDefault="0001543E" w:rsidP="00D5115A">
            <w:pPr>
              <w:pStyle w:val="ROWTABELLA"/>
              <w:rPr>
                <w:color w:val="002060"/>
              </w:rPr>
            </w:pPr>
            <w:r w:rsidRPr="00964E6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A2B62" w14:textId="77777777" w:rsidR="0001543E" w:rsidRPr="00964E61" w:rsidRDefault="0001543E" w:rsidP="00D5115A">
            <w:pPr>
              <w:pStyle w:val="ROWTABELLA"/>
              <w:jc w:val="center"/>
              <w:rPr>
                <w:color w:val="002060"/>
              </w:rPr>
            </w:pPr>
            <w:r w:rsidRPr="00964E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138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D4CC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8531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8E53C"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F1201"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276BA" w14:textId="77777777" w:rsidR="0001543E" w:rsidRPr="00964E61" w:rsidRDefault="0001543E" w:rsidP="00D5115A">
            <w:pPr>
              <w:pStyle w:val="ROWTABELLA"/>
              <w:jc w:val="center"/>
              <w:rPr>
                <w:color w:val="002060"/>
              </w:rPr>
            </w:pPr>
            <w:r w:rsidRPr="00964E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16031"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3E822" w14:textId="77777777" w:rsidR="0001543E" w:rsidRPr="00964E61" w:rsidRDefault="0001543E" w:rsidP="00D5115A">
            <w:pPr>
              <w:pStyle w:val="ROWTABELLA"/>
              <w:jc w:val="center"/>
              <w:rPr>
                <w:color w:val="002060"/>
              </w:rPr>
            </w:pPr>
            <w:r w:rsidRPr="00964E61">
              <w:rPr>
                <w:color w:val="002060"/>
              </w:rPr>
              <w:t>0</w:t>
            </w:r>
          </w:p>
        </w:tc>
      </w:tr>
      <w:tr w:rsidR="0001543E" w:rsidRPr="00964E61" w14:paraId="5AC3688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99CB83" w14:textId="77777777" w:rsidR="0001543E" w:rsidRPr="00964E61" w:rsidRDefault="0001543E" w:rsidP="00D5115A">
            <w:pPr>
              <w:pStyle w:val="ROWTABELLA"/>
              <w:rPr>
                <w:color w:val="002060"/>
              </w:rPr>
            </w:pPr>
            <w:r w:rsidRPr="00964E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11FE7"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1CD6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235F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C67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D73E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34FF5"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F6650"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4E2A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80779" w14:textId="77777777" w:rsidR="0001543E" w:rsidRPr="00964E61" w:rsidRDefault="0001543E" w:rsidP="00D5115A">
            <w:pPr>
              <w:pStyle w:val="ROWTABELLA"/>
              <w:jc w:val="center"/>
              <w:rPr>
                <w:color w:val="002060"/>
              </w:rPr>
            </w:pPr>
            <w:r w:rsidRPr="00964E61">
              <w:rPr>
                <w:color w:val="002060"/>
              </w:rPr>
              <w:t>0</w:t>
            </w:r>
          </w:p>
        </w:tc>
      </w:tr>
      <w:tr w:rsidR="0001543E" w:rsidRPr="00964E61" w14:paraId="5C805EA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8DC608" w14:textId="77777777" w:rsidR="0001543E" w:rsidRPr="00964E61" w:rsidRDefault="0001543E" w:rsidP="00D5115A">
            <w:pPr>
              <w:pStyle w:val="ROWTABELLA"/>
              <w:rPr>
                <w:color w:val="002060"/>
              </w:rPr>
            </w:pPr>
            <w:r w:rsidRPr="00964E6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2E337" w14:textId="77777777" w:rsidR="0001543E" w:rsidRPr="00964E61" w:rsidRDefault="0001543E" w:rsidP="00D5115A">
            <w:pPr>
              <w:pStyle w:val="ROWTABELLA"/>
              <w:jc w:val="center"/>
              <w:rPr>
                <w:color w:val="002060"/>
              </w:rPr>
            </w:pPr>
            <w:r w:rsidRPr="00964E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ABA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D8E2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3F9A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DB3C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64B35" w14:textId="77777777" w:rsidR="0001543E" w:rsidRPr="00964E61" w:rsidRDefault="0001543E" w:rsidP="00D5115A">
            <w:pPr>
              <w:pStyle w:val="ROWTABELLA"/>
              <w:jc w:val="center"/>
              <w:rPr>
                <w:color w:val="002060"/>
              </w:rPr>
            </w:pPr>
            <w:r w:rsidRPr="00964E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00467"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963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0C207" w14:textId="77777777" w:rsidR="0001543E" w:rsidRPr="00964E61" w:rsidRDefault="0001543E" w:rsidP="00D5115A">
            <w:pPr>
              <w:pStyle w:val="ROWTABELLA"/>
              <w:jc w:val="center"/>
              <w:rPr>
                <w:color w:val="002060"/>
              </w:rPr>
            </w:pPr>
            <w:r w:rsidRPr="00964E61">
              <w:rPr>
                <w:color w:val="002060"/>
              </w:rPr>
              <w:t>0</w:t>
            </w:r>
          </w:p>
        </w:tc>
      </w:tr>
      <w:tr w:rsidR="0001543E" w:rsidRPr="00964E61" w14:paraId="1765D93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BC443F" w14:textId="77777777" w:rsidR="0001543E" w:rsidRPr="00964E61" w:rsidRDefault="0001543E" w:rsidP="00D5115A">
            <w:pPr>
              <w:pStyle w:val="ROWTABELLA"/>
              <w:rPr>
                <w:color w:val="002060"/>
              </w:rPr>
            </w:pPr>
            <w:r w:rsidRPr="00964E6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31056" w14:textId="77777777" w:rsidR="0001543E" w:rsidRPr="00964E61" w:rsidRDefault="0001543E" w:rsidP="00D5115A">
            <w:pPr>
              <w:pStyle w:val="ROWTABELLA"/>
              <w:jc w:val="center"/>
              <w:rPr>
                <w:color w:val="002060"/>
              </w:rPr>
            </w:pPr>
            <w:r w:rsidRPr="00964E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678D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71339"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924E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8CE44"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DCA37"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36CB6"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E3598"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AD9E3" w14:textId="77777777" w:rsidR="0001543E" w:rsidRPr="00964E61" w:rsidRDefault="0001543E" w:rsidP="00D5115A">
            <w:pPr>
              <w:pStyle w:val="ROWTABELLA"/>
              <w:jc w:val="center"/>
              <w:rPr>
                <w:color w:val="002060"/>
              </w:rPr>
            </w:pPr>
            <w:r w:rsidRPr="00964E61">
              <w:rPr>
                <w:color w:val="002060"/>
              </w:rPr>
              <w:t>0</w:t>
            </w:r>
          </w:p>
        </w:tc>
      </w:tr>
      <w:tr w:rsidR="0001543E" w:rsidRPr="00964E61" w14:paraId="0AF48B6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4B07A5"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117AA"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A59C9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6144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5523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0FBE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D800D" w14:textId="77777777" w:rsidR="0001543E" w:rsidRPr="00964E61" w:rsidRDefault="0001543E" w:rsidP="00D5115A">
            <w:pPr>
              <w:pStyle w:val="ROWTABELLA"/>
              <w:jc w:val="center"/>
              <w:rPr>
                <w:color w:val="002060"/>
              </w:rPr>
            </w:pPr>
            <w:r w:rsidRPr="00964E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63B2E"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91FF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D034D" w14:textId="77777777" w:rsidR="0001543E" w:rsidRPr="00964E61" w:rsidRDefault="0001543E" w:rsidP="00D5115A">
            <w:pPr>
              <w:pStyle w:val="ROWTABELLA"/>
              <w:jc w:val="center"/>
              <w:rPr>
                <w:color w:val="002060"/>
              </w:rPr>
            </w:pPr>
            <w:r w:rsidRPr="00964E61">
              <w:rPr>
                <w:color w:val="002060"/>
              </w:rPr>
              <w:t>0</w:t>
            </w:r>
          </w:p>
        </w:tc>
      </w:tr>
      <w:tr w:rsidR="0001543E" w:rsidRPr="00964E61" w14:paraId="232C2FD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93A9A8" w14:textId="77777777" w:rsidR="0001543E" w:rsidRPr="00964E61" w:rsidRDefault="0001543E" w:rsidP="00D5115A">
            <w:pPr>
              <w:pStyle w:val="ROWTABELLA"/>
              <w:rPr>
                <w:color w:val="002060"/>
              </w:rPr>
            </w:pPr>
            <w:r w:rsidRPr="00964E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06C52"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85AE9"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45D4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C702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824F9"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F27E4" w14:textId="77777777" w:rsidR="0001543E" w:rsidRPr="00964E61" w:rsidRDefault="0001543E" w:rsidP="00D5115A">
            <w:pPr>
              <w:pStyle w:val="ROWTABELLA"/>
              <w:jc w:val="center"/>
              <w:rPr>
                <w:color w:val="002060"/>
              </w:rPr>
            </w:pPr>
            <w:r w:rsidRPr="00964E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A41F5" w14:textId="77777777" w:rsidR="0001543E" w:rsidRPr="00964E61" w:rsidRDefault="0001543E" w:rsidP="00D5115A">
            <w:pPr>
              <w:pStyle w:val="ROWTABELLA"/>
              <w:jc w:val="center"/>
              <w:rPr>
                <w:color w:val="002060"/>
              </w:rPr>
            </w:pPr>
            <w:r w:rsidRPr="00964E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0FC3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99EC1" w14:textId="77777777" w:rsidR="0001543E" w:rsidRPr="00964E61" w:rsidRDefault="0001543E" w:rsidP="00D5115A">
            <w:pPr>
              <w:pStyle w:val="ROWTABELLA"/>
              <w:jc w:val="center"/>
              <w:rPr>
                <w:color w:val="002060"/>
              </w:rPr>
            </w:pPr>
            <w:r w:rsidRPr="00964E61">
              <w:rPr>
                <w:color w:val="002060"/>
              </w:rPr>
              <w:t>0</w:t>
            </w:r>
          </w:p>
        </w:tc>
      </w:tr>
      <w:tr w:rsidR="0001543E" w:rsidRPr="00964E61" w14:paraId="566773E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347A96" w14:textId="77777777" w:rsidR="0001543E" w:rsidRPr="00964E61" w:rsidRDefault="0001543E" w:rsidP="00D5115A">
            <w:pPr>
              <w:pStyle w:val="ROWTABELLA"/>
              <w:rPr>
                <w:color w:val="002060"/>
              </w:rPr>
            </w:pPr>
            <w:r w:rsidRPr="00964E61">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FB5C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D01F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1FBF5"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6BD6E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0EB4F"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00BCB" w14:textId="77777777" w:rsidR="0001543E" w:rsidRPr="00964E61" w:rsidRDefault="0001543E" w:rsidP="00D5115A">
            <w:pPr>
              <w:pStyle w:val="ROWTABELLA"/>
              <w:jc w:val="center"/>
              <w:rPr>
                <w:color w:val="002060"/>
              </w:rPr>
            </w:pPr>
            <w:r w:rsidRPr="00964E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13945" w14:textId="77777777" w:rsidR="0001543E" w:rsidRPr="00964E61" w:rsidRDefault="0001543E" w:rsidP="00D5115A">
            <w:pPr>
              <w:pStyle w:val="ROWTABELLA"/>
              <w:jc w:val="center"/>
              <w:rPr>
                <w:color w:val="002060"/>
              </w:rPr>
            </w:pPr>
            <w:r w:rsidRPr="00964E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EF3B2"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7AF27" w14:textId="77777777" w:rsidR="0001543E" w:rsidRPr="00964E61" w:rsidRDefault="0001543E" w:rsidP="00D5115A">
            <w:pPr>
              <w:pStyle w:val="ROWTABELLA"/>
              <w:jc w:val="center"/>
              <w:rPr>
                <w:color w:val="002060"/>
              </w:rPr>
            </w:pPr>
            <w:r w:rsidRPr="00964E61">
              <w:rPr>
                <w:color w:val="002060"/>
              </w:rPr>
              <w:t>0</w:t>
            </w:r>
          </w:p>
        </w:tc>
      </w:tr>
      <w:tr w:rsidR="0001543E" w:rsidRPr="00964E61" w14:paraId="369B8FC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D69E84" w14:textId="77777777" w:rsidR="0001543E" w:rsidRPr="00964E61" w:rsidRDefault="0001543E" w:rsidP="00D5115A">
            <w:pPr>
              <w:pStyle w:val="ROWTABELLA"/>
              <w:rPr>
                <w:color w:val="002060"/>
              </w:rPr>
            </w:pPr>
            <w:r w:rsidRPr="00964E6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C04D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3AD7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2688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0C2A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8890A"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E0E97" w14:textId="77777777" w:rsidR="0001543E" w:rsidRPr="00964E61" w:rsidRDefault="0001543E" w:rsidP="00D5115A">
            <w:pPr>
              <w:pStyle w:val="ROWTABELLA"/>
              <w:jc w:val="center"/>
              <w:rPr>
                <w:color w:val="002060"/>
              </w:rPr>
            </w:pPr>
            <w:r w:rsidRPr="00964E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2750D" w14:textId="77777777" w:rsidR="0001543E" w:rsidRPr="00964E61" w:rsidRDefault="0001543E" w:rsidP="00D5115A">
            <w:pPr>
              <w:pStyle w:val="ROWTABELLA"/>
              <w:jc w:val="center"/>
              <w:rPr>
                <w:color w:val="002060"/>
              </w:rPr>
            </w:pPr>
            <w:r w:rsidRPr="00964E61">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11E0F"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AF0FB" w14:textId="77777777" w:rsidR="0001543E" w:rsidRPr="00964E61" w:rsidRDefault="0001543E" w:rsidP="00D5115A">
            <w:pPr>
              <w:pStyle w:val="ROWTABELLA"/>
              <w:jc w:val="center"/>
              <w:rPr>
                <w:color w:val="002060"/>
              </w:rPr>
            </w:pPr>
            <w:r w:rsidRPr="00964E61">
              <w:rPr>
                <w:color w:val="002060"/>
              </w:rPr>
              <w:t>0</w:t>
            </w:r>
          </w:p>
        </w:tc>
      </w:tr>
      <w:tr w:rsidR="0001543E" w:rsidRPr="00964E61" w14:paraId="715A5AE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E6DB0C" w14:textId="77777777" w:rsidR="0001543E" w:rsidRPr="00964E61" w:rsidRDefault="0001543E" w:rsidP="00D5115A">
            <w:pPr>
              <w:pStyle w:val="ROWTABELLA"/>
              <w:rPr>
                <w:color w:val="002060"/>
              </w:rPr>
            </w:pPr>
            <w:r w:rsidRPr="00964E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E1F79"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A1CB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C04A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42C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14953"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6E9F7" w14:textId="77777777" w:rsidR="0001543E" w:rsidRPr="00964E61" w:rsidRDefault="0001543E" w:rsidP="00D5115A">
            <w:pPr>
              <w:pStyle w:val="ROWTABELLA"/>
              <w:jc w:val="center"/>
              <w:rPr>
                <w:color w:val="002060"/>
              </w:rPr>
            </w:pPr>
            <w:r w:rsidRPr="00964E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A8963" w14:textId="77777777" w:rsidR="0001543E" w:rsidRPr="00964E61" w:rsidRDefault="0001543E" w:rsidP="00D5115A">
            <w:pPr>
              <w:pStyle w:val="ROWTABELLA"/>
              <w:jc w:val="center"/>
              <w:rPr>
                <w:color w:val="002060"/>
              </w:rPr>
            </w:pPr>
            <w:r w:rsidRPr="00964E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580F2"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07F8F" w14:textId="77777777" w:rsidR="0001543E" w:rsidRPr="00964E61" w:rsidRDefault="0001543E" w:rsidP="00D5115A">
            <w:pPr>
              <w:pStyle w:val="ROWTABELLA"/>
              <w:jc w:val="center"/>
              <w:rPr>
                <w:color w:val="002060"/>
              </w:rPr>
            </w:pPr>
            <w:r w:rsidRPr="00964E61">
              <w:rPr>
                <w:color w:val="002060"/>
              </w:rPr>
              <w:t>0</w:t>
            </w:r>
          </w:p>
        </w:tc>
      </w:tr>
      <w:tr w:rsidR="0001543E" w:rsidRPr="00964E61" w14:paraId="0890A26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5E3479"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0FD6CE"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764C"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73D2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2625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30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701FC" w14:textId="77777777" w:rsidR="0001543E" w:rsidRPr="00964E61" w:rsidRDefault="0001543E" w:rsidP="00D5115A">
            <w:pPr>
              <w:pStyle w:val="ROWTABELLA"/>
              <w:jc w:val="center"/>
              <w:rPr>
                <w:color w:val="002060"/>
              </w:rPr>
            </w:pPr>
            <w:r w:rsidRPr="00964E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3E0D5" w14:textId="77777777" w:rsidR="0001543E" w:rsidRPr="00964E61" w:rsidRDefault="0001543E" w:rsidP="00D5115A">
            <w:pPr>
              <w:pStyle w:val="ROWTABELLA"/>
              <w:jc w:val="center"/>
              <w:rPr>
                <w:color w:val="002060"/>
              </w:rPr>
            </w:pPr>
            <w:r w:rsidRPr="00964E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545BD"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12EE2" w14:textId="77777777" w:rsidR="0001543E" w:rsidRPr="00964E61" w:rsidRDefault="0001543E" w:rsidP="00D5115A">
            <w:pPr>
              <w:pStyle w:val="ROWTABELLA"/>
              <w:jc w:val="center"/>
              <w:rPr>
                <w:color w:val="002060"/>
              </w:rPr>
            </w:pPr>
            <w:r w:rsidRPr="00964E61">
              <w:rPr>
                <w:color w:val="002060"/>
              </w:rPr>
              <w:t>0</w:t>
            </w:r>
          </w:p>
        </w:tc>
      </w:tr>
      <w:tr w:rsidR="0001543E" w:rsidRPr="00964E61" w14:paraId="3399541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B2ADC5" w14:textId="77777777" w:rsidR="0001543E" w:rsidRPr="00964E61" w:rsidRDefault="0001543E" w:rsidP="00D5115A">
            <w:pPr>
              <w:pStyle w:val="ROWTABELLA"/>
              <w:rPr>
                <w:color w:val="002060"/>
              </w:rPr>
            </w:pPr>
            <w:r w:rsidRPr="00964E6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1376E"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8612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33E0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F62D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0ADB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477B4"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11FC4" w14:textId="77777777" w:rsidR="0001543E" w:rsidRPr="00964E61" w:rsidRDefault="0001543E" w:rsidP="00D5115A">
            <w:pPr>
              <w:pStyle w:val="ROWTABELLA"/>
              <w:jc w:val="center"/>
              <w:rPr>
                <w:color w:val="002060"/>
              </w:rPr>
            </w:pPr>
            <w:r w:rsidRPr="00964E61">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C60EB"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F27C" w14:textId="77777777" w:rsidR="0001543E" w:rsidRPr="00964E61" w:rsidRDefault="0001543E" w:rsidP="00D5115A">
            <w:pPr>
              <w:pStyle w:val="ROWTABELLA"/>
              <w:jc w:val="center"/>
              <w:rPr>
                <w:color w:val="002060"/>
              </w:rPr>
            </w:pPr>
            <w:r w:rsidRPr="00964E61">
              <w:rPr>
                <w:color w:val="002060"/>
              </w:rPr>
              <w:t>0</w:t>
            </w:r>
          </w:p>
        </w:tc>
      </w:tr>
      <w:tr w:rsidR="0001543E" w:rsidRPr="00964E61" w14:paraId="37676AE5"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3BD66B" w14:textId="77777777" w:rsidR="0001543E" w:rsidRPr="00964E61" w:rsidRDefault="0001543E" w:rsidP="00D5115A">
            <w:pPr>
              <w:pStyle w:val="ROWTABELLA"/>
              <w:rPr>
                <w:color w:val="002060"/>
              </w:rPr>
            </w:pPr>
            <w:r w:rsidRPr="00964E61">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D751A"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2430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35D6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3392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41C88"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749F2" w14:textId="77777777" w:rsidR="0001543E" w:rsidRPr="00964E61" w:rsidRDefault="0001543E" w:rsidP="00D5115A">
            <w:pPr>
              <w:pStyle w:val="ROWTABELLA"/>
              <w:jc w:val="center"/>
              <w:rPr>
                <w:color w:val="002060"/>
              </w:rPr>
            </w:pPr>
            <w:r w:rsidRPr="00964E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CC021"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36529"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CD86B" w14:textId="77777777" w:rsidR="0001543E" w:rsidRPr="00964E61" w:rsidRDefault="0001543E" w:rsidP="00D5115A">
            <w:pPr>
              <w:pStyle w:val="ROWTABELLA"/>
              <w:jc w:val="center"/>
              <w:rPr>
                <w:color w:val="002060"/>
              </w:rPr>
            </w:pPr>
            <w:r w:rsidRPr="00964E61">
              <w:rPr>
                <w:color w:val="002060"/>
              </w:rPr>
              <w:t>0</w:t>
            </w:r>
          </w:p>
        </w:tc>
      </w:tr>
    </w:tbl>
    <w:p w14:paraId="157CADDC" w14:textId="77777777" w:rsidR="0001543E" w:rsidRPr="00964E61" w:rsidRDefault="0001543E" w:rsidP="0001543E">
      <w:pPr>
        <w:pStyle w:val="breakline"/>
        <w:divId w:val="527259509"/>
        <w:rPr>
          <w:color w:val="002060"/>
        </w:rPr>
      </w:pPr>
    </w:p>
    <w:p w14:paraId="6B267C27" w14:textId="77777777" w:rsidR="0001543E" w:rsidRPr="00964E61" w:rsidRDefault="0001543E" w:rsidP="0001543E">
      <w:pPr>
        <w:pStyle w:val="breakline"/>
        <w:divId w:val="527259509"/>
        <w:rPr>
          <w:color w:val="002060"/>
        </w:rPr>
      </w:pPr>
    </w:p>
    <w:p w14:paraId="3E75DCF4" w14:textId="77777777" w:rsidR="0001543E" w:rsidRPr="00964E61" w:rsidRDefault="0001543E" w:rsidP="0001543E">
      <w:pPr>
        <w:pStyle w:val="SOTTOTITOLOCAMPIONATO1"/>
        <w:divId w:val="527259509"/>
        <w:rPr>
          <w:color w:val="002060"/>
        </w:rPr>
      </w:pPr>
      <w:r w:rsidRPr="00964E6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AB998F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AA4EFD"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A50B4B"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AEE563"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A2AFB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3C5C39"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AAE87"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6573E"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DDC70"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E725C"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5D358" w14:textId="77777777" w:rsidR="0001543E" w:rsidRPr="00964E61" w:rsidRDefault="0001543E" w:rsidP="00D5115A">
            <w:pPr>
              <w:pStyle w:val="HEADERTABELLA"/>
              <w:rPr>
                <w:color w:val="002060"/>
              </w:rPr>
            </w:pPr>
            <w:r w:rsidRPr="00964E61">
              <w:rPr>
                <w:color w:val="002060"/>
              </w:rPr>
              <w:t>PE</w:t>
            </w:r>
          </w:p>
        </w:tc>
      </w:tr>
      <w:tr w:rsidR="0001543E" w:rsidRPr="00964E61" w14:paraId="4EE90048"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2EBB80" w14:textId="77777777" w:rsidR="0001543E" w:rsidRPr="00964E61" w:rsidRDefault="0001543E" w:rsidP="00D5115A">
            <w:pPr>
              <w:pStyle w:val="ROWTABELLA"/>
              <w:rPr>
                <w:color w:val="002060"/>
              </w:rPr>
            </w:pPr>
            <w:r w:rsidRPr="00964E61">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BE551" w14:textId="77777777" w:rsidR="0001543E" w:rsidRPr="00964E61" w:rsidRDefault="0001543E" w:rsidP="00D5115A">
            <w:pPr>
              <w:pStyle w:val="ROWTABELLA"/>
              <w:jc w:val="center"/>
              <w:rPr>
                <w:color w:val="002060"/>
              </w:rPr>
            </w:pPr>
            <w:r w:rsidRPr="00964E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9456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7808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A1F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61E6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A21A7" w14:textId="77777777" w:rsidR="0001543E" w:rsidRPr="00964E61" w:rsidRDefault="0001543E" w:rsidP="00D5115A">
            <w:pPr>
              <w:pStyle w:val="ROWTABELLA"/>
              <w:jc w:val="center"/>
              <w:rPr>
                <w:color w:val="002060"/>
              </w:rPr>
            </w:pPr>
            <w:r w:rsidRPr="00964E61">
              <w:rPr>
                <w:color w:val="002060"/>
              </w:rPr>
              <w:t>169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9C648"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87DFD" w14:textId="77777777" w:rsidR="0001543E" w:rsidRPr="00964E61" w:rsidRDefault="0001543E" w:rsidP="00D5115A">
            <w:pPr>
              <w:pStyle w:val="ROWTABELLA"/>
              <w:jc w:val="center"/>
              <w:rPr>
                <w:color w:val="002060"/>
              </w:rPr>
            </w:pPr>
            <w:r w:rsidRPr="00964E61">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637D6" w14:textId="77777777" w:rsidR="0001543E" w:rsidRPr="00964E61" w:rsidRDefault="0001543E" w:rsidP="00D5115A">
            <w:pPr>
              <w:pStyle w:val="ROWTABELLA"/>
              <w:jc w:val="center"/>
              <w:rPr>
                <w:color w:val="002060"/>
              </w:rPr>
            </w:pPr>
            <w:r w:rsidRPr="00964E61">
              <w:rPr>
                <w:color w:val="002060"/>
              </w:rPr>
              <w:t>0</w:t>
            </w:r>
          </w:p>
        </w:tc>
      </w:tr>
      <w:tr w:rsidR="0001543E" w:rsidRPr="00964E61" w14:paraId="79A890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BCA771" w14:textId="77777777" w:rsidR="0001543E" w:rsidRPr="00964E61" w:rsidRDefault="0001543E" w:rsidP="00D5115A">
            <w:pPr>
              <w:pStyle w:val="ROWTABELLA"/>
              <w:rPr>
                <w:color w:val="002060"/>
              </w:rPr>
            </w:pPr>
            <w:r w:rsidRPr="00964E6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0795B" w14:textId="77777777" w:rsidR="0001543E" w:rsidRPr="00964E61" w:rsidRDefault="0001543E" w:rsidP="00D5115A">
            <w:pPr>
              <w:pStyle w:val="ROWTABELLA"/>
              <w:jc w:val="center"/>
              <w:rPr>
                <w:color w:val="002060"/>
              </w:rPr>
            </w:pPr>
            <w:r w:rsidRPr="00964E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C9A0F"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F10FC"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B5DB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77BA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01374" w14:textId="77777777" w:rsidR="0001543E" w:rsidRPr="00964E61" w:rsidRDefault="0001543E" w:rsidP="00D5115A">
            <w:pPr>
              <w:pStyle w:val="ROWTABELLA"/>
              <w:jc w:val="center"/>
              <w:rPr>
                <w:color w:val="002060"/>
              </w:rPr>
            </w:pPr>
            <w:r w:rsidRPr="00964E6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73C27"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B9D7A"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52E28" w14:textId="77777777" w:rsidR="0001543E" w:rsidRPr="00964E61" w:rsidRDefault="0001543E" w:rsidP="00D5115A">
            <w:pPr>
              <w:pStyle w:val="ROWTABELLA"/>
              <w:jc w:val="center"/>
              <w:rPr>
                <w:color w:val="002060"/>
              </w:rPr>
            </w:pPr>
            <w:r w:rsidRPr="00964E61">
              <w:rPr>
                <w:color w:val="002060"/>
              </w:rPr>
              <w:t>0</w:t>
            </w:r>
          </w:p>
        </w:tc>
      </w:tr>
      <w:tr w:rsidR="0001543E" w:rsidRPr="00964E61" w14:paraId="7E88BA6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B840B1" w14:textId="77777777" w:rsidR="0001543E" w:rsidRPr="00964E61" w:rsidRDefault="0001543E" w:rsidP="00D5115A">
            <w:pPr>
              <w:pStyle w:val="ROWTABELLA"/>
              <w:rPr>
                <w:color w:val="002060"/>
              </w:rPr>
            </w:pPr>
            <w:r w:rsidRPr="00964E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6A397" w14:textId="77777777" w:rsidR="0001543E" w:rsidRPr="00964E61" w:rsidRDefault="0001543E" w:rsidP="00D5115A">
            <w:pPr>
              <w:pStyle w:val="ROWTABELLA"/>
              <w:jc w:val="center"/>
              <w:rPr>
                <w:color w:val="002060"/>
              </w:rPr>
            </w:pPr>
            <w:r w:rsidRPr="00964E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E90C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5E41C"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CF12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B772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7BA50" w14:textId="77777777" w:rsidR="0001543E" w:rsidRPr="00964E61" w:rsidRDefault="0001543E" w:rsidP="00D5115A">
            <w:pPr>
              <w:pStyle w:val="ROWTABELLA"/>
              <w:jc w:val="center"/>
              <w:rPr>
                <w:color w:val="002060"/>
              </w:rPr>
            </w:pPr>
            <w:r w:rsidRPr="00964E61">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3550C"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279DE" w14:textId="77777777" w:rsidR="0001543E" w:rsidRPr="00964E61" w:rsidRDefault="0001543E" w:rsidP="00D5115A">
            <w:pPr>
              <w:pStyle w:val="ROWTABELLA"/>
              <w:jc w:val="center"/>
              <w:rPr>
                <w:color w:val="002060"/>
              </w:rPr>
            </w:pPr>
            <w:r w:rsidRPr="00964E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9D838" w14:textId="77777777" w:rsidR="0001543E" w:rsidRPr="00964E61" w:rsidRDefault="0001543E" w:rsidP="00D5115A">
            <w:pPr>
              <w:pStyle w:val="ROWTABELLA"/>
              <w:jc w:val="center"/>
              <w:rPr>
                <w:color w:val="002060"/>
              </w:rPr>
            </w:pPr>
            <w:r w:rsidRPr="00964E61">
              <w:rPr>
                <w:color w:val="002060"/>
              </w:rPr>
              <w:t>0</w:t>
            </w:r>
          </w:p>
        </w:tc>
      </w:tr>
      <w:tr w:rsidR="0001543E" w:rsidRPr="00964E61" w14:paraId="35FEA4E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62FEF7" w14:textId="77777777" w:rsidR="0001543E" w:rsidRPr="00964E61" w:rsidRDefault="0001543E" w:rsidP="00D5115A">
            <w:pPr>
              <w:pStyle w:val="ROWTABELLA"/>
              <w:rPr>
                <w:color w:val="002060"/>
              </w:rPr>
            </w:pPr>
            <w:r w:rsidRPr="00964E61">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40F2" w14:textId="77777777" w:rsidR="0001543E" w:rsidRPr="00964E61" w:rsidRDefault="0001543E" w:rsidP="00D5115A">
            <w:pPr>
              <w:pStyle w:val="ROWTABELLA"/>
              <w:jc w:val="center"/>
              <w:rPr>
                <w:color w:val="002060"/>
              </w:rPr>
            </w:pPr>
            <w:r w:rsidRPr="00964E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4370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F69A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4CCEF"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6DF8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A8E91" w14:textId="77777777" w:rsidR="0001543E" w:rsidRPr="00964E61" w:rsidRDefault="0001543E" w:rsidP="00D5115A">
            <w:pPr>
              <w:pStyle w:val="ROWTABELLA"/>
              <w:jc w:val="center"/>
              <w:rPr>
                <w:color w:val="002060"/>
              </w:rPr>
            </w:pPr>
            <w:r w:rsidRPr="00964E61">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DC3E00"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33A00" w14:textId="77777777" w:rsidR="0001543E" w:rsidRPr="00964E61" w:rsidRDefault="0001543E" w:rsidP="00D5115A">
            <w:pPr>
              <w:pStyle w:val="ROWTABELLA"/>
              <w:jc w:val="center"/>
              <w:rPr>
                <w:color w:val="002060"/>
              </w:rPr>
            </w:pPr>
            <w:r w:rsidRPr="00964E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4EE16" w14:textId="77777777" w:rsidR="0001543E" w:rsidRPr="00964E61" w:rsidRDefault="0001543E" w:rsidP="00D5115A">
            <w:pPr>
              <w:pStyle w:val="ROWTABELLA"/>
              <w:jc w:val="center"/>
              <w:rPr>
                <w:color w:val="002060"/>
              </w:rPr>
            </w:pPr>
            <w:r w:rsidRPr="00964E61">
              <w:rPr>
                <w:color w:val="002060"/>
              </w:rPr>
              <w:t>0</w:t>
            </w:r>
          </w:p>
        </w:tc>
      </w:tr>
      <w:tr w:rsidR="0001543E" w:rsidRPr="00964E61" w14:paraId="65EE878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08DC68" w14:textId="77777777" w:rsidR="0001543E" w:rsidRPr="00964E61" w:rsidRDefault="0001543E" w:rsidP="00D5115A">
            <w:pPr>
              <w:pStyle w:val="ROWTABELLA"/>
              <w:rPr>
                <w:color w:val="002060"/>
              </w:rPr>
            </w:pPr>
            <w:r w:rsidRPr="00964E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C34E2"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5974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A063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E44E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522BD"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26C93" w14:textId="77777777" w:rsidR="0001543E" w:rsidRPr="00964E61" w:rsidRDefault="0001543E" w:rsidP="00D5115A">
            <w:pPr>
              <w:pStyle w:val="ROWTABELLA"/>
              <w:jc w:val="center"/>
              <w:rPr>
                <w:color w:val="002060"/>
              </w:rPr>
            </w:pPr>
            <w:r w:rsidRPr="00964E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C1AEB" w14:textId="77777777" w:rsidR="0001543E" w:rsidRPr="00964E61" w:rsidRDefault="0001543E" w:rsidP="00D5115A">
            <w:pPr>
              <w:pStyle w:val="ROWTABELLA"/>
              <w:jc w:val="center"/>
              <w:rPr>
                <w:color w:val="002060"/>
              </w:rPr>
            </w:pPr>
            <w:r w:rsidRPr="00964E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18935"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975F2" w14:textId="77777777" w:rsidR="0001543E" w:rsidRPr="00964E61" w:rsidRDefault="0001543E" w:rsidP="00D5115A">
            <w:pPr>
              <w:pStyle w:val="ROWTABELLA"/>
              <w:jc w:val="center"/>
              <w:rPr>
                <w:color w:val="002060"/>
              </w:rPr>
            </w:pPr>
            <w:r w:rsidRPr="00964E61">
              <w:rPr>
                <w:color w:val="002060"/>
              </w:rPr>
              <w:t>0</w:t>
            </w:r>
          </w:p>
        </w:tc>
      </w:tr>
      <w:tr w:rsidR="0001543E" w:rsidRPr="00964E61" w14:paraId="4C87BD0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AD20BE2" w14:textId="77777777" w:rsidR="0001543E" w:rsidRPr="00964E61" w:rsidRDefault="0001543E" w:rsidP="00D5115A">
            <w:pPr>
              <w:pStyle w:val="ROWTABELLA"/>
              <w:rPr>
                <w:color w:val="002060"/>
              </w:rPr>
            </w:pPr>
            <w:r w:rsidRPr="00964E6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E80C5" w14:textId="77777777" w:rsidR="0001543E" w:rsidRPr="00964E61" w:rsidRDefault="0001543E" w:rsidP="00D5115A">
            <w:pPr>
              <w:pStyle w:val="ROWTABELLA"/>
              <w:jc w:val="center"/>
              <w:rPr>
                <w:color w:val="002060"/>
              </w:rPr>
            </w:pPr>
            <w:r w:rsidRPr="00964E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ECAB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0E2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F93B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260A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358C4" w14:textId="77777777" w:rsidR="0001543E" w:rsidRPr="00964E61" w:rsidRDefault="0001543E" w:rsidP="00D5115A">
            <w:pPr>
              <w:pStyle w:val="ROWTABELLA"/>
              <w:jc w:val="center"/>
              <w:rPr>
                <w:color w:val="002060"/>
              </w:rPr>
            </w:pPr>
            <w:r w:rsidRPr="00964E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1061B" w14:textId="77777777" w:rsidR="0001543E" w:rsidRPr="00964E61" w:rsidRDefault="0001543E" w:rsidP="00D5115A">
            <w:pPr>
              <w:pStyle w:val="ROWTABELLA"/>
              <w:jc w:val="center"/>
              <w:rPr>
                <w:color w:val="002060"/>
              </w:rPr>
            </w:pPr>
            <w:r w:rsidRPr="00964E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42EC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34129" w14:textId="77777777" w:rsidR="0001543E" w:rsidRPr="00964E61" w:rsidRDefault="0001543E" w:rsidP="00D5115A">
            <w:pPr>
              <w:pStyle w:val="ROWTABELLA"/>
              <w:jc w:val="center"/>
              <w:rPr>
                <w:color w:val="002060"/>
              </w:rPr>
            </w:pPr>
            <w:r w:rsidRPr="00964E61">
              <w:rPr>
                <w:color w:val="002060"/>
              </w:rPr>
              <w:t>0</w:t>
            </w:r>
          </w:p>
        </w:tc>
      </w:tr>
      <w:tr w:rsidR="0001543E" w:rsidRPr="00964E61" w14:paraId="1B5F7A0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6A93A0" w14:textId="77777777" w:rsidR="0001543E" w:rsidRPr="00964E61" w:rsidRDefault="0001543E" w:rsidP="00D5115A">
            <w:pPr>
              <w:pStyle w:val="ROWTABELLA"/>
              <w:rPr>
                <w:color w:val="002060"/>
              </w:rPr>
            </w:pPr>
            <w:r w:rsidRPr="00964E6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E26CF" w14:textId="77777777" w:rsidR="0001543E" w:rsidRPr="00964E61" w:rsidRDefault="0001543E" w:rsidP="00D5115A">
            <w:pPr>
              <w:pStyle w:val="ROWTABELLA"/>
              <w:jc w:val="center"/>
              <w:rPr>
                <w:color w:val="002060"/>
              </w:rPr>
            </w:pPr>
            <w:r w:rsidRPr="00964E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3AA3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4EF3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A13E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98517"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3A1FE" w14:textId="77777777" w:rsidR="0001543E" w:rsidRPr="00964E61" w:rsidRDefault="0001543E" w:rsidP="00D5115A">
            <w:pPr>
              <w:pStyle w:val="ROWTABELLA"/>
              <w:jc w:val="center"/>
              <w:rPr>
                <w:color w:val="002060"/>
              </w:rPr>
            </w:pPr>
            <w:r w:rsidRPr="00964E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A508E" w14:textId="77777777" w:rsidR="0001543E" w:rsidRPr="00964E61" w:rsidRDefault="0001543E" w:rsidP="00D5115A">
            <w:pPr>
              <w:pStyle w:val="ROWTABELLA"/>
              <w:jc w:val="center"/>
              <w:rPr>
                <w:color w:val="002060"/>
              </w:rPr>
            </w:pPr>
            <w:r w:rsidRPr="00964E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15C23"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86AA0" w14:textId="77777777" w:rsidR="0001543E" w:rsidRPr="00964E61" w:rsidRDefault="0001543E" w:rsidP="00D5115A">
            <w:pPr>
              <w:pStyle w:val="ROWTABELLA"/>
              <w:jc w:val="center"/>
              <w:rPr>
                <w:color w:val="002060"/>
              </w:rPr>
            </w:pPr>
            <w:r w:rsidRPr="00964E61">
              <w:rPr>
                <w:color w:val="002060"/>
              </w:rPr>
              <w:t>0</w:t>
            </w:r>
          </w:p>
        </w:tc>
      </w:tr>
      <w:tr w:rsidR="0001543E" w:rsidRPr="00964E61" w14:paraId="3E502EA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85833" w14:textId="77777777" w:rsidR="0001543E" w:rsidRPr="00964E61" w:rsidRDefault="0001543E" w:rsidP="00D5115A">
            <w:pPr>
              <w:pStyle w:val="ROWTABELLA"/>
              <w:rPr>
                <w:color w:val="002060"/>
              </w:rPr>
            </w:pPr>
            <w:r w:rsidRPr="00964E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C5C37"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A92F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486D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5A4AB"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B27AA"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D5BAF"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0186" w14:textId="77777777" w:rsidR="0001543E" w:rsidRPr="00964E61" w:rsidRDefault="0001543E" w:rsidP="00D5115A">
            <w:pPr>
              <w:pStyle w:val="ROWTABELLA"/>
              <w:jc w:val="center"/>
              <w:rPr>
                <w:color w:val="002060"/>
              </w:rPr>
            </w:pPr>
            <w:r w:rsidRPr="00964E6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E26F4"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93E19" w14:textId="77777777" w:rsidR="0001543E" w:rsidRPr="00964E61" w:rsidRDefault="0001543E" w:rsidP="00D5115A">
            <w:pPr>
              <w:pStyle w:val="ROWTABELLA"/>
              <w:jc w:val="center"/>
              <w:rPr>
                <w:color w:val="002060"/>
              </w:rPr>
            </w:pPr>
            <w:r w:rsidRPr="00964E61">
              <w:rPr>
                <w:color w:val="002060"/>
              </w:rPr>
              <w:t>0</w:t>
            </w:r>
          </w:p>
        </w:tc>
      </w:tr>
      <w:tr w:rsidR="0001543E" w:rsidRPr="00964E61" w14:paraId="2DDDE47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1ABA40" w14:textId="77777777" w:rsidR="0001543E" w:rsidRPr="00964E61" w:rsidRDefault="0001543E" w:rsidP="00D5115A">
            <w:pPr>
              <w:pStyle w:val="ROWTABELLA"/>
              <w:rPr>
                <w:color w:val="002060"/>
              </w:rPr>
            </w:pPr>
            <w:r w:rsidRPr="00964E6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7ED37"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400C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F2CD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8C7D8"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76DB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9649F" w14:textId="77777777" w:rsidR="0001543E" w:rsidRPr="00964E61" w:rsidRDefault="0001543E" w:rsidP="00D5115A">
            <w:pPr>
              <w:pStyle w:val="ROWTABELLA"/>
              <w:jc w:val="center"/>
              <w:rPr>
                <w:color w:val="002060"/>
              </w:rPr>
            </w:pPr>
            <w:r w:rsidRPr="00964E61">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5D88B" w14:textId="77777777" w:rsidR="0001543E" w:rsidRPr="00964E61" w:rsidRDefault="0001543E" w:rsidP="00D5115A">
            <w:pPr>
              <w:pStyle w:val="ROWTABELLA"/>
              <w:jc w:val="center"/>
              <w:rPr>
                <w:color w:val="002060"/>
              </w:rPr>
            </w:pPr>
            <w:r w:rsidRPr="00964E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1097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5D4B5" w14:textId="77777777" w:rsidR="0001543E" w:rsidRPr="00964E61" w:rsidRDefault="0001543E" w:rsidP="00D5115A">
            <w:pPr>
              <w:pStyle w:val="ROWTABELLA"/>
              <w:jc w:val="center"/>
              <w:rPr>
                <w:color w:val="002060"/>
              </w:rPr>
            </w:pPr>
            <w:r w:rsidRPr="00964E61">
              <w:rPr>
                <w:color w:val="002060"/>
              </w:rPr>
              <w:t>0</w:t>
            </w:r>
          </w:p>
        </w:tc>
      </w:tr>
      <w:tr w:rsidR="0001543E" w:rsidRPr="00964E61" w14:paraId="60AE5BF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938D37" w14:textId="77777777" w:rsidR="0001543E" w:rsidRPr="00964E61" w:rsidRDefault="0001543E" w:rsidP="00D5115A">
            <w:pPr>
              <w:pStyle w:val="ROWTABELLA"/>
              <w:rPr>
                <w:color w:val="002060"/>
              </w:rPr>
            </w:pPr>
            <w:r w:rsidRPr="00964E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D4FD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FBA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EAB2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9CD1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CD86C"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77982" w14:textId="77777777" w:rsidR="0001543E" w:rsidRPr="00964E61" w:rsidRDefault="0001543E" w:rsidP="00D5115A">
            <w:pPr>
              <w:pStyle w:val="ROWTABELLA"/>
              <w:jc w:val="center"/>
              <w:rPr>
                <w:color w:val="002060"/>
              </w:rPr>
            </w:pPr>
            <w:r w:rsidRPr="00964E6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D34A3" w14:textId="77777777" w:rsidR="0001543E" w:rsidRPr="00964E61" w:rsidRDefault="0001543E" w:rsidP="00D5115A">
            <w:pPr>
              <w:pStyle w:val="ROWTABELLA"/>
              <w:jc w:val="center"/>
              <w:rPr>
                <w:color w:val="002060"/>
              </w:rPr>
            </w:pPr>
            <w:r w:rsidRPr="00964E6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4924D5"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6F47E" w14:textId="77777777" w:rsidR="0001543E" w:rsidRPr="00964E61" w:rsidRDefault="0001543E" w:rsidP="00D5115A">
            <w:pPr>
              <w:pStyle w:val="ROWTABELLA"/>
              <w:jc w:val="center"/>
              <w:rPr>
                <w:color w:val="002060"/>
              </w:rPr>
            </w:pPr>
            <w:r w:rsidRPr="00964E61">
              <w:rPr>
                <w:color w:val="002060"/>
              </w:rPr>
              <w:t>0</w:t>
            </w:r>
          </w:p>
        </w:tc>
      </w:tr>
      <w:tr w:rsidR="0001543E" w:rsidRPr="00964E61" w14:paraId="0BBF461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0A020C" w14:textId="77777777" w:rsidR="0001543E" w:rsidRPr="00964E61" w:rsidRDefault="0001543E" w:rsidP="00D5115A">
            <w:pPr>
              <w:pStyle w:val="ROWTABELLA"/>
              <w:rPr>
                <w:color w:val="002060"/>
              </w:rPr>
            </w:pPr>
            <w:r w:rsidRPr="00964E6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D4380"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367BA"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F4FC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4F71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7E6D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F12C9" w14:textId="77777777" w:rsidR="0001543E" w:rsidRPr="00964E61" w:rsidRDefault="0001543E" w:rsidP="00D5115A">
            <w:pPr>
              <w:pStyle w:val="ROWTABELLA"/>
              <w:jc w:val="center"/>
              <w:rPr>
                <w:color w:val="002060"/>
              </w:rPr>
            </w:pPr>
            <w:r w:rsidRPr="00964E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04C3C" w14:textId="77777777" w:rsidR="0001543E" w:rsidRPr="00964E61" w:rsidRDefault="0001543E" w:rsidP="00D5115A">
            <w:pPr>
              <w:pStyle w:val="ROWTABELLA"/>
              <w:jc w:val="center"/>
              <w:rPr>
                <w:color w:val="002060"/>
              </w:rPr>
            </w:pPr>
            <w:r w:rsidRPr="00964E6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981DF"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82D51" w14:textId="77777777" w:rsidR="0001543E" w:rsidRPr="00964E61" w:rsidRDefault="0001543E" w:rsidP="00D5115A">
            <w:pPr>
              <w:pStyle w:val="ROWTABELLA"/>
              <w:jc w:val="center"/>
              <w:rPr>
                <w:color w:val="002060"/>
              </w:rPr>
            </w:pPr>
            <w:r w:rsidRPr="00964E61">
              <w:rPr>
                <w:color w:val="002060"/>
              </w:rPr>
              <w:t>0</w:t>
            </w:r>
          </w:p>
        </w:tc>
      </w:tr>
      <w:tr w:rsidR="0001543E" w:rsidRPr="00964E61" w14:paraId="28803A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F05C4F" w14:textId="77777777" w:rsidR="0001543E" w:rsidRPr="00964E61" w:rsidRDefault="0001543E" w:rsidP="00D5115A">
            <w:pPr>
              <w:pStyle w:val="ROWTABELLA"/>
              <w:rPr>
                <w:color w:val="002060"/>
              </w:rPr>
            </w:pPr>
            <w:r w:rsidRPr="00964E61">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223E1"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75F22"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9608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84E2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B9385"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5599" w14:textId="77777777" w:rsidR="0001543E" w:rsidRPr="00964E61" w:rsidRDefault="0001543E" w:rsidP="00D5115A">
            <w:pPr>
              <w:pStyle w:val="ROWTABELLA"/>
              <w:jc w:val="center"/>
              <w:rPr>
                <w:color w:val="002060"/>
              </w:rPr>
            </w:pPr>
            <w:r w:rsidRPr="00964E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B80DB" w14:textId="77777777" w:rsidR="0001543E" w:rsidRPr="00964E61" w:rsidRDefault="0001543E" w:rsidP="00D5115A">
            <w:pPr>
              <w:pStyle w:val="ROWTABELLA"/>
              <w:jc w:val="center"/>
              <w:rPr>
                <w:color w:val="002060"/>
              </w:rPr>
            </w:pPr>
            <w:r w:rsidRPr="00964E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B4D31"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D1F8E" w14:textId="77777777" w:rsidR="0001543E" w:rsidRPr="00964E61" w:rsidRDefault="0001543E" w:rsidP="00D5115A">
            <w:pPr>
              <w:pStyle w:val="ROWTABELLA"/>
              <w:jc w:val="center"/>
              <w:rPr>
                <w:color w:val="002060"/>
              </w:rPr>
            </w:pPr>
            <w:r w:rsidRPr="00964E61">
              <w:rPr>
                <w:color w:val="002060"/>
              </w:rPr>
              <w:t>0</w:t>
            </w:r>
          </w:p>
        </w:tc>
      </w:tr>
      <w:tr w:rsidR="0001543E" w:rsidRPr="00964E61" w14:paraId="7804DEC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4CE3D2" w14:textId="77777777" w:rsidR="0001543E" w:rsidRPr="00964E61" w:rsidRDefault="0001543E" w:rsidP="00D5115A">
            <w:pPr>
              <w:pStyle w:val="ROWTABELLA"/>
              <w:rPr>
                <w:color w:val="002060"/>
              </w:rPr>
            </w:pPr>
            <w:r w:rsidRPr="00964E61">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CD2C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F97F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630A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65B6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D503D"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C1B7C" w14:textId="77777777" w:rsidR="0001543E" w:rsidRPr="00964E61" w:rsidRDefault="0001543E" w:rsidP="00D5115A">
            <w:pPr>
              <w:pStyle w:val="ROWTABELLA"/>
              <w:jc w:val="center"/>
              <w:rPr>
                <w:color w:val="002060"/>
              </w:rPr>
            </w:pPr>
            <w:r w:rsidRPr="00964E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75064" w14:textId="77777777" w:rsidR="0001543E" w:rsidRPr="00964E61" w:rsidRDefault="0001543E" w:rsidP="00D5115A">
            <w:pPr>
              <w:pStyle w:val="ROWTABELLA"/>
              <w:jc w:val="center"/>
              <w:rPr>
                <w:color w:val="002060"/>
              </w:rPr>
            </w:pPr>
            <w:r w:rsidRPr="00964E61">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3FF59" w14:textId="77777777" w:rsidR="0001543E" w:rsidRPr="00964E61" w:rsidRDefault="0001543E" w:rsidP="00D5115A">
            <w:pPr>
              <w:pStyle w:val="ROWTABELLA"/>
              <w:jc w:val="center"/>
              <w:rPr>
                <w:color w:val="002060"/>
              </w:rPr>
            </w:pPr>
            <w:r w:rsidRPr="00964E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7A5E9" w14:textId="77777777" w:rsidR="0001543E" w:rsidRPr="00964E61" w:rsidRDefault="0001543E" w:rsidP="00D5115A">
            <w:pPr>
              <w:pStyle w:val="ROWTABELLA"/>
              <w:jc w:val="center"/>
              <w:rPr>
                <w:color w:val="002060"/>
              </w:rPr>
            </w:pPr>
            <w:r w:rsidRPr="00964E61">
              <w:rPr>
                <w:color w:val="002060"/>
              </w:rPr>
              <w:t>0</w:t>
            </w:r>
          </w:p>
        </w:tc>
      </w:tr>
      <w:tr w:rsidR="0001543E" w:rsidRPr="00964E61" w14:paraId="45651BB7"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DE31789" w14:textId="77777777" w:rsidR="0001543E" w:rsidRPr="00964E61" w:rsidRDefault="0001543E" w:rsidP="00D5115A">
            <w:pPr>
              <w:pStyle w:val="ROWTABELLA"/>
              <w:rPr>
                <w:color w:val="002060"/>
              </w:rPr>
            </w:pPr>
            <w:r w:rsidRPr="00964E61">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AD9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C8D0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AB17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6E20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8BD37"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FCF0F" w14:textId="77777777" w:rsidR="0001543E" w:rsidRPr="00964E61" w:rsidRDefault="0001543E" w:rsidP="00D5115A">
            <w:pPr>
              <w:pStyle w:val="ROWTABELLA"/>
              <w:jc w:val="center"/>
              <w:rPr>
                <w:color w:val="002060"/>
              </w:rPr>
            </w:pPr>
            <w:r w:rsidRPr="00964E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73165" w14:textId="77777777" w:rsidR="0001543E" w:rsidRPr="00964E61" w:rsidRDefault="0001543E" w:rsidP="00D5115A">
            <w:pPr>
              <w:pStyle w:val="ROWTABELLA"/>
              <w:jc w:val="center"/>
              <w:rPr>
                <w:color w:val="002060"/>
              </w:rPr>
            </w:pPr>
            <w:r w:rsidRPr="00964E61">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E92FB"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9963A" w14:textId="77777777" w:rsidR="0001543E" w:rsidRPr="00964E61" w:rsidRDefault="0001543E" w:rsidP="00D5115A">
            <w:pPr>
              <w:pStyle w:val="ROWTABELLA"/>
              <w:jc w:val="center"/>
              <w:rPr>
                <w:color w:val="002060"/>
              </w:rPr>
            </w:pPr>
            <w:r w:rsidRPr="00964E61">
              <w:rPr>
                <w:color w:val="002060"/>
              </w:rPr>
              <w:t>0</w:t>
            </w:r>
          </w:p>
        </w:tc>
      </w:tr>
    </w:tbl>
    <w:p w14:paraId="52E523DB" w14:textId="77777777" w:rsidR="0001543E" w:rsidRPr="00964E61" w:rsidRDefault="0001543E" w:rsidP="0001543E">
      <w:pPr>
        <w:pStyle w:val="breakline"/>
        <w:divId w:val="527259509"/>
        <w:rPr>
          <w:color w:val="002060"/>
        </w:rPr>
      </w:pPr>
    </w:p>
    <w:p w14:paraId="3B9D635F" w14:textId="77777777" w:rsidR="0001543E" w:rsidRPr="00964E61" w:rsidRDefault="0001543E" w:rsidP="0001543E">
      <w:pPr>
        <w:pStyle w:val="TITOLOPRINC"/>
        <w:divId w:val="527259509"/>
        <w:rPr>
          <w:color w:val="002060"/>
        </w:rPr>
      </w:pPr>
      <w:r w:rsidRPr="00964E61">
        <w:rPr>
          <w:color w:val="002060"/>
        </w:rPr>
        <w:t>PROGRAMMA GARE</w:t>
      </w:r>
    </w:p>
    <w:p w14:paraId="1FFA130C" w14:textId="77777777" w:rsidR="0001543E" w:rsidRPr="009B68C5" w:rsidRDefault="0001543E" w:rsidP="0001543E">
      <w:pPr>
        <w:pStyle w:val="SOTTOTITOLOCAMPIONATO1"/>
        <w:divId w:val="527259509"/>
        <w:rPr>
          <w:color w:val="002060"/>
        </w:rPr>
      </w:pPr>
      <w:r w:rsidRPr="009B68C5">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01543E" w:rsidRPr="009B68C5" w14:paraId="7D52C41E"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97D8A"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11EA3B"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539DC6"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85B39"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05D36"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49E19"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E1ED20"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657E5DFB"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B3AB323" w14:textId="77777777" w:rsidR="0001543E" w:rsidRPr="009B68C5" w:rsidRDefault="0001543E" w:rsidP="00D5115A">
            <w:pPr>
              <w:pStyle w:val="ROWTABELLA"/>
              <w:rPr>
                <w:color w:val="002060"/>
              </w:rPr>
            </w:pPr>
            <w:r w:rsidRPr="009B68C5">
              <w:rPr>
                <w:color w:val="002060"/>
              </w:rPr>
              <w:t>SPORTLAND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F72E17" w14:textId="77777777" w:rsidR="0001543E" w:rsidRPr="009B68C5" w:rsidRDefault="0001543E" w:rsidP="00D5115A">
            <w:pPr>
              <w:pStyle w:val="ROWTABELLA"/>
              <w:rPr>
                <w:color w:val="002060"/>
              </w:rPr>
            </w:pPr>
            <w:r w:rsidRPr="009B68C5">
              <w:rPr>
                <w:color w:val="002060"/>
              </w:rPr>
              <w:t>FUTSAL MONTEMARCIANO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B0033F" w14:textId="77777777" w:rsidR="0001543E" w:rsidRPr="009B68C5" w:rsidRDefault="0001543E" w:rsidP="00D5115A">
            <w:pPr>
              <w:pStyle w:val="ROWTABELLA"/>
              <w:jc w:val="center"/>
              <w:rPr>
                <w:color w:val="002060"/>
              </w:rPr>
            </w:pPr>
            <w:r w:rsidRPr="009B68C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794807" w14:textId="77777777" w:rsidR="0001543E" w:rsidRPr="009B68C5" w:rsidRDefault="0001543E" w:rsidP="00D5115A">
            <w:pPr>
              <w:pStyle w:val="ROWTABELLA"/>
              <w:rPr>
                <w:color w:val="002060"/>
              </w:rPr>
            </w:pPr>
            <w:r w:rsidRPr="009B68C5">
              <w:rPr>
                <w:color w:val="002060"/>
              </w:rPr>
              <w:t>21/02/2020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CCFA99" w14:textId="77777777" w:rsidR="0001543E" w:rsidRPr="009B68C5" w:rsidRDefault="0001543E" w:rsidP="00D5115A">
            <w:pPr>
              <w:pStyle w:val="ROWTABELLA"/>
              <w:rPr>
                <w:color w:val="002060"/>
              </w:rPr>
            </w:pPr>
            <w:r w:rsidRPr="009B68C5">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B6B96A" w14:textId="77777777" w:rsidR="0001543E" w:rsidRPr="009B68C5" w:rsidRDefault="0001543E" w:rsidP="00D5115A">
            <w:pPr>
              <w:pStyle w:val="ROWTABELLA"/>
              <w:rPr>
                <w:color w:val="002060"/>
              </w:rPr>
            </w:pPr>
            <w:r w:rsidRPr="009B68C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F3FEB0" w14:textId="77777777" w:rsidR="0001543E" w:rsidRPr="009B68C5" w:rsidRDefault="0001543E" w:rsidP="00D5115A">
            <w:pPr>
              <w:pStyle w:val="ROWTABELLA"/>
              <w:rPr>
                <w:color w:val="002060"/>
              </w:rPr>
            </w:pPr>
            <w:r w:rsidRPr="009B68C5">
              <w:rPr>
                <w:color w:val="002060"/>
              </w:rPr>
              <w:t>VIA VILLA TOMBARI</w:t>
            </w:r>
          </w:p>
        </w:tc>
      </w:tr>
    </w:tbl>
    <w:p w14:paraId="3BE8614B" w14:textId="77777777" w:rsidR="0001543E" w:rsidRPr="00964E61" w:rsidRDefault="0001543E" w:rsidP="0001543E">
      <w:pPr>
        <w:pStyle w:val="breakline"/>
        <w:divId w:val="527259509"/>
        <w:rPr>
          <w:color w:val="002060"/>
        </w:rPr>
      </w:pPr>
    </w:p>
    <w:p w14:paraId="5CE9556F"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REGIONALE CALCIO A 5 FEMMINILE</w:t>
      </w:r>
    </w:p>
    <w:p w14:paraId="7E7F5F55" w14:textId="77777777" w:rsidR="0001543E" w:rsidRPr="00964E61" w:rsidRDefault="0001543E" w:rsidP="0001543E">
      <w:pPr>
        <w:pStyle w:val="TITOLOPRINC"/>
        <w:divId w:val="527259509"/>
        <w:rPr>
          <w:color w:val="002060"/>
        </w:rPr>
      </w:pPr>
      <w:r w:rsidRPr="00964E61">
        <w:rPr>
          <w:color w:val="002060"/>
        </w:rPr>
        <w:t>RISULTATI</w:t>
      </w:r>
    </w:p>
    <w:p w14:paraId="7779422D" w14:textId="77777777" w:rsidR="0001543E" w:rsidRPr="00964E61" w:rsidRDefault="0001543E" w:rsidP="0001543E">
      <w:pPr>
        <w:pStyle w:val="breakline"/>
        <w:divId w:val="527259509"/>
        <w:rPr>
          <w:color w:val="002060"/>
        </w:rPr>
      </w:pPr>
    </w:p>
    <w:p w14:paraId="01ECB3C2" w14:textId="77777777" w:rsidR="0001543E" w:rsidRPr="00964E61" w:rsidRDefault="0001543E" w:rsidP="0001543E">
      <w:pPr>
        <w:pStyle w:val="SOTTOTITOLOCAMPIONATO1"/>
        <w:divId w:val="527259509"/>
        <w:rPr>
          <w:color w:val="002060"/>
        </w:rPr>
      </w:pPr>
      <w:r w:rsidRPr="00964E61">
        <w:rPr>
          <w:color w:val="002060"/>
        </w:rPr>
        <w:t>RISULTATI UFFICIALI GARE DEL 14/02/2020</w:t>
      </w:r>
    </w:p>
    <w:p w14:paraId="70B8D33E"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7D8CF373"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7AC9E6C9"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F8385A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647259"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67DE635F"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AABF17" w14:textId="77777777" w:rsidR="0001543E" w:rsidRPr="00964E61" w:rsidRDefault="0001543E" w:rsidP="00D5115A">
                  <w:pPr>
                    <w:pStyle w:val="ROWTABELLA"/>
                    <w:rPr>
                      <w:color w:val="002060"/>
                    </w:rPr>
                  </w:pPr>
                  <w:r w:rsidRPr="00964E61">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71BF61" w14:textId="77777777" w:rsidR="0001543E" w:rsidRPr="00964E61" w:rsidRDefault="0001543E" w:rsidP="00D5115A">
                  <w:pPr>
                    <w:pStyle w:val="ROWTABELLA"/>
                    <w:rPr>
                      <w:color w:val="002060"/>
                    </w:rPr>
                  </w:pPr>
                  <w:r w:rsidRPr="00964E61">
                    <w:rPr>
                      <w:color w:val="002060"/>
                    </w:rPr>
                    <w:t>- LF JESINA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C7C6E7"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265D83" w14:textId="77777777" w:rsidR="0001543E" w:rsidRPr="00964E61" w:rsidRDefault="0001543E" w:rsidP="00D5115A">
                  <w:pPr>
                    <w:pStyle w:val="ROWTABELLA"/>
                    <w:jc w:val="center"/>
                    <w:rPr>
                      <w:color w:val="002060"/>
                    </w:rPr>
                  </w:pPr>
                  <w:r w:rsidRPr="00964E61">
                    <w:rPr>
                      <w:color w:val="002060"/>
                    </w:rPr>
                    <w:t> </w:t>
                  </w:r>
                </w:p>
              </w:tc>
            </w:tr>
            <w:tr w:rsidR="0001543E" w:rsidRPr="00964E61" w14:paraId="7E20073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972C38" w14:textId="77777777" w:rsidR="0001543E" w:rsidRPr="00964E61" w:rsidRDefault="0001543E" w:rsidP="00D5115A">
                  <w:pPr>
                    <w:pStyle w:val="ROWTABELLA"/>
                    <w:rPr>
                      <w:color w:val="002060"/>
                    </w:rPr>
                  </w:pPr>
                  <w:r w:rsidRPr="00964E61">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7885216" w14:textId="77777777" w:rsidR="0001543E" w:rsidRPr="00964E61" w:rsidRDefault="0001543E" w:rsidP="00D5115A">
                  <w:pPr>
                    <w:pStyle w:val="ROWTABELLA"/>
                    <w:rPr>
                      <w:color w:val="002060"/>
                    </w:rPr>
                  </w:pPr>
                  <w:r w:rsidRPr="00964E61">
                    <w:rPr>
                      <w:color w:val="002060"/>
                    </w:rPr>
                    <w:t>- POLISPORTIVA BORGOSOLESTA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C1E57D"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8DE1E6" w14:textId="77777777" w:rsidR="0001543E" w:rsidRPr="00964E61" w:rsidRDefault="0001543E" w:rsidP="00D5115A">
                  <w:pPr>
                    <w:pStyle w:val="ROWTABELLA"/>
                    <w:jc w:val="center"/>
                    <w:rPr>
                      <w:color w:val="002060"/>
                    </w:rPr>
                  </w:pPr>
                  <w:r w:rsidRPr="00964E61">
                    <w:rPr>
                      <w:color w:val="002060"/>
                    </w:rPr>
                    <w:t> </w:t>
                  </w:r>
                </w:p>
              </w:tc>
            </w:tr>
            <w:tr w:rsidR="0001543E" w:rsidRPr="00964E61" w14:paraId="7980FDE4"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C116C8" w14:textId="77777777" w:rsidR="0001543E" w:rsidRPr="00964E61" w:rsidRDefault="0001543E" w:rsidP="00D5115A">
                  <w:pPr>
                    <w:pStyle w:val="ROWTABELLA"/>
                    <w:rPr>
                      <w:color w:val="002060"/>
                    </w:rPr>
                  </w:pPr>
                  <w:r w:rsidRPr="00964E61">
                    <w:rPr>
                      <w:color w:val="002060"/>
                    </w:rPr>
                    <w:t>SAN MICHELE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93B5D2" w14:textId="77777777" w:rsidR="0001543E" w:rsidRPr="00964E61" w:rsidRDefault="0001543E" w:rsidP="00D5115A">
                  <w:pPr>
                    <w:pStyle w:val="ROWTABELLA"/>
                    <w:rPr>
                      <w:color w:val="002060"/>
                    </w:rPr>
                  </w:pPr>
                  <w:r w:rsidRPr="00964E61">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4B317D9" w14:textId="77777777" w:rsidR="0001543E" w:rsidRPr="00964E61" w:rsidRDefault="0001543E" w:rsidP="00D5115A">
                  <w:pPr>
                    <w:pStyle w:val="ROWTABELLA"/>
                    <w:jc w:val="center"/>
                    <w:rPr>
                      <w:color w:val="002060"/>
                    </w:rPr>
                  </w:pPr>
                  <w:r w:rsidRPr="00964E6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A6C283" w14:textId="77777777" w:rsidR="0001543E" w:rsidRPr="00964E61" w:rsidRDefault="0001543E" w:rsidP="00D5115A">
                  <w:pPr>
                    <w:pStyle w:val="ROWTABELLA"/>
                    <w:jc w:val="center"/>
                    <w:rPr>
                      <w:color w:val="002060"/>
                    </w:rPr>
                  </w:pPr>
                  <w:r w:rsidRPr="00964E61">
                    <w:rPr>
                      <w:color w:val="002060"/>
                    </w:rPr>
                    <w:t> </w:t>
                  </w:r>
                </w:p>
              </w:tc>
            </w:tr>
            <w:tr w:rsidR="0001543E" w:rsidRPr="00964E61" w14:paraId="452FCC79"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992004" w14:textId="77777777" w:rsidR="0001543E" w:rsidRPr="00964E61" w:rsidRDefault="0001543E" w:rsidP="00D5115A">
                  <w:pPr>
                    <w:pStyle w:val="ROWTABELLA"/>
                    <w:rPr>
                      <w:color w:val="002060"/>
                    </w:rPr>
                  </w:pPr>
                  <w:r w:rsidRPr="00964E61">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6E33F6" w14:textId="77777777" w:rsidR="0001543E" w:rsidRPr="00964E61" w:rsidRDefault="0001543E" w:rsidP="00D5115A">
                  <w:pPr>
                    <w:pStyle w:val="ROWTABELLA"/>
                    <w:rPr>
                      <w:color w:val="002060"/>
                    </w:rPr>
                  </w:pPr>
                  <w:r w:rsidRPr="00964E61">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C3D88"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616A17" w14:textId="77777777" w:rsidR="0001543E" w:rsidRPr="00964E61" w:rsidRDefault="0001543E" w:rsidP="00D5115A">
                  <w:pPr>
                    <w:pStyle w:val="ROWTABELLA"/>
                    <w:jc w:val="center"/>
                    <w:rPr>
                      <w:color w:val="002060"/>
                    </w:rPr>
                  </w:pPr>
                  <w:r w:rsidRPr="00964E61">
                    <w:rPr>
                      <w:color w:val="002060"/>
                    </w:rPr>
                    <w:t> </w:t>
                  </w:r>
                </w:p>
              </w:tc>
            </w:tr>
            <w:tr w:rsidR="0001543E" w:rsidRPr="00964E61" w14:paraId="5C92D8A5"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5C408CF" w14:textId="77777777" w:rsidR="0001543E" w:rsidRPr="00964E61" w:rsidRDefault="0001543E" w:rsidP="00D5115A">
                  <w:pPr>
                    <w:pStyle w:val="ROWTABELLA"/>
                    <w:rPr>
                      <w:color w:val="002060"/>
                    </w:rPr>
                  </w:pPr>
                  <w:r w:rsidRPr="00964E61">
                    <w:rPr>
                      <w:color w:val="002060"/>
                    </w:rPr>
                    <w:t>(1) - disputata il 16/02/2020</w:t>
                  </w:r>
                </w:p>
              </w:tc>
            </w:tr>
          </w:tbl>
          <w:p w14:paraId="088E1DEB"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CD68E72"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E6A08" w14:textId="77777777" w:rsidR="0001543E" w:rsidRPr="00964E61" w:rsidRDefault="0001543E" w:rsidP="00D5115A">
                  <w:pPr>
                    <w:pStyle w:val="HEADERTABELLA"/>
                    <w:rPr>
                      <w:color w:val="002060"/>
                    </w:rPr>
                  </w:pPr>
                  <w:r w:rsidRPr="00964E61">
                    <w:rPr>
                      <w:color w:val="002060"/>
                    </w:rPr>
                    <w:t>GIRONE S - 4 Giornata - A</w:t>
                  </w:r>
                </w:p>
              </w:tc>
            </w:tr>
            <w:tr w:rsidR="0001543E" w:rsidRPr="00964E61" w14:paraId="440B543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238794" w14:textId="77777777" w:rsidR="0001543E" w:rsidRPr="00964E61" w:rsidRDefault="0001543E" w:rsidP="00D5115A">
                  <w:pPr>
                    <w:pStyle w:val="ROWTABELLA"/>
                    <w:rPr>
                      <w:color w:val="002060"/>
                    </w:rPr>
                  </w:pPr>
                  <w:r w:rsidRPr="00964E61">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14FC47" w14:textId="77777777" w:rsidR="0001543E" w:rsidRPr="00964E61" w:rsidRDefault="0001543E" w:rsidP="00D5115A">
                  <w:pPr>
                    <w:pStyle w:val="ROWTABELLA"/>
                    <w:rPr>
                      <w:color w:val="002060"/>
                    </w:rPr>
                  </w:pPr>
                  <w:r w:rsidRPr="00964E61">
                    <w:rPr>
                      <w:color w:val="00206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EFC85" w14:textId="77777777" w:rsidR="0001543E" w:rsidRPr="00964E61" w:rsidRDefault="0001543E" w:rsidP="00D5115A">
                  <w:pPr>
                    <w:pStyle w:val="ROWTABELLA"/>
                    <w:jc w:val="center"/>
                    <w:rPr>
                      <w:color w:val="002060"/>
                    </w:rPr>
                  </w:pPr>
                  <w:r w:rsidRPr="00964E6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CA5428" w14:textId="77777777" w:rsidR="0001543E" w:rsidRPr="00964E61" w:rsidRDefault="0001543E" w:rsidP="00D5115A">
                  <w:pPr>
                    <w:pStyle w:val="ROWTABELLA"/>
                    <w:jc w:val="center"/>
                    <w:rPr>
                      <w:color w:val="002060"/>
                    </w:rPr>
                  </w:pPr>
                  <w:r w:rsidRPr="00964E61">
                    <w:rPr>
                      <w:color w:val="002060"/>
                    </w:rPr>
                    <w:t> </w:t>
                  </w:r>
                </w:p>
              </w:tc>
            </w:tr>
            <w:tr w:rsidR="0001543E" w:rsidRPr="00964E61" w14:paraId="497B4C1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AA2849"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D82061" w14:textId="77777777" w:rsidR="0001543E" w:rsidRPr="00964E61" w:rsidRDefault="0001543E" w:rsidP="00D5115A">
                  <w:pPr>
                    <w:pStyle w:val="ROWTABELLA"/>
                    <w:rPr>
                      <w:color w:val="002060"/>
                    </w:rPr>
                  </w:pPr>
                  <w:r w:rsidRPr="00964E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5F1B5B"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A949A7" w14:textId="77777777" w:rsidR="0001543E" w:rsidRPr="00964E61" w:rsidRDefault="0001543E" w:rsidP="00D5115A">
                  <w:pPr>
                    <w:pStyle w:val="ROWTABELLA"/>
                    <w:jc w:val="center"/>
                    <w:rPr>
                      <w:color w:val="002060"/>
                    </w:rPr>
                  </w:pPr>
                  <w:r w:rsidRPr="00964E61">
                    <w:rPr>
                      <w:color w:val="002060"/>
                    </w:rPr>
                    <w:t> </w:t>
                  </w:r>
                </w:p>
              </w:tc>
            </w:tr>
            <w:tr w:rsidR="0001543E" w:rsidRPr="00964E61" w14:paraId="2415CD1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2389BE" w14:textId="77777777" w:rsidR="0001543E" w:rsidRPr="00964E61" w:rsidRDefault="0001543E" w:rsidP="00D5115A">
                  <w:pPr>
                    <w:pStyle w:val="ROWTABELLA"/>
                    <w:rPr>
                      <w:color w:val="002060"/>
                    </w:rPr>
                  </w:pPr>
                  <w:r w:rsidRPr="00964E61">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680102" w14:textId="77777777" w:rsidR="0001543E" w:rsidRPr="00964E61" w:rsidRDefault="0001543E" w:rsidP="00D5115A">
                  <w:pPr>
                    <w:pStyle w:val="ROWTABELLA"/>
                    <w:rPr>
                      <w:color w:val="002060"/>
                    </w:rPr>
                  </w:pPr>
                  <w:r w:rsidRPr="00964E61">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FB9268" w14:textId="77777777" w:rsidR="0001543E" w:rsidRPr="00964E61" w:rsidRDefault="0001543E" w:rsidP="00D5115A">
                  <w:pPr>
                    <w:pStyle w:val="ROWTABELLA"/>
                    <w:jc w:val="center"/>
                    <w:rPr>
                      <w:color w:val="002060"/>
                    </w:rPr>
                  </w:pPr>
                  <w:r w:rsidRPr="00964E61">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C49BE" w14:textId="77777777" w:rsidR="0001543E" w:rsidRPr="00964E61" w:rsidRDefault="0001543E" w:rsidP="00D5115A">
                  <w:pPr>
                    <w:pStyle w:val="ROWTABELLA"/>
                    <w:jc w:val="center"/>
                    <w:rPr>
                      <w:color w:val="002060"/>
                    </w:rPr>
                  </w:pPr>
                  <w:r w:rsidRPr="00964E61">
                    <w:rPr>
                      <w:color w:val="002060"/>
                    </w:rPr>
                    <w:t> </w:t>
                  </w:r>
                </w:p>
              </w:tc>
            </w:tr>
            <w:tr w:rsidR="0001543E" w:rsidRPr="00964E61" w14:paraId="22A0A224"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73691D94" w14:textId="77777777" w:rsidR="0001543E" w:rsidRPr="00964E61" w:rsidRDefault="0001543E" w:rsidP="00D5115A">
                  <w:pPr>
                    <w:pStyle w:val="ROWTABELLA"/>
                    <w:rPr>
                      <w:color w:val="002060"/>
                    </w:rPr>
                  </w:pPr>
                  <w:r w:rsidRPr="00964E61">
                    <w:rPr>
                      <w:color w:val="002060"/>
                    </w:rPr>
                    <w:t>(1) - disputata il 15/02/2020</w:t>
                  </w:r>
                </w:p>
              </w:tc>
            </w:tr>
            <w:tr w:rsidR="0001543E" w:rsidRPr="00964E61" w14:paraId="47AD2FDC"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0778FDCC" w14:textId="77777777" w:rsidR="0001543E" w:rsidRPr="00964E61" w:rsidRDefault="0001543E" w:rsidP="00D5115A">
                  <w:pPr>
                    <w:pStyle w:val="ROWTABELLA"/>
                    <w:rPr>
                      <w:color w:val="002060"/>
                    </w:rPr>
                  </w:pPr>
                  <w:r w:rsidRPr="00964E61">
                    <w:rPr>
                      <w:color w:val="002060"/>
                    </w:rPr>
                    <w:t>(2) - disputata il 16/02/2020</w:t>
                  </w:r>
                </w:p>
              </w:tc>
            </w:tr>
          </w:tbl>
          <w:p w14:paraId="5A11DFF7" w14:textId="77777777" w:rsidR="0001543E" w:rsidRPr="00964E61" w:rsidRDefault="0001543E" w:rsidP="00D5115A">
            <w:pPr>
              <w:rPr>
                <w:color w:val="002060"/>
              </w:rPr>
            </w:pPr>
          </w:p>
        </w:tc>
      </w:tr>
    </w:tbl>
    <w:p w14:paraId="2EA7A7FA" w14:textId="77777777" w:rsidR="0001543E" w:rsidRPr="00964E61" w:rsidRDefault="0001543E" w:rsidP="0001543E">
      <w:pPr>
        <w:pStyle w:val="breakline"/>
        <w:divId w:val="527259509"/>
        <w:rPr>
          <w:color w:val="002060"/>
        </w:rPr>
      </w:pPr>
    </w:p>
    <w:p w14:paraId="70E3FE81" w14:textId="77777777" w:rsidR="0001543E" w:rsidRPr="00964E61" w:rsidRDefault="0001543E" w:rsidP="0001543E">
      <w:pPr>
        <w:pStyle w:val="breakline"/>
        <w:divId w:val="527259509"/>
        <w:rPr>
          <w:color w:val="002060"/>
        </w:rPr>
      </w:pPr>
    </w:p>
    <w:p w14:paraId="75A78F26" w14:textId="77777777" w:rsidR="0001543E" w:rsidRPr="00964E61" w:rsidRDefault="0001543E" w:rsidP="0001543E">
      <w:pPr>
        <w:pStyle w:val="TITOLOPRINC"/>
        <w:divId w:val="527259509"/>
        <w:rPr>
          <w:color w:val="002060"/>
        </w:rPr>
      </w:pPr>
      <w:r w:rsidRPr="00964E61">
        <w:rPr>
          <w:color w:val="002060"/>
        </w:rPr>
        <w:t>GIUDICE SPORTIVO</w:t>
      </w:r>
    </w:p>
    <w:p w14:paraId="382BA169"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7CDC15AD" w14:textId="77777777" w:rsidR="0001543E" w:rsidRPr="00964E61" w:rsidRDefault="0001543E" w:rsidP="0001543E">
      <w:pPr>
        <w:pStyle w:val="titolo10"/>
        <w:divId w:val="527259509"/>
        <w:rPr>
          <w:color w:val="002060"/>
        </w:rPr>
      </w:pPr>
      <w:r w:rsidRPr="00964E61">
        <w:rPr>
          <w:color w:val="002060"/>
        </w:rPr>
        <w:t xml:space="preserve">GARE DEL 14/ 2/2020 </w:t>
      </w:r>
    </w:p>
    <w:p w14:paraId="22389A91"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708E64F2"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C38191" w14:textId="77777777" w:rsidR="0001543E" w:rsidRPr="00964E61" w:rsidRDefault="0001543E" w:rsidP="0001543E">
      <w:pPr>
        <w:pStyle w:val="titolo30"/>
        <w:divId w:val="527259509"/>
        <w:rPr>
          <w:color w:val="002060"/>
        </w:rPr>
      </w:pPr>
      <w:r w:rsidRPr="00964E61">
        <w:rPr>
          <w:color w:val="002060"/>
        </w:rPr>
        <w:t xml:space="preserve">DIRIGENTI </w:t>
      </w:r>
    </w:p>
    <w:p w14:paraId="644E4FA5" w14:textId="77777777" w:rsidR="0001543E" w:rsidRPr="00964E61" w:rsidRDefault="0001543E" w:rsidP="0001543E">
      <w:pPr>
        <w:pStyle w:val="titolo20"/>
        <w:divId w:val="527259509"/>
        <w:rPr>
          <w:color w:val="002060"/>
        </w:rPr>
      </w:pPr>
      <w:r w:rsidRPr="00964E61">
        <w:rPr>
          <w:color w:val="002060"/>
        </w:rPr>
        <w:t xml:space="preserve">INIBIZIONE A SVOLGERE OGNI ATTIVITA' FINO AL 18/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CA823D4" w14:textId="77777777" w:rsidTr="0001543E">
        <w:trPr>
          <w:divId w:val="527259509"/>
        </w:trPr>
        <w:tc>
          <w:tcPr>
            <w:tcW w:w="2200" w:type="dxa"/>
            <w:tcMar>
              <w:top w:w="20" w:type="dxa"/>
              <w:left w:w="20" w:type="dxa"/>
              <w:bottom w:w="20" w:type="dxa"/>
              <w:right w:w="20" w:type="dxa"/>
            </w:tcMar>
            <w:vAlign w:val="center"/>
          </w:tcPr>
          <w:p w14:paraId="2B526115" w14:textId="77777777" w:rsidR="0001543E" w:rsidRPr="00964E61" w:rsidRDefault="0001543E" w:rsidP="00D5115A">
            <w:pPr>
              <w:pStyle w:val="movimento"/>
              <w:rPr>
                <w:color w:val="002060"/>
              </w:rPr>
            </w:pPr>
            <w:r w:rsidRPr="00964E61">
              <w:rPr>
                <w:color w:val="002060"/>
              </w:rPr>
              <w:t>GIACOMINI STEFANIA</w:t>
            </w:r>
          </w:p>
        </w:tc>
        <w:tc>
          <w:tcPr>
            <w:tcW w:w="2200" w:type="dxa"/>
            <w:tcMar>
              <w:top w:w="20" w:type="dxa"/>
              <w:left w:w="20" w:type="dxa"/>
              <w:bottom w:w="20" w:type="dxa"/>
              <w:right w:w="20" w:type="dxa"/>
            </w:tcMar>
            <w:vAlign w:val="center"/>
          </w:tcPr>
          <w:p w14:paraId="12632AF0" w14:textId="77777777" w:rsidR="0001543E" w:rsidRPr="00964E61" w:rsidRDefault="0001543E" w:rsidP="00D5115A">
            <w:pPr>
              <w:pStyle w:val="movimento2"/>
              <w:rPr>
                <w:color w:val="002060"/>
              </w:rPr>
            </w:pPr>
            <w:r w:rsidRPr="00964E61">
              <w:rPr>
                <w:color w:val="002060"/>
              </w:rPr>
              <w:t xml:space="preserve">(PIANDIROSE) </w:t>
            </w:r>
          </w:p>
        </w:tc>
        <w:tc>
          <w:tcPr>
            <w:tcW w:w="800" w:type="dxa"/>
            <w:tcMar>
              <w:top w:w="20" w:type="dxa"/>
              <w:left w:w="20" w:type="dxa"/>
              <w:bottom w:w="20" w:type="dxa"/>
              <w:right w:w="20" w:type="dxa"/>
            </w:tcMar>
            <w:vAlign w:val="center"/>
          </w:tcPr>
          <w:p w14:paraId="0172F78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28ED4A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C81DA80" w14:textId="77777777" w:rsidR="0001543E" w:rsidRPr="00964E61" w:rsidRDefault="0001543E" w:rsidP="00D5115A">
            <w:pPr>
              <w:pStyle w:val="movimento2"/>
              <w:rPr>
                <w:color w:val="002060"/>
              </w:rPr>
            </w:pPr>
            <w:r w:rsidRPr="00964E61">
              <w:rPr>
                <w:color w:val="002060"/>
              </w:rPr>
              <w:t> </w:t>
            </w:r>
          </w:p>
        </w:tc>
      </w:tr>
    </w:tbl>
    <w:p w14:paraId="29732424"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Per frasi irriguardose e minacciose rivolte all'arbitro. Allontanata. </w:t>
      </w:r>
    </w:p>
    <w:p w14:paraId="413E4A0A"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DAB325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87B230B" w14:textId="77777777" w:rsidTr="0001543E">
        <w:trPr>
          <w:divId w:val="527259509"/>
        </w:trPr>
        <w:tc>
          <w:tcPr>
            <w:tcW w:w="2200" w:type="dxa"/>
            <w:tcMar>
              <w:top w:w="20" w:type="dxa"/>
              <w:left w:w="20" w:type="dxa"/>
              <w:bottom w:w="20" w:type="dxa"/>
              <w:right w:w="20" w:type="dxa"/>
            </w:tcMar>
            <w:vAlign w:val="center"/>
          </w:tcPr>
          <w:p w14:paraId="7BB8224D" w14:textId="77777777" w:rsidR="0001543E" w:rsidRPr="00964E61" w:rsidRDefault="0001543E" w:rsidP="00D5115A">
            <w:pPr>
              <w:pStyle w:val="movimento"/>
              <w:rPr>
                <w:color w:val="002060"/>
              </w:rPr>
            </w:pPr>
            <w:r w:rsidRPr="00964E61">
              <w:rPr>
                <w:color w:val="002060"/>
              </w:rPr>
              <w:t>STORANI MARIA AGNESE</w:t>
            </w:r>
          </w:p>
        </w:tc>
        <w:tc>
          <w:tcPr>
            <w:tcW w:w="2200" w:type="dxa"/>
            <w:tcMar>
              <w:top w:w="20" w:type="dxa"/>
              <w:left w:w="20" w:type="dxa"/>
              <w:bottom w:w="20" w:type="dxa"/>
              <w:right w:w="20" w:type="dxa"/>
            </w:tcMar>
            <w:vAlign w:val="center"/>
          </w:tcPr>
          <w:p w14:paraId="6208E23A" w14:textId="77777777" w:rsidR="0001543E" w:rsidRPr="00964E61" w:rsidRDefault="0001543E" w:rsidP="00D5115A">
            <w:pPr>
              <w:pStyle w:val="movimento2"/>
              <w:rPr>
                <w:color w:val="002060"/>
              </w:rPr>
            </w:pPr>
            <w:r w:rsidRPr="00964E61">
              <w:rPr>
                <w:color w:val="002060"/>
              </w:rPr>
              <w:t xml:space="preserve">(CSKA CORRIDONIA C5F) </w:t>
            </w:r>
          </w:p>
        </w:tc>
        <w:tc>
          <w:tcPr>
            <w:tcW w:w="800" w:type="dxa"/>
            <w:tcMar>
              <w:top w:w="20" w:type="dxa"/>
              <w:left w:w="20" w:type="dxa"/>
              <w:bottom w:w="20" w:type="dxa"/>
              <w:right w:w="20" w:type="dxa"/>
            </w:tcMar>
            <w:vAlign w:val="center"/>
          </w:tcPr>
          <w:p w14:paraId="09DBA77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AB40BEB" w14:textId="77777777" w:rsidR="0001543E" w:rsidRPr="00964E61" w:rsidRDefault="0001543E" w:rsidP="00D5115A">
            <w:pPr>
              <w:pStyle w:val="movimento"/>
              <w:rPr>
                <w:color w:val="002060"/>
              </w:rPr>
            </w:pPr>
            <w:r w:rsidRPr="00964E61">
              <w:rPr>
                <w:color w:val="002060"/>
              </w:rPr>
              <w:t>PEDICELLI IDA</w:t>
            </w:r>
          </w:p>
        </w:tc>
        <w:tc>
          <w:tcPr>
            <w:tcW w:w="2200" w:type="dxa"/>
            <w:tcMar>
              <w:top w:w="20" w:type="dxa"/>
              <w:left w:w="20" w:type="dxa"/>
              <w:bottom w:w="20" w:type="dxa"/>
              <w:right w:w="20" w:type="dxa"/>
            </w:tcMar>
            <w:vAlign w:val="center"/>
          </w:tcPr>
          <w:p w14:paraId="783A1D18" w14:textId="77777777" w:rsidR="0001543E" w:rsidRPr="00964E61" w:rsidRDefault="0001543E" w:rsidP="00D5115A">
            <w:pPr>
              <w:pStyle w:val="movimento2"/>
              <w:rPr>
                <w:color w:val="002060"/>
              </w:rPr>
            </w:pPr>
            <w:r w:rsidRPr="00964E61">
              <w:rPr>
                <w:color w:val="002060"/>
              </w:rPr>
              <w:t xml:space="preserve">(POLISPORTIVA BORGOSOLESTA) </w:t>
            </w:r>
          </w:p>
        </w:tc>
      </w:tr>
    </w:tbl>
    <w:p w14:paraId="56FC4A9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9966BED" w14:textId="77777777" w:rsidTr="0001543E">
        <w:trPr>
          <w:divId w:val="527259509"/>
        </w:trPr>
        <w:tc>
          <w:tcPr>
            <w:tcW w:w="2200" w:type="dxa"/>
            <w:tcMar>
              <w:top w:w="20" w:type="dxa"/>
              <w:left w:w="20" w:type="dxa"/>
              <w:bottom w:w="20" w:type="dxa"/>
              <w:right w:w="20" w:type="dxa"/>
            </w:tcMar>
            <w:vAlign w:val="center"/>
          </w:tcPr>
          <w:p w14:paraId="27C75F46" w14:textId="77777777" w:rsidR="0001543E" w:rsidRPr="00964E61" w:rsidRDefault="0001543E" w:rsidP="00D5115A">
            <w:pPr>
              <w:pStyle w:val="movimento"/>
              <w:rPr>
                <w:color w:val="002060"/>
              </w:rPr>
            </w:pPr>
            <w:r w:rsidRPr="00964E61">
              <w:rPr>
                <w:color w:val="002060"/>
              </w:rPr>
              <w:t>URBISAGLIA FEDERICA</w:t>
            </w:r>
          </w:p>
        </w:tc>
        <w:tc>
          <w:tcPr>
            <w:tcW w:w="2200" w:type="dxa"/>
            <w:tcMar>
              <w:top w:w="20" w:type="dxa"/>
              <w:left w:w="20" w:type="dxa"/>
              <w:bottom w:w="20" w:type="dxa"/>
              <w:right w:w="20" w:type="dxa"/>
            </w:tcMar>
            <w:vAlign w:val="center"/>
          </w:tcPr>
          <w:p w14:paraId="269ECC09" w14:textId="77777777" w:rsidR="0001543E" w:rsidRPr="00964E61" w:rsidRDefault="0001543E" w:rsidP="00D5115A">
            <w:pPr>
              <w:pStyle w:val="movimento2"/>
              <w:rPr>
                <w:color w:val="002060"/>
              </w:rPr>
            </w:pPr>
            <w:r w:rsidRPr="00964E61">
              <w:rPr>
                <w:color w:val="002060"/>
              </w:rPr>
              <w:t xml:space="preserve">(RECANATI CALCIO A 5) </w:t>
            </w:r>
          </w:p>
        </w:tc>
        <w:tc>
          <w:tcPr>
            <w:tcW w:w="800" w:type="dxa"/>
            <w:tcMar>
              <w:top w:w="20" w:type="dxa"/>
              <w:left w:w="20" w:type="dxa"/>
              <w:bottom w:w="20" w:type="dxa"/>
              <w:right w:w="20" w:type="dxa"/>
            </w:tcMar>
            <w:vAlign w:val="center"/>
          </w:tcPr>
          <w:p w14:paraId="3506335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9EB46D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08E06C" w14:textId="77777777" w:rsidR="0001543E" w:rsidRPr="00964E61" w:rsidRDefault="0001543E" w:rsidP="00D5115A">
            <w:pPr>
              <w:pStyle w:val="movimento2"/>
              <w:rPr>
                <w:color w:val="002060"/>
              </w:rPr>
            </w:pPr>
            <w:r w:rsidRPr="00964E61">
              <w:rPr>
                <w:color w:val="002060"/>
              </w:rPr>
              <w:t> </w:t>
            </w:r>
          </w:p>
        </w:tc>
      </w:tr>
    </w:tbl>
    <w:p w14:paraId="6AB70AA8" w14:textId="77777777" w:rsidR="0001543E" w:rsidRPr="00964E61" w:rsidRDefault="0001543E" w:rsidP="0001543E">
      <w:pPr>
        <w:pStyle w:val="titolo10"/>
        <w:divId w:val="527259509"/>
        <w:rPr>
          <w:color w:val="002060"/>
        </w:rPr>
      </w:pPr>
      <w:r w:rsidRPr="00964E61">
        <w:rPr>
          <w:color w:val="002060"/>
        </w:rPr>
        <w:t xml:space="preserve">GARE DEL 15/ 2/2020 </w:t>
      </w:r>
    </w:p>
    <w:p w14:paraId="0B20CBA4"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043108AE"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826B43B"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FDD1E0A"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8CCE28" w14:textId="77777777" w:rsidTr="0001543E">
        <w:trPr>
          <w:divId w:val="527259509"/>
        </w:trPr>
        <w:tc>
          <w:tcPr>
            <w:tcW w:w="2200" w:type="dxa"/>
            <w:tcMar>
              <w:top w:w="20" w:type="dxa"/>
              <w:left w:w="20" w:type="dxa"/>
              <w:bottom w:w="20" w:type="dxa"/>
              <w:right w:w="20" w:type="dxa"/>
            </w:tcMar>
            <w:vAlign w:val="center"/>
          </w:tcPr>
          <w:p w14:paraId="50D640F8" w14:textId="77777777" w:rsidR="0001543E" w:rsidRPr="00964E61" w:rsidRDefault="0001543E" w:rsidP="00D5115A">
            <w:pPr>
              <w:pStyle w:val="movimento"/>
              <w:rPr>
                <w:color w:val="002060"/>
              </w:rPr>
            </w:pPr>
            <w:r w:rsidRPr="00964E61">
              <w:rPr>
                <w:color w:val="002060"/>
              </w:rPr>
              <w:t>PEZZOLA SILVIA</w:t>
            </w:r>
          </w:p>
        </w:tc>
        <w:tc>
          <w:tcPr>
            <w:tcW w:w="2200" w:type="dxa"/>
            <w:tcMar>
              <w:top w:w="20" w:type="dxa"/>
              <w:left w:w="20" w:type="dxa"/>
              <w:bottom w:w="20" w:type="dxa"/>
              <w:right w:w="20" w:type="dxa"/>
            </w:tcMar>
            <w:vAlign w:val="center"/>
          </w:tcPr>
          <w:p w14:paraId="4687540B" w14:textId="77777777" w:rsidR="0001543E" w:rsidRPr="00964E61" w:rsidRDefault="0001543E" w:rsidP="00D5115A">
            <w:pPr>
              <w:pStyle w:val="movimento2"/>
              <w:rPr>
                <w:color w:val="002060"/>
              </w:rPr>
            </w:pPr>
            <w:r w:rsidRPr="00964E61">
              <w:rPr>
                <w:color w:val="002060"/>
              </w:rPr>
              <w:t xml:space="preserve">(LA FENICE C5) </w:t>
            </w:r>
          </w:p>
        </w:tc>
        <w:tc>
          <w:tcPr>
            <w:tcW w:w="800" w:type="dxa"/>
            <w:tcMar>
              <w:top w:w="20" w:type="dxa"/>
              <w:left w:w="20" w:type="dxa"/>
              <w:bottom w:w="20" w:type="dxa"/>
              <w:right w:w="20" w:type="dxa"/>
            </w:tcMar>
            <w:vAlign w:val="center"/>
          </w:tcPr>
          <w:p w14:paraId="50AFFDB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AA4450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AF8A2DD" w14:textId="77777777" w:rsidR="0001543E" w:rsidRPr="00964E61" w:rsidRDefault="0001543E" w:rsidP="00D5115A">
            <w:pPr>
              <w:pStyle w:val="movimento2"/>
              <w:rPr>
                <w:color w:val="002060"/>
              </w:rPr>
            </w:pPr>
            <w:r w:rsidRPr="00964E61">
              <w:rPr>
                <w:color w:val="002060"/>
              </w:rPr>
              <w:t> </w:t>
            </w:r>
          </w:p>
        </w:tc>
      </w:tr>
    </w:tbl>
    <w:p w14:paraId="27CD8E27" w14:textId="77777777" w:rsidR="0001543E" w:rsidRPr="00964E61" w:rsidRDefault="0001543E" w:rsidP="0001543E">
      <w:pPr>
        <w:pStyle w:val="titolo10"/>
        <w:divId w:val="527259509"/>
        <w:rPr>
          <w:color w:val="002060"/>
        </w:rPr>
      </w:pPr>
      <w:r w:rsidRPr="00964E61">
        <w:rPr>
          <w:color w:val="002060"/>
        </w:rPr>
        <w:t xml:space="preserve">GARE DEL 16/ 2/2020 </w:t>
      </w:r>
    </w:p>
    <w:p w14:paraId="13D33BCC"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9A9BB7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F8A2443" w14:textId="77777777" w:rsidR="0001543E" w:rsidRPr="00964E61" w:rsidRDefault="0001543E" w:rsidP="0001543E">
      <w:pPr>
        <w:pStyle w:val="titolo30"/>
        <w:divId w:val="527259509"/>
        <w:rPr>
          <w:color w:val="002060"/>
        </w:rPr>
      </w:pPr>
      <w:r w:rsidRPr="00964E61">
        <w:rPr>
          <w:color w:val="002060"/>
        </w:rPr>
        <w:t xml:space="preserve">CALCIATORI ESPULSI </w:t>
      </w:r>
    </w:p>
    <w:p w14:paraId="219E2297"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E12BF11" w14:textId="77777777" w:rsidTr="0001543E">
        <w:trPr>
          <w:divId w:val="527259509"/>
        </w:trPr>
        <w:tc>
          <w:tcPr>
            <w:tcW w:w="2200" w:type="dxa"/>
            <w:tcMar>
              <w:top w:w="20" w:type="dxa"/>
              <w:left w:w="20" w:type="dxa"/>
              <w:bottom w:w="20" w:type="dxa"/>
              <w:right w:w="20" w:type="dxa"/>
            </w:tcMar>
            <w:vAlign w:val="center"/>
          </w:tcPr>
          <w:p w14:paraId="4AA1C542" w14:textId="77777777" w:rsidR="0001543E" w:rsidRPr="00964E61" w:rsidRDefault="0001543E" w:rsidP="00D5115A">
            <w:pPr>
              <w:pStyle w:val="movimento"/>
              <w:rPr>
                <w:color w:val="002060"/>
              </w:rPr>
            </w:pPr>
            <w:r w:rsidRPr="00964E61">
              <w:rPr>
                <w:color w:val="002060"/>
              </w:rPr>
              <w:t>CARDINALI CHIARA</w:t>
            </w:r>
          </w:p>
        </w:tc>
        <w:tc>
          <w:tcPr>
            <w:tcW w:w="2200" w:type="dxa"/>
            <w:tcMar>
              <w:top w:w="20" w:type="dxa"/>
              <w:left w:w="20" w:type="dxa"/>
              <w:bottom w:w="20" w:type="dxa"/>
              <w:right w:w="20" w:type="dxa"/>
            </w:tcMar>
            <w:vAlign w:val="center"/>
          </w:tcPr>
          <w:p w14:paraId="3B195CFA" w14:textId="77777777" w:rsidR="0001543E" w:rsidRPr="00964E61" w:rsidRDefault="0001543E" w:rsidP="00D5115A">
            <w:pPr>
              <w:pStyle w:val="movimento2"/>
              <w:rPr>
                <w:color w:val="002060"/>
              </w:rPr>
            </w:pPr>
            <w:r w:rsidRPr="00964E61">
              <w:rPr>
                <w:color w:val="002060"/>
              </w:rPr>
              <w:t xml:space="preserve">(BAYER CAPPUCCINI) </w:t>
            </w:r>
          </w:p>
        </w:tc>
        <w:tc>
          <w:tcPr>
            <w:tcW w:w="800" w:type="dxa"/>
            <w:tcMar>
              <w:top w:w="20" w:type="dxa"/>
              <w:left w:w="20" w:type="dxa"/>
              <w:bottom w:w="20" w:type="dxa"/>
              <w:right w:w="20" w:type="dxa"/>
            </w:tcMar>
            <w:vAlign w:val="center"/>
          </w:tcPr>
          <w:p w14:paraId="5710C12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CEE94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4D94401" w14:textId="77777777" w:rsidR="0001543E" w:rsidRPr="00964E61" w:rsidRDefault="0001543E" w:rsidP="00D5115A">
            <w:pPr>
              <w:pStyle w:val="movimento2"/>
              <w:rPr>
                <w:color w:val="002060"/>
              </w:rPr>
            </w:pPr>
            <w:r w:rsidRPr="00964E61">
              <w:rPr>
                <w:color w:val="002060"/>
              </w:rPr>
              <w:t> </w:t>
            </w:r>
          </w:p>
        </w:tc>
      </w:tr>
    </w:tbl>
    <w:p w14:paraId="4038CDCF"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E3C67D9"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E8C21D1" w14:textId="77777777" w:rsidTr="0001543E">
        <w:trPr>
          <w:divId w:val="527259509"/>
        </w:trPr>
        <w:tc>
          <w:tcPr>
            <w:tcW w:w="2200" w:type="dxa"/>
            <w:tcMar>
              <w:top w:w="20" w:type="dxa"/>
              <w:left w:w="20" w:type="dxa"/>
              <w:bottom w:w="20" w:type="dxa"/>
              <w:right w:w="20" w:type="dxa"/>
            </w:tcMar>
            <w:vAlign w:val="center"/>
          </w:tcPr>
          <w:p w14:paraId="4E68CE04" w14:textId="77777777" w:rsidR="0001543E" w:rsidRPr="00964E61" w:rsidRDefault="0001543E" w:rsidP="00D5115A">
            <w:pPr>
              <w:pStyle w:val="movimento"/>
              <w:rPr>
                <w:color w:val="002060"/>
              </w:rPr>
            </w:pPr>
            <w:r w:rsidRPr="00964E61">
              <w:rPr>
                <w:color w:val="002060"/>
              </w:rPr>
              <w:t>DE VINCENTIS ROBERTA</w:t>
            </w:r>
          </w:p>
        </w:tc>
        <w:tc>
          <w:tcPr>
            <w:tcW w:w="2200" w:type="dxa"/>
            <w:tcMar>
              <w:top w:w="20" w:type="dxa"/>
              <w:left w:w="20" w:type="dxa"/>
              <w:bottom w:w="20" w:type="dxa"/>
              <w:right w:w="20" w:type="dxa"/>
            </w:tcMar>
            <w:vAlign w:val="center"/>
          </w:tcPr>
          <w:p w14:paraId="25B455A8" w14:textId="77777777" w:rsidR="0001543E" w:rsidRPr="00964E61" w:rsidRDefault="0001543E" w:rsidP="00D5115A">
            <w:pPr>
              <w:pStyle w:val="movimento2"/>
              <w:rPr>
                <w:color w:val="002060"/>
              </w:rPr>
            </w:pPr>
            <w:r w:rsidRPr="00964E61">
              <w:rPr>
                <w:color w:val="002060"/>
              </w:rPr>
              <w:t xml:space="preserve">(BAYER CAPPUCCINI) </w:t>
            </w:r>
          </w:p>
        </w:tc>
        <w:tc>
          <w:tcPr>
            <w:tcW w:w="800" w:type="dxa"/>
            <w:tcMar>
              <w:top w:w="20" w:type="dxa"/>
              <w:left w:w="20" w:type="dxa"/>
              <w:bottom w:w="20" w:type="dxa"/>
              <w:right w:w="20" w:type="dxa"/>
            </w:tcMar>
            <w:vAlign w:val="center"/>
          </w:tcPr>
          <w:p w14:paraId="1246DE9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3D5B7B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8F5F385" w14:textId="77777777" w:rsidR="0001543E" w:rsidRPr="00964E61" w:rsidRDefault="0001543E" w:rsidP="00D5115A">
            <w:pPr>
              <w:pStyle w:val="movimento2"/>
              <w:rPr>
                <w:color w:val="002060"/>
              </w:rPr>
            </w:pPr>
            <w:r w:rsidRPr="00964E61">
              <w:rPr>
                <w:color w:val="002060"/>
              </w:rPr>
              <w:t> </w:t>
            </w:r>
          </w:p>
        </w:tc>
      </w:tr>
    </w:tbl>
    <w:p w14:paraId="30FA0301"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0CAF1FA" w14:textId="77777777" w:rsidTr="0001543E">
        <w:trPr>
          <w:divId w:val="527259509"/>
        </w:trPr>
        <w:tc>
          <w:tcPr>
            <w:tcW w:w="2200" w:type="dxa"/>
            <w:tcMar>
              <w:top w:w="20" w:type="dxa"/>
              <w:left w:w="20" w:type="dxa"/>
              <w:bottom w:w="20" w:type="dxa"/>
              <w:right w:w="20" w:type="dxa"/>
            </w:tcMar>
            <w:vAlign w:val="center"/>
          </w:tcPr>
          <w:p w14:paraId="0251FA0F" w14:textId="77777777" w:rsidR="0001543E" w:rsidRPr="00964E61" w:rsidRDefault="0001543E" w:rsidP="00D5115A">
            <w:pPr>
              <w:pStyle w:val="movimento"/>
              <w:rPr>
                <w:color w:val="002060"/>
              </w:rPr>
            </w:pPr>
            <w:r w:rsidRPr="00964E61">
              <w:rPr>
                <w:color w:val="002060"/>
              </w:rPr>
              <w:t>BACI ELISA</w:t>
            </w:r>
          </w:p>
        </w:tc>
        <w:tc>
          <w:tcPr>
            <w:tcW w:w="2200" w:type="dxa"/>
            <w:tcMar>
              <w:top w:w="20" w:type="dxa"/>
              <w:left w:w="20" w:type="dxa"/>
              <w:bottom w:w="20" w:type="dxa"/>
              <w:right w:w="20" w:type="dxa"/>
            </w:tcMar>
            <w:vAlign w:val="center"/>
          </w:tcPr>
          <w:p w14:paraId="1DF2C9DF"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0637413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0CE87BF" w14:textId="77777777" w:rsidR="0001543E" w:rsidRPr="00964E61" w:rsidRDefault="0001543E" w:rsidP="00D5115A">
            <w:pPr>
              <w:pStyle w:val="movimento"/>
              <w:rPr>
                <w:color w:val="002060"/>
              </w:rPr>
            </w:pPr>
            <w:r w:rsidRPr="00964E61">
              <w:rPr>
                <w:color w:val="002060"/>
              </w:rPr>
              <w:t>CAPRETTA GLORIA</w:t>
            </w:r>
          </w:p>
        </w:tc>
        <w:tc>
          <w:tcPr>
            <w:tcW w:w="2200" w:type="dxa"/>
            <w:tcMar>
              <w:top w:w="20" w:type="dxa"/>
              <w:left w:w="20" w:type="dxa"/>
              <w:bottom w:w="20" w:type="dxa"/>
              <w:right w:w="20" w:type="dxa"/>
            </w:tcMar>
            <w:vAlign w:val="center"/>
          </w:tcPr>
          <w:p w14:paraId="5E3A61E8" w14:textId="77777777" w:rsidR="0001543E" w:rsidRPr="00964E61" w:rsidRDefault="0001543E" w:rsidP="00D5115A">
            <w:pPr>
              <w:pStyle w:val="movimento2"/>
              <w:rPr>
                <w:color w:val="002060"/>
              </w:rPr>
            </w:pPr>
            <w:r w:rsidRPr="00964E61">
              <w:rPr>
                <w:color w:val="002060"/>
              </w:rPr>
              <w:t xml:space="preserve">(RIPABERARDA) </w:t>
            </w:r>
          </w:p>
        </w:tc>
      </w:tr>
    </w:tbl>
    <w:p w14:paraId="04B1BE7E" w14:textId="77777777" w:rsidR="0001543E" w:rsidRDefault="0001543E" w:rsidP="0001543E">
      <w:pPr>
        <w:pStyle w:val="breakline"/>
        <w:divId w:val="527259509"/>
        <w:rPr>
          <w:color w:val="002060"/>
        </w:rPr>
      </w:pPr>
    </w:p>
    <w:p w14:paraId="31E5A3DE"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1CC548C"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26D451B2" w14:textId="77777777" w:rsidR="0001543E" w:rsidRPr="00964E61" w:rsidRDefault="0001543E" w:rsidP="0001543E">
      <w:pPr>
        <w:pStyle w:val="breakline"/>
        <w:divId w:val="527259509"/>
        <w:rPr>
          <w:color w:val="002060"/>
        </w:rPr>
      </w:pPr>
    </w:p>
    <w:p w14:paraId="3A4ED8C1" w14:textId="77777777" w:rsidR="0001543E" w:rsidRPr="00964E61" w:rsidRDefault="0001543E" w:rsidP="0001543E">
      <w:pPr>
        <w:pStyle w:val="TITOLOPRINC"/>
        <w:divId w:val="527259509"/>
        <w:rPr>
          <w:color w:val="002060"/>
        </w:rPr>
      </w:pPr>
      <w:r w:rsidRPr="00964E61">
        <w:rPr>
          <w:color w:val="002060"/>
        </w:rPr>
        <w:t>CLASSIFICA</w:t>
      </w:r>
    </w:p>
    <w:p w14:paraId="7DDE3BB3" w14:textId="77777777" w:rsidR="0001543E" w:rsidRPr="00964E61" w:rsidRDefault="0001543E" w:rsidP="0001543E">
      <w:pPr>
        <w:pStyle w:val="breakline"/>
        <w:divId w:val="527259509"/>
        <w:rPr>
          <w:color w:val="002060"/>
        </w:rPr>
      </w:pPr>
    </w:p>
    <w:p w14:paraId="51A54F31" w14:textId="77777777" w:rsidR="0001543E" w:rsidRPr="00964E61" w:rsidRDefault="0001543E" w:rsidP="0001543E">
      <w:pPr>
        <w:pStyle w:val="breakline"/>
        <w:divId w:val="527259509"/>
        <w:rPr>
          <w:color w:val="002060"/>
        </w:rPr>
      </w:pPr>
    </w:p>
    <w:p w14:paraId="4DDBECBB"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53721951"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5AB4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8D1D5"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76A8B4"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32D071"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34AB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6ACF1"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57E8E"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74E1B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049C1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54AC5" w14:textId="77777777" w:rsidR="0001543E" w:rsidRPr="00964E61" w:rsidRDefault="0001543E" w:rsidP="00D5115A">
            <w:pPr>
              <w:pStyle w:val="HEADERTABELLA"/>
              <w:rPr>
                <w:color w:val="002060"/>
              </w:rPr>
            </w:pPr>
            <w:r w:rsidRPr="00964E61">
              <w:rPr>
                <w:color w:val="002060"/>
              </w:rPr>
              <w:t>PE</w:t>
            </w:r>
          </w:p>
        </w:tc>
      </w:tr>
      <w:tr w:rsidR="0001543E" w:rsidRPr="00964E61" w14:paraId="73B47B7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4229A4" w14:textId="77777777" w:rsidR="0001543E" w:rsidRPr="00964E61" w:rsidRDefault="0001543E" w:rsidP="00D5115A">
            <w:pPr>
              <w:pStyle w:val="ROWTABELLA"/>
              <w:rPr>
                <w:color w:val="002060"/>
              </w:rPr>
            </w:pPr>
            <w:r w:rsidRPr="00964E61">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4640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E262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A763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50F5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A58D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F20F2"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FD2E2"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A026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A8B72" w14:textId="77777777" w:rsidR="0001543E" w:rsidRPr="00964E61" w:rsidRDefault="0001543E" w:rsidP="00D5115A">
            <w:pPr>
              <w:pStyle w:val="ROWTABELLA"/>
              <w:jc w:val="center"/>
              <w:rPr>
                <w:color w:val="002060"/>
              </w:rPr>
            </w:pPr>
            <w:r w:rsidRPr="00964E61">
              <w:rPr>
                <w:color w:val="002060"/>
              </w:rPr>
              <w:t>0</w:t>
            </w:r>
          </w:p>
        </w:tc>
      </w:tr>
      <w:tr w:rsidR="0001543E" w:rsidRPr="00964E61" w14:paraId="1D73EC5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F06E85" w14:textId="77777777" w:rsidR="0001543E" w:rsidRPr="00964E61" w:rsidRDefault="0001543E" w:rsidP="00D5115A">
            <w:pPr>
              <w:pStyle w:val="ROWTABELLA"/>
              <w:rPr>
                <w:color w:val="002060"/>
              </w:rPr>
            </w:pPr>
            <w:r w:rsidRPr="00964E6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CE7D1"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60E6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23D5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8CD0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DB6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7876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1B2F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A701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AE018" w14:textId="77777777" w:rsidR="0001543E" w:rsidRPr="00964E61" w:rsidRDefault="0001543E" w:rsidP="00D5115A">
            <w:pPr>
              <w:pStyle w:val="ROWTABELLA"/>
              <w:jc w:val="center"/>
              <w:rPr>
                <w:color w:val="002060"/>
              </w:rPr>
            </w:pPr>
            <w:r w:rsidRPr="00964E61">
              <w:rPr>
                <w:color w:val="002060"/>
              </w:rPr>
              <w:t>0</w:t>
            </w:r>
          </w:p>
        </w:tc>
      </w:tr>
      <w:tr w:rsidR="0001543E" w:rsidRPr="00964E61" w14:paraId="7BC6D2F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3E5D36"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A9C6A"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F400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88C9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5C2E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28675"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D2A6B"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124A3"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74BE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853E2" w14:textId="77777777" w:rsidR="0001543E" w:rsidRPr="00964E61" w:rsidRDefault="0001543E" w:rsidP="00D5115A">
            <w:pPr>
              <w:pStyle w:val="ROWTABELLA"/>
              <w:jc w:val="center"/>
              <w:rPr>
                <w:color w:val="002060"/>
              </w:rPr>
            </w:pPr>
            <w:r w:rsidRPr="00964E61">
              <w:rPr>
                <w:color w:val="002060"/>
              </w:rPr>
              <w:t>0</w:t>
            </w:r>
          </w:p>
        </w:tc>
      </w:tr>
      <w:tr w:rsidR="0001543E" w:rsidRPr="00964E61" w14:paraId="1B64D69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97A9EB"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56B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27D9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9815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3E5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E079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5E8C6"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FC142"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5C5D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379CF" w14:textId="77777777" w:rsidR="0001543E" w:rsidRPr="00964E61" w:rsidRDefault="0001543E" w:rsidP="00D5115A">
            <w:pPr>
              <w:pStyle w:val="ROWTABELLA"/>
              <w:jc w:val="center"/>
              <w:rPr>
                <w:color w:val="002060"/>
              </w:rPr>
            </w:pPr>
            <w:r w:rsidRPr="00964E61">
              <w:rPr>
                <w:color w:val="002060"/>
              </w:rPr>
              <w:t>0</w:t>
            </w:r>
          </w:p>
        </w:tc>
      </w:tr>
      <w:tr w:rsidR="0001543E" w:rsidRPr="00964E61" w14:paraId="63EAE39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8910E9" w14:textId="77777777" w:rsidR="0001543E" w:rsidRPr="00964E61" w:rsidRDefault="0001543E" w:rsidP="00D5115A">
            <w:pPr>
              <w:pStyle w:val="ROWTABELLA"/>
              <w:rPr>
                <w:color w:val="002060"/>
              </w:rPr>
            </w:pPr>
            <w:r w:rsidRPr="00964E61">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A7B0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DD6B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20B6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C7D1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7627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99F9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D1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EF5BA"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59326" w14:textId="77777777" w:rsidR="0001543E" w:rsidRPr="00964E61" w:rsidRDefault="0001543E" w:rsidP="00D5115A">
            <w:pPr>
              <w:pStyle w:val="ROWTABELLA"/>
              <w:jc w:val="center"/>
              <w:rPr>
                <w:color w:val="002060"/>
              </w:rPr>
            </w:pPr>
            <w:r w:rsidRPr="00964E61">
              <w:rPr>
                <w:color w:val="002060"/>
              </w:rPr>
              <w:t>0</w:t>
            </w:r>
          </w:p>
        </w:tc>
      </w:tr>
      <w:tr w:rsidR="0001543E" w:rsidRPr="00964E61" w14:paraId="022F288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29AF9C" w14:textId="77777777" w:rsidR="0001543E" w:rsidRPr="00964E61" w:rsidRDefault="0001543E" w:rsidP="00D5115A">
            <w:pPr>
              <w:pStyle w:val="ROWTABELLA"/>
              <w:rPr>
                <w:color w:val="002060"/>
              </w:rPr>
            </w:pPr>
            <w:r w:rsidRPr="00964E6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2BD6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8E81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BB15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1B8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2351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AF47D"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25067"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355F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59056" w14:textId="77777777" w:rsidR="0001543E" w:rsidRPr="00964E61" w:rsidRDefault="0001543E" w:rsidP="00D5115A">
            <w:pPr>
              <w:pStyle w:val="ROWTABELLA"/>
              <w:jc w:val="center"/>
              <w:rPr>
                <w:color w:val="002060"/>
              </w:rPr>
            </w:pPr>
            <w:r w:rsidRPr="00964E61">
              <w:rPr>
                <w:color w:val="002060"/>
              </w:rPr>
              <w:t>0</w:t>
            </w:r>
          </w:p>
        </w:tc>
      </w:tr>
      <w:tr w:rsidR="0001543E" w:rsidRPr="00964E61" w14:paraId="189C8F5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31C0F7" w14:textId="77777777" w:rsidR="0001543E" w:rsidRPr="00964E61" w:rsidRDefault="0001543E" w:rsidP="00D5115A">
            <w:pPr>
              <w:pStyle w:val="ROWTABELLA"/>
              <w:rPr>
                <w:color w:val="002060"/>
              </w:rPr>
            </w:pPr>
            <w:r w:rsidRPr="00964E61">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4B75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AA63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7D13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121A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4462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41B23"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1E6CE"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0458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90E76" w14:textId="77777777" w:rsidR="0001543E" w:rsidRPr="00964E61" w:rsidRDefault="0001543E" w:rsidP="00D5115A">
            <w:pPr>
              <w:pStyle w:val="ROWTABELLA"/>
              <w:jc w:val="center"/>
              <w:rPr>
                <w:color w:val="002060"/>
              </w:rPr>
            </w:pPr>
            <w:r w:rsidRPr="00964E61">
              <w:rPr>
                <w:color w:val="002060"/>
              </w:rPr>
              <w:t>0</w:t>
            </w:r>
          </w:p>
        </w:tc>
      </w:tr>
      <w:tr w:rsidR="0001543E" w:rsidRPr="00964E61" w14:paraId="37BC9B49"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3411F0" w14:textId="77777777" w:rsidR="0001543E" w:rsidRPr="00964E61" w:rsidRDefault="0001543E" w:rsidP="00D5115A">
            <w:pPr>
              <w:pStyle w:val="ROWTABELLA"/>
              <w:rPr>
                <w:color w:val="002060"/>
              </w:rPr>
            </w:pPr>
            <w:r w:rsidRPr="00964E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0FE6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C839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03C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D1A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22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1E4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D1F12"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DD09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78BD7" w14:textId="77777777" w:rsidR="0001543E" w:rsidRPr="00964E61" w:rsidRDefault="0001543E" w:rsidP="00D5115A">
            <w:pPr>
              <w:pStyle w:val="ROWTABELLA"/>
              <w:jc w:val="center"/>
              <w:rPr>
                <w:color w:val="002060"/>
              </w:rPr>
            </w:pPr>
            <w:r w:rsidRPr="00964E61">
              <w:rPr>
                <w:color w:val="002060"/>
              </w:rPr>
              <w:t>0</w:t>
            </w:r>
          </w:p>
        </w:tc>
      </w:tr>
    </w:tbl>
    <w:p w14:paraId="599E13BD" w14:textId="77777777" w:rsidR="0001543E" w:rsidRPr="00964E61" w:rsidRDefault="0001543E" w:rsidP="0001543E">
      <w:pPr>
        <w:pStyle w:val="breakline"/>
        <w:divId w:val="527259509"/>
        <w:rPr>
          <w:color w:val="002060"/>
        </w:rPr>
      </w:pPr>
    </w:p>
    <w:p w14:paraId="206819CC" w14:textId="77777777" w:rsidR="0001543E" w:rsidRPr="00964E61" w:rsidRDefault="0001543E" w:rsidP="0001543E">
      <w:pPr>
        <w:pStyle w:val="breakline"/>
        <w:divId w:val="527259509"/>
        <w:rPr>
          <w:color w:val="002060"/>
        </w:rPr>
      </w:pPr>
    </w:p>
    <w:p w14:paraId="54B25C4F" w14:textId="77777777" w:rsidR="0001543E" w:rsidRPr="00964E61" w:rsidRDefault="0001543E" w:rsidP="0001543E">
      <w:pPr>
        <w:pStyle w:val="SOTTOTITOLOCAMPIONATO1"/>
        <w:divId w:val="527259509"/>
        <w:rPr>
          <w:color w:val="002060"/>
        </w:rPr>
      </w:pPr>
      <w:r w:rsidRPr="00964E61">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7956840"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C1B30"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FBEE21"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EB6531"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95F6B8"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6DC97"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96E56"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3ABF24"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3C97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541C3"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893A7" w14:textId="77777777" w:rsidR="0001543E" w:rsidRPr="00964E61" w:rsidRDefault="0001543E" w:rsidP="00D5115A">
            <w:pPr>
              <w:pStyle w:val="HEADERTABELLA"/>
              <w:rPr>
                <w:color w:val="002060"/>
              </w:rPr>
            </w:pPr>
            <w:r w:rsidRPr="00964E61">
              <w:rPr>
                <w:color w:val="002060"/>
              </w:rPr>
              <w:t>PE</w:t>
            </w:r>
          </w:p>
        </w:tc>
      </w:tr>
      <w:tr w:rsidR="0001543E" w:rsidRPr="00964E61" w14:paraId="77BFB8A1"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CD3F61" w14:textId="77777777" w:rsidR="0001543E" w:rsidRPr="00964E61" w:rsidRDefault="0001543E" w:rsidP="00D5115A">
            <w:pPr>
              <w:pStyle w:val="ROWTABELLA"/>
              <w:rPr>
                <w:color w:val="002060"/>
              </w:rPr>
            </w:pPr>
            <w:r w:rsidRPr="00964E6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56E2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019E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E61D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BAA4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F47D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40735"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54FA7"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D7383"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54B1E" w14:textId="77777777" w:rsidR="0001543E" w:rsidRPr="00964E61" w:rsidRDefault="0001543E" w:rsidP="00D5115A">
            <w:pPr>
              <w:pStyle w:val="ROWTABELLA"/>
              <w:jc w:val="center"/>
              <w:rPr>
                <w:color w:val="002060"/>
              </w:rPr>
            </w:pPr>
            <w:r w:rsidRPr="00964E61">
              <w:rPr>
                <w:color w:val="002060"/>
              </w:rPr>
              <w:t>0</w:t>
            </w:r>
          </w:p>
        </w:tc>
      </w:tr>
      <w:tr w:rsidR="0001543E" w:rsidRPr="00964E61" w14:paraId="0E93A9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1AE6B6"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18F16"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B16F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C984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AF5D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64AB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C3F5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7D589"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7C12F"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B0ECE" w14:textId="77777777" w:rsidR="0001543E" w:rsidRPr="00964E61" w:rsidRDefault="0001543E" w:rsidP="00D5115A">
            <w:pPr>
              <w:pStyle w:val="ROWTABELLA"/>
              <w:jc w:val="center"/>
              <w:rPr>
                <w:color w:val="002060"/>
              </w:rPr>
            </w:pPr>
            <w:r w:rsidRPr="00964E61">
              <w:rPr>
                <w:color w:val="002060"/>
              </w:rPr>
              <w:t>0</w:t>
            </w:r>
          </w:p>
        </w:tc>
      </w:tr>
      <w:tr w:rsidR="0001543E" w:rsidRPr="00964E61" w14:paraId="1FF954C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D7F4CB"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6F80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6B83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586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772A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6BA5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8CDD0"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C95C7"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ADED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2C480" w14:textId="77777777" w:rsidR="0001543E" w:rsidRPr="00964E61" w:rsidRDefault="0001543E" w:rsidP="00D5115A">
            <w:pPr>
              <w:pStyle w:val="ROWTABELLA"/>
              <w:jc w:val="center"/>
              <w:rPr>
                <w:color w:val="002060"/>
              </w:rPr>
            </w:pPr>
            <w:r w:rsidRPr="00964E61">
              <w:rPr>
                <w:color w:val="002060"/>
              </w:rPr>
              <w:t>0</w:t>
            </w:r>
          </w:p>
        </w:tc>
      </w:tr>
      <w:tr w:rsidR="0001543E" w:rsidRPr="00964E61" w14:paraId="6ADA9E5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35BD1E" w14:textId="77777777" w:rsidR="0001543E" w:rsidRPr="00964E61" w:rsidRDefault="0001543E" w:rsidP="00D5115A">
            <w:pPr>
              <w:pStyle w:val="ROWTABELLA"/>
              <w:rPr>
                <w:color w:val="002060"/>
              </w:rPr>
            </w:pPr>
            <w:r w:rsidRPr="00964E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5008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2836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7D50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3E90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04F1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72E7A"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EC13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7D62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EF785" w14:textId="77777777" w:rsidR="0001543E" w:rsidRPr="00964E61" w:rsidRDefault="0001543E" w:rsidP="00D5115A">
            <w:pPr>
              <w:pStyle w:val="ROWTABELLA"/>
              <w:jc w:val="center"/>
              <w:rPr>
                <w:color w:val="002060"/>
              </w:rPr>
            </w:pPr>
            <w:r w:rsidRPr="00964E61">
              <w:rPr>
                <w:color w:val="002060"/>
              </w:rPr>
              <w:t>0</w:t>
            </w:r>
          </w:p>
        </w:tc>
      </w:tr>
      <w:tr w:rsidR="0001543E" w:rsidRPr="00964E61" w14:paraId="42D8CCC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F9D868" w14:textId="77777777" w:rsidR="0001543E" w:rsidRPr="00964E61" w:rsidRDefault="0001543E" w:rsidP="00D5115A">
            <w:pPr>
              <w:pStyle w:val="ROWTABELLA"/>
              <w:rPr>
                <w:color w:val="002060"/>
              </w:rPr>
            </w:pPr>
            <w:r w:rsidRPr="00964E6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FF56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78A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EE79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79F0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C2C6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03DFD"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6F332"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C884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5C239" w14:textId="77777777" w:rsidR="0001543E" w:rsidRPr="00964E61" w:rsidRDefault="0001543E" w:rsidP="00D5115A">
            <w:pPr>
              <w:pStyle w:val="ROWTABELLA"/>
              <w:jc w:val="center"/>
              <w:rPr>
                <w:color w:val="002060"/>
              </w:rPr>
            </w:pPr>
            <w:r w:rsidRPr="00964E61">
              <w:rPr>
                <w:color w:val="002060"/>
              </w:rPr>
              <w:t>0</w:t>
            </w:r>
          </w:p>
        </w:tc>
      </w:tr>
      <w:tr w:rsidR="0001543E" w:rsidRPr="00964E61" w14:paraId="3506A66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35312F"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C9CB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4B44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4F08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CDBC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8B64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56A866"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737A1"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E0EF5"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07CF6" w14:textId="77777777" w:rsidR="0001543E" w:rsidRPr="00964E61" w:rsidRDefault="0001543E" w:rsidP="00D5115A">
            <w:pPr>
              <w:pStyle w:val="ROWTABELLA"/>
              <w:jc w:val="center"/>
              <w:rPr>
                <w:color w:val="002060"/>
              </w:rPr>
            </w:pPr>
            <w:r w:rsidRPr="00964E61">
              <w:rPr>
                <w:color w:val="002060"/>
              </w:rPr>
              <w:t>0</w:t>
            </w:r>
          </w:p>
        </w:tc>
      </w:tr>
      <w:tr w:rsidR="0001543E" w:rsidRPr="00964E61" w14:paraId="50DF868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2BCB96" w14:textId="77777777" w:rsidR="0001543E" w:rsidRPr="00964E61" w:rsidRDefault="0001543E" w:rsidP="00D5115A">
            <w:pPr>
              <w:pStyle w:val="ROWTABELLA"/>
              <w:rPr>
                <w:color w:val="002060"/>
              </w:rPr>
            </w:pPr>
            <w:r w:rsidRPr="00964E61">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E1C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725C7"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0F24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B3CF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FED1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8295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76E4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DD0E3"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3786C" w14:textId="77777777" w:rsidR="0001543E" w:rsidRPr="00964E61" w:rsidRDefault="0001543E" w:rsidP="00D5115A">
            <w:pPr>
              <w:pStyle w:val="ROWTABELLA"/>
              <w:jc w:val="center"/>
              <w:rPr>
                <w:color w:val="002060"/>
              </w:rPr>
            </w:pPr>
            <w:r w:rsidRPr="00964E61">
              <w:rPr>
                <w:color w:val="002060"/>
              </w:rPr>
              <w:t>0</w:t>
            </w:r>
          </w:p>
        </w:tc>
      </w:tr>
    </w:tbl>
    <w:p w14:paraId="2A39955B" w14:textId="77777777" w:rsidR="0001543E" w:rsidRPr="00964E61" w:rsidRDefault="0001543E" w:rsidP="0001543E">
      <w:pPr>
        <w:pStyle w:val="breakline"/>
        <w:divId w:val="527259509"/>
        <w:rPr>
          <w:color w:val="002060"/>
        </w:rPr>
      </w:pPr>
    </w:p>
    <w:p w14:paraId="7E239E7E" w14:textId="77777777" w:rsidR="0001543E" w:rsidRPr="00964E61" w:rsidRDefault="0001543E" w:rsidP="0001543E">
      <w:pPr>
        <w:pStyle w:val="breakline"/>
        <w:divId w:val="527259509"/>
        <w:rPr>
          <w:color w:val="002060"/>
        </w:rPr>
      </w:pPr>
    </w:p>
    <w:p w14:paraId="37845131"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21 CALCIO A 5 REGIONALE</w:t>
      </w:r>
    </w:p>
    <w:p w14:paraId="6A2BA3BC" w14:textId="77777777" w:rsidR="0001543E" w:rsidRPr="00964E61" w:rsidRDefault="0001543E" w:rsidP="0001543E">
      <w:pPr>
        <w:pStyle w:val="TITOLOPRINC"/>
        <w:divId w:val="527259509"/>
        <w:rPr>
          <w:color w:val="002060"/>
        </w:rPr>
      </w:pPr>
      <w:r w:rsidRPr="00964E61">
        <w:rPr>
          <w:color w:val="002060"/>
        </w:rPr>
        <w:t>RISULTATI</w:t>
      </w:r>
    </w:p>
    <w:p w14:paraId="27354275" w14:textId="77777777" w:rsidR="0001543E" w:rsidRPr="00964E61" w:rsidRDefault="0001543E" w:rsidP="0001543E">
      <w:pPr>
        <w:pStyle w:val="breakline"/>
        <w:divId w:val="527259509"/>
        <w:rPr>
          <w:color w:val="002060"/>
        </w:rPr>
      </w:pPr>
    </w:p>
    <w:p w14:paraId="41435034" w14:textId="77777777" w:rsidR="0001543E" w:rsidRPr="00964E61" w:rsidRDefault="0001543E" w:rsidP="0001543E">
      <w:pPr>
        <w:pStyle w:val="SOTTOTITOLOCAMPIONATO1"/>
        <w:divId w:val="527259509"/>
        <w:rPr>
          <w:color w:val="002060"/>
        </w:rPr>
      </w:pPr>
      <w:r w:rsidRPr="00964E61">
        <w:rPr>
          <w:color w:val="002060"/>
        </w:rPr>
        <w:t>RISULTATI UFFICIALI GARE DEL 16/02/2020</w:t>
      </w:r>
    </w:p>
    <w:p w14:paraId="4E68C297"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23FE03AF"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26F08BD1"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7B1D0C4"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E00878"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2B8D065F"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A2BBA2" w14:textId="77777777" w:rsidR="0001543E" w:rsidRPr="00964E61" w:rsidRDefault="0001543E" w:rsidP="00D5115A">
                  <w:pPr>
                    <w:pStyle w:val="ROWTABELLA"/>
                    <w:rPr>
                      <w:color w:val="002060"/>
                    </w:rPr>
                  </w:pPr>
                  <w:r w:rsidRPr="00964E61">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04F3D0" w14:textId="77777777" w:rsidR="0001543E" w:rsidRPr="00964E61" w:rsidRDefault="0001543E" w:rsidP="00D5115A">
                  <w:pPr>
                    <w:pStyle w:val="ROWTABELLA"/>
                    <w:rPr>
                      <w:color w:val="002060"/>
                    </w:rPr>
                  </w:pPr>
                  <w:r w:rsidRPr="00964E6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0A7B15" w14:textId="77777777" w:rsidR="0001543E" w:rsidRPr="00964E61" w:rsidRDefault="0001543E" w:rsidP="00D5115A">
                  <w:pPr>
                    <w:pStyle w:val="ROWTABELLA"/>
                    <w:jc w:val="center"/>
                    <w:rPr>
                      <w:color w:val="002060"/>
                    </w:rPr>
                  </w:pPr>
                  <w:r w:rsidRPr="00964E6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0ACAC" w14:textId="77777777" w:rsidR="0001543E" w:rsidRPr="00964E61" w:rsidRDefault="0001543E" w:rsidP="00D5115A">
                  <w:pPr>
                    <w:pStyle w:val="ROWTABELLA"/>
                    <w:jc w:val="center"/>
                    <w:rPr>
                      <w:color w:val="002060"/>
                    </w:rPr>
                  </w:pPr>
                  <w:r w:rsidRPr="00964E61">
                    <w:rPr>
                      <w:color w:val="002060"/>
                    </w:rPr>
                    <w:t> </w:t>
                  </w:r>
                </w:p>
              </w:tc>
            </w:tr>
            <w:tr w:rsidR="0001543E" w:rsidRPr="00964E61" w14:paraId="462B8E42"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3A33B7" w14:textId="77777777" w:rsidR="0001543E" w:rsidRPr="00964E61" w:rsidRDefault="0001543E" w:rsidP="00D5115A">
                  <w:pPr>
                    <w:pStyle w:val="ROWTABELLA"/>
                    <w:rPr>
                      <w:color w:val="002060"/>
                    </w:rPr>
                  </w:pPr>
                  <w:r w:rsidRPr="00964E6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DEDF14" w14:textId="77777777" w:rsidR="0001543E" w:rsidRPr="00964E61" w:rsidRDefault="0001543E" w:rsidP="00D5115A">
                  <w:pPr>
                    <w:pStyle w:val="ROWTABELLA"/>
                    <w:rPr>
                      <w:color w:val="002060"/>
                    </w:rPr>
                  </w:pPr>
                  <w:r w:rsidRPr="00964E61">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20D5CF" w14:textId="77777777" w:rsidR="0001543E" w:rsidRPr="00964E61" w:rsidRDefault="0001543E" w:rsidP="00D5115A">
                  <w:pPr>
                    <w:pStyle w:val="ROWTABELLA"/>
                    <w:jc w:val="center"/>
                    <w:rPr>
                      <w:color w:val="002060"/>
                    </w:rPr>
                  </w:pPr>
                  <w:r w:rsidRPr="00964E6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B75458" w14:textId="77777777" w:rsidR="0001543E" w:rsidRPr="00964E61" w:rsidRDefault="0001543E" w:rsidP="00D5115A">
                  <w:pPr>
                    <w:pStyle w:val="ROWTABELLA"/>
                    <w:jc w:val="center"/>
                    <w:rPr>
                      <w:color w:val="002060"/>
                    </w:rPr>
                  </w:pPr>
                  <w:r w:rsidRPr="00964E61">
                    <w:rPr>
                      <w:color w:val="002060"/>
                    </w:rPr>
                    <w:t> </w:t>
                  </w:r>
                </w:p>
              </w:tc>
            </w:tr>
          </w:tbl>
          <w:p w14:paraId="0FFD4F19"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653799D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032C0" w14:textId="77777777" w:rsidR="0001543E" w:rsidRPr="00964E61" w:rsidRDefault="0001543E" w:rsidP="00D5115A">
                  <w:pPr>
                    <w:pStyle w:val="HEADERTABELLA"/>
                    <w:rPr>
                      <w:color w:val="002060"/>
                    </w:rPr>
                  </w:pPr>
                  <w:r w:rsidRPr="00964E61">
                    <w:rPr>
                      <w:color w:val="002060"/>
                    </w:rPr>
                    <w:t>GIRONE SA - 4 Giornata - A</w:t>
                  </w:r>
                </w:p>
              </w:tc>
            </w:tr>
            <w:tr w:rsidR="0001543E" w:rsidRPr="00964E61" w14:paraId="3F3CDE57"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1669E9" w14:textId="77777777" w:rsidR="0001543E" w:rsidRPr="00964E61" w:rsidRDefault="0001543E" w:rsidP="00D5115A">
                  <w:pPr>
                    <w:pStyle w:val="ROWTABELLA"/>
                    <w:rPr>
                      <w:color w:val="002060"/>
                    </w:rPr>
                  </w:pPr>
                  <w:r w:rsidRPr="00964E6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9D314" w14:textId="77777777" w:rsidR="0001543E" w:rsidRPr="00964E61" w:rsidRDefault="0001543E" w:rsidP="00D5115A">
                  <w:pPr>
                    <w:pStyle w:val="ROWTABELLA"/>
                    <w:rPr>
                      <w:color w:val="002060"/>
                    </w:rPr>
                  </w:pPr>
                  <w:r w:rsidRPr="00964E61">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539263" w14:textId="77777777" w:rsidR="0001543E" w:rsidRPr="00964E61" w:rsidRDefault="0001543E" w:rsidP="00D5115A">
                  <w:pPr>
                    <w:pStyle w:val="ROWTABELLA"/>
                    <w:jc w:val="center"/>
                    <w:rPr>
                      <w:color w:val="002060"/>
                    </w:rPr>
                  </w:pPr>
                  <w:r w:rsidRPr="00964E6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23BE00" w14:textId="77777777" w:rsidR="0001543E" w:rsidRPr="00964E61" w:rsidRDefault="0001543E" w:rsidP="00D5115A">
                  <w:pPr>
                    <w:pStyle w:val="ROWTABELLA"/>
                    <w:jc w:val="center"/>
                    <w:rPr>
                      <w:color w:val="002060"/>
                    </w:rPr>
                  </w:pPr>
                  <w:r w:rsidRPr="00964E61">
                    <w:rPr>
                      <w:color w:val="002060"/>
                    </w:rPr>
                    <w:t> </w:t>
                  </w:r>
                </w:p>
              </w:tc>
            </w:tr>
            <w:tr w:rsidR="0001543E" w:rsidRPr="00964E61" w14:paraId="303DD8F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D2A8F5E" w14:textId="77777777" w:rsidR="0001543E" w:rsidRPr="00964E61" w:rsidRDefault="0001543E" w:rsidP="00D5115A">
                  <w:pPr>
                    <w:pStyle w:val="ROWTABELLA"/>
                    <w:rPr>
                      <w:color w:val="002060"/>
                    </w:rPr>
                  </w:pPr>
                  <w:r w:rsidRPr="00964E61">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4CAC1E0" w14:textId="77777777" w:rsidR="0001543E" w:rsidRPr="00964E61" w:rsidRDefault="0001543E" w:rsidP="00D5115A">
                  <w:pPr>
                    <w:pStyle w:val="ROWTABELLA"/>
                    <w:rPr>
                      <w:color w:val="002060"/>
                    </w:rPr>
                  </w:pPr>
                  <w:r w:rsidRPr="00964E6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7C4EBE" w14:textId="77777777" w:rsidR="0001543E" w:rsidRPr="00964E61" w:rsidRDefault="0001543E" w:rsidP="00D5115A">
                  <w:pPr>
                    <w:pStyle w:val="ROWTABELLA"/>
                    <w:jc w:val="center"/>
                    <w:rPr>
                      <w:color w:val="002060"/>
                    </w:rPr>
                  </w:pPr>
                  <w:r w:rsidRPr="00964E6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8E5BAD8" w14:textId="77777777" w:rsidR="0001543E" w:rsidRPr="00964E61" w:rsidRDefault="0001543E" w:rsidP="00D5115A">
                  <w:pPr>
                    <w:pStyle w:val="ROWTABELLA"/>
                    <w:jc w:val="center"/>
                    <w:rPr>
                      <w:color w:val="002060"/>
                    </w:rPr>
                  </w:pPr>
                  <w:r w:rsidRPr="00964E61">
                    <w:rPr>
                      <w:color w:val="002060"/>
                    </w:rPr>
                    <w:t> </w:t>
                  </w:r>
                </w:p>
              </w:tc>
            </w:tr>
            <w:tr w:rsidR="0001543E" w:rsidRPr="00964E61" w14:paraId="661F7DCD"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BA7106" w14:textId="77777777" w:rsidR="0001543E" w:rsidRPr="00964E61" w:rsidRDefault="0001543E" w:rsidP="00D5115A">
                  <w:pPr>
                    <w:pStyle w:val="ROWTABELLA"/>
                    <w:rPr>
                      <w:color w:val="002060"/>
                    </w:rPr>
                  </w:pPr>
                  <w:r w:rsidRPr="00964E61">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ECA79" w14:textId="77777777" w:rsidR="0001543E" w:rsidRPr="00964E61" w:rsidRDefault="0001543E" w:rsidP="00D5115A">
                  <w:pPr>
                    <w:pStyle w:val="ROWTABELLA"/>
                    <w:rPr>
                      <w:color w:val="002060"/>
                    </w:rPr>
                  </w:pPr>
                  <w:r w:rsidRPr="00964E61">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FA4EE4" w14:textId="77777777" w:rsidR="0001543E" w:rsidRPr="00964E61" w:rsidRDefault="0001543E" w:rsidP="00D5115A">
                  <w:pPr>
                    <w:pStyle w:val="ROWTABELLA"/>
                    <w:jc w:val="center"/>
                    <w:rPr>
                      <w:color w:val="002060"/>
                    </w:rPr>
                  </w:pPr>
                  <w:r w:rsidRPr="00964E61">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B12684" w14:textId="77777777" w:rsidR="0001543E" w:rsidRPr="00964E61" w:rsidRDefault="0001543E" w:rsidP="00D5115A">
                  <w:pPr>
                    <w:pStyle w:val="ROWTABELLA"/>
                    <w:jc w:val="center"/>
                    <w:rPr>
                      <w:color w:val="002060"/>
                    </w:rPr>
                  </w:pPr>
                  <w:r w:rsidRPr="00964E61">
                    <w:rPr>
                      <w:color w:val="002060"/>
                    </w:rPr>
                    <w:t> </w:t>
                  </w:r>
                </w:p>
              </w:tc>
            </w:tr>
          </w:tbl>
          <w:p w14:paraId="612A183B" w14:textId="77777777" w:rsidR="0001543E" w:rsidRPr="00964E61" w:rsidRDefault="0001543E" w:rsidP="00D5115A">
            <w:pPr>
              <w:rPr>
                <w:color w:val="002060"/>
              </w:rPr>
            </w:pPr>
          </w:p>
        </w:tc>
      </w:tr>
    </w:tbl>
    <w:p w14:paraId="7530987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0273DB34"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683C6797"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56926E" w14:textId="77777777" w:rsidR="0001543E" w:rsidRPr="00964E61" w:rsidRDefault="0001543E" w:rsidP="00D5115A">
                  <w:pPr>
                    <w:pStyle w:val="HEADERTABELLA"/>
                    <w:rPr>
                      <w:color w:val="002060"/>
                    </w:rPr>
                  </w:pPr>
                  <w:r w:rsidRPr="00964E61">
                    <w:rPr>
                      <w:color w:val="002060"/>
                    </w:rPr>
                    <w:t>GIRONE SB - 4 Giornata - A</w:t>
                  </w:r>
                </w:p>
              </w:tc>
            </w:tr>
            <w:tr w:rsidR="0001543E" w:rsidRPr="00964E61" w14:paraId="35C2C9F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5EFFB1" w14:textId="77777777" w:rsidR="0001543E" w:rsidRPr="00964E61" w:rsidRDefault="0001543E" w:rsidP="00D5115A">
                  <w:pPr>
                    <w:pStyle w:val="ROWTABELLA"/>
                    <w:rPr>
                      <w:color w:val="002060"/>
                    </w:rPr>
                  </w:pPr>
                  <w:r w:rsidRPr="00964E61">
                    <w:rPr>
                      <w:color w:val="002060"/>
                    </w:rPr>
                    <w:t>(1) 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842277"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2AD7C4" w14:textId="77777777" w:rsidR="0001543E" w:rsidRPr="00964E61" w:rsidRDefault="0001543E" w:rsidP="00D5115A">
                  <w:pPr>
                    <w:pStyle w:val="ROWTABELLA"/>
                    <w:jc w:val="center"/>
                    <w:rPr>
                      <w:color w:val="002060"/>
                    </w:rPr>
                  </w:pPr>
                  <w:r w:rsidRPr="00964E61">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A45E4F" w14:textId="77777777" w:rsidR="0001543E" w:rsidRPr="00964E61" w:rsidRDefault="0001543E" w:rsidP="00D5115A">
                  <w:pPr>
                    <w:pStyle w:val="ROWTABELLA"/>
                    <w:jc w:val="center"/>
                    <w:rPr>
                      <w:color w:val="002060"/>
                    </w:rPr>
                  </w:pPr>
                  <w:r w:rsidRPr="00964E61">
                    <w:rPr>
                      <w:color w:val="002060"/>
                    </w:rPr>
                    <w:t> </w:t>
                  </w:r>
                </w:p>
              </w:tc>
            </w:tr>
            <w:tr w:rsidR="0001543E" w:rsidRPr="00964E61" w14:paraId="10FA027C"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CA5389" w14:textId="77777777" w:rsidR="0001543E" w:rsidRPr="00964E61" w:rsidRDefault="0001543E" w:rsidP="00D5115A">
                  <w:pPr>
                    <w:pStyle w:val="ROWTABELLA"/>
                    <w:rPr>
                      <w:color w:val="002060"/>
                    </w:rPr>
                  </w:pPr>
                  <w:r w:rsidRPr="00964E6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F36398" w14:textId="77777777" w:rsidR="0001543E" w:rsidRPr="00964E61" w:rsidRDefault="0001543E" w:rsidP="00D5115A">
                  <w:pPr>
                    <w:pStyle w:val="ROWTABELLA"/>
                    <w:rPr>
                      <w:color w:val="002060"/>
                    </w:rPr>
                  </w:pPr>
                  <w:r w:rsidRPr="00964E6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409A3B" w14:textId="77777777" w:rsidR="0001543E" w:rsidRPr="00964E61" w:rsidRDefault="0001543E" w:rsidP="00D5115A">
                  <w:pPr>
                    <w:pStyle w:val="ROWTABELLA"/>
                    <w:jc w:val="center"/>
                    <w:rPr>
                      <w:color w:val="002060"/>
                    </w:rPr>
                  </w:pPr>
                  <w:r w:rsidRPr="00964E61">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69A560" w14:textId="77777777" w:rsidR="0001543E" w:rsidRPr="00964E61" w:rsidRDefault="0001543E" w:rsidP="00D5115A">
                  <w:pPr>
                    <w:pStyle w:val="ROWTABELLA"/>
                    <w:jc w:val="center"/>
                    <w:rPr>
                      <w:color w:val="002060"/>
                    </w:rPr>
                  </w:pPr>
                  <w:r w:rsidRPr="00964E61">
                    <w:rPr>
                      <w:color w:val="002060"/>
                    </w:rPr>
                    <w:t> </w:t>
                  </w:r>
                </w:p>
              </w:tc>
            </w:tr>
            <w:tr w:rsidR="0001543E" w:rsidRPr="00964E61" w14:paraId="2972BE5B"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3E01C6" w14:textId="77777777" w:rsidR="0001543E" w:rsidRPr="00964E61" w:rsidRDefault="0001543E" w:rsidP="00D5115A">
                  <w:pPr>
                    <w:pStyle w:val="ROWTABELLA"/>
                    <w:rPr>
                      <w:color w:val="002060"/>
                    </w:rPr>
                  </w:pPr>
                  <w:r w:rsidRPr="00964E61">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D6E1A4" w14:textId="77777777" w:rsidR="0001543E" w:rsidRPr="00964E61" w:rsidRDefault="0001543E" w:rsidP="00D5115A">
                  <w:pPr>
                    <w:pStyle w:val="ROWTABELLA"/>
                    <w:rPr>
                      <w:color w:val="002060"/>
                    </w:rPr>
                  </w:pPr>
                  <w:r w:rsidRPr="00964E6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9B532D" w14:textId="77777777" w:rsidR="0001543E" w:rsidRPr="00964E61" w:rsidRDefault="0001543E" w:rsidP="00D5115A">
                  <w:pPr>
                    <w:pStyle w:val="ROWTABELLA"/>
                    <w:jc w:val="center"/>
                    <w:rPr>
                      <w:color w:val="002060"/>
                    </w:rPr>
                  </w:pPr>
                  <w:r w:rsidRPr="00964E61">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D2D643" w14:textId="77777777" w:rsidR="0001543E" w:rsidRPr="00964E61" w:rsidRDefault="0001543E" w:rsidP="00D5115A">
                  <w:pPr>
                    <w:pStyle w:val="ROWTABELLA"/>
                    <w:jc w:val="center"/>
                    <w:rPr>
                      <w:color w:val="002060"/>
                    </w:rPr>
                  </w:pPr>
                  <w:r w:rsidRPr="00964E61">
                    <w:rPr>
                      <w:color w:val="002060"/>
                    </w:rPr>
                    <w:t> </w:t>
                  </w:r>
                </w:p>
              </w:tc>
            </w:tr>
            <w:tr w:rsidR="0001543E" w:rsidRPr="00964E61" w14:paraId="60523FC0"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1FD5FD5" w14:textId="77777777" w:rsidR="0001543E" w:rsidRPr="00964E61" w:rsidRDefault="0001543E" w:rsidP="00D5115A">
                  <w:pPr>
                    <w:pStyle w:val="ROWTABELLA"/>
                    <w:rPr>
                      <w:color w:val="002060"/>
                    </w:rPr>
                  </w:pPr>
                  <w:r w:rsidRPr="00964E61">
                    <w:rPr>
                      <w:color w:val="002060"/>
                    </w:rPr>
                    <w:t>(1) - disputata il 15/02/2020</w:t>
                  </w:r>
                </w:p>
              </w:tc>
            </w:tr>
          </w:tbl>
          <w:p w14:paraId="4E648CA1" w14:textId="77777777" w:rsidR="0001543E" w:rsidRPr="00964E61" w:rsidRDefault="0001543E" w:rsidP="00D5115A">
            <w:pPr>
              <w:rPr>
                <w:color w:val="002060"/>
              </w:rPr>
            </w:pPr>
          </w:p>
        </w:tc>
      </w:tr>
    </w:tbl>
    <w:p w14:paraId="31ACFDC8" w14:textId="77777777" w:rsidR="0001543E" w:rsidRPr="00964E61" w:rsidRDefault="0001543E" w:rsidP="0001543E">
      <w:pPr>
        <w:pStyle w:val="breakline"/>
        <w:divId w:val="527259509"/>
        <w:rPr>
          <w:color w:val="002060"/>
        </w:rPr>
      </w:pPr>
    </w:p>
    <w:p w14:paraId="5490BBB9" w14:textId="77777777" w:rsidR="0001543E" w:rsidRPr="00964E61" w:rsidRDefault="0001543E" w:rsidP="0001543E">
      <w:pPr>
        <w:pStyle w:val="breakline"/>
        <w:divId w:val="527259509"/>
        <w:rPr>
          <w:color w:val="002060"/>
        </w:rPr>
      </w:pPr>
    </w:p>
    <w:p w14:paraId="4F7E7F6C" w14:textId="77777777" w:rsidR="0001543E" w:rsidRPr="00964E61" w:rsidRDefault="0001543E" w:rsidP="0001543E">
      <w:pPr>
        <w:pStyle w:val="TITOLOPRINC"/>
        <w:divId w:val="527259509"/>
        <w:rPr>
          <w:color w:val="002060"/>
        </w:rPr>
      </w:pPr>
      <w:r w:rsidRPr="00964E61">
        <w:rPr>
          <w:color w:val="002060"/>
        </w:rPr>
        <w:t>GIUDICE SPORTIVO</w:t>
      </w:r>
    </w:p>
    <w:p w14:paraId="42EB3C8F"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557F0A1F" w14:textId="77777777" w:rsidR="0001543E" w:rsidRPr="00964E61" w:rsidRDefault="0001543E" w:rsidP="0001543E">
      <w:pPr>
        <w:pStyle w:val="titolo10"/>
        <w:divId w:val="527259509"/>
        <w:rPr>
          <w:color w:val="002060"/>
        </w:rPr>
      </w:pPr>
      <w:r w:rsidRPr="00964E61">
        <w:rPr>
          <w:color w:val="002060"/>
        </w:rPr>
        <w:t xml:space="preserve">GARE DEL 15/ 2/2020 </w:t>
      </w:r>
    </w:p>
    <w:p w14:paraId="05B42EB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6C71DC9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67280463"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53D3617"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DB00D0D" w14:textId="77777777" w:rsidTr="0001543E">
        <w:trPr>
          <w:divId w:val="527259509"/>
        </w:trPr>
        <w:tc>
          <w:tcPr>
            <w:tcW w:w="2200" w:type="dxa"/>
            <w:tcMar>
              <w:top w:w="20" w:type="dxa"/>
              <w:left w:w="20" w:type="dxa"/>
              <w:bottom w:w="20" w:type="dxa"/>
              <w:right w:w="20" w:type="dxa"/>
            </w:tcMar>
            <w:vAlign w:val="center"/>
          </w:tcPr>
          <w:p w14:paraId="1850C7F4" w14:textId="77777777" w:rsidR="0001543E" w:rsidRPr="00964E61" w:rsidRDefault="0001543E" w:rsidP="00D5115A">
            <w:pPr>
              <w:pStyle w:val="movimento"/>
              <w:rPr>
                <w:color w:val="002060"/>
              </w:rPr>
            </w:pPr>
            <w:r w:rsidRPr="00964E61">
              <w:rPr>
                <w:color w:val="002060"/>
              </w:rPr>
              <w:t>PETTINARI DAVIDE</w:t>
            </w:r>
          </w:p>
        </w:tc>
        <w:tc>
          <w:tcPr>
            <w:tcW w:w="2200" w:type="dxa"/>
            <w:tcMar>
              <w:top w:w="20" w:type="dxa"/>
              <w:left w:w="20" w:type="dxa"/>
              <w:bottom w:w="20" w:type="dxa"/>
              <w:right w:w="20" w:type="dxa"/>
            </w:tcMar>
            <w:vAlign w:val="center"/>
          </w:tcPr>
          <w:p w14:paraId="6E13ACEF" w14:textId="77777777" w:rsidR="0001543E" w:rsidRPr="00964E61" w:rsidRDefault="0001543E" w:rsidP="00D5115A">
            <w:pPr>
              <w:pStyle w:val="movimento2"/>
              <w:rPr>
                <w:color w:val="002060"/>
              </w:rPr>
            </w:pPr>
            <w:r w:rsidRPr="00964E61">
              <w:rPr>
                <w:color w:val="002060"/>
              </w:rPr>
              <w:t xml:space="preserve">(CASENUOVE) </w:t>
            </w:r>
          </w:p>
        </w:tc>
        <w:tc>
          <w:tcPr>
            <w:tcW w:w="800" w:type="dxa"/>
            <w:tcMar>
              <w:top w:w="20" w:type="dxa"/>
              <w:left w:w="20" w:type="dxa"/>
              <w:bottom w:w="20" w:type="dxa"/>
              <w:right w:w="20" w:type="dxa"/>
            </w:tcMar>
            <w:vAlign w:val="center"/>
          </w:tcPr>
          <w:p w14:paraId="03DE501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2B3B1E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BD27E3" w14:textId="77777777" w:rsidR="0001543E" w:rsidRPr="00964E61" w:rsidRDefault="0001543E" w:rsidP="00D5115A">
            <w:pPr>
              <w:pStyle w:val="movimento2"/>
              <w:rPr>
                <w:color w:val="002060"/>
              </w:rPr>
            </w:pPr>
            <w:r w:rsidRPr="00964E61">
              <w:rPr>
                <w:color w:val="002060"/>
              </w:rPr>
              <w:t> </w:t>
            </w:r>
          </w:p>
        </w:tc>
      </w:tr>
    </w:tbl>
    <w:p w14:paraId="15F1978C"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3311BC3" w14:textId="77777777" w:rsidTr="0001543E">
        <w:trPr>
          <w:divId w:val="527259509"/>
        </w:trPr>
        <w:tc>
          <w:tcPr>
            <w:tcW w:w="2200" w:type="dxa"/>
            <w:tcMar>
              <w:top w:w="20" w:type="dxa"/>
              <w:left w:w="20" w:type="dxa"/>
              <w:bottom w:w="20" w:type="dxa"/>
              <w:right w:w="20" w:type="dxa"/>
            </w:tcMar>
            <w:vAlign w:val="center"/>
          </w:tcPr>
          <w:p w14:paraId="704F9805" w14:textId="77777777" w:rsidR="0001543E" w:rsidRPr="00964E61" w:rsidRDefault="0001543E" w:rsidP="00D5115A">
            <w:pPr>
              <w:pStyle w:val="movimento"/>
              <w:rPr>
                <w:color w:val="002060"/>
              </w:rPr>
            </w:pPr>
            <w:r w:rsidRPr="00964E61">
              <w:rPr>
                <w:color w:val="002060"/>
              </w:rPr>
              <w:t>PUGNALONI ALEX</w:t>
            </w:r>
          </w:p>
        </w:tc>
        <w:tc>
          <w:tcPr>
            <w:tcW w:w="2200" w:type="dxa"/>
            <w:tcMar>
              <w:top w:w="20" w:type="dxa"/>
              <w:left w:w="20" w:type="dxa"/>
              <w:bottom w:w="20" w:type="dxa"/>
              <w:right w:w="20" w:type="dxa"/>
            </w:tcMar>
            <w:vAlign w:val="center"/>
          </w:tcPr>
          <w:p w14:paraId="3887E091" w14:textId="77777777" w:rsidR="0001543E" w:rsidRPr="00964E61" w:rsidRDefault="0001543E" w:rsidP="00D5115A">
            <w:pPr>
              <w:pStyle w:val="movimento2"/>
              <w:rPr>
                <w:color w:val="002060"/>
              </w:rPr>
            </w:pPr>
            <w:r w:rsidRPr="00964E61">
              <w:rPr>
                <w:color w:val="002060"/>
              </w:rPr>
              <w:t xml:space="preserve">(CASENUOVE) </w:t>
            </w:r>
          </w:p>
        </w:tc>
        <w:tc>
          <w:tcPr>
            <w:tcW w:w="800" w:type="dxa"/>
            <w:tcMar>
              <w:top w:w="20" w:type="dxa"/>
              <w:left w:w="20" w:type="dxa"/>
              <w:bottom w:w="20" w:type="dxa"/>
              <w:right w:w="20" w:type="dxa"/>
            </w:tcMar>
            <w:vAlign w:val="center"/>
          </w:tcPr>
          <w:p w14:paraId="4FBEF21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B5B41C3" w14:textId="77777777" w:rsidR="0001543E" w:rsidRPr="00964E61" w:rsidRDefault="0001543E" w:rsidP="00D5115A">
            <w:pPr>
              <w:pStyle w:val="movimento"/>
              <w:rPr>
                <w:color w:val="002060"/>
              </w:rPr>
            </w:pPr>
            <w:r w:rsidRPr="00964E61">
              <w:rPr>
                <w:color w:val="002060"/>
              </w:rPr>
              <w:t>FERJANI WALID</w:t>
            </w:r>
          </w:p>
        </w:tc>
        <w:tc>
          <w:tcPr>
            <w:tcW w:w="2200" w:type="dxa"/>
            <w:tcMar>
              <w:top w:w="20" w:type="dxa"/>
              <w:left w:w="20" w:type="dxa"/>
              <w:bottom w:w="20" w:type="dxa"/>
              <w:right w:w="20" w:type="dxa"/>
            </w:tcMar>
            <w:vAlign w:val="center"/>
          </w:tcPr>
          <w:p w14:paraId="26F6C004" w14:textId="77777777" w:rsidR="0001543E" w:rsidRPr="00964E61" w:rsidRDefault="0001543E" w:rsidP="00D5115A">
            <w:pPr>
              <w:pStyle w:val="movimento2"/>
              <w:rPr>
                <w:color w:val="002060"/>
              </w:rPr>
            </w:pPr>
            <w:r w:rsidRPr="00964E61">
              <w:rPr>
                <w:color w:val="002060"/>
              </w:rPr>
              <w:t xml:space="preserve">(PIETRALACROCE 73) </w:t>
            </w:r>
          </w:p>
        </w:tc>
      </w:tr>
    </w:tbl>
    <w:p w14:paraId="6E02FE86"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64118DB" w14:textId="77777777" w:rsidTr="0001543E">
        <w:trPr>
          <w:divId w:val="527259509"/>
        </w:trPr>
        <w:tc>
          <w:tcPr>
            <w:tcW w:w="2200" w:type="dxa"/>
            <w:tcMar>
              <w:top w:w="20" w:type="dxa"/>
              <w:left w:w="20" w:type="dxa"/>
              <w:bottom w:w="20" w:type="dxa"/>
              <w:right w:w="20" w:type="dxa"/>
            </w:tcMar>
            <w:vAlign w:val="center"/>
          </w:tcPr>
          <w:p w14:paraId="03EB5019" w14:textId="77777777" w:rsidR="0001543E" w:rsidRPr="00964E61" w:rsidRDefault="0001543E" w:rsidP="00D5115A">
            <w:pPr>
              <w:pStyle w:val="movimento"/>
              <w:rPr>
                <w:color w:val="002060"/>
              </w:rPr>
            </w:pPr>
            <w:r w:rsidRPr="00964E61">
              <w:rPr>
                <w:color w:val="002060"/>
              </w:rPr>
              <w:t>RICCHEZZE NIKOLAS</w:t>
            </w:r>
          </w:p>
        </w:tc>
        <w:tc>
          <w:tcPr>
            <w:tcW w:w="2200" w:type="dxa"/>
            <w:tcMar>
              <w:top w:w="20" w:type="dxa"/>
              <w:left w:w="20" w:type="dxa"/>
              <w:bottom w:w="20" w:type="dxa"/>
              <w:right w:w="20" w:type="dxa"/>
            </w:tcMar>
            <w:vAlign w:val="center"/>
          </w:tcPr>
          <w:p w14:paraId="756C7478" w14:textId="77777777" w:rsidR="0001543E" w:rsidRPr="00964E61" w:rsidRDefault="0001543E" w:rsidP="00D5115A">
            <w:pPr>
              <w:pStyle w:val="movimento2"/>
              <w:rPr>
                <w:color w:val="002060"/>
              </w:rPr>
            </w:pPr>
            <w:r w:rsidRPr="00964E61">
              <w:rPr>
                <w:color w:val="002060"/>
              </w:rPr>
              <w:t xml:space="preserve">(FUTSAL POTENZA PICENA) </w:t>
            </w:r>
          </w:p>
        </w:tc>
        <w:tc>
          <w:tcPr>
            <w:tcW w:w="800" w:type="dxa"/>
            <w:tcMar>
              <w:top w:w="20" w:type="dxa"/>
              <w:left w:w="20" w:type="dxa"/>
              <w:bottom w:w="20" w:type="dxa"/>
              <w:right w:w="20" w:type="dxa"/>
            </w:tcMar>
            <w:vAlign w:val="center"/>
          </w:tcPr>
          <w:p w14:paraId="5CBD11E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65DED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235A04" w14:textId="77777777" w:rsidR="0001543E" w:rsidRPr="00964E61" w:rsidRDefault="0001543E" w:rsidP="00D5115A">
            <w:pPr>
              <w:pStyle w:val="movimento2"/>
              <w:rPr>
                <w:color w:val="002060"/>
              </w:rPr>
            </w:pPr>
            <w:r w:rsidRPr="00964E61">
              <w:rPr>
                <w:color w:val="002060"/>
              </w:rPr>
              <w:t> </w:t>
            </w:r>
          </w:p>
        </w:tc>
      </w:tr>
    </w:tbl>
    <w:p w14:paraId="2A635563" w14:textId="77777777" w:rsidR="0001543E" w:rsidRPr="00964E61" w:rsidRDefault="0001543E" w:rsidP="0001543E">
      <w:pPr>
        <w:pStyle w:val="titolo10"/>
        <w:divId w:val="527259509"/>
        <w:rPr>
          <w:color w:val="002060"/>
        </w:rPr>
      </w:pPr>
      <w:r w:rsidRPr="00964E61">
        <w:rPr>
          <w:color w:val="002060"/>
        </w:rPr>
        <w:t xml:space="preserve">GARE DEL 16/ 2/2020 </w:t>
      </w:r>
    </w:p>
    <w:p w14:paraId="3FCF89E9"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7EA8C6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1C1946AD" w14:textId="77777777" w:rsidR="0001543E" w:rsidRPr="00964E61" w:rsidRDefault="0001543E" w:rsidP="0001543E">
      <w:pPr>
        <w:pStyle w:val="titolo30"/>
        <w:divId w:val="527259509"/>
        <w:rPr>
          <w:color w:val="002060"/>
        </w:rPr>
      </w:pPr>
      <w:r w:rsidRPr="00964E61">
        <w:rPr>
          <w:color w:val="002060"/>
        </w:rPr>
        <w:t xml:space="preserve">CALCIATORI ESPULSI </w:t>
      </w:r>
    </w:p>
    <w:p w14:paraId="10B92CF9" w14:textId="77777777" w:rsidR="0001543E" w:rsidRPr="00964E61" w:rsidRDefault="0001543E" w:rsidP="0001543E">
      <w:pPr>
        <w:pStyle w:val="titolo20"/>
        <w:divId w:val="527259509"/>
        <w:rPr>
          <w:color w:val="002060"/>
        </w:rPr>
      </w:pPr>
      <w:r w:rsidRPr="00964E61">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2CEDD86" w14:textId="77777777" w:rsidTr="0001543E">
        <w:trPr>
          <w:divId w:val="527259509"/>
        </w:trPr>
        <w:tc>
          <w:tcPr>
            <w:tcW w:w="2200" w:type="dxa"/>
            <w:tcMar>
              <w:top w:w="20" w:type="dxa"/>
              <w:left w:w="20" w:type="dxa"/>
              <w:bottom w:w="20" w:type="dxa"/>
              <w:right w:w="20" w:type="dxa"/>
            </w:tcMar>
            <w:vAlign w:val="center"/>
          </w:tcPr>
          <w:p w14:paraId="2AFF02EE" w14:textId="77777777" w:rsidR="0001543E" w:rsidRPr="00964E61" w:rsidRDefault="0001543E" w:rsidP="00D5115A">
            <w:pPr>
              <w:pStyle w:val="movimento"/>
              <w:rPr>
                <w:color w:val="002060"/>
              </w:rPr>
            </w:pPr>
            <w:r w:rsidRPr="00964E61">
              <w:rPr>
                <w:color w:val="002060"/>
              </w:rPr>
              <w:t>LO MUZIO ANTONIO</w:t>
            </w:r>
          </w:p>
        </w:tc>
        <w:tc>
          <w:tcPr>
            <w:tcW w:w="2200" w:type="dxa"/>
            <w:tcMar>
              <w:top w:w="20" w:type="dxa"/>
              <w:left w:w="20" w:type="dxa"/>
              <w:bottom w:w="20" w:type="dxa"/>
              <w:right w:w="20" w:type="dxa"/>
            </w:tcMar>
            <w:vAlign w:val="center"/>
          </w:tcPr>
          <w:p w14:paraId="14204053" w14:textId="77777777" w:rsidR="0001543E" w:rsidRPr="00964E61" w:rsidRDefault="0001543E" w:rsidP="00D5115A">
            <w:pPr>
              <w:pStyle w:val="movimento2"/>
              <w:rPr>
                <w:color w:val="002060"/>
              </w:rPr>
            </w:pPr>
            <w:r w:rsidRPr="00964E61">
              <w:rPr>
                <w:color w:val="002060"/>
              </w:rPr>
              <w:t xml:space="preserve">(CERRETO D ESI C5 A.S.D.) </w:t>
            </w:r>
          </w:p>
        </w:tc>
        <w:tc>
          <w:tcPr>
            <w:tcW w:w="800" w:type="dxa"/>
            <w:tcMar>
              <w:top w:w="20" w:type="dxa"/>
              <w:left w:w="20" w:type="dxa"/>
              <w:bottom w:w="20" w:type="dxa"/>
              <w:right w:w="20" w:type="dxa"/>
            </w:tcMar>
            <w:vAlign w:val="center"/>
          </w:tcPr>
          <w:p w14:paraId="34507E2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F047B6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9FE1094" w14:textId="77777777" w:rsidR="0001543E" w:rsidRPr="00964E61" w:rsidRDefault="0001543E" w:rsidP="00D5115A">
            <w:pPr>
              <w:pStyle w:val="movimento2"/>
              <w:rPr>
                <w:color w:val="002060"/>
              </w:rPr>
            </w:pPr>
            <w:r w:rsidRPr="00964E61">
              <w:rPr>
                <w:color w:val="002060"/>
              </w:rPr>
              <w:t> </w:t>
            </w:r>
          </w:p>
        </w:tc>
      </w:tr>
    </w:tbl>
    <w:p w14:paraId="35153CC4" w14:textId="77777777" w:rsidR="0001543E" w:rsidRPr="00964E61" w:rsidRDefault="0001543E" w:rsidP="0001543E">
      <w:pPr>
        <w:pStyle w:val="diffida"/>
        <w:spacing w:before="80" w:beforeAutospacing="0" w:after="40" w:afterAutospacing="0"/>
        <w:divId w:val="527259509"/>
        <w:rPr>
          <w:color w:val="002060"/>
        </w:rPr>
      </w:pPr>
      <w:r w:rsidRPr="00964E61">
        <w:rPr>
          <w:color w:val="002060"/>
        </w:rPr>
        <w:t xml:space="preserve">Espulso per somma di ammonizioni, alla notifica del provvedimento disciplinare rivolgeva frasi offensive all'arbitro. </w:t>
      </w:r>
    </w:p>
    <w:p w14:paraId="0AC8F1F0"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9F649A5"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8DEBCEB" w14:textId="77777777" w:rsidTr="0001543E">
        <w:trPr>
          <w:divId w:val="527259509"/>
        </w:trPr>
        <w:tc>
          <w:tcPr>
            <w:tcW w:w="2200" w:type="dxa"/>
            <w:tcMar>
              <w:top w:w="20" w:type="dxa"/>
              <w:left w:w="20" w:type="dxa"/>
              <w:bottom w:w="20" w:type="dxa"/>
              <w:right w:w="20" w:type="dxa"/>
            </w:tcMar>
            <w:vAlign w:val="center"/>
          </w:tcPr>
          <w:p w14:paraId="58742764" w14:textId="77777777" w:rsidR="0001543E" w:rsidRPr="00964E61" w:rsidRDefault="0001543E" w:rsidP="00D5115A">
            <w:pPr>
              <w:pStyle w:val="movimento"/>
              <w:rPr>
                <w:color w:val="002060"/>
              </w:rPr>
            </w:pPr>
            <w:r w:rsidRPr="00964E61">
              <w:rPr>
                <w:color w:val="002060"/>
              </w:rPr>
              <w:t>DELLAFELICE EDOARDO</w:t>
            </w:r>
          </w:p>
        </w:tc>
        <w:tc>
          <w:tcPr>
            <w:tcW w:w="2200" w:type="dxa"/>
            <w:tcMar>
              <w:top w:w="20" w:type="dxa"/>
              <w:left w:w="20" w:type="dxa"/>
              <w:bottom w:w="20" w:type="dxa"/>
              <w:right w:w="20" w:type="dxa"/>
            </w:tcMar>
            <w:vAlign w:val="center"/>
          </w:tcPr>
          <w:p w14:paraId="7B18091B" w14:textId="77777777" w:rsidR="0001543E" w:rsidRPr="00964E61" w:rsidRDefault="0001543E" w:rsidP="00D5115A">
            <w:pPr>
              <w:pStyle w:val="movimento2"/>
              <w:rPr>
                <w:color w:val="002060"/>
              </w:rPr>
            </w:pPr>
            <w:r w:rsidRPr="00964E61">
              <w:rPr>
                <w:color w:val="002060"/>
              </w:rPr>
              <w:t xml:space="preserve">(SPORTLAND) </w:t>
            </w:r>
          </w:p>
        </w:tc>
        <w:tc>
          <w:tcPr>
            <w:tcW w:w="800" w:type="dxa"/>
            <w:tcMar>
              <w:top w:w="20" w:type="dxa"/>
              <w:left w:w="20" w:type="dxa"/>
              <w:bottom w:w="20" w:type="dxa"/>
              <w:right w:w="20" w:type="dxa"/>
            </w:tcMar>
            <w:vAlign w:val="center"/>
          </w:tcPr>
          <w:p w14:paraId="6422529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3C70F0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6990EEF" w14:textId="77777777" w:rsidR="0001543E" w:rsidRPr="00964E61" w:rsidRDefault="0001543E" w:rsidP="00D5115A">
            <w:pPr>
              <w:pStyle w:val="movimento2"/>
              <w:rPr>
                <w:color w:val="002060"/>
              </w:rPr>
            </w:pPr>
            <w:r w:rsidRPr="00964E61">
              <w:rPr>
                <w:color w:val="002060"/>
              </w:rPr>
              <w:t> </w:t>
            </w:r>
          </w:p>
        </w:tc>
      </w:tr>
    </w:tbl>
    <w:p w14:paraId="240251E6"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79AAB31" w14:textId="77777777" w:rsidTr="0001543E">
        <w:trPr>
          <w:divId w:val="527259509"/>
        </w:trPr>
        <w:tc>
          <w:tcPr>
            <w:tcW w:w="2200" w:type="dxa"/>
            <w:tcMar>
              <w:top w:w="20" w:type="dxa"/>
              <w:left w:w="20" w:type="dxa"/>
              <w:bottom w:w="20" w:type="dxa"/>
              <w:right w:w="20" w:type="dxa"/>
            </w:tcMar>
            <w:vAlign w:val="center"/>
          </w:tcPr>
          <w:p w14:paraId="080CA5D2" w14:textId="77777777" w:rsidR="0001543E" w:rsidRPr="00964E61" w:rsidRDefault="0001543E" w:rsidP="00D5115A">
            <w:pPr>
              <w:pStyle w:val="movimento"/>
              <w:rPr>
                <w:color w:val="002060"/>
              </w:rPr>
            </w:pPr>
            <w:r w:rsidRPr="00964E61">
              <w:rPr>
                <w:color w:val="002060"/>
              </w:rPr>
              <w:t>ANTONIONI ALEX</w:t>
            </w:r>
          </w:p>
        </w:tc>
        <w:tc>
          <w:tcPr>
            <w:tcW w:w="2200" w:type="dxa"/>
            <w:tcMar>
              <w:top w:w="20" w:type="dxa"/>
              <w:left w:w="20" w:type="dxa"/>
              <w:bottom w:w="20" w:type="dxa"/>
              <w:right w:w="20" w:type="dxa"/>
            </w:tcMar>
            <w:vAlign w:val="center"/>
          </w:tcPr>
          <w:p w14:paraId="684224C8" w14:textId="77777777" w:rsidR="0001543E" w:rsidRPr="00964E61" w:rsidRDefault="0001543E" w:rsidP="00D5115A">
            <w:pPr>
              <w:pStyle w:val="movimento2"/>
              <w:rPr>
                <w:color w:val="002060"/>
              </w:rPr>
            </w:pPr>
            <w:r w:rsidRPr="00964E61">
              <w:rPr>
                <w:color w:val="002060"/>
              </w:rPr>
              <w:t xml:space="preserve">(OLYMPIA FANO C5) </w:t>
            </w:r>
          </w:p>
        </w:tc>
        <w:tc>
          <w:tcPr>
            <w:tcW w:w="800" w:type="dxa"/>
            <w:tcMar>
              <w:top w:w="20" w:type="dxa"/>
              <w:left w:w="20" w:type="dxa"/>
              <w:bottom w:w="20" w:type="dxa"/>
              <w:right w:w="20" w:type="dxa"/>
            </w:tcMar>
            <w:vAlign w:val="center"/>
          </w:tcPr>
          <w:p w14:paraId="4C89EF0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2A4191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C627120" w14:textId="77777777" w:rsidR="0001543E" w:rsidRPr="00964E61" w:rsidRDefault="0001543E" w:rsidP="00D5115A">
            <w:pPr>
              <w:pStyle w:val="movimento2"/>
              <w:rPr>
                <w:color w:val="002060"/>
              </w:rPr>
            </w:pPr>
            <w:r w:rsidRPr="00964E61">
              <w:rPr>
                <w:color w:val="002060"/>
              </w:rPr>
              <w:t> </w:t>
            </w:r>
          </w:p>
        </w:tc>
      </w:tr>
    </w:tbl>
    <w:p w14:paraId="03A67D73" w14:textId="77777777" w:rsidR="0001543E" w:rsidRPr="00964E61" w:rsidRDefault="0001543E" w:rsidP="0001543E">
      <w:pPr>
        <w:pStyle w:val="titolo20"/>
        <w:divId w:val="527259509"/>
        <w:rPr>
          <w:color w:val="002060"/>
        </w:rPr>
      </w:pPr>
      <w:r w:rsidRPr="00964E61">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6EFB16C" w14:textId="77777777" w:rsidTr="0001543E">
        <w:trPr>
          <w:divId w:val="527259509"/>
        </w:trPr>
        <w:tc>
          <w:tcPr>
            <w:tcW w:w="2200" w:type="dxa"/>
            <w:tcMar>
              <w:top w:w="20" w:type="dxa"/>
              <w:left w:w="20" w:type="dxa"/>
              <w:bottom w:w="20" w:type="dxa"/>
              <w:right w:w="20" w:type="dxa"/>
            </w:tcMar>
            <w:vAlign w:val="center"/>
          </w:tcPr>
          <w:p w14:paraId="252767FD" w14:textId="77777777" w:rsidR="0001543E" w:rsidRPr="00964E61" w:rsidRDefault="0001543E" w:rsidP="00D5115A">
            <w:pPr>
              <w:pStyle w:val="movimento"/>
              <w:rPr>
                <w:color w:val="002060"/>
              </w:rPr>
            </w:pPr>
            <w:r w:rsidRPr="00964E61">
              <w:rPr>
                <w:color w:val="002060"/>
              </w:rPr>
              <w:t>REKA DANIEL</w:t>
            </w:r>
          </w:p>
        </w:tc>
        <w:tc>
          <w:tcPr>
            <w:tcW w:w="2200" w:type="dxa"/>
            <w:tcMar>
              <w:top w:w="20" w:type="dxa"/>
              <w:left w:w="20" w:type="dxa"/>
              <w:bottom w:w="20" w:type="dxa"/>
              <w:right w:w="20" w:type="dxa"/>
            </w:tcMar>
            <w:vAlign w:val="center"/>
          </w:tcPr>
          <w:p w14:paraId="73CD2C20" w14:textId="77777777" w:rsidR="0001543E" w:rsidRPr="00964E61" w:rsidRDefault="0001543E" w:rsidP="00D5115A">
            <w:pPr>
              <w:pStyle w:val="movimento2"/>
              <w:rPr>
                <w:color w:val="002060"/>
              </w:rPr>
            </w:pPr>
            <w:r w:rsidRPr="00964E61">
              <w:rPr>
                <w:color w:val="002060"/>
              </w:rPr>
              <w:t xml:space="preserve">(CERRETO D ESI C5 A.S.D.) </w:t>
            </w:r>
          </w:p>
        </w:tc>
        <w:tc>
          <w:tcPr>
            <w:tcW w:w="800" w:type="dxa"/>
            <w:tcMar>
              <w:top w:w="20" w:type="dxa"/>
              <w:left w:w="20" w:type="dxa"/>
              <w:bottom w:w="20" w:type="dxa"/>
              <w:right w:w="20" w:type="dxa"/>
            </w:tcMar>
            <w:vAlign w:val="center"/>
          </w:tcPr>
          <w:p w14:paraId="2122B1F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118786" w14:textId="77777777" w:rsidR="0001543E" w:rsidRPr="00964E61" w:rsidRDefault="0001543E" w:rsidP="00D5115A">
            <w:pPr>
              <w:pStyle w:val="movimento"/>
              <w:rPr>
                <w:color w:val="002060"/>
              </w:rPr>
            </w:pPr>
            <w:r w:rsidRPr="00964E61">
              <w:rPr>
                <w:color w:val="002060"/>
              </w:rPr>
              <w:t>LANTERMO DIEGO</w:t>
            </w:r>
          </w:p>
        </w:tc>
        <w:tc>
          <w:tcPr>
            <w:tcW w:w="2200" w:type="dxa"/>
            <w:tcMar>
              <w:top w:w="20" w:type="dxa"/>
              <w:left w:w="20" w:type="dxa"/>
              <w:bottom w:w="20" w:type="dxa"/>
              <w:right w:w="20" w:type="dxa"/>
            </w:tcMar>
            <w:vAlign w:val="center"/>
          </w:tcPr>
          <w:p w14:paraId="7A890E1F" w14:textId="77777777" w:rsidR="0001543E" w:rsidRPr="00964E61" w:rsidRDefault="0001543E" w:rsidP="00D5115A">
            <w:pPr>
              <w:pStyle w:val="movimento2"/>
              <w:rPr>
                <w:color w:val="002060"/>
              </w:rPr>
            </w:pPr>
            <w:r w:rsidRPr="00964E61">
              <w:rPr>
                <w:color w:val="002060"/>
              </w:rPr>
              <w:t xml:space="preserve">(U.MANDOLESI CALCIO) </w:t>
            </w:r>
          </w:p>
        </w:tc>
      </w:tr>
    </w:tbl>
    <w:p w14:paraId="6476674E"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A408646" w14:textId="77777777" w:rsidTr="0001543E">
        <w:trPr>
          <w:divId w:val="527259509"/>
        </w:trPr>
        <w:tc>
          <w:tcPr>
            <w:tcW w:w="2200" w:type="dxa"/>
            <w:tcMar>
              <w:top w:w="20" w:type="dxa"/>
              <w:left w:w="20" w:type="dxa"/>
              <w:bottom w:w="20" w:type="dxa"/>
              <w:right w:w="20" w:type="dxa"/>
            </w:tcMar>
            <w:vAlign w:val="center"/>
          </w:tcPr>
          <w:p w14:paraId="2D660AE8" w14:textId="77777777" w:rsidR="0001543E" w:rsidRPr="00964E61" w:rsidRDefault="0001543E" w:rsidP="00D5115A">
            <w:pPr>
              <w:pStyle w:val="movimento"/>
              <w:rPr>
                <w:color w:val="002060"/>
              </w:rPr>
            </w:pPr>
            <w:r w:rsidRPr="00964E61">
              <w:rPr>
                <w:color w:val="002060"/>
              </w:rPr>
              <w:t>BIAGINI MARCO</w:t>
            </w:r>
          </w:p>
        </w:tc>
        <w:tc>
          <w:tcPr>
            <w:tcW w:w="2200" w:type="dxa"/>
            <w:tcMar>
              <w:top w:w="20" w:type="dxa"/>
              <w:left w:w="20" w:type="dxa"/>
              <w:bottom w:w="20" w:type="dxa"/>
              <w:right w:w="20" w:type="dxa"/>
            </w:tcMar>
            <w:vAlign w:val="center"/>
          </w:tcPr>
          <w:p w14:paraId="3EBD2B84"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7A3B3A7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D400848" w14:textId="77777777" w:rsidR="0001543E" w:rsidRPr="00964E61" w:rsidRDefault="0001543E" w:rsidP="00D5115A">
            <w:pPr>
              <w:pStyle w:val="movimento"/>
              <w:rPr>
                <w:color w:val="002060"/>
              </w:rPr>
            </w:pPr>
            <w:r w:rsidRPr="00964E61">
              <w:rPr>
                <w:color w:val="002060"/>
              </w:rPr>
              <w:t>BELLABARBA LORENZO</w:t>
            </w:r>
          </w:p>
        </w:tc>
        <w:tc>
          <w:tcPr>
            <w:tcW w:w="2200" w:type="dxa"/>
            <w:tcMar>
              <w:top w:w="20" w:type="dxa"/>
              <w:left w:w="20" w:type="dxa"/>
              <w:bottom w:w="20" w:type="dxa"/>
              <w:right w:w="20" w:type="dxa"/>
            </w:tcMar>
            <w:vAlign w:val="center"/>
          </w:tcPr>
          <w:p w14:paraId="2C8A8C99" w14:textId="77777777" w:rsidR="0001543E" w:rsidRPr="00964E61" w:rsidRDefault="0001543E" w:rsidP="00D5115A">
            <w:pPr>
              <w:pStyle w:val="movimento2"/>
              <w:rPr>
                <w:color w:val="002060"/>
              </w:rPr>
            </w:pPr>
            <w:r w:rsidRPr="00964E61">
              <w:rPr>
                <w:color w:val="002060"/>
              </w:rPr>
              <w:t xml:space="preserve">(NUOVA JUVENTINA FFC) </w:t>
            </w:r>
          </w:p>
        </w:tc>
      </w:tr>
      <w:tr w:rsidR="0001543E" w:rsidRPr="00964E61" w14:paraId="717EC1B5" w14:textId="77777777" w:rsidTr="0001543E">
        <w:trPr>
          <w:divId w:val="527259509"/>
        </w:trPr>
        <w:tc>
          <w:tcPr>
            <w:tcW w:w="2200" w:type="dxa"/>
            <w:tcMar>
              <w:top w:w="20" w:type="dxa"/>
              <w:left w:w="20" w:type="dxa"/>
              <w:bottom w:w="20" w:type="dxa"/>
              <w:right w:w="20" w:type="dxa"/>
            </w:tcMar>
            <w:vAlign w:val="center"/>
          </w:tcPr>
          <w:p w14:paraId="786C0A36" w14:textId="77777777" w:rsidR="0001543E" w:rsidRPr="00964E61" w:rsidRDefault="0001543E" w:rsidP="00D5115A">
            <w:pPr>
              <w:pStyle w:val="movimento"/>
              <w:rPr>
                <w:color w:val="002060"/>
              </w:rPr>
            </w:pPr>
            <w:r w:rsidRPr="00964E61">
              <w:rPr>
                <w:color w:val="002060"/>
              </w:rPr>
              <w:t>PUPI VALERIO</w:t>
            </w:r>
          </w:p>
        </w:tc>
        <w:tc>
          <w:tcPr>
            <w:tcW w:w="2200" w:type="dxa"/>
            <w:tcMar>
              <w:top w:w="20" w:type="dxa"/>
              <w:left w:w="20" w:type="dxa"/>
              <w:bottom w:w="20" w:type="dxa"/>
              <w:right w:w="20" w:type="dxa"/>
            </w:tcMar>
            <w:vAlign w:val="center"/>
          </w:tcPr>
          <w:p w14:paraId="63D0B133" w14:textId="77777777" w:rsidR="0001543E" w:rsidRPr="00964E61" w:rsidRDefault="0001543E" w:rsidP="00D5115A">
            <w:pPr>
              <w:pStyle w:val="movimento2"/>
              <w:rPr>
                <w:color w:val="002060"/>
              </w:rPr>
            </w:pPr>
            <w:r w:rsidRPr="00964E61">
              <w:rPr>
                <w:color w:val="002060"/>
              </w:rPr>
              <w:t xml:space="preserve">(REAL ANCARIA) </w:t>
            </w:r>
          </w:p>
        </w:tc>
        <w:tc>
          <w:tcPr>
            <w:tcW w:w="800" w:type="dxa"/>
            <w:tcMar>
              <w:top w:w="20" w:type="dxa"/>
              <w:left w:w="20" w:type="dxa"/>
              <w:bottom w:w="20" w:type="dxa"/>
              <w:right w:w="20" w:type="dxa"/>
            </w:tcMar>
            <w:vAlign w:val="center"/>
          </w:tcPr>
          <w:p w14:paraId="582AEDD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1F2EB56" w14:textId="77777777" w:rsidR="0001543E" w:rsidRPr="00964E61" w:rsidRDefault="0001543E" w:rsidP="00D5115A">
            <w:pPr>
              <w:pStyle w:val="movimento"/>
              <w:rPr>
                <w:color w:val="002060"/>
              </w:rPr>
            </w:pPr>
            <w:r w:rsidRPr="00964E61">
              <w:rPr>
                <w:color w:val="002060"/>
              </w:rPr>
              <w:t>QUINZI MATTIA ELIA</w:t>
            </w:r>
          </w:p>
        </w:tc>
        <w:tc>
          <w:tcPr>
            <w:tcW w:w="2200" w:type="dxa"/>
            <w:tcMar>
              <w:top w:w="20" w:type="dxa"/>
              <w:left w:w="20" w:type="dxa"/>
              <w:bottom w:w="20" w:type="dxa"/>
              <w:right w:w="20" w:type="dxa"/>
            </w:tcMar>
            <w:vAlign w:val="center"/>
          </w:tcPr>
          <w:p w14:paraId="5F3AE562" w14:textId="77777777" w:rsidR="0001543E" w:rsidRPr="00964E61" w:rsidRDefault="0001543E" w:rsidP="00D5115A">
            <w:pPr>
              <w:pStyle w:val="movimento2"/>
              <w:rPr>
                <w:color w:val="002060"/>
              </w:rPr>
            </w:pPr>
            <w:r w:rsidRPr="00964E61">
              <w:rPr>
                <w:color w:val="002060"/>
              </w:rPr>
              <w:t xml:space="preserve">(U.MANDOLESI CALCIO) </w:t>
            </w:r>
          </w:p>
        </w:tc>
      </w:tr>
    </w:tbl>
    <w:p w14:paraId="26DA3D2F"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1FDD273" w14:textId="77777777" w:rsidTr="0001543E">
        <w:trPr>
          <w:divId w:val="527259509"/>
        </w:trPr>
        <w:tc>
          <w:tcPr>
            <w:tcW w:w="2200" w:type="dxa"/>
            <w:tcMar>
              <w:top w:w="20" w:type="dxa"/>
              <w:left w:w="20" w:type="dxa"/>
              <w:bottom w:w="20" w:type="dxa"/>
              <w:right w:w="20" w:type="dxa"/>
            </w:tcMar>
            <w:vAlign w:val="center"/>
          </w:tcPr>
          <w:p w14:paraId="1D69F471" w14:textId="77777777" w:rsidR="0001543E" w:rsidRPr="00964E61" w:rsidRDefault="0001543E" w:rsidP="00D5115A">
            <w:pPr>
              <w:pStyle w:val="movimento"/>
              <w:rPr>
                <w:color w:val="002060"/>
              </w:rPr>
            </w:pPr>
            <w:r w:rsidRPr="00964E61">
              <w:rPr>
                <w:color w:val="002060"/>
              </w:rPr>
              <w:t>GAMBARARA LUCA</w:t>
            </w:r>
          </w:p>
        </w:tc>
        <w:tc>
          <w:tcPr>
            <w:tcW w:w="2200" w:type="dxa"/>
            <w:tcMar>
              <w:top w:w="20" w:type="dxa"/>
              <w:left w:w="20" w:type="dxa"/>
              <w:bottom w:w="20" w:type="dxa"/>
              <w:right w:w="20" w:type="dxa"/>
            </w:tcMar>
            <w:vAlign w:val="center"/>
          </w:tcPr>
          <w:p w14:paraId="04D347A8" w14:textId="77777777" w:rsidR="0001543E" w:rsidRPr="00964E61" w:rsidRDefault="0001543E" w:rsidP="00D5115A">
            <w:pPr>
              <w:pStyle w:val="movimento2"/>
              <w:rPr>
                <w:color w:val="002060"/>
              </w:rPr>
            </w:pPr>
            <w:r w:rsidRPr="00964E61">
              <w:rPr>
                <w:color w:val="002060"/>
              </w:rPr>
              <w:t xml:space="preserve">(ATL URBINO C5 1999) </w:t>
            </w:r>
          </w:p>
        </w:tc>
        <w:tc>
          <w:tcPr>
            <w:tcW w:w="800" w:type="dxa"/>
            <w:tcMar>
              <w:top w:w="20" w:type="dxa"/>
              <w:left w:w="20" w:type="dxa"/>
              <w:bottom w:w="20" w:type="dxa"/>
              <w:right w:w="20" w:type="dxa"/>
            </w:tcMar>
            <w:vAlign w:val="center"/>
          </w:tcPr>
          <w:p w14:paraId="387098C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2A1CC3B" w14:textId="77777777" w:rsidR="0001543E" w:rsidRPr="00964E61" w:rsidRDefault="0001543E" w:rsidP="00D5115A">
            <w:pPr>
              <w:pStyle w:val="movimento"/>
              <w:rPr>
                <w:color w:val="002060"/>
              </w:rPr>
            </w:pPr>
            <w:r w:rsidRPr="00964E61">
              <w:rPr>
                <w:color w:val="002060"/>
              </w:rPr>
              <w:t>BUGIARDINI CARLO</w:t>
            </w:r>
          </w:p>
        </w:tc>
        <w:tc>
          <w:tcPr>
            <w:tcW w:w="2200" w:type="dxa"/>
            <w:tcMar>
              <w:top w:w="20" w:type="dxa"/>
              <w:left w:w="20" w:type="dxa"/>
              <w:bottom w:w="20" w:type="dxa"/>
              <w:right w:w="20" w:type="dxa"/>
            </w:tcMar>
            <w:vAlign w:val="center"/>
          </w:tcPr>
          <w:p w14:paraId="2424C748" w14:textId="77777777" w:rsidR="0001543E" w:rsidRPr="00964E61" w:rsidRDefault="0001543E" w:rsidP="00D5115A">
            <w:pPr>
              <w:pStyle w:val="movimento2"/>
              <w:rPr>
                <w:color w:val="002060"/>
              </w:rPr>
            </w:pPr>
            <w:r w:rsidRPr="00964E61">
              <w:rPr>
                <w:color w:val="002060"/>
              </w:rPr>
              <w:t xml:space="preserve">(U.MANDOLESI CALCIO) </w:t>
            </w:r>
          </w:p>
        </w:tc>
      </w:tr>
      <w:tr w:rsidR="0001543E" w:rsidRPr="00964E61" w14:paraId="1067944E" w14:textId="77777777" w:rsidTr="0001543E">
        <w:trPr>
          <w:divId w:val="527259509"/>
        </w:trPr>
        <w:tc>
          <w:tcPr>
            <w:tcW w:w="2200" w:type="dxa"/>
            <w:tcMar>
              <w:top w:w="20" w:type="dxa"/>
              <w:left w:w="20" w:type="dxa"/>
              <w:bottom w:w="20" w:type="dxa"/>
              <w:right w:w="20" w:type="dxa"/>
            </w:tcMar>
            <w:vAlign w:val="center"/>
          </w:tcPr>
          <w:p w14:paraId="717F4F94" w14:textId="77777777" w:rsidR="0001543E" w:rsidRPr="00964E61" w:rsidRDefault="0001543E" w:rsidP="00D5115A">
            <w:pPr>
              <w:pStyle w:val="movimento"/>
              <w:rPr>
                <w:color w:val="002060"/>
              </w:rPr>
            </w:pPr>
            <w:r w:rsidRPr="00964E61">
              <w:rPr>
                <w:color w:val="002060"/>
              </w:rPr>
              <w:t>BELARDINELLI MANUEL</w:t>
            </w:r>
          </w:p>
        </w:tc>
        <w:tc>
          <w:tcPr>
            <w:tcW w:w="2200" w:type="dxa"/>
            <w:tcMar>
              <w:top w:w="20" w:type="dxa"/>
              <w:left w:w="20" w:type="dxa"/>
              <w:bottom w:w="20" w:type="dxa"/>
              <w:right w:w="20" w:type="dxa"/>
            </w:tcMar>
            <w:vAlign w:val="center"/>
          </w:tcPr>
          <w:p w14:paraId="3C1CDDBF" w14:textId="77777777" w:rsidR="0001543E" w:rsidRPr="00964E61" w:rsidRDefault="0001543E" w:rsidP="00D5115A">
            <w:pPr>
              <w:pStyle w:val="movimento2"/>
              <w:rPr>
                <w:color w:val="002060"/>
              </w:rPr>
            </w:pPr>
            <w:r w:rsidRPr="00964E61">
              <w:rPr>
                <w:color w:val="002060"/>
              </w:rPr>
              <w:t xml:space="preserve">(VERBENA C5 ANCONA) </w:t>
            </w:r>
          </w:p>
        </w:tc>
        <w:tc>
          <w:tcPr>
            <w:tcW w:w="800" w:type="dxa"/>
            <w:tcMar>
              <w:top w:w="20" w:type="dxa"/>
              <w:left w:w="20" w:type="dxa"/>
              <w:bottom w:w="20" w:type="dxa"/>
              <w:right w:w="20" w:type="dxa"/>
            </w:tcMar>
            <w:vAlign w:val="center"/>
          </w:tcPr>
          <w:p w14:paraId="3A73C15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CC7E4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115E7BA" w14:textId="77777777" w:rsidR="0001543E" w:rsidRPr="00964E61" w:rsidRDefault="0001543E" w:rsidP="00D5115A">
            <w:pPr>
              <w:pStyle w:val="movimento2"/>
              <w:rPr>
                <w:color w:val="002060"/>
              </w:rPr>
            </w:pPr>
            <w:r w:rsidRPr="00964E61">
              <w:rPr>
                <w:color w:val="002060"/>
              </w:rPr>
              <w:t> </w:t>
            </w:r>
          </w:p>
        </w:tc>
      </w:tr>
    </w:tbl>
    <w:p w14:paraId="70B11D9E"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36C4854A" w14:textId="77777777" w:rsidTr="0001543E">
        <w:trPr>
          <w:divId w:val="527259509"/>
        </w:trPr>
        <w:tc>
          <w:tcPr>
            <w:tcW w:w="2200" w:type="dxa"/>
            <w:tcMar>
              <w:top w:w="20" w:type="dxa"/>
              <w:left w:w="20" w:type="dxa"/>
              <w:bottom w:w="20" w:type="dxa"/>
              <w:right w:w="20" w:type="dxa"/>
            </w:tcMar>
            <w:vAlign w:val="center"/>
          </w:tcPr>
          <w:p w14:paraId="55CA39D2" w14:textId="77777777" w:rsidR="0001543E" w:rsidRPr="00964E61" w:rsidRDefault="0001543E" w:rsidP="00D5115A">
            <w:pPr>
              <w:pStyle w:val="movimento"/>
              <w:rPr>
                <w:color w:val="002060"/>
              </w:rPr>
            </w:pPr>
            <w:r w:rsidRPr="00964E61">
              <w:rPr>
                <w:color w:val="002060"/>
              </w:rPr>
              <w:t>FEDELI FRANCESCO</w:t>
            </w:r>
          </w:p>
        </w:tc>
        <w:tc>
          <w:tcPr>
            <w:tcW w:w="2200" w:type="dxa"/>
            <w:tcMar>
              <w:top w:w="20" w:type="dxa"/>
              <w:left w:w="20" w:type="dxa"/>
              <w:bottom w:w="20" w:type="dxa"/>
              <w:right w:w="20" w:type="dxa"/>
            </w:tcMar>
            <w:vAlign w:val="center"/>
          </w:tcPr>
          <w:p w14:paraId="4A191E35" w14:textId="77777777" w:rsidR="0001543E" w:rsidRPr="00964E61" w:rsidRDefault="0001543E" w:rsidP="00D5115A">
            <w:pPr>
              <w:pStyle w:val="movimento2"/>
              <w:rPr>
                <w:color w:val="002060"/>
              </w:rPr>
            </w:pPr>
            <w:r w:rsidRPr="00964E61">
              <w:rPr>
                <w:color w:val="002060"/>
              </w:rPr>
              <w:t xml:space="preserve">(CALCIO A 5 CORINALDO) </w:t>
            </w:r>
          </w:p>
        </w:tc>
        <w:tc>
          <w:tcPr>
            <w:tcW w:w="800" w:type="dxa"/>
            <w:tcMar>
              <w:top w:w="20" w:type="dxa"/>
              <w:left w:w="20" w:type="dxa"/>
              <w:bottom w:w="20" w:type="dxa"/>
              <w:right w:w="20" w:type="dxa"/>
            </w:tcMar>
            <w:vAlign w:val="center"/>
          </w:tcPr>
          <w:p w14:paraId="40A8A6D4"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114E91C" w14:textId="77777777" w:rsidR="0001543E" w:rsidRPr="00964E61" w:rsidRDefault="0001543E" w:rsidP="00D5115A">
            <w:pPr>
              <w:pStyle w:val="movimento"/>
              <w:rPr>
                <w:color w:val="002060"/>
              </w:rPr>
            </w:pPr>
            <w:r w:rsidRPr="00964E61">
              <w:rPr>
                <w:color w:val="002060"/>
              </w:rPr>
              <w:t>PICCIONI LORENZO</w:t>
            </w:r>
          </w:p>
        </w:tc>
        <w:tc>
          <w:tcPr>
            <w:tcW w:w="2200" w:type="dxa"/>
            <w:tcMar>
              <w:top w:w="20" w:type="dxa"/>
              <w:left w:w="20" w:type="dxa"/>
              <w:bottom w:w="20" w:type="dxa"/>
              <w:right w:w="20" w:type="dxa"/>
            </w:tcMar>
            <w:vAlign w:val="center"/>
          </w:tcPr>
          <w:p w14:paraId="3A3FA5B3" w14:textId="77777777" w:rsidR="0001543E" w:rsidRPr="00964E61" w:rsidRDefault="0001543E" w:rsidP="00D5115A">
            <w:pPr>
              <w:pStyle w:val="movimento2"/>
              <w:rPr>
                <w:color w:val="002060"/>
              </w:rPr>
            </w:pPr>
            <w:r w:rsidRPr="00964E61">
              <w:rPr>
                <w:color w:val="002060"/>
              </w:rPr>
              <w:t xml:space="preserve">(CERRETO D ESI C5 A.S.D.) </w:t>
            </w:r>
          </w:p>
        </w:tc>
      </w:tr>
      <w:tr w:rsidR="0001543E" w:rsidRPr="00964E61" w14:paraId="7F0AA069" w14:textId="77777777" w:rsidTr="0001543E">
        <w:trPr>
          <w:divId w:val="527259509"/>
        </w:trPr>
        <w:tc>
          <w:tcPr>
            <w:tcW w:w="2200" w:type="dxa"/>
            <w:tcMar>
              <w:top w:w="20" w:type="dxa"/>
              <w:left w:w="20" w:type="dxa"/>
              <w:bottom w:w="20" w:type="dxa"/>
              <w:right w:w="20" w:type="dxa"/>
            </w:tcMar>
            <w:vAlign w:val="center"/>
          </w:tcPr>
          <w:p w14:paraId="2C3A49BE" w14:textId="77777777" w:rsidR="0001543E" w:rsidRPr="00964E61" w:rsidRDefault="0001543E" w:rsidP="00D5115A">
            <w:pPr>
              <w:pStyle w:val="movimento"/>
              <w:rPr>
                <w:color w:val="002060"/>
              </w:rPr>
            </w:pPr>
            <w:r w:rsidRPr="00964E61">
              <w:rPr>
                <w:color w:val="002060"/>
              </w:rPr>
              <w:t>IORIO MATTIA</w:t>
            </w:r>
          </w:p>
        </w:tc>
        <w:tc>
          <w:tcPr>
            <w:tcW w:w="2200" w:type="dxa"/>
            <w:tcMar>
              <w:top w:w="20" w:type="dxa"/>
              <w:left w:w="20" w:type="dxa"/>
              <w:bottom w:w="20" w:type="dxa"/>
              <w:right w:w="20" w:type="dxa"/>
            </w:tcMar>
            <w:vAlign w:val="center"/>
          </w:tcPr>
          <w:p w14:paraId="532BBA0A" w14:textId="77777777" w:rsidR="0001543E" w:rsidRPr="00964E61" w:rsidRDefault="0001543E" w:rsidP="00D5115A">
            <w:pPr>
              <w:pStyle w:val="movimento2"/>
              <w:rPr>
                <w:color w:val="002060"/>
              </w:rPr>
            </w:pPr>
            <w:r w:rsidRPr="00964E61">
              <w:rPr>
                <w:color w:val="002060"/>
              </w:rPr>
              <w:t xml:space="preserve">(VERBENA C5 ANCONA) </w:t>
            </w:r>
          </w:p>
        </w:tc>
        <w:tc>
          <w:tcPr>
            <w:tcW w:w="800" w:type="dxa"/>
            <w:tcMar>
              <w:top w:w="20" w:type="dxa"/>
              <w:left w:w="20" w:type="dxa"/>
              <w:bottom w:w="20" w:type="dxa"/>
              <w:right w:w="20" w:type="dxa"/>
            </w:tcMar>
            <w:vAlign w:val="center"/>
          </w:tcPr>
          <w:p w14:paraId="4F8CFE6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F0991E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D2F6A37" w14:textId="77777777" w:rsidR="0001543E" w:rsidRPr="00964E61" w:rsidRDefault="0001543E" w:rsidP="00D5115A">
            <w:pPr>
              <w:pStyle w:val="movimento2"/>
              <w:rPr>
                <w:color w:val="002060"/>
              </w:rPr>
            </w:pPr>
            <w:r w:rsidRPr="00964E61">
              <w:rPr>
                <w:color w:val="002060"/>
              </w:rPr>
              <w:t> </w:t>
            </w:r>
          </w:p>
        </w:tc>
      </w:tr>
    </w:tbl>
    <w:p w14:paraId="55B8D394" w14:textId="77777777" w:rsidR="0001543E" w:rsidRDefault="0001543E" w:rsidP="0001543E">
      <w:pPr>
        <w:pStyle w:val="breakline"/>
        <w:divId w:val="527259509"/>
        <w:rPr>
          <w:color w:val="002060"/>
        </w:rPr>
      </w:pPr>
    </w:p>
    <w:p w14:paraId="2E99C34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BE59E49"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2F63D66" w14:textId="77777777" w:rsidR="0001543E" w:rsidRPr="00964E61" w:rsidRDefault="0001543E" w:rsidP="0001543E">
      <w:pPr>
        <w:pStyle w:val="breakline"/>
        <w:divId w:val="527259509"/>
        <w:rPr>
          <w:color w:val="002060"/>
        </w:rPr>
      </w:pPr>
    </w:p>
    <w:p w14:paraId="0B9E3498" w14:textId="77777777" w:rsidR="0001543E" w:rsidRPr="00964E61" w:rsidRDefault="0001543E" w:rsidP="0001543E">
      <w:pPr>
        <w:pStyle w:val="TITOLOPRINC"/>
        <w:divId w:val="527259509"/>
        <w:rPr>
          <w:color w:val="002060"/>
        </w:rPr>
      </w:pPr>
      <w:r w:rsidRPr="00964E61">
        <w:rPr>
          <w:color w:val="002060"/>
        </w:rPr>
        <w:t>CLASSIFICA</w:t>
      </w:r>
    </w:p>
    <w:p w14:paraId="4F546A15" w14:textId="77777777" w:rsidR="0001543E" w:rsidRPr="00964E61" w:rsidRDefault="0001543E" w:rsidP="0001543E">
      <w:pPr>
        <w:pStyle w:val="breakline"/>
        <w:divId w:val="527259509"/>
        <w:rPr>
          <w:color w:val="002060"/>
        </w:rPr>
      </w:pPr>
    </w:p>
    <w:p w14:paraId="747690AD" w14:textId="77777777" w:rsidR="0001543E" w:rsidRPr="00964E61" w:rsidRDefault="0001543E" w:rsidP="0001543E">
      <w:pPr>
        <w:pStyle w:val="breakline"/>
        <w:divId w:val="527259509"/>
        <w:rPr>
          <w:color w:val="002060"/>
        </w:rPr>
      </w:pPr>
    </w:p>
    <w:p w14:paraId="03993004"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BB56F35"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3C3F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1FBFA"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C7B77"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94F50"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0463B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1368C"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66A0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D9DB4"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7C71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E0512" w14:textId="77777777" w:rsidR="0001543E" w:rsidRPr="00964E61" w:rsidRDefault="0001543E" w:rsidP="00D5115A">
            <w:pPr>
              <w:pStyle w:val="HEADERTABELLA"/>
              <w:rPr>
                <w:color w:val="002060"/>
              </w:rPr>
            </w:pPr>
            <w:r w:rsidRPr="00964E61">
              <w:rPr>
                <w:color w:val="002060"/>
              </w:rPr>
              <w:t>PE</w:t>
            </w:r>
          </w:p>
        </w:tc>
      </w:tr>
      <w:tr w:rsidR="0001543E" w:rsidRPr="00964E61" w14:paraId="5448D8EA"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784521" w14:textId="77777777" w:rsidR="0001543E" w:rsidRPr="00964E61" w:rsidRDefault="0001543E" w:rsidP="00D5115A">
            <w:pPr>
              <w:pStyle w:val="ROWTABELLA"/>
              <w:rPr>
                <w:color w:val="002060"/>
              </w:rPr>
            </w:pPr>
            <w:r w:rsidRPr="00964E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0ED0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166D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2ABA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0214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AA559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1B0B6"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4F475"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30B2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F2770" w14:textId="77777777" w:rsidR="0001543E" w:rsidRPr="00964E61" w:rsidRDefault="0001543E" w:rsidP="00D5115A">
            <w:pPr>
              <w:pStyle w:val="ROWTABELLA"/>
              <w:jc w:val="center"/>
              <w:rPr>
                <w:color w:val="002060"/>
              </w:rPr>
            </w:pPr>
            <w:r w:rsidRPr="00964E61">
              <w:rPr>
                <w:color w:val="002060"/>
              </w:rPr>
              <w:t>0</w:t>
            </w:r>
          </w:p>
        </w:tc>
      </w:tr>
      <w:tr w:rsidR="0001543E" w:rsidRPr="00964E61" w14:paraId="5DD5651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B67210" w14:textId="77777777" w:rsidR="0001543E" w:rsidRPr="00964E61" w:rsidRDefault="0001543E" w:rsidP="00D5115A">
            <w:pPr>
              <w:pStyle w:val="ROWTABELLA"/>
              <w:rPr>
                <w:color w:val="002060"/>
              </w:rPr>
            </w:pPr>
            <w:r w:rsidRPr="00964E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27640"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BF561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4B00"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B18C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1E1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45ECB"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55F9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13FD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B9524" w14:textId="77777777" w:rsidR="0001543E" w:rsidRPr="00964E61" w:rsidRDefault="0001543E" w:rsidP="00D5115A">
            <w:pPr>
              <w:pStyle w:val="ROWTABELLA"/>
              <w:jc w:val="center"/>
              <w:rPr>
                <w:color w:val="002060"/>
              </w:rPr>
            </w:pPr>
            <w:r w:rsidRPr="00964E61">
              <w:rPr>
                <w:color w:val="002060"/>
              </w:rPr>
              <w:t>0</w:t>
            </w:r>
          </w:p>
        </w:tc>
      </w:tr>
      <w:tr w:rsidR="0001543E" w:rsidRPr="00964E61" w14:paraId="6DDBEC6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93E31E" w14:textId="77777777" w:rsidR="0001543E" w:rsidRPr="00964E61" w:rsidRDefault="0001543E" w:rsidP="00D5115A">
            <w:pPr>
              <w:pStyle w:val="ROWTABELLA"/>
              <w:rPr>
                <w:color w:val="002060"/>
              </w:rPr>
            </w:pPr>
            <w:r w:rsidRPr="00964E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CE5D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A512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9370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05E1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720D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42C61"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74F5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BAF1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91A89" w14:textId="77777777" w:rsidR="0001543E" w:rsidRPr="00964E61" w:rsidRDefault="0001543E" w:rsidP="00D5115A">
            <w:pPr>
              <w:pStyle w:val="ROWTABELLA"/>
              <w:jc w:val="center"/>
              <w:rPr>
                <w:color w:val="002060"/>
              </w:rPr>
            </w:pPr>
            <w:r w:rsidRPr="00964E61">
              <w:rPr>
                <w:color w:val="002060"/>
              </w:rPr>
              <w:t>0</w:t>
            </w:r>
          </w:p>
        </w:tc>
      </w:tr>
      <w:tr w:rsidR="0001543E" w:rsidRPr="00964E61" w14:paraId="748FAD2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094E8A" w14:textId="77777777" w:rsidR="0001543E" w:rsidRPr="00964E61" w:rsidRDefault="0001543E" w:rsidP="00D5115A">
            <w:pPr>
              <w:pStyle w:val="ROWTABELLA"/>
              <w:rPr>
                <w:color w:val="002060"/>
              </w:rPr>
            </w:pPr>
            <w:r w:rsidRPr="00964E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6C83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CD0A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CB61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23E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ABCF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085A8"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458C4"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E562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B24CE" w14:textId="77777777" w:rsidR="0001543E" w:rsidRPr="00964E61" w:rsidRDefault="0001543E" w:rsidP="00D5115A">
            <w:pPr>
              <w:pStyle w:val="ROWTABELLA"/>
              <w:jc w:val="center"/>
              <w:rPr>
                <w:color w:val="002060"/>
              </w:rPr>
            </w:pPr>
            <w:r w:rsidRPr="00964E61">
              <w:rPr>
                <w:color w:val="002060"/>
              </w:rPr>
              <w:t>0</w:t>
            </w:r>
          </w:p>
        </w:tc>
      </w:tr>
      <w:tr w:rsidR="0001543E" w:rsidRPr="00964E61" w14:paraId="316F414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F1B0F7"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ED5D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D5D7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83E7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1C5C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C6B7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43CE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04C7F"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365ED"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9FB01" w14:textId="77777777" w:rsidR="0001543E" w:rsidRPr="00964E61" w:rsidRDefault="0001543E" w:rsidP="00D5115A">
            <w:pPr>
              <w:pStyle w:val="ROWTABELLA"/>
              <w:jc w:val="center"/>
              <w:rPr>
                <w:color w:val="002060"/>
              </w:rPr>
            </w:pPr>
            <w:r w:rsidRPr="00964E61">
              <w:rPr>
                <w:color w:val="002060"/>
              </w:rPr>
              <w:t>0</w:t>
            </w:r>
          </w:p>
        </w:tc>
      </w:tr>
      <w:tr w:rsidR="0001543E" w:rsidRPr="00964E61" w14:paraId="68DAEF3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277066" w14:textId="77777777" w:rsidR="0001543E" w:rsidRPr="00964E61" w:rsidRDefault="0001543E" w:rsidP="00D5115A">
            <w:pPr>
              <w:pStyle w:val="ROWTABELLA"/>
              <w:rPr>
                <w:color w:val="002060"/>
              </w:rPr>
            </w:pPr>
            <w:r w:rsidRPr="00964E61">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FB05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D487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2841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1D49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5C9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61E324"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3A96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6BFA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2CDB8" w14:textId="77777777" w:rsidR="0001543E" w:rsidRPr="00964E61" w:rsidRDefault="0001543E" w:rsidP="00D5115A">
            <w:pPr>
              <w:pStyle w:val="ROWTABELLA"/>
              <w:jc w:val="center"/>
              <w:rPr>
                <w:color w:val="002060"/>
              </w:rPr>
            </w:pPr>
            <w:r w:rsidRPr="00964E61">
              <w:rPr>
                <w:color w:val="002060"/>
              </w:rPr>
              <w:t>0</w:t>
            </w:r>
          </w:p>
        </w:tc>
      </w:tr>
      <w:tr w:rsidR="0001543E" w:rsidRPr="00964E61" w14:paraId="376829F0"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174BD3"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49E6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D39C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E136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C4D2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7F9F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CCEFF"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DDFC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FD381"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1C466" w14:textId="77777777" w:rsidR="0001543E" w:rsidRPr="00964E61" w:rsidRDefault="0001543E" w:rsidP="00D5115A">
            <w:pPr>
              <w:pStyle w:val="ROWTABELLA"/>
              <w:jc w:val="center"/>
              <w:rPr>
                <w:color w:val="002060"/>
              </w:rPr>
            </w:pPr>
            <w:r w:rsidRPr="00964E61">
              <w:rPr>
                <w:color w:val="002060"/>
              </w:rPr>
              <w:t>0</w:t>
            </w:r>
          </w:p>
        </w:tc>
      </w:tr>
    </w:tbl>
    <w:p w14:paraId="321DAE76" w14:textId="77777777" w:rsidR="0001543E" w:rsidRPr="00964E61" w:rsidRDefault="0001543E" w:rsidP="0001543E">
      <w:pPr>
        <w:pStyle w:val="breakline"/>
        <w:divId w:val="527259509"/>
        <w:rPr>
          <w:color w:val="002060"/>
        </w:rPr>
      </w:pPr>
    </w:p>
    <w:p w14:paraId="37BAA947" w14:textId="77777777" w:rsidR="0001543E" w:rsidRPr="00964E61" w:rsidRDefault="0001543E" w:rsidP="0001543E">
      <w:pPr>
        <w:pStyle w:val="breakline"/>
        <w:divId w:val="527259509"/>
        <w:rPr>
          <w:color w:val="002060"/>
        </w:rPr>
      </w:pPr>
    </w:p>
    <w:p w14:paraId="0EFCDC6B"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57D5D6F"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09D43"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DC325"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F437F0"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12AF54"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DD0BC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87D40"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89B215"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17B16"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BE251"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629C6" w14:textId="77777777" w:rsidR="0001543E" w:rsidRPr="00964E61" w:rsidRDefault="0001543E" w:rsidP="00D5115A">
            <w:pPr>
              <w:pStyle w:val="HEADERTABELLA"/>
              <w:rPr>
                <w:color w:val="002060"/>
              </w:rPr>
            </w:pPr>
            <w:r w:rsidRPr="00964E61">
              <w:rPr>
                <w:color w:val="002060"/>
              </w:rPr>
              <w:t>PE</w:t>
            </w:r>
          </w:p>
        </w:tc>
      </w:tr>
      <w:tr w:rsidR="0001543E" w:rsidRPr="00964E61" w14:paraId="06DB4682"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763042" w14:textId="77777777" w:rsidR="0001543E" w:rsidRPr="00964E61" w:rsidRDefault="0001543E" w:rsidP="00D5115A">
            <w:pPr>
              <w:pStyle w:val="ROWTABELLA"/>
              <w:rPr>
                <w:color w:val="002060"/>
              </w:rPr>
            </w:pPr>
            <w:r w:rsidRPr="00964E6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63203"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9755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7FCD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BF41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0C9D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CE825"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2AA82"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4199E"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77474" w14:textId="77777777" w:rsidR="0001543E" w:rsidRPr="00964E61" w:rsidRDefault="0001543E" w:rsidP="00D5115A">
            <w:pPr>
              <w:pStyle w:val="ROWTABELLA"/>
              <w:jc w:val="center"/>
              <w:rPr>
                <w:color w:val="002060"/>
              </w:rPr>
            </w:pPr>
            <w:r w:rsidRPr="00964E61">
              <w:rPr>
                <w:color w:val="002060"/>
              </w:rPr>
              <w:t>0</w:t>
            </w:r>
          </w:p>
        </w:tc>
      </w:tr>
      <w:tr w:rsidR="0001543E" w:rsidRPr="00964E61" w14:paraId="7790A3C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2C9DD4" w14:textId="77777777" w:rsidR="0001543E" w:rsidRPr="00964E61" w:rsidRDefault="0001543E" w:rsidP="00D5115A">
            <w:pPr>
              <w:pStyle w:val="ROWTABELLA"/>
              <w:rPr>
                <w:color w:val="002060"/>
              </w:rPr>
            </w:pPr>
            <w:r w:rsidRPr="00964E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F952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8AE9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D9E2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B9483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3233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BD82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FB605"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6A89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EB3B3" w14:textId="77777777" w:rsidR="0001543E" w:rsidRPr="00964E61" w:rsidRDefault="0001543E" w:rsidP="00D5115A">
            <w:pPr>
              <w:pStyle w:val="ROWTABELLA"/>
              <w:jc w:val="center"/>
              <w:rPr>
                <w:color w:val="002060"/>
              </w:rPr>
            </w:pPr>
            <w:r w:rsidRPr="00964E61">
              <w:rPr>
                <w:color w:val="002060"/>
              </w:rPr>
              <w:t>0</w:t>
            </w:r>
          </w:p>
        </w:tc>
      </w:tr>
      <w:tr w:rsidR="0001543E" w:rsidRPr="00964E61" w14:paraId="727F3A0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E71921"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BBDC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BB3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7199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CF90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9D56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CF78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01251"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B69F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D1FF2" w14:textId="77777777" w:rsidR="0001543E" w:rsidRPr="00964E61" w:rsidRDefault="0001543E" w:rsidP="00D5115A">
            <w:pPr>
              <w:pStyle w:val="ROWTABELLA"/>
              <w:jc w:val="center"/>
              <w:rPr>
                <w:color w:val="002060"/>
              </w:rPr>
            </w:pPr>
            <w:r w:rsidRPr="00964E61">
              <w:rPr>
                <w:color w:val="002060"/>
              </w:rPr>
              <w:t>0</w:t>
            </w:r>
          </w:p>
        </w:tc>
      </w:tr>
      <w:tr w:rsidR="0001543E" w:rsidRPr="00964E61" w14:paraId="67773E4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E180A7"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1338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37A7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F1E8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3B47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FA16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0F592"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99823"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E561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9DFB0" w14:textId="77777777" w:rsidR="0001543E" w:rsidRPr="00964E61" w:rsidRDefault="0001543E" w:rsidP="00D5115A">
            <w:pPr>
              <w:pStyle w:val="ROWTABELLA"/>
              <w:jc w:val="center"/>
              <w:rPr>
                <w:color w:val="002060"/>
              </w:rPr>
            </w:pPr>
            <w:r w:rsidRPr="00964E61">
              <w:rPr>
                <w:color w:val="002060"/>
              </w:rPr>
              <w:t>0</w:t>
            </w:r>
          </w:p>
        </w:tc>
      </w:tr>
      <w:tr w:rsidR="0001543E" w:rsidRPr="00964E61" w14:paraId="271A4B7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CED60" w14:textId="77777777" w:rsidR="0001543E" w:rsidRPr="00964E61" w:rsidRDefault="0001543E" w:rsidP="00D5115A">
            <w:pPr>
              <w:pStyle w:val="ROWTABELLA"/>
              <w:rPr>
                <w:color w:val="002060"/>
              </w:rPr>
            </w:pPr>
            <w:r w:rsidRPr="00964E6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B75E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8278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1D18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0975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BAAC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31531"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0D989"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6235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71194" w14:textId="77777777" w:rsidR="0001543E" w:rsidRPr="00964E61" w:rsidRDefault="0001543E" w:rsidP="00D5115A">
            <w:pPr>
              <w:pStyle w:val="ROWTABELLA"/>
              <w:jc w:val="center"/>
              <w:rPr>
                <w:color w:val="002060"/>
              </w:rPr>
            </w:pPr>
            <w:r w:rsidRPr="00964E61">
              <w:rPr>
                <w:color w:val="002060"/>
              </w:rPr>
              <w:t>0</w:t>
            </w:r>
          </w:p>
        </w:tc>
      </w:tr>
      <w:tr w:rsidR="0001543E" w:rsidRPr="00964E61" w14:paraId="6EA2608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CDA889" w14:textId="77777777" w:rsidR="0001543E" w:rsidRPr="00964E61" w:rsidRDefault="0001543E" w:rsidP="00D5115A">
            <w:pPr>
              <w:pStyle w:val="ROWTABELLA"/>
              <w:rPr>
                <w:color w:val="002060"/>
              </w:rPr>
            </w:pPr>
            <w:r w:rsidRPr="00964E61">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7723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5E87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435C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032F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00A7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F58A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96A3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DA95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70A4A" w14:textId="77777777" w:rsidR="0001543E" w:rsidRPr="00964E61" w:rsidRDefault="0001543E" w:rsidP="00D5115A">
            <w:pPr>
              <w:pStyle w:val="ROWTABELLA"/>
              <w:jc w:val="center"/>
              <w:rPr>
                <w:color w:val="002060"/>
              </w:rPr>
            </w:pPr>
            <w:r w:rsidRPr="00964E61">
              <w:rPr>
                <w:color w:val="002060"/>
              </w:rPr>
              <w:t>0</w:t>
            </w:r>
          </w:p>
        </w:tc>
      </w:tr>
      <w:tr w:rsidR="0001543E" w:rsidRPr="00964E61" w14:paraId="0E86A0AD"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5DAB86" w14:textId="77777777" w:rsidR="0001543E" w:rsidRPr="00964E61" w:rsidRDefault="0001543E" w:rsidP="00D5115A">
            <w:pPr>
              <w:pStyle w:val="ROWTABELLA"/>
              <w:rPr>
                <w:color w:val="002060"/>
              </w:rPr>
            </w:pPr>
            <w:r w:rsidRPr="00964E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A326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BB95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2DD8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88B0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AA4B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D24FF"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1066E"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81D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26482" w14:textId="77777777" w:rsidR="0001543E" w:rsidRPr="00964E61" w:rsidRDefault="0001543E" w:rsidP="00D5115A">
            <w:pPr>
              <w:pStyle w:val="ROWTABELLA"/>
              <w:jc w:val="center"/>
              <w:rPr>
                <w:color w:val="002060"/>
              </w:rPr>
            </w:pPr>
            <w:r w:rsidRPr="00964E61">
              <w:rPr>
                <w:color w:val="002060"/>
              </w:rPr>
              <w:t>0</w:t>
            </w:r>
          </w:p>
        </w:tc>
      </w:tr>
    </w:tbl>
    <w:p w14:paraId="5DCED155" w14:textId="77777777" w:rsidR="0001543E" w:rsidRPr="00964E61" w:rsidRDefault="0001543E" w:rsidP="0001543E">
      <w:pPr>
        <w:pStyle w:val="breakline"/>
        <w:divId w:val="527259509"/>
        <w:rPr>
          <w:color w:val="002060"/>
        </w:rPr>
      </w:pPr>
    </w:p>
    <w:p w14:paraId="62418477" w14:textId="77777777" w:rsidR="0001543E" w:rsidRPr="00964E61" w:rsidRDefault="0001543E" w:rsidP="0001543E">
      <w:pPr>
        <w:pStyle w:val="breakline"/>
        <w:divId w:val="527259509"/>
        <w:rPr>
          <w:color w:val="002060"/>
        </w:rPr>
      </w:pPr>
    </w:p>
    <w:p w14:paraId="0683BA3A"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15F01FE"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8BF34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FB03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18499C"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CCA36B"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A5E6C2"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9284B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AD520"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EE246"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B735E"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5B21D" w14:textId="77777777" w:rsidR="0001543E" w:rsidRPr="00964E61" w:rsidRDefault="0001543E" w:rsidP="00D5115A">
            <w:pPr>
              <w:pStyle w:val="HEADERTABELLA"/>
              <w:rPr>
                <w:color w:val="002060"/>
              </w:rPr>
            </w:pPr>
            <w:r w:rsidRPr="00964E61">
              <w:rPr>
                <w:color w:val="002060"/>
              </w:rPr>
              <w:t>PE</w:t>
            </w:r>
          </w:p>
        </w:tc>
      </w:tr>
      <w:tr w:rsidR="0001543E" w:rsidRPr="00964E61" w14:paraId="2B341B81"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DC1FB3"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8F93C"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E392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37C8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C844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B9E1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BB8D6"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EA83C"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8CC01"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723C6" w14:textId="77777777" w:rsidR="0001543E" w:rsidRPr="00964E61" w:rsidRDefault="0001543E" w:rsidP="00D5115A">
            <w:pPr>
              <w:pStyle w:val="ROWTABELLA"/>
              <w:jc w:val="center"/>
              <w:rPr>
                <w:color w:val="002060"/>
              </w:rPr>
            </w:pPr>
            <w:r w:rsidRPr="00964E61">
              <w:rPr>
                <w:color w:val="002060"/>
              </w:rPr>
              <w:t>0</w:t>
            </w:r>
          </w:p>
        </w:tc>
      </w:tr>
      <w:tr w:rsidR="0001543E" w:rsidRPr="00964E61" w14:paraId="135D098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0FDCAA"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10D18"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0396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7A6B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2D8E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8C2E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A0AC8"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C860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E9F8D"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B9202" w14:textId="77777777" w:rsidR="0001543E" w:rsidRPr="00964E61" w:rsidRDefault="0001543E" w:rsidP="00D5115A">
            <w:pPr>
              <w:pStyle w:val="ROWTABELLA"/>
              <w:jc w:val="center"/>
              <w:rPr>
                <w:color w:val="002060"/>
              </w:rPr>
            </w:pPr>
            <w:r w:rsidRPr="00964E61">
              <w:rPr>
                <w:color w:val="002060"/>
              </w:rPr>
              <w:t>0</w:t>
            </w:r>
          </w:p>
        </w:tc>
      </w:tr>
      <w:tr w:rsidR="0001543E" w:rsidRPr="00964E61" w14:paraId="28BFE3D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435FB9" w14:textId="77777777" w:rsidR="0001543E" w:rsidRPr="00964E61" w:rsidRDefault="0001543E" w:rsidP="00D5115A">
            <w:pPr>
              <w:pStyle w:val="ROWTABELLA"/>
              <w:rPr>
                <w:color w:val="002060"/>
              </w:rPr>
            </w:pPr>
            <w:r w:rsidRPr="00964E6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C3AA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43CC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CFCE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F1CD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2EFD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74B9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AD251"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342C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55522" w14:textId="77777777" w:rsidR="0001543E" w:rsidRPr="00964E61" w:rsidRDefault="0001543E" w:rsidP="00D5115A">
            <w:pPr>
              <w:pStyle w:val="ROWTABELLA"/>
              <w:jc w:val="center"/>
              <w:rPr>
                <w:color w:val="002060"/>
              </w:rPr>
            </w:pPr>
            <w:r w:rsidRPr="00964E61">
              <w:rPr>
                <w:color w:val="002060"/>
              </w:rPr>
              <w:t>0</w:t>
            </w:r>
          </w:p>
        </w:tc>
      </w:tr>
      <w:tr w:rsidR="0001543E" w:rsidRPr="00964E61" w14:paraId="787D8CC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93F3D6" w14:textId="77777777" w:rsidR="0001543E" w:rsidRPr="00964E61" w:rsidRDefault="0001543E" w:rsidP="00D5115A">
            <w:pPr>
              <w:pStyle w:val="ROWTABELLA"/>
              <w:rPr>
                <w:color w:val="002060"/>
              </w:rPr>
            </w:pPr>
            <w:r w:rsidRPr="00964E6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E3EF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9A77"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F84D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A751F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05D4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08346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E4C2D"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4D132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44024" w14:textId="77777777" w:rsidR="0001543E" w:rsidRPr="00964E61" w:rsidRDefault="0001543E" w:rsidP="00D5115A">
            <w:pPr>
              <w:pStyle w:val="ROWTABELLA"/>
              <w:jc w:val="center"/>
              <w:rPr>
                <w:color w:val="002060"/>
              </w:rPr>
            </w:pPr>
            <w:r w:rsidRPr="00964E61">
              <w:rPr>
                <w:color w:val="002060"/>
              </w:rPr>
              <w:t>0</w:t>
            </w:r>
          </w:p>
        </w:tc>
      </w:tr>
      <w:tr w:rsidR="0001543E" w:rsidRPr="00964E61" w14:paraId="037ABC7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8E971F" w14:textId="77777777" w:rsidR="0001543E" w:rsidRPr="00964E61" w:rsidRDefault="0001543E" w:rsidP="00D5115A">
            <w:pPr>
              <w:pStyle w:val="ROWTABELLA"/>
              <w:rPr>
                <w:color w:val="002060"/>
              </w:rPr>
            </w:pPr>
            <w:r w:rsidRPr="00964E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8383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2239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B86B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BB27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A112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0555E"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7AEF8"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0464C"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5A229" w14:textId="77777777" w:rsidR="0001543E" w:rsidRPr="00964E61" w:rsidRDefault="0001543E" w:rsidP="00D5115A">
            <w:pPr>
              <w:pStyle w:val="ROWTABELLA"/>
              <w:jc w:val="center"/>
              <w:rPr>
                <w:color w:val="002060"/>
              </w:rPr>
            </w:pPr>
            <w:r w:rsidRPr="00964E61">
              <w:rPr>
                <w:color w:val="002060"/>
              </w:rPr>
              <w:t>0</w:t>
            </w:r>
          </w:p>
        </w:tc>
      </w:tr>
      <w:tr w:rsidR="0001543E" w:rsidRPr="00964E61" w14:paraId="42A92A6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69DC6BA" w14:textId="77777777" w:rsidR="0001543E" w:rsidRPr="00964E61" w:rsidRDefault="0001543E" w:rsidP="00D5115A">
            <w:pPr>
              <w:pStyle w:val="ROWTABELLA"/>
              <w:rPr>
                <w:color w:val="002060"/>
              </w:rPr>
            </w:pPr>
            <w:r w:rsidRPr="00964E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93B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83AD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5BA1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0237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DB81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D249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1E95D"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237DA"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58056" w14:textId="77777777" w:rsidR="0001543E" w:rsidRPr="00964E61" w:rsidRDefault="0001543E" w:rsidP="00D5115A">
            <w:pPr>
              <w:pStyle w:val="ROWTABELLA"/>
              <w:jc w:val="center"/>
              <w:rPr>
                <w:color w:val="002060"/>
              </w:rPr>
            </w:pPr>
            <w:r w:rsidRPr="00964E61">
              <w:rPr>
                <w:color w:val="002060"/>
              </w:rPr>
              <w:t>0</w:t>
            </w:r>
          </w:p>
        </w:tc>
      </w:tr>
      <w:tr w:rsidR="0001543E" w:rsidRPr="00964E61" w14:paraId="1A355EE7"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CD6080"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C049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8D28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124F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3D9E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AE89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94D0E"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E037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74C2A"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1A49F" w14:textId="77777777" w:rsidR="0001543E" w:rsidRPr="00964E61" w:rsidRDefault="0001543E" w:rsidP="00D5115A">
            <w:pPr>
              <w:pStyle w:val="ROWTABELLA"/>
              <w:jc w:val="center"/>
              <w:rPr>
                <w:color w:val="002060"/>
              </w:rPr>
            </w:pPr>
            <w:r w:rsidRPr="00964E61">
              <w:rPr>
                <w:color w:val="002060"/>
              </w:rPr>
              <w:t>0</w:t>
            </w:r>
          </w:p>
        </w:tc>
      </w:tr>
    </w:tbl>
    <w:p w14:paraId="0C867E71" w14:textId="77777777" w:rsidR="0001543E" w:rsidRPr="00964E61" w:rsidRDefault="0001543E" w:rsidP="0001543E">
      <w:pPr>
        <w:pStyle w:val="breakline"/>
        <w:divId w:val="527259509"/>
        <w:rPr>
          <w:color w:val="002060"/>
        </w:rPr>
      </w:pPr>
    </w:p>
    <w:p w14:paraId="1EAD6335" w14:textId="77777777" w:rsidR="0001543E" w:rsidRPr="00964E61" w:rsidRDefault="0001543E" w:rsidP="0001543E">
      <w:pPr>
        <w:pStyle w:val="TITOLOPRINC"/>
        <w:divId w:val="527259509"/>
        <w:rPr>
          <w:color w:val="002060"/>
        </w:rPr>
      </w:pPr>
      <w:r w:rsidRPr="00964E61">
        <w:rPr>
          <w:color w:val="002060"/>
        </w:rPr>
        <w:t>PROGRAMMA GARE</w:t>
      </w:r>
    </w:p>
    <w:p w14:paraId="7CC3BDE5" w14:textId="77777777" w:rsidR="0001543E" w:rsidRPr="009B68C5" w:rsidRDefault="0001543E" w:rsidP="0001543E">
      <w:pPr>
        <w:pStyle w:val="SOTTOTITOLOCAMPIONATO1"/>
        <w:divId w:val="527259509"/>
        <w:rPr>
          <w:color w:val="002060"/>
        </w:rPr>
      </w:pPr>
      <w:r w:rsidRPr="009B68C5">
        <w:rPr>
          <w:color w:val="002060"/>
        </w:rP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1543E" w:rsidRPr="009B68C5" w14:paraId="64226B6C"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58EBA1"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47FFD"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BEFA88"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E035B"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F38CA1"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66DCC5"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05B12"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52EFA999"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77FFCAE" w14:textId="77777777" w:rsidR="0001543E" w:rsidRPr="009B68C5" w:rsidRDefault="0001543E" w:rsidP="00D5115A">
            <w:pPr>
              <w:pStyle w:val="ROWTABELLA"/>
              <w:rPr>
                <w:color w:val="002060"/>
              </w:rPr>
            </w:pPr>
            <w:r w:rsidRPr="009B68C5">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0D6F03" w14:textId="77777777" w:rsidR="0001543E" w:rsidRPr="009B68C5" w:rsidRDefault="0001543E" w:rsidP="00D5115A">
            <w:pPr>
              <w:pStyle w:val="ROWTABELLA"/>
              <w:rPr>
                <w:color w:val="002060"/>
              </w:rPr>
            </w:pPr>
            <w:r w:rsidRPr="009B68C5">
              <w:rPr>
                <w:color w:val="002060"/>
              </w:rPr>
              <w:t>FUTSAL MONTURANO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688ABA" w14:textId="77777777" w:rsidR="0001543E" w:rsidRPr="009B68C5" w:rsidRDefault="0001543E" w:rsidP="00D5115A">
            <w:pPr>
              <w:pStyle w:val="ROWTABELLA"/>
              <w:jc w:val="center"/>
              <w:rPr>
                <w:color w:val="002060"/>
              </w:rPr>
            </w:pPr>
            <w:r w:rsidRPr="009B68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9EC3BB" w14:textId="77777777" w:rsidR="0001543E" w:rsidRPr="009B68C5" w:rsidRDefault="0001543E" w:rsidP="00D5115A">
            <w:pPr>
              <w:pStyle w:val="ROWTABELLA"/>
              <w:rPr>
                <w:color w:val="002060"/>
              </w:rPr>
            </w:pPr>
            <w:r w:rsidRPr="009B68C5">
              <w:rPr>
                <w:color w:val="002060"/>
              </w:rPr>
              <w:t>20/02/2020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C7C5AF" w14:textId="77777777" w:rsidR="0001543E" w:rsidRPr="009B68C5" w:rsidRDefault="0001543E" w:rsidP="00D5115A">
            <w:pPr>
              <w:pStyle w:val="ROWTABELLA"/>
              <w:rPr>
                <w:color w:val="002060"/>
              </w:rPr>
            </w:pPr>
            <w:r w:rsidRPr="009B68C5">
              <w:rPr>
                <w:color w:val="002060"/>
              </w:rPr>
              <w:t>5017 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F7A204" w14:textId="77777777" w:rsidR="0001543E" w:rsidRPr="009B68C5" w:rsidRDefault="0001543E" w:rsidP="00D5115A">
            <w:pPr>
              <w:pStyle w:val="ROWTABELLA"/>
              <w:rPr>
                <w:color w:val="002060"/>
              </w:rPr>
            </w:pPr>
            <w:r w:rsidRPr="009B68C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0F4C51" w14:textId="77777777" w:rsidR="0001543E" w:rsidRPr="009B68C5" w:rsidRDefault="0001543E" w:rsidP="00D5115A">
            <w:pPr>
              <w:pStyle w:val="ROWTABELLA"/>
              <w:rPr>
                <w:color w:val="002060"/>
              </w:rPr>
            </w:pPr>
            <w:r w:rsidRPr="009B68C5">
              <w:rPr>
                <w:color w:val="002060"/>
              </w:rPr>
              <w:t>VIA CELLINI, 13</w:t>
            </w:r>
          </w:p>
        </w:tc>
      </w:tr>
    </w:tbl>
    <w:p w14:paraId="4F4A3B2E" w14:textId="77777777" w:rsidR="0001543E" w:rsidRPr="00964E61" w:rsidRDefault="0001543E" w:rsidP="0001543E">
      <w:pPr>
        <w:pStyle w:val="breakline"/>
        <w:divId w:val="527259509"/>
        <w:rPr>
          <w:color w:val="002060"/>
        </w:rPr>
      </w:pPr>
    </w:p>
    <w:p w14:paraId="6DCD436D"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19 CALCIO A 5 REGIONALE</w:t>
      </w:r>
    </w:p>
    <w:p w14:paraId="76A0A621" w14:textId="77777777" w:rsidR="0001543E" w:rsidRPr="00964E61" w:rsidRDefault="0001543E" w:rsidP="0001543E">
      <w:pPr>
        <w:pStyle w:val="TITOLOPRINC"/>
        <w:divId w:val="527259509"/>
        <w:rPr>
          <w:color w:val="002060"/>
        </w:rPr>
      </w:pPr>
      <w:r w:rsidRPr="00964E61">
        <w:rPr>
          <w:color w:val="002060"/>
        </w:rPr>
        <w:t>VARIAZIONI AL PROGRAMMA GARE</w:t>
      </w:r>
    </w:p>
    <w:p w14:paraId="0C1231CF" w14:textId="77777777" w:rsidR="0001543E" w:rsidRPr="00964E61" w:rsidRDefault="0001543E" w:rsidP="0001543E">
      <w:pPr>
        <w:pStyle w:val="breakline"/>
        <w:divId w:val="527259509"/>
        <w:rPr>
          <w:color w:val="002060"/>
        </w:rPr>
      </w:pPr>
    </w:p>
    <w:p w14:paraId="310D8261" w14:textId="77777777" w:rsidR="0001543E" w:rsidRPr="00964E61" w:rsidRDefault="0001543E" w:rsidP="0001543E">
      <w:pPr>
        <w:pStyle w:val="breakline"/>
        <w:divId w:val="527259509"/>
        <w:rPr>
          <w:color w:val="002060"/>
        </w:rPr>
      </w:pPr>
    </w:p>
    <w:p w14:paraId="6E4F9535"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1543E" w:rsidRPr="00964E61" w14:paraId="6767C6CD"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C0783"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593723"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A4E7A5"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578C0A"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45971"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07F6A1"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8D4944"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09A2F" w14:textId="77777777" w:rsidR="0001543E" w:rsidRPr="00964E61" w:rsidRDefault="0001543E" w:rsidP="00D5115A">
            <w:pPr>
              <w:pStyle w:val="HEADERTABELLA"/>
              <w:rPr>
                <w:color w:val="002060"/>
              </w:rPr>
            </w:pPr>
            <w:r w:rsidRPr="00964E61">
              <w:rPr>
                <w:color w:val="002060"/>
              </w:rPr>
              <w:t>Impianto</w:t>
            </w:r>
          </w:p>
        </w:tc>
      </w:tr>
      <w:tr w:rsidR="0001543E" w:rsidRPr="00964E61" w14:paraId="03C8BDA1"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29C7D" w14:textId="77777777" w:rsidR="0001543E" w:rsidRPr="00D4274C" w:rsidRDefault="0001543E" w:rsidP="00D5115A">
            <w:pPr>
              <w:pStyle w:val="ROWTABELLA"/>
              <w:rPr>
                <w:color w:val="002060"/>
                <w:highlight w:val="yellow"/>
              </w:rPr>
            </w:pPr>
            <w:r w:rsidRPr="00D4274C">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A1E1B" w14:textId="77777777" w:rsidR="0001543E" w:rsidRPr="00D4274C" w:rsidRDefault="0001543E" w:rsidP="00D5115A">
            <w:pPr>
              <w:pStyle w:val="ROWTABELLA"/>
              <w:jc w:val="center"/>
              <w:rPr>
                <w:color w:val="002060"/>
                <w:highlight w:val="yellow"/>
              </w:rPr>
            </w:pPr>
            <w:r w:rsidRPr="00D4274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1E293" w14:textId="77777777" w:rsidR="0001543E" w:rsidRPr="00D4274C" w:rsidRDefault="0001543E" w:rsidP="00D5115A">
            <w:pPr>
              <w:pStyle w:val="ROWTABELLA"/>
              <w:rPr>
                <w:color w:val="002060"/>
                <w:highlight w:val="yellow"/>
              </w:rPr>
            </w:pPr>
            <w:r w:rsidRPr="00D4274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E097B" w14:textId="77777777" w:rsidR="0001543E" w:rsidRPr="00D4274C" w:rsidRDefault="0001543E" w:rsidP="00D5115A">
            <w:pPr>
              <w:pStyle w:val="ROWTABELLA"/>
              <w:rPr>
                <w:color w:val="002060"/>
                <w:highlight w:val="yellow"/>
              </w:rPr>
            </w:pPr>
            <w:r w:rsidRPr="00D4274C">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E72A1" w14:textId="77777777" w:rsidR="0001543E" w:rsidRPr="00964E61" w:rsidRDefault="0001543E" w:rsidP="00D5115A">
            <w:pPr>
              <w:pStyle w:val="ROWTABELLA"/>
              <w:rPr>
                <w:color w:val="002060"/>
              </w:rPr>
            </w:pPr>
            <w:r w:rsidRPr="00964E61">
              <w:rPr>
                <w:color w:val="002060"/>
              </w:rPr>
              <w:t>2</w:t>
            </w:r>
            <w:r>
              <w:rPr>
                <w:color w:val="002060"/>
              </w:rPr>
              <w:t>9</w:t>
            </w:r>
            <w:r w:rsidRPr="00964E61">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2DC7" w14:textId="77777777" w:rsidR="0001543E" w:rsidRPr="00D4274C" w:rsidRDefault="0001543E" w:rsidP="00D5115A">
            <w:pPr>
              <w:pStyle w:val="ROWTABELLA"/>
              <w:jc w:val="center"/>
              <w:rPr>
                <w:color w:val="002060"/>
                <w:highlight w:val="yellow"/>
              </w:rPr>
            </w:pPr>
            <w:r w:rsidRPr="00D4274C">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91A56" w14:textId="77777777" w:rsidR="0001543E" w:rsidRPr="00964E61" w:rsidRDefault="0001543E"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4366D" w14:textId="77777777" w:rsidR="0001543E" w:rsidRPr="00964E61" w:rsidRDefault="0001543E" w:rsidP="00D5115A">
            <w:pPr>
              <w:pStyle w:val="ROWTABELLA"/>
              <w:rPr>
                <w:color w:val="002060"/>
              </w:rPr>
            </w:pPr>
            <w:r w:rsidRPr="00D4274C">
              <w:rPr>
                <w:color w:val="002060"/>
                <w:highlight w:val="yellow"/>
              </w:rPr>
              <w:t>CAMPO DI C5 ENTRO PAL OLIMPIA MONTEPORZIO VIA RISORGIMENTO 16</w:t>
            </w:r>
          </w:p>
        </w:tc>
      </w:tr>
    </w:tbl>
    <w:p w14:paraId="471F8EA6" w14:textId="77777777" w:rsidR="0001543E" w:rsidRPr="00964E61" w:rsidRDefault="0001543E" w:rsidP="0001543E">
      <w:pPr>
        <w:pStyle w:val="breakline"/>
        <w:divId w:val="527259509"/>
        <w:rPr>
          <w:color w:val="002060"/>
        </w:rPr>
      </w:pPr>
    </w:p>
    <w:p w14:paraId="20B042E2" w14:textId="77777777" w:rsidR="0001543E" w:rsidRPr="00964E61" w:rsidRDefault="0001543E" w:rsidP="0001543E">
      <w:pPr>
        <w:pStyle w:val="TITOLOPRINC"/>
        <w:divId w:val="527259509"/>
        <w:rPr>
          <w:color w:val="002060"/>
        </w:rPr>
      </w:pPr>
      <w:r w:rsidRPr="00964E61">
        <w:rPr>
          <w:color w:val="002060"/>
        </w:rPr>
        <w:t>RISULTATI</w:t>
      </w:r>
    </w:p>
    <w:p w14:paraId="2502A402" w14:textId="77777777" w:rsidR="0001543E" w:rsidRPr="00964E61" w:rsidRDefault="0001543E" w:rsidP="0001543E">
      <w:pPr>
        <w:pStyle w:val="breakline"/>
        <w:divId w:val="527259509"/>
        <w:rPr>
          <w:color w:val="002060"/>
        </w:rPr>
      </w:pPr>
    </w:p>
    <w:p w14:paraId="715A9446" w14:textId="77777777" w:rsidR="0001543E" w:rsidRPr="00964E61" w:rsidRDefault="0001543E" w:rsidP="0001543E">
      <w:pPr>
        <w:pStyle w:val="SOTTOTITOLOCAMPIONATO1"/>
        <w:divId w:val="527259509"/>
        <w:rPr>
          <w:color w:val="002060"/>
        </w:rPr>
      </w:pPr>
      <w:r w:rsidRPr="00964E61">
        <w:rPr>
          <w:color w:val="002060"/>
        </w:rPr>
        <w:t>RISULTATI UFFICIALI GARE DEL 15/02/2020</w:t>
      </w:r>
    </w:p>
    <w:p w14:paraId="3AF7406F"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3A6FB7AB"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64CA828E"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24F7A6A"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5F0B0"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5E1FE2D5"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17EC55" w14:textId="77777777" w:rsidR="0001543E" w:rsidRPr="00964E61" w:rsidRDefault="0001543E" w:rsidP="00D5115A">
                  <w:pPr>
                    <w:pStyle w:val="ROWTABELLA"/>
                    <w:rPr>
                      <w:color w:val="002060"/>
                    </w:rPr>
                  </w:pPr>
                  <w:r w:rsidRPr="00964E61">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D238B8" w14:textId="77777777" w:rsidR="0001543E" w:rsidRPr="00964E61" w:rsidRDefault="0001543E" w:rsidP="00D5115A">
                  <w:pPr>
                    <w:pStyle w:val="ROWTABELLA"/>
                    <w:rPr>
                      <w:color w:val="002060"/>
                    </w:rPr>
                  </w:pPr>
                  <w:r w:rsidRPr="00964E61">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D6BB65" w14:textId="77777777" w:rsidR="0001543E" w:rsidRPr="00964E61" w:rsidRDefault="0001543E" w:rsidP="00D5115A">
                  <w:pPr>
                    <w:pStyle w:val="ROWTABELLA"/>
                    <w:jc w:val="center"/>
                    <w:rPr>
                      <w:color w:val="002060"/>
                    </w:rPr>
                  </w:pPr>
                  <w:r w:rsidRPr="00964E61">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DFCF49" w14:textId="77777777" w:rsidR="0001543E" w:rsidRPr="00964E61" w:rsidRDefault="0001543E" w:rsidP="00D5115A">
                  <w:pPr>
                    <w:pStyle w:val="ROWTABELLA"/>
                    <w:jc w:val="center"/>
                    <w:rPr>
                      <w:color w:val="002060"/>
                    </w:rPr>
                  </w:pPr>
                  <w:r w:rsidRPr="00964E61">
                    <w:rPr>
                      <w:color w:val="002060"/>
                    </w:rPr>
                    <w:t> </w:t>
                  </w:r>
                </w:p>
              </w:tc>
            </w:tr>
            <w:tr w:rsidR="0001543E" w:rsidRPr="00964E61" w14:paraId="72288E4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84DF1E1" w14:textId="77777777" w:rsidR="0001543E" w:rsidRPr="00964E61" w:rsidRDefault="0001543E" w:rsidP="00D5115A">
                  <w:pPr>
                    <w:pStyle w:val="ROWTABELLA"/>
                    <w:rPr>
                      <w:color w:val="002060"/>
                    </w:rPr>
                  </w:pPr>
                  <w:r w:rsidRPr="00964E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44F8D1"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0A269E" w14:textId="77777777" w:rsidR="0001543E" w:rsidRPr="00964E61" w:rsidRDefault="0001543E" w:rsidP="00D5115A">
                  <w:pPr>
                    <w:pStyle w:val="ROWTABELLA"/>
                    <w:jc w:val="center"/>
                    <w:rPr>
                      <w:color w:val="002060"/>
                    </w:rPr>
                  </w:pPr>
                  <w:r w:rsidRPr="00964E6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785A2F" w14:textId="77777777" w:rsidR="0001543E" w:rsidRPr="00964E61" w:rsidRDefault="0001543E" w:rsidP="00D5115A">
                  <w:pPr>
                    <w:pStyle w:val="ROWTABELLA"/>
                    <w:jc w:val="center"/>
                    <w:rPr>
                      <w:color w:val="002060"/>
                    </w:rPr>
                  </w:pPr>
                  <w:r w:rsidRPr="00964E61">
                    <w:rPr>
                      <w:color w:val="002060"/>
                    </w:rPr>
                    <w:t> </w:t>
                  </w:r>
                </w:p>
              </w:tc>
            </w:tr>
            <w:tr w:rsidR="0001543E" w:rsidRPr="00964E61" w14:paraId="562BC599"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E7CF8E" w14:textId="77777777" w:rsidR="0001543E" w:rsidRPr="00964E61" w:rsidRDefault="0001543E" w:rsidP="00D5115A">
                  <w:pPr>
                    <w:pStyle w:val="ROWTABELLA"/>
                    <w:rPr>
                      <w:color w:val="002060"/>
                    </w:rPr>
                  </w:pPr>
                  <w:r w:rsidRPr="00964E6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23B41" w14:textId="77777777" w:rsidR="0001543E" w:rsidRPr="00964E61" w:rsidRDefault="0001543E" w:rsidP="00D5115A">
                  <w:pPr>
                    <w:pStyle w:val="ROWTABELLA"/>
                    <w:rPr>
                      <w:color w:val="002060"/>
                    </w:rPr>
                  </w:pPr>
                  <w:r w:rsidRPr="00964E61">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77D6BA" w14:textId="77777777" w:rsidR="0001543E" w:rsidRPr="00964E61" w:rsidRDefault="0001543E" w:rsidP="00D5115A">
                  <w:pPr>
                    <w:pStyle w:val="ROWTABELLA"/>
                    <w:jc w:val="center"/>
                    <w:rPr>
                      <w:color w:val="002060"/>
                    </w:rPr>
                  </w:pPr>
                  <w:r w:rsidRPr="00964E61">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755431" w14:textId="77777777" w:rsidR="0001543E" w:rsidRPr="00964E61" w:rsidRDefault="0001543E" w:rsidP="00D5115A">
                  <w:pPr>
                    <w:pStyle w:val="ROWTABELLA"/>
                    <w:jc w:val="center"/>
                    <w:rPr>
                      <w:color w:val="002060"/>
                    </w:rPr>
                  </w:pPr>
                  <w:r w:rsidRPr="00964E61">
                    <w:rPr>
                      <w:color w:val="002060"/>
                    </w:rPr>
                    <w:t> </w:t>
                  </w:r>
                </w:p>
              </w:tc>
            </w:tr>
            <w:tr w:rsidR="0001543E" w:rsidRPr="00964E61" w14:paraId="3D32595A"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68486AB4" w14:textId="77777777" w:rsidR="0001543E" w:rsidRPr="00964E61" w:rsidRDefault="0001543E" w:rsidP="00D5115A">
                  <w:pPr>
                    <w:pStyle w:val="ROWTABELLA"/>
                    <w:rPr>
                      <w:color w:val="002060"/>
                    </w:rPr>
                  </w:pPr>
                  <w:r w:rsidRPr="00964E61">
                    <w:rPr>
                      <w:color w:val="002060"/>
                    </w:rPr>
                    <w:t>(1) - disputata il 16/02/2020</w:t>
                  </w:r>
                </w:p>
              </w:tc>
            </w:tr>
          </w:tbl>
          <w:p w14:paraId="4F9AA2FE" w14:textId="77777777" w:rsidR="0001543E" w:rsidRPr="00964E61" w:rsidRDefault="0001543E" w:rsidP="00D5115A">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3C538E8"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BC72E" w14:textId="77777777" w:rsidR="0001543E" w:rsidRPr="00964E61" w:rsidRDefault="0001543E" w:rsidP="00D5115A">
                  <w:pPr>
                    <w:pStyle w:val="HEADERTABELLA"/>
                    <w:rPr>
                      <w:color w:val="002060"/>
                    </w:rPr>
                  </w:pPr>
                  <w:r w:rsidRPr="00964E61">
                    <w:rPr>
                      <w:color w:val="002060"/>
                    </w:rPr>
                    <w:t>GIRONE S - 4 Giornata - A</w:t>
                  </w:r>
                </w:p>
              </w:tc>
            </w:tr>
            <w:tr w:rsidR="0001543E" w:rsidRPr="00964E61" w14:paraId="6BB83CA6"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024E63D" w14:textId="77777777" w:rsidR="0001543E" w:rsidRPr="00964E61" w:rsidRDefault="0001543E" w:rsidP="00D5115A">
                  <w:pPr>
                    <w:pStyle w:val="ROWTABELLA"/>
                    <w:rPr>
                      <w:color w:val="002060"/>
                    </w:rPr>
                  </w:pPr>
                  <w:r w:rsidRPr="00964E6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A17059" w14:textId="77777777" w:rsidR="0001543E" w:rsidRPr="00964E61" w:rsidRDefault="0001543E" w:rsidP="00D5115A">
                  <w:pPr>
                    <w:pStyle w:val="ROWTABELLA"/>
                    <w:rPr>
                      <w:color w:val="002060"/>
                    </w:rPr>
                  </w:pPr>
                  <w:r w:rsidRPr="00964E61">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5FFD65" w14:textId="77777777" w:rsidR="0001543E" w:rsidRPr="00964E61" w:rsidRDefault="0001543E" w:rsidP="00D5115A">
                  <w:pPr>
                    <w:pStyle w:val="ROWTABELLA"/>
                    <w:jc w:val="center"/>
                    <w:rPr>
                      <w:color w:val="002060"/>
                    </w:rPr>
                  </w:pPr>
                  <w:r w:rsidRPr="00964E6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88D74C" w14:textId="77777777" w:rsidR="0001543E" w:rsidRPr="00964E61" w:rsidRDefault="0001543E" w:rsidP="00D5115A">
                  <w:pPr>
                    <w:pStyle w:val="ROWTABELLA"/>
                    <w:jc w:val="center"/>
                    <w:rPr>
                      <w:color w:val="002060"/>
                    </w:rPr>
                  </w:pPr>
                  <w:r w:rsidRPr="00964E61">
                    <w:rPr>
                      <w:color w:val="002060"/>
                    </w:rPr>
                    <w:t> </w:t>
                  </w:r>
                </w:p>
              </w:tc>
            </w:tr>
            <w:tr w:rsidR="0001543E" w:rsidRPr="00964E61" w14:paraId="60436533"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FB956F" w14:textId="77777777" w:rsidR="0001543E" w:rsidRPr="00964E61" w:rsidRDefault="0001543E" w:rsidP="00D5115A">
                  <w:pPr>
                    <w:pStyle w:val="ROWTABELLA"/>
                    <w:rPr>
                      <w:color w:val="002060"/>
                    </w:rPr>
                  </w:pPr>
                  <w:r w:rsidRPr="00964E61">
                    <w:rPr>
                      <w:color w:val="002060"/>
                    </w:rPr>
                    <w:t>CAMPOCAVALLO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A070CE" w14:textId="77777777" w:rsidR="0001543E" w:rsidRPr="00964E61" w:rsidRDefault="0001543E" w:rsidP="00D5115A">
                  <w:pPr>
                    <w:pStyle w:val="ROWTABELLA"/>
                    <w:rPr>
                      <w:color w:val="002060"/>
                    </w:rPr>
                  </w:pPr>
                  <w:r w:rsidRPr="00964E6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14727D"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7915BB" w14:textId="77777777" w:rsidR="0001543E" w:rsidRPr="00964E61" w:rsidRDefault="0001543E" w:rsidP="00D5115A">
                  <w:pPr>
                    <w:pStyle w:val="ROWTABELLA"/>
                    <w:jc w:val="center"/>
                    <w:rPr>
                      <w:color w:val="002060"/>
                    </w:rPr>
                  </w:pPr>
                  <w:r w:rsidRPr="00964E61">
                    <w:rPr>
                      <w:color w:val="002060"/>
                    </w:rPr>
                    <w:t> </w:t>
                  </w:r>
                </w:p>
              </w:tc>
            </w:tr>
            <w:tr w:rsidR="0001543E" w:rsidRPr="00964E61" w14:paraId="2D689E92"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148E2D32" w14:textId="77777777" w:rsidR="0001543E" w:rsidRPr="00964E61" w:rsidRDefault="0001543E" w:rsidP="00D5115A">
                  <w:pPr>
                    <w:pStyle w:val="ROWTABELLA"/>
                    <w:rPr>
                      <w:color w:val="002060"/>
                    </w:rPr>
                  </w:pPr>
                  <w:r w:rsidRPr="00964E61">
                    <w:rPr>
                      <w:color w:val="002060"/>
                    </w:rPr>
                    <w:t>(1) - disputata il 16/02/2020</w:t>
                  </w:r>
                </w:p>
              </w:tc>
            </w:tr>
          </w:tbl>
          <w:p w14:paraId="219824DA" w14:textId="77777777" w:rsidR="0001543E" w:rsidRPr="00964E61" w:rsidRDefault="0001543E" w:rsidP="00D5115A">
            <w:pPr>
              <w:rPr>
                <w:color w:val="002060"/>
              </w:rPr>
            </w:pPr>
          </w:p>
        </w:tc>
      </w:tr>
    </w:tbl>
    <w:p w14:paraId="47FF66BD" w14:textId="77777777" w:rsidR="0001543E" w:rsidRPr="00964E61" w:rsidRDefault="0001543E" w:rsidP="0001543E">
      <w:pPr>
        <w:pStyle w:val="breakline"/>
        <w:divId w:val="527259509"/>
        <w:rPr>
          <w:color w:val="002060"/>
        </w:rPr>
      </w:pPr>
    </w:p>
    <w:p w14:paraId="2C1542BE" w14:textId="77777777" w:rsidR="0001543E" w:rsidRPr="00964E61" w:rsidRDefault="0001543E" w:rsidP="0001543E">
      <w:pPr>
        <w:pStyle w:val="breakline"/>
        <w:divId w:val="527259509"/>
        <w:rPr>
          <w:color w:val="002060"/>
        </w:rPr>
      </w:pPr>
    </w:p>
    <w:p w14:paraId="46AE43F2" w14:textId="77777777" w:rsidR="0001543E" w:rsidRPr="00964E61" w:rsidRDefault="0001543E" w:rsidP="0001543E">
      <w:pPr>
        <w:pStyle w:val="TITOLOPRINC"/>
        <w:divId w:val="527259509"/>
        <w:rPr>
          <w:color w:val="002060"/>
        </w:rPr>
      </w:pPr>
      <w:r w:rsidRPr="00964E61">
        <w:rPr>
          <w:color w:val="002060"/>
        </w:rPr>
        <w:t>GIUDICE SPORTIVO</w:t>
      </w:r>
    </w:p>
    <w:p w14:paraId="26717B59"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6A95D667" w14:textId="77777777" w:rsidR="0001543E" w:rsidRPr="00964E61" w:rsidRDefault="0001543E" w:rsidP="0001543E">
      <w:pPr>
        <w:pStyle w:val="titolo10"/>
        <w:divId w:val="527259509"/>
        <w:rPr>
          <w:color w:val="002060"/>
        </w:rPr>
      </w:pPr>
      <w:r w:rsidRPr="00964E61">
        <w:rPr>
          <w:color w:val="002060"/>
        </w:rPr>
        <w:t xml:space="preserve">GARE DEL 15/ 2/2020 </w:t>
      </w:r>
    </w:p>
    <w:p w14:paraId="114F1BCA"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2E9DD37"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00D84FBD" w14:textId="77777777" w:rsidR="0001543E" w:rsidRPr="00964E61" w:rsidRDefault="0001543E" w:rsidP="0001543E">
      <w:pPr>
        <w:pStyle w:val="titolo30"/>
        <w:divId w:val="527259509"/>
        <w:rPr>
          <w:color w:val="002060"/>
        </w:rPr>
      </w:pPr>
      <w:r w:rsidRPr="00964E61">
        <w:rPr>
          <w:color w:val="002060"/>
        </w:rPr>
        <w:t xml:space="preserve">SOCIETA' </w:t>
      </w:r>
    </w:p>
    <w:p w14:paraId="0577C773" w14:textId="77777777" w:rsidR="0001543E" w:rsidRPr="00964E61" w:rsidRDefault="0001543E" w:rsidP="0001543E">
      <w:pPr>
        <w:pStyle w:val="titolo20"/>
        <w:divId w:val="527259509"/>
        <w:rPr>
          <w:color w:val="002060"/>
        </w:rPr>
      </w:pPr>
      <w:r w:rsidRPr="00964E61">
        <w:rPr>
          <w:color w:val="002060"/>
        </w:rPr>
        <w:t xml:space="preserve">AMMENDA </w:t>
      </w:r>
    </w:p>
    <w:p w14:paraId="5F2B4CAF"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Euro 160,00 CAMPOCAVALLO </w:t>
      </w:r>
      <w:r w:rsidRPr="00964E61">
        <w:rPr>
          <w:color w:val="002060"/>
        </w:rPr>
        <w:br/>
        <w:t xml:space="preserve">Per aver la propria tifoseria per tutto l'arco della gara ed al termine della stessa insultato e minacciato l'arbitro ed i calciatori squadra avversaria. </w:t>
      </w:r>
    </w:p>
    <w:p w14:paraId="1B29CCF8" w14:textId="77777777" w:rsidR="0001543E" w:rsidRPr="00964E61" w:rsidRDefault="0001543E" w:rsidP="0001543E">
      <w:pPr>
        <w:pStyle w:val="titolo30"/>
        <w:divId w:val="527259509"/>
        <w:rPr>
          <w:color w:val="002060"/>
        </w:rPr>
      </w:pPr>
      <w:r w:rsidRPr="00964E61">
        <w:rPr>
          <w:color w:val="002060"/>
        </w:rPr>
        <w:t xml:space="preserve">DIRIGENTI </w:t>
      </w:r>
    </w:p>
    <w:p w14:paraId="2DA91632" w14:textId="77777777" w:rsidR="0001543E" w:rsidRPr="00964E61" w:rsidRDefault="0001543E" w:rsidP="0001543E">
      <w:pPr>
        <w:pStyle w:val="titolo20"/>
        <w:divId w:val="527259509"/>
        <w:rPr>
          <w:color w:val="002060"/>
        </w:rPr>
      </w:pPr>
      <w:r w:rsidRPr="00964E61">
        <w:rPr>
          <w:color w:val="002060"/>
        </w:rPr>
        <w:t xml:space="preserve">INIBIZIONE A SVOLGERE OGNI ATTIVITA' FINO AL 11/ 3/2020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5EAC282" w14:textId="77777777" w:rsidTr="0001543E">
        <w:trPr>
          <w:divId w:val="527259509"/>
        </w:trPr>
        <w:tc>
          <w:tcPr>
            <w:tcW w:w="2200" w:type="dxa"/>
            <w:tcMar>
              <w:top w:w="20" w:type="dxa"/>
              <w:left w:w="20" w:type="dxa"/>
              <w:bottom w:w="20" w:type="dxa"/>
              <w:right w:w="20" w:type="dxa"/>
            </w:tcMar>
            <w:vAlign w:val="center"/>
          </w:tcPr>
          <w:p w14:paraId="4AC5364F" w14:textId="77777777" w:rsidR="0001543E" w:rsidRPr="00964E61" w:rsidRDefault="0001543E" w:rsidP="00D5115A">
            <w:pPr>
              <w:pStyle w:val="movimento"/>
              <w:rPr>
                <w:color w:val="002060"/>
              </w:rPr>
            </w:pPr>
            <w:r w:rsidRPr="00964E61">
              <w:rPr>
                <w:color w:val="002060"/>
              </w:rPr>
              <w:t>CIAVATTINI MARCO</w:t>
            </w:r>
          </w:p>
        </w:tc>
        <w:tc>
          <w:tcPr>
            <w:tcW w:w="2200" w:type="dxa"/>
            <w:tcMar>
              <w:top w:w="20" w:type="dxa"/>
              <w:left w:w="20" w:type="dxa"/>
              <w:bottom w:w="20" w:type="dxa"/>
              <w:right w:w="20" w:type="dxa"/>
            </w:tcMar>
            <w:vAlign w:val="center"/>
          </w:tcPr>
          <w:p w14:paraId="0AC14CBE"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34A9D8E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2F32BD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5E60F6D" w14:textId="77777777" w:rsidR="0001543E" w:rsidRPr="00964E61" w:rsidRDefault="0001543E" w:rsidP="00D5115A">
            <w:pPr>
              <w:pStyle w:val="movimento2"/>
              <w:rPr>
                <w:color w:val="002060"/>
              </w:rPr>
            </w:pPr>
            <w:r w:rsidRPr="00964E61">
              <w:rPr>
                <w:color w:val="002060"/>
              </w:rPr>
              <w:t> </w:t>
            </w:r>
          </w:p>
        </w:tc>
      </w:tr>
    </w:tbl>
    <w:p w14:paraId="6A34BD15"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Espulso per proteste alla notifica del provvedimento disciplinare teneva un atteggiamento intimidatorio nei confronti dell'arbitro persistendo nelle proteste anche dopo il suo allontanamento dalla tribuna. </w:t>
      </w:r>
    </w:p>
    <w:p w14:paraId="0446AFE4" w14:textId="77777777" w:rsidR="0001543E" w:rsidRPr="00964E61" w:rsidRDefault="0001543E" w:rsidP="0001543E">
      <w:pPr>
        <w:pStyle w:val="titolo30"/>
        <w:divId w:val="527259509"/>
        <w:rPr>
          <w:color w:val="002060"/>
        </w:rPr>
      </w:pPr>
      <w:r w:rsidRPr="00964E61">
        <w:rPr>
          <w:color w:val="002060"/>
        </w:rPr>
        <w:t xml:space="preserve">ALLENATORI </w:t>
      </w:r>
    </w:p>
    <w:p w14:paraId="26D66877" w14:textId="77777777" w:rsidR="0001543E" w:rsidRPr="00964E61" w:rsidRDefault="0001543E" w:rsidP="0001543E">
      <w:pPr>
        <w:pStyle w:val="titolo20"/>
        <w:divId w:val="527259509"/>
        <w:rPr>
          <w:color w:val="002060"/>
        </w:rPr>
      </w:pPr>
      <w:r w:rsidRPr="00964E61">
        <w:rPr>
          <w:color w:val="002060"/>
        </w:rPr>
        <w:t xml:space="preserve">SQUALIFICA FINO AL 26/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CC8E6A2" w14:textId="77777777" w:rsidTr="0001543E">
        <w:trPr>
          <w:divId w:val="527259509"/>
        </w:trPr>
        <w:tc>
          <w:tcPr>
            <w:tcW w:w="2200" w:type="dxa"/>
            <w:tcMar>
              <w:top w:w="20" w:type="dxa"/>
              <w:left w:w="20" w:type="dxa"/>
              <w:bottom w:w="20" w:type="dxa"/>
              <w:right w:w="20" w:type="dxa"/>
            </w:tcMar>
            <w:vAlign w:val="center"/>
          </w:tcPr>
          <w:p w14:paraId="0A725E46" w14:textId="77777777" w:rsidR="0001543E" w:rsidRPr="00964E61" w:rsidRDefault="0001543E" w:rsidP="00D5115A">
            <w:pPr>
              <w:pStyle w:val="movimento"/>
              <w:rPr>
                <w:color w:val="002060"/>
              </w:rPr>
            </w:pPr>
            <w:r w:rsidRPr="00964E61">
              <w:rPr>
                <w:color w:val="002060"/>
              </w:rPr>
              <w:t>FINAURINI RICCARDO</w:t>
            </w:r>
          </w:p>
        </w:tc>
        <w:tc>
          <w:tcPr>
            <w:tcW w:w="2200" w:type="dxa"/>
            <w:tcMar>
              <w:top w:w="20" w:type="dxa"/>
              <w:left w:w="20" w:type="dxa"/>
              <w:bottom w:w="20" w:type="dxa"/>
              <w:right w:w="20" w:type="dxa"/>
            </w:tcMar>
            <w:vAlign w:val="center"/>
          </w:tcPr>
          <w:p w14:paraId="60974A04"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26FF6A3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99EBD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EF94B42" w14:textId="77777777" w:rsidR="0001543E" w:rsidRPr="00964E61" w:rsidRDefault="0001543E" w:rsidP="00D5115A">
            <w:pPr>
              <w:pStyle w:val="movimento2"/>
              <w:rPr>
                <w:color w:val="002060"/>
              </w:rPr>
            </w:pPr>
            <w:r w:rsidRPr="00964E61">
              <w:rPr>
                <w:color w:val="002060"/>
              </w:rPr>
              <w:t> </w:t>
            </w:r>
          </w:p>
        </w:tc>
      </w:tr>
    </w:tbl>
    <w:p w14:paraId="4244D5E1" w14:textId="77777777" w:rsidR="0001543E" w:rsidRPr="00964E61" w:rsidRDefault="0001543E" w:rsidP="0001543E">
      <w:pPr>
        <w:pStyle w:val="diffida"/>
        <w:spacing w:before="80" w:beforeAutospacing="0" w:after="40" w:afterAutospacing="0"/>
        <w:jc w:val="left"/>
        <w:divId w:val="527259509"/>
        <w:rPr>
          <w:color w:val="002060"/>
        </w:rPr>
      </w:pPr>
      <w:r w:rsidRPr="00964E61">
        <w:rPr>
          <w:color w:val="002060"/>
        </w:rPr>
        <w:t xml:space="preserve">Per proteste nei confronti dell'arbitro Allontanato. </w:t>
      </w:r>
    </w:p>
    <w:p w14:paraId="65CDEA7C" w14:textId="77777777" w:rsidR="0001543E" w:rsidRPr="00964E61" w:rsidRDefault="0001543E" w:rsidP="0001543E">
      <w:pPr>
        <w:pStyle w:val="titolo30"/>
        <w:divId w:val="527259509"/>
        <w:rPr>
          <w:color w:val="002060"/>
        </w:rPr>
      </w:pPr>
      <w:r w:rsidRPr="00964E61">
        <w:rPr>
          <w:color w:val="002060"/>
        </w:rPr>
        <w:t xml:space="preserve">CALCIATORI ESPULSI </w:t>
      </w:r>
    </w:p>
    <w:p w14:paraId="27A97768" w14:textId="77777777" w:rsidR="0001543E" w:rsidRPr="00964E61" w:rsidRDefault="0001543E" w:rsidP="0001543E">
      <w:pPr>
        <w:pStyle w:val="titolo20"/>
        <w:divId w:val="527259509"/>
        <w:rPr>
          <w:color w:val="002060"/>
        </w:rPr>
      </w:pPr>
      <w:r w:rsidRPr="00964E61">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513CBDB" w14:textId="77777777" w:rsidTr="0001543E">
        <w:trPr>
          <w:divId w:val="527259509"/>
        </w:trPr>
        <w:tc>
          <w:tcPr>
            <w:tcW w:w="2200" w:type="dxa"/>
            <w:tcMar>
              <w:top w:w="20" w:type="dxa"/>
              <w:left w:w="20" w:type="dxa"/>
              <w:bottom w:w="20" w:type="dxa"/>
              <w:right w:w="20" w:type="dxa"/>
            </w:tcMar>
            <w:vAlign w:val="center"/>
          </w:tcPr>
          <w:p w14:paraId="2B569AE3" w14:textId="77777777" w:rsidR="0001543E" w:rsidRPr="00964E61" w:rsidRDefault="0001543E" w:rsidP="00D5115A">
            <w:pPr>
              <w:pStyle w:val="movimento"/>
              <w:rPr>
                <w:color w:val="002060"/>
              </w:rPr>
            </w:pPr>
            <w:r w:rsidRPr="00964E61">
              <w:rPr>
                <w:color w:val="002060"/>
              </w:rPr>
              <w:t>MARTARELLI LUCA</w:t>
            </w:r>
          </w:p>
        </w:tc>
        <w:tc>
          <w:tcPr>
            <w:tcW w:w="2200" w:type="dxa"/>
            <w:tcMar>
              <w:top w:w="20" w:type="dxa"/>
              <w:left w:w="20" w:type="dxa"/>
              <w:bottom w:w="20" w:type="dxa"/>
              <w:right w:w="20" w:type="dxa"/>
            </w:tcMar>
            <w:vAlign w:val="center"/>
          </w:tcPr>
          <w:p w14:paraId="3480C298"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4AB609AD"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49DFE2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C2AE804" w14:textId="77777777" w:rsidR="0001543E" w:rsidRPr="00964E61" w:rsidRDefault="0001543E" w:rsidP="00D5115A">
            <w:pPr>
              <w:pStyle w:val="movimento2"/>
              <w:rPr>
                <w:color w:val="002060"/>
              </w:rPr>
            </w:pPr>
            <w:r w:rsidRPr="00964E61">
              <w:rPr>
                <w:color w:val="002060"/>
              </w:rPr>
              <w:t> </w:t>
            </w:r>
          </w:p>
        </w:tc>
      </w:tr>
    </w:tbl>
    <w:p w14:paraId="3380415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A576399"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FC037EA" w14:textId="77777777" w:rsidTr="0001543E">
        <w:trPr>
          <w:divId w:val="527259509"/>
        </w:trPr>
        <w:tc>
          <w:tcPr>
            <w:tcW w:w="2200" w:type="dxa"/>
            <w:tcMar>
              <w:top w:w="20" w:type="dxa"/>
              <w:left w:w="20" w:type="dxa"/>
              <w:bottom w:w="20" w:type="dxa"/>
              <w:right w:w="20" w:type="dxa"/>
            </w:tcMar>
            <w:vAlign w:val="center"/>
          </w:tcPr>
          <w:p w14:paraId="6594B8E0" w14:textId="77777777" w:rsidR="0001543E" w:rsidRPr="00964E61" w:rsidRDefault="0001543E" w:rsidP="00D5115A">
            <w:pPr>
              <w:pStyle w:val="movimento"/>
              <w:rPr>
                <w:color w:val="002060"/>
              </w:rPr>
            </w:pPr>
            <w:r w:rsidRPr="00964E61">
              <w:rPr>
                <w:color w:val="002060"/>
              </w:rPr>
              <w:t>BARTOLACCI GABRIELE</w:t>
            </w:r>
          </w:p>
        </w:tc>
        <w:tc>
          <w:tcPr>
            <w:tcW w:w="2200" w:type="dxa"/>
            <w:tcMar>
              <w:top w:w="20" w:type="dxa"/>
              <w:left w:w="20" w:type="dxa"/>
              <w:bottom w:w="20" w:type="dxa"/>
              <w:right w:w="20" w:type="dxa"/>
            </w:tcMar>
            <w:vAlign w:val="center"/>
          </w:tcPr>
          <w:p w14:paraId="1585507B"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366D2FC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5CE24B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062F791" w14:textId="77777777" w:rsidR="0001543E" w:rsidRPr="00964E61" w:rsidRDefault="0001543E" w:rsidP="00D5115A">
            <w:pPr>
              <w:pStyle w:val="movimento2"/>
              <w:rPr>
                <w:color w:val="002060"/>
              </w:rPr>
            </w:pPr>
            <w:r w:rsidRPr="00964E61">
              <w:rPr>
                <w:color w:val="002060"/>
              </w:rPr>
              <w:t> </w:t>
            </w:r>
          </w:p>
        </w:tc>
      </w:tr>
    </w:tbl>
    <w:p w14:paraId="5C2DD55C"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6F6A876" w14:textId="77777777" w:rsidTr="0001543E">
        <w:trPr>
          <w:divId w:val="527259509"/>
        </w:trPr>
        <w:tc>
          <w:tcPr>
            <w:tcW w:w="2200" w:type="dxa"/>
            <w:tcMar>
              <w:top w:w="20" w:type="dxa"/>
              <w:left w:w="20" w:type="dxa"/>
              <w:bottom w:w="20" w:type="dxa"/>
              <w:right w:w="20" w:type="dxa"/>
            </w:tcMar>
            <w:vAlign w:val="center"/>
          </w:tcPr>
          <w:p w14:paraId="655F23F4" w14:textId="77777777" w:rsidR="0001543E" w:rsidRPr="00964E61" w:rsidRDefault="0001543E" w:rsidP="00D5115A">
            <w:pPr>
              <w:pStyle w:val="movimento"/>
              <w:rPr>
                <w:color w:val="002060"/>
              </w:rPr>
            </w:pPr>
            <w:r w:rsidRPr="00964E61">
              <w:rPr>
                <w:color w:val="002060"/>
              </w:rPr>
              <w:t>CIAVATTINI FILIPPO</w:t>
            </w:r>
          </w:p>
        </w:tc>
        <w:tc>
          <w:tcPr>
            <w:tcW w:w="2200" w:type="dxa"/>
            <w:tcMar>
              <w:top w:w="20" w:type="dxa"/>
              <w:left w:w="20" w:type="dxa"/>
              <w:bottom w:w="20" w:type="dxa"/>
              <w:right w:w="20" w:type="dxa"/>
            </w:tcMar>
            <w:vAlign w:val="center"/>
          </w:tcPr>
          <w:p w14:paraId="0DF3394F"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46EA543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6AE2EA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3419B7C" w14:textId="77777777" w:rsidR="0001543E" w:rsidRPr="00964E61" w:rsidRDefault="0001543E" w:rsidP="00D5115A">
            <w:pPr>
              <w:pStyle w:val="movimento2"/>
              <w:rPr>
                <w:color w:val="002060"/>
              </w:rPr>
            </w:pPr>
            <w:r w:rsidRPr="00964E61">
              <w:rPr>
                <w:color w:val="002060"/>
              </w:rPr>
              <w:t> </w:t>
            </w:r>
          </w:p>
        </w:tc>
      </w:tr>
    </w:tbl>
    <w:p w14:paraId="3FA96420"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8DCC12C" w14:textId="77777777" w:rsidTr="0001543E">
        <w:trPr>
          <w:divId w:val="527259509"/>
        </w:trPr>
        <w:tc>
          <w:tcPr>
            <w:tcW w:w="2200" w:type="dxa"/>
            <w:tcMar>
              <w:top w:w="20" w:type="dxa"/>
              <w:left w:w="20" w:type="dxa"/>
              <w:bottom w:w="20" w:type="dxa"/>
              <w:right w:w="20" w:type="dxa"/>
            </w:tcMar>
            <w:vAlign w:val="center"/>
          </w:tcPr>
          <w:p w14:paraId="6073055E" w14:textId="77777777" w:rsidR="0001543E" w:rsidRPr="00964E61" w:rsidRDefault="0001543E" w:rsidP="00D5115A">
            <w:pPr>
              <w:pStyle w:val="movimento"/>
              <w:rPr>
                <w:color w:val="002060"/>
              </w:rPr>
            </w:pPr>
            <w:r w:rsidRPr="00964E61">
              <w:rPr>
                <w:color w:val="002060"/>
              </w:rPr>
              <w:t>ANDRIULO ALFONSO</w:t>
            </w:r>
          </w:p>
        </w:tc>
        <w:tc>
          <w:tcPr>
            <w:tcW w:w="2200" w:type="dxa"/>
            <w:tcMar>
              <w:top w:w="20" w:type="dxa"/>
              <w:left w:w="20" w:type="dxa"/>
              <w:bottom w:w="20" w:type="dxa"/>
              <w:right w:w="20" w:type="dxa"/>
            </w:tcMar>
            <w:vAlign w:val="center"/>
          </w:tcPr>
          <w:p w14:paraId="37A1CB54" w14:textId="77777777" w:rsidR="0001543E" w:rsidRPr="00964E61" w:rsidRDefault="0001543E" w:rsidP="00D5115A">
            <w:pPr>
              <w:pStyle w:val="movimento2"/>
              <w:rPr>
                <w:color w:val="002060"/>
              </w:rPr>
            </w:pPr>
            <w:r w:rsidRPr="00964E61">
              <w:rPr>
                <w:color w:val="002060"/>
              </w:rPr>
              <w:t xml:space="preserve">(AUDAX 1970 S.ANGELO) </w:t>
            </w:r>
          </w:p>
        </w:tc>
        <w:tc>
          <w:tcPr>
            <w:tcW w:w="800" w:type="dxa"/>
            <w:tcMar>
              <w:top w:w="20" w:type="dxa"/>
              <w:left w:w="20" w:type="dxa"/>
              <w:bottom w:w="20" w:type="dxa"/>
              <w:right w:w="20" w:type="dxa"/>
            </w:tcMar>
            <w:vAlign w:val="center"/>
          </w:tcPr>
          <w:p w14:paraId="550229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07F16E" w14:textId="77777777" w:rsidR="0001543E" w:rsidRPr="00964E61" w:rsidRDefault="0001543E" w:rsidP="00D5115A">
            <w:pPr>
              <w:pStyle w:val="movimento"/>
              <w:rPr>
                <w:color w:val="002060"/>
              </w:rPr>
            </w:pPr>
            <w:r w:rsidRPr="00964E61">
              <w:rPr>
                <w:color w:val="002060"/>
              </w:rPr>
              <w:t>BELLAGAMBA ALESSANDRO</w:t>
            </w:r>
          </w:p>
        </w:tc>
        <w:tc>
          <w:tcPr>
            <w:tcW w:w="2200" w:type="dxa"/>
            <w:tcMar>
              <w:top w:w="20" w:type="dxa"/>
              <w:left w:w="20" w:type="dxa"/>
              <w:bottom w:w="20" w:type="dxa"/>
              <w:right w:w="20" w:type="dxa"/>
            </w:tcMar>
            <w:vAlign w:val="center"/>
          </w:tcPr>
          <w:p w14:paraId="7EC5E485" w14:textId="77777777" w:rsidR="0001543E" w:rsidRPr="00964E61" w:rsidRDefault="0001543E" w:rsidP="00D5115A">
            <w:pPr>
              <w:pStyle w:val="movimento2"/>
              <w:rPr>
                <w:color w:val="002060"/>
              </w:rPr>
            </w:pPr>
            <w:r w:rsidRPr="00964E61">
              <w:rPr>
                <w:color w:val="002060"/>
              </w:rPr>
              <w:t xml:space="preserve">(AUDAX 1970 S.ANGELO) </w:t>
            </w:r>
          </w:p>
        </w:tc>
      </w:tr>
      <w:tr w:rsidR="0001543E" w:rsidRPr="00964E61" w14:paraId="1377D75D" w14:textId="77777777" w:rsidTr="0001543E">
        <w:trPr>
          <w:divId w:val="527259509"/>
        </w:trPr>
        <w:tc>
          <w:tcPr>
            <w:tcW w:w="2200" w:type="dxa"/>
            <w:tcMar>
              <w:top w:w="20" w:type="dxa"/>
              <w:left w:w="20" w:type="dxa"/>
              <w:bottom w:w="20" w:type="dxa"/>
              <w:right w:w="20" w:type="dxa"/>
            </w:tcMar>
            <w:vAlign w:val="center"/>
          </w:tcPr>
          <w:p w14:paraId="17EB7C65" w14:textId="77777777" w:rsidR="0001543E" w:rsidRPr="00964E61" w:rsidRDefault="0001543E" w:rsidP="00D5115A">
            <w:pPr>
              <w:pStyle w:val="movimento"/>
              <w:rPr>
                <w:color w:val="002060"/>
              </w:rPr>
            </w:pPr>
            <w:r w:rsidRPr="00964E61">
              <w:rPr>
                <w:color w:val="002060"/>
              </w:rPr>
              <w:t>BALDONI MATTEO</w:t>
            </w:r>
          </w:p>
        </w:tc>
        <w:tc>
          <w:tcPr>
            <w:tcW w:w="2200" w:type="dxa"/>
            <w:tcMar>
              <w:top w:w="20" w:type="dxa"/>
              <w:left w:w="20" w:type="dxa"/>
              <w:bottom w:w="20" w:type="dxa"/>
              <w:right w:w="20" w:type="dxa"/>
            </w:tcMar>
            <w:vAlign w:val="center"/>
          </w:tcPr>
          <w:p w14:paraId="400FE623" w14:textId="77777777" w:rsidR="0001543E" w:rsidRPr="00964E61" w:rsidRDefault="0001543E" w:rsidP="00D5115A">
            <w:pPr>
              <w:pStyle w:val="movimento2"/>
              <w:rPr>
                <w:color w:val="002060"/>
              </w:rPr>
            </w:pPr>
            <w:r w:rsidRPr="00964E61">
              <w:rPr>
                <w:color w:val="002060"/>
              </w:rPr>
              <w:t xml:space="preserve">(CAMPOCAVALLO) </w:t>
            </w:r>
          </w:p>
        </w:tc>
        <w:tc>
          <w:tcPr>
            <w:tcW w:w="800" w:type="dxa"/>
            <w:tcMar>
              <w:top w:w="20" w:type="dxa"/>
              <w:left w:w="20" w:type="dxa"/>
              <w:bottom w:w="20" w:type="dxa"/>
              <w:right w:w="20" w:type="dxa"/>
            </w:tcMar>
            <w:vAlign w:val="center"/>
          </w:tcPr>
          <w:p w14:paraId="3CFCB670"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5EFCBD7" w14:textId="77777777" w:rsidR="0001543E" w:rsidRPr="00964E61" w:rsidRDefault="0001543E" w:rsidP="00D5115A">
            <w:pPr>
              <w:pStyle w:val="movimento"/>
              <w:rPr>
                <w:color w:val="002060"/>
              </w:rPr>
            </w:pPr>
            <w:r w:rsidRPr="00964E61">
              <w:rPr>
                <w:color w:val="002060"/>
              </w:rPr>
              <w:t>MARTARELLI LUCA</w:t>
            </w:r>
          </w:p>
        </w:tc>
        <w:tc>
          <w:tcPr>
            <w:tcW w:w="2200" w:type="dxa"/>
            <w:tcMar>
              <w:top w:w="20" w:type="dxa"/>
              <w:left w:w="20" w:type="dxa"/>
              <w:bottom w:w="20" w:type="dxa"/>
              <w:right w:w="20" w:type="dxa"/>
            </w:tcMar>
            <w:vAlign w:val="center"/>
          </w:tcPr>
          <w:p w14:paraId="1B6BD930" w14:textId="77777777" w:rsidR="0001543E" w:rsidRPr="00964E61" w:rsidRDefault="0001543E" w:rsidP="00D5115A">
            <w:pPr>
              <w:pStyle w:val="movimento2"/>
              <w:rPr>
                <w:color w:val="002060"/>
              </w:rPr>
            </w:pPr>
            <w:r w:rsidRPr="00964E61">
              <w:rPr>
                <w:color w:val="002060"/>
              </w:rPr>
              <w:t xml:space="preserve">(CAMPOCAVALLO) </w:t>
            </w:r>
          </w:p>
        </w:tc>
      </w:tr>
      <w:tr w:rsidR="0001543E" w:rsidRPr="00964E61" w14:paraId="6197ED34" w14:textId="77777777" w:rsidTr="0001543E">
        <w:trPr>
          <w:divId w:val="527259509"/>
        </w:trPr>
        <w:tc>
          <w:tcPr>
            <w:tcW w:w="2200" w:type="dxa"/>
            <w:tcMar>
              <w:top w:w="20" w:type="dxa"/>
              <w:left w:w="20" w:type="dxa"/>
              <w:bottom w:w="20" w:type="dxa"/>
              <w:right w:w="20" w:type="dxa"/>
            </w:tcMar>
            <w:vAlign w:val="center"/>
          </w:tcPr>
          <w:p w14:paraId="778DC4DA" w14:textId="77777777" w:rsidR="0001543E" w:rsidRPr="00964E61" w:rsidRDefault="0001543E" w:rsidP="00D5115A">
            <w:pPr>
              <w:pStyle w:val="movimento"/>
              <w:rPr>
                <w:color w:val="002060"/>
              </w:rPr>
            </w:pPr>
            <w:r w:rsidRPr="00964E61">
              <w:rPr>
                <w:color w:val="002060"/>
              </w:rPr>
              <w:t>ROSSI ALESSIO</w:t>
            </w:r>
          </w:p>
        </w:tc>
        <w:tc>
          <w:tcPr>
            <w:tcW w:w="2200" w:type="dxa"/>
            <w:tcMar>
              <w:top w:w="20" w:type="dxa"/>
              <w:left w:w="20" w:type="dxa"/>
              <w:bottom w:w="20" w:type="dxa"/>
              <w:right w:w="20" w:type="dxa"/>
            </w:tcMar>
            <w:vAlign w:val="center"/>
          </w:tcPr>
          <w:p w14:paraId="14C5D6A2"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04C7CD0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0109C7F" w14:textId="77777777" w:rsidR="0001543E" w:rsidRPr="00964E61" w:rsidRDefault="0001543E" w:rsidP="00D5115A">
            <w:pPr>
              <w:pStyle w:val="movimento"/>
              <w:rPr>
                <w:color w:val="002060"/>
              </w:rPr>
            </w:pPr>
            <w:r w:rsidRPr="00964E61">
              <w:rPr>
                <w:color w:val="002060"/>
              </w:rPr>
              <w:t>MARINELLI LORENZO</w:t>
            </w:r>
          </w:p>
        </w:tc>
        <w:tc>
          <w:tcPr>
            <w:tcW w:w="2200" w:type="dxa"/>
            <w:tcMar>
              <w:top w:w="20" w:type="dxa"/>
              <w:left w:w="20" w:type="dxa"/>
              <w:bottom w:w="20" w:type="dxa"/>
              <w:right w:w="20" w:type="dxa"/>
            </w:tcMar>
            <w:vAlign w:val="center"/>
          </w:tcPr>
          <w:p w14:paraId="185074A7" w14:textId="77777777" w:rsidR="0001543E" w:rsidRPr="00964E61" w:rsidRDefault="0001543E" w:rsidP="00D5115A">
            <w:pPr>
              <w:pStyle w:val="movimento2"/>
              <w:rPr>
                <w:color w:val="002060"/>
              </w:rPr>
            </w:pPr>
            <w:r w:rsidRPr="00964E61">
              <w:rPr>
                <w:color w:val="002060"/>
              </w:rPr>
              <w:t xml:space="preserve">(RECANATI CALCIO A 5) </w:t>
            </w:r>
          </w:p>
        </w:tc>
      </w:tr>
    </w:tbl>
    <w:p w14:paraId="1C73D6C7"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52DD268" w14:textId="77777777" w:rsidTr="0001543E">
        <w:trPr>
          <w:divId w:val="527259509"/>
        </w:trPr>
        <w:tc>
          <w:tcPr>
            <w:tcW w:w="2200" w:type="dxa"/>
            <w:tcMar>
              <w:top w:w="20" w:type="dxa"/>
              <w:left w:w="20" w:type="dxa"/>
              <w:bottom w:w="20" w:type="dxa"/>
              <w:right w:w="20" w:type="dxa"/>
            </w:tcMar>
            <w:vAlign w:val="center"/>
          </w:tcPr>
          <w:p w14:paraId="23034D5D" w14:textId="77777777" w:rsidR="0001543E" w:rsidRPr="00964E61" w:rsidRDefault="0001543E" w:rsidP="00D5115A">
            <w:pPr>
              <w:pStyle w:val="movimento"/>
              <w:rPr>
                <w:color w:val="002060"/>
              </w:rPr>
            </w:pPr>
            <w:r w:rsidRPr="00964E61">
              <w:rPr>
                <w:color w:val="002060"/>
              </w:rPr>
              <w:t>BOUZERDA ZAKARIYAE</w:t>
            </w:r>
          </w:p>
        </w:tc>
        <w:tc>
          <w:tcPr>
            <w:tcW w:w="2200" w:type="dxa"/>
            <w:tcMar>
              <w:top w:w="20" w:type="dxa"/>
              <w:left w:w="20" w:type="dxa"/>
              <w:bottom w:w="20" w:type="dxa"/>
              <w:right w:w="20" w:type="dxa"/>
            </w:tcMar>
            <w:vAlign w:val="center"/>
          </w:tcPr>
          <w:p w14:paraId="50BB9DAF"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489D258E"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B69067" w14:textId="77777777" w:rsidR="0001543E" w:rsidRPr="00964E61" w:rsidRDefault="0001543E" w:rsidP="00D5115A">
            <w:pPr>
              <w:pStyle w:val="movimento"/>
              <w:rPr>
                <w:color w:val="002060"/>
              </w:rPr>
            </w:pPr>
            <w:r w:rsidRPr="00964E61">
              <w:rPr>
                <w:color w:val="002060"/>
              </w:rPr>
              <w:t>PAVONI ALESSANDRO</w:t>
            </w:r>
          </w:p>
        </w:tc>
        <w:tc>
          <w:tcPr>
            <w:tcW w:w="2200" w:type="dxa"/>
            <w:tcMar>
              <w:top w:w="20" w:type="dxa"/>
              <w:left w:w="20" w:type="dxa"/>
              <w:bottom w:w="20" w:type="dxa"/>
              <w:right w:w="20" w:type="dxa"/>
            </w:tcMar>
            <w:vAlign w:val="center"/>
          </w:tcPr>
          <w:p w14:paraId="29CE94C3" w14:textId="77777777" w:rsidR="0001543E" w:rsidRPr="00964E61" w:rsidRDefault="0001543E" w:rsidP="00D5115A">
            <w:pPr>
              <w:pStyle w:val="movimento2"/>
              <w:rPr>
                <w:color w:val="002060"/>
              </w:rPr>
            </w:pPr>
            <w:r w:rsidRPr="00964E61">
              <w:rPr>
                <w:color w:val="002060"/>
              </w:rPr>
              <w:t xml:space="preserve">(MONTELUPONE CALCIO A 5) </w:t>
            </w:r>
          </w:p>
        </w:tc>
      </w:tr>
      <w:tr w:rsidR="0001543E" w:rsidRPr="00964E61" w14:paraId="2E6EBE02" w14:textId="77777777" w:rsidTr="0001543E">
        <w:trPr>
          <w:divId w:val="527259509"/>
        </w:trPr>
        <w:tc>
          <w:tcPr>
            <w:tcW w:w="2200" w:type="dxa"/>
            <w:tcMar>
              <w:top w:w="20" w:type="dxa"/>
              <w:left w:w="20" w:type="dxa"/>
              <w:bottom w:w="20" w:type="dxa"/>
              <w:right w:w="20" w:type="dxa"/>
            </w:tcMar>
            <w:vAlign w:val="center"/>
          </w:tcPr>
          <w:p w14:paraId="79EDCA40" w14:textId="77777777" w:rsidR="0001543E" w:rsidRPr="00964E61" w:rsidRDefault="0001543E" w:rsidP="00D5115A">
            <w:pPr>
              <w:pStyle w:val="movimento"/>
              <w:rPr>
                <w:color w:val="002060"/>
              </w:rPr>
            </w:pPr>
            <w:r w:rsidRPr="00964E61">
              <w:rPr>
                <w:color w:val="002060"/>
              </w:rPr>
              <w:t>SAVORETTI MATTEO</w:t>
            </w:r>
          </w:p>
        </w:tc>
        <w:tc>
          <w:tcPr>
            <w:tcW w:w="2200" w:type="dxa"/>
            <w:tcMar>
              <w:top w:w="20" w:type="dxa"/>
              <w:left w:w="20" w:type="dxa"/>
              <w:bottom w:w="20" w:type="dxa"/>
              <w:right w:w="20" w:type="dxa"/>
            </w:tcMar>
            <w:vAlign w:val="center"/>
          </w:tcPr>
          <w:p w14:paraId="3274FDCD" w14:textId="77777777" w:rsidR="0001543E" w:rsidRPr="00964E61" w:rsidRDefault="0001543E" w:rsidP="00D5115A">
            <w:pPr>
              <w:pStyle w:val="movimento2"/>
              <w:rPr>
                <w:color w:val="002060"/>
              </w:rPr>
            </w:pPr>
            <w:r w:rsidRPr="00964E61">
              <w:rPr>
                <w:color w:val="002060"/>
              </w:rPr>
              <w:t xml:space="preserve">(MONTELUPONE CALCIO A 5) </w:t>
            </w:r>
          </w:p>
        </w:tc>
        <w:tc>
          <w:tcPr>
            <w:tcW w:w="800" w:type="dxa"/>
            <w:tcMar>
              <w:top w:w="20" w:type="dxa"/>
              <w:left w:w="20" w:type="dxa"/>
              <w:bottom w:w="20" w:type="dxa"/>
              <w:right w:w="20" w:type="dxa"/>
            </w:tcMar>
            <w:vAlign w:val="center"/>
          </w:tcPr>
          <w:p w14:paraId="4D39616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D59EA7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D855084" w14:textId="77777777" w:rsidR="0001543E" w:rsidRPr="00964E61" w:rsidRDefault="0001543E" w:rsidP="00D5115A">
            <w:pPr>
              <w:pStyle w:val="movimento2"/>
              <w:rPr>
                <w:color w:val="002060"/>
              </w:rPr>
            </w:pPr>
            <w:r w:rsidRPr="00964E61">
              <w:rPr>
                <w:color w:val="002060"/>
              </w:rPr>
              <w:t> </w:t>
            </w:r>
          </w:p>
        </w:tc>
      </w:tr>
    </w:tbl>
    <w:p w14:paraId="697C157C" w14:textId="77777777" w:rsidR="0001543E" w:rsidRPr="00964E61" w:rsidRDefault="0001543E" w:rsidP="0001543E">
      <w:pPr>
        <w:pStyle w:val="titolo10"/>
        <w:divId w:val="527259509"/>
        <w:rPr>
          <w:color w:val="002060"/>
        </w:rPr>
      </w:pPr>
      <w:r w:rsidRPr="00964E61">
        <w:rPr>
          <w:color w:val="002060"/>
        </w:rPr>
        <w:t xml:space="preserve">GARE DEL 16/ 2/2020 </w:t>
      </w:r>
    </w:p>
    <w:p w14:paraId="5851302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3DB23166"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781DE3FA" w14:textId="77777777" w:rsidR="0001543E" w:rsidRPr="00964E61" w:rsidRDefault="0001543E" w:rsidP="0001543E">
      <w:pPr>
        <w:pStyle w:val="titolo30"/>
        <w:divId w:val="527259509"/>
        <w:rPr>
          <w:color w:val="002060"/>
        </w:rPr>
      </w:pPr>
      <w:r w:rsidRPr="00964E61">
        <w:rPr>
          <w:color w:val="002060"/>
        </w:rPr>
        <w:t xml:space="preserve">CALCIATORI ESPULSI </w:t>
      </w:r>
    </w:p>
    <w:p w14:paraId="2DBFEA6D" w14:textId="77777777" w:rsidR="0001543E" w:rsidRPr="00964E61" w:rsidRDefault="0001543E" w:rsidP="0001543E">
      <w:pPr>
        <w:pStyle w:val="titolo20"/>
        <w:divId w:val="527259509"/>
        <w:rPr>
          <w:color w:val="002060"/>
        </w:rPr>
      </w:pPr>
      <w:r w:rsidRPr="00964E61">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8DFAC16" w14:textId="77777777" w:rsidTr="0001543E">
        <w:trPr>
          <w:divId w:val="527259509"/>
        </w:trPr>
        <w:tc>
          <w:tcPr>
            <w:tcW w:w="2200" w:type="dxa"/>
            <w:tcMar>
              <w:top w:w="20" w:type="dxa"/>
              <w:left w:w="20" w:type="dxa"/>
              <w:bottom w:w="20" w:type="dxa"/>
              <w:right w:w="20" w:type="dxa"/>
            </w:tcMar>
            <w:vAlign w:val="center"/>
          </w:tcPr>
          <w:p w14:paraId="36913423" w14:textId="77777777" w:rsidR="0001543E" w:rsidRPr="00964E61" w:rsidRDefault="0001543E" w:rsidP="00D5115A">
            <w:pPr>
              <w:pStyle w:val="movimento"/>
              <w:rPr>
                <w:color w:val="002060"/>
              </w:rPr>
            </w:pPr>
            <w:r w:rsidRPr="00964E61">
              <w:rPr>
                <w:color w:val="002060"/>
              </w:rPr>
              <w:t>CECCHI DAVIDE</w:t>
            </w:r>
          </w:p>
        </w:tc>
        <w:tc>
          <w:tcPr>
            <w:tcW w:w="2200" w:type="dxa"/>
            <w:tcMar>
              <w:top w:w="20" w:type="dxa"/>
              <w:left w:w="20" w:type="dxa"/>
              <w:bottom w:w="20" w:type="dxa"/>
              <w:right w:w="20" w:type="dxa"/>
            </w:tcMar>
            <w:vAlign w:val="center"/>
          </w:tcPr>
          <w:p w14:paraId="7B89E2B3" w14:textId="77777777" w:rsidR="0001543E" w:rsidRPr="00964E61" w:rsidRDefault="0001543E" w:rsidP="00D5115A">
            <w:pPr>
              <w:pStyle w:val="movimento2"/>
              <w:rPr>
                <w:color w:val="002060"/>
              </w:rPr>
            </w:pPr>
            <w:r w:rsidRPr="00964E61">
              <w:rPr>
                <w:color w:val="002060"/>
              </w:rPr>
              <w:t xml:space="preserve">(ACLI VILLA MUSONE) </w:t>
            </w:r>
          </w:p>
        </w:tc>
        <w:tc>
          <w:tcPr>
            <w:tcW w:w="800" w:type="dxa"/>
            <w:tcMar>
              <w:top w:w="20" w:type="dxa"/>
              <w:left w:w="20" w:type="dxa"/>
              <w:bottom w:w="20" w:type="dxa"/>
              <w:right w:w="20" w:type="dxa"/>
            </w:tcMar>
            <w:vAlign w:val="center"/>
          </w:tcPr>
          <w:p w14:paraId="73CAF1D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BADFA29"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6C62E45D" w14:textId="77777777" w:rsidR="0001543E" w:rsidRPr="00964E61" w:rsidRDefault="0001543E" w:rsidP="00D5115A">
            <w:pPr>
              <w:pStyle w:val="movimento2"/>
              <w:rPr>
                <w:color w:val="002060"/>
              </w:rPr>
            </w:pPr>
            <w:r w:rsidRPr="00964E61">
              <w:rPr>
                <w:color w:val="002060"/>
              </w:rPr>
              <w:t> </w:t>
            </w:r>
          </w:p>
        </w:tc>
      </w:tr>
    </w:tbl>
    <w:p w14:paraId="27D99BD7" w14:textId="77777777" w:rsidR="0001543E" w:rsidRDefault="0001543E" w:rsidP="0001543E">
      <w:pPr>
        <w:pStyle w:val="breakline"/>
        <w:divId w:val="527259509"/>
        <w:rPr>
          <w:color w:val="002060"/>
        </w:rPr>
      </w:pPr>
    </w:p>
    <w:p w14:paraId="623C4465"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3D18C6DC"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7A91BC89" w14:textId="77777777" w:rsidR="0001543E" w:rsidRPr="00964E61" w:rsidRDefault="0001543E" w:rsidP="0001543E">
      <w:pPr>
        <w:pStyle w:val="breakline"/>
        <w:divId w:val="527259509"/>
        <w:rPr>
          <w:color w:val="002060"/>
        </w:rPr>
      </w:pPr>
    </w:p>
    <w:p w14:paraId="43FAD313" w14:textId="77777777" w:rsidR="0001543E" w:rsidRPr="00964E61" w:rsidRDefault="0001543E" w:rsidP="0001543E">
      <w:pPr>
        <w:pStyle w:val="TITOLOPRINC"/>
        <w:divId w:val="527259509"/>
        <w:rPr>
          <w:color w:val="002060"/>
        </w:rPr>
      </w:pPr>
      <w:r w:rsidRPr="00964E61">
        <w:rPr>
          <w:color w:val="002060"/>
        </w:rPr>
        <w:t>CLASSIFICA</w:t>
      </w:r>
    </w:p>
    <w:p w14:paraId="08804AC2" w14:textId="77777777" w:rsidR="0001543E" w:rsidRPr="00964E61" w:rsidRDefault="0001543E" w:rsidP="0001543E">
      <w:pPr>
        <w:pStyle w:val="breakline"/>
        <w:divId w:val="527259509"/>
        <w:rPr>
          <w:color w:val="002060"/>
        </w:rPr>
      </w:pPr>
    </w:p>
    <w:p w14:paraId="3CC0B990" w14:textId="77777777" w:rsidR="0001543E" w:rsidRPr="00964E61" w:rsidRDefault="0001543E" w:rsidP="0001543E">
      <w:pPr>
        <w:pStyle w:val="breakline"/>
        <w:divId w:val="527259509"/>
        <w:rPr>
          <w:color w:val="002060"/>
        </w:rPr>
      </w:pPr>
    </w:p>
    <w:p w14:paraId="489B8EEC"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070F32B"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6C3C3"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0C303"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564C9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C60D0F"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EFD31D"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82D122"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DD7C7"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B9947"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4042B"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0DB7C" w14:textId="77777777" w:rsidR="0001543E" w:rsidRPr="00964E61" w:rsidRDefault="0001543E" w:rsidP="00D5115A">
            <w:pPr>
              <w:pStyle w:val="HEADERTABELLA"/>
              <w:rPr>
                <w:color w:val="002060"/>
              </w:rPr>
            </w:pPr>
            <w:r w:rsidRPr="00964E61">
              <w:rPr>
                <w:color w:val="002060"/>
              </w:rPr>
              <w:t>PE</w:t>
            </w:r>
          </w:p>
        </w:tc>
      </w:tr>
      <w:tr w:rsidR="0001543E" w:rsidRPr="00964E61" w14:paraId="50B6CE4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2DB1A2"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454D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69B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806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0A4B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CC4B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2B8EF"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D5B41"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28974"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013DC" w14:textId="77777777" w:rsidR="0001543E" w:rsidRPr="00964E61" w:rsidRDefault="0001543E" w:rsidP="00D5115A">
            <w:pPr>
              <w:pStyle w:val="ROWTABELLA"/>
              <w:jc w:val="center"/>
              <w:rPr>
                <w:color w:val="002060"/>
              </w:rPr>
            </w:pPr>
            <w:r w:rsidRPr="00964E61">
              <w:rPr>
                <w:color w:val="002060"/>
              </w:rPr>
              <w:t>0</w:t>
            </w:r>
          </w:p>
        </w:tc>
      </w:tr>
      <w:tr w:rsidR="0001543E" w:rsidRPr="00964E61" w14:paraId="65BCBCC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13DD8C"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70B5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AED6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1AE3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4E66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8756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DDFA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978F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23BC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CF76C" w14:textId="77777777" w:rsidR="0001543E" w:rsidRPr="00964E61" w:rsidRDefault="0001543E" w:rsidP="00D5115A">
            <w:pPr>
              <w:pStyle w:val="ROWTABELLA"/>
              <w:jc w:val="center"/>
              <w:rPr>
                <w:color w:val="002060"/>
              </w:rPr>
            </w:pPr>
            <w:r w:rsidRPr="00964E61">
              <w:rPr>
                <w:color w:val="002060"/>
              </w:rPr>
              <w:t>0</w:t>
            </w:r>
          </w:p>
        </w:tc>
      </w:tr>
      <w:tr w:rsidR="0001543E" w:rsidRPr="00964E61" w14:paraId="7D2D860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A40B1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B676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A844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26C7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8F48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A392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FAA5F"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7B522"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CC32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774EC" w14:textId="77777777" w:rsidR="0001543E" w:rsidRPr="00964E61" w:rsidRDefault="0001543E" w:rsidP="00D5115A">
            <w:pPr>
              <w:pStyle w:val="ROWTABELLA"/>
              <w:jc w:val="center"/>
              <w:rPr>
                <w:color w:val="002060"/>
              </w:rPr>
            </w:pPr>
            <w:r w:rsidRPr="00964E61">
              <w:rPr>
                <w:color w:val="002060"/>
              </w:rPr>
              <w:t>0</w:t>
            </w:r>
          </w:p>
        </w:tc>
      </w:tr>
      <w:tr w:rsidR="0001543E" w:rsidRPr="00964E61" w14:paraId="6C978BD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7CBEE5"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4421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9341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0433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FDEF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A5E5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2D01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5753F"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FAD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3E43B" w14:textId="77777777" w:rsidR="0001543E" w:rsidRPr="00964E61" w:rsidRDefault="0001543E" w:rsidP="00D5115A">
            <w:pPr>
              <w:pStyle w:val="ROWTABELLA"/>
              <w:jc w:val="center"/>
              <w:rPr>
                <w:color w:val="002060"/>
              </w:rPr>
            </w:pPr>
            <w:r w:rsidRPr="00964E61">
              <w:rPr>
                <w:color w:val="002060"/>
              </w:rPr>
              <w:t>0</w:t>
            </w:r>
          </w:p>
        </w:tc>
      </w:tr>
      <w:tr w:rsidR="0001543E" w:rsidRPr="00964E61" w14:paraId="411F4CB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DD94B9" w14:textId="77777777" w:rsidR="0001543E" w:rsidRPr="00964E61" w:rsidRDefault="0001543E" w:rsidP="00D5115A">
            <w:pPr>
              <w:pStyle w:val="ROWTABELLA"/>
              <w:rPr>
                <w:color w:val="002060"/>
              </w:rPr>
            </w:pPr>
            <w:r w:rsidRPr="00964E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F45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4D78E"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E231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55EF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9A86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EAD45"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A03D6"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2056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71AE4" w14:textId="77777777" w:rsidR="0001543E" w:rsidRPr="00964E61" w:rsidRDefault="0001543E" w:rsidP="00D5115A">
            <w:pPr>
              <w:pStyle w:val="ROWTABELLA"/>
              <w:jc w:val="center"/>
              <w:rPr>
                <w:color w:val="002060"/>
              </w:rPr>
            </w:pPr>
            <w:r w:rsidRPr="00964E61">
              <w:rPr>
                <w:color w:val="002060"/>
              </w:rPr>
              <w:t>0</w:t>
            </w:r>
          </w:p>
        </w:tc>
      </w:tr>
      <w:tr w:rsidR="0001543E" w:rsidRPr="00964E61" w14:paraId="4E43F0C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CE9837" w14:textId="77777777" w:rsidR="0001543E" w:rsidRPr="00964E61" w:rsidRDefault="0001543E" w:rsidP="00D5115A">
            <w:pPr>
              <w:pStyle w:val="ROWTABELLA"/>
              <w:rPr>
                <w:color w:val="002060"/>
              </w:rPr>
            </w:pPr>
            <w:r w:rsidRPr="00964E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255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1B36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BDEA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A09B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3387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96991"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3DF0E"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0EDD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0E4BC" w14:textId="77777777" w:rsidR="0001543E" w:rsidRPr="00964E61" w:rsidRDefault="0001543E" w:rsidP="00D5115A">
            <w:pPr>
              <w:pStyle w:val="ROWTABELLA"/>
              <w:jc w:val="center"/>
              <w:rPr>
                <w:color w:val="002060"/>
              </w:rPr>
            </w:pPr>
            <w:r w:rsidRPr="00964E61">
              <w:rPr>
                <w:color w:val="002060"/>
              </w:rPr>
              <w:t>0</w:t>
            </w:r>
          </w:p>
        </w:tc>
      </w:tr>
      <w:tr w:rsidR="0001543E" w:rsidRPr="00964E61" w14:paraId="34D59B1E"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785B55" w14:textId="77777777" w:rsidR="0001543E" w:rsidRPr="00964E61" w:rsidRDefault="0001543E" w:rsidP="00D5115A">
            <w:pPr>
              <w:pStyle w:val="ROWTABELLA"/>
              <w:rPr>
                <w:color w:val="002060"/>
              </w:rPr>
            </w:pPr>
            <w:r w:rsidRPr="00964E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4945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B738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B8BB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B892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9744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FDE0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69362"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0D76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4DBEB" w14:textId="77777777" w:rsidR="0001543E" w:rsidRPr="00964E61" w:rsidRDefault="0001543E" w:rsidP="00D5115A">
            <w:pPr>
              <w:pStyle w:val="ROWTABELLA"/>
              <w:jc w:val="center"/>
              <w:rPr>
                <w:color w:val="002060"/>
              </w:rPr>
            </w:pPr>
            <w:r w:rsidRPr="00964E61">
              <w:rPr>
                <w:color w:val="002060"/>
              </w:rPr>
              <w:t>0</w:t>
            </w:r>
          </w:p>
        </w:tc>
      </w:tr>
    </w:tbl>
    <w:p w14:paraId="01AC9216" w14:textId="77777777" w:rsidR="0001543E" w:rsidRPr="00964E61" w:rsidRDefault="0001543E" w:rsidP="0001543E">
      <w:pPr>
        <w:pStyle w:val="breakline"/>
        <w:divId w:val="527259509"/>
        <w:rPr>
          <w:color w:val="002060"/>
        </w:rPr>
      </w:pPr>
    </w:p>
    <w:p w14:paraId="546D14B5" w14:textId="77777777" w:rsidR="0001543E" w:rsidRPr="00964E61" w:rsidRDefault="0001543E" w:rsidP="0001543E">
      <w:pPr>
        <w:pStyle w:val="breakline"/>
        <w:divId w:val="527259509"/>
        <w:rPr>
          <w:color w:val="002060"/>
        </w:rPr>
      </w:pPr>
    </w:p>
    <w:p w14:paraId="77C03EDE" w14:textId="77777777" w:rsidR="0001543E" w:rsidRPr="00964E61" w:rsidRDefault="0001543E" w:rsidP="0001543E">
      <w:pPr>
        <w:pStyle w:val="SOTTOTITOLOCAMPIONATO1"/>
        <w:divId w:val="527259509"/>
        <w:rPr>
          <w:color w:val="002060"/>
        </w:rPr>
      </w:pPr>
      <w:r w:rsidRPr="00964E61">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67AE7E8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8B6B2"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5A1CF"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DD3F31"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E0F18"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25F2D2"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139B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7093CC"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E2E348"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629C2"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CC0D4" w14:textId="77777777" w:rsidR="0001543E" w:rsidRPr="00964E61" w:rsidRDefault="0001543E" w:rsidP="00D5115A">
            <w:pPr>
              <w:pStyle w:val="HEADERTABELLA"/>
              <w:rPr>
                <w:color w:val="002060"/>
              </w:rPr>
            </w:pPr>
            <w:r w:rsidRPr="00964E61">
              <w:rPr>
                <w:color w:val="002060"/>
              </w:rPr>
              <w:t>PE</w:t>
            </w:r>
          </w:p>
        </w:tc>
      </w:tr>
      <w:tr w:rsidR="0001543E" w:rsidRPr="00964E61" w14:paraId="7D92E937"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39B2AD" w14:textId="77777777" w:rsidR="0001543E" w:rsidRPr="00964E61" w:rsidRDefault="0001543E" w:rsidP="00D5115A">
            <w:pPr>
              <w:pStyle w:val="ROWTABELLA"/>
              <w:rPr>
                <w:color w:val="002060"/>
              </w:rPr>
            </w:pPr>
            <w:r w:rsidRPr="00964E61">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86D51"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6876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659F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6D5E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942C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C527"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F427C"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6564E"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9BE35" w14:textId="77777777" w:rsidR="0001543E" w:rsidRPr="00964E61" w:rsidRDefault="0001543E" w:rsidP="00D5115A">
            <w:pPr>
              <w:pStyle w:val="ROWTABELLA"/>
              <w:jc w:val="center"/>
              <w:rPr>
                <w:color w:val="002060"/>
              </w:rPr>
            </w:pPr>
            <w:r w:rsidRPr="00964E61">
              <w:rPr>
                <w:color w:val="002060"/>
              </w:rPr>
              <w:t>0</w:t>
            </w:r>
          </w:p>
        </w:tc>
      </w:tr>
      <w:tr w:rsidR="0001543E" w:rsidRPr="00964E61" w14:paraId="4672FBA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09EDC0" w14:textId="77777777" w:rsidR="0001543E" w:rsidRPr="00964E61" w:rsidRDefault="0001543E" w:rsidP="00D5115A">
            <w:pPr>
              <w:pStyle w:val="ROWTABELLA"/>
              <w:rPr>
                <w:color w:val="002060"/>
              </w:rPr>
            </w:pPr>
            <w:r w:rsidRPr="00964E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2A18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AF25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0904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B0FD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B794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79DC3"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C11F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904B3"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5F8B4" w14:textId="77777777" w:rsidR="0001543E" w:rsidRPr="00964E61" w:rsidRDefault="0001543E" w:rsidP="00D5115A">
            <w:pPr>
              <w:pStyle w:val="ROWTABELLA"/>
              <w:jc w:val="center"/>
              <w:rPr>
                <w:color w:val="002060"/>
              </w:rPr>
            </w:pPr>
            <w:r w:rsidRPr="00964E61">
              <w:rPr>
                <w:color w:val="002060"/>
              </w:rPr>
              <w:t>0</w:t>
            </w:r>
          </w:p>
        </w:tc>
      </w:tr>
      <w:tr w:rsidR="0001543E" w:rsidRPr="00964E61" w14:paraId="1063552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2CA2C9" w14:textId="77777777" w:rsidR="0001543E" w:rsidRPr="00964E61" w:rsidRDefault="0001543E" w:rsidP="00D5115A">
            <w:pPr>
              <w:pStyle w:val="ROWTABELLA"/>
              <w:rPr>
                <w:color w:val="002060"/>
              </w:rPr>
            </w:pPr>
            <w:r w:rsidRPr="00964E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DDB8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C849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7831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C512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262E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8AC3A"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42064"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B3E6B"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68183" w14:textId="77777777" w:rsidR="0001543E" w:rsidRPr="00964E61" w:rsidRDefault="0001543E" w:rsidP="00D5115A">
            <w:pPr>
              <w:pStyle w:val="ROWTABELLA"/>
              <w:jc w:val="center"/>
              <w:rPr>
                <w:color w:val="002060"/>
              </w:rPr>
            </w:pPr>
            <w:r w:rsidRPr="00964E61">
              <w:rPr>
                <w:color w:val="002060"/>
              </w:rPr>
              <w:t>0</w:t>
            </w:r>
          </w:p>
        </w:tc>
      </w:tr>
      <w:tr w:rsidR="0001543E" w:rsidRPr="00964E61" w14:paraId="79AC118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C5CB53" w14:textId="77777777" w:rsidR="0001543E" w:rsidRPr="00964E61" w:rsidRDefault="0001543E" w:rsidP="00D5115A">
            <w:pPr>
              <w:pStyle w:val="ROWTABELLA"/>
              <w:rPr>
                <w:color w:val="002060"/>
              </w:rPr>
            </w:pPr>
            <w:r w:rsidRPr="00964E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5FE0D"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01CD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EBE44"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61AF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5045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4678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5866E"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30D9E"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E3034" w14:textId="77777777" w:rsidR="0001543E" w:rsidRPr="00964E61" w:rsidRDefault="0001543E" w:rsidP="00D5115A">
            <w:pPr>
              <w:pStyle w:val="ROWTABELLA"/>
              <w:jc w:val="center"/>
              <w:rPr>
                <w:color w:val="002060"/>
              </w:rPr>
            </w:pPr>
            <w:r w:rsidRPr="00964E61">
              <w:rPr>
                <w:color w:val="002060"/>
              </w:rPr>
              <w:t>0</w:t>
            </w:r>
          </w:p>
        </w:tc>
      </w:tr>
      <w:tr w:rsidR="0001543E" w:rsidRPr="00964E61" w14:paraId="22C65D7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28812A" w14:textId="77777777" w:rsidR="0001543E" w:rsidRPr="00964E61" w:rsidRDefault="0001543E" w:rsidP="00D5115A">
            <w:pPr>
              <w:pStyle w:val="ROWTABELLA"/>
              <w:rPr>
                <w:color w:val="002060"/>
              </w:rPr>
            </w:pPr>
            <w:r w:rsidRPr="00964E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0197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E226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AB56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DA45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7078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8D7C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AD24C"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281C1"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8A247" w14:textId="77777777" w:rsidR="0001543E" w:rsidRPr="00964E61" w:rsidRDefault="0001543E" w:rsidP="00D5115A">
            <w:pPr>
              <w:pStyle w:val="ROWTABELLA"/>
              <w:jc w:val="center"/>
              <w:rPr>
                <w:color w:val="002060"/>
              </w:rPr>
            </w:pPr>
            <w:r w:rsidRPr="00964E61">
              <w:rPr>
                <w:color w:val="002060"/>
              </w:rPr>
              <w:t>0</w:t>
            </w:r>
          </w:p>
        </w:tc>
      </w:tr>
      <w:tr w:rsidR="0001543E" w:rsidRPr="00964E61" w14:paraId="25F381E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FCE970" w14:textId="77777777" w:rsidR="0001543E" w:rsidRPr="00964E61" w:rsidRDefault="0001543E" w:rsidP="00D5115A">
            <w:pPr>
              <w:pStyle w:val="ROWTABELLA"/>
              <w:rPr>
                <w:color w:val="002060"/>
              </w:rPr>
            </w:pPr>
            <w:r w:rsidRPr="00964E61">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4388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9F19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5A6B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A70A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1C31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70BC7"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B7569" w14:textId="77777777" w:rsidR="0001543E" w:rsidRPr="00964E61" w:rsidRDefault="0001543E" w:rsidP="00D5115A">
            <w:pPr>
              <w:pStyle w:val="ROWTABELLA"/>
              <w:jc w:val="center"/>
              <w:rPr>
                <w:color w:val="002060"/>
              </w:rPr>
            </w:pPr>
            <w:r w:rsidRPr="00964E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405C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D70F7" w14:textId="77777777" w:rsidR="0001543E" w:rsidRPr="00964E61" w:rsidRDefault="0001543E" w:rsidP="00D5115A">
            <w:pPr>
              <w:pStyle w:val="ROWTABELLA"/>
              <w:jc w:val="center"/>
              <w:rPr>
                <w:color w:val="002060"/>
              </w:rPr>
            </w:pPr>
            <w:r w:rsidRPr="00964E61">
              <w:rPr>
                <w:color w:val="002060"/>
              </w:rPr>
              <w:t>0</w:t>
            </w:r>
          </w:p>
        </w:tc>
      </w:tr>
      <w:tr w:rsidR="0001543E" w:rsidRPr="00964E61" w14:paraId="5AD671F5"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CA7FE4"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8F79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E2FD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D635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877C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76369"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D786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FF4C8"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E8ACD"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FB4C3" w14:textId="77777777" w:rsidR="0001543E" w:rsidRPr="00964E61" w:rsidRDefault="0001543E" w:rsidP="00D5115A">
            <w:pPr>
              <w:pStyle w:val="ROWTABELLA"/>
              <w:jc w:val="center"/>
              <w:rPr>
                <w:color w:val="002060"/>
              </w:rPr>
            </w:pPr>
            <w:r w:rsidRPr="00964E61">
              <w:rPr>
                <w:color w:val="002060"/>
              </w:rPr>
              <w:t>0</w:t>
            </w:r>
          </w:p>
        </w:tc>
      </w:tr>
    </w:tbl>
    <w:p w14:paraId="6FDEAB07" w14:textId="77777777" w:rsidR="0001543E" w:rsidRPr="00964E61" w:rsidRDefault="0001543E" w:rsidP="0001543E">
      <w:pPr>
        <w:pStyle w:val="breakline"/>
        <w:divId w:val="527259509"/>
        <w:rPr>
          <w:color w:val="002060"/>
        </w:rPr>
      </w:pPr>
    </w:p>
    <w:p w14:paraId="4C542261" w14:textId="77777777" w:rsidR="0001543E" w:rsidRPr="00964E61" w:rsidRDefault="0001543E" w:rsidP="0001543E">
      <w:pPr>
        <w:pStyle w:val="TITOLOPRINC"/>
        <w:divId w:val="527259509"/>
        <w:rPr>
          <w:color w:val="002060"/>
        </w:rPr>
      </w:pPr>
      <w:r w:rsidRPr="00964E61">
        <w:rPr>
          <w:color w:val="002060"/>
        </w:rPr>
        <w:t>PROGRAMMA GARE</w:t>
      </w:r>
    </w:p>
    <w:p w14:paraId="52B7C060" w14:textId="77777777" w:rsidR="0001543E" w:rsidRPr="009B68C5" w:rsidRDefault="0001543E" w:rsidP="0001543E">
      <w:pPr>
        <w:pStyle w:val="SOTTOTITOLOCAMPIONATO1"/>
        <w:divId w:val="527259509"/>
        <w:rPr>
          <w:color w:val="002060"/>
        </w:rPr>
      </w:pPr>
      <w:r w:rsidRPr="009B68C5">
        <w:rPr>
          <w:color w:val="002060"/>
        </w:rPr>
        <w:t>GIRONE S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1543E" w:rsidRPr="009B68C5" w14:paraId="1B735004" w14:textId="77777777" w:rsidTr="0001543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BF43F" w14:textId="77777777" w:rsidR="0001543E" w:rsidRPr="009B68C5" w:rsidRDefault="0001543E" w:rsidP="00D5115A">
            <w:pPr>
              <w:pStyle w:val="HEADERTABELLA"/>
              <w:rPr>
                <w:color w:val="002060"/>
              </w:rPr>
            </w:pPr>
            <w:r w:rsidRPr="009B68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B5F8C4" w14:textId="77777777" w:rsidR="0001543E" w:rsidRPr="009B68C5" w:rsidRDefault="0001543E" w:rsidP="00D5115A">
            <w:pPr>
              <w:pStyle w:val="HEADERTABELLA"/>
              <w:rPr>
                <w:color w:val="002060"/>
              </w:rPr>
            </w:pPr>
            <w:r w:rsidRPr="009B68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1555FC" w14:textId="77777777" w:rsidR="0001543E" w:rsidRPr="009B68C5" w:rsidRDefault="0001543E" w:rsidP="00D5115A">
            <w:pPr>
              <w:pStyle w:val="HEADERTABELLA"/>
              <w:rPr>
                <w:color w:val="002060"/>
              </w:rPr>
            </w:pPr>
            <w:r w:rsidRPr="009B68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09C22" w14:textId="77777777" w:rsidR="0001543E" w:rsidRPr="009B68C5" w:rsidRDefault="0001543E" w:rsidP="00D5115A">
            <w:pPr>
              <w:pStyle w:val="HEADERTABELLA"/>
              <w:rPr>
                <w:color w:val="002060"/>
              </w:rPr>
            </w:pPr>
            <w:r w:rsidRPr="009B68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C29A4B" w14:textId="77777777" w:rsidR="0001543E" w:rsidRPr="009B68C5" w:rsidRDefault="0001543E" w:rsidP="00D5115A">
            <w:pPr>
              <w:pStyle w:val="HEADERTABELLA"/>
              <w:rPr>
                <w:color w:val="002060"/>
              </w:rPr>
            </w:pPr>
            <w:r w:rsidRPr="009B68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61632" w14:textId="77777777" w:rsidR="0001543E" w:rsidRPr="009B68C5" w:rsidRDefault="0001543E" w:rsidP="00D5115A">
            <w:pPr>
              <w:pStyle w:val="HEADERTABELLA"/>
              <w:rPr>
                <w:color w:val="002060"/>
              </w:rPr>
            </w:pPr>
            <w:proofErr w:type="spellStart"/>
            <w:r w:rsidRPr="009B68C5">
              <w:rPr>
                <w:color w:val="002060"/>
              </w:rPr>
              <w:t>Localita'</w:t>
            </w:r>
            <w:proofErr w:type="spellEnd"/>
            <w:r w:rsidRPr="009B68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E6C09" w14:textId="77777777" w:rsidR="0001543E" w:rsidRPr="009B68C5" w:rsidRDefault="0001543E" w:rsidP="00D5115A">
            <w:pPr>
              <w:pStyle w:val="HEADERTABELLA"/>
              <w:rPr>
                <w:color w:val="002060"/>
              </w:rPr>
            </w:pPr>
            <w:r w:rsidRPr="009B68C5">
              <w:rPr>
                <w:color w:val="002060"/>
              </w:rPr>
              <w:t>Indirizzo Impianto</w:t>
            </w:r>
          </w:p>
        </w:tc>
      </w:tr>
      <w:tr w:rsidR="0001543E" w:rsidRPr="009B68C5" w14:paraId="37692E5B" w14:textId="77777777" w:rsidTr="0001543E">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D16C84" w14:textId="77777777" w:rsidR="0001543E" w:rsidRPr="009B68C5" w:rsidRDefault="0001543E" w:rsidP="00D5115A">
            <w:pPr>
              <w:pStyle w:val="ROWTABELLA"/>
              <w:rPr>
                <w:color w:val="002060"/>
              </w:rPr>
            </w:pPr>
            <w:r w:rsidRPr="009B68C5">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3CE43C" w14:textId="77777777" w:rsidR="0001543E" w:rsidRPr="009B68C5" w:rsidRDefault="0001543E" w:rsidP="00D5115A">
            <w:pPr>
              <w:pStyle w:val="ROWTABELLA"/>
              <w:rPr>
                <w:color w:val="002060"/>
              </w:rPr>
            </w:pPr>
            <w:r w:rsidRPr="009B68C5">
              <w:rPr>
                <w:color w:val="002060"/>
              </w:rPr>
              <w:t>CSI STELLA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0CBB4C" w14:textId="77777777" w:rsidR="0001543E" w:rsidRPr="009B68C5" w:rsidRDefault="0001543E" w:rsidP="00D5115A">
            <w:pPr>
              <w:pStyle w:val="ROWTABELLA"/>
              <w:jc w:val="center"/>
              <w:rPr>
                <w:color w:val="002060"/>
              </w:rPr>
            </w:pPr>
            <w:r w:rsidRPr="009B68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7A22DC" w14:textId="77777777" w:rsidR="0001543E" w:rsidRPr="009B68C5" w:rsidRDefault="0001543E" w:rsidP="00D5115A">
            <w:pPr>
              <w:pStyle w:val="ROWTABELLA"/>
              <w:rPr>
                <w:color w:val="002060"/>
              </w:rPr>
            </w:pPr>
            <w:r w:rsidRPr="009B68C5">
              <w:rPr>
                <w:color w:val="002060"/>
              </w:rPr>
              <w:t>23/02/2020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981A01" w14:textId="77777777" w:rsidR="0001543E" w:rsidRPr="009B68C5" w:rsidRDefault="0001543E" w:rsidP="00D5115A">
            <w:pPr>
              <w:pStyle w:val="ROWTABELLA"/>
              <w:rPr>
                <w:color w:val="002060"/>
              </w:rPr>
            </w:pPr>
            <w:r w:rsidRPr="009B68C5">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2A682A" w14:textId="77777777" w:rsidR="0001543E" w:rsidRPr="009B68C5" w:rsidRDefault="0001543E" w:rsidP="00D5115A">
            <w:pPr>
              <w:pStyle w:val="ROWTABELLA"/>
              <w:rPr>
                <w:color w:val="002060"/>
              </w:rPr>
            </w:pPr>
            <w:r w:rsidRPr="009B68C5">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EAD7E4" w14:textId="77777777" w:rsidR="0001543E" w:rsidRPr="009B68C5" w:rsidRDefault="0001543E" w:rsidP="00D5115A">
            <w:pPr>
              <w:pStyle w:val="ROWTABELLA"/>
              <w:rPr>
                <w:color w:val="002060"/>
              </w:rPr>
            </w:pPr>
            <w:r w:rsidRPr="009B68C5">
              <w:rPr>
                <w:color w:val="002060"/>
              </w:rPr>
              <w:t>VIA DELLO STADIO</w:t>
            </w:r>
          </w:p>
        </w:tc>
      </w:tr>
    </w:tbl>
    <w:p w14:paraId="59241B72" w14:textId="77777777" w:rsidR="0001543E" w:rsidRPr="00964E61" w:rsidRDefault="0001543E" w:rsidP="0001543E">
      <w:pPr>
        <w:pStyle w:val="breakline"/>
        <w:divId w:val="527259509"/>
        <w:rPr>
          <w:color w:val="002060"/>
        </w:rPr>
      </w:pPr>
    </w:p>
    <w:p w14:paraId="593DBBB4"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17 C5 REGIONALI MASCHILI</w:t>
      </w:r>
    </w:p>
    <w:p w14:paraId="3056D9AF" w14:textId="77777777" w:rsidR="0001543E" w:rsidRPr="00964E61" w:rsidRDefault="0001543E" w:rsidP="0001543E">
      <w:pPr>
        <w:pStyle w:val="TITOLOPRINC"/>
        <w:divId w:val="527259509"/>
        <w:rPr>
          <w:color w:val="002060"/>
        </w:rPr>
      </w:pPr>
      <w:r w:rsidRPr="00964E61">
        <w:rPr>
          <w:color w:val="002060"/>
        </w:rPr>
        <w:t>VARIAZIONI AL PROGRAMMA GARE</w:t>
      </w:r>
    </w:p>
    <w:p w14:paraId="0EE9DAA1" w14:textId="77777777" w:rsidR="0001543E" w:rsidRPr="00964E61" w:rsidRDefault="0001543E" w:rsidP="0001543E">
      <w:pPr>
        <w:pStyle w:val="breakline"/>
        <w:divId w:val="527259509"/>
        <w:rPr>
          <w:color w:val="002060"/>
        </w:rPr>
      </w:pPr>
    </w:p>
    <w:p w14:paraId="3C7513FA" w14:textId="77777777" w:rsidR="0001543E" w:rsidRPr="00964E61" w:rsidRDefault="0001543E" w:rsidP="0001543E">
      <w:pPr>
        <w:pStyle w:val="breakline"/>
        <w:divId w:val="527259509"/>
        <w:rPr>
          <w:color w:val="002060"/>
        </w:rPr>
      </w:pPr>
    </w:p>
    <w:p w14:paraId="728C2E37"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1543E" w:rsidRPr="00964E61" w14:paraId="69BCA055"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5F05E"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2E757"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21E05A"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8BE2D"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94AA3F"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4344A"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66C908"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3B230E" w14:textId="77777777" w:rsidR="0001543E" w:rsidRPr="00964E61" w:rsidRDefault="0001543E" w:rsidP="00D5115A">
            <w:pPr>
              <w:pStyle w:val="HEADERTABELLA"/>
              <w:rPr>
                <w:color w:val="002060"/>
              </w:rPr>
            </w:pPr>
            <w:r w:rsidRPr="00964E61">
              <w:rPr>
                <w:color w:val="002060"/>
              </w:rPr>
              <w:t>Impianto</w:t>
            </w:r>
          </w:p>
        </w:tc>
      </w:tr>
      <w:tr w:rsidR="0001543E" w:rsidRPr="00964E61" w14:paraId="70C368F3" w14:textId="77777777" w:rsidTr="0001543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FCB54" w14:textId="77777777" w:rsidR="0001543E" w:rsidRPr="00D4274C" w:rsidRDefault="0001543E" w:rsidP="00D5115A">
            <w:pPr>
              <w:pStyle w:val="ROWTABELLA"/>
              <w:rPr>
                <w:color w:val="002060"/>
                <w:highlight w:val="yellow"/>
              </w:rPr>
            </w:pPr>
            <w:r w:rsidRPr="00D4274C">
              <w:rPr>
                <w:color w:val="002060"/>
                <w:highlight w:val="yellow"/>
              </w:rPr>
              <w:t>29/02/2020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7FEF3" w14:textId="77777777" w:rsidR="0001543E" w:rsidRPr="00D4274C" w:rsidRDefault="0001543E" w:rsidP="00D5115A">
            <w:pPr>
              <w:pStyle w:val="ROWTABELLA"/>
              <w:jc w:val="center"/>
              <w:rPr>
                <w:color w:val="002060"/>
                <w:highlight w:val="yellow"/>
              </w:rPr>
            </w:pPr>
            <w:r w:rsidRPr="00D4274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C9B46" w14:textId="77777777" w:rsidR="0001543E" w:rsidRPr="00D4274C" w:rsidRDefault="0001543E" w:rsidP="00D5115A">
            <w:pPr>
              <w:pStyle w:val="ROWTABELLA"/>
              <w:rPr>
                <w:color w:val="002060"/>
                <w:highlight w:val="yellow"/>
              </w:rPr>
            </w:pPr>
            <w:r w:rsidRPr="00D4274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B4F4" w14:textId="77777777" w:rsidR="0001543E" w:rsidRPr="00D4274C" w:rsidRDefault="0001543E" w:rsidP="00D5115A">
            <w:pPr>
              <w:pStyle w:val="ROWTABELLA"/>
              <w:rPr>
                <w:color w:val="002060"/>
                <w:highlight w:val="yellow"/>
              </w:rPr>
            </w:pPr>
            <w:r w:rsidRPr="00D4274C">
              <w:rPr>
                <w:color w:val="002060"/>
                <w:highlight w:val="yellow"/>
              </w:rPr>
              <w:t>OSTRENSE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3DD64" w14:textId="77777777" w:rsidR="0001543E" w:rsidRPr="00964E61" w:rsidRDefault="0001543E" w:rsidP="00D5115A">
            <w:pPr>
              <w:pStyle w:val="ROWTABELLA"/>
              <w:rPr>
                <w:color w:val="002060"/>
              </w:rPr>
            </w:pPr>
            <w:r>
              <w:rPr>
                <w:color w:val="002060"/>
              </w:rPr>
              <w:t>01</w:t>
            </w:r>
            <w:r w:rsidRPr="00964E61">
              <w:rPr>
                <w:color w:val="002060"/>
              </w:rPr>
              <w:t>/0</w:t>
            </w:r>
            <w:r>
              <w:rPr>
                <w:color w:val="002060"/>
              </w:rPr>
              <w:t>3</w:t>
            </w:r>
            <w:r w:rsidRPr="00964E61">
              <w:rPr>
                <w:color w:val="002060"/>
              </w:rPr>
              <w:t>/2020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11CC5" w14:textId="77777777" w:rsidR="0001543E" w:rsidRPr="00964E61" w:rsidRDefault="0001543E" w:rsidP="00D5115A">
            <w:pPr>
              <w:pStyle w:val="ROWTABELLA"/>
              <w:jc w:val="center"/>
              <w:rPr>
                <w:color w:val="002060"/>
              </w:rPr>
            </w:pPr>
            <w:r w:rsidRPr="00D4274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98A6F" w14:textId="77777777" w:rsidR="0001543E" w:rsidRPr="00964E61" w:rsidRDefault="0001543E"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08823" w14:textId="77777777" w:rsidR="0001543E" w:rsidRPr="00964E61" w:rsidRDefault="0001543E" w:rsidP="00D5115A">
            <w:pPr>
              <w:pStyle w:val="ROWTABELLA"/>
              <w:rPr>
                <w:color w:val="002060"/>
              </w:rPr>
            </w:pPr>
            <w:r w:rsidRPr="00D4274C">
              <w:rPr>
                <w:color w:val="002060"/>
                <w:highlight w:val="yellow"/>
              </w:rPr>
              <w:t>CAMPO DI C5 ENTRO PAL OLIMPIA MONTEPORZIO VIA RISORGIMENTO 16</w:t>
            </w:r>
          </w:p>
        </w:tc>
      </w:tr>
    </w:tbl>
    <w:p w14:paraId="139E2200" w14:textId="77777777" w:rsidR="0001543E" w:rsidRPr="00964E61" w:rsidRDefault="0001543E" w:rsidP="0001543E">
      <w:pPr>
        <w:pStyle w:val="breakline"/>
        <w:divId w:val="527259509"/>
        <w:rPr>
          <w:color w:val="002060"/>
        </w:rPr>
      </w:pPr>
    </w:p>
    <w:p w14:paraId="0715B4D3" w14:textId="3DA68E74" w:rsidR="003668F3" w:rsidRPr="00964E61" w:rsidRDefault="003668F3" w:rsidP="003668F3">
      <w:pPr>
        <w:pStyle w:val="SOTTOTITOLOCAMPIONATO1"/>
        <w:divId w:val="527259509"/>
        <w:rPr>
          <w:color w:val="002060"/>
        </w:rPr>
      </w:pPr>
      <w:r w:rsidRPr="00964E61">
        <w:rPr>
          <w:color w:val="002060"/>
        </w:rPr>
        <w:t xml:space="preserve">GIRONE </w:t>
      </w:r>
      <w:r>
        <w:rPr>
          <w:color w:val="002060"/>
        </w:rPr>
        <w:t>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668F3" w:rsidRPr="00964E61" w14:paraId="29F56B14" w14:textId="77777777" w:rsidTr="003668F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C6C7E2" w14:textId="77777777" w:rsidR="003668F3" w:rsidRPr="00964E61" w:rsidRDefault="003668F3"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F2302" w14:textId="77777777" w:rsidR="003668F3" w:rsidRPr="00964E61" w:rsidRDefault="003668F3"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EF1DF" w14:textId="77777777" w:rsidR="003668F3" w:rsidRPr="00964E61" w:rsidRDefault="003668F3"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31D273" w14:textId="77777777" w:rsidR="003668F3" w:rsidRPr="00964E61" w:rsidRDefault="003668F3"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368D6" w14:textId="77777777" w:rsidR="003668F3" w:rsidRPr="00964E61" w:rsidRDefault="003668F3"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99229" w14:textId="77777777" w:rsidR="003668F3" w:rsidRPr="00964E61" w:rsidRDefault="003668F3"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29267C" w14:textId="77777777" w:rsidR="003668F3" w:rsidRPr="00964E61" w:rsidRDefault="003668F3"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6129F" w14:textId="77777777" w:rsidR="003668F3" w:rsidRPr="00964E61" w:rsidRDefault="003668F3" w:rsidP="00D5115A">
            <w:pPr>
              <w:pStyle w:val="HEADERTABELLA"/>
              <w:rPr>
                <w:color w:val="002060"/>
              </w:rPr>
            </w:pPr>
            <w:r w:rsidRPr="00964E61">
              <w:rPr>
                <w:color w:val="002060"/>
              </w:rPr>
              <w:t>Impianto</w:t>
            </w:r>
          </w:p>
        </w:tc>
      </w:tr>
      <w:tr w:rsidR="003668F3" w:rsidRPr="00964E61" w14:paraId="109250F3" w14:textId="77777777" w:rsidTr="003668F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9A7EC" w14:textId="4A2F8E1D" w:rsidR="003668F3" w:rsidRPr="00D4274C" w:rsidRDefault="003668F3" w:rsidP="00D5115A">
            <w:pPr>
              <w:pStyle w:val="ROWTABELLA"/>
              <w:rPr>
                <w:color w:val="002060"/>
                <w:highlight w:val="yellow"/>
              </w:rPr>
            </w:pPr>
            <w:r>
              <w:rPr>
                <w:color w:val="002060"/>
                <w:highlight w:val="yellow"/>
              </w:rPr>
              <w:t>01</w:t>
            </w:r>
            <w:r w:rsidRPr="00D4274C">
              <w:rPr>
                <w:color w:val="002060"/>
                <w:highlight w:val="yellow"/>
              </w:rPr>
              <w:t>/0</w:t>
            </w:r>
            <w:r>
              <w:rPr>
                <w:color w:val="002060"/>
                <w:highlight w:val="yellow"/>
              </w:rPr>
              <w:t>3</w:t>
            </w:r>
            <w:r w:rsidRPr="00D4274C">
              <w:rPr>
                <w:color w:val="002060"/>
                <w:highlight w:val="yellow"/>
              </w:rPr>
              <w:t>/2020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BD16A" w14:textId="77777777" w:rsidR="003668F3" w:rsidRPr="00D4274C" w:rsidRDefault="003668F3" w:rsidP="00D5115A">
            <w:pPr>
              <w:pStyle w:val="ROWTABELLA"/>
              <w:jc w:val="center"/>
              <w:rPr>
                <w:color w:val="002060"/>
                <w:highlight w:val="yellow"/>
              </w:rPr>
            </w:pPr>
            <w:r w:rsidRPr="00D4274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DB0B0" w14:textId="57284704" w:rsidR="003668F3" w:rsidRPr="00D4274C" w:rsidRDefault="003668F3" w:rsidP="00D5115A">
            <w:pPr>
              <w:pStyle w:val="ROWTABELLA"/>
              <w:rPr>
                <w:color w:val="002060"/>
                <w:highlight w:val="yellow"/>
              </w:rPr>
            </w:pPr>
            <w:r>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4055" w14:textId="5D779BA8" w:rsidR="003668F3" w:rsidRPr="00D4274C" w:rsidRDefault="003668F3" w:rsidP="00D5115A">
            <w:pPr>
              <w:pStyle w:val="ROWTABELLA"/>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0C20B" w14:textId="5F8CF2FA" w:rsidR="003668F3" w:rsidRPr="00964E61" w:rsidRDefault="003668F3" w:rsidP="00D5115A">
            <w:pPr>
              <w:pStyle w:val="ROWTABELLA"/>
              <w:rPr>
                <w:color w:val="002060"/>
              </w:rPr>
            </w:pPr>
            <w:r>
              <w:rPr>
                <w:color w:val="002060"/>
              </w:rPr>
              <w:t>29/02/2020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0C635" w14:textId="6DAB0A4C" w:rsidR="003668F3" w:rsidRPr="00964E61" w:rsidRDefault="003668F3" w:rsidP="00D5115A">
            <w:pPr>
              <w:pStyle w:val="ROWTABELLA"/>
              <w:jc w:val="center"/>
              <w:rPr>
                <w:color w:val="002060"/>
              </w:rPr>
            </w:pPr>
            <w:r w:rsidRPr="003668F3">
              <w:rPr>
                <w:color w:val="002060"/>
                <w:highlight w:val="yellow"/>
              </w:rPr>
              <w:t>09:30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0D185" w14:textId="77777777" w:rsidR="003668F3" w:rsidRPr="00964E61" w:rsidRDefault="003668F3" w:rsidP="00D5115A">
            <w:pPr>
              <w:pStyle w:val="ROWTABELLA"/>
              <w:jc w:val="center"/>
              <w:rPr>
                <w:color w:val="002060"/>
              </w:rPr>
            </w:pPr>
            <w:r w:rsidRPr="00964E6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2B54F" w14:textId="5874747A" w:rsidR="003668F3" w:rsidRPr="00964E61" w:rsidRDefault="003668F3" w:rsidP="00D5115A">
            <w:pPr>
              <w:pStyle w:val="ROWTABELLA"/>
              <w:rPr>
                <w:color w:val="002060"/>
              </w:rPr>
            </w:pPr>
            <w:r w:rsidRPr="003668F3">
              <w:rPr>
                <w:color w:val="002060"/>
                <w:highlight w:val="yellow"/>
              </w:rPr>
              <w:t>PALESTRA “FERMI” FABRIANO VIA BRUNO BUOZZI</w:t>
            </w:r>
          </w:p>
        </w:tc>
      </w:tr>
    </w:tbl>
    <w:p w14:paraId="67CEE435" w14:textId="77777777" w:rsidR="003668F3" w:rsidRPr="00964E61" w:rsidRDefault="003668F3" w:rsidP="0001543E">
      <w:pPr>
        <w:pStyle w:val="breakline"/>
        <w:divId w:val="527259509"/>
        <w:rPr>
          <w:color w:val="002060"/>
        </w:rPr>
      </w:pPr>
    </w:p>
    <w:p w14:paraId="5493DE5F" w14:textId="77777777" w:rsidR="0001543E" w:rsidRPr="00964E61" w:rsidRDefault="0001543E" w:rsidP="0001543E">
      <w:pPr>
        <w:pStyle w:val="TITOLOPRINC"/>
        <w:divId w:val="527259509"/>
        <w:rPr>
          <w:color w:val="002060"/>
        </w:rPr>
      </w:pPr>
      <w:r w:rsidRPr="00964E61">
        <w:rPr>
          <w:color w:val="002060"/>
        </w:rPr>
        <w:t>RISULTATI</w:t>
      </w:r>
    </w:p>
    <w:p w14:paraId="47C6CD49" w14:textId="77777777" w:rsidR="0001543E" w:rsidRPr="00964E61" w:rsidRDefault="0001543E" w:rsidP="0001543E">
      <w:pPr>
        <w:pStyle w:val="breakline"/>
        <w:divId w:val="527259509"/>
        <w:rPr>
          <w:color w:val="002060"/>
        </w:rPr>
      </w:pPr>
    </w:p>
    <w:p w14:paraId="30BE3D24" w14:textId="77777777" w:rsidR="0001543E" w:rsidRPr="00964E61" w:rsidRDefault="0001543E" w:rsidP="0001543E">
      <w:pPr>
        <w:pStyle w:val="SOTTOTITOLOCAMPIONATO1"/>
        <w:divId w:val="527259509"/>
        <w:rPr>
          <w:color w:val="002060"/>
        </w:rPr>
      </w:pPr>
      <w:r w:rsidRPr="00964E61">
        <w:rPr>
          <w:color w:val="002060"/>
        </w:rPr>
        <w:t>RISULTATI UFFICIALI GARE DEL 15/02/2020</w:t>
      </w:r>
    </w:p>
    <w:p w14:paraId="0D3C5CD5"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5FC2072E"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59F48F94"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C1D7D2F"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A6B92" w14:textId="77777777" w:rsidR="0001543E" w:rsidRPr="00964E61" w:rsidRDefault="0001543E" w:rsidP="00D5115A">
                  <w:pPr>
                    <w:pStyle w:val="HEADERTABELLA"/>
                    <w:rPr>
                      <w:color w:val="002060"/>
                    </w:rPr>
                  </w:pPr>
                  <w:r w:rsidRPr="00964E61">
                    <w:rPr>
                      <w:color w:val="002060"/>
                    </w:rPr>
                    <w:t>GIRONE G - 6 Giornata - A</w:t>
                  </w:r>
                </w:p>
              </w:tc>
            </w:tr>
            <w:tr w:rsidR="0001543E" w:rsidRPr="00964E61" w14:paraId="38B76D03"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582FF1"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340F68" w14:textId="77777777" w:rsidR="0001543E" w:rsidRPr="00964E61" w:rsidRDefault="0001543E" w:rsidP="00D5115A">
                  <w:pPr>
                    <w:pStyle w:val="ROWTABELLA"/>
                    <w:rPr>
                      <w:color w:val="002060"/>
                    </w:rPr>
                  </w:pPr>
                  <w:r w:rsidRPr="00964E61">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400756"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664024" w14:textId="77777777" w:rsidR="0001543E" w:rsidRPr="00964E61" w:rsidRDefault="0001543E" w:rsidP="00D5115A">
                  <w:pPr>
                    <w:pStyle w:val="ROWTABELLA"/>
                    <w:jc w:val="center"/>
                    <w:rPr>
                      <w:color w:val="002060"/>
                    </w:rPr>
                  </w:pPr>
                  <w:r w:rsidRPr="00964E61">
                    <w:rPr>
                      <w:color w:val="002060"/>
                    </w:rPr>
                    <w:t> </w:t>
                  </w:r>
                </w:p>
              </w:tc>
            </w:tr>
            <w:tr w:rsidR="0001543E" w:rsidRPr="00964E61" w14:paraId="543F65B4"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DDCDF3" w14:textId="77777777" w:rsidR="0001543E" w:rsidRPr="00964E61" w:rsidRDefault="0001543E" w:rsidP="00D5115A">
                  <w:pPr>
                    <w:pStyle w:val="ROWTABELLA"/>
                    <w:rPr>
                      <w:color w:val="002060"/>
                    </w:rPr>
                  </w:pPr>
                  <w:r w:rsidRPr="00964E61">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32D685" w14:textId="77777777" w:rsidR="0001543E" w:rsidRPr="00964E61" w:rsidRDefault="0001543E" w:rsidP="00D5115A">
                  <w:pPr>
                    <w:pStyle w:val="ROWTABELLA"/>
                    <w:rPr>
                      <w:color w:val="002060"/>
                    </w:rPr>
                  </w:pPr>
                  <w:r w:rsidRPr="00964E6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85C6DE1" w14:textId="77777777" w:rsidR="0001543E" w:rsidRPr="00964E61" w:rsidRDefault="0001543E" w:rsidP="00D5115A">
                  <w:pPr>
                    <w:pStyle w:val="ROWTABELLA"/>
                    <w:jc w:val="center"/>
                    <w:rPr>
                      <w:color w:val="002060"/>
                    </w:rPr>
                  </w:pPr>
                  <w:r w:rsidRPr="00964E6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CF0281A" w14:textId="77777777" w:rsidR="0001543E" w:rsidRPr="00964E61" w:rsidRDefault="0001543E" w:rsidP="00D5115A">
                  <w:pPr>
                    <w:pStyle w:val="ROWTABELLA"/>
                    <w:jc w:val="center"/>
                    <w:rPr>
                      <w:color w:val="002060"/>
                    </w:rPr>
                  </w:pPr>
                  <w:r w:rsidRPr="00964E61">
                    <w:rPr>
                      <w:color w:val="002060"/>
                    </w:rPr>
                    <w:t> </w:t>
                  </w:r>
                </w:p>
              </w:tc>
            </w:tr>
            <w:tr w:rsidR="0001543E" w:rsidRPr="00964E61" w14:paraId="29B782F9"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2D98C3" w14:textId="77777777" w:rsidR="0001543E" w:rsidRPr="00964E61" w:rsidRDefault="0001543E" w:rsidP="00D5115A">
                  <w:pPr>
                    <w:pStyle w:val="ROWTABELLA"/>
                    <w:rPr>
                      <w:color w:val="002060"/>
                    </w:rPr>
                  </w:pPr>
                  <w:r w:rsidRPr="00964E61">
                    <w:rPr>
                      <w:color w:val="002060"/>
                    </w:rPr>
                    <w:t>(1)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4A39AC" w14:textId="77777777" w:rsidR="0001543E" w:rsidRPr="00964E61" w:rsidRDefault="0001543E" w:rsidP="00D5115A">
                  <w:pPr>
                    <w:pStyle w:val="ROWTABELLA"/>
                    <w:rPr>
                      <w:color w:val="002060"/>
                    </w:rPr>
                  </w:pPr>
                  <w:r w:rsidRPr="00964E61">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93443D"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ADC04F" w14:textId="77777777" w:rsidR="0001543E" w:rsidRPr="00964E61" w:rsidRDefault="0001543E" w:rsidP="00D5115A">
                  <w:pPr>
                    <w:pStyle w:val="ROWTABELLA"/>
                    <w:jc w:val="center"/>
                    <w:rPr>
                      <w:color w:val="002060"/>
                    </w:rPr>
                  </w:pPr>
                  <w:r w:rsidRPr="00964E61">
                    <w:rPr>
                      <w:color w:val="002060"/>
                    </w:rPr>
                    <w:t> </w:t>
                  </w:r>
                </w:p>
              </w:tc>
            </w:tr>
            <w:tr w:rsidR="0001543E" w:rsidRPr="00964E61" w14:paraId="4F0CAEE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284FFF" w14:textId="77777777" w:rsidR="0001543E" w:rsidRPr="00964E61" w:rsidRDefault="0001543E" w:rsidP="00D5115A">
                  <w:pPr>
                    <w:pStyle w:val="ROWTABELLA"/>
                    <w:rPr>
                      <w:color w:val="002060"/>
                    </w:rPr>
                  </w:pPr>
                  <w:r w:rsidRPr="00964E61">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918C55" w14:textId="77777777" w:rsidR="0001543E" w:rsidRPr="00964E61" w:rsidRDefault="0001543E" w:rsidP="00D5115A">
                  <w:pPr>
                    <w:pStyle w:val="ROWTABELLA"/>
                    <w:rPr>
                      <w:color w:val="002060"/>
                    </w:rPr>
                  </w:pPr>
                  <w:r w:rsidRPr="00964E6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C1502D" w14:textId="77777777" w:rsidR="0001543E" w:rsidRPr="00964E61" w:rsidRDefault="0001543E" w:rsidP="00D5115A">
                  <w:pPr>
                    <w:pStyle w:val="ROWTABELLA"/>
                    <w:jc w:val="center"/>
                    <w:rPr>
                      <w:color w:val="002060"/>
                    </w:rPr>
                  </w:pPr>
                  <w:r w:rsidRPr="00964E61">
                    <w:rPr>
                      <w:color w:val="002060"/>
                    </w:rPr>
                    <w:t>9 - 6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DB886" w14:textId="77777777" w:rsidR="0001543E" w:rsidRPr="00964E61" w:rsidRDefault="0001543E" w:rsidP="00D5115A">
                  <w:pPr>
                    <w:pStyle w:val="ROWTABELLA"/>
                    <w:jc w:val="center"/>
                    <w:rPr>
                      <w:color w:val="002060"/>
                    </w:rPr>
                  </w:pPr>
                  <w:r w:rsidRPr="00964E61">
                    <w:rPr>
                      <w:color w:val="002060"/>
                    </w:rPr>
                    <w:t> </w:t>
                  </w:r>
                </w:p>
              </w:tc>
            </w:tr>
            <w:tr w:rsidR="0001543E" w:rsidRPr="00964E61" w14:paraId="5B0350BD"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49F36BA" w14:textId="77777777" w:rsidR="0001543E" w:rsidRPr="00964E61" w:rsidRDefault="0001543E" w:rsidP="00D5115A">
                  <w:pPr>
                    <w:pStyle w:val="ROWTABELLA"/>
                    <w:rPr>
                      <w:color w:val="002060"/>
                    </w:rPr>
                  </w:pPr>
                  <w:r w:rsidRPr="00964E61">
                    <w:rPr>
                      <w:color w:val="002060"/>
                    </w:rPr>
                    <w:t>(1) - disputata il 16/02/2020</w:t>
                  </w:r>
                </w:p>
              </w:tc>
            </w:tr>
          </w:tbl>
          <w:p w14:paraId="293D5454" w14:textId="77777777" w:rsidR="0001543E" w:rsidRPr="00964E61" w:rsidRDefault="0001543E" w:rsidP="00D5115A">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0B8B169C"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D8E30C" w14:textId="77777777" w:rsidR="0001543E" w:rsidRPr="00964E61" w:rsidRDefault="0001543E" w:rsidP="00D5115A">
                  <w:pPr>
                    <w:pStyle w:val="HEADERTABELLA"/>
                    <w:rPr>
                      <w:color w:val="002060"/>
                    </w:rPr>
                  </w:pPr>
                  <w:r w:rsidRPr="00964E61">
                    <w:rPr>
                      <w:color w:val="002060"/>
                    </w:rPr>
                    <w:t>GIRONE SA - 6 Giornata - A</w:t>
                  </w:r>
                </w:p>
              </w:tc>
            </w:tr>
            <w:tr w:rsidR="0001543E" w:rsidRPr="00964E61" w14:paraId="0D63BB38"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EF0A94" w14:textId="77777777" w:rsidR="0001543E" w:rsidRPr="00964E61" w:rsidRDefault="0001543E" w:rsidP="00D5115A">
                  <w:pPr>
                    <w:pStyle w:val="ROWTABELLA"/>
                    <w:rPr>
                      <w:color w:val="002060"/>
                    </w:rPr>
                  </w:pPr>
                  <w:r w:rsidRPr="00964E6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75BA89" w14:textId="77777777" w:rsidR="0001543E" w:rsidRPr="00964E61" w:rsidRDefault="0001543E" w:rsidP="00D5115A">
                  <w:pPr>
                    <w:pStyle w:val="ROWTABELLA"/>
                    <w:rPr>
                      <w:color w:val="002060"/>
                    </w:rPr>
                  </w:pPr>
                  <w:r w:rsidRPr="00964E6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8213D5" w14:textId="77777777" w:rsidR="0001543E" w:rsidRPr="00964E61" w:rsidRDefault="0001543E" w:rsidP="00D5115A">
                  <w:pPr>
                    <w:pStyle w:val="ROWTABELLA"/>
                    <w:jc w:val="center"/>
                    <w:rPr>
                      <w:color w:val="002060"/>
                    </w:rPr>
                  </w:pPr>
                  <w:r w:rsidRPr="00964E6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3F81CF" w14:textId="77777777" w:rsidR="0001543E" w:rsidRPr="00964E61" w:rsidRDefault="0001543E" w:rsidP="00D5115A">
                  <w:pPr>
                    <w:pStyle w:val="ROWTABELLA"/>
                    <w:jc w:val="center"/>
                    <w:rPr>
                      <w:color w:val="002060"/>
                    </w:rPr>
                  </w:pPr>
                  <w:r w:rsidRPr="00964E61">
                    <w:rPr>
                      <w:color w:val="002060"/>
                    </w:rPr>
                    <w:t> </w:t>
                  </w:r>
                </w:p>
              </w:tc>
            </w:tr>
            <w:tr w:rsidR="0001543E" w:rsidRPr="00964E61" w14:paraId="3D2F824B"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11FEBA" w14:textId="77777777" w:rsidR="0001543E" w:rsidRPr="00964E61" w:rsidRDefault="0001543E" w:rsidP="00D5115A">
                  <w:pPr>
                    <w:pStyle w:val="ROWTABELLA"/>
                    <w:rPr>
                      <w:color w:val="002060"/>
                    </w:rPr>
                  </w:pPr>
                  <w:r w:rsidRPr="00964E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B6605EE" w14:textId="77777777" w:rsidR="0001543E" w:rsidRPr="00964E61" w:rsidRDefault="0001543E" w:rsidP="00D5115A">
                  <w:pPr>
                    <w:pStyle w:val="ROWTABELLA"/>
                    <w:rPr>
                      <w:color w:val="002060"/>
                    </w:rPr>
                  </w:pPr>
                  <w:r w:rsidRPr="00964E61">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FE4590" w14:textId="77777777" w:rsidR="0001543E" w:rsidRPr="00964E61" w:rsidRDefault="0001543E" w:rsidP="00D5115A">
                  <w:pPr>
                    <w:pStyle w:val="ROWTABELLA"/>
                    <w:jc w:val="center"/>
                    <w:rPr>
                      <w:color w:val="002060"/>
                    </w:rPr>
                  </w:pPr>
                  <w:r w:rsidRPr="00964E61">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BF97CD" w14:textId="77777777" w:rsidR="0001543E" w:rsidRPr="00964E61" w:rsidRDefault="0001543E" w:rsidP="00D5115A">
                  <w:pPr>
                    <w:pStyle w:val="ROWTABELLA"/>
                    <w:jc w:val="center"/>
                    <w:rPr>
                      <w:color w:val="002060"/>
                    </w:rPr>
                  </w:pPr>
                  <w:r w:rsidRPr="00964E61">
                    <w:rPr>
                      <w:color w:val="002060"/>
                    </w:rPr>
                    <w:t> </w:t>
                  </w:r>
                </w:p>
              </w:tc>
            </w:tr>
            <w:tr w:rsidR="0001543E" w:rsidRPr="00964E61" w14:paraId="22C415DF"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A64385" w14:textId="77777777" w:rsidR="0001543E" w:rsidRPr="00964E61" w:rsidRDefault="0001543E" w:rsidP="00D5115A">
                  <w:pPr>
                    <w:pStyle w:val="ROWTABELLA"/>
                    <w:rPr>
                      <w:color w:val="002060"/>
                    </w:rPr>
                  </w:pPr>
                  <w:r w:rsidRPr="00964E61">
                    <w:rPr>
                      <w:color w:val="002060"/>
                    </w:rPr>
                    <w:t xml:space="preserve">(1) REAL S.COSTANZO </w:t>
                  </w:r>
                  <w:proofErr w:type="spellStart"/>
                  <w:r w:rsidRPr="00964E61">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794213" w14:textId="77777777" w:rsidR="0001543E" w:rsidRPr="00964E61" w:rsidRDefault="0001543E" w:rsidP="00D5115A">
                  <w:pPr>
                    <w:pStyle w:val="ROWTABELLA"/>
                    <w:rPr>
                      <w:color w:val="002060"/>
                    </w:rPr>
                  </w:pPr>
                  <w:r w:rsidRPr="00964E61">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E896F1" w14:textId="77777777" w:rsidR="0001543E" w:rsidRPr="00964E61" w:rsidRDefault="0001543E" w:rsidP="00D5115A">
                  <w:pPr>
                    <w:pStyle w:val="ROWTABELLA"/>
                    <w:jc w:val="center"/>
                    <w:rPr>
                      <w:color w:val="002060"/>
                    </w:rPr>
                  </w:pPr>
                  <w:r w:rsidRPr="00964E61">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AF34C54" w14:textId="77777777" w:rsidR="0001543E" w:rsidRPr="00964E61" w:rsidRDefault="0001543E" w:rsidP="00D5115A">
                  <w:pPr>
                    <w:pStyle w:val="ROWTABELLA"/>
                    <w:jc w:val="center"/>
                    <w:rPr>
                      <w:color w:val="002060"/>
                    </w:rPr>
                  </w:pPr>
                  <w:r w:rsidRPr="00964E61">
                    <w:rPr>
                      <w:color w:val="002060"/>
                    </w:rPr>
                    <w:t> </w:t>
                  </w:r>
                </w:p>
              </w:tc>
            </w:tr>
            <w:tr w:rsidR="0001543E" w:rsidRPr="00964E61" w14:paraId="71836A5E"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87E04E" w14:textId="77777777" w:rsidR="0001543E" w:rsidRPr="00964E61" w:rsidRDefault="0001543E" w:rsidP="00D5115A">
                  <w:pPr>
                    <w:pStyle w:val="ROWTABELLA"/>
                    <w:rPr>
                      <w:color w:val="002060"/>
                    </w:rPr>
                  </w:pPr>
                  <w:r w:rsidRPr="00964E6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B4F771" w14:textId="77777777" w:rsidR="0001543E" w:rsidRPr="00964E61" w:rsidRDefault="0001543E" w:rsidP="00D5115A">
                  <w:pPr>
                    <w:pStyle w:val="ROWTABELLA"/>
                    <w:rPr>
                      <w:color w:val="002060"/>
                    </w:rPr>
                  </w:pPr>
                  <w:r w:rsidRPr="00964E61">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855B21" w14:textId="77777777" w:rsidR="0001543E" w:rsidRPr="00964E61" w:rsidRDefault="0001543E" w:rsidP="00D5115A">
                  <w:pPr>
                    <w:pStyle w:val="ROWTABELLA"/>
                    <w:jc w:val="center"/>
                    <w:rPr>
                      <w:color w:val="002060"/>
                    </w:rPr>
                  </w:pPr>
                  <w:r w:rsidRPr="00964E61">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05D9DA" w14:textId="77777777" w:rsidR="0001543E" w:rsidRPr="00964E61" w:rsidRDefault="0001543E" w:rsidP="00D5115A">
                  <w:pPr>
                    <w:pStyle w:val="ROWTABELLA"/>
                    <w:jc w:val="center"/>
                    <w:rPr>
                      <w:color w:val="002060"/>
                    </w:rPr>
                  </w:pPr>
                  <w:r w:rsidRPr="00964E61">
                    <w:rPr>
                      <w:color w:val="002060"/>
                    </w:rPr>
                    <w:t> </w:t>
                  </w:r>
                </w:p>
              </w:tc>
            </w:tr>
            <w:tr w:rsidR="0001543E" w:rsidRPr="00964E61" w14:paraId="311EEF0D"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99480D2" w14:textId="77777777" w:rsidR="0001543E" w:rsidRPr="00964E61" w:rsidRDefault="0001543E" w:rsidP="00D5115A">
                  <w:pPr>
                    <w:pStyle w:val="ROWTABELLA"/>
                    <w:rPr>
                      <w:color w:val="002060"/>
                    </w:rPr>
                  </w:pPr>
                  <w:r w:rsidRPr="00964E61">
                    <w:rPr>
                      <w:color w:val="002060"/>
                    </w:rPr>
                    <w:t>(1) - disputata il 16/02/2020</w:t>
                  </w:r>
                </w:p>
              </w:tc>
            </w:tr>
          </w:tbl>
          <w:p w14:paraId="0AC59BBE" w14:textId="77777777" w:rsidR="0001543E" w:rsidRPr="00964E61" w:rsidRDefault="0001543E" w:rsidP="00D5115A">
            <w:pPr>
              <w:rPr>
                <w:color w:val="002060"/>
                <w:sz w:val="24"/>
                <w:szCs w:val="24"/>
              </w:rPr>
            </w:pPr>
          </w:p>
        </w:tc>
      </w:tr>
    </w:tbl>
    <w:p w14:paraId="16350C84"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382633A7"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56D39B71"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DDF13" w14:textId="77777777" w:rsidR="0001543E" w:rsidRPr="00964E61" w:rsidRDefault="0001543E" w:rsidP="00D5115A">
                  <w:pPr>
                    <w:pStyle w:val="HEADERTABELLA"/>
                    <w:rPr>
                      <w:color w:val="002060"/>
                    </w:rPr>
                  </w:pPr>
                  <w:r w:rsidRPr="00964E61">
                    <w:rPr>
                      <w:color w:val="002060"/>
                    </w:rPr>
                    <w:t>GIRONE SB - 6 Giornata - A</w:t>
                  </w:r>
                </w:p>
              </w:tc>
            </w:tr>
            <w:tr w:rsidR="0001543E" w:rsidRPr="00964E61" w14:paraId="39C3E19D"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FF1918" w14:textId="77777777" w:rsidR="0001543E" w:rsidRPr="00964E61" w:rsidRDefault="0001543E" w:rsidP="00D5115A">
                  <w:pPr>
                    <w:pStyle w:val="ROWTABELLA"/>
                    <w:rPr>
                      <w:color w:val="002060"/>
                    </w:rPr>
                  </w:pPr>
                  <w:r w:rsidRPr="00964E61">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72556E" w14:textId="77777777" w:rsidR="0001543E" w:rsidRPr="00964E61" w:rsidRDefault="0001543E" w:rsidP="00D5115A">
                  <w:pPr>
                    <w:pStyle w:val="ROWTABELLA"/>
                    <w:rPr>
                      <w:color w:val="002060"/>
                    </w:rPr>
                  </w:pPr>
                  <w:r w:rsidRPr="00964E6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444124" w14:textId="77777777" w:rsidR="0001543E" w:rsidRPr="00964E61" w:rsidRDefault="0001543E" w:rsidP="00D5115A">
                  <w:pPr>
                    <w:pStyle w:val="ROWTABELLA"/>
                    <w:jc w:val="center"/>
                    <w:rPr>
                      <w:color w:val="002060"/>
                    </w:rPr>
                  </w:pPr>
                  <w:r w:rsidRPr="00964E6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83D660" w14:textId="77777777" w:rsidR="0001543E" w:rsidRPr="00964E61" w:rsidRDefault="0001543E" w:rsidP="00D5115A">
                  <w:pPr>
                    <w:pStyle w:val="ROWTABELLA"/>
                    <w:jc w:val="center"/>
                    <w:rPr>
                      <w:color w:val="002060"/>
                    </w:rPr>
                  </w:pPr>
                  <w:r w:rsidRPr="00964E61">
                    <w:rPr>
                      <w:color w:val="002060"/>
                    </w:rPr>
                    <w:t> </w:t>
                  </w:r>
                </w:p>
              </w:tc>
            </w:tr>
            <w:tr w:rsidR="0001543E" w:rsidRPr="00964E61" w14:paraId="5E15D5D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AB31B7B" w14:textId="77777777" w:rsidR="0001543E" w:rsidRPr="00964E61" w:rsidRDefault="0001543E" w:rsidP="00D5115A">
                  <w:pPr>
                    <w:pStyle w:val="ROWTABELLA"/>
                    <w:rPr>
                      <w:color w:val="002060"/>
                    </w:rPr>
                  </w:pPr>
                  <w:r w:rsidRPr="00964E6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31FBA6" w14:textId="77777777" w:rsidR="0001543E" w:rsidRPr="00964E61" w:rsidRDefault="0001543E" w:rsidP="00D5115A">
                  <w:pPr>
                    <w:pStyle w:val="ROWTABELLA"/>
                    <w:rPr>
                      <w:color w:val="002060"/>
                    </w:rPr>
                  </w:pPr>
                  <w:r w:rsidRPr="00964E61">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8FF175"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2F13C2" w14:textId="77777777" w:rsidR="0001543E" w:rsidRPr="00964E61" w:rsidRDefault="0001543E" w:rsidP="00D5115A">
                  <w:pPr>
                    <w:pStyle w:val="ROWTABELLA"/>
                    <w:jc w:val="center"/>
                    <w:rPr>
                      <w:color w:val="002060"/>
                    </w:rPr>
                  </w:pPr>
                  <w:r w:rsidRPr="00964E61">
                    <w:rPr>
                      <w:color w:val="002060"/>
                    </w:rPr>
                    <w:t> </w:t>
                  </w:r>
                </w:p>
              </w:tc>
            </w:tr>
            <w:tr w:rsidR="0001543E" w:rsidRPr="00964E61" w14:paraId="4E62F5D0"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6BA57B4" w14:textId="77777777" w:rsidR="0001543E" w:rsidRPr="00964E61" w:rsidRDefault="0001543E" w:rsidP="00D5115A">
                  <w:pPr>
                    <w:pStyle w:val="ROWTABELLA"/>
                    <w:rPr>
                      <w:color w:val="002060"/>
                    </w:rPr>
                  </w:pPr>
                  <w:r w:rsidRPr="00964E6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5C354C1" w14:textId="77777777" w:rsidR="0001543E" w:rsidRPr="00964E61" w:rsidRDefault="0001543E" w:rsidP="00D5115A">
                  <w:pPr>
                    <w:pStyle w:val="ROWTABELLA"/>
                    <w:rPr>
                      <w:color w:val="002060"/>
                    </w:rPr>
                  </w:pPr>
                  <w:r w:rsidRPr="00964E61">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974B14" w14:textId="77777777" w:rsidR="0001543E" w:rsidRPr="00964E61" w:rsidRDefault="0001543E" w:rsidP="00D5115A">
                  <w:pPr>
                    <w:pStyle w:val="ROWTABELLA"/>
                    <w:jc w:val="center"/>
                    <w:rPr>
                      <w:color w:val="002060"/>
                    </w:rPr>
                  </w:pPr>
                  <w:r w:rsidRPr="00964E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28055F" w14:textId="77777777" w:rsidR="0001543E" w:rsidRPr="00964E61" w:rsidRDefault="0001543E" w:rsidP="00D5115A">
                  <w:pPr>
                    <w:pStyle w:val="ROWTABELLA"/>
                    <w:jc w:val="center"/>
                    <w:rPr>
                      <w:color w:val="002060"/>
                    </w:rPr>
                  </w:pPr>
                  <w:r w:rsidRPr="00964E61">
                    <w:rPr>
                      <w:color w:val="002060"/>
                    </w:rPr>
                    <w:t> </w:t>
                  </w:r>
                </w:p>
              </w:tc>
            </w:tr>
            <w:tr w:rsidR="0001543E" w:rsidRPr="00964E61" w14:paraId="3F16AC45"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7D0068" w14:textId="77777777" w:rsidR="0001543E" w:rsidRPr="00964E61" w:rsidRDefault="0001543E" w:rsidP="00D5115A">
                  <w:pPr>
                    <w:pStyle w:val="ROWTABELLA"/>
                    <w:rPr>
                      <w:color w:val="002060"/>
                    </w:rPr>
                  </w:pPr>
                  <w:r w:rsidRPr="00964E61">
                    <w:rPr>
                      <w:color w:val="002060"/>
                    </w:rPr>
                    <w:t>(1) POLISPORTIVA GAGLIARDA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85796F" w14:textId="77777777" w:rsidR="0001543E" w:rsidRPr="00964E61" w:rsidRDefault="0001543E" w:rsidP="00D5115A">
                  <w:pPr>
                    <w:pStyle w:val="ROWTABELLA"/>
                    <w:rPr>
                      <w:color w:val="002060"/>
                    </w:rPr>
                  </w:pPr>
                  <w:r w:rsidRPr="00964E61">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90877F" w14:textId="77777777" w:rsidR="0001543E" w:rsidRPr="00964E61" w:rsidRDefault="0001543E" w:rsidP="00D5115A">
                  <w:pPr>
                    <w:pStyle w:val="ROWTABELLA"/>
                    <w:jc w:val="center"/>
                    <w:rPr>
                      <w:color w:val="002060"/>
                    </w:rPr>
                  </w:pPr>
                  <w:r w:rsidRPr="00964E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AAC363" w14:textId="77777777" w:rsidR="0001543E" w:rsidRPr="00964E61" w:rsidRDefault="0001543E" w:rsidP="00D5115A">
                  <w:pPr>
                    <w:pStyle w:val="ROWTABELLA"/>
                    <w:jc w:val="center"/>
                    <w:rPr>
                      <w:color w:val="002060"/>
                    </w:rPr>
                  </w:pPr>
                  <w:r w:rsidRPr="00964E61">
                    <w:rPr>
                      <w:color w:val="002060"/>
                    </w:rPr>
                    <w:t> </w:t>
                  </w:r>
                </w:p>
              </w:tc>
            </w:tr>
            <w:tr w:rsidR="0001543E" w:rsidRPr="00964E61" w14:paraId="7B462BD1"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63DB9DEB" w14:textId="77777777" w:rsidR="0001543E" w:rsidRPr="00964E61" w:rsidRDefault="0001543E" w:rsidP="00D5115A">
                  <w:pPr>
                    <w:pStyle w:val="ROWTABELLA"/>
                    <w:rPr>
                      <w:color w:val="002060"/>
                    </w:rPr>
                  </w:pPr>
                  <w:r w:rsidRPr="00964E61">
                    <w:rPr>
                      <w:color w:val="002060"/>
                    </w:rPr>
                    <w:t>(1) - disputata il 16/02/2020</w:t>
                  </w:r>
                </w:p>
              </w:tc>
            </w:tr>
          </w:tbl>
          <w:p w14:paraId="4E0BDCE6" w14:textId="77777777" w:rsidR="0001543E" w:rsidRPr="00964E61" w:rsidRDefault="0001543E" w:rsidP="00D5115A">
            <w:pPr>
              <w:rPr>
                <w:color w:val="002060"/>
                <w:sz w:val="24"/>
                <w:szCs w:val="24"/>
              </w:rPr>
            </w:pPr>
          </w:p>
        </w:tc>
      </w:tr>
    </w:tbl>
    <w:p w14:paraId="2C986E2D" w14:textId="77777777" w:rsidR="0001543E" w:rsidRPr="00964E61" w:rsidRDefault="0001543E" w:rsidP="0001543E">
      <w:pPr>
        <w:pStyle w:val="breakline"/>
        <w:divId w:val="527259509"/>
        <w:rPr>
          <w:color w:val="002060"/>
        </w:rPr>
      </w:pPr>
    </w:p>
    <w:p w14:paraId="6EC78C63" w14:textId="77777777" w:rsidR="0001543E" w:rsidRPr="00964E61" w:rsidRDefault="0001543E" w:rsidP="0001543E">
      <w:pPr>
        <w:pStyle w:val="breakline"/>
        <w:divId w:val="527259509"/>
        <w:rPr>
          <w:color w:val="002060"/>
        </w:rPr>
      </w:pPr>
    </w:p>
    <w:p w14:paraId="78619C36" w14:textId="77777777" w:rsidR="0001543E" w:rsidRPr="00964E61" w:rsidRDefault="0001543E" w:rsidP="0001543E">
      <w:pPr>
        <w:pStyle w:val="TITOLOPRINC"/>
        <w:divId w:val="527259509"/>
        <w:rPr>
          <w:color w:val="002060"/>
        </w:rPr>
      </w:pPr>
      <w:r w:rsidRPr="00964E61">
        <w:rPr>
          <w:color w:val="002060"/>
        </w:rPr>
        <w:t>GIUDICE SPORTIVO</w:t>
      </w:r>
    </w:p>
    <w:p w14:paraId="53B2B356"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0996BD7E" w14:textId="77777777" w:rsidR="0001543E" w:rsidRPr="00964E61" w:rsidRDefault="0001543E" w:rsidP="0001543E">
      <w:pPr>
        <w:pStyle w:val="titolo10"/>
        <w:divId w:val="527259509"/>
        <w:rPr>
          <w:color w:val="002060"/>
        </w:rPr>
      </w:pPr>
      <w:r w:rsidRPr="00964E61">
        <w:rPr>
          <w:color w:val="002060"/>
        </w:rPr>
        <w:t xml:space="preserve">GARE DEL 15/ 2/2020 </w:t>
      </w:r>
    </w:p>
    <w:p w14:paraId="76F036AE"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786E9BF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4662E63E" w14:textId="77777777" w:rsidR="0001543E" w:rsidRPr="00964E61" w:rsidRDefault="0001543E" w:rsidP="0001543E">
      <w:pPr>
        <w:pStyle w:val="titolo30"/>
        <w:divId w:val="527259509"/>
        <w:rPr>
          <w:color w:val="002060"/>
        </w:rPr>
      </w:pPr>
      <w:r w:rsidRPr="00964E61">
        <w:rPr>
          <w:color w:val="002060"/>
        </w:rPr>
        <w:t xml:space="preserve">CALCIATORI NON ESPULSI </w:t>
      </w:r>
    </w:p>
    <w:p w14:paraId="5B27AE51"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238F7AFD" w14:textId="77777777" w:rsidTr="0001543E">
        <w:trPr>
          <w:divId w:val="527259509"/>
        </w:trPr>
        <w:tc>
          <w:tcPr>
            <w:tcW w:w="2200" w:type="dxa"/>
            <w:tcMar>
              <w:top w:w="20" w:type="dxa"/>
              <w:left w:w="20" w:type="dxa"/>
              <w:bottom w:w="20" w:type="dxa"/>
              <w:right w:w="20" w:type="dxa"/>
            </w:tcMar>
            <w:vAlign w:val="center"/>
          </w:tcPr>
          <w:p w14:paraId="1C573271" w14:textId="77777777" w:rsidR="0001543E" w:rsidRPr="00964E61" w:rsidRDefault="0001543E" w:rsidP="00D5115A">
            <w:pPr>
              <w:pStyle w:val="movimento"/>
              <w:rPr>
                <w:color w:val="002060"/>
              </w:rPr>
            </w:pPr>
            <w:r w:rsidRPr="00964E61">
              <w:rPr>
                <w:color w:val="002060"/>
              </w:rPr>
              <w:t>MENCARELLI MICHELE</w:t>
            </w:r>
          </w:p>
        </w:tc>
        <w:tc>
          <w:tcPr>
            <w:tcW w:w="2200" w:type="dxa"/>
            <w:tcMar>
              <w:top w:w="20" w:type="dxa"/>
              <w:left w:w="20" w:type="dxa"/>
              <w:bottom w:w="20" w:type="dxa"/>
              <w:right w:w="20" w:type="dxa"/>
            </w:tcMar>
            <w:vAlign w:val="center"/>
          </w:tcPr>
          <w:p w14:paraId="5836EACC" w14:textId="77777777" w:rsidR="0001543E" w:rsidRPr="00964E61" w:rsidRDefault="0001543E" w:rsidP="00D5115A">
            <w:pPr>
              <w:pStyle w:val="movimento2"/>
              <w:rPr>
                <w:color w:val="002060"/>
              </w:rPr>
            </w:pPr>
            <w:r w:rsidRPr="00964E61">
              <w:rPr>
                <w:color w:val="002060"/>
              </w:rPr>
              <w:t xml:space="preserve">(OSTRENSE) </w:t>
            </w:r>
          </w:p>
        </w:tc>
        <w:tc>
          <w:tcPr>
            <w:tcW w:w="800" w:type="dxa"/>
            <w:tcMar>
              <w:top w:w="20" w:type="dxa"/>
              <w:left w:w="20" w:type="dxa"/>
              <w:bottom w:w="20" w:type="dxa"/>
              <w:right w:w="20" w:type="dxa"/>
            </w:tcMar>
            <w:vAlign w:val="center"/>
          </w:tcPr>
          <w:p w14:paraId="4DDA7477"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0B2E9B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ABC4427" w14:textId="77777777" w:rsidR="0001543E" w:rsidRPr="00964E61" w:rsidRDefault="0001543E" w:rsidP="00D5115A">
            <w:pPr>
              <w:pStyle w:val="movimento2"/>
              <w:rPr>
                <w:color w:val="002060"/>
              </w:rPr>
            </w:pPr>
            <w:r w:rsidRPr="00964E61">
              <w:rPr>
                <w:color w:val="002060"/>
              </w:rPr>
              <w:t> </w:t>
            </w:r>
          </w:p>
        </w:tc>
      </w:tr>
    </w:tbl>
    <w:p w14:paraId="526E0843"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C680C31" w14:textId="77777777" w:rsidTr="0001543E">
        <w:trPr>
          <w:divId w:val="527259509"/>
        </w:trPr>
        <w:tc>
          <w:tcPr>
            <w:tcW w:w="2200" w:type="dxa"/>
            <w:tcMar>
              <w:top w:w="20" w:type="dxa"/>
              <w:left w:w="20" w:type="dxa"/>
              <w:bottom w:w="20" w:type="dxa"/>
              <w:right w:w="20" w:type="dxa"/>
            </w:tcMar>
            <w:vAlign w:val="center"/>
          </w:tcPr>
          <w:p w14:paraId="623FCFB3" w14:textId="77777777" w:rsidR="0001543E" w:rsidRPr="00964E61" w:rsidRDefault="0001543E" w:rsidP="00D5115A">
            <w:pPr>
              <w:pStyle w:val="movimento"/>
              <w:rPr>
                <w:color w:val="002060"/>
              </w:rPr>
            </w:pPr>
            <w:r w:rsidRPr="00964E61">
              <w:rPr>
                <w:color w:val="002060"/>
              </w:rPr>
              <w:t>MARCELLETTI ANDREA</w:t>
            </w:r>
          </w:p>
        </w:tc>
        <w:tc>
          <w:tcPr>
            <w:tcW w:w="2200" w:type="dxa"/>
            <w:tcMar>
              <w:top w:w="20" w:type="dxa"/>
              <w:left w:w="20" w:type="dxa"/>
              <w:bottom w:w="20" w:type="dxa"/>
              <w:right w:w="20" w:type="dxa"/>
            </w:tcMar>
            <w:vAlign w:val="center"/>
          </w:tcPr>
          <w:p w14:paraId="450FEC4E" w14:textId="77777777" w:rsidR="0001543E" w:rsidRPr="00964E61" w:rsidRDefault="0001543E" w:rsidP="00D5115A">
            <w:pPr>
              <w:pStyle w:val="movimento2"/>
              <w:rPr>
                <w:color w:val="002060"/>
              </w:rPr>
            </w:pPr>
            <w:r w:rsidRPr="00964E61">
              <w:rPr>
                <w:color w:val="002060"/>
              </w:rPr>
              <w:t xml:space="preserve">(FUTSAL FBC) </w:t>
            </w:r>
          </w:p>
        </w:tc>
        <w:tc>
          <w:tcPr>
            <w:tcW w:w="800" w:type="dxa"/>
            <w:tcMar>
              <w:top w:w="20" w:type="dxa"/>
              <w:left w:w="20" w:type="dxa"/>
              <w:bottom w:w="20" w:type="dxa"/>
              <w:right w:w="20" w:type="dxa"/>
            </w:tcMar>
            <w:vAlign w:val="center"/>
          </w:tcPr>
          <w:p w14:paraId="0EE943DB"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DCE20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D80C99" w14:textId="77777777" w:rsidR="0001543E" w:rsidRPr="00964E61" w:rsidRDefault="0001543E" w:rsidP="00D5115A">
            <w:pPr>
              <w:pStyle w:val="movimento2"/>
              <w:rPr>
                <w:color w:val="002060"/>
              </w:rPr>
            </w:pPr>
            <w:r w:rsidRPr="00964E61">
              <w:rPr>
                <w:color w:val="002060"/>
              </w:rPr>
              <w:t> </w:t>
            </w:r>
          </w:p>
        </w:tc>
      </w:tr>
    </w:tbl>
    <w:p w14:paraId="6EA89FFF"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50EDA7A" w14:textId="77777777" w:rsidTr="0001543E">
        <w:trPr>
          <w:divId w:val="527259509"/>
        </w:trPr>
        <w:tc>
          <w:tcPr>
            <w:tcW w:w="2200" w:type="dxa"/>
            <w:tcMar>
              <w:top w:w="20" w:type="dxa"/>
              <w:left w:w="20" w:type="dxa"/>
              <w:bottom w:w="20" w:type="dxa"/>
              <w:right w:w="20" w:type="dxa"/>
            </w:tcMar>
            <w:vAlign w:val="center"/>
          </w:tcPr>
          <w:p w14:paraId="560EDE90" w14:textId="77777777" w:rsidR="0001543E" w:rsidRPr="00964E61" w:rsidRDefault="0001543E" w:rsidP="00D5115A">
            <w:pPr>
              <w:pStyle w:val="movimento"/>
              <w:rPr>
                <w:color w:val="002060"/>
              </w:rPr>
            </w:pPr>
            <w:r w:rsidRPr="00964E61">
              <w:rPr>
                <w:color w:val="002060"/>
              </w:rPr>
              <w:t>ROSSINI LORENZO</w:t>
            </w:r>
          </w:p>
        </w:tc>
        <w:tc>
          <w:tcPr>
            <w:tcW w:w="2200" w:type="dxa"/>
            <w:tcMar>
              <w:top w:w="20" w:type="dxa"/>
              <w:left w:w="20" w:type="dxa"/>
              <w:bottom w:w="20" w:type="dxa"/>
              <w:right w:w="20" w:type="dxa"/>
            </w:tcMar>
            <w:vAlign w:val="center"/>
          </w:tcPr>
          <w:p w14:paraId="137D2DEE" w14:textId="77777777" w:rsidR="0001543E" w:rsidRPr="00964E61" w:rsidRDefault="0001543E" w:rsidP="00D5115A">
            <w:pPr>
              <w:pStyle w:val="movimento2"/>
              <w:rPr>
                <w:color w:val="002060"/>
              </w:rPr>
            </w:pPr>
            <w:r w:rsidRPr="00964E61">
              <w:rPr>
                <w:color w:val="002060"/>
              </w:rPr>
              <w:t xml:space="preserve">(ACLI MANTOVANI CALCIO A 5) </w:t>
            </w:r>
          </w:p>
        </w:tc>
        <w:tc>
          <w:tcPr>
            <w:tcW w:w="800" w:type="dxa"/>
            <w:tcMar>
              <w:top w:w="20" w:type="dxa"/>
              <w:left w:w="20" w:type="dxa"/>
              <w:bottom w:w="20" w:type="dxa"/>
              <w:right w:w="20" w:type="dxa"/>
            </w:tcMar>
            <w:vAlign w:val="center"/>
          </w:tcPr>
          <w:p w14:paraId="4457C15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5A174E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E0DDE1D" w14:textId="77777777" w:rsidR="0001543E" w:rsidRPr="00964E61" w:rsidRDefault="0001543E" w:rsidP="00D5115A">
            <w:pPr>
              <w:pStyle w:val="movimento2"/>
              <w:rPr>
                <w:color w:val="002060"/>
              </w:rPr>
            </w:pPr>
            <w:r w:rsidRPr="00964E61">
              <w:rPr>
                <w:color w:val="002060"/>
              </w:rPr>
              <w:t> </w:t>
            </w:r>
          </w:p>
        </w:tc>
      </w:tr>
    </w:tbl>
    <w:p w14:paraId="25E028E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EA47721" w14:textId="77777777" w:rsidTr="0001543E">
        <w:trPr>
          <w:divId w:val="527259509"/>
        </w:trPr>
        <w:tc>
          <w:tcPr>
            <w:tcW w:w="2200" w:type="dxa"/>
            <w:tcMar>
              <w:top w:w="20" w:type="dxa"/>
              <w:left w:w="20" w:type="dxa"/>
              <w:bottom w:w="20" w:type="dxa"/>
              <w:right w:w="20" w:type="dxa"/>
            </w:tcMar>
            <w:vAlign w:val="center"/>
          </w:tcPr>
          <w:p w14:paraId="238EE531" w14:textId="77777777" w:rsidR="0001543E" w:rsidRPr="00964E61" w:rsidRDefault="0001543E" w:rsidP="00D5115A">
            <w:pPr>
              <w:pStyle w:val="movimento"/>
              <w:rPr>
                <w:color w:val="002060"/>
              </w:rPr>
            </w:pPr>
            <w:r w:rsidRPr="00964E61">
              <w:rPr>
                <w:color w:val="002060"/>
              </w:rPr>
              <w:t>TOMBETTA DANNY</w:t>
            </w:r>
          </w:p>
        </w:tc>
        <w:tc>
          <w:tcPr>
            <w:tcW w:w="2200" w:type="dxa"/>
            <w:tcMar>
              <w:top w:w="20" w:type="dxa"/>
              <w:left w:w="20" w:type="dxa"/>
              <w:bottom w:w="20" w:type="dxa"/>
              <w:right w:w="20" w:type="dxa"/>
            </w:tcMar>
            <w:vAlign w:val="center"/>
          </w:tcPr>
          <w:p w14:paraId="3BFB3B27" w14:textId="77777777" w:rsidR="0001543E" w:rsidRPr="00964E61" w:rsidRDefault="0001543E" w:rsidP="00D5115A">
            <w:pPr>
              <w:pStyle w:val="movimento2"/>
              <w:rPr>
                <w:color w:val="002060"/>
              </w:rPr>
            </w:pPr>
            <w:r w:rsidRPr="00964E61">
              <w:rPr>
                <w:color w:val="002060"/>
              </w:rPr>
              <w:t xml:space="preserve">(FUTSAL FBC) </w:t>
            </w:r>
          </w:p>
        </w:tc>
        <w:tc>
          <w:tcPr>
            <w:tcW w:w="800" w:type="dxa"/>
            <w:tcMar>
              <w:top w:w="20" w:type="dxa"/>
              <w:left w:w="20" w:type="dxa"/>
              <w:bottom w:w="20" w:type="dxa"/>
              <w:right w:w="20" w:type="dxa"/>
            </w:tcMar>
            <w:vAlign w:val="center"/>
          </w:tcPr>
          <w:p w14:paraId="3019236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F701742" w14:textId="77777777" w:rsidR="0001543E" w:rsidRPr="00964E61" w:rsidRDefault="0001543E" w:rsidP="00D5115A">
            <w:pPr>
              <w:pStyle w:val="movimento"/>
              <w:rPr>
                <w:color w:val="002060"/>
              </w:rPr>
            </w:pPr>
            <w:r w:rsidRPr="00964E61">
              <w:rPr>
                <w:color w:val="002060"/>
              </w:rPr>
              <w:t>MONTESI FRANCESCO</w:t>
            </w:r>
          </w:p>
        </w:tc>
        <w:tc>
          <w:tcPr>
            <w:tcW w:w="2200" w:type="dxa"/>
            <w:tcMar>
              <w:top w:w="20" w:type="dxa"/>
              <w:left w:w="20" w:type="dxa"/>
              <w:bottom w:w="20" w:type="dxa"/>
              <w:right w:w="20" w:type="dxa"/>
            </w:tcMar>
            <w:vAlign w:val="center"/>
          </w:tcPr>
          <w:p w14:paraId="1A392DF3" w14:textId="77777777" w:rsidR="0001543E" w:rsidRPr="00964E61" w:rsidRDefault="0001543E" w:rsidP="00D5115A">
            <w:pPr>
              <w:pStyle w:val="movimento2"/>
              <w:rPr>
                <w:color w:val="002060"/>
              </w:rPr>
            </w:pPr>
            <w:r w:rsidRPr="00964E61">
              <w:rPr>
                <w:color w:val="002060"/>
              </w:rPr>
              <w:t xml:space="preserve">(ITALSERVICE C5) </w:t>
            </w:r>
          </w:p>
        </w:tc>
      </w:tr>
      <w:tr w:rsidR="0001543E" w:rsidRPr="00964E61" w14:paraId="300C31DE" w14:textId="77777777" w:rsidTr="0001543E">
        <w:trPr>
          <w:divId w:val="527259509"/>
        </w:trPr>
        <w:tc>
          <w:tcPr>
            <w:tcW w:w="2200" w:type="dxa"/>
            <w:tcMar>
              <w:top w:w="20" w:type="dxa"/>
              <w:left w:w="20" w:type="dxa"/>
              <w:bottom w:w="20" w:type="dxa"/>
              <w:right w:w="20" w:type="dxa"/>
            </w:tcMar>
            <w:vAlign w:val="center"/>
          </w:tcPr>
          <w:p w14:paraId="267AFB24" w14:textId="77777777" w:rsidR="0001543E" w:rsidRPr="00964E61" w:rsidRDefault="0001543E" w:rsidP="00D5115A">
            <w:pPr>
              <w:pStyle w:val="movimento"/>
              <w:rPr>
                <w:color w:val="002060"/>
              </w:rPr>
            </w:pPr>
            <w:r w:rsidRPr="00964E61">
              <w:rPr>
                <w:color w:val="002060"/>
              </w:rPr>
              <w:t>SCARPONI FRANCESCO</w:t>
            </w:r>
          </w:p>
        </w:tc>
        <w:tc>
          <w:tcPr>
            <w:tcW w:w="2200" w:type="dxa"/>
            <w:tcMar>
              <w:top w:w="20" w:type="dxa"/>
              <w:left w:w="20" w:type="dxa"/>
              <w:bottom w:w="20" w:type="dxa"/>
              <w:right w:w="20" w:type="dxa"/>
            </w:tcMar>
            <w:vAlign w:val="center"/>
          </w:tcPr>
          <w:p w14:paraId="570158DC" w14:textId="77777777" w:rsidR="0001543E" w:rsidRPr="00964E61" w:rsidRDefault="0001543E" w:rsidP="00D5115A">
            <w:pPr>
              <w:pStyle w:val="movimento2"/>
              <w:rPr>
                <w:color w:val="002060"/>
              </w:rPr>
            </w:pPr>
            <w:r w:rsidRPr="00964E61">
              <w:rPr>
                <w:color w:val="002060"/>
              </w:rPr>
              <w:t xml:space="preserve">(OSTRENSE) </w:t>
            </w:r>
          </w:p>
        </w:tc>
        <w:tc>
          <w:tcPr>
            <w:tcW w:w="800" w:type="dxa"/>
            <w:tcMar>
              <w:top w:w="20" w:type="dxa"/>
              <w:left w:w="20" w:type="dxa"/>
              <w:bottom w:w="20" w:type="dxa"/>
              <w:right w:w="20" w:type="dxa"/>
            </w:tcMar>
            <w:vAlign w:val="center"/>
          </w:tcPr>
          <w:p w14:paraId="69BAE662"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2251E1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500F037" w14:textId="77777777" w:rsidR="0001543E" w:rsidRPr="00964E61" w:rsidRDefault="0001543E" w:rsidP="00D5115A">
            <w:pPr>
              <w:pStyle w:val="movimento2"/>
              <w:rPr>
                <w:color w:val="002060"/>
              </w:rPr>
            </w:pPr>
            <w:r w:rsidRPr="00964E61">
              <w:rPr>
                <w:color w:val="002060"/>
              </w:rPr>
              <w:t> </w:t>
            </w:r>
          </w:p>
        </w:tc>
      </w:tr>
    </w:tbl>
    <w:p w14:paraId="5EE1DADA" w14:textId="77777777" w:rsidR="0001543E" w:rsidRPr="00964E61" w:rsidRDefault="0001543E" w:rsidP="0001543E">
      <w:pPr>
        <w:pStyle w:val="titolo10"/>
        <w:divId w:val="527259509"/>
        <w:rPr>
          <w:color w:val="002060"/>
        </w:rPr>
      </w:pPr>
      <w:r w:rsidRPr="00964E61">
        <w:rPr>
          <w:color w:val="002060"/>
        </w:rPr>
        <w:t xml:space="preserve">GARE DEL 16/ 2/2020 </w:t>
      </w:r>
    </w:p>
    <w:p w14:paraId="1995C8CC"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2244E74B"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4869F00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32A16D5" w14:textId="77777777" w:rsidR="0001543E" w:rsidRPr="00964E61" w:rsidRDefault="0001543E" w:rsidP="0001543E">
      <w:pPr>
        <w:pStyle w:val="titolo20"/>
        <w:divId w:val="527259509"/>
        <w:rPr>
          <w:color w:val="002060"/>
        </w:rPr>
      </w:pPr>
      <w:r w:rsidRPr="00964E61">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688558BE" w14:textId="77777777" w:rsidTr="0001543E">
        <w:trPr>
          <w:divId w:val="527259509"/>
        </w:trPr>
        <w:tc>
          <w:tcPr>
            <w:tcW w:w="2200" w:type="dxa"/>
            <w:tcMar>
              <w:top w:w="20" w:type="dxa"/>
              <w:left w:w="20" w:type="dxa"/>
              <w:bottom w:w="20" w:type="dxa"/>
              <w:right w:w="20" w:type="dxa"/>
            </w:tcMar>
            <w:vAlign w:val="center"/>
          </w:tcPr>
          <w:p w14:paraId="20BABE80" w14:textId="77777777" w:rsidR="0001543E" w:rsidRPr="00964E61" w:rsidRDefault="0001543E" w:rsidP="00D5115A">
            <w:pPr>
              <w:pStyle w:val="movimento"/>
              <w:rPr>
                <w:color w:val="002060"/>
              </w:rPr>
            </w:pPr>
            <w:r w:rsidRPr="00964E61">
              <w:rPr>
                <w:color w:val="002060"/>
              </w:rPr>
              <w:t>PAPARELLO LUCA</w:t>
            </w:r>
          </w:p>
        </w:tc>
        <w:tc>
          <w:tcPr>
            <w:tcW w:w="2200" w:type="dxa"/>
            <w:tcMar>
              <w:top w:w="20" w:type="dxa"/>
              <w:left w:w="20" w:type="dxa"/>
              <w:bottom w:w="20" w:type="dxa"/>
              <w:right w:w="20" w:type="dxa"/>
            </w:tcMar>
            <w:vAlign w:val="center"/>
          </w:tcPr>
          <w:p w14:paraId="372AF52A" w14:textId="77777777" w:rsidR="0001543E" w:rsidRPr="00964E61" w:rsidRDefault="0001543E" w:rsidP="00D5115A">
            <w:pPr>
              <w:pStyle w:val="movimento2"/>
              <w:rPr>
                <w:color w:val="002060"/>
              </w:rPr>
            </w:pPr>
            <w:r w:rsidRPr="00964E61">
              <w:rPr>
                <w:color w:val="002060"/>
              </w:rPr>
              <w:t xml:space="preserve">(ACLI AUDAX MONTECOSARO C5) </w:t>
            </w:r>
          </w:p>
        </w:tc>
        <w:tc>
          <w:tcPr>
            <w:tcW w:w="800" w:type="dxa"/>
            <w:tcMar>
              <w:top w:w="20" w:type="dxa"/>
              <w:left w:w="20" w:type="dxa"/>
              <w:bottom w:w="20" w:type="dxa"/>
              <w:right w:w="20" w:type="dxa"/>
            </w:tcMar>
            <w:vAlign w:val="center"/>
          </w:tcPr>
          <w:p w14:paraId="060C1CB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9B70EEC" w14:textId="77777777" w:rsidR="0001543E" w:rsidRPr="00964E61" w:rsidRDefault="0001543E" w:rsidP="00D5115A">
            <w:pPr>
              <w:pStyle w:val="movimento"/>
              <w:rPr>
                <w:color w:val="002060"/>
              </w:rPr>
            </w:pPr>
            <w:r w:rsidRPr="00964E61">
              <w:rPr>
                <w:color w:val="002060"/>
              </w:rPr>
              <w:t>DRUDI MATTEO</w:t>
            </w:r>
          </w:p>
        </w:tc>
        <w:tc>
          <w:tcPr>
            <w:tcW w:w="2200" w:type="dxa"/>
            <w:tcMar>
              <w:top w:w="20" w:type="dxa"/>
              <w:left w:w="20" w:type="dxa"/>
              <w:bottom w:w="20" w:type="dxa"/>
              <w:right w:w="20" w:type="dxa"/>
            </w:tcMar>
            <w:vAlign w:val="center"/>
          </w:tcPr>
          <w:p w14:paraId="1EC4372C" w14:textId="77777777" w:rsidR="0001543E" w:rsidRPr="00964E61" w:rsidRDefault="0001543E" w:rsidP="00D5115A">
            <w:pPr>
              <w:pStyle w:val="movimento2"/>
              <w:rPr>
                <w:color w:val="002060"/>
              </w:rPr>
            </w:pPr>
            <w:r w:rsidRPr="00964E61">
              <w:rPr>
                <w:color w:val="002060"/>
              </w:rPr>
              <w:t xml:space="preserve">(C.U.S. MACERATA CALCIO A5) </w:t>
            </w:r>
          </w:p>
        </w:tc>
      </w:tr>
      <w:tr w:rsidR="0001543E" w:rsidRPr="00964E61" w14:paraId="1D2BEF9C" w14:textId="77777777" w:rsidTr="0001543E">
        <w:trPr>
          <w:divId w:val="527259509"/>
        </w:trPr>
        <w:tc>
          <w:tcPr>
            <w:tcW w:w="2200" w:type="dxa"/>
            <w:tcMar>
              <w:top w:w="20" w:type="dxa"/>
              <w:left w:w="20" w:type="dxa"/>
              <w:bottom w:w="20" w:type="dxa"/>
              <w:right w:w="20" w:type="dxa"/>
            </w:tcMar>
            <w:vAlign w:val="center"/>
          </w:tcPr>
          <w:p w14:paraId="5EAA4EFB" w14:textId="77777777" w:rsidR="0001543E" w:rsidRPr="00964E61" w:rsidRDefault="0001543E" w:rsidP="00D5115A">
            <w:pPr>
              <w:pStyle w:val="movimento"/>
              <w:rPr>
                <w:color w:val="002060"/>
              </w:rPr>
            </w:pPr>
            <w:r w:rsidRPr="00964E61">
              <w:rPr>
                <w:color w:val="002060"/>
              </w:rPr>
              <w:t>FEDELI DANIELE</w:t>
            </w:r>
          </w:p>
        </w:tc>
        <w:tc>
          <w:tcPr>
            <w:tcW w:w="2200" w:type="dxa"/>
            <w:tcMar>
              <w:top w:w="20" w:type="dxa"/>
              <w:left w:w="20" w:type="dxa"/>
              <w:bottom w:w="20" w:type="dxa"/>
              <w:right w:w="20" w:type="dxa"/>
            </w:tcMar>
            <w:vAlign w:val="center"/>
          </w:tcPr>
          <w:p w14:paraId="46A4EAD8" w14:textId="77777777" w:rsidR="0001543E" w:rsidRPr="00964E61" w:rsidRDefault="0001543E" w:rsidP="00D5115A">
            <w:pPr>
              <w:pStyle w:val="movimento2"/>
              <w:rPr>
                <w:color w:val="002060"/>
              </w:rPr>
            </w:pPr>
            <w:r w:rsidRPr="00964E61">
              <w:rPr>
                <w:color w:val="002060"/>
              </w:rPr>
              <w:t xml:space="preserve">(TENAX CASTELFIDARDO) </w:t>
            </w:r>
          </w:p>
        </w:tc>
        <w:tc>
          <w:tcPr>
            <w:tcW w:w="800" w:type="dxa"/>
            <w:tcMar>
              <w:top w:w="20" w:type="dxa"/>
              <w:left w:w="20" w:type="dxa"/>
              <w:bottom w:w="20" w:type="dxa"/>
              <w:right w:w="20" w:type="dxa"/>
            </w:tcMar>
            <w:vAlign w:val="center"/>
          </w:tcPr>
          <w:p w14:paraId="3FD23D6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7F89951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5C289D6B" w14:textId="77777777" w:rsidR="0001543E" w:rsidRPr="00964E61" w:rsidRDefault="0001543E" w:rsidP="00D5115A">
            <w:pPr>
              <w:pStyle w:val="movimento2"/>
              <w:rPr>
                <w:color w:val="002060"/>
              </w:rPr>
            </w:pPr>
            <w:r w:rsidRPr="00964E61">
              <w:rPr>
                <w:color w:val="002060"/>
              </w:rPr>
              <w:t> </w:t>
            </w:r>
          </w:p>
        </w:tc>
      </w:tr>
    </w:tbl>
    <w:p w14:paraId="3993F011" w14:textId="77777777" w:rsidR="0001543E" w:rsidRPr="00964E61" w:rsidRDefault="0001543E" w:rsidP="0001543E">
      <w:pPr>
        <w:pStyle w:val="titolo20"/>
        <w:divId w:val="527259509"/>
        <w:rPr>
          <w:color w:val="002060"/>
        </w:rPr>
      </w:pPr>
      <w:r w:rsidRPr="00964E61">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0C76CD57" w14:textId="77777777" w:rsidTr="0001543E">
        <w:trPr>
          <w:divId w:val="527259509"/>
        </w:trPr>
        <w:tc>
          <w:tcPr>
            <w:tcW w:w="2200" w:type="dxa"/>
            <w:tcMar>
              <w:top w:w="20" w:type="dxa"/>
              <w:left w:w="20" w:type="dxa"/>
              <w:bottom w:w="20" w:type="dxa"/>
              <w:right w:w="20" w:type="dxa"/>
            </w:tcMar>
            <w:vAlign w:val="center"/>
          </w:tcPr>
          <w:p w14:paraId="7B6D7F15" w14:textId="77777777" w:rsidR="0001543E" w:rsidRPr="00964E61" w:rsidRDefault="0001543E" w:rsidP="00D5115A">
            <w:pPr>
              <w:pStyle w:val="movimento"/>
              <w:rPr>
                <w:color w:val="002060"/>
              </w:rPr>
            </w:pPr>
            <w:r w:rsidRPr="00964E61">
              <w:rPr>
                <w:color w:val="002060"/>
              </w:rPr>
              <w:t>VENDITTI ANTONIO</w:t>
            </w:r>
          </w:p>
        </w:tc>
        <w:tc>
          <w:tcPr>
            <w:tcW w:w="2200" w:type="dxa"/>
            <w:tcMar>
              <w:top w:w="20" w:type="dxa"/>
              <w:left w:w="20" w:type="dxa"/>
              <w:bottom w:w="20" w:type="dxa"/>
              <w:right w:w="20" w:type="dxa"/>
            </w:tcMar>
            <w:vAlign w:val="center"/>
          </w:tcPr>
          <w:p w14:paraId="32B150B3" w14:textId="77777777" w:rsidR="0001543E" w:rsidRPr="00964E61" w:rsidRDefault="0001543E" w:rsidP="00D5115A">
            <w:pPr>
              <w:pStyle w:val="movimento2"/>
              <w:rPr>
                <w:color w:val="002060"/>
              </w:rPr>
            </w:pPr>
            <w:r w:rsidRPr="00964E61">
              <w:rPr>
                <w:color w:val="002060"/>
              </w:rPr>
              <w:t xml:space="preserve">(ACLI AUDAX MONTECOSARO C5) </w:t>
            </w:r>
          </w:p>
        </w:tc>
        <w:tc>
          <w:tcPr>
            <w:tcW w:w="800" w:type="dxa"/>
            <w:tcMar>
              <w:top w:w="20" w:type="dxa"/>
              <w:left w:w="20" w:type="dxa"/>
              <w:bottom w:w="20" w:type="dxa"/>
              <w:right w:w="20" w:type="dxa"/>
            </w:tcMar>
            <w:vAlign w:val="center"/>
          </w:tcPr>
          <w:p w14:paraId="5771B77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40986BA2" w14:textId="77777777" w:rsidR="0001543E" w:rsidRPr="00964E61" w:rsidRDefault="0001543E" w:rsidP="00D5115A">
            <w:pPr>
              <w:pStyle w:val="movimento"/>
              <w:rPr>
                <w:color w:val="002060"/>
              </w:rPr>
            </w:pPr>
            <w:r w:rsidRPr="00964E61">
              <w:rPr>
                <w:color w:val="002060"/>
              </w:rPr>
              <w:t>SPINOZZI LEO</w:t>
            </w:r>
          </w:p>
        </w:tc>
        <w:tc>
          <w:tcPr>
            <w:tcW w:w="2200" w:type="dxa"/>
            <w:tcMar>
              <w:top w:w="20" w:type="dxa"/>
              <w:left w:w="20" w:type="dxa"/>
              <w:bottom w:w="20" w:type="dxa"/>
              <w:right w:w="20" w:type="dxa"/>
            </w:tcMar>
            <w:vAlign w:val="center"/>
          </w:tcPr>
          <w:p w14:paraId="3265F50D" w14:textId="77777777" w:rsidR="0001543E" w:rsidRPr="00964E61" w:rsidRDefault="0001543E" w:rsidP="00D5115A">
            <w:pPr>
              <w:pStyle w:val="movimento2"/>
              <w:rPr>
                <w:color w:val="002060"/>
              </w:rPr>
            </w:pPr>
            <w:r w:rsidRPr="00964E61">
              <w:rPr>
                <w:color w:val="002060"/>
              </w:rPr>
              <w:t xml:space="preserve">(POLISPORTIVA GAGLIARDA) </w:t>
            </w:r>
          </w:p>
        </w:tc>
      </w:tr>
    </w:tbl>
    <w:p w14:paraId="44B03F5F" w14:textId="77777777" w:rsidR="0001543E" w:rsidRPr="00964E61" w:rsidRDefault="0001543E" w:rsidP="0001543E">
      <w:pPr>
        <w:pStyle w:val="titolo20"/>
        <w:divId w:val="527259509"/>
        <w:rPr>
          <w:color w:val="002060"/>
        </w:rPr>
      </w:pPr>
      <w:r w:rsidRPr="00964E6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FEF81D0" w14:textId="77777777" w:rsidTr="0001543E">
        <w:trPr>
          <w:divId w:val="527259509"/>
        </w:trPr>
        <w:tc>
          <w:tcPr>
            <w:tcW w:w="2200" w:type="dxa"/>
            <w:tcMar>
              <w:top w:w="20" w:type="dxa"/>
              <w:left w:w="20" w:type="dxa"/>
              <w:bottom w:w="20" w:type="dxa"/>
              <w:right w:w="20" w:type="dxa"/>
            </w:tcMar>
            <w:vAlign w:val="center"/>
          </w:tcPr>
          <w:p w14:paraId="387C0544" w14:textId="77777777" w:rsidR="0001543E" w:rsidRPr="00964E61" w:rsidRDefault="0001543E" w:rsidP="00D5115A">
            <w:pPr>
              <w:pStyle w:val="movimento"/>
              <w:rPr>
                <w:color w:val="002060"/>
              </w:rPr>
            </w:pPr>
            <w:r w:rsidRPr="00964E61">
              <w:rPr>
                <w:color w:val="002060"/>
              </w:rPr>
              <w:t>PANTANETTI DIEGO</w:t>
            </w:r>
          </w:p>
        </w:tc>
        <w:tc>
          <w:tcPr>
            <w:tcW w:w="2200" w:type="dxa"/>
            <w:tcMar>
              <w:top w:w="20" w:type="dxa"/>
              <w:left w:w="20" w:type="dxa"/>
              <w:bottom w:w="20" w:type="dxa"/>
              <w:right w:w="20" w:type="dxa"/>
            </w:tcMar>
            <w:vAlign w:val="center"/>
          </w:tcPr>
          <w:p w14:paraId="08E2CECF" w14:textId="77777777" w:rsidR="0001543E" w:rsidRPr="00964E61" w:rsidRDefault="0001543E" w:rsidP="00D5115A">
            <w:pPr>
              <w:pStyle w:val="movimento2"/>
              <w:rPr>
                <w:color w:val="002060"/>
              </w:rPr>
            </w:pPr>
            <w:r w:rsidRPr="00964E61">
              <w:rPr>
                <w:color w:val="002060"/>
              </w:rPr>
              <w:t xml:space="preserve">(C.U.S. MACERATA CALCIO A5) </w:t>
            </w:r>
          </w:p>
        </w:tc>
        <w:tc>
          <w:tcPr>
            <w:tcW w:w="800" w:type="dxa"/>
            <w:tcMar>
              <w:top w:w="20" w:type="dxa"/>
              <w:left w:w="20" w:type="dxa"/>
              <w:bottom w:w="20" w:type="dxa"/>
              <w:right w:w="20" w:type="dxa"/>
            </w:tcMar>
            <w:vAlign w:val="center"/>
          </w:tcPr>
          <w:p w14:paraId="00248B28"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4FB3A9A"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503DADA" w14:textId="77777777" w:rsidR="0001543E" w:rsidRPr="00964E61" w:rsidRDefault="0001543E" w:rsidP="00D5115A">
            <w:pPr>
              <w:pStyle w:val="movimento2"/>
              <w:rPr>
                <w:color w:val="002060"/>
              </w:rPr>
            </w:pPr>
            <w:r w:rsidRPr="00964E61">
              <w:rPr>
                <w:color w:val="002060"/>
              </w:rPr>
              <w:t> </w:t>
            </w:r>
          </w:p>
        </w:tc>
      </w:tr>
    </w:tbl>
    <w:p w14:paraId="225409CC" w14:textId="77777777" w:rsidR="0001543E" w:rsidRPr="00964E61" w:rsidRDefault="0001543E" w:rsidP="0001543E">
      <w:pPr>
        <w:pStyle w:val="titolo20"/>
        <w:divId w:val="527259509"/>
        <w:rPr>
          <w:color w:val="002060"/>
        </w:rPr>
      </w:pPr>
      <w:r w:rsidRPr="00964E6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7972063C" w14:textId="77777777" w:rsidTr="0001543E">
        <w:trPr>
          <w:divId w:val="527259509"/>
        </w:trPr>
        <w:tc>
          <w:tcPr>
            <w:tcW w:w="2200" w:type="dxa"/>
            <w:tcMar>
              <w:top w:w="20" w:type="dxa"/>
              <w:left w:w="20" w:type="dxa"/>
              <w:bottom w:w="20" w:type="dxa"/>
              <w:right w:w="20" w:type="dxa"/>
            </w:tcMar>
            <w:vAlign w:val="center"/>
          </w:tcPr>
          <w:p w14:paraId="0D089F1E" w14:textId="77777777" w:rsidR="0001543E" w:rsidRPr="00964E61" w:rsidRDefault="0001543E" w:rsidP="00D5115A">
            <w:pPr>
              <w:pStyle w:val="movimento"/>
              <w:rPr>
                <w:color w:val="002060"/>
              </w:rPr>
            </w:pPr>
            <w:r w:rsidRPr="00964E61">
              <w:rPr>
                <w:color w:val="002060"/>
              </w:rPr>
              <w:t>BOMBAGIONI ALESSIO</w:t>
            </w:r>
          </w:p>
        </w:tc>
        <w:tc>
          <w:tcPr>
            <w:tcW w:w="2200" w:type="dxa"/>
            <w:tcMar>
              <w:top w:w="20" w:type="dxa"/>
              <w:left w:w="20" w:type="dxa"/>
              <w:bottom w:w="20" w:type="dxa"/>
              <w:right w:w="20" w:type="dxa"/>
            </w:tcMar>
            <w:vAlign w:val="center"/>
          </w:tcPr>
          <w:p w14:paraId="1ECD0ABB" w14:textId="77777777" w:rsidR="0001543E" w:rsidRPr="00964E61" w:rsidRDefault="0001543E" w:rsidP="00D5115A">
            <w:pPr>
              <w:pStyle w:val="movimento2"/>
              <w:rPr>
                <w:color w:val="002060"/>
              </w:rPr>
            </w:pPr>
            <w:r w:rsidRPr="00964E61">
              <w:rPr>
                <w:color w:val="002060"/>
              </w:rPr>
              <w:t xml:space="preserve">(AMICI DEL CENTROSOCIO SP.) </w:t>
            </w:r>
          </w:p>
        </w:tc>
        <w:tc>
          <w:tcPr>
            <w:tcW w:w="800" w:type="dxa"/>
            <w:tcMar>
              <w:top w:w="20" w:type="dxa"/>
              <w:left w:w="20" w:type="dxa"/>
              <w:bottom w:w="20" w:type="dxa"/>
              <w:right w:w="20" w:type="dxa"/>
            </w:tcMar>
            <w:vAlign w:val="center"/>
          </w:tcPr>
          <w:p w14:paraId="3B2170B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CECF817" w14:textId="77777777" w:rsidR="0001543E" w:rsidRPr="00964E61" w:rsidRDefault="0001543E" w:rsidP="00D5115A">
            <w:pPr>
              <w:pStyle w:val="movimento"/>
              <w:rPr>
                <w:color w:val="002060"/>
              </w:rPr>
            </w:pPr>
            <w:r w:rsidRPr="00964E61">
              <w:rPr>
                <w:color w:val="002060"/>
              </w:rPr>
              <w:t>PICCIOLI GIOELE</w:t>
            </w:r>
          </w:p>
        </w:tc>
        <w:tc>
          <w:tcPr>
            <w:tcW w:w="2200" w:type="dxa"/>
            <w:tcMar>
              <w:top w:w="20" w:type="dxa"/>
              <w:left w:w="20" w:type="dxa"/>
              <w:bottom w:w="20" w:type="dxa"/>
              <w:right w:w="20" w:type="dxa"/>
            </w:tcMar>
            <w:vAlign w:val="center"/>
          </w:tcPr>
          <w:p w14:paraId="79F65043" w14:textId="77777777" w:rsidR="0001543E" w:rsidRPr="00964E61" w:rsidRDefault="0001543E" w:rsidP="00D5115A">
            <w:pPr>
              <w:pStyle w:val="movimento2"/>
              <w:rPr>
                <w:color w:val="002060"/>
              </w:rPr>
            </w:pPr>
            <w:r w:rsidRPr="00964E61">
              <w:rPr>
                <w:color w:val="002060"/>
              </w:rPr>
              <w:t xml:space="preserve">(AMICI DEL CENTROSOCIO SP.) </w:t>
            </w:r>
          </w:p>
        </w:tc>
      </w:tr>
      <w:tr w:rsidR="0001543E" w:rsidRPr="00964E61" w14:paraId="0768FD56" w14:textId="77777777" w:rsidTr="0001543E">
        <w:trPr>
          <w:divId w:val="527259509"/>
        </w:trPr>
        <w:tc>
          <w:tcPr>
            <w:tcW w:w="2200" w:type="dxa"/>
            <w:tcMar>
              <w:top w:w="20" w:type="dxa"/>
              <w:left w:w="20" w:type="dxa"/>
              <w:bottom w:w="20" w:type="dxa"/>
              <w:right w:w="20" w:type="dxa"/>
            </w:tcMar>
            <w:vAlign w:val="center"/>
          </w:tcPr>
          <w:p w14:paraId="26661B38" w14:textId="77777777" w:rsidR="0001543E" w:rsidRPr="00964E61" w:rsidRDefault="0001543E" w:rsidP="00D5115A">
            <w:pPr>
              <w:pStyle w:val="movimento"/>
              <w:rPr>
                <w:color w:val="002060"/>
              </w:rPr>
            </w:pPr>
            <w:r w:rsidRPr="00964E61">
              <w:rPr>
                <w:color w:val="002060"/>
              </w:rPr>
              <w:t>STORTINI ALESSANDRO</w:t>
            </w:r>
          </w:p>
        </w:tc>
        <w:tc>
          <w:tcPr>
            <w:tcW w:w="2200" w:type="dxa"/>
            <w:tcMar>
              <w:top w:w="20" w:type="dxa"/>
              <w:left w:w="20" w:type="dxa"/>
              <w:bottom w:w="20" w:type="dxa"/>
              <w:right w:w="20" w:type="dxa"/>
            </w:tcMar>
            <w:vAlign w:val="center"/>
          </w:tcPr>
          <w:p w14:paraId="362EEAB7" w14:textId="77777777" w:rsidR="0001543E" w:rsidRPr="00964E61" w:rsidRDefault="0001543E" w:rsidP="00D5115A">
            <w:pPr>
              <w:pStyle w:val="movimento2"/>
              <w:rPr>
                <w:color w:val="002060"/>
              </w:rPr>
            </w:pPr>
            <w:r w:rsidRPr="00964E61">
              <w:rPr>
                <w:color w:val="002060"/>
              </w:rPr>
              <w:t xml:space="preserve">(FUTSAL COBA SPORTIVA DIL) </w:t>
            </w:r>
          </w:p>
        </w:tc>
        <w:tc>
          <w:tcPr>
            <w:tcW w:w="800" w:type="dxa"/>
            <w:tcMar>
              <w:top w:w="20" w:type="dxa"/>
              <w:left w:w="20" w:type="dxa"/>
              <w:bottom w:w="20" w:type="dxa"/>
              <w:right w:w="20" w:type="dxa"/>
            </w:tcMar>
            <w:vAlign w:val="center"/>
          </w:tcPr>
          <w:p w14:paraId="40EF513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80C5412" w14:textId="77777777" w:rsidR="0001543E" w:rsidRPr="00964E61" w:rsidRDefault="0001543E" w:rsidP="00D5115A">
            <w:pPr>
              <w:pStyle w:val="movimento"/>
              <w:rPr>
                <w:color w:val="002060"/>
              </w:rPr>
            </w:pPr>
            <w:r w:rsidRPr="00964E61">
              <w:rPr>
                <w:color w:val="002060"/>
              </w:rPr>
              <w:t>CARBONE MATTIA</w:t>
            </w:r>
          </w:p>
        </w:tc>
        <w:tc>
          <w:tcPr>
            <w:tcW w:w="2200" w:type="dxa"/>
            <w:tcMar>
              <w:top w:w="20" w:type="dxa"/>
              <w:left w:w="20" w:type="dxa"/>
              <w:bottom w:w="20" w:type="dxa"/>
              <w:right w:w="20" w:type="dxa"/>
            </w:tcMar>
            <w:vAlign w:val="center"/>
          </w:tcPr>
          <w:p w14:paraId="4C02183F" w14:textId="77777777" w:rsidR="0001543E" w:rsidRPr="00964E61" w:rsidRDefault="0001543E" w:rsidP="00D5115A">
            <w:pPr>
              <w:pStyle w:val="movimento2"/>
              <w:rPr>
                <w:color w:val="002060"/>
              </w:rPr>
            </w:pPr>
            <w:r w:rsidRPr="00964E61">
              <w:rPr>
                <w:color w:val="002060"/>
              </w:rPr>
              <w:t xml:space="preserve">(REAL S.COSTANZO </w:t>
            </w:r>
            <w:proofErr w:type="spellStart"/>
            <w:r w:rsidRPr="00964E61">
              <w:rPr>
                <w:color w:val="002060"/>
              </w:rPr>
              <w:t>CALCIsq.B</w:t>
            </w:r>
            <w:proofErr w:type="spellEnd"/>
            <w:r w:rsidRPr="00964E61">
              <w:rPr>
                <w:color w:val="002060"/>
              </w:rPr>
              <w:t xml:space="preserve">) </w:t>
            </w:r>
          </w:p>
        </w:tc>
      </w:tr>
      <w:tr w:rsidR="0001543E" w:rsidRPr="00964E61" w14:paraId="3C17614A" w14:textId="77777777" w:rsidTr="0001543E">
        <w:trPr>
          <w:divId w:val="527259509"/>
        </w:trPr>
        <w:tc>
          <w:tcPr>
            <w:tcW w:w="2200" w:type="dxa"/>
            <w:tcMar>
              <w:top w:w="20" w:type="dxa"/>
              <w:left w:w="20" w:type="dxa"/>
              <w:bottom w:w="20" w:type="dxa"/>
              <w:right w:w="20" w:type="dxa"/>
            </w:tcMar>
            <w:vAlign w:val="center"/>
          </w:tcPr>
          <w:p w14:paraId="61CB748D" w14:textId="77777777" w:rsidR="0001543E" w:rsidRPr="00964E61" w:rsidRDefault="0001543E" w:rsidP="00D5115A">
            <w:pPr>
              <w:pStyle w:val="movimento"/>
              <w:rPr>
                <w:color w:val="002060"/>
              </w:rPr>
            </w:pPr>
            <w:r w:rsidRPr="00964E61">
              <w:rPr>
                <w:color w:val="002060"/>
              </w:rPr>
              <w:t>RICCI ANDREA</w:t>
            </w:r>
          </w:p>
        </w:tc>
        <w:tc>
          <w:tcPr>
            <w:tcW w:w="2200" w:type="dxa"/>
            <w:tcMar>
              <w:top w:w="20" w:type="dxa"/>
              <w:left w:w="20" w:type="dxa"/>
              <w:bottom w:w="20" w:type="dxa"/>
              <w:right w:w="20" w:type="dxa"/>
            </w:tcMar>
            <w:vAlign w:val="center"/>
          </w:tcPr>
          <w:p w14:paraId="55433AC9" w14:textId="77777777" w:rsidR="0001543E" w:rsidRPr="00964E61" w:rsidRDefault="0001543E" w:rsidP="00D5115A">
            <w:pPr>
              <w:pStyle w:val="movimento2"/>
              <w:rPr>
                <w:color w:val="002060"/>
              </w:rPr>
            </w:pPr>
            <w:r w:rsidRPr="00964E61">
              <w:rPr>
                <w:color w:val="002060"/>
              </w:rPr>
              <w:t xml:space="preserve">(REAL S.COSTANZO </w:t>
            </w:r>
            <w:proofErr w:type="spellStart"/>
            <w:r w:rsidRPr="00964E61">
              <w:rPr>
                <w:color w:val="002060"/>
              </w:rPr>
              <w:t>CALCIsq.B</w:t>
            </w:r>
            <w:proofErr w:type="spellEnd"/>
            <w:r w:rsidRPr="00964E61">
              <w:rPr>
                <w:color w:val="002060"/>
              </w:rPr>
              <w:t xml:space="preserve">) </w:t>
            </w:r>
          </w:p>
        </w:tc>
        <w:tc>
          <w:tcPr>
            <w:tcW w:w="800" w:type="dxa"/>
            <w:tcMar>
              <w:top w:w="20" w:type="dxa"/>
              <w:left w:w="20" w:type="dxa"/>
              <w:bottom w:w="20" w:type="dxa"/>
              <w:right w:w="20" w:type="dxa"/>
            </w:tcMar>
            <w:vAlign w:val="center"/>
          </w:tcPr>
          <w:p w14:paraId="0F330AA3"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42BCBFC"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0F3D41F1" w14:textId="77777777" w:rsidR="0001543E" w:rsidRPr="00964E61" w:rsidRDefault="0001543E" w:rsidP="00D5115A">
            <w:pPr>
              <w:pStyle w:val="movimento2"/>
              <w:rPr>
                <w:color w:val="002060"/>
              </w:rPr>
            </w:pPr>
            <w:r w:rsidRPr="00964E61">
              <w:rPr>
                <w:color w:val="002060"/>
              </w:rPr>
              <w:t> </w:t>
            </w:r>
          </w:p>
        </w:tc>
      </w:tr>
    </w:tbl>
    <w:p w14:paraId="67FC2A33"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4CE7880D" w14:textId="77777777" w:rsidTr="0001543E">
        <w:trPr>
          <w:divId w:val="527259509"/>
        </w:trPr>
        <w:tc>
          <w:tcPr>
            <w:tcW w:w="2200" w:type="dxa"/>
            <w:tcMar>
              <w:top w:w="20" w:type="dxa"/>
              <w:left w:w="20" w:type="dxa"/>
              <w:bottom w:w="20" w:type="dxa"/>
              <w:right w:w="20" w:type="dxa"/>
            </w:tcMar>
            <w:vAlign w:val="center"/>
          </w:tcPr>
          <w:p w14:paraId="4FEBC9F5" w14:textId="77777777" w:rsidR="0001543E" w:rsidRPr="00964E61" w:rsidRDefault="0001543E" w:rsidP="00D5115A">
            <w:pPr>
              <w:pStyle w:val="movimento"/>
              <w:rPr>
                <w:color w:val="002060"/>
              </w:rPr>
            </w:pPr>
            <w:r w:rsidRPr="00964E61">
              <w:rPr>
                <w:color w:val="002060"/>
              </w:rPr>
              <w:t>DELLA SANTA ALESSIO</w:t>
            </w:r>
          </w:p>
        </w:tc>
        <w:tc>
          <w:tcPr>
            <w:tcW w:w="2200" w:type="dxa"/>
            <w:tcMar>
              <w:top w:w="20" w:type="dxa"/>
              <w:left w:w="20" w:type="dxa"/>
              <w:bottom w:w="20" w:type="dxa"/>
              <w:right w:w="20" w:type="dxa"/>
            </w:tcMar>
            <w:vAlign w:val="center"/>
          </w:tcPr>
          <w:p w14:paraId="23AF9745" w14:textId="77777777" w:rsidR="0001543E" w:rsidRPr="00964E61" w:rsidRDefault="0001543E" w:rsidP="00D5115A">
            <w:pPr>
              <w:pStyle w:val="movimento2"/>
              <w:rPr>
                <w:color w:val="002060"/>
              </w:rPr>
            </w:pPr>
            <w:r w:rsidRPr="00964E61">
              <w:rPr>
                <w:color w:val="002060"/>
              </w:rPr>
              <w:t xml:space="preserve">(REAL S.COSTANZO </w:t>
            </w:r>
            <w:proofErr w:type="spellStart"/>
            <w:r w:rsidRPr="00964E61">
              <w:rPr>
                <w:color w:val="002060"/>
              </w:rPr>
              <w:t>CALCIsq.B</w:t>
            </w:r>
            <w:proofErr w:type="spellEnd"/>
            <w:r w:rsidRPr="00964E61">
              <w:rPr>
                <w:color w:val="002060"/>
              </w:rPr>
              <w:t xml:space="preserve">) </w:t>
            </w:r>
          </w:p>
        </w:tc>
        <w:tc>
          <w:tcPr>
            <w:tcW w:w="800" w:type="dxa"/>
            <w:tcMar>
              <w:top w:w="20" w:type="dxa"/>
              <w:left w:w="20" w:type="dxa"/>
              <w:bottom w:w="20" w:type="dxa"/>
              <w:right w:w="20" w:type="dxa"/>
            </w:tcMar>
            <w:vAlign w:val="center"/>
          </w:tcPr>
          <w:p w14:paraId="224AEEAF"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2FB38764" w14:textId="77777777" w:rsidR="0001543E" w:rsidRPr="00964E61" w:rsidRDefault="0001543E" w:rsidP="00D5115A">
            <w:pPr>
              <w:pStyle w:val="movimento"/>
              <w:rPr>
                <w:color w:val="002060"/>
              </w:rPr>
            </w:pPr>
            <w:r w:rsidRPr="00964E61">
              <w:rPr>
                <w:color w:val="002060"/>
              </w:rPr>
              <w:t>ARAPAJ SOEL</w:t>
            </w:r>
          </w:p>
        </w:tc>
        <w:tc>
          <w:tcPr>
            <w:tcW w:w="2200" w:type="dxa"/>
            <w:tcMar>
              <w:top w:w="20" w:type="dxa"/>
              <w:left w:w="20" w:type="dxa"/>
              <w:bottom w:w="20" w:type="dxa"/>
              <w:right w:w="20" w:type="dxa"/>
            </w:tcMar>
            <w:vAlign w:val="center"/>
          </w:tcPr>
          <w:p w14:paraId="155DDCAD" w14:textId="77777777" w:rsidR="0001543E" w:rsidRPr="00964E61" w:rsidRDefault="0001543E" w:rsidP="00D5115A">
            <w:pPr>
              <w:pStyle w:val="movimento2"/>
              <w:rPr>
                <w:color w:val="002060"/>
              </w:rPr>
            </w:pPr>
            <w:r w:rsidRPr="00964E61">
              <w:rPr>
                <w:color w:val="002060"/>
              </w:rPr>
              <w:t xml:space="preserve">(SENIGALLIA CALCIO) </w:t>
            </w:r>
          </w:p>
        </w:tc>
      </w:tr>
    </w:tbl>
    <w:p w14:paraId="695B4532" w14:textId="77777777" w:rsidR="0001543E" w:rsidRDefault="0001543E" w:rsidP="0001543E">
      <w:pPr>
        <w:pStyle w:val="breakline"/>
        <w:divId w:val="527259509"/>
        <w:rPr>
          <w:color w:val="002060"/>
        </w:rPr>
      </w:pPr>
    </w:p>
    <w:p w14:paraId="6D7A6D46"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0CBEF5AB"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14E34F81" w14:textId="77777777" w:rsidR="0001543E" w:rsidRPr="00964E61" w:rsidRDefault="0001543E" w:rsidP="0001543E">
      <w:pPr>
        <w:pStyle w:val="breakline"/>
        <w:divId w:val="527259509"/>
        <w:rPr>
          <w:color w:val="002060"/>
        </w:rPr>
      </w:pPr>
    </w:p>
    <w:p w14:paraId="6F6DCC0C" w14:textId="77777777" w:rsidR="0001543E" w:rsidRPr="00964E61" w:rsidRDefault="0001543E" w:rsidP="0001543E">
      <w:pPr>
        <w:pStyle w:val="TITOLOPRINC"/>
        <w:divId w:val="527259509"/>
        <w:rPr>
          <w:color w:val="002060"/>
        </w:rPr>
      </w:pPr>
      <w:r w:rsidRPr="00964E61">
        <w:rPr>
          <w:color w:val="002060"/>
        </w:rPr>
        <w:t>CLASSIFICA</w:t>
      </w:r>
    </w:p>
    <w:p w14:paraId="6239CD70" w14:textId="77777777" w:rsidR="0001543E" w:rsidRPr="00964E61" w:rsidRDefault="0001543E" w:rsidP="0001543E">
      <w:pPr>
        <w:pStyle w:val="breakline"/>
        <w:divId w:val="527259509"/>
        <w:rPr>
          <w:color w:val="002060"/>
        </w:rPr>
      </w:pPr>
    </w:p>
    <w:p w14:paraId="5E8B1CE0" w14:textId="77777777" w:rsidR="0001543E" w:rsidRPr="00964E61" w:rsidRDefault="0001543E" w:rsidP="0001543E">
      <w:pPr>
        <w:pStyle w:val="breakline"/>
        <w:divId w:val="527259509"/>
        <w:rPr>
          <w:color w:val="002060"/>
        </w:rPr>
      </w:pPr>
    </w:p>
    <w:p w14:paraId="19DF9964"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7C2A783C"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0C46E7"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08E0E4"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A83D8F"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4E494E"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EEB35"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724119"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824D6"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EA0DE4"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23D01A"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F33AFB" w14:textId="77777777" w:rsidR="0001543E" w:rsidRPr="00964E61" w:rsidRDefault="0001543E" w:rsidP="00D5115A">
            <w:pPr>
              <w:pStyle w:val="HEADERTABELLA"/>
              <w:rPr>
                <w:color w:val="002060"/>
              </w:rPr>
            </w:pPr>
            <w:r w:rsidRPr="00964E61">
              <w:rPr>
                <w:color w:val="002060"/>
              </w:rPr>
              <w:t>PE</w:t>
            </w:r>
          </w:p>
        </w:tc>
      </w:tr>
      <w:tr w:rsidR="0001543E" w:rsidRPr="00964E61" w14:paraId="2140251A"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45399D3" w14:textId="77777777" w:rsidR="0001543E" w:rsidRPr="00964E61" w:rsidRDefault="0001543E" w:rsidP="00D5115A">
            <w:pPr>
              <w:pStyle w:val="ROWTABELLA"/>
              <w:rPr>
                <w:color w:val="002060"/>
              </w:rPr>
            </w:pPr>
            <w:r w:rsidRPr="00964E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0E93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02B0A"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FF7B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F4CE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6D5F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B7BF1"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E6EC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D3BF6"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1A85" w14:textId="77777777" w:rsidR="0001543E" w:rsidRPr="00964E61" w:rsidRDefault="0001543E" w:rsidP="00D5115A">
            <w:pPr>
              <w:pStyle w:val="ROWTABELLA"/>
              <w:jc w:val="center"/>
              <w:rPr>
                <w:color w:val="002060"/>
              </w:rPr>
            </w:pPr>
            <w:r w:rsidRPr="00964E61">
              <w:rPr>
                <w:color w:val="002060"/>
              </w:rPr>
              <w:t>0</w:t>
            </w:r>
          </w:p>
        </w:tc>
      </w:tr>
      <w:tr w:rsidR="0001543E" w:rsidRPr="00964E61" w14:paraId="5CA12FE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DC268B" w14:textId="77777777" w:rsidR="0001543E" w:rsidRPr="00964E61" w:rsidRDefault="0001543E" w:rsidP="00D5115A">
            <w:pPr>
              <w:pStyle w:val="ROWTABELLA"/>
              <w:rPr>
                <w:color w:val="002060"/>
              </w:rPr>
            </w:pPr>
            <w:r w:rsidRPr="00964E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F8300"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1956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D7AB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A9B3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0B4C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48B3E"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E858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5EBEF"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8E4E0" w14:textId="77777777" w:rsidR="0001543E" w:rsidRPr="00964E61" w:rsidRDefault="0001543E" w:rsidP="00D5115A">
            <w:pPr>
              <w:pStyle w:val="ROWTABELLA"/>
              <w:jc w:val="center"/>
              <w:rPr>
                <w:color w:val="002060"/>
              </w:rPr>
            </w:pPr>
            <w:r w:rsidRPr="00964E61">
              <w:rPr>
                <w:color w:val="002060"/>
              </w:rPr>
              <w:t>0</w:t>
            </w:r>
          </w:p>
        </w:tc>
      </w:tr>
      <w:tr w:rsidR="0001543E" w:rsidRPr="00964E61" w14:paraId="1719F4BB"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B88D09" w14:textId="77777777" w:rsidR="0001543E" w:rsidRPr="00964E61" w:rsidRDefault="0001543E" w:rsidP="00D5115A">
            <w:pPr>
              <w:pStyle w:val="ROWTABELLA"/>
              <w:rPr>
                <w:color w:val="002060"/>
              </w:rPr>
            </w:pPr>
            <w:r w:rsidRPr="00964E61">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7685C"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B865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6C5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48E0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8C51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EA09B"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4478D"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9E5F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8AE77" w14:textId="77777777" w:rsidR="0001543E" w:rsidRPr="00964E61" w:rsidRDefault="0001543E" w:rsidP="00D5115A">
            <w:pPr>
              <w:pStyle w:val="ROWTABELLA"/>
              <w:jc w:val="center"/>
              <w:rPr>
                <w:color w:val="002060"/>
              </w:rPr>
            </w:pPr>
            <w:r w:rsidRPr="00964E61">
              <w:rPr>
                <w:color w:val="002060"/>
              </w:rPr>
              <w:t>0</w:t>
            </w:r>
          </w:p>
        </w:tc>
      </w:tr>
      <w:tr w:rsidR="0001543E" w:rsidRPr="00964E61" w14:paraId="674FC84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9CE7A2E" w14:textId="77777777" w:rsidR="0001543E" w:rsidRPr="00964E61" w:rsidRDefault="0001543E" w:rsidP="00D5115A">
            <w:pPr>
              <w:pStyle w:val="ROWTABELLA"/>
              <w:rPr>
                <w:color w:val="002060"/>
              </w:rPr>
            </w:pPr>
            <w:r w:rsidRPr="00964E61">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22527"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83F54"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2648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6DE1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C3E74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CB2CF"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4A07F"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DCDD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DFF81" w14:textId="77777777" w:rsidR="0001543E" w:rsidRPr="00964E61" w:rsidRDefault="0001543E" w:rsidP="00D5115A">
            <w:pPr>
              <w:pStyle w:val="ROWTABELLA"/>
              <w:jc w:val="center"/>
              <w:rPr>
                <w:color w:val="002060"/>
              </w:rPr>
            </w:pPr>
            <w:r w:rsidRPr="00964E61">
              <w:rPr>
                <w:color w:val="002060"/>
              </w:rPr>
              <w:t>0</w:t>
            </w:r>
          </w:p>
        </w:tc>
      </w:tr>
      <w:tr w:rsidR="0001543E" w:rsidRPr="00964E61" w14:paraId="4B3CEE6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C2885B"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5F8FB"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D7AA4"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CE0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AC45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A7F9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CA83B"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EAF1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F95B1"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E71B5" w14:textId="77777777" w:rsidR="0001543E" w:rsidRPr="00964E61" w:rsidRDefault="0001543E" w:rsidP="00D5115A">
            <w:pPr>
              <w:pStyle w:val="ROWTABELLA"/>
              <w:jc w:val="center"/>
              <w:rPr>
                <w:color w:val="002060"/>
              </w:rPr>
            </w:pPr>
            <w:r w:rsidRPr="00964E61">
              <w:rPr>
                <w:color w:val="002060"/>
              </w:rPr>
              <w:t>0</w:t>
            </w:r>
          </w:p>
        </w:tc>
      </w:tr>
      <w:tr w:rsidR="0001543E" w:rsidRPr="00964E61" w14:paraId="413C017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9250A9"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D578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3EB3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3DC5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918B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65B9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52073"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6ABF22"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34FA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3540B" w14:textId="77777777" w:rsidR="0001543E" w:rsidRPr="00964E61" w:rsidRDefault="0001543E" w:rsidP="00D5115A">
            <w:pPr>
              <w:pStyle w:val="ROWTABELLA"/>
              <w:jc w:val="center"/>
              <w:rPr>
                <w:color w:val="002060"/>
              </w:rPr>
            </w:pPr>
            <w:r w:rsidRPr="00964E61">
              <w:rPr>
                <w:color w:val="002060"/>
              </w:rPr>
              <w:t>0</w:t>
            </w:r>
          </w:p>
        </w:tc>
      </w:tr>
      <w:tr w:rsidR="0001543E" w:rsidRPr="00964E61" w14:paraId="744CB9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0FFE8E"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551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0784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39E9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84D1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3433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5EA6D"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F047B"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BB4F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9DF69" w14:textId="77777777" w:rsidR="0001543E" w:rsidRPr="00964E61" w:rsidRDefault="0001543E" w:rsidP="00D5115A">
            <w:pPr>
              <w:pStyle w:val="ROWTABELLA"/>
              <w:jc w:val="center"/>
              <w:rPr>
                <w:color w:val="002060"/>
              </w:rPr>
            </w:pPr>
            <w:r w:rsidRPr="00964E61">
              <w:rPr>
                <w:color w:val="002060"/>
              </w:rPr>
              <w:t>0</w:t>
            </w:r>
          </w:p>
        </w:tc>
      </w:tr>
      <w:tr w:rsidR="0001543E" w:rsidRPr="00964E61" w14:paraId="2CFE9F4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66F5BD" w14:textId="77777777" w:rsidR="0001543E" w:rsidRPr="00964E61" w:rsidRDefault="0001543E" w:rsidP="00D5115A">
            <w:pPr>
              <w:pStyle w:val="ROWTABELLA"/>
              <w:rPr>
                <w:color w:val="002060"/>
              </w:rPr>
            </w:pPr>
            <w:r w:rsidRPr="00964E61">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E29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A5F61"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9EB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1155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D927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988FE"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9725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3FCAC"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12B81" w14:textId="77777777" w:rsidR="0001543E" w:rsidRPr="00964E61" w:rsidRDefault="0001543E" w:rsidP="00D5115A">
            <w:pPr>
              <w:pStyle w:val="ROWTABELLA"/>
              <w:jc w:val="center"/>
              <w:rPr>
                <w:color w:val="002060"/>
              </w:rPr>
            </w:pPr>
            <w:r w:rsidRPr="00964E61">
              <w:rPr>
                <w:color w:val="002060"/>
              </w:rPr>
              <w:t>0</w:t>
            </w:r>
          </w:p>
        </w:tc>
      </w:tr>
      <w:tr w:rsidR="0001543E" w:rsidRPr="00964E61" w14:paraId="5343B9A9"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30143F" w14:textId="77777777" w:rsidR="0001543E" w:rsidRPr="00964E61" w:rsidRDefault="0001543E" w:rsidP="00D5115A">
            <w:pPr>
              <w:pStyle w:val="ROWTABELLA"/>
              <w:rPr>
                <w:color w:val="002060"/>
              </w:rPr>
            </w:pPr>
            <w:r w:rsidRPr="00964E6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57EF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5A267"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411E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E8AA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9FF0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ACCDA"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7177FA"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46ED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EBF5DC" w14:textId="77777777" w:rsidR="0001543E" w:rsidRPr="00964E61" w:rsidRDefault="0001543E" w:rsidP="00D5115A">
            <w:pPr>
              <w:pStyle w:val="ROWTABELLA"/>
              <w:jc w:val="center"/>
              <w:rPr>
                <w:color w:val="002060"/>
              </w:rPr>
            </w:pPr>
            <w:r w:rsidRPr="00964E61">
              <w:rPr>
                <w:color w:val="002060"/>
              </w:rPr>
              <w:t>0</w:t>
            </w:r>
          </w:p>
        </w:tc>
      </w:tr>
    </w:tbl>
    <w:p w14:paraId="68365FD5" w14:textId="77777777" w:rsidR="0001543E" w:rsidRPr="00964E61" w:rsidRDefault="0001543E" w:rsidP="0001543E">
      <w:pPr>
        <w:pStyle w:val="breakline"/>
        <w:divId w:val="527259509"/>
        <w:rPr>
          <w:color w:val="002060"/>
        </w:rPr>
      </w:pPr>
    </w:p>
    <w:p w14:paraId="09076D9C" w14:textId="77777777" w:rsidR="0001543E" w:rsidRPr="00964E61" w:rsidRDefault="0001543E" w:rsidP="0001543E">
      <w:pPr>
        <w:pStyle w:val="breakline"/>
        <w:divId w:val="527259509"/>
        <w:rPr>
          <w:color w:val="002060"/>
        </w:rPr>
      </w:pPr>
    </w:p>
    <w:p w14:paraId="7D04BD7B"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C490B02"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60049"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A5B9E0"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D8998C"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75B29"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C122CB"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6072A1"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1A5CC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56941"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838FDF"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32CC2" w14:textId="77777777" w:rsidR="0001543E" w:rsidRPr="00964E61" w:rsidRDefault="0001543E" w:rsidP="00D5115A">
            <w:pPr>
              <w:pStyle w:val="HEADERTABELLA"/>
              <w:rPr>
                <w:color w:val="002060"/>
              </w:rPr>
            </w:pPr>
            <w:r w:rsidRPr="00964E61">
              <w:rPr>
                <w:color w:val="002060"/>
              </w:rPr>
              <w:t>PE</w:t>
            </w:r>
          </w:p>
        </w:tc>
      </w:tr>
      <w:tr w:rsidR="0001543E" w:rsidRPr="00964E61" w14:paraId="6A9620DF"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38215E" w14:textId="77777777" w:rsidR="0001543E" w:rsidRPr="00964E61" w:rsidRDefault="0001543E" w:rsidP="00D5115A">
            <w:pPr>
              <w:pStyle w:val="ROWTABELLA"/>
              <w:rPr>
                <w:color w:val="002060"/>
              </w:rPr>
            </w:pPr>
            <w:r w:rsidRPr="00964E6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5049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6DEED9"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0B41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9346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C958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25AA1" w14:textId="77777777" w:rsidR="0001543E" w:rsidRPr="00964E61" w:rsidRDefault="0001543E" w:rsidP="00D5115A">
            <w:pPr>
              <w:pStyle w:val="ROWTABELLA"/>
              <w:jc w:val="center"/>
              <w:rPr>
                <w:color w:val="002060"/>
              </w:rPr>
            </w:pPr>
            <w:r w:rsidRPr="00964E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B9780"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FC824"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DE139" w14:textId="77777777" w:rsidR="0001543E" w:rsidRPr="00964E61" w:rsidRDefault="0001543E" w:rsidP="00D5115A">
            <w:pPr>
              <w:pStyle w:val="ROWTABELLA"/>
              <w:jc w:val="center"/>
              <w:rPr>
                <w:color w:val="002060"/>
              </w:rPr>
            </w:pPr>
            <w:r w:rsidRPr="00964E61">
              <w:rPr>
                <w:color w:val="002060"/>
              </w:rPr>
              <w:t>0</w:t>
            </w:r>
          </w:p>
        </w:tc>
      </w:tr>
      <w:tr w:rsidR="0001543E" w:rsidRPr="00964E61" w14:paraId="5DAD0882"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77EAB3"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386C8"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6718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D73AC"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B797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F4D8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E0D94" w14:textId="77777777" w:rsidR="0001543E" w:rsidRPr="00964E61" w:rsidRDefault="0001543E" w:rsidP="00D5115A">
            <w:pPr>
              <w:pStyle w:val="ROWTABELLA"/>
              <w:jc w:val="center"/>
              <w:rPr>
                <w:color w:val="002060"/>
              </w:rPr>
            </w:pPr>
            <w:r w:rsidRPr="00964E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BE94A"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1A5E8"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68FF2" w14:textId="77777777" w:rsidR="0001543E" w:rsidRPr="00964E61" w:rsidRDefault="0001543E" w:rsidP="00D5115A">
            <w:pPr>
              <w:pStyle w:val="ROWTABELLA"/>
              <w:jc w:val="center"/>
              <w:rPr>
                <w:color w:val="002060"/>
              </w:rPr>
            </w:pPr>
            <w:r w:rsidRPr="00964E61">
              <w:rPr>
                <w:color w:val="002060"/>
              </w:rPr>
              <w:t>0</w:t>
            </w:r>
          </w:p>
        </w:tc>
      </w:tr>
      <w:tr w:rsidR="0001543E" w:rsidRPr="00964E61" w14:paraId="18DBBCA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2C5C03" w14:textId="77777777" w:rsidR="0001543E" w:rsidRPr="00964E61" w:rsidRDefault="0001543E" w:rsidP="00D5115A">
            <w:pPr>
              <w:pStyle w:val="ROWTABELLA"/>
              <w:rPr>
                <w:color w:val="002060"/>
              </w:rPr>
            </w:pPr>
            <w:r w:rsidRPr="00964E6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2B171" w14:textId="77777777" w:rsidR="0001543E" w:rsidRPr="00964E61" w:rsidRDefault="0001543E" w:rsidP="00D5115A">
            <w:pPr>
              <w:pStyle w:val="ROWTABELLA"/>
              <w:jc w:val="center"/>
              <w:rPr>
                <w:color w:val="002060"/>
              </w:rPr>
            </w:pPr>
            <w:r w:rsidRPr="00964E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DE111"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018AC"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F73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0EA1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1CEC5"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47E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1A8A8"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02E44" w14:textId="77777777" w:rsidR="0001543E" w:rsidRPr="00964E61" w:rsidRDefault="0001543E" w:rsidP="00D5115A">
            <w:pPr>
              <w:pStyle w:val="ROWTABELLA"/>
              <w:jc w:val="center"/>
              <w:rPr>
                <w:color w:val="002060"/>
              </w:rPr>
            </w:pPr>
            <w:r w:rsidRPr="00964E61">
              <w:rPr>
                <w:color w:val="002060"/>
              </w:rPr>
              <w:t>0</w:t>
            </w:r>
          </w:p>
        </w:tc>
      </w:tr>
      <w:tr w:rsidR="0001543E" w:rsidRPr="00964E61" w14:paraId="7E6A2DD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E0ECE5" w14:textId="77777777" w:rsidR="0001543E" w:rsidRPr="00964E61" w:rsidRDefault="0001543E" w:rsidP="00D5115A">
            <w:pPr>
              <w:pStyle w:val="ROWTABELLA"/>
              <w:rPr>
                <w:color w:val="002060"/>
              </w:rPr>
            </w:pPr>
            <w:r w:rsidRPr="00964E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CD6B3"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54BC6"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8ADF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7B28E"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9BDC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2BDCE" w14:textId="77777777" w:rsidR="0001543E" w:rsidRPr="00964E61" w:rsidRDefault="0001543E" w:rsidP="00D5115A">
            <w:pPr>
              <w:pStyle w:val="ROWTABELLA"/>
              <w:jc w:val="center"/>
              <w:rPr>
                <w:color w:val="002060"/>
              </w:rPr>
            </w:pPr>
            <w:r w:rsidRPr="00964E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8765B"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157E7"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60066" w14:textId="77777777" w:rsidR="0001543E" w:rsidRPr="00964E61" w:rsidRDefault="0001543E" w:rsidP="00D5115A">
            <w:pPr>
              <w:pStyle w:val="ROWTABELLA"/>
              <w:jc w:val="center"/>
              <w:rPr>
                <w:color w:val="002060"/>
              </w:rPr>
            </w:pPr>
            <w:r w:rsidRPr="00964E61">
              <w:rPr>
                <w:color w:val="002060"/>
              </w:rPr>
              <w:t>0</w:t>
            </w:r>
          </w:p>
        </w:tc>
      </w:tr>
      <w:tr w:rsidR="0001543E" w:rsidRPr="00964E61" w14:paraId="01724525"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6D29FB" w14:textId="77777777" w:rsidR="0001543E" w:rsidRPr="00964E61" w:rsidRDefault="0001543E" w:rsidP="00D5115A">
            <w:pPr>
              <w:pStyle w:val="ROWTABELLA"/>
              <w:rPr>
                <w:color w:val="002060"/>
              </w:rPr>
            </w:pPr>
            <w:r w:rsidRPr="00964E6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067B6"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78FA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FC28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6975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9172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A5409"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6DCCC"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15DCA"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80CDD" w14:textId="77777777" w:rsidR="0001543E" w:rsidRPr="00964E61" w:rsidRDefault="0001543E" w:rsidP="00D5115A">
            <w:pPr>
              <w:pStyle w:val="ROWTABELLA"/>
              <w:jc w:val="center"/>
              <w:rPr>
                <w:color w:val="002060"/>
              </w:rPr>
            </w:pPr>
            <w:r w:rsidRPr="00964E61">
              <w:rPr>
                <w:color w:val="002060"/>
              </w:rPr>
              <w:t>0</w:t>
            </w:r>
          </w:p>
        </w:tc>
      </w:tr>
      <w:tr w:rsidR="0001543E" w:rsidRPr="00964E61" w14:paraId="030978F8"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D33B2A" w14:textId="77777777" w:rsidR="0001543E" w:rsidRPr="00964E61" w:rsidRDefault="0001543E" w:rsidP="00D5115A">
            <w:pPr>
              <w:pStyle w:val="ROWTABELLA"/>
              <w:rPr>
                <w:color w:val="002060"/>
              </w:rPr>
            </w:pPr>
            <w:r w:rsidRPr="00964E6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17FD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3432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4D72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F8FA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7876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29D62"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CBB81" w14:textId="77777777" w:rsidR="0001543E" w:rsidRPr="00964E61" w:rsidRDefault="0001543E" w:rsidP="00D5115A">
            <w:pPr>
              <w:pStyle w:val="ROWTABELLA"/>
              <w:jc w:val="center"/>
              <w:rPr>
                <w:color w:val="002060"/>
              </w:rPr>
            </w:pPr>
            <w:r w:rsidRPr="00964E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203ED"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D808D" w14:textId="77777777" w:rsidR="0001543E" w:rsidRPr="00964E61" w:rsidRDefault="0001543E" w:rsidP="00D5115A">
            <w:pPr>
              <w:pStyle w:val="ROWTABELLA"/>
              <w:jc w:val="center"/>
              <w:rPr>
                <w:color w:val="002060"/>
              </w:rPr>
            </w:pPr>
            <w:r w:rsidRPr="00964E61">
              <w:rPr>
                <w:color w:val="002060"/>
              </w:rPr>
              <w:t>0</w:t>
            </w:r>
          </w:p>
        </w:tc>
      </w:tr>
      <w:tr w:rsidR="0001543E" w:rsidRPr="00964E61" w14:paraId="0C967BB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726A1C" w14:textId="77777777" w:rsidR="0001543E" w:rsidRPr="00964E61" w:rsidRDefault="0001543E" w:rsidP="00D5115A">
            <w:pPr>
              <w:pStyle w:val="ROWTABELLA"/>
              <w:rPr>
                <w:color w:val="002060"/>
              </w:rPr>
            </w:pPr>
            <w:r w:rsidRPr="00964E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D67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8743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020B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44DD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C36BB"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C9227" w14:textId="77777777" w:rsidR="0001543E" w:rsidRPr="00964E61" w:rsidRDefault="0001543E" w:rsidP="00D5115A">
            <w:pPr>
              <w:pStyle w:val="ROWTABELLA"/>
              <w:jc w:val="center"/>
              <w:rPr>
                <w:color w:val="002060"/>
              </w:rPr>
            </w:pPr>
            <w:r w:rsidRPr="00964E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FC36D" w14:textId="77777777" w:rsidR="0001543E" w:rsidRPr="00964E61" w:rsidRDefault="0001543E" w:rsidP="00D5115A">
            <w:pPr>
              <w:pStyle w:val="ROWTABELLA"/>
              <w:jc w:val="center"/>
              <w:rPr>
                <w:color w:val="002060"/>
              </w:rPr>
            </w:pPr>
            <w:r w:rsidRPr="00964E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8FD99"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5979E" w14:textId="77777777" w:rsidR="0001543E" w:rsidRPr="00964E61" w:rsidRDefault="0001543E" w:rsidP="00D5115A">
            <w:pPr>
              <w:pStyle w:val="ROWTABELLA"/>
              <w:jc w:val="center"/>
              <w:rPr>
                <w:color w:val="002060"/>
              </w:rPr>
            </w:pPr>
            <w:r w:rsidRPr="00964E61">
              <w:rPr>
                <w:color w:val="002060"/>
              </w:rPr>
              <w:t>0</w:t>
            </w:r>
          </w:p>
        </w:tc>
      </w:tr>
      <w:tr w:rsidR="0001543E" w:rsidRPr="00964E61" w14:paraId="070CBD0B"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14E3DD" w14:textId="77777777" w:rsidR="0001543E" w:rsidRPr="00964E61" w:rsidRDefault="0001543E" w:rsidP="00D5115A">
            <w:pPr>
              <w:pStyle w:val="ROWTABELLA"/>
              <w:rPr>
                <w:color w:val="002060"/>
              </w:rPr>
            </w:pPr>
            <w:proofErr w:type="spellStart"/>
            <w:r w:rsidRPr="00964E61">
              <w:rPr>
                <w:color w:val="002060"/>
              </w:rPr>
              <w:t>sq.B</w:t>
            </w:r>
            <w:proofErr w:type="spellEnd"/>
            <w:r w:rsidRPr="00964E61">
              <w:rPr>
                <w:color w:val="002060"/>
              </w:rPr>
              <w:t xml:space="preserve"> REAL S.COSTANZO </w:t>
            </w:r>
            <w:proofErr w:type="spellStart"/>
            <w:r w:rsidRPr="00964E61">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65A9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E53B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F16F5"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08F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464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8B94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8380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B161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BB2F2" w14:textId="77777777" w:rsidR="0001543E" w:rsidRPr="00964E61" w:rsidRDefault="0001543E" w:rsidP="00D5115A">
            <w:pPr>
              <w:pStyle w:val="ROWTABELLA"/>
              <w:jc w:val="center"/>
              <w:rPr>
                <w:color w:val="002060"/>
              </w:rPr>
            </w:pPr>
            <w:r w:rsidRPr="00964E61">
              <w:rPr>
                <w:color w:val="002060"/>
              </w:rPr>
              <w:t>0</w:t>
            </w:r>
          </w:p>
        </w:tc>
      </w:tr>
    </w:tbl>
    <w:p w14:paraId="0EBCFB48" w14:textId="77777777" w:rsidR="0001543E" w:rsidRPr="00964E61" w:rsidRDefault="0001543E" w:rsidP="0001543E">
      <w:pPr>
        <w:pStyle w:val="breakline"/>
        <w:divId w:val="527259509"/>
        <w:rPr>
          <w:color w:val="002060"/>
        </w:rPr>
      </w:pPr>
    </w:p>
    <w:p w14:paraId="0300BA0C" w14:textId="77777777" w:rsidR="0001543E" w:rsidRPr="00964E61" w:rsidRDefault="0001543E" w:rsidP="0001543E">
      <w:pPr>
        <w:pStyle w:val="breakline"/>
        <w:divId w:val="527259509"/>
        <w:rPr>
          <w:color w:val="002060"/>
        </w:rPr>
      </w:pPr>
    </w:p>
    <w:p w14:paraId="4DEE1D60"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12FA3815"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E9BC80"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F15611"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F7C4E"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083AA"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80DF6"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1C844B"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BD044"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1A230"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7D95C"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A9B07" w14:textId="77777777" w:rsidR="0001543E" w:rsidRPr="00964E61" w:rsidRDefault="0001543E" w:rsidP="00D5115A">
            <w:pPr>
              <w:pStyle w:val="HEADERTABELLA"/>
              <w:rPr>
                <w:color w:val="002060"/>
              </w:rPr>
            </w:pPr>
            <w:r w:rsidRPr="00964E61">
              <w:rPr>
                <w:color w:val="002060"/>
              </w:rPr>
              <w:t>PE</w:t>
            </w:r>
          </w:p>
        </w:tc>
      </w:tr>
      <w:tr w:rsidR="0001543E" w:rsidRPr="00964E61" w14:paraId="65911FEF"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463D9F"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B4E2"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61DD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29AFD"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0C15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6E46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41DAE" w14:textId="77777777" w:rsidR="0001543E" w:rsidRPr="00964E61" w:rsidRDefault="0001543E" w:rsidP="00D5115A">
            <w:pPr>
              <w:pStyle w:val="ROWTABELLA"/>
              <w:jc w:val="center"/>
              <w:rPr>
                <w:color w:val="002060"/>
              </w:rPr>
            </w:pPr>
            <w:r w:rsidRPr="00964E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357C7"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B56A5"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7BA40" w14:textId="77777777" w:rsidR="0001543E" w:rsidRPr="00964E61" w:rsidRDefault="0001543E" w:rsidP="00D5115A">
            <w:pPr>
              <w:pStyle w:val="ROWTABELLA"/>
              <w:jc w:val="center"/>
              <w:rPr>
                <w:color w:val="002060"/>
              </w:rPr>
            </w:pPr>
            <w:r w:rsidRPr="00964E61">
              <w:rPr>
                <w:color w:val="002060"/>
              </w:rPr>
              <w:t>0</w:t>
            </w:r>
          </w:p>
        </w:tc>
      </w:tr>
      <w:tr w:rsidR="0001543E" w:rsidRPr="00964E61" w14:paraId="28ADF92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83093E"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634D7"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E11E"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9FA8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D544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7010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F7690"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42019"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011E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AEAC9" w14:textId="77777777" w:rsidR="0001543E" w:rsidRPr="00964E61" w:rsidRDefault="0001543E" w:rsidP="00D5115A">
            <w:pPr>
              <w:pStyle w:val="ROWTABELLA"/>
              <w:jc w:val="center"/>
              <w:rPr>
                <w:color w:val="002060"/>
              </w:rPr>
            </w:pPr>
            <w:r w:rsidRPr="00964E61">
              <w:rPr>
                <w:color w:val="002060"/>
              </w:rPr>
              <w:t>0</w:t>
            </w:r>
          </w:p>
        </w:tc>
      </w:tr>
      <w:tr w:rsidR="0001543E" w:rsidRPr="00964E61" w14:paraId="27A37AB9"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3B7E92" w14:textId="77777777" w:rsidR="0001543E" w:rsidRPr="00964E61" w:rsidRDefault="0001543E" w:rsidP="00D5115A">
            <w:pPr>
              <w:pStyle w:val="ROWTABELLA"/>
              <w:rPr>
                <w:color w:val="002060"/>
              </w:rPr>
            </w:pPr>
            <w:r w:rsidRPr="00964E61">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36C1F" w14:textId="77777777" w:rsidR="0001543E" w:rsidRPr="00964E61" w:rsidRDefault="0001543E" w:rsidP="00D5115A">
            <w:pPr>
              <w:pStyle w:val="ROWTABELLA"/>
              <w:jc w:val="center"/>
              <w:rPr>
                <w:color w:val="002060"/>
              </w:rPr>
            </w:pPr>
            <w:r w:rsidRPr="00964E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7CD3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946D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EBFD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2042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71C39"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2836E"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9132B"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10401" w14:textId="77777777" w:rsidR="0001543E" w:rsidRPr="00964E61" w:rsidRDefault="0001543E" w:rsidP="00D5115A">
            <w:pPr>
              <w:pStyle w:val="ROWTABELLA"/>
              <w:jc w:val="center"/>
              <w:rPr>
                <w:color w:val="002060"/>
              </w:rPr>
            </w:pPr>
            <w:r w:rsidRPr="00964E61">
              <w:rPr>
                <w:color w:val="002060"/>
              </w:rPr>
              <w:t>0</w:t>
            </w:r>
          </w:p>
        </w:tc>
      </w:tr>
      <w:tr w:rsidR="0001543E" w:rsidRPr="00964E61" w14:paraId="1FACEE0C"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A7D550" w14:textId="77777777" w:rsidR="0001543E" w:rsidRPr="00964E61" w:rsidRDefault="0001543E" w:rsidP="00D5115A">
            <w:pPr>
              <w:pStyle w:val="ROWTABELLA"/>
              <w:rPr>
                <w:color w:val="002060"/>
              </w:rPr>
            </w:pPr>
            <w:r w:rsidRPr="00964E61">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F2A30"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2624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04A42"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D760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4EEC3"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89CFB"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B49FC"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22BA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2719A" w14:textId="77777777" w:rsidR="0001543E" w:rsidRPr="00964E61" w:rsidRDefault="0001543E" w:rsidP="00D5115A">
            <w:pPr>
              <w:pStyle w:val="ROWTABELLA"/>
              <w:jc w:val="center"/>
              <w:rPr>
                <w:color w:val="002060"/>
              </w:rPr>
            </w:pPr>
            <w:r w:rsidRPr="00964E61">
              <w:rPr>
                <w:color w:val="002060"/>
              </w:rPr>
              <w:t>0</w:t>
            </w:r>
          </w:p>
        </w:tc>
      </w:tr>
      <w:tr w:rsidR="0001543E" w:rsidRPr="00964E61" w14:paraId="650AED7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3518AD" w14:textId="77777777" w:rsidR="0001543E" w:rsidRPr="00964E61" w:rsidRDefault="0001543E" w:rsidP="00D5115A">
            <w:pPr>
              <w:pStyle w:val="ROWTABELLA"/>
              <w:rPr>
                <w:color w:val="002060"/>
              </w:rPr>
            </w:pPr>
            <w:r w:rsidRPr="00964E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08847"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8E70F"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4E71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14EF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03B9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BF1F8"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E7B35" w14:textId="77777777" w:rsidR="0001543E" w:rsidRPr="00964E61" w:rsidRDefault="0001543E" w:rsidP="00D5115A">
            <w:pPr>
              <w:pStyle w:val="ROWTABELLA"/>
              <w:jc w:val="center"/>
              <w:rPr>
                <w:color w:val="002060"/>
              </w:rPr>
            </w:pPr>
            <w:r w:rsidRPr="00964E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95801"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1D73D" w14:textId="77777777" w:rsidR="0001543E" w:rsidRPr="00964E61" w:rsidRDefault="0001543E" w:rsidP="00D5115A">
            <w:pPr>
              <w:pStyle w:val="ROWTABELLA"/>
              <w:jc w:val="center"/>
              <w:rPr>
                <w:color w:val="002060"/>
              </w:rPr>
            </w:pPr>
            <w:r w:rsidRPr="00964E61">
              <w:rPr>
                <w:color w:val="002060"/>
              </w:rPr>
              <w:t>0</w:t>
            </w:r>
          </w:p>
        </w:tc>
      </w:tr>
      <w:tr w:rsidR="0001543E" w:rsidRPr="00964E61" w14:paraId="5A85A30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44D1CF" w14:textId="77777777" w:rsidR="0001543E" w:rsidRPr="00964E61" w:rsidRDefault="0001543E" w:rsidP="00D5115A">
            <w:pPr>
              <w:pStyle w:val="ROWTABELLA"/>
              <w:rPr>
                <w:color w:val="002060"/>
              </w:rPr>
            </w:pPr>
            <w:r w:rsidRPr="00964E6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1DB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AB2CC"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9EE5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8415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05F8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CC615"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7F4E3"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A7977"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28B45" w14:textId="77777777" w:rsidR="0001543E" w:rsidRPr="00964E61" w:rsidRDefault="0001543E" w:rsidP="00D5115A">
            <w:pPr>
              <w:pStyle w:val="ROWTABELLA"/>
              <w:jc w:val="center"/>
              <w:rPr>
                <w:color w:val="002060"/>
              </w:rPr>
            </w:pPr>
            <w:r w:rsidRPr="00964E61">
              <w:rPr>
                <w:color w:val="002060"/>
              </w:rPr>
              <w:t>0</w:t>
            </w:r>
          </w:p>
        </w:tc>
      </w:tr>
      <w:tr w:rsidR="0001543E" w:rsidRPr="00964E61" w14:paraId="004F5551"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CBBF32" w14:textId="77777777" w:rsidR="0001543E" w:rsidRPr="00964E61" w:rsidRDefault="0001543E" w:rsidP="00D5115A">
            <w:pPr>
              <w:pStyle w:val="ROWTABELLA"/>
              <w:rPr>
                <w:color w:val="002060"/>
              </w:rPr>
            </w:pPr>
            <w:r w:rsidRPr="00964E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2CCD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90842"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E8FA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93AE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49B56"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804AA" w14:textId="77777777" w:rsidR="0001543E" w:rsidRPr="00964E61" w:rsidRDefault="0001543E" w:rsidP="00D5115A">
            <w:pPr>
              <w:pStyle w:val="ROWTABELLA"/>
              <w:jc w:val="center"/>
              <w:rPr>
                <w:color w:val="002060"/>
              </w:rPr>
            </w:pPr>
            <w:r w:rsidRPr="00964E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7C01C" w14:textId="77777777" w:rsidR="0001543E" w:rsidRPr="00964E61" w:rsidRDefault="0001543E" w:rsidP="00D5115A">
            <w:pPr>
              <w:pStyle w:val="ROWTABELLA"/>
              <w:jc w:val="center"/>
              <w:rPr>
                <w:color w:val="002060"/>
              </w:rPr>
            </w:pPr>
            <w:r w:rsidRPr="00964E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19730"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1DBEF" w14:textId="77777777" w:rsidR="0001543E" w:rsidRPr="00964E61" w:rsidRDefault="0001543E" w:rsidP="00D5115A">
            <w:pPr>
              <w:pStyle w:val="ROWTABELLA"/>
              <w:jc w:val="center"/>
              <w:rPr>
                <w:color w:val="002060"/>
              </w:rPr>
            </w:pPr>
            <w:r w:rsidRPr="00964E61">
              <w:rPr>
                <w:color w:val="002060"/>
              </w:rPr>
              <w:t>0</w:t>
            </w:r>
          </w:p>
        </w:tc>
      </w:tr>
      <w:tr w:rsidR="0001543E" w:rsidRPr="00964E61" w14:paraId="6DD9F653"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E88B0B4" w14:textId="77777777" w:rsidR="0001543E" w:rsidRPr="00964E61" w:rsidRDefault="0001543E" w:rsidP="00D5115A">
            <w:pPr>
              <w:pStyle w:val="ROWTABELLA"/>
              <w:rPr>
                <w:color w:val="002060"/>
              </w:rPr>
            </w:pPr>
            <w:r w:rsidRPr="00964E61">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FF70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3D520"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41ED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F0ADF"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0E9C5"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525D4"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8E1C7" w14:textId="77777777" w:rsidR="0001543E" w:rsidRPr="00964E61" w:rsidRDefault="0001543E" w:rsidP="00D5115A">
            <w:pPr>
              <w:pStyle w:val="ROWTABELLA"/>
              <w:jc w:val="center"/>
              <w:rPr>
                <w:color w:val="002060"/>
              </w:rPr>
            </w:pPr>
            <w:r w:rsidRPr="00964E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A45C3"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34C11" w14:textId="77777777" w:rsidR="0001543E" w:rsidRPr="00964E61" w:rsidRDefault="0001543E" w:rsidP="00D5115A">
            <w:pPr>
              <w:pStyle w:val="ROWTABELLA"/>
              <w:jc w:val="center"/>
              <w:rPr>
                <w:color w:val="002060"/>
              </w:rPr>
            </w:pPr>
            <w:r w:rsidRPr="00964E61">
              <w:rPr>
                <w:color w:val="002060"/>
              </w:rPr>
              <w:t>0</w:t>
            </w:r>
          </w:p>
        </w:tc>
      </w:tr>
    </w:tbl>
    <w:p w14:paraId="5DCBB94C" w14:textId="77777777" w:rsidR="0001543E" w:rsidRPr="00964E61" w:rsidRDefault="0001543E" w:rsidP="0001543E">
      <w:pPr>
        <w:pStyle w:val="breakline"/>
        <w:divId w:val="527259509"/>
        <w:rPr>
          <w:color w:val="002060"/>
        </w:rPr>
      </w:pPr>
    </w:p>
    <w:p w14:paraId="6B908F38" w14:textId="77777777" w:rsidR="0001543E" w:rsidRPr="00964E61" w:rsidRDefault="0001543E" w:rsidP="0001543E">
      <w:pPr>
        <w:pStyle w:val="breakline"/>
        <w:divId w:val="527259509"/>
        <w:rPr>
          <w:color w:val="002060"/>
        </w:rPr>
      </w:pPr>
    </w:p>
    <w:p w14:paraId="23D345CA" w14:textId="77777777" w:rsidR="0001543E" w:rsidRPr="00964E61" w:rsidRDefault="0001543E" w:rsidP="0001543E">
      <w:pPr>
        <w:pStyle w:val="TITOLOCAMPIONATO"/>
        <w:shd w:val="clear" w:color="auto" w:fill="CCCCCC"/>
        <w:spacing w:before="80" w:after="40"/>
        <w:divId w:val="527259509"/>
        <w:rPr>
          <w:color w:val="002060"/>
        </w:rPr>
      </w:pPr>
      <w:r w:rsidRPr="00964E61">
        <w:rPr>
          <w:color w:val="002060"/>
        </w:rPr>
        <w:t>UNDER 15 C5 REGIONALI MASCHILI</w:t>
      </w:r>
    </w:p>
    <w:p w14:paraId="7B292654" w14:textId="77777777" w:rsidR="0001543E" w:rsidRPr="00964E61" w:rsidRDefault="0001543E" w:rsidP="0001543E">
      <w:pPr>
        <w:pStyle w:val="TITOLOPRINC"/>
        <w:divId w:val="527259509"/>
        <w:rPr>
          <w:color w:val="002060"/>
        </w:rPr>
      </w:pPr>
      <w:r w:rsidRPr="00964E61">
        <w:rPr>
          <w:color w:val="002060"/>
        </w:rPr>
        <w:t>VARIAZIONI AL PROGRAMMA GARE</w:t>
      </w:r>
    </w:p>
    <w:p w14:paraId="74B05D72" w14:textId="77777777" w:rsidR="0001543E" w:rsidRPr="00964E61" w:rsidRDefault="0001543E" w:rsidP="0001543E">
      <w:pPr>
        <w:pStyle w:val="breakline"/>
        <w:divId w:val="527259509"/>
        <w:rPr>
          <w:color w:val="002060"/>
        </w:rPr>
      </w:pPr>
    </w:p>
    <w:p w14:paraId="2CFDE536" w14:textId="77777777" w:rsidR="0001543E" w:rsidRPr="00964E61" w:rsidRDefault="0001543E" w:rsidP="0001543E">
      <w:pPr>
        <w:pStyle w:val="breakline"/>
        <w:divId w:val="527259509"/>
        <w:rPr>
          <w:color w:val="002060"/>
        </w:rPr>
      </w:pPr>
    </w:p>
    <w:p w14:paraId="234F19C4"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01543E" w:rsidRPr="00964E61" w14:paraId="7B483EEF" w14:textId="77777777" w:rsidTr="0001543E">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9C432E" w14:textId="77777777" w:rsidR="0001543E" w:rsidRPr="00964E61" w:rsidRDefault="0001543E" w:rsidP="00D5115A">
            <w:pPr>
              <w:pStyle w:val="HEADERTABELLA"/>
              <w:rPr>
                <w:color w:val="002060"/>
              </w:rPr>
            </w:pPr>
            <w:r w:rsidRPr="00964E6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A006D" w14:textId="77777777" w:rsidR="0001543E" w:rsidRPr="00964E61" w:rsidRDefault="0001543E" w:rsidP="00D5115A">
            <w:pPr>
              <w:pStyle w:val="HEADERTABELLA"/>
              <w:rPr>
                <w:color w:val="002060"/>
              </w:rPr>
            </w:pPr>
            <w:r w:rsidRPr="00964E61">
              <w:rPr>
                <w:color w:val="002060"/>
              </w:rPr>
              <w:t xml:space="preserve">N° </w:t>
            </w:r>
            <w:proofErr w:type="spellStart"/>
            <w:r w:rsidRPr="00964E61">
              <w:rPr>
                <w:color w:val="002060"/>
              </w:rPr>
              <w:t>Gior</w:t>
            </w:r>
            <w:proofErr w:type="spellEnd"/>
            <w:r w:rsidRPr="00964E6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EF85D" w14:textId="77777777" w:rsidR="0001543E" w:rsidRPr="00964E61" w:rsidRDefault="0001543E" w:rsidP="00D5115A">
            <w:pPr>
              <w:pStyle w:val="HEADERTABELLA"/>
              <w:rPr>
                <w:color w:val="002060"/>
              </w:rPr>
            </w:pPr>
            <w:r w:rsidRPr="00964E6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0AEC6A" w14:textId="77777777" w:rsidR="0001543E" w:rsidRPr="00964E61" w:rsidRDefault="0001543E" w:rsidP="00D5115A">
            <w:pPr>
              <w:pStyle w:val="HEADERTABELLA"/>
              <w:rPr>
                <w:color w:val="002060"/>
              </w:rPr>
            </w:pPr>
            <w:r w:rsidRPr="00964E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C8D2C" w14:textId="77777777" w:rsidR="0001543E" w:rsidRPr="00964E61" w:rsidRDefault="0001543E" w:rsidP="00D5115A">
            <w:pPr>
              <w:pStyle w:val="HEADERTABELLA"/>
              <w:rPr>
                <w:color w:val="002060"/>
              </w:rPr>
            </w:pPr>
            <w:r w:rsidRPr="00964E61">
              <w:rPr>
                <w:color w:val="002060"/>
              </w:rPr>
              <w:t xml:space="preserve">Data </w:t>
            </w:r>
            <w:proofErr w:type="spellStart"/>
            <w:r w:rsidRPr="00964E61">
              <w:rPr>
                <w:color w:val="002060"/>
              </w:rPr>
              <w:t>Orig</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60DC0D"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Var</w:t>
            </w:r>
            <w:proofErr w:type="spellEnd"/>
            <w:r w:rsidRPr="00964E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E6BD5B" w14:textId="77777777" w:rsidR="0001543E" w:rsidRPr="00964E61" w:rsidRDefault="0001543E" w:rsidP="00D5115A">
            <w:pPr>
              <w:pStyle w:val="HEADERTABELLA"/>
              <w:rPr>
                <w:color w:val="002060"/>
              </w:rPr>
            </w:pPr>
            <w:r w:rsidRPr="00964E61">
              <w:rPr>
                <w:color w:val="002060"/>
              </w:rPr>
              <w:t xml:space="preserve">Ora </w:t>
            </w:r>
            <w:proofErr w:type="spellStart"/>
            <w:r w:rsidRPr="00964E61">
              <w:rPr>
                <w:color w:val="002060"/>
              </w:rPr>
              <w:t>Orig</w:t>
            </w:r>
            <w:proofErr w:type="spellEnd"/>
            <w:r w:rsidRPr="00964E61">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B35B4" w14:textId="77777777" w:rsidR="0001543E" w:rsidRPr="00964E61" w:rsidRDefault="0001543E" w:rsidP="00D5115A">
            <w:pPr>
              <w:pStyle w:val="HEADERTABELLA"/>
              <w:rPr>
                <w:color w:val="002060"/>
              </w:rPr>
            </w:pPr>
            <w:r w:rsidRPr="00964E61">
              <w:rPr>
                <w:color w:val="002060"/>
              </w:rPr>
              <w:t>Impianto</w:t>
            </w:r>
          </w:p>
        </w:tc>
      </w:tr>
      <w:tr w:rsidR="0001543E" w:rsidRPr="00964E61" w14:paraId="14EE1731" w14:textId="77777777" w:rsidTr="0001543E">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36378" w14:textId="77777777" w:rsidR="0001543E" w:rsidRPr="00D4274C" w:rsidRDefault="0001543E" w:rsidP="00D5115A">
            <w:pPr>
              <w:pStyle w:val="ROWTABELLA"/>
              <w:rPr>
                <w:color w:val="002060"/>
                <w:highlight w:val="yellow"/>
              </w:rPr>
            </w:pPr>
            <w:r w:rsidRPr="00D4274C">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BA3D3" w14:textId="77777777" w:rsidR="0001543E" w:rsidRPr="00D4274C" w:rsidRDefault="0001543E" w:rsidP="00D5115A">
            <w:pPr>
              <w:pStyle w:val="ROWTABELLA"/>
              <w:jc w:val="center"/>
              <w:rPr>
                <w:color w:val="002060"/>
                <w:highlight w:val="yellow"/>
              </w:rPr>
            </w:pPr>
            <w:r w:rsidRPr="00D4274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89617" w14:textId="77777777" w:rsidR="0001543E" w:rsidRPr="00D4274C" w:rsidRDefault="0001543E" w:rsidP="00D5115A">
            <w:pPr>
              <w:pStyle w:val="ROWTABELLA"/>
              <w:rPr>
                <w:color w:val="002060"/>
                <w:highlight w:val="yellow"/>
              </w:rPr>
            </w:pPr>
            <w:r w:rsidRPr="00D4274C">
              <w:rPr>
                <w:color w:val="002060"/>
                <w:highlight w:val="yellow"/>
              </w:rPr>
              <w:t xml:space="preserve">AMICI DEL </w:t>
            </w:r>
            <w:proofErr w:type="spellStart"/>
            <w:r w:rsidRPr="00D4274C">
              <w:rPr>
                <w:color w:val="002060"/>
                <w:highlight w:val="yellow"/>
              </w:rPr>
              <w:t>CENTROSOCIOsq.B</w:t>
            </w:r>
            <w:proofErr w:type="spellEnd"/>
            <w:r w:rsidRPr="00D4274C">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2D24A" w14:textId="77777777" w:rsidR="0001543E" w:rsidRPr="00D4274C" w:rsidRDefault="0001543E" w:rsidP="00D5115A">
            <w:pPr>
              <w:pStyle w:val="ROWTABELLA"/>
              <w:rPr>
                <w:color w:val="002060"/>
                <w:highlight w:val="yellow"/>
              </w:rPr>
            </w:pPr>
            <w:r w:rsidRPr="00D4274C">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A23DE" w14:textId="77777777" w:rsidR="0001543E" w:rsidRPr="00964E61" w:rsidRDefault="0001543E" w:rsidP="00D5115A">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EE453" w14:textId="77777777" w:rsidR="0001543E" w:rsidRPr="00964E61" w:rsidRDefault="0001543E" w:rsidP="00D5115A">
            <w:pPr>
              <w:pStyle w:val="ROWTABELLA"/>
              <w:jc w:val="center"/>
              <w:rPr>
                <w:color w:val="002060"/>
              </w:rPr>
            </w:pPr>
            <w:r w:rsidRPr="00D4274C">
              <w:rPr>
                <w:color w:val="002060"/>
                <w:highlight w:val="yellow"/>
              </w:rPr>
              <w:t>11:0</w:t>
            </w:r>
            <w:r w:rsidRPr="00964E61">
              <w:rPr>
                <w:color w:val="002060"/>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A147A" w14:textId="77777777" w:rsidR="0001543E" w:rsidRPr="00964E61" w:rsidRDefault="0001543E" w:rsidP="00D5115A">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05B5E" w14:textId="77777777" w:rsidR="0001543E" w:rsidRPr="00964E61" w:rsidRDefault="0001543E" w:rsidP="00D5115A">
            <w:pPr>
              <w:pStyle w:val="ROWTABELLA"/>
              <w:rPr>
                <w:color w:val="002060"/>
              </w:rPr>
            </w:pPr>
            <w:r w:rsidRPr="00D4274C">
              <w:rPr>
                <w:color w:val="002060"/>
                <w:highlight w:val="yellow"/>
              </w:rPr>
              <w:t>PALASPORT"TRE RAGAZZI"MAROTTA MONDOLFO VIA EUROPA</w:t>
            </w:r>
          </w:p>
        </w:tc>
      </w:tr>
    </w:tbl>
    <w:p w14:paraId="0CFC77F7" w14:textId="77777777" w:rsidR="0001543E" w:rsidRPr="00964E61" w:rsidRDefault="0001543E" w:rsidP="0001543E">
      <w:pPr>
        <w:pStyle w:val="breakline"/>
        <w:divId w:val="527259509"/>
        <w:rPr>
          <w:color w:val="002060"/>
        </w:rPr>
      </w:pPr>
    </w:p>
    <w:p w14:paraId="4C92E4F2" w14:textId="77777777" w:rsidR="0001543E" w:rsidRPr="00964E61" w:rsidRDefault="0001543E" w:rsidP="0001543E">
      <w:pPr>
        <w:pStyle w:val="breakline"/>
        <w:divId w:val="527259509"/>
        <w:rPr>
          <w:color w:val="002060"/>
        </w:rPr>
      </w:pPr>
    </w:p>
    <w:p w14:paraId="3A65E3D1" w14:textId="77777777" w:rsidR="0001543E" w:rsidRPr="00964E61" w:rsidRDefault="0001543E" w:rsidP="0001543E">
      <w:pPr>
        <w:pStyle w:val="TITOLOPRINC"/>
        <w:divId w:val="527259509"/>
        <w:rPr>
          <w:color w:val="002060"/>
        </w:rPr>
      </w:pPr>
      <w:r w:rsidRPr="00964E61">
        <w:rPr>
          <w:color w:val="002060"/>
        </w:rPr>
        <w:t>RISULTATI</w:t>
      </w:r>
    </w:p>
    <w:p w14:paraId="71E1A2D6" w14:textId="77777777" w:rsidR="0001543E" w:rsidRPr="00964E61" w:rsidRDefault="0001543E" w:rsidP="0001543E">
      <w:pPr>
        <w:pStyle w:val="breakline"/>
        <w:divId w:val="527259509"/>
        <w:rPr>
          <w:color w:val="002060"/>
        </w:rPr>
      </w:pPr>
    </w:p>
    <w:p w14:paraId="7830EABE" w14:textId="77777777" w:rsidR="0001543E" w:rsidRPr="00964E61" w:rsidRDefault="0001543E" w:rsidP="0001543E">
      <w:pPr>
        <w:pStyle w:val="SOTTOTITOLOCAMPIONATO1"/>
        <w:divId w:val="527259509"/>
        <w:rPr>
          <w:color w:val="002060"/>
        </w:rPr>
      </w:pPr>
      <w:r w:rsidRPr="00964E61">
        <w:rPr>
          <w:color w:val="002060"/>
        </w:rPr>
        <w:t>RISULTATI UFFICIALI GARE DEL 16/02/2020</w:t>
      </w:r>
    </w:p>
    <w:p w14:paraId="07AA76BC" w14:textId="77777777" w:rsidR="0001543E" w:rsidRPr="00964E61" w:rsidRDefault="0001543E" w:rsidP="0001543E">
      <w:pPr>
        <w:pStyle w:val="SOTTOTITOLOCAMPIONATO2"/>
        <w:divId w:val="527259509"/>
        <w:rPr>
          <w:color w:val="002060"/>
        </w:rPr>
      </w:pPr>
      <w:r w:rsidRPr="00964E61">
        <w:rPr>
          <w:color w:val="002060"/>
        </w:rPr>
        <w:t>Si trascrivono qui di seguito i risultati ufficiali delle gare disputate</w:t>
      </w:r>
    </w:p>
    <w:p w14:paraId="3199B994"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1543E" w:rsidRPr="00964E61" w14:paraId="14AE49D5"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1DF89176"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712DD7" w14:textId="77777777" w:rsidR="0001543E" w:rsidRPr="00964E61" w:rsidRDefault="0001543E" w:rsidP="00D5115A">
                  <w:pPr>
                    <w:pStyle w:val="HEADERTABELLA"/>
                    <w:rPr>
                      <w:color w:val="002060"/>
                    </w:rPr>
                  </w:pPr>
                  <w:r w:rsidRPr="00964E61">
                    <w:rPr>
                      <w:color w:val="002060"/>
                    </w:rPr>
                    <w:t>GIRONE G - 4 Giornata - A</w:t>
                  </w:r>
                </w:p>
              </w:tc>
            </w:tr>
            <w:tr w:rsidR="0001543E" w:rsidRPr="00964E61" w14:paraId="114FDC54"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F1152F" w14:textId="77777777" w:rsidR="0001543E" w:rsidRPr="00964E61" w:rsidRDefault="0001543E" w:rsidP="00D5115A">
                  <w:pPr>
                    <w:pStyle w:val="ROWTABELLA"/>
                    <w:rPr>
                      <w:color w:val="002060"/>
                    </w:rPr>
                  </w:pPr>
                  <w:r w:rsidRPr="00964E61">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C6AA8E" w14:textId="77777777" w:rsidR="0001543E" w:rsidRPr="00964E61" w:rsidRDefault="0001543E" w:rsidP="00D5115A">
                  <w:pPr>
                    <w:pStyle w:val="ROWTABELLA"/>
                    <w:rPr>
                      <w:color w:val="002060"/>
                    </w:rPr>
                  </w:pPr>
                  <w:r w:rsidRPr="00964E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89D471" w14:textId="77777777" w:rsidR="0001543E" w:rsidRPr="00964E61" w:rsidRDefault="0001543E" w:rsidP="00D5115A">
                  <w:pPr>
                    <w:pStyle w:val="ROWTABELLA"/>
                    <w:jc w:val="center"/>
                    <w:rPr>
                      <w:color w:val="002060"/>
                    </w:rPr>
                  </w:pPr>
                  <w:r w:rsidRPr="00964E6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A7B822" w14:textId="77777777" w:rsidR="0001543E" w:rsidRPr="00964E61" w:rsidRDefault="0001543E" w:rsidP="00D5115A">
                  <w:pPr>
                    <w:pStyle w:val="ROWTABELLA"/>
                    <w:jc w:val="center"/>
                    <w:rPr>
                      <w:color w:val="002060"/>
                    </w:rPr>
                  </w:pPr>
                  <w:r w:rsidRPr="00964E61">
                    <w:rPr>
                      <w:color w:val="002060"/>
                    </w:rPr>
                    <w:t> </w:t>
                  </w:r>
                </w:p>
              </w:tc>
            </w:tr>
            <w:tr w:rsidR="0001543E" w:rsidRPr="00964E61" w14:paraId="4BAF5FBA"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C42C2D" w14:textId="77777777" w:rsidR="0001543E" w:rsidRPr="00964E61" w:rsidRDefault="0001543E" w:rsidP="00D5115A">
                  <w:pPr>
                    <w:pStyle w:val="ROWTABELLA"/>
                    <w:rPr>
                      <w:color w:val="002060"/>
                    </w:rPr>
                  </w:pPr>
                  <w:r w:rsidRPr="00964E61">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DF93E3" w14:textId="77777777" w:rsidR="0001543E" w:rsidRPr="00964E61" w:rsidRDefault="0001543E" w:rsidP="00D5115A">
                  <w:pPr>
                    <w:pStyle w:val="ROWTABELLA"/>
                    <w:rPr>
                      <w:color w:val="002060"/>
                    </w:rPr>
                  </w:pPr>
                  <w:r w:rsidRPr="00964E61">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3947A1" w14:textId="77777777" w:rsidR="0001543E" w:rsidRPr="00964E61" w:rsidRDefault="0001543E" w:rsidP="00D5115A">
                  <w:pPr>
                    <w:pStyle w:val="ROWTABELLA"/>
                    <w:jc w:val="center"/>
                    <w:rPr>
                      <w:color w:val="002060"/>
                    </w:rPr>
                  </w:pPr>
                  <w:r w:rsidRPr="00964E61">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7DAF00" w14:textId="77777777" w:rsidR="0001543E" w:rsidRPr="00964E61" w:rsidRDefault="0001543E" w:rsidP="00D5115A">
                  <w:pPr>
                    <w:pStyle w:val="ROWTABELLA"/>
                    <w:jc w:val="center"/>
                    <w:rPr>
                      <w:color w:val="002060"/>
                    </w:rPr>
                  </w:pPr>
                  <w:r w:rsidRPr="00964E61">
                    <w:rPr>
                      <w:color w:val="002060"/>
                    </w:rPr>
                    <w:t> </w:t>
                  </w:r>
                </w:p>
              </w:tc>
            </w:tr>
            <w:tr w:rsidR="0001543E" w:rsidRPr="00964E61" w14:paraId="55EBDF6B"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F83C69" w14:textId="77777777" w:rsidR="0001543E" w:rsidRPr="00964E61" w:rsidRDefault="0001543E" w:rsidP="00D5115A">
                  <w:pPr>
                    <w:pStyle w:val="ROWTABELLA"/>
                    <w:rPr>
                      <w:color w:val="002060"/>
                    </w:rPr>
                  </w:pPr>
                  <w:r w:rsidRPr="00964E61">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3259D1" w14:textId="77777777" w:rsidR="0001543E" w:rsidRPr="00964E61" w:rsidRDefault="0001543E" w:rsidP="00D5115A">
                  <w:pPr>
                    <w:pStyle w:val="ROWTABELLA"/>
                    <w:rPr>
                      <w:color w:val="002060"/>
                    </w:rPr>
                  </w:pPr>
                  <w:r w:rsidRPr="00964E61">
                    <w:rPr>
                      <w:color w:val="002060"/>
                    </w:rPr>
                    <w:t>- FUTBOL3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AC8050" w14:textId="77777777" w:rsidR="0001543E" w:rsidRPr="00964E61" w:rsidRDefault="0001543E" w:rsidP="00D5115A">
                  <w:pPr>
                    <w:pStyle w:val="ROWTABELLA"/>
                    <w:jc w:val="center"/>
                    <w:rPr>
                      <w:color w:val="002060"/>
                    </w:rPr>
                  </w:pPr>
                  <w:r w:rsidRPr="00964E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C371A7" w14:textId="77777777" w:rsidR="0001543E" w:rsidRPr="00964E61" w:rsidRDefault="0001543E" w:rsidP="00D5115A">
                  <w:pPr>
                    <w:pStyle w:val="ROWTABELLA"/>
                    <w:jc w:val="center"/>
                    <w:rPr>
                      <w:color w:val="002060"/>
                    </w:rPr>
                  </w:pPr>
                  <w:r w:rsidRPr="00964E61">
                    <w:rPr>
                      <w:color w:val="002060"/>
                    </w:rPr>
                    <w:t> </w:t>
                  </w:r>
                </w:p>
              </w:tc>
            </w:tr>
            <w:tr w:rsidR="0001543E" w:rsidRPr="00964E61" w14:paraId="3CB33E80"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54E6FE36" w14:textId="77777777" w:rsidR="0001543E" w:rsidRPr="00964E61" w:rsidRDefault="0001543E" w:rsidP="00D5115A">
                  <w:pPr>
                    <w:pStyle w:val="ROWTABELLA"/>
                    <w:rPr>
                      <w:color w:val="002060"/>
                    </w:rPr>
                  </w:pPr>
                  <w:r w:rsidRPr="00964E61">
                    <w:rPr>
                      <w:color w:val="002060"/>
                    </w:rPr>
                    <w:t>(1) - disputata il 15/02/2020</w:t>
                  </w:r>
                </w:p>
              </w:tc>
            </w:tr>
          </w:tbl>
          <w:p w14:paraId="43718905" w14:textId="77777777" w:rsidR="0001543E" w:rsidRPr="00964E61" w:rsidRDefault="0001543E" w:rsidP="00D5115A">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70752BF1"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A25A75" w14:textId="77777777" w:rsidR="0001543E" w:rsidRPr="00964E61" w:rsidRDefault="0001543E" w:rsidP="00D5115A">
                  <w:pPr>
                    <w:pStyle w:val="HEADERTABELLA"/>
                    <w:rPr>
                      <w:color w:val="002060"/>
                    </w:rPr>
                  </w:pPr>
                  <w:r w:rsidRPr="00964E61">
                    <w:rPr>
                      <w:color w:val="002060"/>
                    </w:rPr>
                    <w:t>GIRONE SA - 4 Giornata - A</w:t>
                  </w:r>
                </w:p>
              </w:tc>
            </w:tr>
            <w:tr w:rsidR="0001543E" w:rsidRPr="00964E61" w14:paraId="46E2BCF1"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23BD0D" w14:textId="77777777" w:rsidR="0001543E" w:rsidRPr="00964E61" w:rsidRDefault="0001543E" w:rsidP="00D5115A">
                  <w:pPr>
                    <w:pStyle w:val="ROWTABELLA"/>
                    <w:rPr>
                      <w:color w:val="002060"/>
                    </w:rPr>
                  </w:pPr>
                  <w:r w:rsidRPr="00964E61">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188958" w14:textId="77777777" w:rsidR="0001543E" w:rsidRPr="00964E61" w:rsidRDefault="0001543E" w:rsidP="00D5115A">
                  <w:pPr>
                    <w:pStyle w:val="ROWTABELLA"/>
                    <w:rPr>
                      <w:color w:val="002060"/>
                    </w:rPr>
                  </w:pPr>
                  <w:r w:rsidRPr="00964E61">
                    <w:rPr>
                      <w:color w:val="002060"/>
                    </w:rPr>
                    <w:t xml:space="preserve">- CALCIO A 5 CORINALDO </w:t>
                  </w:r>
                  <w:proofErr w:type="spellStart"/>
                  <w:r w:rsidRPr="00964E61">
                    <w:rPr>
                      <w:color w:val="002060"/>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59C4D7" w14:textId="77777777" w:rsidR="0001543E" w:rsidRPr="00964E61" w:rsidRDefault="0001543E" w:rsidP="00D5115A">
                  <w:pPr>
                    <w:pStyle w:val="ROWTABELLA"/>
                    <w:jc w:val="center"/>
                    <w:rPr>
                      <w:color w:val="002060"/>
                    </w:rPr>
                  </w:pPr>
                  <w:r w:rsidRPr="00964E61">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E15E13" w14:textId="77777777" w:rsidR="0001543E" w:rsidRPr="00964E61" w:rsidRDefault="0001543E" w:rsidP="00D5115A">
                  <w:pPr>
                    <w:pStyle w:val="ROWTABELLA"/>
                    <w:jc w:val="center"/>
                    <w:rPr>
                      <w:color w:val="002060"/>
                    </w:rPr>
                  </w:pPr>
                  <w:r w:rsidRPr="00964E61">
                    <w:rPr>
                      <w:color w:val="002060"/>
                    </w:rPr>
                    <w:t> </w:t>
                  </w:r>
                </w:p>
              </w:tc>
            </w:tr>
            <w:tr w:rsidR="0001543E" w:rsidRPr="00964E61" w14:paraId="377B2E9D"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7752AE" w14:textId="77777777" w:rsidR="0001543E" w:rsidRPr="00964E61" w:rsidRDefault="0001543E" w:rsidP="00D5115A">
                  <w:pPr>
                    <w:pStyle w:val="ROWTABELLA"/>
                    <w:rPr>
                      <w:color w:val="002060"/>
                    </w:rPr>
                  </w:pPr>
                  <w:r w:rsidRPr="00964E61">
                    <w:rPr>
                      <w:color w:val="002060"/>
                    </w:rPr>
                    <w:t xml:space="preserve">ITALSERVICE C5 </w:t>
                  </w:r>
                  <w:proofErr w:type="spellStart"/>
                  <w:r w:rsidRPr="00964E61">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AB8A9F" w14:textId="77777777" w:rsidR="0001543E" w:rsidRPr="00964E61" w:rsidRDefault="0001543E" w:rsidP="00D5115A">
                  <w:pPr>
                    <w:pStyle w:val="ROWTABELLA"/>
                    <w:rPr>
                      <w:color w:val="002060"/>
                    </w:rPr>
                  </w:pPr>
                  <w:r w:rsidRPr="00964E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F1AC16" w14:textId="77777777" w:rsidR="0001543E" w:rsidRPr="00964E61" w:rsidRDefault="0001543E" w:rsidP="00D5115A">
                  <w:pPr>
                    <w:pStyle w:val="ROWTABELLA"/>
                    <w:jc w:val="center"/>
                    <w:rPr>
                      <w:color w:val="002060"/>
                    </w:rPr>
                  </w:pPr>
                  <w:r w:rsidRPr="00964E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6395EA" w14:textId="77777777" w:rsidR="0001543E" w:rsidRPr="00964E61" w:rsidRDefault="0001543E" w:rsidP="00D5115A">
                  <w:pPr>
                    <w:pStyle w:val="ROWTABELLA"/>
                    <w:jc w:val="center"/>
                    <w:rPr>
                      <w:color w:val="002060"/>
                    </w:rPr>
                  </w:pPr>
                  <w:r w:rsidRPr="00964E61">
                    <w:rPr>
                      <w:color w:val="002060"/>
                    </w:rPr>
                    <w:t> </w:t>
                  </w:r>
                </w:p>
              </w:tc>
            </w:tr>
            <w:tr w:rsidR="0001543E" w:rsidRPr="00964E61" w14:paraId="7D7164DA"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B81993" w14:textId="77777777" w:rsidR="0001543E" w:rsidRPr="00964E61" w:rsidRDefault="0001543E" w:rsidP="00D5115A">
                  <w:pPr>
                    <w:pStyle w:val="ROWTABELLA"/>
                    <w:rPr>
                      <w:color w:val="002060"/>
                    </w:rPr>
                  </w:pPr>
                  <w:r w:rsidRPr="00964E61">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B9DC64" w14:textId="77777777" w:rsidR="0001543E" w:rsidRPr="00964E61" w:rsidRDefault="0001543E" w:rsidP="00D5115A">
                  <w:pPr>
                    <w:pStyle w:val="ROWTABELLA"/>
                    <w:rPr>
                      <w:color w:val="002060"/>
                    </w:rPr>
                  </w:pPr>
                  <w:r w:rsidRPr="00964E61">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48C6D0" w14:textId="77777777" w:rsidR="0001543E" w:rsidRPr="00964E61" w:rsidRDefault="0001543E" w:rsidP="00D5115A">
                  <w:pPr>
                    <w:pStyle w:val="ROWTABELLA"/>
                    <w:jc w:val="center"/>
                    <w:rPr>
                      <w:color w:val="002060"/>
                    </w:rPr>
                  </w:pPr>
                  <w:r w:rsidRPr="00964E61">
                    <w:rPr>
                      <w:color w:val="002060"/>
                    </w:rPr>
                    <w:t>12 - 2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FFF547" w14:textId="77777777" w:rsidR="0001543E" w:rsidRPr="00964E61" w:rsidRDefault="0001543E" w:rsidP="00D5115A">
                  <w:pPr>
                    <w:pStyle w:val="ROWTABELLA"/>
                    <w:jc w:val="center"/>
                    <w:rPr>
                      <w:color w:val="002060"/>
                    </w:rPr>
                  </w:pPr>
                  <w:r w:rsidRPr="00964E61">
                    <w:rPr>
                      <w:color w:val="002060"/>
                    </w:rPr>
                    <w:t> </w:t>
                  </w:r>
                </w:p>
              </w:tc>
            </w:tr>
          </w:tbl>
          <w:p w14:paraId="02370B04" w14:textId="77777777" w:rsidR="0001543E" w:rsidRPr="00964E61" w:rsidRDefault="0001543E" w:rsidP="00D5115A">
            <w:pPr>
              <w:rPr>
                <w:color w:val="002060"/>
                <w:sz w:val="24"/>
                <w:szCs w:val="24"/>
              </w:rPr>
            </w:pPr>
          </w:p>
        </w:tc>
      </w:tr>
    </w:tbl>
    <w:p w14:paraId="7D533EC1" w14:textId="77777777" w:rsidR="0001543E" w:rsidRPr="00964E61" w:rsidRDefault="0001543E" w:rsidP="0001543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1543E" w:rsidRPr="00964E61" w14:paraId="0B62A7E0" w14:textId="77777777" w:rsidTr="0001543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1543E" w:rsidRPr="00964E61" w14:paraId="4D2A59DE" w14:textId="77777777" w:rsidTr="00D5115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9B62CD" w14:textId="77777777" w:rsidR="0001543E" w:rsidRPr="00964E61" w:rsidRDefault="0001543E" w:rsidP="00D5115A">
                  <w:pPr>
                    <w:pStyle w:val="HEADERTABELLA"/>
                    <w:rPr>
                      <w:color w:val="002060"/>
                    </w:rPr>
                  </w:pPr>
                  <w:r w:rsidRPr="00964E61">
                    <w:rPr>
                      <w:color w:val="002060"/>
                    </w:rPr>
                    <w:t>GIRONE SB - 4 Giornata - A</w:t>
                  </w:r>
                </w:p>
              </w:tc>
            </w:tr>
            <w:tr w:rsidR="0001543E" w:rsidRPr="00964E61" w14:paraId="0A5E4D56" w14:textId="77777777" w:rsidTr="00D5115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C67C2D" w14:textId="77777777" w:rsidR="0001543E" w:rsidRPr="00964E61" w:rsidRDefault="0001543E" w:rsidP="00D5115A">
                  <w:pPr>
                    <w:pStyle w:val="ROWTABELLA"/>
                    <w:rPr>
                      <w:color w:val="002060"/>
                    </w:rPr>
                  </w:pPr>
                  <w:r w:rsidRPr="00964E61">
                    <w:rPr>
                      <w:color w:val="002060"/>
                    </w:rPr>
                    <w:t xml:space="preserve">(1) ACLI MANTOVANI </w:t>
                  </w:r>
                  <w:proofErr w:type="spellStart"/>
                  <w:r w:rsidRPr="00964E61">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96C515" w14:textId="77777777" w:rsidR="0001543E" w:rsidRPr="00964E61" w:rsidRDefault="0001543E" w:rsidP="00D5115A">
                  <w:pPr>
                    <w:pStyle w:val="ROWTABELLA"/>
                    <w:rPr>
                      <w:color w:val="002060"/>
                    </w:rPr>
                  </w:pPr>
                  <w:r w:rsidRPr="00964E6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137E7C" w14:textId="77777777" w:rsidR="0001543E" w:rsidRPr="00964E61" w:rsidRDefault="0001543E" w:rsidP="00D5115A">
                  <w:pPr>
                    <w:pStyle w:val="ROWTABELLA"/>
                    <w:jc w:val="center"/>
                    <w:rPr>
                      <w:color w:val="002060"/>
                    </w:rPr>
                  </w:pPr>
                  <w:r w:rsidRPr="00964E6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E83C4F" w14:textId="77777777" w:rsidR="0001543E" w:rsidRPr="00964E61" w:rsidRDefault="0001543E" w:rsidP="00D5115A">
                  <w:pPr>
                    <w:pStyle w:val="ROWTABELLA"/>
                    <w:jc w:val="center"/>
                    <w:rPr>
                      <w:color w:val="002060"/>
                    </w:rPr>
                  </w:pPr>
                  <w:r w:rsidRPr="00964E61">
                    <w:rPr>
                      <w:color w:val="002060"/>
                    </w:rPr>
                    <w:t> </w:t>
                  </w:r>
                </w:p>
              </w:tc>
            </w:tr>
            <w:tr w:rsidR="0001543E" w:rsidRPr="00964E61" w14:paraId="5E73B172" w14:textId="77777777" w:rsidTr="00D5115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C99D47" w14:textId="77777777" w:rsidR="0001543E" w:rsidRPr="00964E61" w:rsidRDefault="0001543E" w:rsidP="00D5115A">
                  <w:pPr>
                    <w:pStyle w:val="ROWTABELLA"/>
                    <w:rPr>
                      <w:color w:val="002060"/>
                    </w:rPr>
                  </w:pPr>
                  <w:r w:rsidRPr="00964E6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A3A01B" w14:textId="77777777" w:rsidR="0001543E" w:rsidRPr="00964E61" w:rsidRDefault="0001543E" w:rsidP="00D5115A">
                  <w:pPr>
                    <w:pStyle w:val="ROWTABELLA"/>
                    <w:rPr>
                      <w:color w:val="002060"/>
                    </w:rPr>
                  </w:pPr>
                  <w:r w:rsidRPr="00964E6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421A8D" w14:textId="77777777" w:rsidR="0001543E" w:rsidRPr="00964E61" w:rsidRDefault="0001543E" w:rsidP="00D5115A">
                  <w:pPr>
                    <w:pStyle w:val="ROWTABELLA"/>
                    <w:jc w:val="center"/>
                    <w:rPr>
                      <w:color w:val="002060"/>
                    </w:rPr>
                  </w:pPr>
                  <w:r w:rsidRPr="00964E6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017F0C" w14:textId="77777777" w:rsidR="0001543E" w:rsidRPr="00964E61" w:rsidRDefault="0001543E" w:rsidP="00D5115A">
                  <w:pPr>
                    <w:pStyle w:val="ROWTABELLA"/>
                    <w:jc w:val="center"/>
                    <w:rPr>
                      <w:color w:val="002060"/>
                    </w:rPr>
                  </w:pPr>
                  <w:r w:rsidRPr="00964E61">
                    <w:rPr>
                      <w:color w:val="002060"/>
                    </w:rPr>
                    <w:t> </w:t>
                  </w:r>
                </w:p>
              </w:tc>
            </w:tr>
            <w:tr w:rsidR="0001543E" w:rsidRPr="00964E61" w14:paraId="6357D3E0" w14:textId="77777777" w:rsidTr="00D5115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6B4433" w14:textId="77777777" w:rsidR="0001543E" w:rsidRPr="00964E61" w:rsidRDefault="0001543E" w:rsidP="00D5115A">
                  <w:pPr>
                    <w:pStyle w:val="ROWTABELLA"/>
                    <w:rPr>
                      <w:color w:val="002060"/>
                    </w:rPr>
                  </w:pPr>
                  <w:r w:rsidRPr="00964E61">
                    <w:rPr>
                      <w:color w:val="002060"/>
                    </w:rPr>
                    <w:t>(1) 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240D95" w14:textId="77777777" w:rsidR="0001543E" w:rsidRPr="00964E61" w:rsidRDefault="0001543E" w:rsidP="00D5115A">
                  <w:pPr>
                    <w:pStyle w:val="ROWTABELLA"/>
                    <w:rPr>
                      <w:color w:val="002060"/>
                    </w:rPr>
                  </w:pPr>
                  <w:r w:rsidRPr="00964E61">
                    <w:rPr>
                      <w:color w:val="002060"/>
                    </w:rPr>
                    <w:t xml:space="preserve">- AMICI DEL </w:t>
                  </w:r>
                  <w:proofErr w:type="spellStart"/>
                  <w:r w:rsidRPr="00964E61">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29B152" w14:textId="77777777" w:rsidR="0001543E" w:rsidRPr="00964E61" w:rsidRDefault="0001543E" w:rsidP="00D5115A">
                  <w:pPr>
                    <w:pStyle w:val="ROWTABELLA"/>
                    <w:jc w:val="center"/>
                    <w:rPr>
                      <w:color w:val="002060"/>
                    </w:rPr>
                  </w:pPr>
                  <w:r w:rsidRPr="00964E61">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4665D" w14:textId="77777777" w:rsidR="0001543E" w:rsidRPr="00964E61" w:rsidRDefault="0001543E" w:rsidP="00D5115A">
                  <w:pPr>
                    <w:pStyle w:val="ROWTABELLA"/>
                    <w:jc w:val="center"/>
                    <w:rPr>
                      <w:color w:val="002060"/>
                    </w:rPr>
                  </w:pPr>
                  <w:r w:rsidRPr="00964E61">
                    <w:rPr>
                      <w:color w:val="002060"/>
                    </w:rPr>
                    <w:t> </w:t>
                  </w:r>
                </w:p>
              </w:tc>
            </w:tr>
            <w:tr w:rsidR="0001543E" w:rsidRPr="00964E61" w14:paraId="269D4AF8" w14:textId="77777777" w:rsidTr="00D5115A">
              <w:tc>
                <w:tcPr>
                  <w:tcW w:w="4700" w:type="dxa"/>
                  <w:gridSpan w:val="4"/>
                  <w:tcBorders>
                    <w:top w:val="nil"/>
                    <w:left w:val="nil"/>
                    <w:bottom w:val="nil"/>
                    <w:right w:val="nil"/>
                  </w:tcBorders>
                  <w:tcMar>
                    <w:top w:w="20" w:type="dxa"/>
                    <w:left w:w="20" w:type="dxa"/>
                    <w:bottom w:w="20" w:type="dxa"/>
                    <w:right w:w="20" w:type="dxa"/>
                  </w:tcMar>
                  <w:vAlign w:val="center"/>
                </w:tcPr>
                <w:p w14:paraId="3B682D44" w14:textId="77777777" w:rsidR="0001543E" w:rsidRPr="00964E61" w:rsidRDefault="0001543E" w:rsidP="00D5115A">
                  <w:pPr>
                    <w:pStyle w:val="ROWTABELLA"/>
                    <w:rPr>
                      <w:color w:val="002060"/>
                    </w:rPr>
                  </w:pPr>
                  <w:r w:rsidRPr="00964E61">
                    <w:rPr>
                      <w:color w:val="002060"/>
                    </w:rPr>
                    <w:t>(1) - disputata il 15/02/2020</w:t>
                  </w:r>
                </w:p>
              </w:tc>
            </w:tr>
          </w:tbl>
          <w:p w14:paraId="7B51C795" w14:textId="77777777" w:rsidR="0001543E" w:rsidRPr="00964E61" w:rsidRDefault="0001543E" w:rsidP="00D5115A">
            <w:pPr>
              <w:rPr>
                <w:color w:val="002060"/>
                <w:sz w:val="24"/>
                <w:szCs w:val="24"/>
              </w:rPr>
            </w:pPr>
          </w:p>
        </w:tc>
      </w:tr>
    </w:tbl>
    <w:p w14:paraId="62CF02E1" w14:textId="77777777" w:rsidR="0001543E" w:rsidRPr="00964E61" w:rsidRDefault="0001543E" w:rsidP="0001543E">
      <w:pPr>
        <w:pStyle w:val="breakline"/>
        <w:divId w:val="527259509"/>
        <w:rPr>
          <w:color w:val="002060"/>
        </w:rPr>
      </w:pPr>
    </w:p>
    <w:p w14:paraId="3AAE6F05" w14:textId="77777777" w:rsidR="0001543E" w:rsidRPr="00964E61" w:rsidRDefault="0001543E" w:rsidP="0001543E">
      <w:pPr>
        <w:pStyle w:val="breakline"/>
        <w:divId w:val="527259509"/>
        <w:rPr>
          <w:color w:val="002060"/>
        </w:rPr>
      </w:pPr>
    </w:p>
    <w:p w14:paraId="50E5E144" w14:textId="77777777" w:rsidR="0001543E" w:rsidRPr="00964E61" w:rsidRDefault="0001543E" w:rsidP="0001543E">
      <w:pPr>
        <w:pStyle w:val="TITOLOPRINC"/>
        <w:divId w:val="527259509"/>
        <w:rPr>
          <w:color w:val="002060"/>
        </w:rPr>
      </w:pPr>
      <w:r w:rsidRPr="00964E61">
        <w:rPr>
          <w:color w:val="002060"/>
        </w:rPr>
        <w:t>GIUDICE SPORTIVO</w:t>
      </w:r>
    </w:p>
    <w:p w14:paraId="1DFFCE5D" w14:textId="77777777" w:rsidR="0001543E" w:rsidRPr="00964E61" w:rsidRDefault="0001543E" w:rsidP="0001543E">
      <w:pPr>
        <w:pStyle w:val="diffida"/>
        <w:divId w:val="527259509"/>
        <w:rPr>
          <w:color w:val="002060"/>
        </w:rPr>
      </w:pPr>
      <w:r w:rsidRPr="00964E61">
        <w:rPr>
          <w:color w:val="002060"/>
        </w:rPr>
        <w:t>Il Giudice Sportivo, Avv. Claudio Romagnoli, nella seduta del 19/02/2020 ha adottato le decisioni che di seguito integralmente si riportano:</w:t>
      </w:r>
    </w:p>
    <w:p w14:paraId="799C8565" w14:textId="77777777" w:rsidR="0001543E" w:rsidRPr="00964E61" w:rsidRDefault="0001543E" w:rsidP="0001543E">
      <w:pPr>
        <w:pStyle w:val="titolo10"/>
        <w:divId w:val="527259509"/>
        <w:rPr>
          <w:color w:val="002060"/>
        </w:rPr>
      </w:pPr>
      <w:r w:rsidRPr="00964E61">
        <w:rPr>
          <w:color w:val="002060"/>
        </w:rPr>
        <w:t xml:space="preserve">GARE DEL 15/ 2/2020 </w:t>
      </w:r>
    </w:p>
    <w:p w14:paraId="04B67C11"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67C23BC4"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7BB2C2" w14:textId="77777777" w:rsidR="0001543E" w:rsidRPr="00964E61" w:rsidRDefault="0001543E" w:rsidP="0001543E">
      <w:pPr>
        <w:pStyle w:val="titolo30"/>
        <w:divId w:val="527259509"/>
        <w:rPr>
          <w:color w:val="002060"/>
        </w:rPr>
      </w:pPr>
      <w:r w:rsidRPr="00964E61">
        <w:rPr>
          <w:color w:val="002060"/>
        </w:rPr>
        <w:t xml:space="preserve">CALCIATORI NON ESPULSI </w:t>
      </w:r>
    </w:p>
    <w:p w14:paraId="21858D2D"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54C1A6F7" w14:textId="77777777" w:rsidTr="0001543E">
        <w:trPr>
          <w:divId w:val="527259509"/>
        </w:trPr>
        <w:tc>
          <w:tcPr>
            <w:tcW w:w="2200" w:type="dxa"/>
            <w:tcMar>
              <w:top w:w="20" w:type="dxa"/>
              <w:left w:w="20" w:type="dxa"/>
              <w:bottom w:w="20" w:type="dxa"/>
              <w:right w:w="20" w:type="dxa"/>
            </w:tcMar>
            <w:vAlign w:val="center"/>
          </w:tcPr>
          <w:p w14:paraId="1B85C2E1" w14:textId="77777777" w:rsidR="0001543E" w:rsidRPr="00964E61" w:rsidRDefault="0001543E" w:rsidP="00D5115A">
            <w:pPr>
              <w:pStyle w:val="movimento"/>
              <w:rPr>
                <w:color w:val="002060"/>
              </w:rPr>
            </w:pPr>
            <w:r w:rsidRPr="00964E61">
              <w:rPr>
                <w:color w:val="002060"/>
              </w:rPr>
              <w:t>BONETTI MICHAEL</w:t>
            </w:r>
          </w:p>
        </w:tc>
        <w:tc>
          <w:tcPr>
            <w:tcW w:w="2200" w:type="dxa"/>
            <w:tcMar>
              <w:top w:w="20" w:type="dxa"/>
              <w:left w:w="20" w:type="dxa"/>
              <w:bottom w:w="20" w:type="dxa"/>
              <w:right w:w="20" w:type="dxa"/>
            </w:tcMar>
            <w:vAlign w:val="center"/>
          </w:tcPr>
          <w:p w14:paraId="7591E8CF" w14:textId="77777777" w:rsidR="0001543E" w:rsidRPr="00964E61" w:rsidRDefault="0001543E" w:rsidP="00D5115A">
            <w:pPr>
              <w:pStyle w:val="movimento2"/>
              <w:rPr>
                <w:color w:val="002060"/>
              </w:rPr>
            </w:pPr>
            <w:r w:rsidRPr="00964E61">
              <w:rPr>
                <w:color w:val="002060"/>
              </w:rPr>
              <w:t xml:space="preserve">(ITALSERVICE C5) </w:t>
            </w:r>
          </w:p>
        </w:tc>
        <w:tc>
          <w:tcPr>
            <w:tcW w:w="800" w:type="dxa"/>
            <w:tcMar>
              <w:top w:w="20" w:type="dxa"/>
              <w:left w:w="20" w:type="dxa"/>
              <w:bottom w:w="20" w:type="dxa"/>
              <w:right w:w="20" w:type="dxa"/>
            </w:tcMar>
            <w:vAlign w:val="center"/>
          </w:tcPr>
          <w:p w14:paraId="799D3A71"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FD7FAF6"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3BC37739" w14:textId="77777777" w:rsidR="0001543E" w:rsidRPr="00964E61" w:rsidRDefault="0001543E" w:rsidP="00D5115A">
            <w:pPr>
              <w:pStyle w:val="movimento2"/>
              <w:rPr>
                <w:color w:val="002060"/>
              </w:rPr>
            </w:pPr>
            <w:r w:rsidRPr="00964E61">
              <w:rPr>
                <w:color w:val="002060"/>
              </w:rPr>
              <w:t> </w:t>
            </w:r>
          </w:p>
        </w:tc>
      </w:tr>
    </w:tbl>
    <w:p w14:paraId="242F22BB" w14:textId="77777777" w:rsidR="0001543E" w:rsidRPr="00964E61" w:rsidRDefault="0001543E" w:rsidP="0001543E">
      <w:pPr>
        <w:pStyle w:val="titolo10"/>
        <w:divId w:val="527259509"/>
        <w:rPr>
          <w:color w:val="002060"/>
        </w:rPr>
      </w:pPr>
      <w:r w:rsidRPr="00964E61">
        <w:rPr>
          <w:color w:val="002060"/>
        </w:rPr>
        <w:t xml:space="preserve">GARE DEL 16/ 2/2020 </w:t>
      </w:r>
    </w:p>
    <w:p w14:paraId="3F5420F9" w14:textId="77777777" w:rsidR="0001543E" w:rsidRPr="00964E61" w:rsidRDefault="0001543E" w:rsidP="0001543E">
      <w:pPr>
        <w:pStyle w:val="titolo7a"/>
        <w:divId w:val="527259509"/>
        <w:rPr>
          <w:color w:val="002060"/>
        </w:rPr>
      </w:pPr>
      <w:r w:rsidRPr="00964E61">
        <w:rPr>
          <w:color w:val="002060"/>
        </w:rPr>
        <w:t xml:space="preserve">PROVVEDIMENTI DISCIPLINARI </w:t>
      </w:r>
    </w:p>
    <w:p w14:paraId="1981BD69" w14:textId="77777777" w:rsidR="0001543E" w:rsidRPr="00964E61" w:rsidRDefault="0001543E" w:rsidP="0001543E">
      <w:pPr>
        <w:pStyle w:val="TITOLO7B"/>
        <w:divId w:val="527259509"/>
        <w:rPr>
          <w:color w:val="002060"/>
        </w:rPr>
      </w:pPr>
      <w:r w:rsidRPr="00964E61">
        <w:rPr>
          <w:color w:val="002060"/>
        </w:rPr>
        <w:t xml:space="preserve">In base alle risultanze degli atti ufficiali sono state deliberate le seguenti sanzioni disciplinari. </w:t>
      </w:r>
    </w:p>
    <w:p w14:paraId="214C2D87" w14:textId="77777777" w:rsidR="0001543E" w:rsidRPr="00964E61" w:rsidRDefault="0001543E" w:rsidP="0001543E">
      <w:pPr>
        <w:pStyle w:val="titolo30"/>
        <w:divId w:val="527259509"/>
        <w:rPr>
          <w:color w:val="002060"/>
        </w:rPr>
      </w:pPr>
      <w:r w:rsidRPr="00964E61">
        <w:rPr>
          <w:color w:val="002060"/>
        </w:rPr>
        <w:t xml:space="preserve">CALCIATORI NON ESPULSI </w:t>
      </w:r>
    </w:p>
    <w:p w14:paraId="027B595B" w14:textId="77777777" w:rsidR="0001543E" w:rsidRPr="00964E61" w:rsidRDefault="0001543E" w:rsidP="0001543E">
      <w:pPr>
        <w:pStyle w:val="titolo20"/>
        <w:divId w:val="527259509"/>
        <w:rPr>
          <w:color w:val="002060"/>
        </w:rPr>
      </w:pPr>
      <w:r w:rsidRPr="00964E6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1543E" w:rsidRPr="00964E61" w14:paraId="19E0E73F" w14:textId="77777777" w:rsidTr="0001543E">
        <w:trPr>
          <w:divId w:val="527259509"/>
        </w:trPr>
        <w:tc>
          <w:tcPr>
            <w:tcW w:w="2200" w:type="dxa"/>
            <w:tcMar>
              <w:top w:w="20" w:type="dxa"/>
              <w:left w:w="20" w:type="dxa"/>
              <w:bottom w:w="20" w:type="dxa"/>
              <w:right w:w="20" w:type="dxa"/>
            </w:tcMar>
            <w:vAlign w:val="center"/>
          </w:tcPr>
          <w:p w14:paraId="511FAC35" w14:textId="77777777" w:rsidR="0001543E" w:rsidRPr="00964E61" w:rsidRDefault="0001543E" w:rsidP="00D5115A">
            <w:pPr>
              <w:pStyle w:val="movimento"/>
              <w:rPr>
                <w:color w:val="002060"/>
              </w:rPr>
            </w:pPr>
            <w:r w:rsidRPr="00964E61">
              <w:rPr>
                <w:color w:val="002060"/>
              </w:rPr>
              <w:t>FELIZIANI FRANCESCO</w:t>
            </w:r>
          </w:p>
        </w:tc>
        <w:tc>
          <w:tcPr>
            <w:tcW w:w="2200" w:type="dxa"/>
            <w:tcMar>
              <w:top w:w="20" w:type="dxa"/>
              <w:left w:w="20" w:type="dxa"/>
              <w:bottom w:w="20" w:type="dxa"/>
              <w:right w:w="20" w:type="dxa"/>
            </w:tcMar>
            <w:vAlign w:val="center"/>
          </w:tcPr>
          <w:p w14:paraId="471E5748" w14:textId="77777777" w:rsidR="0001543E" w:rsidRPr="00964E61" w:rsidRDefault="0001543E" w:rsidP="00D5115A">
            <w:pPr>
              <w:pStyle w:val="movimento2"/>
              <w:rPr>
                <w:color w:val="002060"/>
              </w:rPr>
            </w:pPr>
            <w:r w:rsidRPr="00964E61">
              <w:rPr>
                <w:color w:val="002060"/>
              </w:rPr>
              <w:t xml:space="preserve">(BORGOROSSO TOLENTINO) </w:t>
            </w:r>
          </w:p>
        </w:tc>
        <w:tc>
          <w:tcPr>
            <w:tcW w:w="800" w:type="dxa"/>
            <w:tcMar>
              <w:top w:w="20" w:type="dxa"/>
              <w:left w:w="20" w:type="dxa"/>
              <w:bottom w:w="20" w:type="dxa"/>
              <w:right w:w="20" w:type="dxa"/>
            </w:tcMar>
            <w:vAlign w:val="center"/>
          </w:tcPr>
          <w:p w14:paraId="72073075" w14:textId="77777777" w:rsidR="0001543E" w:rsidRPr="00964E61" w:rsidRDefault="0001543E" w:rsidP="00D5115A">
            <w:pPr>
              <w:pStyle w:val="movimento"/>
              <w:rPr>
                <w:color w:val="002060"/>
              </w:rPr>
            </w:pPr>
            <w:r w:rsidRPr="00964E61">
              <w:rPr>
                <w:color w:val="002060"/>
              </w:rPr>
              <w:t> </w:t>
            </w:r>
          </w:p>
        </w:tc>
        <w:tc>
          <w:tcPr>
            <w:tcW w:w="2200" w:type="dxa"/>
            <w:tcMar>
              <w:top w:w="20" w:type="dxa"/>
              <w:left w:w="20" w:type="dxa"/>
              <w:bottom w:w="20" w:type="dxa"/>
              <w:right w:w="20" w:type="dxa"/>
            </w:tcMar>
            <w:vAlign w:val="center"/>
          </w:tcPr>
          <w:p w14:paraId="18DAE767" w14:textId="77777777" w:rsidR="0001543E" w:rsidRPr="00964E61" w:rsidRDefault="0001543E" w:rsidP="00D5115A">
            <w:pPr>
              <w:pStyle w:val="movimento"/>
              <w:rPr>
                <w:color w:val="002060"/>
              </w:rPr>
            </w:pPr>
            <w:r w:rsidRPr="00964E61">
              <w:rPr>
                <w:color w:val="002060"/>
              </w:rPr>
              <w:t>BIONDI NICOLO</w:t>
            </w:r>
          </w:p>
        </w:tc>
        <w:tc>
          <w:tcPr>
            <w:tcW w:w="2200" w:type="dxa"/>
            <w:tcMar>
              <w:top w:w="20" w:type="dxa"/>
              <w:left w:w="20" w:type="dxa"/>
              <w:bottom w:w="20" w:type="dxa"/>
              <w:right w:w="20" w:type="dxa"/>
            </w:tcMar>
            <w:vAlign w:val="center"/>
          </w:tcPr>
          <w:p w14:paraId="20EC074D" w14:textId="77777777" w:rsidR="0001543E" w:rsidRPr="00964E61" w:rsidRDefault="0001543E" w:rsidP="00D5115A">
            <w:pPr>
              <w:pStyle w:val="movimento2"/>
              <w:rPr>
                <w:color w:val="002060"/>
              </w:rPr>
            </w:pPr>
            <w:r w:rsidRPr="00964E61">
              <w:rPr>
                <w:color w:val="002060"/>
              </w:rPr>
              <w:t xml:space="preserve">(CALCIO A 5 CORINALDO) </w:t>
            </w:r>
          </w:p>
        </w:tc>
      </w:tr>
    </w:tbl>
    <w:p w14:paraId="6414204B" w14:textId="77777777" w:rsidR="0001543E" w:rsidRDefault="0001543E" w:rsidP="0001543E">
      <w:pPr>
        <w:pStyle w:val="breakline"/>
        <w:divId w:val="527259509"/>
        <w:rPr>
          <w:color w:val="002060"/>
        </w:rPr>
      </w:pPr>
    </w:p>
    <w:p w14:paraId="7327D73A"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F.to IL GIUDICE SPORTIVO</w:t>
      </w:r>
    </w:p>
    <w:p w14:paraId="5A78C12F" w14:textId="77777777" w:rsidR="0001543E" w:rsidRPr="00695BB5" w:rsidRDefault="0001543E" w:rsidP="0001543E">
      <w:pPr>
        <w:pStyle w:val="Nessunaspaziatura"/>
        <w:divId w:val="527259509"/>
        <w:rPr>
          <w:rFonts w:ascii="Arial" w:hAnsi="Arial" w:cs="Arial"/>
          <w:noProof/>
          <w:color w:val="002060"/>
          <w:lang w:eastAsia="it-IT"/>
        </w:rPr>
      </w:pPr>
      <w:r w:rsidRPr="00695BB5">
        <w:rPr>
          <w:rFonts w:ascii="Arial" w:hAnsi="Arial" w:cs="Arial"/>
          <w:noProof/>
          <w:color w:val="002060"/>
          <w:lang w:eastAsia="it-IT"/>
        </w:rPr>
        <w:t xml:space="preserve"> </w:t>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r>
      <w:r w:rsidRPr="00695BB5">
        <w:rPr>
          <w:rFonts w:ascii="Arial" w:hAnsi="Arial" w:cs="Arial"/>
          <w:noProof/>
          <w:color w:val="002060"/>
          <w:lang w:eastAsia="it-IT"/>
        </w:rPr>
        <w:tab/>
        <w:t xml:space="preserve">   </w:t>
      </w:r>
      <w:r w:rsidRPr="00695BB5">
        <w:rPr>
          <w:rFonts w:ascii="Arial" w:hAnsi="Arial" w:cs="Arial"/>
          <w:noProof/>
          <w:color w:val="002060"/>
          <w:lang w:eastAsia="it-IT"/>
        </w:rPr>
        <w:tab/>
        <w:t xml:space="preserve">       Claudio Romagnoli</w:t>
      </w:r>
    </w:p>
    <w:p w14:paraId="6597FE51" w14:textId="77777777" w:rsidR="0001543E" w:rsidRPr="00964E61" w:rsidRDefault="0001543E" w:rsidP="0001543E">
      <w:pPr>
        <w:pStyle w:val="breakline"/>
        <w:divId w:val="527259509"/>
        <w:rPr>
          <w:color w:val="002060"/>
        </w:rPr>
      </w:pPr>
    </w:p>
    <w:p w14:paraId="130445E4" w14:textId="77777777" w:rsidR="0001543E" w:rsidRPr="00964E61" w:rsidRDefault="0001543E" w:rsidP="0001543E">
      <w:pPr>
        <w:pStyle w:val="TITOLOPRINC"/>
        <w:divId w:val="527259509"/>
        <w:rPr>
          <w:color w:val="002060"/>
        </w:rPr>
      </w:pPr>
      <w:r w:rsidRPr="00964E61">
        <w:rPr>
          <w:color w:val="002060"/>
        </w:rPr>
        <w:t>CLASSIFICA</w:t>
      </w:r>
    </w:p>
    <w:p w14:paraId="25F9F4DA" w14:textId="77777777" w:rsidR="0001543E" w:rsidRPr="00964E61" w:rsidRDefault="0001543E" w:rsidP="0001543E">
      <w:pPr>
        <w:pStyle w:val="breakline"/>
        <w:divId w:val="527259509"/>
        <w:rPr>
          <w:color w:val="002060"/>
        </w:rPr>
      </w:pPr>
    </w:p>
    <w:p w14:paraId="01330B71" w14:textId="77777777" w:rsidR="0001543E" w:rsidRPr="00964E61" w:rsidRDefault="0001543E" w:rsidP="0001543E">
      <w:pPr>
        <w:pStyle w:val="breakline"/>
        <w:divId w:val="527259509"/>
        <w:rPr>
          <w:color w:val="002060"/>
        </w:rPr>
      </w:pPr>
    </w:p>
    <w:p w14:paraId="1E4AA307" w14:textId="77777777" w:rsidR="0001543E" w:rsidRPr="00964E61" w:rsidRDefault="0001543E" w:rsidP="0001543E">
      <w:pPr>
        <w:pStyle w:val="SOTTOTITOLOCAMPIONATO1"/>
        <w:divId w:val="527259509"/>
        <w:rPr>
          <w:color w:val="002060"/>
        </w:rPr>
      </w:pPr>
      <w:r w:rsidRPr="00964E61">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3C3DCCCD"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D072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E75C2E"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C85B70"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8D08D"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156440"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3B97A"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DF4913"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0329E2"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6A7D9F"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621148" w14:textId="77777777" w:rsidR="0001543E" w:rsidRPr="00964E61" w:rsidRDefault="0001543E" w:rsidP="00D5115A">
            <w:pPr>
              <w:pStyle w:val="HEADERTABELLA"/>
              <w:rPr>
                <w:color w:val="002060"/>
              </w:rPr>
            </w:pPr>
            <w:r w:rsidRPr="00964E61">
              <w:rPr>
                <w:color w:val="002060"/>
              </w:rPr>
              <w:t>PE</w:t>
            </w:r>
          </w:p>
        </w:tc>
      </w:tr>
      <w:tr w:rsidR="0001543E" w:rsidRPr="00964E61" w14:paraId="0F5412D0"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E69F8D" w14:textId="77777777" w:rsidR="0001543E" w:rsidRPr="00964E61" w:rsidRDefault="0001543E" w:rsidP="00D5115A">
            <w:pPr>
              <w:pStyle w:val="ROWTABELLA"/>
              <w:rPr>
                <w:color w:val="002060"/>
              </w:rPr>
            </w:pPr>
            <w:r w:rsidRPr="00964E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3BE37" w14:textId="77777777" w:rsidR="0001543E" w:rsidRPr="00964E61" w:rsidRDefault="0001543E" w:rsidP="00D5115A">
            <w:pPr>
              <w:pStyle w:val="ROWTABELLA"/>
              <w:jc w:val="center"/>
              <w:rPr>
                <w:color w:val="002060"/>
              </w:rPr>
            </w:pPr>
            <w:r w:rsidRPr="00964E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4FD3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36B38"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5125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C98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32FB4" w14:textId="77777777" w:rsidR="0001543E" w:rsidRPr="00964E61" w:rsidRDefault="0001543E" w:rsidP="00D5115A">
            <w:pPr>
              <w:pStyle w:val="ROWTABELLA"/>
              <w:jc w:val="center"/>
              <w:rPr>
                <w:color w:val="002060"/>
              </w:rPr>
            </w:pPr>
            <w:r w:rsidRPr="00964E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9F7FD"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CB7874" w14:textId="77777777" w:rsidR="0001543E" w:rsidRPr="00964E61" w:rsidRDefault="0001543E" w:rsidP="00D5115A">
            <w:pPr>
              <w:pStyle w:val="ROWTABELLA"/>
              <w:jc w:val="center"/>
              <w:rPr>
                <w:color w:val="002060"/>
              </w:rPr>
            </w:pPr>
            <w:r w:rsidRPr="00964E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8E84A" w14:textId="77777777" w:rsidR="0001543E" w:rsidRPr="00964E61" w:rsidRDefault="0001543E" w:rsidP="00D5115A">
            <w:pPr>
              <w:pStyle w:val="ROWTABELLA"/>
              <w:jc w:val="center"/>
              <w:rPr>
                <w:color w:val="002060"/>
              </w:rPr>
            </w:pPr>
            <w:r w:rsidRPr="00964E61">
              <w:rPr>
                <w:color w:val="002060"/>
              </w:rPr>
              <w:t>0</w:t>
            </w:r>
          </w:p>
        </w:tc>
      </w:tr>
      <w:tr w:rsidR="0001543E" w:rsidRPr="00964E61" w14:paraId="4C01F6A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26452" w14:textId="77777777" w:rsidR="0001543E" w:rsidRPr="00964E61" w:rsidRDefault="0001543E" w:rsidP="00D5115A">
            <w:pPr>
              <w:pStyle w:val="ROWTABELLA"/>
              <w:rPr>
                <w:color w:val="002060"/>
              </w:rPr>
            </w:pPr>
            <w:r w:rsidRPr="00964E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F5E75"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7589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F5C0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A159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C142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E207E"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15313" w14:textId="77777777" w:rsidR="0001543E" w:rsidRPr="00964E61" w:rsidRDefault="0001543E" w:rsidP="00D5115A">
            <w:pPr>
              <w:pStyle w:val="ROWTABELLA"/>
              <w:jc w:val="center"/>
              <w:rPr>
                <w:color w:val="002060"/>
              </w:rPr>
            </w:pPr>
            <w:r w:rsidRPr="00964E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CB67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03C9D" w14:textId="77777777" w:rsidR="0001543E" w:rsidRPr="00964E61" w:rsidRDefault="0001543E" w:rsidP="00D5115A">
            <w:pPr>
              <w:pStyle w:val="ROWTABELLA"/>
              <w:jc w:val="center"/>
              <w:rPr>
                <w:color w:val="002060"/>
              </w:rPr>
            </w:pPr>
            <w:r w:rsidRPr="00964E61">
              <w:rPr>
                <w:color w:val="002060"/>
              </w:rPr>
              <w:t>0</w:t>
            </w:r>
          </w:p>
        </w:tc>
      </w:tr>
      <w:tr w:rsidR="0001543E" w:rsidRPr="00964E61" w14:paraId="573F556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5F3CAF" w14:textId="77777777" w:rsidR="0001543E" w:rsidRPr="00964E61" w:rsidRDefault="0001543E" w:rsidP="00D5115A">
            <w:pPr>
              <w:pStyle w:val="ROWTABELLA"/>
              <w:rPr>
                <w:color w:val="002060"/>
              </w:rPr>
            </w:pPr>
            <w:r w:rsidRPr="00964E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7AFE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4492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8116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1406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0F6BA"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61DB4" w14:textId="77777777" w:rsidR="0001543E" w:rsidRPr="00964E61" w:rsidRDefault="0001543E" w:rsidP="00D5115A">
            <w:pPr>
              <w:pStyle w:val="ROWTABELLA"/>
              <w:jc w:val="center"/>
              <w:rPr>
                <w:color w:val="002060"/>
              </w:rPr>
            </w:pPr>
            <w:r w:rsidRPr="00964E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E5DF4"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73221"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B09B0" w14:textId="77777777" w:rsidR="0001543E" w:rsidRPr="00964E61" w:rsidRDefault="0001543E" w:rsidP="00D5115A">
            <w:pPr>
              <w:pStyle w:val="ROWTABELLA"/>
              <w:jc w:val="center"/>
              <w:rPr>
                <w:color w:val="002060"/>
              </w:rPr>
            </w:pPr>
            <w:r w:rsidRPr="00964E61">
              <w:rPr>
                <w:color w:val="002060"/>
              </w:rPr>
              <w:t>0</w:t>
            </w:r>
          </w:p>
        </w:tc>
      </w:tr>
      <w:tr w:rsidR="0001543E" w:rsidRPr="00964E61" w14:paraId="0653F7B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BCB15B" w14:textId="77777777" w:rsidR="0001543E" w:rsidRPr="00964E61" w:rsidRDefault="0001543E" w:rsidP="00D5115A">
            <w:pPr>
              <w:pStyle w:val="ROWTABELLA"/>
              <w:rPr>
                <w:color w:val="002060"/>
              </w:rPr>
            </w:pPr>
            <w:r w:rsidRPr="00964E61">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CAE7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E3D8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C7C7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032E1"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CC46B"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82AA5"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8B364" w14:textId="77777777" w:rsidR="0001543E" w:rsidRPr="00964E61" w:rsidRDefault="0001543E" w:rsidP="00D5115A">
            <w:pPr>
              <w:pStyle w:val="ROWTABELLA"/>
              <w:jc w:val="center"/>
              <w:rPr>
                <w:color w:val="002060"/>
              </w:rPr>
            </w:pPr>
            <w:r w:rsidRPr="00964E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6C6B0"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14A15" w14:textId="77777777" w:rsidR="0001543E" w:rsidRPr="00964E61" w:rsidRDefault="0001543E" w:rsidP="00D5115A">
            <w:pPr>
              <w:pStyle w:val="ROWTABELLA"/>
              <w:jc w:val="center"/>
              <w:rPr>
                <w:color w:val="002060"/>
              </w:rPr>
            </w:pPr>
            <w:r w:rsidRPr="00964E61">
              <w:rPr>
                <w:color w:val="002060"/>
              </w:rPr>
              <w:t>0</w:t>
            </w:r>
          </w:p>
        </w:tc>
      </w:tr>
      <w:tr w:rsidR="0001543E" w:rsidRPr="00964E61" w14:paraId="3B08B92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5343DB" w14:textId="77777777" w:rsidR="0001543E" w:rsidRPr="00964E61" w:rsidRDefault="0001543E" w:rsidP="00D5115A">
            <w:pPr>
              <w:pStyle w:val="ROWTABELLA"/>
              <w:rPr>
                <w:color w:val="002060"/>
              </w:rPr>
            </w:pPr>
            <w:r w:rsidRPr="00964E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F059F"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76F2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0864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B705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07AD6"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55269"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76AEC" w14:textId="77777777" w:rsidR="0001543E" w:rsidRPr="00964E61" w:rsidRDefault="0001543E" w:rsidP="00D5115A">
            <w:pPr>
              <w:pStyle w:val="ROWTABELLA"/>
              <w:jc w:val="center"/>
              <w:rPr>
                <w:color w:val="002060"/>
              </w:rPr>
            </w:pPr>
            <w:r w:rsidRPr="00964E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DC55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859C6" w14:textId="77777777" w:rsidR="0001543E" w:rsidRPr="00964E61" w:rsidRDefault="0001543E" w:rsidP="00D5115A">
            <w:pPr>
              <w:pStyle w:val="ROWTABELLA"/>
              <w:jc w:val="center"/>
              <w:rPr>
                <w:color w:val="002060"/>
              </w:rPr>
            </w:pPr>
            <w:r w:rsidRPr="00964E61">
              <w:rPr>
                <w:color w:val="002060"/>
              </w:rPr>
              <w:t>0</w:t>
            </w:r>
          </w:p>
        </w:tc>
      </w:tr>
      <w:tr w:rsidR="0001543E" w:rsidRPr="00964E61" w14:paraId="25172447"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B2E34E" w14:textId="77777777" w:rsidR="0001543E" w:rsidRPr="00964E61" w:rsidRDefault="0001543E" w:rsidP="00D5115A">
            <w:pPr>
              <w:pStyle w:val="ROWTABELLA"/>
              <w:rPr>
                <w:color w:val="002060"/>
              </w:rPr>
            </w:pPr>
            <w:r w:rsidRPr="00964E6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709A4"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9BE6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A6FD9"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1D06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47035"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17FF7"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6F0FD" w14:textId="77777777" w:rsidR="0001543E" w:rsidRPr="00964E61" w:rsidRDefault="0001543E" w:rsidP="00D5115A">
            <w:pPr>
              <w:pStyle w:val="ROWTABELLA"/>
              <w:jc w:val="center"/>
              <w:rPr>
                <w:color w:val="002060"/>
              </w:rPr>
            </w:pPr>
            <w:r w:rsidRPr="00964E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7CD9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7C03F" w14:textId="77777777" w:rsidR="0001543E" w:rsidRPr="00964E61" w:rsidRDefault="0001543E" w:rsidP="00D5115A">
            <w:pPr>
              <w:pStyle w:val="ROWTABELLA"/>
              <w:jc w:val="center"/>
              <w:rPr>
                <w:color w:val="002060"/>
              </w:rPr>
            </w:pPr>
            <w:r w:rsidRPr="00964E61">
              <w:rPr>
                <w:color w:val="002060"/>
              </w:rPr>
              <w:t>0</w:t>
            </w:r>
          </w:p>
        </w:tc>
      </w:tr>
      <w:tr w:rsidR="0001543E" w:rsidRPr="00964E61" w14:paraId="3075CC6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D78725" w14:textId="77777777" w:rsidR="0001543E" w:rsidRPr="00964E61" w:rsidRDefault="0001543E" w:rsidP="00D5115A">
            <w:pPr>
              <w:pStyle w:val="ROWTABELLA"/>
              <w:rPr>
                <w:color w:val="002060"/>
              </w:rPr>
            </w:pPr>
            <w:r w:rsidRPr="00964E6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857A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6966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3C77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77A2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692F9"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11BA5"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E63D4" w14:textId="77777777" w:rsidR="0001543E" w:rsidRPr="00964E61" w:rsidRDefault="0001543E" w:rsidP="00D5115A">
            <w:pPr>
              <w:pStyle w:val="ROWTABELLA"/>
              <w:jc w:val="center"/>
              <w:rPr>
                <w:color w:val="002060"/>
              </w:rPr>
            </w:pPr>
            <w:r w:rsidRPr="00964E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8A284" w14:textId="77777777" w:rsidR="0001543E" w:rsidRPr="00964E61" w:rsidRDefault="0001543E" w:rsidP="00D5115A">
            <w:pPr>
              <w:pStyle w:val="ROWTABELLA"/>
              <w:jc w:val="center"/>
              <w:rPr>
                <w:color w:val="002060"/>
              </w:rPr>
            </w:pPr>
            <w:r w:rsidRPr="00964E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8E5F" w14:textId="77777777" w:rsidR="0001543E" w:rsidRPr="00964E61" w:rsidRDefault="0001543E" w:rsidP="00D5115A">
            <w:pPr>
              <w:pStyle w:val="ROWTABELLA"/>
              <w:jc w:val="center"/>
              <w:rPr>
                <w:color w:val="002060"/>
              </w:rPr>
            </w:pPr>
            <w:r w:rsidRPr="00964E61">
              <w:rPr>
                <w:color w:val="002060"/>
              </w:rPr>
              <w:t>0</w:t>
            </w:r>
          </w:p>
        </w:tc>
      </w:tr>
    </w:tbl>
    <w:p w14:paraId="32301317" w14:textId="77777777" w:rsidR="0001543E" w:rsidRPr="00964E61" w:rsidRDefault="0001543E" w:rsidP="0001543E">
      <w:pPr>
        <w:pStyle w:val="breakline"/>
        <w:divId w:val="527259509"/>
        <w:rPr>
          <w:color w:val="002060"/>
        </w:rPr>
      </w:pPr>
    </w:p>
    <w:p w14:paraId="79593A9C" w14:textId="77777777" w:rsidR="0001543E" w:rsidRPr="00964E61" w:rsidRDefault="0001543E" w:rsidP="0001543E">
      <w:pPr>
        <w:pStyle w:val="breakline"/>
        <w:divId w:val="527259509"/>
        <w:rPr>
          <w:color w:val="002060"/>
        </w:rPr>
      </w:pPr>
    </w:p>
    <w:p w14:paraId="6F2A6A08" w14:textId="77777777" w:rsidR="0001543E" w:rsidRPr="00964E61" w:rsidRDefault="0001543E" w:rsidP="0001543E">
      <w:pPr>
        <w:pStyle w:val="SOTTOTITOLOCAMPIONATO1"/>
        <w:divId w:val="527259509"/>
        <w:rPr>
          <w:color w:val="002060"/>
        </w:rPr>
      </w:pPr>
      <w:r w:rsidRPr="00964E61">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CA437D9"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329C62"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62F99"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CCBCF"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A3AC20"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F1EFF"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24C82C"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007EB"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C843C"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9BEAB"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4B443" w14:textId="77777777" w:rsidR="0001543E" w:rsidRPr="00964E61" w:rsidRDefault="0001543E" w:rsidP="00D5115A">
            <w:pPr>
              <w:pStyle w:val="HEADERTABELLA"/>
              <w:rPr>
                <w:color w:val="002060"/>
              </w:rPr>
            </w:pPr>
            <w:r w:rsidRPr="00964E61">
              <w:rPr>
                <w:color w:val="002060"/>
              </w:rPr>
              <w:t>PE</w:t>
            </w:r>
          </w:p>
        </w:tc>
      </w:tr>
      <w:tr w:rsidR="0001543E" w:rsidRPr="00964E61" w14:paraId="5600E434"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FF3A94" w14:textId="77777777" w:rsidR="0001543E" w:rsidRPr="00964E61" w:rsidRDefault="0001543E" w:rsidP="00D5115A">
            <w:pPr>
              <w:pStyle w:val="ROWTABELLA"/>
              <w:rPr>
                <w:color w:val="002060"/>
              </w:rPr>
            </w:pPr>
            <w:r w:rsidRPr="00964E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702D5"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4484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657CF"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395F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DD31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70A05" w14:textId="77777777" w:rsidR="0001543E" w:rsidRPr="00964E61" w:rsidRDefault="0001543E" w:rsidP="00D5115A">
            <w:pPr>
              <w:pStyle w:val="ROWTABELLA"/>
              <w:jc w:val="center"/>
              <w:rPr>
                <w:color w:val="002060"/>
              </w:rPr>
            </w:pPr>
            <w:r w:rsidRPr="00964E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8294D"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52D63"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B1490" w14:textId="77777777" w:rsidR="0001543E" w:rsidRPr="00964E61" w:rsidRDefault="0001543E" w:rsidP="00D5115A">
            <w:pPr>
              <w:pStyle w:val="ROWTABELLA"/>
              <w:jc w:val="center"/>
              <w:rPr>
                <w:color w:val="002060"/>
              </w:rPr>
            </w:pPr>
            <w:r w:rsidRPr="00964E61">
              <w:rPr>
                <w:color w:val="002060"/>
              </w:rPr>
              <w:t>0</w:t>
            </w:r>
          </w:p>
        </w:tc>
      </w:tr>
      <w:tr w:rsidR="0001543E" w:rsidRPr="00964E61" w14:paraId="4B439F6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3F7D86" w14:textId="77777777" w:rsidR="0001543E" w:rsidRPr="00964E61" w:rsidRDefault="0001543E" w:rsidP="00D5115A">
            <w:pPr>
              <w:pStyle w:val="ROWTABELLA"/>
              <w:rPr>
                <w:color w:val="002060"/>
              </w:rPr>
            </w:pPr>
            <w:r w:rsidRPr="00964E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F6754"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BDFDA"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77BF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BC7C3"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B689E"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5B00"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4F488"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5BD9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9F9F" w14:textId="77777777" w:rsidR="0001543E" w:rsidRPr="00964E61" w:rsidRDefault="0001543E" w:rsidP="00D5115A">
            <w:pPr>
              <w:pStyle w:val="ROWTABELLA"/>
              <w:jc w:val="center"/>
              <w:rPr>
                <w:color w:val="002060"/>
              </w:rPr>
            </w:pPr>
            <w:r w:rsidRPr="00964E61">
              <w:rPr>
                <w:color w:val="002060"/>
              </w:rPr>
              <w:t>0</w:t>
            </w:r>
          </w:p>
        </w:tc>
      </w:tr>
      <w:tr w:rsidR="0001543E" w:rsidRPr="00964E61" w14:paraId="0659276D"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4824C9" w14:textId="77777777" w:rsidR="0001543E" w:rsidRPr="00964E61" w:rsidRDefault="0001543E" w:rsidP="00D5115A">
            <w:pPr>
              <w:pStyle w:val="ROWTABELLA"/>
              <w:rPr>
                <w:color w:val="002060"/>
              </w:rPr>
            </w:pPr>
            <w:r w:rsidRPr="00964E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82D73"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48D7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4BFD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157C0"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0521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B1BEC"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AEA1B"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3B83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F0ED6" w14:textId="77777777" w:rsidR="0001543E" w:rsidRPr="00964E61" w:rsidRDefault="0001543E" w:rsidP="00D5115A">
            <w:pPr>
              <w:pStyle w:val="ROWTABELLA"/>
              <w:jc w:val="center"/>
              <w:rPr>
                <w:color w:val="002060"/>
              </w:rPr>
            </w:pPr>
            <w:r w:rsidRPr="00964E61">
              <w:rPr>
                <w:color w:val="002060"/>
              </w:rPr>
              <w:t>0</w:t>
            </w:r>
          </w:p>
        </w:tc>
      </w:tr>
      <w:tr w:rsidR="0001543E" w:rsidRPr="00964E61" w14:paraId="2156C65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4A217E" w14:textId="77777777" w:rsidR="0001543E" w:rsidRPr="00964E61" w:rsidRDefault="0001543E" w:rsidP="00D5115A">
            <w:pPr>
              <w:pStyle w:val="ROWTABELLA"/>
              <w:rPr>
                <w:color w:val="002060"/>
              </w:rPr>
            </w:pPr>
            <w:r w:rsidRPr="00964E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AEA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FE1E8"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A65B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BD3B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54DCB"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667C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8CB1C"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4CE62"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AE5DF2" w14:textId="77777777" w:rsidR="0001543E" w:rsidRPr="00964E61" w:rsidRDefault="0001543E" w:rsidP="00D5115A">
            <w:pPr>
              <w:pStyle w:val="ROWTABELLA"/>
              <w:jc w:val="center"/>
              <w:rPr>
                <w:color w:val="002060"/>
              </w:rPr>
            </w:pPr>
            <w:r w:rsidRPr="00964E61">
              <w:rPr>
                <w:color w:val="002060"/>
              </w:rPr>
              <w:t>0</w:t>
            </w:r>
          </w:p>
        </w:tc>
      </w:tr>
      <w:tr w:rsidR="0001543E" w:rsidRPr="00964E61" w14:paraId="1B2DA5DF"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02A3C9" w14:textId="77777777" w:rsidR="0001543E" w:rsidRPr="00964E61" w:rsidRDefault="0001543E" w:rsidP="00D5115A">
            <w:pPr>
              <w:pStyle w:val="ROWTABELLA"/>
              <w:rPr>
                <w:color w:val="002060"/>
              </w:rPr>
            </w:pPr>
            <w:r w:rsidRPr="00964E61">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1CC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5DD93"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2127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C273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85E38"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32E89"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D0D59" w14:textId="77777777" w:rsidR="0001543E" w:rsidRPr="00964E61" w:rsidRDefault="0001543E" w:rsidP="00D5115A">
            <w:pPr>
              <w:pStyle w:val="ROWTABELLA"/>
              <w:jc w:val="center"/>
              <w:rPr>
                <w:color w:val="002060"/>
              </w:rPr>
            </w:pPr>
            <w:r w:rsidRPr="00964E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5BF0F" w14:textId="77777777" w:rsidR="0001543E" w:rsidRPr="00964E61" w:rsidRDefault="0001543E" w:rsidP="00D5115A">
            <w:pPr>
              <w:pStyle w:val="ROWTABELLA"/>
              <w:jc w:val="center"/>
              <w:rPr>
                <w:color w:val="002060"/>
              </w:rPr>
            </w:pPr>
            <w:r w:rsidRPr="00964E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F9757" w14:textId="77777777" w:rsidR="0001543E" w:rsidRPr="00964E61" w:rsidRDefault="0001543E" w:rsidP="00D5115A">
            <w:pPr>
              <w:pStyle w:val="ROWTABELLA"/>
              <w:jc w:val="center"/>
              <w:rPr>
                <w:color w:val="002060"/>
              </w:rPr>
            </w:pPr>
            <w:r w:rsidRPr="00964E61">
              <w:rPr>
                <w:color w:val="002060"/>
              </w:rPr>
              <w:t>0</w:t>
            </w:r>
          </w:p>
        </w:tc>
      </w:tr>
      <w:tr w:rsidR="0001543E" w:rsidRPr="00964E61" w14:paraId="6438D1CA"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411781" w14:textId="77777777" w:rsidR="0001543E" w:rsidRPr="00964E61" w:rsidRDefault="0001543E" w:rsidP="00D5115A">
            <w:pPr>
              <w:pStyle w:val="ROWTABELLA"/>
              <w:rPr>
                <w:color w:val="002060"/>
              </w:rPr>
            </w:pPr>
            <w:proofErr w:type="spellStart"/>
            <w:r w:rsidRPr="00964E61">
              <w:rPr>
                <w:color w:val="002060"/>
              </w:rPr>
              <w:t>sq.B</w:t>
            </w:r>
            <w:proofErr w:type="spellEnd"/>
            <w:r w:rsidRPr="00964E61">
              <w:rPr>
                <w:color w:val="002060"/>
              </w:rPr>
              <w:t xml:space="preserve"> CALCIO A 5 CORINALDO </w:t>
            </w:r>
            <w:proofErr w:type="spellStart"/>
            <w:r w:rsidRPr="00964E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F923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A4152"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8B6B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7433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B0ED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62BB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8203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E8A6D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4DC8" w14:textId="77777777" w:rsidR="0001543E" w:rsidRPr="00964E61" w:rsidRDefault="0001543E" w:rsidP="00D5115A">
            <w:pPr>
              <w:pStyle w:val="ROWTABELLA"/>
              <w:jc w:val="center"/>
              <w:rPr>
                <w:color w:val="002060"/>
              </w:rPr>
            </w:pPr>
            <w:r w:rsidRPr="00964E61">
              <w:rPr>
                <w:color w:val="002060"/>
              </w:rPr>
              <w:t>0</w:t>
            </w:r>
          </w:p>
        </w:tc>
      </w:tr>
      <w:tr w:rsidR="0001543E" w:rsidRPr="00964E61" w14:paraId="1595BB3C"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D50DF1" w14:textId="77777777" w:rsidR="0001543E" w:rsidRPr="00B9665F" w:rsidRDefault="0001543E" w:rsidP="00D5115A">
            <w:pPr>
              <w:pStyle w:val="ROWTABELLA"/>
              <w:rPr>
                <w:color w:val="002060"/>
                <w:lang w:val="en-US"/>
              </w:rPr>
            </w:pPr>
            <w:r w:rsidRPr="00B9665F">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D56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BBE2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BC155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ADB8F"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5BE9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D5ED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BB8C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D0C0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4336D" w14:textId="77777777" w:rsidR="0001543E" w:rsidRPr="00964E61" w:rsidRDefault="0001543E" w:rsidP="00D5115A">
            <w:pPr>
              <w:pStyle w:val="ROWTABELLA"/>
              <w:jc w:val="center"/>
              <w:rPr>
                <w:color w:val="002060"/>
              </w:rPr>
            </w:pPr>
            <w:r w:rsidRPr="00964E61">
              <w:rPr>
                <w:color w:val="002060"/>
              </w:rPr>
              <w:t>0</w:t>
            </w:r>
          </w:p>
        </w:tc>
      </w:tr>
    </w:tbl>
    <w:p w14:paraId="2C3CB016" w14:textId="77777777" w:rsidR="0001543E" w:rsidRPr="00964E61" w:rsidRDefault="0001543E" w:rsidP="0001543E">
      <w:pPr>
        <w:pStyle w:val="breakline"/>
        <w:divId w:val="527259509"/>
        <w:rPr>
          <w:color w:val="002060"/>
        </w:rPr>
      </w:pPr>
    </w:p>
    <w:p w14:paraId="2F3BF3D1" w14:textId="77777777" w:rsidR="0001543E" w:rsidRPr="00964E61" w:rsidRDefault="0001543E" w:rsidP="0001543E">
      <w:pPr>
        <w:pStyle w:val="breakline"/>
        <w:divId w:val="527259509"/>
        <w:rPr>
          <w:color w:val="002060"/>
        </w:rPr>
      </w:pPr>
    </w:p>
    <w:p w14:paraId="2A0558C4" w14:textId="77777777" w:rsidR="0001543E" w:rsidRPr="00964E61" w:rsidRDefault="0001543E" w:rsidP="0001543E">
      <w:pPr>
        <w:pStyle w:val="SOTTOTITOLOCAMPIONATO1"/>
        <w:divId w:val="527259509"/>
        <w:rPr>
          <w:color w:val="002060"/>
        </w:rPr>
      </w:pPr>
      <w:r w:rsidRPr="00964E61">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1543E" w:rsidRPr="00964E61" w14:paraId="2A0334F6" w14:textId="77777777" w:rsidTr="0001543E">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B27C1" w14:textId="77777777" w:rsidR="0001543E" w:rsidRPr="00964E61" w:rsidRDefault="0001543E" w:rsidP="00D5115A">
            <w:pPr>
              <w:pStyle w:val="HEADERTABELLA"/>
              <w:rPr>
                <w:color w:val="002060"/>
              </w:rPr>
            </w:pPr>
            <w:r w:rsidRPr="00964E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0D4B4" w14:textId="77777777" w:rsidR="0001543E" w:rsidRPr="00964E61" w:rsidRDefault="0001543E" w:rsidP="00D5115A">
            <w:pPr>
              <w:pStyle w:val="HEADERTABELLA"/>
              <w:rPr>
                <w:color w:val="002060"/>
              </w:rPr>
            </w:pPr>
            <w:r w:rsidRPr="00964E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0CE312" w14:textId="77777777" w:rsidR="0001543E" w:rsidRPr="00964E61" w:rsidRDefault="0001543E" w:rsidP="00D5115A">
            <w:pPr>
              <w:pStyle w:val="HEADERTABELLA"/>
              <w:rPr>
                <w:color w:val="002060"/>
              </w:rPr>
            </w:pPr>
            <w:r w:rsidRPr="00964E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FEFAC" w14:textId="77777777" w:rsidR="0001543E" w:rsidRPr="00964E61" w:rsidRDefault="0001543E" w:rsidP="00D5115A">
            <w:pPr>
              <w:pStyle w:val="HEADERTABELLA"/>
              <w:rPr>
                <w:color w:val="002060"/>
              </w:rPr>
            </w:pPr>
            <w:r w:rsidRPr="00964E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4A73EC" w14:textId="77777777" w:rsidR="0001543E" w:rsidRPr="00964E61" w:rsidRDefault="0001543E" w:rsidP="00D5115A">
            <w:pPr>
              <w:pStyle w:val="HEADERTABELLA"/>
              <w:rPr>
                <w:color w:val="002060"/>
              </w:rPr>
            </w:pPr>
            <w:r w:rsidRPr="00964E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4E07CA" w14:textId="77777777" w:rsidR="0001543E" w:rsidRPr="00964E61" w:rsidRDefault="0001543E" w:rsidP="00D5115A">
            <w:pPr>
              <w:pStyle w:val="HEADERTABELLA"/>
              <w:rPr>
                <w:color w:val="002060"/>
              </w:rPr>
            </w:pPr>
            <w:r w:rsidRPr="00964E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8DAF2C" w14:textId="77777777" w:rsidR="0001543E" w:rsidRPr="00964E61" w:rsidRDefault="0001543E" w:rsidP="00D5115A">
            <w:pPr>
              <w:pStyle w:val="HEADERTABELLA"/>
              <w:rPr>
                <w:color w:val="002060"/>
              </w:rPr>
            </w:pPr>
            <w:r w:rsidRPr="00964E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5D5D9" w14:textId="77777777" w:rsidR="0001543E" w:rsidRPr="00964E61" w:rsidRDefault="0001543E" w:rsidP="00D5115A">
            <w:pPr>
              <w:pStyle w:val="HEADERTABELLA"/>
              <w:rPr>
                <w:color w:val="002060"/>
              </w:rPr>
            </w:pPr>
            <w:r w:rsidRPr="00964E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699569" w14:textId="77777777" w:rsidR="0001543E" w:rsidRPr="00964E61" w:rsidRDefault="0001543E" w:rsidP="00D5115A">
            <w:pPr>
              <w:pStyle w:val="HEADERTABELLA"/>
              <w:rPr>
                <w:color w:val="002060"/>
              </w:rPr>
            </w:pPr>
            <w:r w:rsidRPr="00964E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5DB19" w14:textId="77777777" w:rsidR="0001543E" w:rsidRPr="00964E61" w:rsidRDefault="0001543E" w:rsidP="00D5115A">
            <w:pPr>
              <w:pStyle w:val="HEADERTABELLA"/>
              <w:rPr>
                <w:color w:val="002060"/>
              </w:rPr>
            </w:pPr>
            <w:r w:rsidRPr="00964E61">
              <w:rPr>
                <w:color w:val="002060"/>
              </w:rPr>
              <w:t>PE</w:t>
            </w:r>
          </w:p>
        </w:tc>
      </w:tr>
      <w:tr w:rsidR="0001543E" w:rsidRPr="00964E61" w14:paraId="1A377B83" w14:textId="77777777" w:rsidTr="0001543E">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1383E7" w14:textId="77777777" w:rsidR="0001543E" w:rsidRPr="00964E61" w:rsidRDefault="0001543E" w:rsidP="00D5115A">
            <w:pPr>
              <w:pStyle w:val="ROWTABELLA"/>
              <w:rPr>
                <w:color w:val="002060"/>
              </w:rPr>
            </w:pPr>
            <w:r w:rsidRPr="00964E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81A24"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FE67D"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A3CBA"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873F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51CF3"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470CB" w14:textId="77777777" w:rsidR="0001543E" w:rsidRPr="00964E61" w:rsidRDefault="0001543E" w:rsidP="00D5115A">
            <w:pPr>
              <w:pStyle w:val="ROWTABELLA"/>
              <w:jc w:val="center"/>
              <w:rPr>
                <w:color w:val="002060"/>
              </w:rPr>
            </w:pPr>
            <w:r w:rsidRPr="00964E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7DF69"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27372" w14:textId="77777777" w:rsidR="0001543E" w:rsidRPr="00964E61" w:rsidRDefault="0001543E" w:rsidP="00D5115A">
            <w:pPr>
              <w:pStyle w:val="ROWTABELLA"/>
              <w:jc w:val="center"/>
              <w:rPr>
                <w:color w:val="002060"/>
              </w:rPr>
            </w:pPr>
            <w:r w:rsidRPr="00964E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3AE03" w14:textId="77777777" w:rsidR="0001543E" w:rsidRPr="00964E61" w:rsidRDefault="0001543E" w:rsidP="00D5115A">
            <w:pPr>
              <w:pStyle w:val="ROWTABELLA"/>
              <w:jc w:val="center"/>
              <w:rPr>
                <w:color w:val="002060"/>
              </w:rPr>
            </w:pPr>
            <w:r w:rsidRPr="00964E61">
              <w:rPr>
                <w:color w:val="002060"/>
              </w:rPr>
              <w:t>0</w:t>
            </w:r>
          </w:p>
        </w:tc>
      </w:tr>
      <w:tr w:rsidR="0001543E" w:rsidRPr="00964E61" w14:paraId="3678939E"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8A22EF" w14:textId="77777777" w:rsidR="0001543E" w:rsidRPr="00964E61" w:rsidRDefault="0001543E" w:rsidP="00D5115A">
            <w:pPr>
              <w:pStyle w:val="ROWTABELLA"/>
              <w:rPr>
                <w:color w:val="002060"/>
              </w:rPr>
            </w:pPr>
            <w:r w:rsidRPr="00964E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B1C9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3B62E"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0AB78"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F139B"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FF93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7F5D7"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F0A8D"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4AE12"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6C320" w14:textId="77777777" w:rsidR="0001543E" w:rsidRPr="00964E61" w:rsidRDefault="0001543E" w:rsidP="00D5115A">
            <w:pPr>
              <w:pStyle w:val="ROWTABELLA"/>
              <w:jc w:val="center"/>
              <w:rPr>
                <w:color w:val="002060"/>
              </w:rPr>
            </w:pPr>
            <w:r w:rsidRPr="00964E61">
              <w:rPr>
                <w:color w:val="002060"/>
              </w:rPr>
              <w:t>0</w:t>
            </w:r>
          </w:p>
        </w:tc>
      </w:tr>
      <w:tr w:rsidR="0001543E" w:rsidRPr="00964E61" w14:paraId="651C5B44"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C3EAF1" w14:textId="77777777" w:rsidR="0001543E" w:rsidRPr="00964E61" w:rsidRDefault="0001543E" w:rsidP="00D5115A">
            <w:pPr>
              <w:pStyle w:val="ROWTABELLA"/>
              <w:rPr>
                <w:color w:val="002060"/>
              </w:rPr>
            </w:pPr>
            <w:r w:rsidRPr="00964E61">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8F185"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67095"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9C1E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F5542"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6CF97"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6D58E"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B929B" w14:textId="77777777" w:rsidR="0001543E" w:rsidRPr="00964E61" w:rsidRDefault="0001543E" w:rsidP="00D5115A">
            <w:pPr>
              <w:pStyle w:val="ROWTABELLA"/>
              <w:jc w:val="center"/>
              <w:rPr>
                <w:color w:val="002060"/>
              </w:rPr>
            </w:pPr>
            <w:r w:rsidRPr="00964E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44556"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4C5FD" w14:textId="77777777" w:rsidR="0001543E" w:rsidRPr="00964E61" w:rsidRDefault="0001543E" w:rsidP="00D5115A">
            <w:pPr>
              <w:pStyle w:val="ROWTABELLA"/>
              <w:jc w:val="center"/>
              <w:rPr>
                <w:color w:val="002060"/>
              </w:rPr>
            </w:pPr>
            <w:r w:rsidRPr="00964E61">
              <w:rPr>
                <w:color w:val="002060"/>
              </w:rPr>
              <w:t>0</w:t>
            </w:r>
          </w:p>
        </w:tc>
      </w:tr>
      <w:tr w:rsidR="0001543E" w:rsidRPr="00964E61" w14:paraId="67D38636"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6302D" w14:textId="77777777" w:rsidR="0001543E" w:rsidRPr="00964E61" w:rsidRDefault="0001543E" w:rsidP="00D5115A">
            <w:pPr>
              <w:pStyle w:val="ROWTABELLA"/>
              <w:rPr>
                <w:color w:val="002060"/>
              </w:rPr>
            </w:pPr>
            <w:r w:rsidRPr="00964E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2D41D"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024FD"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7F08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427C4"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65C2C" w14:textId="77777777" w:rsidR="0001543E" w:rsidRPr="00964E61" w:rsidRDefault="0001543E" w:rsidP="00D5115A">
            <w:pPr>
              <w:pStyle w:val="ROWTABELLA"/>
              <w:jc w:val="center"/>
              <w:rPr>
                <w:color w:val="002060"/>
              </w:rPr>
            </w:pPr>
            <w:r w:rsidRPr="00964E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AF93F"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48CA10" w14:textId="77777777" w:rsidR="0001543E" w:rsidRPr="00964E61" w:rsidRDefault="0001543E" w:rsidP="00D5115A">
            <w:pPr>
              <w:pStyle w:val="ROWTABELLA"/>
              <w:jc w:val="center"/>
              <w:rPr>
                <w:color w:val="002060"/>
              </w:rPr>
            </w:pPr>
            <w:r w:rsidRPr="00964E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7CC266"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A7CD4" w14:textId="77777777" w:rsidR="0001543E" w:rsidRPr="00964E61" w:rsidRDefault="0001543E" w:rsidP="00D5115A">
            <w:pPr>
              <w:pStyle w:val="ROWTABELLA"/>
              <w:jc w:val="center"/>
              <w:rPr>
                <w:color w:val="002060"/>
              </w:rPr>
            </w:pPr>
            <w:r w:rsidRPr="00964E61">
              <w:rPr>
                <w:color w:val="002060"/>
              </w:rPr>
              <w:t>0</w:t>
            </w:r>
          </w:p>
        </w:tc>
      </w:tr>
      <w:tr w:rsidR="0001543E" w:rsidRPr="00964E61" w14:paraId="2A6AD210"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D0C479" w14:textId="77777777" w:rsidR="0001543E" w:rsidRPr="00964E61" w:rsidRDefault="0001543E" w:rsidP="00D5115A">
            <w:pPr>
              <w:pStyle w:val="ROWTABELLA"/>
              <w:rPr>
                <w:color w:val="002060"/>
              </w:rPr>
            </w:pPr>
            <w:r w:rsidRPr="00964E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E1D4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676BB"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5850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4E2880"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49C1A" w14:textId="77777777" w:rsidR="0001543E" w:rsidRPr="00964E61" w:rsidRDefault="0001543E" w:rsidP="00D5115A">
            <w:pPr>
              <w:pStyle w:val="ROWTABELLA"/>
              <w:jc w:val="center"/>
              <w:rPr>
                <w:color w:val="002060"/>
              </w:rPr>
            </w:pPr>
            <w:r w:rsidRPr="00964E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576F9" w14:textId="77777777" w:rsidR="0001543E" w:rsidRPr="00964E61" w:rsidRDefault="0001543E" w:rsidP="00D5115A">
            <w:pPr>
              <w:pStyle w:val="ROWTABELLA"/>
              <w:jc w:val="center"/>
              <w:rPr>
                <w:color w:val="002060"/>
              </w:rPr>
            </w:pPr>
            <w:r w:rsidRPr="00964E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20D18" w14:textId="77777777" w:rsidR="0001543E" w:rsidRPr="00964E61" w:rsidRDefault="0001543E" w:rsidP="00D5115A">
            <w:pPr>
              <w:pStyle w:val="ROWTABELLA"/>
              <w:jc w:val="center"/>
              <w:rPr>
                <w:color w:val="002060"/>
              </w:rPr>
            </w:pPr>
            <w:r w:rsidRPr="00964E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D1501" w14:textId="77777777" w:rsidR="0001543E" w:rsidRPr="00964E61" w:rsidRDefault="0001543E" w:rsidP="00D5115A">
            <w:pPr>
              <w:pStyle w:val="ROWTABELLA"/>
              <w:jc w:val="center"/>
              <w:rPr>
                <w:color w:val="002060"/>
              </w:rPr>
            </w:pPr>
            <w:r w:rsidRPr="00964E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BA58C" w14:textId="77777777" w:rsidR="0001543E" w:rsidRPr="00964E61" w:rsidRDefault="0001543E" w:rsidP="00D5115A">
            <w:pPr>
              <w:pStyle w:val="ROWTABELLA"/>
              <w:jc w:val="center"/>
              <w:rPr>
                <w:color w:val="002060"/>
              </w:rPr>
            </w:pPr>
            <w:r w:rsidRPr="00964E61">
              <w:rPr>
                <w:color w:val="002060"/>
              </w:rPr>
              <w:t>0</w:t>
            </w:r>
          </w:p>
        </w:tc>
      </w:tr>
      <w:tr w:rsidR="0001543E" w:rsidRPr="00964E61" w14:paraId="047F2893" w14:textId="77777777" w:rsidTr="0001543E">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09805C" w14:textId="77777777" w:rsidR="0001543E" w:rsidRPr="00964E61" w:rsidRDefault="0001543E" w:rsidP="00D5115A">
            <w:pPr>
              <w:pStyle w:val="ROWTABELLA"/>
              <w:rPr>
                <w:color w:val="002060"/>
              </w:rPr>
            </w:pPr>
            <w:proofErr w:type="spellStart"/>
            <w:r w:rsidRPr="00964E61">
              <w:rPr>
                <w:color w:val="002060"/>
              </w:rPr>
              <w:t>sq.B</w:t>
            </w:r>
            <w:proofErr w:type="spellEnd"/>
            <w:r w:rsidRPr="00964E61">
              <w:rPr>
                <w:color w:val="002060"/>
              </w:rPr>
              <w:t xml:space="preserve"> AMICI DEL </w:t>
            </w:r>
            <w:proofErr w:type="spellStart"/>
            <w:r w:rsidRPr="00964E6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E2D61"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FA18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58AB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78F49"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0A03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F1667"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3EA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EEF86"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77A845" w14:textId="77777777" w:rsidR="0001543E" w:rsidRPr="00964E61" w:rsidRDefault="0001543E" w:rsidP="00D5115A">
            <w:pPr>
              <w:pStyle w:val="ROWTABELLA"/>
              <w:jc w:val="center"/>
              <w:rPr>
                <w:color w:val="002060"/>
              </w:rPr>
            </w:pPr>
            <w:r w:rsidRPr="00964E61">
              <w:rPr>
                <w:color w:val="002060"/>
              </w:rPr>
              <w:t>0</w:t>
            </w:r>
          </w:p>
        </w:tc>
      </w:tr>
      <w:tr w:rsidR="0001543E" w:rsidRPr="00964E61" w14:paraId="102B05B8" w14:textId="77777777" w:rsidTr="0001543E">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444A26" w14:textId="77777777" w:rsidR="0001543E" w:rsidRPr="00964E61" w:rsidRDefault="0001543E" w:rsidP="00D5115A">
            <w:pPr>
              <w:pStyle w:val="ROWTABELLA"/>
              <w:rPr>
                <w:color w:val="002060"/>
              </w:rPr>
            </w:pPr>
            <w:proofErr w:type="spellStart"/>
            <w:r w:rsidRPr="00964E61">
              <w:rPr>
                <w:color w:val="002060"/>
              </w:rPr>
              <w:t>sq.B</w:t>
            </w:r>
            <w:proofErr w:type="spellEnd"/>
            <w:r w:rsidRPr="00964E61">
              <w:rPr>
                <w:color w:val="002060"/>
              </w:rPr>
              <w:t xml:space="preserve"> ACLI MANTOVANI </w:t>
            </w:r>
            <w:proofErr w:type="spellStart"/>
            <w:r w:rsidRPr="00964E61">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D56DD"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A4BEE" w14:textId="77777777" w:rsidR="0001543E" w:rsidRPr="00964E61" w:rsidRDefault="0001543E" w:rsidP="00D5115A">
            <w:pPr>
              <w:pStyle w:val="ROWTABELLA"/>
              <w:jc w:val="center"/>
              <w:rPr>
                <w:color w:val="002060"/>
              </w:rPr>
            </w:pPr>
            <w:r w:rsidRPr="00964E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FB5AA"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890A2E"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8753C"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62F34"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D9E68"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2BE52" w14:textId="77777777" w:rsidR="0001543E" w:rsidRPr="00964E61" w:rsidRDefault="0001543E" w:rsidP="00D5115A">
            <w:pPr>
              <w:pStyle w:val="ROWTABELLA"/>
              <w:jc w:val="center"/>
              <w:rPr>
                <w:color w:val="002060"/>
              </w:rPr>
            </w:pPr>
            <w:r w:rsidRPr="00964E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C0EA8" w14:textId="77777777" w:rsidR="0001543E" w:rsidRPr="00964E61" w:rsidRDefault="0001543E" w:rsidP="00D5115A">
            <w:pPr>
              <w:pStyle w:val="ROWTABELLA"/>
              <w:jc w:val="center"/>
              <w:rPr>
                <w:color w:val="002060"/>
              </w:rPr>
            </w:pPr>
            <w:r w:rsidRPr="00964E61">
              <w:rPr>
                <w:color w:val="002060"/>
              </w:rPr>
              <w:t>0</w:t>
            </w:r>
          </w:p>
        </w:tc>
      </w:tr>
    </w:tbl>
    <w:p w14:paraId="5D8730A5" w14:textId="77777777" w:rsidR="0001543E" w:rsidRPr="00964E61" w:rsidRDefault="0001543E" w:rsidP="0001543E">
      <w:pPr>
        <w:pStyle w:val="breakline"/>
        <w:divId w:val="527259509"/>
        <w:rPr>
          <w:color w:val="002060"/>
        </w:rPr>
      </w:pPr>
    </w:p>
    <w:p w14:paraId="5B18C366" w14:textId="77777777" w:rsidR="00252DFF" w:rsidRPr="00252DFF" w:rsidRDefault="00252DFF" w:rsidP="00252DFF">
      <w:pPr>
        <w:pStyle w:val="breakline"/>
        <w:divId w:val="527259509"/>
        <w:rPr>
          <w:color w:val="002060"/>
        </w:rPr>
      </w:pPr>
    </w:p>
    <w:p w14:paraId="524E4AB6" w14:textId="77777777" w:rsidR="00695BB5" w:rsidRPr="00695BB5" w:rsidRDefault="00695BB5" w:rsidP="00695BB5">
      <w:pPr>
        <w:pStyle w:val="breakline"/>
        <w:divId w:val="527259509"/>
        <w:rPr>
          <w:color w:val="002060"/>
        </w:rPr>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0464ED79"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7615E7">
        <w:rPr>
          <w:b/>
          <w:color w:val="002060"/>
          <w:u w:val="single"/>
        </w:rPr>
        <w:t>02</w:t>
      </w:r>
      <w:r w:rsidR="0013358E">
        <w:rPr>
          <w:b/>
          <w:color w:val="002060"/>
          <w:u w:val="single"/>
        </w:rPr>
        <w:t>/</w:t>
      </w:r>
      <w:r w:rsidR="0040570B">
        <w:rPr>
          <w:b/>
          <w:color w:val="002060"/>
          <w:u w:val="single"/>
        </w:rPr>
        <w:t>0</w:t>
      </w:r>
      <w:r w:rsidR="007615E7">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22E899B"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C4217">
        <w:rPr>
          <w:b/>
          <w:color w:val="002060"/>
          <w:u w:val="single"/>
        </w:rPr>
        <w:t>1</w:t>
      </w:r>
      <w:r w:rsidR="007615E7">
        <w:rPr>
          <w:b/>
          <w:color w:val="002060"/>
          <w:u w:val="single"/>
        </w:rPr>
        <w:t>9</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43EAF" w14:textId="77777777" w:rsidR="006840F5" w:rsidRDefault="006840F5">
      <w:r>
        <w:separator/>
      </w:r>
    </w:p>
  </w:endnote>
  <w:endnote w:type="continuationSeparator" w:id="0">
    <w:p w14:paraId="0EDFDA41" w14:textId="77777777" w:rsidR="006840F5" w:rsidRDefault="0068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2D6E4" w14:textId="1D0D6898" w:rsidR="003B28EB" w:rsidRDefault="003B28E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3B28EB" w:rsidRDefault="003B28EB">
    <w:pPr>
      <w:pStyle w:val="Pidipagina"/>
    </w:pPr>
  </w:p>
  <w:p w14:paraId="694DB723" w14:textId="77777777" w:rsidR="003B28EB" w:rsidRDefault="003B28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8384" w14:textId="0FCB2DD2" w:rsidR="003B28EB" w:rsidRPr="00687C6B" w:rsidRDefault="003B28E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B9665F">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w:t>
    </w:r>
    <w:r w:rsidR="00646B3C">
      <w:rPr>
        <w:rStyle w:val="Numeropagina"/>
        <w:rFonts w:ascii="Arial" w:hAnsi="Arial" w:cs="Arial"/>
        <w:color w:val="002060"/>
      </w:rPr>
      <w:t>9</w:t>
    </w:r>
  </w:p>
  <w:p w14:paraId="51693FC2" w14:textId="77777777" w:rsidR="003B28EB" w:rsidRPr="00B41648" w:rsidRDefault="003B28EB" w:rsidP="001947BD">
    <w:pPr>
      <w:pStyle w:val="Pidipagina"/>
    </w:pPr>
  </w:p>
  <w:p w14:paraId="13472412" w14:textId="77777777" w:rsidR="003B28EB" w:rsidRDefault="003B28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A8323" w14:textId="77777777" w:rsidR="006840F5" w:rsidRDefault="006840F5">
      <w:r>
        <w:separator/>
      </w:r>
    </w:p>
  </w:footnote>
  <w:footnote w:type="continuationSeparator" w:id="0">
    <w:p w14:paraId="5B8D9476" w14:textId="77777777" w:rsidR="006840F5" w:rsidRDefault="00684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C338" w14:textId="09D90CAA" w:rsidR="003B28EB" w:rsidRDefault="003B28EB" w:rsidP="001F4353">
    <w:pPr>
      <w:pStyle w:val="Intestazione"/>
      <w:tabs>
        <w:tab w:val="clear" w:pos="4819"/>
      </w:tabs>
    </w:pPr>
  </w:p>
  <w:p w14:paraId="10EF4CAD" w14:textId="77777777" w:rsidR="003B28EB" w:rsidRDefault="003B28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B28EB" w14:paraId="5C6396BE" w14:textId="77777777">
      <w:tc>
        <w:tcPr>
          <w:tcW w:w="2050" w:type="dxa"/>
        </w:tcPr>
        <w:p w14:paraId="56697B17" w14:textId="2833A540" w:rsidR="003B28EB" w:rsidRDefault="003B28EB">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3B28EB" w:rsidRDefault="003B28EB">
          <w:pPr>
            <w:pStyle w:val="Intestazione"/>
            <w:tabs>
              <w:tab w:val="left" w:pos="435"/>
              <w:tab w:val="right" w:pos="7588"/>
            </w:tabs>
            <w:rPr>
              <w:sz w:val="24"/>
            </w:rPr>
          </w:pPr>
        </w:p>
      </w:tc>
    </w:tr>
  </w:tbl>
  <w:p w14:paraId="739AEB3C" w14:textId="77777777" w:rsidR="003B28EB" w:rsidRDefault="003B28EB">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nsid w:val="424F11B2"/>
    <w:multiLevelType w:val="singleLevel"/>
    <w:tmpl w:val="0410000F"/>
    <w:lvl w:ilvl="0">
      <w:start w:val="1"/>
      <w:numFmt w:val="decimal"/>
      <w:lvlText w:val="%1."/>
      <w:lvlJc w:val="left"/>
      <w:pPr>
        <w:tabs>
          <w:tab w:val="num" w:pos="360"/>
        </w:tabs>
        <w:ind w:left="360" w:hanging="360"/>
      </w:pPr>
    </w:lvl>
  </w:abstractNum>
  <w:abstractNum w:abstractNumId="14">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3E"/>
    <w:rsid w:val="00015453"/>
    <w:rsid w:val="0001569C"/>
    <w:rsid w:val="00015DFF"/>
    <w:rsid w:val="00016C1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5E6"/>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68F3"/>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B3C"/>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0F5"/>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0A2"/>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15E7"/>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670"/>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00AF"/>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571EE"/>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4DD4"/>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072E"/>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65F"/>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5719"/>
    <w:rsid w:val="00D26D68"/>
    <w:rsid w:val="00D26EE8"/>
    <w:rsid w:val="00D2733E"/>
    <w:rsid w:val="00D30217"/>
    <w:rsid w:val="00D31490"/>
    <w:rsid w:val="00D31AB5"/>
    <w:rsid w:val="00D31C20"/>
    <w:rsid w:val="00D31EE8"/>
    <w:rsid w:val="00D323C7"/>
    <w:rsid w:val="00D329C7"/>
    <w:rsid w:val="00D33729"/>
    <w:rsid w:val="00D33A31"/>
    <w:rsid w:val="00D33C57"/>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5CA0"/>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994"/>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 w:type="paragraph" w:customStyle="1" w:styleId="Caratteref9">
    <w:name w:val="Carattere"/>
    <w:basedOn w:val="Normale"/>
    <w:rsid w:val="0001543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21A53-B5A2-4B30-8186-2B6351EF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11</Pages>
  <Words>5988</Words>
  <Characters>34136</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40044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IMPIEGATA</cp:lastModifiedBy>
  <cp:revision>2</cp:revision>
  <cp:lastPrinted>2020-01-31T10:03:00Z</cp:lastPrinted>
  <dcterms:created xsi:type="dcterms:W3CDTF">2020-02-19T15:52:00Z</dcterms:created>
  <dcterms:modified xsi:type="dcterms:W3CDTF">2020-02-19T15:52:00Z</dcterms:modified>
</cp:coreProperties>
</file>