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78EB685B" w14:textId="77777777" w:rsidR="00AA13B6" w:rsidRDefault="00AA13B6" w:rsidP="00853255">
            <w:pPr>
              <w:pStyle w:val="Nessunaspaziatura"/>
              <w:jc w:val="center"/>
              <w:rPr>
                <w:rFonts w:ascii="Arial" w:hAnsi="Arial" w:cs="Arial"/>
                <w:color w:val="002060"/>
                <w:sz w:val="40"/>
                <w:szCs w:val="40"/>
              </w:rPr>
            </w:pPr>
            <w:r w:rsidRPr="00EB53CB">
              <w:rPr>
                <w:rFonts w:ascii="Arial" w:hAnsi="Arial" w:cs="Arial"/>
                <w:color w:val="002060"/>
                <w:sz w:val="40"/>
                <w:szCs w:val="40"/>
              </w:rPr>
              <w:t xml:space="preserve">Comunicato Ufficiale N° </w:t>
            </w:r>
            <w:r w:rsidR="00B93AEC">
              <w:rPr>
                <w:rFonts w:ascii="Arial" w:hAnsi="Arial" w:cs="Arial"/>
                <w:color w:val="002060"/>
                <w:sz w:val="40"/>
                <w:szCs w:val="40"/>
              </w:rPr>
              <w:t>8</w:t>
            </w:r>
            <w:r w:rsidR="00E75A60">
              <w:rPr>
                <w:rFonts w:ascii="Arial" w:hAnsi="Arial" w:cs="Arial"/>
                <w:color w:val="002060"/>
                <w:sz w:val="40"/>
                <w:szCs w:val="40"/>
              </w:rPr>
              <w:t>2</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EF6599">
              <w:rPr>
                <w:rFonts w:ascii="Arial" w:hAnsi="Arial" w:cs="Arial"/>
                <w:color w:val="002060"/>
                <w:sz w:val="40"/>
                <w:szCs w:val="40"/>
              </w:rPr>
              <w:t>29</w:t>
            </w:r>
            <w:r w:rsidR="00BE2F84">
              <w:rPr>
                <w:rFonts w:ascii="Arial" w:hAnsi="Arial" w:cs="Arial"/>
                <w:color w:val="002060"/>
                <w:sz w:val="40"/>
                <w:szCs w:val="40"/>
              </w:rPr>
              <w:t>/</w:t>
            </w:r>
            <w:r w:rsidR="00790000">
              <w:rPr>
                <w:rFonts w:ascii="Arial" w:hAnsi="Arial" w:cs="Arial"/>
                <w:color w:val="002060"/>
                <w:sz w:val="40"/>
                <w:szCs w:val="40"/>
              </w:rPr>
              <w:t>0</w:t>
            </w:r>
            <w:r w:rsidR="00B93AEC">
              <w:rPr>
                <w:rFonts w:ascii="Arial" w:hAnsi="Arial" w:cs="Arial"/>
                <w:color w:val="002060"/>
                <w:sz w:val="40"/>
                <w:szCs w:val="40"/>
              </w:rPr>
              <w:t>6</w:t>
            </w:r>
            <w:r w:rsidR="00DD0D52" w:rsidRPr="00EB53CB">
              <w:rPr>
                <w:rFonts w:ascii="Arial" w:hAnsi="Arial" w:cs="Arial"/>
                <w:color w:val="002060"/>
                <w:sz w:val="40"/>
                <w:szCs w:val="40"/>
              </w:rPr>
              <w:t>/20</w:t>
            </w:r>
            <w:r w:rsidR="00790000">
              <w:rPr>
                <w:rFonts w:ascii="Arial" w:hAnsi="Arial" w:cs="Arial"/>
                <w:color w:val="002060"/>
                <w:sz w:val="40"/>
                <w:szCs w:val="40"/>
              </w:rPr>
              <w:t>20</w:t>
            </w:r>
          </w:p>
          <w:p w14:paraId="417E179C" w14:textId="0AAD17C0" w:rsidR="004F7C3B" w:rsidRPr="004F7C3B" w:rsidRDefault="004F7C3B" w:rsidP="00853255">
            <w:pPr>
              <w:pStyle w:val="Nessunaspaziatura"/>
              <w:jc w:val="center"/>
              <w:rPr>
                <w:rFonts w:ascii="Arial" w:hAnsi="Arial" w:cs="Arial"/>
                <w:b/>
                <w:bCs/>
                <w:i/>
                <w:iCs/>
                <w:noProof/>
                <w:color w:val="002060"/>
                <w:sz w:val="40"/>
                <w:szCs w:val="40"/>
                <w:lang w:eastAsia="it-IT"/>
              </w:rPr>
            </w:pPr>
            <w:r w:rsidRPr="004F7C3B">
              <w:rPr>
                <w:rFonts w:ascii="Arial" w:hAnsi="Arial" w:cs="Arial"/>
                <w:b/>
                <w:bCs/>
                <w:i/>
                <w:iCs/>
                <w:color w:val="002060"/>
                <w:sz w:val="40"/>
                <w:szCs w:val="40"/>
              </w:rPr>
              <w:t>ULTIMO DELLA STAGIONE SPORTIVA</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562A7BC1"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4F7C3B">
          <w:rPr>
            <w:noProof/>
            <w:webHidden/>
            <w:color w:val="002060"/>
          </w:rPr>
          <w:t>1</w:t>
        </w:r>
        <w:r w:rsidRPr="00B04E8D">
          <w:rPr>
            <w:noProof/>
            <w:webHidden/>
            <w:color w:val="002060"/>
          </w:rPr>
          <w:fldChar w:fldCharType="end"/>
        </w:r>
      </w:hyperlink>
    </w:p>
    <w:p w14:paraId="19B270DD" w14:textId="58770207" w:rsidR="00B04E8D" w:rsidRPr="00B04E8D" w:rsidRDefault="00D905C5">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1</w:t>
        </w:r>
        <w:r w:rsidR="00C859AB" w:rsidRPr="00B04E8D">
          <w:rPr>
            <w:noProof/>
            <w:webHidden/>
            <w:color w:val="002060"/>
          </w:rPr>
          <w:fldChar w:fldCharType="end"/>
        </w:r>
      </w:hyperlink>
    </w:p>
    <w:p w14:paraId="6DA095C4" w14:textId="2E993C7C" w:rsidR="00B04E8D" w:rsidRPr="00B04E8D" w:rsidRDefault="00D905C5">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1</w:t>
        </w:r>
        <w:r w:rsidR="00C859AB" w:rsidRPr="00B04E8D">
          <w:rPr>
            <w:noProof/>
            <w:webHidden/>
            <w:color w:val="002060"/>
          </w:rPr>
          <w:fldChar w:fldCharType="end"/>
        </w:r>
      </w:hyperlink>
    </w:p>
    <w:p w14:paraId="449E64FB" w14:textId="2A22BE58" w:rsidR="00B04E8D" w:rsidRPr="00B04E8D" w:rsidRDefault="00D905C5">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2</w:t>
        </w:r>
        <w:r w:rsidR="00C859AB" w:rsidRPr="00B04E8D">
          <w:rPr>
            <w:noProof/>
            <w:webHidden/>
            <w:color w:val="002060"/>
          </w:rPr>
          <w:fldChar w:fldCharType="end"/>
        </w:r>
      </w:hyperlink>
    </w:p>
    <w:p w14:paraId="0B94D6DD" w14:textId="5E41BB83" w:rsidR="00B04E8D" w:rsidRPr="00B04E8D" w:rsidRDefault="00D905C5">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0BBB613D" w14:textId="77777777" w:rsidR="00884A09" w:rsidRPr="00F4111A" w:rsidRDefault="00884A09"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2639394D" w14:textId="42081292" w:rsidR="00A82D6D" w:rsidRDefault="00A82D6D" w:rsidP="00DE7EC2">
      <w:pPr>
        <w:rPr>
          <w:rFonts w:ascii="Arial" w:hAnsi="Arial" w:cs="Arial"/>
          <w:color w:val="002060"/>
          <w:sz w:val="22"/>
          <w:szCs w:val="22"/>
        </w:rPr>
      </w:pPr>
    </w:p>
    <w:p w14:paraId="49C37F5A" w14:textId="77777777" w:rsidR="001D1020" w:rsidRPr="00AD41A0" w:rsidRDefault="001D1020" w:rsidP="001D1020">
      <w:pPr>
        <w:pStyle w:val="TITOLOCAMPIONATO"/>
        <w:shd w:val="clear" w:color="auto" w:fill="002060"/>
        <w:spacing w:before="0" w:beforeAutospacing="0" w:after="0" w:afterAutospacing="0"/>
        <w:rPr>
          <w:color w:val="FFFFFF"/>
        </w:rPr>
      </w:pPr>
      <w:bookmarkStart w:id="4" w:name="_Toc37865072"/>
      <w:r>
        <w:rPr>
          <w:color w:val="FFFFFF"/>
        </w:rPr>
        <w:t>COMUNICAZIONI DELLA L.N.D.</w:t>
      </w:r>
      <w:bookmarkEnd w:id="4"/>
    </w:p>
    <w:p w14:paraId="6BF989B7" w14:textId="3462EEFC" w:rsidR="001D1020" w:rsidRDefault="001D1020" w:rsidP="001D1020">
      <w:pPr>
        <w:pStyle w:val="LndNormale1"/>
        <w:rPr>
          <w:rFonts w:cs="Arial"/>
          <w:color w:val="002060"/>
          <w:szCs w:val="22"/>
        </w:rPr>
      </w:pPr>
    </w:p>
    <w:p w14:paraId="4CBDCC70" w14:textId="77777777" w:rsidR="00EF6599" w:rsidRPr="00EF6599" w:rsidRDefault="00EF6599" w:rsidP="00EF6599">
      <w:pPr>
        <w:pStyle w:val="Nessunaspaziatura"/>
        <w:rPr>
          <w:rStyle w:val="Enfasigrassetto"/>
          <w:rFonts w:ascii="Arial" w:hAnsi="Arial" w:cs="Arial"/>
          <w:color w:val="002060"/>
          <w:sz w:val="28"/>
          <w:szCs w:val="28"/>
        </w:rPr>
      </w:pPr>
      <w:r w:rsidRPr="00EF6599">
        <w:rPr>
          <w:rStyle w:val="Enfasigrassetto"/>
          <w:rFonts w:ascii="Arial" w:hAnsi="Arial" w:cs="Arial"/>
          <w:color w:val="002060"/>
          <w:sz w:val="28"/>
          <w:szCs w:val="28"/>
        </w:rPr>
        <w:t>CU N. 322 DEL 18.06.2020 L.N.D.</w:t>
      </w:r>
    </w:p>
    <w:p w14:paraId="2858C25A" w14:textId="77777777" w:rsidR="00EF6599" w:rsidRDefault="00EF6599" w:rsidP="00EF6599">
      <w:pPr>
        <w:pStyle w:val="LndNormale1"/>
        <w:rPr>
          <w:rFonts w:cs="Arial"/>
          <w:noProof w:val="0"/>
          <w:color w:val="002060"/>
          <w:szCs w:val="22"/>
          <w:lang w:eastAsia="it-IT"/>
        </w:rPr>
      </w:pPr>
    </w:p>
    <w:p w14:paraId="7024AC1E" w14:textId="77777777" w:rsidR="00EF6599" w:rsidRPr="00DB0A01" w:rsidRDefault="00EF6599" w:rsidP="00EF6599">
      <w:pPr>
        <w:pStyle w:val="LndNormale1"/>
        <w:rPr>
          <w:rFonts w:cs="Arial"/>
          <w:color w:val="002060"/>
          <w:szCs w:val="22"/>
        </w:rPr>
      </w:pPr>
      <w:r w:rsidRPr="00DB0A01">
        <w:rPr>
          <w:rFonts w:cs="Arial"/>
          <w:noProof w:val="0"/>
          <w:color w:val="002060"/>
          <w:szCs w:val="22"/>
          <w:lang w:eastAsia="it-IT"/>
        </w:rPr>
        <w:t>Si pubblica, in allegato, il CU n. 226/A della F.I.G.C., inerente la proroga del termine di prescrizione previsto dall’art. 40, comma 3, del Codice di Giustizia Sportiva, per i diritti di natura economica maturati nel corso della stagione sportiva 2018/2019.</w:t>
      </w:r>
    </w:p>
    <w:p w14:paraId="49EBE84B" w14:textId="77777777" w:rsidR="00EF6599" w:rsidRDefault="00EF6599" w:rsidP="00EF6599">
      <w:pPr>
        <w:pStyle w:val="LndNormale1"/>
        <w:rPr>
          <w:color w:val="002060"/>
        </w:rPr>
      </w:pPr>
    </w:p>
    <w:p w14:paraId="7A3B6693" w14:textId="77777777" w:rsidR="00EF6599" w:rsidRPr="00DB0A01" w:rsidRDefault="00EF6599" w:rsidP="00EF6599">
      <w:pPr>
        <w:pStyle w:val="LndNormale1"/>
        <w:rPr>
          <w:color w:val="002060"/>
        </w:rPr>
      </w:pPr>
    </w:p>
    <w:p w14:paraId="53DB13BB" w14:textId="77777777" w:rsidR="00EF6599" w:rsidRPr="00EF6599" w:rsidRDefault="00EF6599" w:rsidP="00EF6599">
      <w:pPr>
        <w:pStyle w:val="Nessunaspaziatura"/>
        <w:rPr>
          <w:rStyle w:val="Enfasigrassetto"/>
          <w:rFonts w:ascii="Arial" w:hAnsi="Arial" w:cs="Arial"/>
          <w:color w:val="002060"/>
          <w:sz w:val="28"/>
          <w:szCs w:val="28"/>
        </w:rPr>
      </w:pPr>
      <w:r w:rsidRPr="00EF6599">
        <w:rPr>
          <w:rStyle w:val="Enfasigrassetto"/>
          <w:rFonts w:ascii="Arial" w:hAnsi="Arial" w:cs="Arial"/>
          <w:color w:val="002060"/>
          <w:sz w:val="28"/>
          <w:szCs w:val="28"/>
        </w:rPr>
        <w:t>CU N. 328 DEL 23.06.2020 L.N.D.</w:t>
      </w:r>
    </w:p>
    <w:p w14:paraId="1690D05E" w14:textId="77777777" w:rsidR="00EF6599" w:rsidRDefault="00EF6599" w:rsidP="00EF6599">
      <w:pPr>
        <w:pStyle w:val="Nessunaspaziatura"/>
        <w:jc w:val="both"/>
        <w:rPr>
          <w:rStyle w:val="Enfasigrassetto"/>
          <w:rFonts w:ascii="Arial" w:hAnsi="Arial" w:cs="Arial"/>
          <w:b w:val="0"/>
          <w:color w:val="002060"/>
        </w:rPr>
      </w:pPr>
    </w:p>
    <w:p w14:paraId="4C965B0C" w14:textId="77777777" w:rsidR="00EF6599" w:rsidRPr="00EF6599" w:rsidRDefault="00EF6599" w:rsidP="00EF6599">
      <w:pPr>
        <w:pStyle w:val="Nessunaspaziatura"/>
        <w:jc w:val="both"/>
        <w:rPr>
          <w:rStyle w:val="Enfasigrassetto"/>
          <w:rFonts w:ascii="Arial" w:hAnsi="Arial" w:cs="Arial"/>
          <w:b w:val="0"/>
          <w:bCs w:val="0"/>
          <w:color w:val="002060"/>
        </w:rPr>
      </w:pPr>
      <w:r w:rsidRPr="00EF6599">
        <w:rPr>
          <w:rStyle w:val="Enfasigrassetto"/>
          <w:rFonts w:ascii="Arial" w:hAnsi="Arial" w:cs="Arial"/>
          <w:b w:val="0"/>
          <w:bCs w:val="0"/>
          <w:color w:val="002060"/>
        </w:rPr>
        <w:t>Si pubblica, in allegato, il CU n. 229/A della FIGC inerente le norme relative ai termini e alle disposizioni regolamentari in materia di tesseramento per la stagione sportiva 2020/2021 per le Società del settore dilettantistico</w:t>
      </w:r>
    </w:p>
    <w:p w14:paraId="3F2FBE57" w14:textId="77777777" w:rsidR="00EF6599" w:rsidRDefault="00EF6599" w:rsidP="00EF6599">
      <w:pPr>
        <w:pStyle w:val="Nessunaspaziatura"/>
        <w:jc w:val="both"/>
        <w:rPr>
          <w:rStyle w:val="Enfasigrassetto"/>
          <w:rFonts w:ascii="Arial" w:hAnsi="Arial" w:cs="Arial"/>
          <w:b w:val="0"/>
          <w:color w:val="002060"/>
        </w:rPr>
      </w:pPr>
    </w:p>
    <w:p w14:paraId="25A5E76C" w14:textId="77777777" w:rsidR="00EF6599" w:rsidRPr="00DB0A01" w:rsidRDefault="00EF6599" w:rsidP="00EF6599">
      <w:pPr>
        <w:pStyle w:val="Nessunaspaziatura"/>
        <w:jc w:val="both"/>
        <w:rPr>
          <w:rStyle w:val="Enfasigrassetto"/>
          <w:rFonts w:ascii="Arial" w:hAnsi="Arial" w:cs="Arial"/>
          <w:b w:val="0"/>
          <w:color w:val="002060"/>
        </w:rPr>
      </w:pPr>
    </w:p>
    <w:p w14:paraId="68ABEF93" w14:textId="77777777" w:rsidR="00EF6599" w:rsidRPr="00EF6599" w:rsidRDefault="00EF6599" w:rsidP="00EF6599">
      <w:pPr>
        <w:pStyle w:val="Nessunaspaziatura"/>
        <w:rPr>
          <w:rStyle w:val="Enfasigrassetto"/>
          <w:rFonts w:ascii="Arial" w:hAnsi="Arial" w:cs="Arial"/>
          <w:color w:val="002060"/>
          <w:sz w:val="28"/>
          <w:szCs w:val="28"/>
        </w:rPr>
      </w:pPr>
      <w:r w:rsidRPr="00EF6599">
        <w:rPr>
          <w:rStyle w:val="Enfasigrassetto"/>
          <w:rFonts w:ascii="Arial" w:hAnsi="Arial" w:cs="Arial"/>
          <w:color w:val="002060"/>
          <w:sz w:val="28"/>
          <w:szCs w:val="28"/>
        </w:rPr>
        <w:t>CIRCOLARE  N. 63 DEL 23.06.2020 L.N.D.</w:t>
      </w:r>
    </w:p>
    <w:p w14:paraId="2712D656" w14:textId="77777777" w:rsidR="00EF6599" w:rsidRDefault="00EF6599" w:rsidP="00EF6599">
      <w:pPr>
        <w:pStyle w:val="Nessunaspaziatura"/>
        <w:jc w:val="both"/>
        <w:rPr>
          <w:rStyle w:val="Enfasigrassetto"/>
          <w:rFonts w:ascii="Arial" w:hAnsi="Arial" w:cs="Arial"/>
          <w:b w:val="0"/>
          <w:color w:val="002060"/>
        </w:rPr>
      </w:pPr>
    </w:p>
    <w:p w14:paraId="18B5655B" w14:textId="77777777" w:rsidR="00EF6599" w:rsidRPr="00EF6599" w:rsidRDefault="00EF6599" w:rsidP="00EF6599">
      <w:pPr>
        <w:pStyle w:val="Nessunaspaziatura"/>
        <w:jc w:val="both"/>
        <w:rPr>
          <w:rStyle w:val="Enfasigrassetto"/>
          <w:rFonts w:ascii="Arial" w:hAnsi="Arial" w:cs="Arial"/>
          <w:b w:val="0"/>
          <w:bCs w:val="0"/>
          <w:color w:val="002060"/>
        </w:rPr>
      </w:pPr>
      <w:r w:rsidRPr="00EF6599">
        <w:rPr>
          <w:rStyle w:val="Enfasigrassetto"/>
          <w:rFonts w:ascii="Arial" w:hAnsi="Arial" w:cs="Arial"/>
          <w:b w:val="0"/>
          <w:bCs w:val="0"/>
          <w:color w:val="002060"/>
        </w:rPr>
        <w:t>Si pubblica, in allegato, la circolare in epigrafe avente per oggetto:</w:t>
      </w:r>
    </w:p>
    <w:p w14:paraId="01FE0BCF" w14:textId="77777777" w:rsidR="00EF6599" w:rsidRPr="00DB0A01" w:rsidRDefault="00EF6599" w:rsidP="00EF6599">
      <w:pPr>
        <w:pStyle w:val="Nessunaspaziatura"/>
        <w:jc w:val="both"/>
        <w:rPr>
          <w:rStyle w:val="Enfasigrassetto"/>
          <w:rFonts w:ascii="Arial" w:hAnsi="Arial" w:cs="Arial"/>
          <w:i/>
          <w:color w:val="002060"/>
        </w:rPr>
      </w:pPr>
      <w:r w:rsidRPr="00DB0A01">
        <w:rPr>
          <w:rStyle w:val="Enfasigrassetto"/>
          <w:rFonts w:ascii="Arial" w:hAnsi="Arial" w:cs="Arial"/>
          <w:i/>
          <w:color w:val="002060"/>
        </w:rPr>
        <w:t>“Protocollo d’intesa A</w:t>
      </w:r>
      <w:r>
        <w:rPr>
          <w:rStyle w:val="Enfasigrassetto"/>
          <w:rFonts w:ascii="Arial" w:hAnsi="Arial" w:cs="Arial"/>
          <w:i/>
          <w:color w:val="002060"/>
        </w:rPr>
        <w:t>.</w:t>
      </w:r>
      <w:r w:rsidRPr="00DB0A01">
        <w:rPr>
          <w:rStyle w:val="Enfasigrassetto"/>
          <w:rFonts w:ascii="Arial" w:hAnsi="Arial" w:cs="Arial"/>
          <w:i/>
          <w:color w:val="002060"/>
        </w:rPr>
        <w:t>I</w:t>
      </w:r>
      <w:r>
        <w:rPr>
          <w:rStyle w:val="Enfasigrassetto"/>
          <w:rFonts w:ascii="Arial" w:hAnsi="Arial" w:cs="Arial"/>
          <w:i/>
          <w:color w:val="002060"/>
        </w:rPr>
        <w:t>.A.</w:t>
      </w:r>
      <w:r w:rsidRPr="00DB0A01">
        <w:rPr>
          <w:rStyle w:val="Enfasigrassetto"/>
          <w:rFonts w:ascii="Arial" w:hAnsi="Arial" w:cs="Arial"/>
          <w:i/>
          <w:color w:val="002060"/>
        </w:rPr>
        <w:t>C</w:t>
      </w:r>
      <w:r>
        <w:rPr>
          <w:rStyle w:val="Enfasigrassetto"/>
          <w:rFonts w:ascii="Arial" w:hAnsi="Arial" w:cs="Arial"/>
          <w:i/>
          <w:color w:val="002060"/>
        </w:rPr>
        <w:t>.</w:t>
      </w:r>
      <w:r w:rsidRPr="00DB0A01">
        <w:rPr>
          <w:rStyle w:val="Enfasigrassetto"/>
          <w:rFonts w:ascii="Arial" w:hAnsi="Arial" w:cs="Arial"/>
          <w:i/>
          <w:color w:val="002060"/>
        </w:rPr>
        <w:t>/L</w:t>
      </w:r>
      <w:r>
        <w:rPr>
          <w:rStyle w:val="Enfasigrassetto"/>
          <w:rFonts w:ascii="Arial" w:hAnsi="Arial" w:cs="Arial"/>
          <w:i/>
          <w:color w:val="002060"/>
        </w:rPr>
        <w:t>.</w:t>
      </w:r>
      <w:r w:rsidRPr="00DB0A01">
        <w:rPr>
          <w:rStyle w:val="Enfasigrassetto"/>
          <w:rFonts w:ascii="Arial" w:hAnsi="Arial" w:cs="Arial"/>
          <w:i/>
          <w:color w:val="002060"/>
        </w:rPr>
        <w:t>N</w:t>
      </w:r>
      <w:r>
        <w:rPr>
          <w:rStyle w:val="Enfasigrassetto"/>
          <w:rFonts w:ascii="Arial" w:hAnsi="Arial" w:cs="Arial"/>
          <w:i/>
          <w:color w:val="002060"/>
        </w:rPr>
        <w:t>.</w:t>
      </w:r>
      <w:r w:rsidRPr="00DB0A01">
        <w:rPr>
          <w:rStyle w:val="Enfasigrassetto"/>
          <w:rFonts w:ascii="Arial" w:hAnsi="Arial" w:cs="Arial"/>
          <w:i/>
          <w:color w:val="002060"/>
        </w:rPr>
        <w:t>D</w:t>
      </w:r>
      <w:r>
        <w:rPr>
          <w:rStyle w:val="Enfasigrassetto"/>
          <w:rFonts w:ascii="Arial" w:hAnsi="Arial" w:cs="Arial"/>
          <w:i/>
          <w:color w:val="002060"/>
        </w:rPr>
        <w:t>.</w:t>
      </w:r>
      <w:r w:rsidRPr="00DB0A01">
        <w:rPr>
          <w:rStyle w:val="Enfasigrassetto"/>
          <w:rFonts w:ascii="Arial" w:hAnsi="Arial" w:cs="Arial"/>
          <w:i/>
          <w:color w:val="002060"/>
        </w:rPr>
        <w:t>”.</w:t>
      </w:r>
    </w:p>
    <w:p w14:paraId="5F4BECAA" w14:textId="77777777" w:rsidR="00381E9F" w:rsidRPr="00884A09" w:rsidRDefault="00381E9F" w:rsidP="00DE7EC2">
      <w:pPr>
        <w:rPr>
          <w:rFonts w:ascii="Arial" w:hAnsi="Arial" w:cs="Arial"/>
          <w:color w:val="002060"/>
          <w:sz w:val="22"/>
          <w:szCs w:val="22"/>
        </w:rPr>
      </w:pPr>
    </w:p>
    <w:p w14:paraId="2FA65096" w14:textId="1A6E4431" w:rsidR="00BF2386" w:rsidRDefault="00BF2386" w:rsidP="00214DB3">
      <w:pPr>
        <w:pStyle w:val="Nessunaspaziatura"/>
        <w:jc w:val="both"/>
        <w:rPr>
          <w:rStyle w:val="Enfasigrassetto"/>
          <w:rFonts w:ascii="Arial" w:hAnsi="Arial" w:cs="Arial"/>
          <w:i/>
          <w:color w:val="002060"/>
        </w:rPr>
      </w:pPr>
    </w:p>
    <w:p w14:paraId="3BB26C82" w14:textId="77777777" w:rsidR="00A82D6D" w:rsidRPr="00EB53CB" w:rsidRDefault="00A82D6D" w:rsidP="00A82D6D">
      <w:pPr>
        <w:pStyle w:val="TITOLOCAMPIONATO"/>
        <w:shd w:val="clear" w:color="auto" w:fill="002060"/>
        <w:spacing w:before="0" w:beforeAutospacing="0" w:after="0" w:afterAutospacing="0"/>
        <w:rPr>
          <w:color w:val="FFFFFF" w:themeColor="background1"/>
        </w:rPr>
      </w:pPr>
      <w:bookmarkStart w:id="5" w:name="_Toc536439831"/>
      <w:bookmarkStart w:id="6" w:name="_Toc18678740"/>
      <w:r w:rsidRPr="00EB53CB">
        <w:rPr>
          <w:color w:val="FFFFFF" w:themeColor="background1"/>
        </w:rPr>
        <w:t>COMUNICAZIONI DELLA DIVISIONE CALCIO A CINQUE</w:t>
      </w:r>
      <w:bookmarkEnd w:id="5"/>
      <w:bookmarkEnd w:id="6"/>
    </w:p>
    <w:p w14:paraId="41593D94" w14:textId="77777777" w:rsidR="00471354" w:rsidRPr="00F336CC" w:rsidRDefault="00471354"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7" w:name="_Toc18678741"/>
      <w:r w:rsidRPr="00EB53CB">
        <w:rPr>
          <w:color w:val="FFFFFF" w:themeColor="background1"/>
        </w:rPr>
        <w:t>COMUNICAZIONI DEL COMITATO REGIONALE MARCHE</w:t>
      </w:r>
      <w:bookmarkEnd w:id="7"/>
    </w:p>
    <w:p w14:paraId="02AF3B5F" w14:textId="30E3F0E4" w:rsidR="00C55D88" w:rsidRDefault="00C55D88" w:rsidP="00264BAF">
      <w:pPr>
        <w:pStyle w:val="LndNormale1"/>
        <w:rPr>
          <w:color w:val="002060"/>
        </w:rPr>
      </w:pPr>
    </w:p>
    <w:p w14:paraId="304DDD8E" w14:textId="53F98202" w:rsidR="00D722D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25FD6D28" w14:textId="6D485A1C" w:rsidR="000D0E35" w:rsidRDefault="000D0E35" w:rsidP="00D722D2">
      <w:pPr>
        <w:pStyle w:val="LndNormale1"/>
        <w:rPr>
          <w:color w:val="002060"/>
          <w:sz w:val="26"/>
          <w:szCs w:val="26"/>
        </w:rPr>
      </w:pPr>
    </w:p>
    <w:p w14:paraId="0BB5D95D" w14:textId="5A607B8E" w:rsidR="005F0442" w:rsidRDefault="005F0442" w:rsidP="00D722D2">
      <w:pPr>
        <w:pStyle w:val="LndNormale1"/>
        <w:rPr>
          <w:color w:val="002060"/>
          <w:sz w:val="26"/>
          <w:szCs w:val="26"/>
        </w:rPr>
      </w:pPr>
    </w:p>
    <w:p w14:paraId="3E22EB08" w14:textId="77777777" w:rsidR="005F0442" w:rsidRPr="005F0442" w:rsidRDefault="005F0442" w:rsidP="005F0442">
      <w:pPr>
        <w:pStyle w:val="LndNormale1"/>
        <w:rPr>
          <w:rFonts w:cs="Arial"/>
          <w:b/>
          <w:bCs/>
          <w:noProof w:val="0"/>
          <w:color w:val="002060"/>
          <w:sz w:val="28"/>
          <w:szCs w:val="28"/>
          <w:lang w:eastAsia="it-IT"/>
        </w:rPr>
      </w:pPr>
      <w:r w:rsidRPr="005F0442">
        <w:rPr>
          <w:rFonts w:cs="Arial"/>
          <w:b/>
          <w:bCs/>
          <w:noProof w:val="0"/>
          <w:color w:val="002060"/>
          <w:sz w:val="28"/>
          <w:szCs w:val="28"/>
          <w:lang w:eastAsia="it-IT"/>
        </w:rPr>
        <w:t>REGIONE MARCHE</w:t>
      </w:r>
    </w:p>
    <w:p w14:paraId="5C9F7290" w14:textId="77777777" w:rsidR="005F0442" w:rsidRDefault="005F0442" w:rsidP="005F0442">
      <w:pPr>
        <w:pStyle w:val="LndNormale1"/>
        <w:rPr>
          <w:rFonts w:cs="Arial"/>
          <w:b/>
          <w:bCs/>
          <w:noProof w:val="0"/>
          <w:color w:val="002060"/>
          <w:szCs w:val="22"/>
          <w:u w:val="single"/>
          <w:lang w:eastAsia="it-IT"/>
        </w:rPr>
      </w:pPr>
    </w:p>
    <w:p w14:paraId="6BFAE44A" w14:textId="77777777" w:rsidR="005F0442" w:rsidRDefault="005F0442" w:rsidP="005F0442">
      <w:pPr>
        <w:pStyle w:val="LndNormale1"/>
        <w:rPr>
          <w:rFonts w:cs="Arial"/>
          <w:color w:val="002060"/>
          <w:szCs w:val="22"/>
          <w:u w:val="single"/>
        </w:rPr>
      </w:pPr>
      <w:r>
        <w:rPr>
          <w:rFonts w:cs="Arial"/>
          <w:b/>
          <w:bCs/>
          <w:noProof w:val="0"/>
          <w:color w:val="002060"/>
          <w:szCs w:val="22"/>
          <w:u w:val="single"/>
          <w:lang w:eastAsia="it-IT"/>
        </w:rPr>
        <w:t xml:space="preserve">SOSTEGNO ECONOMICO A FAVORE DELLE ORGANIZZAZIONI SPORTIVE </w:t>
      </w:r>
    </w:p>
    <w:p w14:paraId="1314CCE4" w14:textId="77777777" w:rsidR="005F0442" w:rsidRDefault="005F0442" w:rsidP="005F0442">
      <w:pPr>
        <w:pStyle w:val="LndNormale1"/>
        <w:rPr>
          <w:color w:val="002060"/>
        </w:rPr>
      </w:pPr>
      <w:r>
        <w:rPr>
          <w:color w:val="002060"/>
        </w:rPr>
        <w:t>Si informano le Società sportive che la Regione Marche, con LR n. 20/202 – DGR n. 743/2020, ha emesso il bando in epigrafe e che è possibile accedere allo stesso attraverso la piattaforma 210 al segunet link:</w:t>
      </w:r>
    </w:p>
    <w:p w14:paraId="200510C9" w14:textId="77777777" w:rsidR="005F0442" w:rsidRDefault="00D905C5" w:rsidP="005F0442">
      <w:pPr>
        <w:pStyle w:val="LndNormale1"/>
        <w:rPr>
          <w:color w:val="002060"/>
        </w:rPr>
      </w:pPr>
      <w:hyperlink r:id="rId10" w:history="1">
        <w:r w:rsidR="005F0442">
          <w:rPr>
            <w:rStyle w:val="Collegamentoipertestuale"/>
            <w:color w:val="002060"/>
          </w:rPr>
          <w:t>https://www.regione.marche.it/Entra-in-Regione/Piattaforma 210</w:t>
        </w:r>
      </w:hyperlink>
      <w:r w:rsidR="005F0442">
        <w:rPr>
          <w:color w:val="002060"/>
        </w:rPr>
        <w:t>.</w:t>
      </w:r>
    </w:p>
    <w:p w14:paraId="7D61AD35" w14:textId="77777777" w:rsidR="005F0442" w:rsidRDefault="005F0442" w:rsidP="005F0442">
      <w:pPr>
        <w:pStyle w:val="LndNormale1"/>
        <w:rPr>
          <w:color w:val="002060"/>
        </w:rPr>
      </w:pPr>
    </w:p>
    <w:p w14:paraId="273EC151" w14:textId="77777777" w:rsidR="005F0442" w:rsidRDefault="005F0442" w:rsidP="005F0442">
      <w:pPr>
        <w:pStyle w:val="LndNormale1"/>
        <w:rPr>
          <w:color w:val="002060"/>
        </w:rPr>
      </w:pPr>
      <w:r>
        <w:rPr>
          <w:color w:val="002060"/>
        </w:rPr>
        <w:t>La Misura è contrassegnata con il numero 27.</w:t>
      </w:r>
    </w:p>
    <w:p w14:paraId="2D8B0C08" w14:textId="77777777" w:rsidR="005F0442" w:rsidRDefault="005F0442" w:rsidP="005F0442">
      <w:pPr>
        <w:pStyle w:val="LndNormale1"/>
        <w:rPr>
          <w:color w:val="002060"/>
        </w:rPr>
      </w:pPr>
    </w:p>
    <w:p w14:paraId="4A594CF2" w14:textId="77777777" w:rsidR="005F0442" w:rsidRDefault="005F0442" w:rsidP="005F0442">
      <w:pPr>
        <w:pStyle w:val="LndNormale1"/>
        <w:rPr>
          <w:color w:val="002060"/>
        </w:rPr>
      </w:pPr>
      <w:r>
        <w:rPr>
          <w:color w:val="002060"/>
        </w:rPr>
        <w:t>Si allega l’avviso approvato con Decreto n. 141 /IPC del 23.06.2020, nonché il vademecum per la compilazione del bando.</w:t>
      </w:r>
    </w:p>
    <w:p w14:paraId="5EE9C909" w14:textId="77777777" w:rsidR="005F0442" w:rsidRDefault="005F0442" w:rsidP="005F0442">
      <w:pPr>
        <w:pStyle w:val="LndNormale1"/>
        <w:rPr>
          <w:color w:val="002060"/>
        </w:rPr>
      </w:pPr>
    </w:p>
    <w:p w14:paraId="49D25867" w14:textId="77777777" w:rsidR="005F0442" w:rsidRDefault="005F0442" w:rsidP="005F0442">
      <w:pPr>
        <w:pStyle w:val="LndNormale1"/>
        <w:rPr>
          <w:color w:val="002060"/>
        </w:rPr>
      </w:pPr>
      <w:r>
        <w:rPr>
          <w:color w:val="002060"/>
        </w:rPr>
        <w:t>Ai fini di una più agevole compilazione della domanda, qualora non si posseggano le altre credenziali di autenticazione previste dal sistema (Pin Cohesion/CIE ID), si segnala che è possibile accedere con le credenziali SPID di livello 2, il sistema pubblico di identità digitale.</w:t>
      </w:r>
    </w:p>
    <w:p w14:paraId="2596441B" w14:textId="77777777" w:rsidR="005F0442" w:rsidRDefault="005F0442" w:rsidP="005F0442">
      <w:pPr>
        <w:pStyle w:val="LndNormale1"/>
        <w:rPr>
          <w:color w:val="002060"/>
        </w:rPr>
      </w:pPr>
      <w:r>
        <w:rPr>
          <w:color w:val="002060"/>
        </w:rPr>
        <w:t>Le credenziali sono acquisibili gratuitamente da tutti i cittadini maggiorenni (</w:t>
      </w:r>
      <w:hyperlink r:id="rId11" w:history="1">
        <w:r>
          <w:rPr>
            <w:rStyle w:val="Collegamentoipertestuale"/>
            <w:color w:val="002060"/>
          </w:rPr>
          <w:t>https://www.spid.gov.it/</w:t>
        </w:r>
      </w:hyperlink>
      <w:r>
        <w:rPr>
          <w:color w:val="002060"/>
        </w:rPr>
        <w:t>).</w:t>
      </w:r>
    </w:p>
    <w:p w14:paraId="10BF8DBD" w14:textId="77777777" w:rsidR="005F0442" w:rsidRDefault="005F0442" w:rsidP="005F0442">
      <w:pPr>
        <w:pStyle w:val="LndNormale1"/>
        <w:rPr>
          <w:color w:val="002060"/>
        </w:rPr>
      </w:pPr>
      <w:r>
        <w:rPr>
          <w:color w:val="002060"/>
        </w:rPr>
        <w:t>Si evidenzia che la procedura di partecipazione al bando richiede obbligatoriamente un indirizzo di Posta Elettronica Certificata (PEC) da indicare in sede di presentazione della domanda.</w:t>
      </w:r>
    </w:p>
    <w:p w14:paraId="1FAD3B8B" w14:textId="77777777" w:rsidR="005F0442" w:rsidRDefault="005F0442" w:rsidP="005F0442">
      <w:pPr>
        <w:pStyle w:val="LndNormale1"/>
        <w:rPr>
          <w:b/>
          <w:color w:val="002060"/>
          <w:u w:val="single"/>
        </w:rPr>
      </w:pPr>
    </w:p>
    <w:p w14:paraId="53D1F998" w14:textId="77777777" w:rsidR="005F0442" w:rsidRDefault="005F0442" w:rsidP="005F0442">
      <w:pPr>
        <w:pStyle w:val="LndNormale1"/>
        <w:rPr>
          <w:b/>
          <w:color w:val="002060"/>
          <w:u w:val="single"/>
        </w:rPr>
      </w:pPr>
      <w:r>
        <w:rPr>
          <w:b/>
          <w:color w:val="002060"/>
          <w:u w:val="single"/>
        </w:rPr>
        <w:t>La piattaforma consentirà la presentazionbe della domanda di contributo fino alle ore 18,00 di lunedì 6 luglio 2020.</w:t>
      </w:r>
    </w:p>
    <w:p w14:paraId="4270EE52" w14:textId="77777777" w:rsidR="005F0442" w:rsidRPr="007F5272" w:rsidRDefault="005F0442" w:rsidP="00D722D2">
      <w:pPr>
        <w:pStyle w:val="LndNormale1"/>
        <w:rPr>
          <w:color w:val="002060"/>
          <w:sz w:val="26"/>
          <w:szCs w:val="26"/>
        </w:rPr>
      </w:pPr>
    </w:p>
    <w:p w14:paraId="3E2DB12D" w14:textId="6A9E060D" w:rsidR="00381E9F" w:rsidRDefault="00381E9F" w:rsidP="00D722D2">
      <w:pPr>
        <w:pStyle w:val="LndNormale1"/>
        <w:rPr>
          <w:b/>
          <w:color w:val="002060"/>
          <w:szCs w:val="22"/>
        </w:rPr>
      </w:pPr>
    </w:p>
    <w:p w14:paraId="0105618B" w14:textId="6FACD1CC" w:rsidR="000D0E35" w:rsidRPr="00AD41A0" w:rsidRDefault="000D0E35" w:rsidP="000D0E35">
      <w:pPr>
        <w:pStyle w:val="TITOLOCAMPIONATO"/>
        <w:shd w:val="clear" w:color="auto" w:fill="002060"/>
        <w:spacing w:before="0" w:beforeAutospacing="0" w:after="0" w:afterAutospacing="0"/>
        <w:rPr>
          <w:color w:val="FFFFFF"/>
        </w:rPr>
      </w:pPr>
      <w:r>
        <w:rPr>
          <w:color w:val="FFFFFF"/>
        </w:rPr>
        <w:t>DEFINIZIONE ESITI STAGIONE SPORTIVA 2019/2020</w:t>
      </w:r>
    </w:p>
    <w:p w14:paraId="4B5B1A1B" w14:textId="77777777" w:rsidR="000D0E35" w:rsidRDefault="000D0E35" w:rsidP="00D722D2">
      <w:pPr>
        <w:pStyle w:val="LndNormale1"/>
        <w:rPr>
          <w:b/>
          <w:color w:val="002060"/>
          <w:szCs w:val="22"/>
        </w:rPr>
      </w:pPr>
    </w:p>
    <w:p w14:paraId="71A73EDD" w14:textId="4ADA6F4A" w:rsidR="00686B79" w:rsidRPr="00686B79" w:rsidRDefault="00686B79" w:rsidP="00686B79">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Il </w:t>
      </w:r>
      <w:r>
        <w:rPr>
          <w:rStyle w:val="Enfasicorsivo"/>
          <w:rFonts w:ascii="Arial" w:hAnsi="Arial" w:cs="Arial"/>
          <w:i w:val="0"/>
          <w:iCs w:val="0"/>
          <w:color w:val="002060"/>
          <w:sz w:val="22"/>
          <w:szCs w:val="22"/>
        </w:rPr>
        <w:t>Comitato Regionale Marche</w:t>
      </w:r>
    </w:p>
    <w:p w14:paraId="58D839EF" w14:textId="77777777" w:rsidR="00686B79" w:rsidRDefault="00686B79" w:rsidP="00686B79">
      <w:pPr>
        <w:rPr>
          <w:rStyle w:val="Enfasicorsivo"/>
          <w:rFonts w:ascii="Arial" w:hAnsi="Arial" w:cs="Arial"/>
          <w:i w:val="0"/>
          <w:iCs w:val="0"/>
          <w:color w:val="002060"/>
          <w:sz w:val="22"/>
          <w:szCs w:val="22"/>
        </w:rPr>
      </w:pPr>
    </w:p>
    <w:p w14:paraId="38238C70" w14:textId="38EC35C9" w:rsidR="00686B79" w:rsidRPr="00686B79" w:rsidRDefault="00686B79" w:rsidP="00686B79">
      <w:pPr>
        <w:jc w:val="center"/>
        <w:rPr>
          <w:rStyle w:val="Enfasicorsivo"/>
          <w:rFonts w:ascii="Arial" w:hAnsi="Arial" w:cs="Arial"/>
          <w:b/>
          <w:bCs/>
          <w:i w:val="0"/>
          <w:iCs w:val="0"/>
          <w:color w:val="002060"/>
          <w:sz w:val="22"/>
          <w:szCs w:val="22"/>
        </w:rPr>
      </w:pPr>
      <w:r w:rsidRPr="00686B79">
        <w:rPr>
          <w:rStyle w:val="Enfasicorsivo"/>
          <w:rFonts w:ascii="Arial" w:hAnsi="Arial" w:cs="Arial"/>
          <w:b/>
          <w:bCs/>
          <w:i w:val="0"/>
          <w:iCs w:val="0"/>
          <w:color w:val="002060"/>
          <w:sz w:val="22"/>
          <w:szCs w:val="22"/>
        </w:rPr>
        <w:t>PREMESSO</w:t>
      </w:r>
    </w:p>
    <w:p w14:paraId="46CF6ABF" w14:textId="77777777" w:rsidR="00686B79" w:rsidRPr="00686B79" w:rsidRDefault="00686B79" w:rsidP="00686B79">
      <w:pPr>
        <w:rPr>
          <w:rStyle w:val="Enfasicorsivo"/>
          <w:rFonts w:ascii="Arial" w:hAnsi="Arial" w:cs="Arial"/>
          <w:i w:val="0"/>
          <w:iCs w:val="0"/>
          <w:color w:val="002060"/>
          <w:sz w:val="22"/>
          <w:szCs w:val="22"/>
        </w:rPr>
      </w:pPr>
    </w:p>
    <w:p w14:paraId="1E3EF4DC" w14:textId="77777777" w:rsidR="00686B79" w:rsidRP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che l’art. 218 del Decreto Legge 19 maggio 2020 n. 34, recante "Misure urgenti in materia di salute, sostegno al lavoro e all'economia, nonché di politiche sociali connesse all'emergenza epidemiologica da COVID-19" così, tra l’altro, prevede: “1. (…) </w:t>
      </w:r>
      <w:r w:rsidRPr="006C2002">
        <w:rPr>
          <w:rStyle w:val="Enfasicorsivo"/>
          <w:rFonts w:ascii="Arial" w:hAnsi="Arial" w:cs="Arial"/>
          <w:color w:val="002060"/>
          <w:sz w:val="22"/>
          <w:szCs w:val="22"/>
        </w:rPr>
        <w:t xml:space="preserve">le federazioni sportive nazionali, </w:t>
      </w:r>
      <w:r w:rsidRPr="006C2002">
        <w:rPr>
          <w:rStyle w:val="Enfasicorsivo"/>
          <w:rFonts w:ascii="Arial" w:hAnsi="Arial" w:cs="Arial"/>
          <w:color w:val="002060"/>
          <w:sz w:val="22"/>
          <w:szCs w:val="22"/>
        </w:rPr>
        <w:lastRenderedPageBreak/>
        <w:t>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r w:rsidRPr="00686B79">
        <w:rPr>
          <w:rStyle w:val="Enfasicorsivo"/>
          <w:rFonts w:ascii="Arial" w:hAnsi="Arial" w:cs="Arial"/>
          <w:i w:val="0"/>
          <w:iCs w:val="0"/>
          <w:color w:val="002060"/>
          <w:sz w:val="22"/>
          <w:szCs w:val="22"/>
        </w:rPr>
        <w:t>;</w:t>
      </w:r>
    </w:p>
    <w:p w14:paraId="70445CBB" w14:textId="77777777" w:rsidR="00686B79" w:rsidRPr="00686B79" w:rsidRDefault="00686B79" w:rsidP="00686B79">
      <w:pPr>
        <w:rPr>
          <w:rStyle w:val="Enfasicorsivo"/>
          <w:rFonts w:ascii="Arial" w:hAnsi="Arial" w:cs="Arial"/>
          <w:i w:val="0"/>
          <w:iCs w:val="0"/>
          <w:color w:val="002060"/>
          <w:sz w:val="22"/>
          <w:szCs w:val="22"/>
        </w:rPr>
      </w:pPr>
    </w:p>
    <w:p w14:paraId="09A676B6" w14:textId="1ECB61EC" w:rsidR="00686B79" w:rsidRP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che con deliberazione del 20</w:t>
      </w:r>
      <w:r>
        <w:rPr>
          <w:rStyle w:val="Enfasicorsivo"/>
          <w:rFonts w:ascii="Arial" w:hAnsi="Arial" w:cs="Arial"/>
          <w:i w:val="0"/>
          <w:iCs w:val="0"/>
          <w:color w:val="002060"/>
          <w:sz w:val="22"/>
          <w:szCs w:val="22"/>
        </w:rPr>
        <w:t>/0</w:t>
      </w:r>
      <w:r w:rsidRPr="00686B79">
        <w:rPr>
          <w:rStyle w:val="Enfasicorsivo"/>
          <w:rFonts w:ascii="Arial" w:hAnsi="Arial" w:cs="Arial"/>
          <w:i w:val="0"/>
          <w:iCs w:val="0"/>
          <w:color w:val="002060"/>
          <w:sz w:val="22"/>
          <w:szCs w:val="22"/>
        </w:rPr>
        <w:t>5</w:t>
      </w:r>
      <w:r>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w:t>
      </w:r>
      <w:r w:rsidRPr="006C2002">
        <w:rPr>
          <w:rStyle w:val="Enfasicorsivo"/>
          <w:rFonts w:ascii="Arial" w:hAnsi="Arial" w:cs="Arial"/>
          <w:color w:val="002060"/>
          <w:sz w:val="22"/>
          <w:szCs w:val="22"/>
        </w:rPr>
        <w:t>“svolgimento delle competizioni sportive organizzate dalla Lega Nazionale Dilettanti, sia a livello nazionale che territoriale, relative alla stagione sportiva 2019/2020”</w:t>
      </w:r>
      <w:r w:rsidRPr="00686B79">
        <w:rPr>
          <w:rStyle w:val="Enfasicorsivo"/>
          <w:rFonts w:ascii="Arial" w:hAnsi="Arial" w:cs="Arial"/>
          <w:i w:val="0"/>
          <w:iCs w:val="0"/>
          <w:color w:val="002060"/>
          <w:sz w:val="22"/>
          <w:szCs w:val="22"/>
        </w:rPr>
        <w:t>;</w:t>
      </w:r>
    </w:p>
    <w:p w14:paraId="5224D27F" w14:textId="77777777" w:rsidR="00686B79" w:rsidRPr="00686B79" w:rsidRDefault="00686B79" w:rsidP="00686B79">
      <w:pPr>
        <w:rPr>
          <w:rStyle w:val="Enfasicorsivo"/>
          <w:rFonts w:ascii="Arial" w:hAnsi="Arial" w:cs="Arial"/>
          <w:i w:val="0"/>
          <w:iCs w:val="0"/>
          <w:color w:val="002060"/>
          <w:sz w:val="22"/>
          <w:szCs w:val="22"/>
        </w:rPr>
      </w:pPr>
    </w:p>
    <w:p w14:paraId="69AC3CAF" w14:textId="672BCACA" w:rsid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w:t>
      </w:r>
      <w:r w:rsidR="006C2002" w:rsidRPr="00707E4E">
        <w:rPr>
          <w:rStyle w:val="Enfasicorsivo"/>
          <w:rFonts w:ascii="Arial" w:hAnsi="Arial" w:cs="Arial"/>
          <w:i w:val="0"/>
          <w:iCs w:val="0"/>
          <w:color w:val="002060"/>
          <w:sz w:val="22"/>
          <w:szCs w:val="22"/>
        </w:rPr>
        <w:t>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14:paraId="160F93CF" w14:textId="77777777" w:rsidR="00707E4E" w:rsidRPr="00707E4E" w:rsidRDefault="00707E4E" w:rsidP="00707E4E">
      <w:pPr>
        <w:rPr>
          <w:rStyle w:val="Enfasicorsivo"/>
          <w:rFonts w:ascii="Arial" w:hAnsi="Arial" w:cs="Arial"/>
          <w:i w:val="0"/>
          <w:iCs w:val="0"/>
          <w:color w:val="002060"/>
          <w:sz w:val="22"/>
          <w:szCs w:val="22"/>
        </w:rPr>
      </w:pPr>
    </w:p>
    <w:p w14:paraId="1D9DA9E5" w14:textId="4E1A30DD" w:rsidR="00893281" w:rsidRDefault="00DE3380"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w:t>
      </w:r>
      <w:r w:rsidR="00893281" w:rsidRPr="00707E4E">
        <w:rPr>
          <w:rStyle w:val="Enfasicorsivo"/>
          <w:rFonts w:ascii="Arial" w:hAnsi="Arial" w:cs="Arial"/>
          <w:i w:val="0"/>
          <w:iCs w:val="0"/>
          <w:color w:val="002060"/>
          <w:sz w:val="22"/>
          <w:szCs w:val="22"/>
        </w:rPr>
        <w:t xml:space="preserve">il Consiglio Direttivo della Lega Nazionale Dilettanti nella seduta del 11/06/2020 ha deliberato </w:t>
      </w:r>
      <w:r w:rsidR="005E6D15" w:rsidRPr="00707E4E">
        <w:rPr>
          <w:rStyle w:val="Enfasicorsivo"/>
          <w:rFonts w:ascii="Arial" w:hAnsi="Arial" w:cs="Arial"/>
          <w:i w:val="0"/>
          <w:iCs w:val="0"/>
          <w:color w:val="002060"/>
          <w:sz w:val="22"/>
          <w:szCs w:val="22"/>
        </w:rPr>
        <w:t>i</w:t>
      </w:r>
      <w:r w:rsidR="00893281" w:rsidRPr="00707E4E">
        <w:rPr>
          <w:rStyle w:val="Enfasicorsivo"/>
          <w:rFonts w:ascii="Arial" w:hAnsi="Arial" w:cs="Arial"/>
          <w:i w:val="0"/>
          <w:iCs w:val="0"/>
          <w:color w:val="002060"/>
          <w:sz w:val="22"/>
          <w:szCs w:val="22"/>
        </w:rPr>
        <w:t>l blocco delle retrocessioni per quanto attiene la conclusione dei campionati organizzati dai Comitati Regionali, lasciando la decisione all’autonomia dei singoli Comitati Regionali;</w:t>
      </w:r>
    </w:p>
    <w:p w14:paraId="5DD1632D" w14:textId="77777777" w:rsidR="00707E4E" w:rsidRPr="00707E4E" w:rsidRDefault="00707E4E" w:rsidP="00707E4E">
      <w:pPr>
        <w:rPr>
          <w:rStyle w:val="Enfasicorsivo"/>
          <w:rFonts w:ascii="Arial" w:hAnsi="Arial" w:cs="Arial"/>
          <w:i w:val="0"/>
          <w:iCs w:val="0"/>
          <w:color w:val="002060"/>
          <w:sz w:val="22"/>
          <w:szCs w:val="22"/>
        </w:rPr>
      </w:pPr>
    </w:p>
    <w:p w14:paraId="037CF228" w14:textId="10CEDF6E" w:rsidR="005E6D15" w:rsidRDefault="005E6D15"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il Consiglio Direttivo del Comitato Regionale Marche nella seduta del 15/06/2020 ha deliberato, per quanto attiene la conclusione dei campionati </w:t>
      </w:r>
      <w:r w:rsidR="00707E4E" w:rsidRPr="00707E4E">
        <w:rPr>
          <w:rStyle w:val="Enfasicorsivo"/>
          <w:rFonts w:ascii="Arial" w:hAnsi="Arial" w:cs="Arial"/>
          <w:i w:val="0"/>
          <w:iCs w:val="0"/>
          <w:color w:val="002060"/>
          <w:sz w:val="22"/>
          <w:szCs w:val="22"/>
        </w:rPr>
        <w:t xml:space="preserve">di Calcio a Cinque </w:t>
      </w:r>
      <w:r w:rsidRPr="00707E4E">
        <w:rPr>
          <w:rStyle w:val="Enfasicorsivo"/>
          <w:rFonts w:ascii="Arial" w:hAnsi="Arial" w:cs="Arial"/>
          <w:i w:val="0"/>
          <w:iCs w:val="0"/>
          <w:color w:val="002060"/>
          <w:sz w:val="22"/>
          <w:szCs w:val="22"/>
        </w:rPr>
        <w:t>organizzati dal C.R. Marche stesso</w:t>
      </w:r>
      <w:r w:rsidR="00707E4E" w:rsidRPr="00707E4E">
        <w:rPr>
          <w:rStyle w:val="Enfasicorsivo"/>
          <w:rFonts w:ascii="Arial" w:hAnsi="Arial" w:cs="Arial"/>
          <w:i w:val="0"/>
          <w:iCs w:val="0"/>
          <w:color w:val="002060"/>
          <w:sz w:val="22"/>
          <w:szCs w:val="22"/>
        </w:rPr>
        <w:t xml:space="preserve"> (Campionato Regionale Calcio a Cinque Serie C1, Campionato Regionale Calcio a Cinque Serie C2, Campionato Provinciale Calcio a Cinque Serie D)</w:t>
      </w:r>
      <w:r w:rsidRPr="00707E4E">
        <w:rPr>
          <w:rStyle w:val="Enfasicorsivo"/>
          <w:rFonts w:ascii="Arial" w:hAnsi="Arial" w:cs="Arial"/>
          <w:i w:val="0"/>
          <w:iCs w:val="0"/>
          <w:color w:val="002060"/>
          <w:sz w:val="22"/>
          <w:szCs w:val="22"/>
        </w:rPr>
        <w:t>, il blocco delle retrocessioni</w:t>
      </w:r>
      <w:r w:rsidR="00707E4E" w:rsidRPr="00707E4E">
        <w:rPr>
          <w:rStyle w:val="Enfasicorsivo"/>
          <w:rFonts w:ascii="Arial" w:hAnsi="Arial" w:cs="Arial"/>
          <w:i w:val="0"/>
          <w:iCs w:val="0"/>
          <w:color w:val="002060"/>
          <w:sz w:val="22"/>
          <w:szCs w:val="22"/>
        </w:rPr>
        <w:t xml:space="preserve"> e la promozione della squadra prima classificata di ogni girone al momento della sospensione dei campionati in deroga a quanto previsto dal C.U.</w:t>
      </w:r>
      <w:r w:rsidRPr="00707E4E">
        <w:rPr>
          <w:rStyle w:val="Enfasicorsivo"/>
          <w:rFonts w:ascii="Arial" w:hAnsi="Arial" w:cs="Arial"/>
          <w:i w:val="0"/>
          <w:iCs w:val="0"/>
          <w:color w:val="002060"/>
          <w:sz w:val="22"/>
          <w:szCs w:val="22"/>
        </w:rPr>
        <w:t xml:space="preserve"> </w:t>
      </w:r>
      <w:r w:rsidR="00707E4E" w:rsidRPr="00707E4E">
        <w:rPr>
          <w:rStyle w:val="Enfasicorsivo"/>
          <w:rFonts w:ascii="Arial" w:hAnsi="Arial" w:cs="Arial"/>
          <w:i w:val="0"/>
          <w:iCs w:val="0"/>
          <w:color w:val="002060"/>
          <w:sz w:val="22"/>
          <w:szCs w:val="22"/>
        </w:rPr>
        <w:t>n. 23 del 17/10/2020 (Meccanismi di promozione e retrocessione);</w:t>
      </w:r>
    </w:p>
    <w:p w14:paraId="6B5E477D" w14:textId="77777777" w:rsidR="00707E4E" w:rsidRPr="00707E4E" w:rsidRDefault="00707E4E" w:rsidP="00707E4E">
      <w:pPr>
        <w:rPr>
          <w:rStyle w:val="Enfasicorsivo"/>
          <w:rFonts w:ascii="Arial" w:hAnsi="Arial" w:cs="Arial"/>
          <w:i w:val="0"/>
          <w:iCs w:val="0"/>
          <w:color w:val="002060"/>
          <w:sz w:val="22"/>
          <w:szCs w:val="22"/>
        </w:rPr>
      </w:pPr>
    </w:p>
    <w:p w14:paraId="185FEA3D" w14:textId="1B8F2B99" w:rsidR="00DE3380" w:rsidRDefault="00893281"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il Consiglio Federale del 25/06/2020 ha ratificato </w:t>
      </w:r>
      <w:r w:rsidR="00707E4E" w:rsidRPr="00707E4E">
        <w:rPr>
          <w:rStyle w:val="Enfasicorsivo"/>
          <w:rFonts w:ascii="Arial" w:hAnsi="Arial" w:cs="Arial"/>
          <w:i w:val="0"/>
          <w:iCs w:val="0"/>
          <w:color w:val="002060"/>
          <w:sz w:val="22"/>
          <w:szCs w:val="22"/>
        </w:rPr>
        <w:t xml:space="preserve">le decisioni </w:t>
      </w:r>
      <w:r w:rsidRPr="00707E4E">
        <w:rPr>
          <w:rStyle w:val="Enfasicorsivo"/>
          <w:rFonts w:ascii="Arial" w:hAnsi="Arial" w:cs="Arial"/>
          <w:i w:val="0"/>
          <w:iCs w:val="0"/>
          <w:color w:val="002060"/>
          <w:sz w:val="22"/>
          <w:szCs w:val="22"/>
        </w:rPr>
        <w:t>deliberat</w:t>
      </w:r>
      <w:r w:rsidR="00707E4E" w:rsidRPr="00707E4E">
        <w:rPr>
          <w:rStyle w:val="Enfasicorsivo"/>
          <w:rFonts w:ascii="Arial" w:hAnsi="Arial" w:cs="Arial"/>
          <w:i w:val="0"/>
          <w:iCs w:val="0"/>
          <w:color w:val="002060"/>
          <w:sz w:val="22"/>
          <w:szCs w:val="22"/>
        </w:rPr>
        <w:t>e</w:t>
      </w:r>
      <w:r w:rsidRPr="00707E4E">
        <w:rPr>
          <w:rStyle w:val="Enfasicorsivo"/>
          <w:rFonts w:ascii="Arial" w:hAnsi="Arial" w:cs="Arial"/>
          <w:i w:val="0"/>
          <w:iCs w:val="0"/>
          <w:color w:val="002060"/>
          <w:sz w:val="22"/>
          <w:szCs w:val="22"/>
        </w:rPr>
        <w:t xml:space="preserve"> nel</w:t>
      </w:r>
      <w:r w:rsidR="00707E4E" w:rsidRPr="00707E4E">
        <w:rPr>
          <w:rStyle w:val="Enfasicorsivo"/>
          <w:rFonts w:ascii="Arial" w:hAnsi="Arial" w:cs="Arial"/>
          <w:i w:val="0"/>
          <w:iCs w:val="0"/>
          <w:color w:val="002060"/>
          <w:sz w:val="22"/>
          <w:szCs w:val="22"/>
        </w:rPr>
        <w:t>la seduta del</w:t>
      </w:r>
      <w:r w:rsidRPr="00707E4E">
        <w:rPr>
          <w:rStyle w:val="Enfasicorsivo"/>
          <w:rFonts w:ascii="Arial" w:hAnsi="Arial" w:cs="Arial"/>
          <w:i w:val="0"/>
          <w:iCs w:val="0"/>
          <w:color w:val="002060"/>
          <w:sz w:val="22"/>
          <w:szCs w:val="22"/>
        </w:rPr>
        <w:t xml:space="preserve"> Consiglio Direttivo </w:t>
      </w:r>
      <w:r w:rsidR="00707E4E" w:rsidRPr="00707E4E">
        <w:rPr>
          <w:rStyle w:val="Enfasicorsivo"/>
          <w:rFonts w:ascii="Arial" w:hAnsi="Arial" w:cs="Arial"/>
          <w:i w:val="0"/>
          <w:iCs w:val="0"/>
          <w:color w:val="002060"/>
          <w:sz w:val="22"/>
          <w:szCs w:val="22"/>
        </w:rPr>
        <w:t xml:space="preserve">del Comitato Regionale Marche </w:t>
      </w:r>
      <w:r w:rsidRPr="00707E4E">
        <w:rPr>
          <w:rStyle w:val="Enfasicorsivo"/>
          <w:rFonts w:ascii="Arial" w:hAnsi="Arial" w:cs="Arial"/>
          <w:i w:val="0"/>
          <w:iCs w:val="0"/>
          <w:color w:val="002060"/>
          <w:sz w:val="22"/>
          <w:szCs w:val="22"/>
        </w:rPr>
        <w:t xml:space="preserve">del 15/06/2020 per quanto attiene la conclusione dei campionati organizzati dal </w:t>
      </w:r>
      <w:r w:rsidR="00DE3380" w:rsidRPr="00707E4E">
        <w:rPr>
          <w:rStyle w:val="Enfasicorsivo"/>
          <w:rFonts w:ascii="Arial" w:hAnsi="Arial" w:cs="Arial"/>
          <w:i w:val="0"/>
          <w:iCs w:val="0"/>
          <w:color w:val="002060"/>
          <w:sz w:val="22"/>
          <w:szCs w:val="22"/>
        </w:rPr>
        <w:t>C</w:t>
      </w:r>
      <w:r w:rsidRPr="00707E4E">
        <w:rPr>
          <w:rStyle w:val="Enfasicorsivo"/>
          <w:rFonts w:ascii="Arial" w:hAnsi="Arial" w:cs="Arial"/>
          <w:i w:val="0"/>
          <w:iCs w:val="0"/>
          <w:color w:val="002060"/>
          <w:sz w:val="22"/>
          <w:szCs w:val="22"/>
        </w:rPr>
        <w:t>.R.</w:t>
      </w:r>
      <w:r w:rsidR="00DE3380" w:rsidRPr="00707E4E">
        <w:rPr>
          <w:rStyle w:val="Enfasicorsivo"/>
          <w:rFonts w:ascii="Arial" w:hAnsi="Arial" w:cs="Arial"/>
          <w:i w:val="0"/>
          <w:iCs w:val="0"/>
          <w:color w:val="002060"/>
          <w:sz w:val="22"/>
          <w:szCs w:val="22"/>
        </w:rPr>
        <w:t xml:space="preserve"> Marche </w:t>
      </w:r>
      <w:r w:rsidRPr="00707E4E">
        <w:rPr>
          <w:rStyle w:val="Enfasicorsivo"/>
          <w:rFonts w:ascii="Arial" w:hAnsi="Arial" w:cs="Arial"/>
          <w:i w:val="0"/>
          <w:iCs w:val="0"/>
          <w:color w:val="002060"/>
          <w:sz w:val="22"/>
          <w:szCs w:val="22"/>
        </w:rPr>
        <w:t>stesso</w:t>
      </w:r>
      <w:r w:rsidR="00707E4E" w:rsidRPr="00707E4E">
        <w:rPr>
          <w:rStyle w:val="Enfasicorsivo"/>
          <w:rFonts w:ascii="Arial" w:hAnsi="Arial" w:cs="Arial"/>
          <w:i w:val="0"/>
          <w:iCs w:val="0"/>
          <w:color w:val="002060"/>
          <w:sz w:val="22"/>
          <w:szCs w:val="22"/>
        </w:rPr>
        <w:t>;</w:t>
      </w:r>
    </w:p>
    <w:p w14:paraId="5B325171" w14:textId="77777777" w:rsidR="00707E4E" w:rsidRPr="00707E4E" w:rsidRDefault="00707E4E" w:rsidP="00707E4E">
      <w:pPr>
        <w:rPr>
          <w:rStyle w:val="Enfasicorsivo"/>
          <w:rFonts w:ascii="Arial" w:hAnsi="Arial" w:cs="Arial"/>
          <w:i w:val="0"/>
          <w:iCs w:val="0"/>
          <w:color w:val="002060"/>
          <w:sz w:val="22"/>
          <w:szCs w:val="22"/>
        </w:rPr>
      </w:pPr>
    </w:p>
    <w:p w14:paraId="5DF16715" w14:textId="68128F48" w:rsidR="00686B79" w:rsidRPr="006C2002" w:rsidRDefault="00686B79" w:rsidP="006C2002">
      <w:pPr>
        <w:pStyle w:val="Paragrafoelenco"/>
        <w:numPr>
          <w:ilvl w:val="0"/>
          <w:numId w:val="44"/>
        </w:numPr>
        <w:jc w:val="both"/>
        <w:rPr>
          <w:rStyle w:val="Enfasicorsivo"/>
          <w:rFonts w:ascii="Arial" w:hAnsi="Arial" w:cs="Arial"/>
          <w:i w:val="0"/>
          <w:iCs w:val="0"/>
          <w:color w:val="002060"/>
          <w:sz w:val="22"/>
          <w:szCs w:val="22"/>
        </w:rPr>
      </w:pPr>
      <w:r w:rsidRPr="006C2002">
        <w:rPr>
          <w:rStyle w:val="Enfasicorsivo"/>
          <w:rFonts w:ascii="Arial" w:hAnsi="Arial" w:cs="Arial"/>
          <w:i w:val="0"/>
          <w:iCs w:val="0"/>
          <w:color w:val="002060"/>
          <w:sz w:val="22"/>
          <w:szCs w:val="22"/>
        </w:rPr>
        <w:t>che con C.U. n. 324 del 18</w:t>
      </w:r>
      <w:r w:rsidR="005E6D15">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6</w:t>
      </w:r>
      <w:r w:rsidR="005E6D15">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2020 della Lega Nazionale Dilettanti venivano pubblicati i criteri per la formazione delle classifiche dei campionati, come di seguito specificate, da ritenersi valide ad ogni effetto, tenuto conto quanto disposto dal richiamato art. 218 del D.L. 19</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5</w:t>
      </w:r>
      <w:r w:rsidR="00541C73">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2020</w:t>
      </w:r>
      <w:r w:rsidR="006C2002">
        <w:rPr>
          <w:rStyle w:val="Enfasicorsivo"/>
          <w:rFonts w:ascii="Arial" w:hAnsi="Arial" w:cs="Arial"/>
          <w:i w:val="0"/>
          <w:iCs w:val="0"/>
          <w:color w:val="002060"/>
          <w:sz w:val="22"/>
          <w:szCs w:val="22"/>
        </w:rPr>
        <w:t xml:space="preserve"> </w:t>
      </w:r>
      <w:r w:rsidR="006C2002" w:rsidRPr="006C2002">
        <w:rPr>
          <w:rStyle w:val="Enfasicorsivo"/>
          <w:rFonts w:ascii="Arial" w:hAnsi="Arial" w:cs="Arial"/>
          <w:i w:val="0"/>
          <w:iCs w:val="0"/>
          <w:color w:val="002060"/>
          <w:sz w:val="22"/>
          <w:szCs w:val="22"/>
        </w:rPr>
        <w:t xml:space="preserve">n. </w:t>
      </w:r>
      <w:r w:rsidRPr="006C2002">
        <w:rPr>
          <w:rStyle w:val="Enfasicorsivo"/>
          <w:rFonts w:ascii="Arial" w:hAnsi="Arial" w:cs="Arial"/>
          <w:i w:val="0"/>
          <w:iCs w:val="0"/>
          <w:color w:val="002060"/>
          <w:sz w:val="22"/>
          <w:szCs w:val="22"/>
        </w:rPr>
        <w:t>34, in sostituzione e deroga a quanto precedentemente stabilito come da C.U. n. 1</w:t>
      </w:r>
      <w:r w:rsidR="006C2002">
        <w:rPr>
          <w:rStyle w:val="Enfasicorsivo"/>
          <w:rFonts w:ascii="Arial" w:hAnsi="Arial" w:cs="Arial"/>
          <w:i w:val="0"/>
          <w:iCs w:val="0"/>
          <w:color w:val="002060"/>
          <w:sz w:val="22"/>
          <w:szCs w:val="22"/>
        </w:rPr>
        <w:t xml:space="preserve"> </w:t>
      </w:r>
      <w:r w:rsidRPr="006C2002">
        <w:rPr>
          <w:rStyle w:val="Enfasicorsivo"/>
          <w:rFonts w:ascii="Arial" w:hAnsi="Arial" w:cs="Arial"/>
          <w:i w:val="0"/>
          <w:iCs w:val="0"/>
          <w:color w:val="002060"/>
          <w:sz w:val="22"/>
          <w:szCs w:val="22"/>
        </w:rPr>
        <w:t>dell’</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1</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7</w:t>
      </w:r>
      <w:r w:rsidR="00541C73">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2019 della Lega Nazionale Dilettanti.</w:t>
      </w:r>
    </w:p>
    <w:p w14:paraId="110C8B97" w14:textId="77777777" w:rsidR="00686B79" w:rsidRPr="00686B79" w:rsidRDefault="00686B79" w:rsidP="00686B79">
      <w:pPr>
        <w:rPr>
          <w:rStyle w:val="Enfasicorsivo"/>
          <w:rFonts w:ascii="Arial" w:hAnsi="Arial" w:cs="Arial"/>
          <w:i w:val="0"/>
          <w:iCs w:val="0"/>
          <w:color w:val="002060"/>
          <w:sz w:val="22"/>
          <w:szCs w:val="22"/>
        </w:rPr>
      </w:pPr>
    </w:p>
    <w:p w14:paraId="2953D61B" w14:textId="77777777" w:rsidR="00686B79" w:rsidRPr="00541C73" w:rsidRDefault="00686B79" w:rsidP="00541C73">
      <w:pPr>
        <w:jc w:val="center"/>
        <w:rPr>
          <w:rStyle w:val="Enfasicorsivo"/>
          <w:rFonts w:ascii="Arial" w:hAnsi="Arial" w:cs="Arial"/>
          <w:b/>
          <w:bCs/>
          <w:i w:val="0"/>
          <w:iCs w:val="0"/>
          <w:color w:val="002060"/>
          <w:sz w:val="22"/>
          <w:szCs w:val="22"/>
        </w:rPr>
      </w:pPr>
      <w:r w:rsidRPr="00541C73">
        <w:rPr>
          <w:rStyle w:val="Enfasicorsivo"/>
          <w:rFonts w:ascii="Arial" w:hAnsi="Arial" w:cs="Arial"/>
          <w:b/>
          <w:bCs/>
          <w:i w:val="0"/>
          <w:iCs w:val="0"/>
          <w:color w:val="002060"/>
          <w:sz w:val="22"/>
          <w:szCs w:val="22"/>
        </w:rPr>
        <w:t>Tanto premesso</w:t>
      </w:r>
    </w:p>
    <w:p w14:paraId="59E9D447" w14:textId="77777777" w:rsidR="00541C73" w:rsidRDefault="00541C73" w:rsidP="00686B79">
      <w:pPr>
        <w:rPr>
          <w:rStyle w:val="Enfasicorsivo"/>
          <w:rFonts w:ascii="Arial" w:hAnsi="Arial" w:cs="Arial"/>
          <w:i w:val="0"/>
          <w:iCs w:val="0"/>
          <w:color w:val="002060"/>
          <w:sz w:val="22"/>
          <w:szCs w:val="22"/>
        </w:rPr>
      </w:pPr>
    </w:p>
    <w:p w14:paraId="25B262A1" w14:textId="39509898" w:rsidR="00686B79" w:rsidRDefault="00686B79" w:rsidP="00686B79">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lastRenderedPageBreak/>
        <w:t>In applicazione dei richiamati criteri e, comunque, tenuto conto della situazione determinatasi al momento della definitiva interruzione dell’attività, come deliberata dal Consiglio Federale il 20</w:t>
      </w:r>
      <w:r w:rsidR="00541C73">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05</w:t>
      </w:r>
      <w:r w:rsidR="00541C73">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si procede alla </w:t>
      </w:r>
      <w:r w:rsidRPr="00024186">
        <w:rPr>
          <w:rStyle w:val="Enfasicorsivo"/>
          <w:rFonts w:ascii="Arial" w:hAnsi="Arial" w:cs="Arial"/>
          <w:b/>
          <w:bCs/>
          <w:i w:val="0"/>
          <w:iCs w:val="0"/>
          <w:color w:val="002060"/>
          <w:sz w:val="22"/>
          <w:szCs w:val="22"/>
        </w:rPr>
        <w:t>pubblicazione delle sotto riportate classifiche</w:t>
      </w:r>
      <w:r w:rsidR="00D104D5" w:rsidRPr="00024186">
        <w:rPr>
          <w:rStyle w:val="Enfasicorsivo"/>
          <w:rFonts w:ascii="Arial" w:hAnsi="Arial" w:cs="Arial"/>
          <w:b/>
          <w:bCs/>
          <w:i w:val="0"/>
          <w:iCs w:val="0"/>
          <w:color w:val="002060"/>
          <w:sz w:val="22"/>
          <w:szCs w:val="22"/>
        </w:rPr>
        <w:t xml:space="preserve"> per quanto riguarda i Campionati di Calcio a Cinque Serie C1, Serie C2 e Serie D</w:t>
      </w:r>
      <w:r w:rsidRPr="00686B79">
        <w:rPr>
          <w:rStyle w:val="Enfasicorsivo"/>
          <w:rFonts w:ascii="Arial" w:hAnsi="Arial" w:cs="Arial"/>
          <w:i w:val="0"/>
          <w:iCs w:val="0"/>
          <w:color w:val="002060"/>
          <w:sz w:val="22"/>
          <w:szCs w:val="22"/>
        </w:rPr>
        <w:t>.</w:t>
      </w:r>
    </w:p>
    <w:p w14:paraId="3A55BD37" w14:textId="76FF5E62" w:rsidR="00024186" w:rsidRPr="00686B79" w:rsidRDefault="00024186" w:rsidP="00686B79">
      <w:pPr>
        <w:rPr>
          <w:rStyle w:val="Enfasicorsivo"/>
          <w:rFonts w:ascii="Arial" w:hAnsi="Arial" w:cs="Arial"/>
          <w:i w:val="0"/>
          <w:iCs w:val="0"/>
          <w:color w:val="002060"/>
          <w:sz w:val="22"/>
          <w:szCs w:val="22"/>
        </w:rPr>
      </w:pPr>
      <w:r>
        <w:rPr>
          <w:rStyle w:val="Enfasicorsivo"/>
          <w:rFonts w:ascii="Arial" w:hAnsi="Arial" w:cs="Arial"/>
          <w:i w:val="0"/>
          <w:iCs w:val="0"/>
          <w:color w:val="002060"/>
          <w:sz w:val="22"/>
          <w:szCs w:val="22"/>
        </w:rPr>
        <w:t xml:space="preserve">Per quanto riguarda i Campionati di Calcio a Cinque </w:t>
      </w:r>
      <w:r w:rsidRPr="00024186">
        <w:rPr>
          <w:rStyle w:val="Enfasicorsivo"/>
          <w:rFonts w:ascii="Arial" w:hAnsi="Arial" w:cs="Arial"/>
          <w:b/>
          <w:bCs/>
          <w:i w:val="0"/>
          <w:iCs w:val="0"/>
          <w:color w:val="002060"/>
          <w:sz w:val="22"/>
          <w:szCs w:val="22"/>
        </w:rPr>
        <w:t>Under 21, Under 19, Under 17, Under 15 e Regionale Femminile</w:t>
      </w:r>
      <w:r>
        <w:rPr>
          <w:rStyle w:val="Enfasicorsivo"/>
          <w:rFonts w:ascii="Arial" w:hAnsi="Arial" w:cs="Arial"/>
          <w:i w:val="0"/>
          <w:iCs w:val="0"/>
          <w:color w:val="002060"/>
          <w:sz w:val="22"/>
          <w:szCs w:val="22"/>
        </w:rPr>
        <w:t xml:space="preserve">, prevedendo gli stessi una post-season ad eliminazione diretta, i relativi titoli per la s.s. 2019/2020 </w:t>
      </w:r>
      <w:r w:rsidRPr="00024186">
        <w:rPr>
          <w:rStyle w:val="Enfasicorsivo"/>
          <w:rFonts w:ascii="Arial" w:hAnsi="Arial" w:cs="Arial"/>
          <w:b/>
          <w:bCs/>
          <w:i w:val="0"/>
          <w:iCs w:val="0"/>
          <w:color w:val="002060"/>
          <w:sz w:val="22"/>
          <w:szCs w:val="22"/>
        </w:rPr>
        <w:t>non vengono assegnati</w:t>
      </w:r>
      <w:r>
        <w:rPr>
          <w:rStyle w:val="Enfasicorsivo"/>
          <w:rFonts w:ascii="Arial" w:hAnsi="Arial" w:cs="Arial"/>
          <w:i w:val="0"/>
          <w:iCs w:val="0"/>
          <w:color w:val="002060"/>
          <w:sz w:val="22"/>
          <w:szCs w:val="22"/>
        </w:rPr>
        <w:t>.</w:t>
      </w:r>
    </w:p>
    <w:p w14:paraId="1C6534CC" w14:textId="785E13E2" w:rsidR="00686B79" w:rsidRPr="00541C73" w:rsidRDefault="00541C73" w:rsidP="00541C73">
      <w:pPr>
        <w:pStyle w:val="TITOLOPRINC"/>
        <w:rPr>
          <w:color w:val="002060"/>
        </w:rPr>
      </w:pPr>
      <w:r>
        <w:rPr>
          <w:color w:val="002060"/>
        </w:rPr>
        <w:t>CLASSIFICHE FINALI AL MOMENTO DELL’INTERRUZIONE DEFINITIVA DEI CAMPIONATI S.S.2019/2020</w:t>
      </w:r>
    </w:p>
    <w:p w14:paraId="46AF6AF3" w14:textId="77777777" w:rsidR="00EF6599" w:rsidRPr="006F3816" w:rsidRDefault="00EF6599" w:rsidP="00EF6599">
      <w:pPr>
        <w:pStyle w:val="TITOLOCAMPIONATO"/>
        <w:shd w:val="clear" w:color="auto" w:fill="CCCCCC"/>
        <w:spacing w:before="80" w:after="40"/>
        <w:rPr>
          <w:color w:val="002060"/>
        </w:rPr>
      </w:pPr>
      <w:r w:rsidRPr="006F3816">
        <w:rPr>
          <w:color w:val="002060"/>
        </w:rPr>
        <w:t>CALCIO A CINQUE SERIE C1</w:t>
      </w:r>
    </w:p>
    <w:p w14:paraId="2807C246" w14:textId="56C0DBDD" w:rsidR="00DF559F" w:rsidRPr="006F3816" w:rsidRDefault="00DF559F" w:rsidP="00DF559F">
      <w:pPr>
        <w:pStyle w:val="SOTTOTITOLOCAMPIONATO1"/>
        <w:rPr>
          <w:color w:val="002060"/>
        </w:rPr>
      </w:pPr>
      <w:r w:rsidRPr="006F3816">
        <w:rPr>
          <w:color w:val="002060"/>
        </w:rPr>
        <w:t xml:space="preserve">GIRONE </w:t>
      </w:r>
      <w:r>
        <w:rPr>
          <w:color w:val="002060"/>
        </w:rPr>
        <w:t>A</w:t>
      </w:r>
    </w:p>
    <w:p w14:paraId="543DC8F1"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61529B5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391E57F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5C22304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6A38D9B" w14:textId="77777777" w:rsidR="00EF6599" w:rsidRPr="00AB588E" w:rsidRDefault="00EF6599" w:rsidP="00EF6599">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1 A.S.D.RECANATI CALCIO A 5       58 | 20 | 19 |  1 |  0 |180 | 54 |126 | 0 |</w:t>
      </w:r>
    </w:p>
    <w:p w14:paraId="6B7C3D6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A.S.D.FUTSAL POTENZA PICENA     50 | 20 | 16 |  2 |  2 |137 | 75 | 62 | 0 |</w:t>
      </w:r>
    </w:p>
    <w:p w14:paraId="184CD7A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A.S.D.MONTESICURO TRE COLLI     36 | 20 | 11 |  3 |  6 |103 |105 |  2-| 0 |</w:t>
      </w:r>
    </w:p>
    <w:p w14:paraId="56F950A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A.S.D.OLYMPIA FANO C5           35 | 20 | 11 |  2 |  7 | 87 | 87 |  0 | 0 |</w:t>
      </w:r>
    </w:p>
    <w:p w14:paraId="3598A2C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S.S.  CALCETTO CASTRUM LAURI    35 | 20 | 11 |  2 |  7 | 93 | 70 | 23 | 0 |</w:t>
      </w:r>
    </w:p>
    <w:p w14:paraId="3BA8E93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A.S.D.MONTELUPONE CALCIO A 5    34 | 20 | 11 |  1 |  8 |104 | 83 | 21 | 0 |</w:t>
      </w:r>
    </w:p>
    <w:p w14:paraId="5A0866D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A.S.D.JESI CALCIO A 5           29 | 20 |  8 |  5 |  7 | 67 | 70 |  3-| 0 |</w:t>
      </w:r>
    </w:p>
    <w:p w14:paraId="0F5DD08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A.S.D.DINAMIS 1990              25 | 20 |  8 |  1 | 11 | 76 | 88 | 12-| 0 |</w:t>
      </w:r>
    </w:p>
    <w:p w14:paraId="1D1561A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U.S.  PIANACCIO                 23 | 20 |  7 |  2 | 11 | 69 | 70 |  1-| 0 |</w:t>
      </w:r>
    </w:p>
    <w:p w14:paraId="5850D7C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A.P.D.CERRETO D ESI C5 A.S.D.   21 | 20 |  6 |  3 | 11 | 93 |111 | 18-| 0 |</w:t>
      </w:r>
    </w:p>
    <w:p w14:paraId="3072D46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A.S.D.PIEVE D ICO CALCIO A 5    21 | 20 |  7 |  0 | 13 | 87 |100 | 13-| 0 |</w:t>
      </w:r>
    </w:p>
    <w:p w14:paraId="404AFE22"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A.S.D.NUOVA JUVENTINA FFC       17 | 20 |  4 |  5 | 11 | 93 |145 | 52-| 0 |</w:t>
      </w:r>
    </w:p>
    <w:p w14:paraId="1804373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  REAL SAN GIORGIO          14 | 20 |  4 |  2 | 14 | 76 |116 | 40-| 0 |</w:t>
      </w:r>
    </w:p>
    <w:p w14:paraId="74C7232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A.S.D.OSTRENSE                   6 | 20 |  1 |  3 | 16 | 56 |147 | 91-| 0 |</w:t>
      </w:r>
    </w:p>
    <w:p w14:paraId="169C77C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31FAA53E" w14:textId="77A2088C" w:rsidR="00AB588E" w:rsidRDefault="00AB588E" w:rsidP="00541C73">
      <w:pPr>
        <w:pStyle w:val="breakline"/>
        <w:rPr>
          <w:rFonts w:ascii="Courier New" w:hAnsi="Courier New" w:cs="Courier New"/>
          <w:color w:val="002060"/>
        </w:rPr>
      </w:pPr>
    </w:p>
    <w:p w14:paraId="1E2ED893" w14:textId="2CDE9E36" w:rsidR="00AB588E" w:rsidRPr="00AB588E" w:rsidRDefault="00AB588E" w:rsidP="00541C73">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6C95E814" w14:textId="77777777" w:rsidR="00AB588E" w:rsidRDefault="00AB588E" w:rsidP="00541C73">
      <w:pPr>
        <w:pStyle w:val="breakline"/>
        <w:rPr>
          <w:rFonts w:ascii="Courier New" w:hAnsi="Courier New" w:cs="Courier New"/>
          <w:color w:val="002060"/>
        </w:rPr>
      </w:pPr>
    </w:p>
    <w:p w14:paraId="655F4353" w14:textId="14110913"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4  A.S.D.OLYMPIA FANO C5           I 35 ! 20 ! 11 !  7 !  2 ! 87 ! 87 !  0  I  3 !  1 !  1 !    !    !  7 !  5 !  2  !          I</w:t>
      </w:r>
    </w:p>
    <w:p w14:paraId="12A6A2F1"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I                                     I    !    !    !    !    !    !    !     I    !    !    !    !    !    !    !     !          I</w:t>
      </w:r>
    </w:p>
    <w:p w14:paraId="1DC5BE96"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5  S.S.  CALCETTO CASTRUM LAURI    I 35 ! 20 ! 11 !  7 !  2 ! 93 ! 70 ! 23  I    !  1 !    !  1 !    !  5 !  7 !  2- !          I</w:t>
      </w:r>
    </w:p>
    <w:p w14:paraId="27A49096" w14:textId="607B8177" w:rsidR="00EF6599" w:rsidRPr="00AB588E" w:rsidRDefault="00EF6599" w:rsidP="00EF6599">
      <w:pPr>
        <w:pStyle w:val="Nessunaspaziatura"/>
        <w:rPr>
          <w:rFonts w:ascii="Courier New" w:hAnsi="Courier New" w:cs="Courier New"/>
          <w:b/>
          <w:bCs/>
          <w:color w:val="002060"/>
          <w:sz w:val="12"/>
          <w:szCs w:val="12"/>
        </w:rPr>
      </w:pPr>
    </w:p>
    <w:p w14:paraId="3697445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10  A.P.D.CERRETO D ESI C5 A.S.D.   I 21 ! 20 !  6 ! 11 !  3 ! 93 !111 ! 18- I  3 !  1 !  1 !    !    !  5 !  4 !  1  !          I</w:t>
      </w:r>
    </w:p>
    <w:p w14:paraId="6425547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I                                     I    !    !    !    !    !    !    !     I    !    !    !    !    !    !    !     !          I</w:t>
      </w:r>
    </w:p>
    <w:p w14:paraId="0725F5B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11  A.S.D.PIEVE D ICO CALCIO A 5    I 21 ! 20 !  7 ! 13 !    ! 87 !100 ! 13- I    !  1 !    !  1 !    !  4 !  5 !  1- !          I</w:t>
      </w:r>
    </w:p>
    <w:p w14:paraId="7D22AEC2" w14:textId="47C9439F" w:rsidR="00541C73" w:rsidRDefault="00541C73" w:rsidP="00EF6599">
      <w:pPr>
        <w:pStyle w:val="Nessunaspaziatura"/>
        <w:rPr>
          <w:rFonts w:ascii="Courier New" w:hAnsi="Courier New" w:cs="Courier New"/>
          <w:color w:val="002060"/>
          <w:sz w:val="20"/>
          <w:szCs w:val="20"/>
        </w:rPr>
      </w:pPr>
    </w:p>
    <w:p w14:paraId="7437ED26" w14:textId="019447E5" w:rsidR="00AB588E" w:rsidRPr="00AB588E" w:rsidRDefault="00AB588E" w:rsidP="00AB588E">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t>A.S.D. RECANATI CALCIO A 5</w:t>
      </w:r>
    </w:p>
    <w:p w14:paraId="15E0DDAF" w14:textId="77777777" w:rsidR="00EF6599" w:rsidRPr="00EF6599" w:rsidRDefault="00EF6599" w:rsidP="00EF6599">
      <w:pPr>
        <w:pStyle w:val="Nessunaspaziatura"/>
        <w:rPr>
          <w:rFonts w:ascii="Courier New" w:hAnsi="Courier New" w:cs="Courier New"/>
          <w:color w:val="002060"/>
          <w:sz w:val="20"/>
          <w:szCs w:val="20"/>
        </w:rPr>
      </w:pPr>
    </w:p>
    <w:p w14:paraId="02FD100C" w14:textId="77777777" w:rsidR="00EF6599" w:rsidRPr="006F3816" w:rsidRDefault="00EF6599" w:rsidP="00EF6599">
      <w:pPr>
        <w:pStyle w:val="TITOLOCAMPIONATO"/>
        <w:shd w:val="clear" w:color="auto" w:fill="CCCCCC"/>
        <w:spacing w:before="80" w:after="40"/>
        <w:rPr>
          <w:color w:val="002060"/>
        </w:rPr>
      </w:pPr>
      <w:r w:rsidRPr="006F3816">
        <w:rPr>
          <w:color w:val="002060"/>
        </w:rPr>
        <w:t>CALCIO A CINQUE SERIE C2</w:t>
      </w:r>
    </w:p>
    <w:p w14:paraId="32FD194C" w14:textId="77777777" w:rsidR="00DF559F" w:rsidRPr="006F3816" w:rsidRDefault="00DF559F" w:rsidP="00DF559F">
      <w:pPr>
        <w:pStyle w:val="SOTTOTITOLOCAMPIONATO1"/>
        <w:rPr>
          <w:color w:val="002060"/>
        </w:rPr>
      </w:pPr>
      <w:r w:rsidRPr="006F3816">
        <w:rPr>
          <w:color w:val="002060"/>
        </w:rPr>
        <w:t xml:space="preserve">GIRONE </w:t>
      </w:r>
      <w:r>
        <w:rPr>
          <w:color w:val="002060"/>
        </w:rPr>
        <w:t>A</w:t>
      </w:r>
    </w:p>
    <w:p w14:paraId="59AAEA1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CE4903D"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377E39F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0083AA3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6255A11" w14:textId="77777777" w:rsidR="00EF6599" w:rsidRPr="00AB588E" w:rsidRDefault="00EF6599" w:rsidP="00EF6599">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1 G.S.  AUDAX 1970 S.ANGELO       43 | 20 | 14 |  1 |  5 | 64 | 41 | 23 | 0 |</w:t>
      </w:r>
    </w:p>
    <w:p w14:paraId="71FD1B7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ASD.P.ALMA JUVENTUS FANO        41 | 20 | 13 |  2 |  5 | 80 | 57 | 23 | 0 |</w:t>
      </w:r>
    </w:p>
    <w:p w14:paraId="161368A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A.S.D.PIETRALACROCE 73          39 | 20 | 12 |  3 |  5 | 82 | 53 | 29 | 0 |</w:t>
      </w:r>
    </w:p>
    <w:p w14:paraId="01A22F4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4 A.S.D.CHIARAVALLE FUTSAL        37 | 20 | 11 |  4 |  5 | 72 | 59 | 13 | 0 |</w:t>
      </w:r>
    </w:p>
    <w:p w14:paraId="45FC662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A.S.D.ACLI MANTOVANI CALCIO A 5 36 | 20 | 11 |  3 |  6 | 69 | 58 | 11 | 0 |</w:t>
      </w:r>
    </w:p>
    <w:p w14:paraId="7EE791D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A.S.D.VALLEFOGLIA C5            35 | 20 | 10 |  5 |  5 | 85 | 65 | 20 | 0 |</w:t>
      </w:r>
    </w:p>
    <w:p w14:paraId="14D3398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A.S.D.ATL URBINO C5 1999        29 | 20 |  9 |  2 |  9 | 61 | 67 |  6-| 0 |</w:t>
      </w:r>
    </w:p>
    <w:p w14:paraId="0652C81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A.S.D.REAL S.COSTANZO CALCIO 5  29 | 20 |  7 |  8 |  5 | 83 | 77 |  6 | 0 |</w:t>
      </w:r>
    </w:p>
    <w:p w14:paraId="30D2B7E1"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SENIGALLIA CALCIO         25 | 20 |  7 |  4 |  9 | 78 | 88 | 10-| 0 |</w:t>
      </w:r>
    </w:p>
    <w:p w14:paraId="1EE4FBF2"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A.S.D.SPORTLAND                 25 | 20 |  7 |  4 |  9 | 71 | 77 |  6-| 0 |</w:t>
      </w:r>
    </w:p>
    <w:p w14:paraId="51A2382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A.S.D.AVIS ARCEVIA 1964         22 | 20 |  6 |  4 | 10 | 56 | 72 | 16-| 0 |</w:t>
      </w:r>
    </w:p>
    <w:p w14:paraId="5750DD5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A.S.D.AMICI DEL CENTROSOCIO SP. 14 | 20 |  4 |  2 | 14 | 51 | 92 | 41-| 0 |</w:t>
      </w:r>
    </w:p>
    <w:p w14:paraId="54488D7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A.P.D.VERBENA C5 ANCONA         13 | 20 |  4 |  1 | 15 | 75 | 92 | 17-| 0 |</w:t>
      </w:r>
    </w:p>
    <w:p w14:paraId="7E685B9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A.S.D.FUTSAL MONTEMARCIANO C5    8 | 20 |  1 |  5 | 14 | 49 | 78 | 29-| 0 |</w:t>
      </w:r>
    </w:p>
    <w:p w14:paraId="048F44C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2764C149" w14:textId="77777777" w:rsidR="000D0E35" w:rsidRDefault="000D0E35" w:rsidP="000D0E35">
      <w:pPr>
        <w:pStyle w:val="breakline"/>
        <w:rPr>
          <w:rFonts w:ascii="Arial" w:hAnsi="Arial" w:cs="Arial"/>
          <w:b/>
          <w:bCs/>
          <w:i/>
          <w:iCs/>
          <w:color w:val="002060"/>
          <w:sz w:val="22"/>
          <w:szCs w:val="22"/>
        </w:rPr>
      </w:pPr>
    </w:p>
    <w:p w14:paraId="11853F61" w14:textId="5507CD88" w:rsidR="000D0E35" w:rsidRPr="000D0E35" w:rsidRDefault="000D0E35" w:rsidP="000D0E35">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FDD20FD" w14:textId="77777777" w:rsidR="000D0E35" w:rsidRPr="004C0AC9" w:rsidRDefault="000D0E35" w:rsidP="000D0E35">
      <w:pPr>
        <w:pStyle w:val="SOTTOTITOLOCAMPIONATO1"/>
        <w:rPr>
          <w:rFonts w:ascii="Courier New" w:hAnsi="Courier New" w:cs="Courier New"/>
          <w:b w:val="0"/>
          <w:bCs/>
          <w:color w:val="002060"/>
          <w:sz w:val="12"/>
          <w:szCs w:val="12"/>
        </w:rPr>
      </w:pPr>
      <w:r w:rsidRPr="004C0AC9">
        <w:rPr>
          <w:rFonts w:ascii="Courier New" w:hAnsi="Courier New" w:cs="Courier New"/>
          <w:b w:val="0"/>
          <w:bCs/>
          <w:color w:val="002060"/>
          <w:sz w:val="12"/>
          <w:szCs w:val="12"/>
        </w:rPr>
        <w:t>I                                     I    !    !    !    !    !    !    !     I    !    !    !    !    !    !    !     !          I</w:t>
      </w:r>
    </w:p>
    <w:p w14:paraId="21475EF5"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7  A.S.D.ATL URBINO C5 1999        I 29 ! 20 !  9 !  9 !  2 ! 61 ! 67 !  6- I  4 !  2 !  1 !    !  1 ! 10 !  5 !  5  !          I</w:t>
      </w:r>
    </w:p>
    <w:p w14:paraId="4A1296B3"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I                                     I    !    !    !    !    !    !    !     I    !    !    !    !    !    !    !     !          I</w:t>
      </w:r>
    </w:p>
    <w:p w14:paraId="462C259F"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8  A.S.D.REAL S.COSTANZO CALCIO 5  I 29 ! 20 !  7 !  5 !  8 ! 83 ! 77 !  6  I  1 !  2 !    !  1 !  1 !  5 ! 10 !  5- !          I</w:t>
      </w:r>
    </w:p>
    <w:p w14:paraId="26AC2160"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I                                     I    !    !    !    !    !    !    !     I    !    !    !    !    !    !    !     !          I</w:t>
      </w:r>
    </w:p>
    <w:p w14:paraId="348926D5"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9        SENIGALLIA CALCIO         I 25 ! 20 !  7 !  9 !  4 ! 78 ! 88 ! 10- I  3 !  1 !  1 !    !    !  4 !  2 !  2  !          I</w:t>
      </w:r>
    </w:p>
    <w:p w14:paraId="0CA393BF"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I                                     I    !    !    !    !    !    !    !     I    !    !    !    !    !    !    !     !          I</w:t>
      </w:r>
    </w:p>
    <w:p w14:paraId="7A67BC1B" w14:textId="77777777" w:rsidR="000D0E35" w:rsidRPr="000D0E35" w:rsidRDefault="000D0E35" w:rsidP="000D0E35">
      <w:pPr>
        <w:pStyle w:val="SOTTOTITOLOCAMPIONATO1"/>
        <w:rPr>
          <w:rFonts w:ascii="Courier New" w:hAnsi="Courier New" w:cs="Courier New"/>
          <w:color w:val="002060"/>
          <w:sz w:val="12"/>
          <w:szCs w:val="12"/>
        </w:rPr>
      </w:pPr>
      <w:r w:rsidRPr="00F80B7E">
        <w:rPr>
          <w:rFonts w:ascii="Courier New" w:hAnsi="Courier New" w:cs="Courier New"/>
          <w:color w:val="002060"/>
          <w:sz w:val="12"/>
          <w:szCs w:val="12"/>
          <w:lang w:val="en-US"/>
        </w:rPr>
        <w:t xml:space="preserve">! 10  A.S.D.SPORTLAND                 I 25 ! </w:t>
      </w:r>
      <w:r w:rsidRPr="000D0E35">
        <w:rPr>
          <w:rFonts w:ascii="Courier New" w:hAnsi="Courier New" w:cs="Courier New"/>
          <w:color w:val="002060"/>
          <w:sz w:val="12"/>
          <w:szCs w:val="12"/>
        </w:rPr>
        <w:t>20 !  7 !  9 !  4 ! 71 ! 77 !  6- I    !  1 !    !  1 !    !  2 !  4 !  2- !          I</w:t>
      </w:r>
    </w:p>
    <w:p w14:paraId="17DFD7E4" w14:textId="18EAE73A" w:rsidR="000D0E35" w:rsidRDefault="000D0E35" w:rsidP="00EF6599">
      <w:pPr>
        <w:pStyle w:val="Nessunaspaziatura"/>
        <w:rPr>
          <w:rFonts w:ascii="Courier New" w:hAnsi="Courier New" w:cs="Courier New"/>
          <w:color w:val="002060"/>
          <w:sz w:val="20"/>
          <w:szCs w:val="20"/>
        </w:rPr>
      </w:pPr>
    </w:p>
    <w:p w14:paraId="74F01D12" w14:textId="1A5D46F8" w:rsidR="000D0E35" w:rsidRPr="00AB588E" w:rsidRDefault="000D0E35" w:rsidP="000D0E35">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G.S. AUDAX 1970 S.ANGELO</w:t>
      </w:r>
    </w:p>
    <w:p w14:paraId="06B550F9" w14:textId="4EFDDEC7" w:rsidR="000D0E35" w:rsidRDefault="000D0E35" w:rsidP="00EF6599">
      <w:pPr>
        <w:pStyle w:val="Nessunaspaziatura"/>
        <w:rPr>
          <w:rFonts w:ascii="Courier New" w:hAnsi="Courier New" w:cs="Courier New"/>
          <w:color w:val="002060"/>
          <w:sz w:val="20"/>
          <w:szCs w:val="20"/>
        </w:rPr>
      </w:pPr>
    </w:p>
    <w:p w14:paraId="7C584C49" w14:textId="77777777" w:rsidR="00DF559F" w:rsidRDefault="00DF559F" w:rsidP="00EF6599">
      <w:pPr>
        <w:pStyle w:val="Nessunaspaziatura"/>
        <w:rPr>
          <w:rFonts w:ascii="Courier New" w:hAnsi="Courier New" w:cs="Courier New"/>
          <w:color w:val="002060"/>
          <w:sz w:val="20"/>
          <w:szCs w:val="20"/>
        </w:rPr>
      </w:pPr>
    </w:p>
    <w:p w14:paraId="32C04051" w14:textId="2FF116A1" w:rsidR="00DF559F" w:rsidRPr="006F3816" w:rsidRDefault="00DF559F" w:rsidP="00DF559F">
      <w:pPr>
        <w:pStyle w:val="SOTTOTITOLOCAMPIONATO1"/>
        <w:rPr>
          <w:color w:val="002060"/>
        </w:rPr>
      </w:pPr>
      <w:r w:rsidRPr="006F3816">
        <w:rPr>
          <w:color w:val="002060"/>
        </w:rPr>
        <w:t xml:space="preserve">GIRONE </w:t>
      </w:r>
      <w:r>
        <w:rPr>
          <w:color w:val="002060"/>
        </w:rPr>
        <w:t>B</w:t>
      </w:r>
    </w:p>
    <w:p w14:paraId="182E077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38E1A00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42C5C63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3851643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57DD1EB" w14:textId="77777777" w:rsidR="00EF6599" w:rsidRPr="00AB588E" w:rsidRDefault="00EF6599" w:rsidP="00EF6599">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1 A.S.D.POTENZA PICENA            48 | 20 | 16 |  0 |  4 |104 | 43 | 61 | 0 |</w:t>
      </w:r>
    </w:p>
    <w:p w14:paraId="66EAF29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A.S.D.C.U.S. MACERATA CALCIO A5 41 | 20 | 13 |  2 |  5 | 77 | 43 | 34 | 0 |</w:t>
      </w:r>
    </w:p>
    <w:p w14:paraId="5E69A35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A.S.D.NUOVA OTTRANO 98          38 | 20 | 10 |  8 |  2 | 74 | 55 | 19 | 0 |</w:t>
      </w:r>
    </w:p>
    <w:p w14:paraId="15ABE63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A.S.D.CASTELBELLINO CALCIO A 5  37 | 20 | 12 |  1 |  7 | 71 | 57 | 14 | 0 |</w:t>
      </w:r>
    </w:p>
    <w:p w14:paraId="7EABD33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A.S.D.MONTECASSIANO CALCIO      34 | 20 | 10 |  4 |  6 | 76 | 65 | 11 | 0 |</w:t>
      </w:r>
    </w:p>
    <w:p w14:paraId="20D32C9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  AVENALE                   31 | 20 |  9 |  4 |  7 | 67 | 59 |  8 | 0 |</w:t>
      </w:r>
    </w:p>
    <w:p w14:paraId="6062727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A.S.D.REAL FABRIANO             30 | 20 |  8 |  6 |  6 | 78 | 71 |  7 | 0 |</w:t>
      </w:r>
    </w:p>
    <w:p w14:paraId="3BCF6394"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A.S.D.BORGOROSSO TOLENTINO      25 | 20 |  7 |  4 |  9 | 56 | 73 | 17-| 0 |</w:t>
      </w:r>
    </w:p>
    <w:p w14:paraId="1E2BFEC2"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A.S.D.MONTECAROTTO              21 | 20 |  5 |  6 |  9 | 48 | 66 | 18-| 0 |</w:t>
      </w:r>
    </w:p>
    <w:p w14:paraId="18D911B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POL.  SERRALTA                  20 | 20 |  6 |  2 | 12 | 61 | 91 | 30-| 0 |</w:t>
      </w:r>
    </w:p>
    <w:p w14:paraId="5A89B75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U.S.  TRE TORRI A.S.D.          18 | 20 |  4 |  6 | 10 | 57 | 67 | 10-| 0 |</w:t>
      </w:r>
    </w:p>
    <w:p w14:paraId="704BED0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U.S.D.ACLI VILLA MUSONE         18 | 20 |  5 |  3 | 12 | 63 | 84 | 21-| 0 |</w:t>
      </w:r>
    </w:p>
    <w:p w14:paraId="2BD136F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A.S.D.INVICTA FUTSAL MACERATA   16 | 20 |  4 |  4 | 12 | 65 |100 | 35-| 0 |</w:t>
      </w:r>
    </w:p>
    <w:p w14:paraId="14370464"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A.S.D.MOSCOSI 2008              15 | 20 |  3 |  6 | 11 | 54 | 77 | 23-| 0 |</w:t>
      </w:r>
    </w:p>
    <w:p w14:paraId="1DB03590"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563FB12F" w14:textId="77777777" w:rsidR="00700364" w:rsidRDefault="00700364" w:rsidP="00700364">
      <w:pPr>
        <w:pStyle w:val="breakline"/>
        <w:rPr>
          <w:rFonts w:ascii="Arial" w:hAnsi="Arial" w:cs="Arial"/>
          <w:b/>
          <w:bCs/>
          <w:i/>
          <w:iCs/>
          <w:color w:val="002060"/>
          <w:sz w:val="22"/>
          <w:szCs w:val="22"/>
        </w:rPr>
      </w:pPr>
    </w:p>
    <w:p w14:paraId="34794AB1" w14:textId="647D4432" w:rsidR="000D0E35" w:rsidRPr="00700364" w:rsidRDefault="00700364" w:rsidP="00700364">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7CF85DB"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11  U.S.  TRE TORRI A.S.D.          I 18 ! 20 !  4 ! 10 !  6 ! 57 ! 67 ! 10- I  4 !  2 !  1 !    !  1 !  9 !  8 !  1  !          I</w:t>
      </w:r>
    </w:p>
    <w:p w14:paraId="2F4EF26F"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I                                     I    !    !    !    !    !    !    !     I    !    !    !    !    !    !    !     !          I</w:t>
      </w:r>
    </w:p>
    <w:p w14:paraId="02B757EE"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12  U.S.D.ACLI VILLA MUSONE         I 18 ! 20 !  5 ! 12 !  3 ! 63 ! 84 ! 21- I  1 !  2 !    !  1 !  1 !  8 !  9 !  1- !          I</w:t>
      </w:r>
    </w:p>
    <w:p w14:paraId="3D3B8121" w14:textId="77777777" w:rsidR="00B61AB6" w:rsidRDefault="00B61AB6" w:rsidP="00DF559F">
      <w:pPr>
        <w:pStyle w:val="TITOLOPRINC"/>
        <w:spacing w:before="0" w:beforeAutospacing="0" w:after="0" w:afterAutospacing="0"/>
        <w:jc w:val="both"/>
        <w:rPr>
          <w:bCs/>
          <w:color w:val="002060"/>
          <w:sz w:val="22"/>
          <w:szCs w:val="22"/>
        </w:rPr>
      </w:pPr>
    </w:p>
    <w:p w14:paraId="3D6493C8" w14:textId="7BDF3685" w:rsidR="00DF559F" w:rsidRPr="00AB588E" w:rsidRDefault="00DF559F" w:rsidP="00DF559F">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POTENZA PICENA</w:t>
      </w:r>
    </w:p>
    <w:p w14:paraId="44637D6D" w14:textId="50E0CE59" w:rsidR="000D0E35" w:rsidRDefault="000D0E35" w:rsidP="00EF6599">
      <w:pPr>
        <w:pStyle w:val="Nessunaspaziatura"/>
        <w:rPr>
          <w:rFonts w:ascii="Courier New" w:hAnsi="Courier New" w:cs="Courier New"/>
          <w:color w:val="002060"/>
          <w:sz w:val="20"/>
          <w:szCs w:val="20"/>
        </w:rPr>
      </w:pPr>
    </w:p>
    <w:p w14:paraId="5B591AC6" w14:textId="77777777" w:rsidR="00DF559F" w:rsidRDefault="00DF559F" w:rsidP="00EF6599">
      <w:pPr>
        <w:pStyle w:val="Nessunaspaziatura"/>
        <w:rPr>
          <w:rFonts w:ascii="Courier New" w:hAnsi="Courier New" w:cs="Courier New"/>
          <w:color w:val="002060"/>
          <w:sz w:val="20"/>
          <w:szCs w:val="20"/>
        </w:rPr>
      </w:pPr>
    </w:p>
    <w:p w14:paraId="62737E1C" w14:textId="0CD6F674" w:rsidR="00DF559F" w:rsidRPr="006F3816" w:rsidRDefault="00DF559F" w:rsidP="00DF559F">
      <w:pPr>
        <w:pStyle w:val="SOTTOTITOLOCAMPIONATO1"/>
        <w:rPr>
          <w:color w:val="002060"/>
        </w:rPr>
      </w:pPr>
      <w:r w:rsidRPr="006F3816">
        <w:rPr>
          <w:color w:val="002060"/>
        </w:rPr>
        <w:t xml:space="preserve">GIRONE </w:t>
      </w:r>
      <w:r>
        <w:rPr>
          <w:color w:val="002060"/>
        </w:rPr>
        <w:t>C</w:t>
      </w:r>
    </w:p>
    <w:p w14:paraId="3F071EAE"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F30CE5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E68538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6359CBF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6F2C615" w14:textId="77777777" w:rsidR="00EF6599" w:rsidRPr="00AB588E" w:rsidRDefault="00EF6599" w:rsidP="00EF6599">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1 A.S.D.FUTSAL D. E G.            60 | 20 | 20 |  0 |  0 |169 | 37 |132 | 0 |</w:t>
      </w:r>
    </w:p>
    <w:p w14:paraId="2AA5D711"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A.S.D.BOCASTRUM UNITED          50 | 20 | 16 |  2 |  2 |106 | 77 | 29 | 0 |</w:t>
      </w:r>
    </w:p>
    <w:p w14:paraId="37386CE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A.S.D.FUTSAL MONTURANO          46 | 20 | 15 |  1 |  4 |113 | 69 | 44 | 0 |</w:t>
      </w:r>
    </w:p>
    <w:p w14:paraId="0AB7EAC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A.S.D.FREELY SPORT              40 | 20 | 13 |  1 |  6 |115 | 69 | 46 | 0 |</w:t>
      </w:r>
    </w:p>
    <w:p w14:paraId="4CB6F251"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5 A.S.D.REAL ANCARIA              35 | 20 | 11 |  2 |  7 | 73 | 63 | 10 | 0 |</w:t>
      </w:r>
    </w:p>
    <w:p w14:paraId="217AEA5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  RIVIERA DELLE PALME       33 | 20 |  9 |  6 |  5 | 70 | 64 |  6 | 0 |</w:t>
      </w:r>
    </w:p>
    <w:p w14:paraId="037CC814"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A.S.D.SPORTING GROTTAMMARE      28 | 20 |  8 |  4 |  8 | 69 | 85 | 16-| 0 |</w:t>
      </w:r>
    </w:p>
    <w:p w14:paraId="65144AC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POL.  CSI STELLA A.S.D.         26 | 20 |  6 |  8 |  6 | 77 | 86 |  9-| 0 |</w:t>
      </w:r>
    </w:p>
    <w:p w14:paraId="5685B83E"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A.S.D.FUTSAL PRANDONE           23 | 20 |  6 |  5 |  9 | 74 | 72 |  2 | 0 |</w:t>
      </w:r>
    </w:p>
    <w:p w14:paraId="62F9F75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POL.D.U.MANDOLESI CALCIO        22 | 20 |  6 |  4 | 10 | 77 | 92 | 15-| 0 |</w:t>
      </w:r>
    </w:p>
    <w:p w14:paraId="2A92B620"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A.S.D.AMICI 84                  15 | 20 |  4 |  3 | 13 | 71 | 94 | 23-| 0 |</w:t>
      </w:r>
    </w:p>
    <w:p w14:paraId="5961A43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A.S.D.FUTSAL FERMO S.C.         14 | 20 |  3 |  5 | 12 | 59 | 80 | 21-| 0 |</w:t>
      </w:r>
    </w:p>
    <w:p w14:paraId="11E5D3D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  EAGLES PAGLIARE            7 | 20 |  2 |  1 | 17 | 65 |118 | 53-| 0 |</w:t>
      </w:r>
    </w:p>
    <w:p w14:paraId="38FC63E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A.S.D.FUTSAL SILENZI             0 | 20 |  0 |  0 | 20 | 52 |184 |132-| 0 |</w:t>
      </w:r>
    </w:p>
    <w:p w14:paraId="4591605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1FC56719" w14:textId="77777777" w:rsidR="00DF559F" w:rsidRDefault="00DF559F" w:rsidP="00DF559F">
      <w:pPr>
        <w:pStyle w:val="TITOLOPRINC"/>
        <w:spacing w:before="0" w:beforeAutospacing="0" w:after="0" w:afterAutospacing="0"/>
        <w:jc w:val="both"/>
        <w:rPr>
          <w:bCs/>
          <w:color w:val="002060"/>
          <w:sz w:val="22"/>
          <w:szCs w:val="22"/>
        </w:rPr>
      </w:pPr>
    </w:p>
    <w:p w14:paraId="56F748A0" w14:textId="4FCF26F3" w:rsidR="00EF6599" w:rsidRDefault="00DF559F" w:rsidP="00DF559F">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FUTSAL D. E G.</w:t>
      </w:r>
    </w:p>
    <w:p w14:paraId="591610C4" w14:textId="77777777" w:rsidR="00DF559F" w:rsidRDefault="00DF559F" w:rsidP="00DF559F">
      <w:pPr>
        <w:pStyle w:val="TITOLOPRINC"/>
        <w:spacing w:before="0" w:beforeAutospacing="0" w:after="0" w:afterAutospacing="0"/>
        <w:jc w:val="both"/>
        <w:rPr>
          <w:rFonts w:ascii="Courier New" w:hAnsi="Courier New" w:cs="Courier New"/>
          <w:color w:val="002060"/>
          <w:sz w:val="20"/>
          <w:szCs w:val="20"/>
        </w:rPr>
      </w:pPr>
    </w:p>
    <w:p w14:paraId="65A0795C" w14:textId="750CADC5" w:rsidR="00700364" w:rsidRPr="00B61AB6" w:rsidRDefault="00700364" w:rsidP="00B61AB6">
      <w:pPr>
        <w:pStyle w:val="TITOLOCAMPIONATO"/>
        <w:shd w:val="clear" w:color="auto" w:fill="CCCCCC"/>
        <w:spacing w:before="80" w:after="40"/>
        <w:rPr>
          <w:color w:val="002060"/>
        </w:rPr>
      </w:pPr>
      <w:r w:rsidRPr="006F3816">
        <w:rPr>
          <w:color w:val="002060"/>
        </w:rPr>
        <w:t>CALCIO A CINQUE serie D PESARO</w:t>
      </w:r>
    </w:p>
    <w:p w14:paraId="5255BB5D" w14:textId="6719B57F" w:rsidR="00B61AB6" w:rsidRPr="006F3816" w:rsidRDefault="00B61AB6" w:rsidP="00B61AB6">
      <w:pPr>
        <w:pStyle w:val="SOTTOTITOLOCAMPIONATO1"/>
        <w:rPr>
          <w:color w:val="002060"/>
        </w:rPr>
      </w:pPr>
      <w:r w:rsidRPr="006F3816">
        <w:rPr>
          <w:color w:val="002060"/>
        </w:rPr>
        <w:t xml:space="preserve">GIRONE </w:t>
      </w:r>
      <w:r>
        <w:rPr>
          <w:color w:val="002060"/>
        </w:rPr>
        <w:t>A</w:t>
      </w:r>
    </w:p>
    <w:p w14:paraId="6BFCC15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A9181A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1B2841F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7278113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33AA0A4" w14:textId="77777777" w:rsidR="00700364" w:rsidRPr="00B61AB6" w:rsidRDefault="00700364" w:rsidP="00700364">
      <w:pPr>
        <w:pStyle w:val="Nessunaspaziatura"/>
        <w:rPr>
          <w:rFonts w:ascii="Courier New" w:hAnsi="Courier New" w:cs="Courier New"/>
          <w:b/>
          <w:bCs/>
          <w:color w:val="002060"/>
          <w:sz w:val="20"/>
          <w:szCs w:val="20"/>
        </w:rPr>
      </w:pPr>
      <w:r w:rsidRPr="00B61AB6">
        <w:rPr>
          <w:rFonts w:ascii="Courier New" w:hAnsi="Courier New" w:cs="Courier New"/>
          <w:b/>
          <w:bCs/>
          <w:color w:val="002060"/>
          <w:sz w:val="20"/>
          <w:szCs w:val="20"/>
        </w:rPr>
        <w:t>|  1 A.S.D.GNANO 04                  49 | 19 | 16 |  1 |  2 | 84 | 46 | 38 | 0 |</w:t>
      </w:r>
    </w:p>
    <w:p w14:paraId="7B3165B4"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U.S.  PEGLIO                    40 | 19 | 12 |  4 |  3 | 84 | 58 | 26 | 0 |</w:t>
      </w:r>
    </w:p>
    <w:p w14:paraId="3117981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A.S.D.BELPIANDILUNA             40 | 19 | 13 |  1 |  5 |105 | 87 | 18 | 0 |</w:t>
      </w:r>
    </w:p>
    <w:p w14:paraId="713271E9"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A.S.D.SMIRRA CITY               38 | 19 | 12 |  2 |  5 |105 | 72 | 33 | 0 |</w:t>
      </w:r>
    </w:p>
    <w:p w14:paraId="3748E364"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A.S.D.LUCREZIA CALCIO A 5       34 | 19 | 11 |  1 |  7 | 72 | 59 | 13 | 0 |</w:t>
      </w:r>
    </w:p>
    <w:p w14:paraId="024854F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A.S.D.VADO C5                   33 | 19 | 11 |  0 |  8 | 86 | 72 | 14 | 0 |</w:t>
      </w:r>
    </w:p>
    <w:p w14:paraId="2BF02ED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A.S.D.URBANIA CALCIO            31 | 19 | 10 |  1 |  8 | 89 | 84 |  5 | 0 |</w:t>
      </w:r>
    </w:p>
    <w:p w14:paraId="3841E745"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A.S.D.BARCO URBANIA             27 | 19 |  8 |  3 |  8 | 75 | 84 |  9-| 0 |</w:t>
      </w:r>
    </w:p>
    <w:p w14:paraId="53520188"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9 A.S.D.SPECIAL ONE SPORTING CLUB 20 | 19 |  6 |  2 | 11 | 54 | 79 | 25-| 0 |</w:t>
      </w:r>
    </w:p>
    <w:p w14:paraId="0C11927B"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10 A.S.D.MONTECCHIESE CALCIO A 5   19 | 19 |  6 |  1 | 12 | 68 | 82 | 14-| 0 |</w:t>
      </w:r>
    </w:p>
    <w:p w14:paraId="192D2485"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11 A.S.D.PIANDIROSE                18 | 19 |  4 |  6 |  9 | 59 | 66 |  7-| 0 |</w:t>
      </w:r>
    </w:p>
    <w:p w14:paraId="73DEBFC1"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12 A.S.D.AUDAX CALCIO PIOBBICO     13 | 19 |  4 |  1 | 14 | 68 | 99 | 31-| 0 |</w:t>
      </w:r>
    </w:p>
    <w:p w14:paraId="436F4D38"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13 A.S.D.VILLA CECCOLINI CALCIO    13 | 19 |  4 |  1 | 14 | 55 | 95 | 40-| 0 |</w:t>
      </w:r>
    </w:p>
    <w:p w14:paraId="1FF22BCC"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14 A.S.D.ACQUALAGNA CALCIO C 5     11 | 19 |  3 |  2 | 14 | 63 | 84 | 21-| 0 |</w:t>
      </w:r>
    </w:p>
    <w:p w14:paraId="2886EB6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39FCFCBD" w14:textId="77777777" w:rsidR="00B61AB6" w:rsidRDefault="00B61AB6" w:rsidP="00B61AB6">
      <w:pPr>
        <w:pStyle w:val="breakline"/>
        <w:rPr>
          <w:rFonts w:ascii="Arial" w:hAnsi="Arial" w:cs="Arial"/>
          <w:b/>
          <w:bCs/>
          <w:i/>
          <w:iCs/>
          <w:color w:val="002060"/>
          <w:sz w:val="22"/>
          <w:szCs w:val="22"/>
        </w:rPr>
      </w:pPr>
    </w:p>
    <w:p w14:paraId="7267FA64" w14:textId="19FDD5BA" w:rsidR="00B61AB6" w:rsidRPr="00700364" w:rsidRDefault="00B61AB6" w:rsidP="00B61AB6">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0D3B6012" w14:textId="56C312CA"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2  U.S.  PEGLIO                    I 40 ! 19 ! 12 !  3 !  4 ! 84 ! 58 ! 26  I  3 !  1 !  1 !    !    !  5 !  4 !  1  !          I</w:t>
      </w:r>
    </w:p>
    <w:p w14:paraId="39E13FF2"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I                                     I    !    !    !    !    !    !    !     I    !    !    !    !    !    !    !     !          I</w:t>
      </w:r>
    </w:p>
    <w:p w14:paraId="115F039B"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3  A.S.D.BELPIANDILUNA             I 40 ! 19 ! 13 !  5 !  1 !105 ! 87 ! 18  I    !  1 !    !  1 !    !  4 !  5 !  1- !          I</w:t>
      </w:r>
    </w:p>
    <w:p w14:paraId="6679019C" w14:textId="77777777" w:rsidR="00B61AB6" w:rsidRPr="00B61AB6" w:rsidRDefault="00B61AB6" w:rsidP="00B61AB6">
      <w:pPr>
        <w:pStyle w:val="SOTTOTITOLOCAMPIONATO1"/>
        <w:rPr>
          <w:rFonts w:ascii="Courier" w:hAnsi="Courier"/>
          <w:color w:val="002060"/>
          <w:sz w:val="12"/>
          <w:szCs w:val="12"/>
        </w:rPr>
      </w:pPr>
    </w:p>
    <w:p w14:paraId="026AFB3E" w14:textId="3978B308"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12  A.S.D.AUDAX CALCIO PIOBBICO     I 13 ! 19 !  4 ! 14 !  1 ! 68 ! 99 ! 31- I  1 !  1 !    !    !  1 !  5 !  5 !     !          I</w:t>
      </w:r>
    </w:p>
    <w:p w14:paraId="5D351C5D"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I                                     I    !    !    !    !    !    !    !     I    !    !    !    !    !    !    !     !          I</w:t>
      </w:r>
    </w:p>
    <w:p w14:paraId="598E0762"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13  A.S.D.VILLA CECCOLINI CALCIO    I 13 ! 19 !  4 ! 14 !  1 ! 55 ! 95 ! 40- I  1 !  1 !    !    !  1 !  5 !  5 !     !          I</w:t>
      </w:r>
    </w:p>
    <w:p w14:paraId="1F2764FC" w14:textId="32A84B4D" w:rsidR="00700364" w:rsidRDefault="00700364" w:rsidP="00700364">
      <w:pPr>
        <w:pStyle w:val="Nessunaspaziatura"/>
        <w:rPr>
          <w:rFonts w:ascii="Courier New" w:hAnsi="Courier New" w:cs="Courier New"/>
          <w:color w:val="002060"/>
          <w:sz w:val="20"/>
          <w:szCs w:val="20"/>
        </w:rPr>
      </w:pPr>
    </w:p>
    <w:p w14:paraId="0C1C38A9" w14:textId="1545B608" w:rsidR="00B61AB6" w:rsidRDefault="00B61AB6" w:rsidP="00B61AB6">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GNANO 04</w:t>
      </w:r>
    </w:p>
    <w:p w14:paraId="7D5DA1FC" w14:textId="77777777" w:rsidR="00B61AB6" w:rsidRPr="00EF6599" w:rsidRDefault="00B61AB6" w:rsidP="00700364">
      <w:pPr>
        <w:pStyle w:val="Nessunaspaziatura"/>
        <w:rPr>
          <w:rFonts w:ascii="Courier New" w:hAnsi="Courier New" w:cs="Courier New"/>
          <w:color w:val="002060"/>
          <w:sz w:val="20"/>
          <w:szCs w:val="20"/>
        </w:rPr>
      </w:pPr>
    </w:p>
    <w:p w14:paraId="4559D5D0"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ANCONA</w:t>
      </w:r>
    </w:p>
    <w:p w14:paraId="1DA30D5A" w14:textId="3226A533" w:rsidR="00B61AB6" w:rsidRPr="006F3816" w:rsidRDefault="00B61AB6" w:rsidP="00B61AB6">
      <w:pPr>
        <w:pStyle w:val="SOTTOTITOLOCAMPIONATO1"/>
        <w:rPr>
          <w:color w:val="002060"/>
        </w:rPr>
      </w:pPr>
      <w:r w:rsidRPr="006F3816">
        <w:rPr>
          <w:color w:val="002060"/>
        </w:rPr>
        <w:t xml:space="preserve">GIRONE </w:t>
      </w:r>
      <w:r>
        <w:rPr>
          <w:color w:val="002060"/>
        </w:rPr>
        <w:t>B</w:t>
      </w:r>
    </w:p>
    <w:p w14:paraId="402EF41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6456D21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71C5F3D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5227C61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AE70B23" w14:textId="77777777" w:rsidR="00700364" w:rsidRPr="00F80B7E" w:rsidRDefault="00700364" w:rsidP="00700364">
      <w:pPr>
        <w:pStyle w:val="Nessunaspaziatura"/>
        <w:rPr>
          <w:rFonts w:ascii="Courier New" w:hAnsi="Courier New" w:cs="Courier New"/>
          <w:b/>
          <w:bCs/>
          <w:color w:val="002060"/>
          <w:sz w:val="20"/>
          <w:szCs w:val="20"/>
          <w:lang w:val="en-US"/>
        </w:rPr>
      </w:pPr>
      <w:r w:rsidRPr="00F80B7E">
        <w:rPr>
          <w:rFonts w:ascii="Courier New" w:hAnsi="Courier New" w:cs="Courier New"/>
          <w:b/>
          <w:bCs/>
          <w:color w:val="002060"/>
          <w:sz w:val="20"/>
          <w:szCs w:val="20"/>
          <w:lang w:val="en-US"/>
        </w:rPr>
        <w:t>|  1 G.S.  CASINE A.S.D.             47 | 19 | 15 |  2 |  2 | 80 | 35 | 45 | 0 |</w:t>
      </w:r>
    </w:p>
    <w:p w14:paraId="6CA3330D"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2 A.S.D.ANCONITANA CALCIO A 5     45 | 19 | 14 |  3 |  2 | 85 | 47 | 38 | 0 |</w:t>
      </w:r>
    </w:p>
    <w:p w14:paraId="4BEA64CB"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3 A.S.D.CIARNIN                   41 | 19 | 13 |  2 |  4 | 75 | 43 | 32 | 0 |</w:t>
      </w:r>
    </w:p>
    <w:p w14:paraId="7A29AF50"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lastRenderedPageBreak/>
        <w:t>|  4 A.S.D.DORICA                    39 | 19 | 12 |  3 |  4 | 96 | 50 | 46 | 0 |</w:t>
      </w:r>
    </w:p>
    <w:p w14:paraId="2C377BA9" w14:textId="77777777" w:rsidR="00700364" w:rsidRPr="00F80B7E" w:rsidRDefault="00700364" w:rsidP="00700364">
      <w:pPr>
        <w:pStyle w:val="Nessunaspaziatura"/>
        <w:rPr>
          <w:rFonts w:ascii="Courier New" w:hAnsi="Courier New" w:cs="Courier New"/>
          <w:color w:val="002060"/>
          <w:sz w:val="20"/>
          <w:szCs w:val="20"/>
          <w:lang w:val="en-US"/>
        </w:rPr>
      </w:pPr>
      <w:r w:rsidRPr="00F80B7E">
        <w:rPr>
          <w:rFonts w:ascii="Courier New" w:hAnsi="Courier New" w:cs="Courier New"/>
          <w:color w:val="002060"/>
          <w:sz w:val="20"/>
          <w:szCs w:val="20"/>
          <w:lang w:val="en-US"/>
        </w:rPr>
        <w:t>|  5 A.S.D.OLIMPIA JUVENTU FALCONARA 36 | 19 | 11 |  3 |  5 | 67 | 57 | 10 | 0 |</w:t>
      </w:r>
    </w:p>
    <w:p w14:paraId="678FD5F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ASD.P.CANDIA BARACCOLA ASPIO    36 | 19 | 11 |  3 |  5 | 76 | 40 | 36 | 0 |</w:t>
      </w:r>
    </w:p>
    <w:p w14:paraId="140F465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A.S.D.MMSA GIOVANE AURORA       30 | 19 |  9 |  3 |  7 | 66 | 58 |  8 | 0 |</w:t>
      </w:r>
    </w:p>
    <w:p w14:paraId="290A052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POL.  SANTA MARIA NUOVA A.S.D.  27 | 19 |  8 |  3 |  8 | 52 | 56 |  4-| 0 |</w:t>
      </w:r>
    </w:p>
    <w:p w14:paraId="007517B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CIRCOLO COLLODI CALCIO 5  23 | 19 |  7 |  2 | 10 | 60 | 49 | 11 | 0 |</w:t>
      </w:r>
    </w:p>
    <w:p w14:paraId="271C94B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A.S.D.ASPIO 2005                23 | 19 |  6 |  5 |  8 | 68 | 74 |  6-| 0 |</w:t>
      </w:r>
    </w:p>
    <w:p w14:paraId="0E80F46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A.S.D.POLVERIGI C5              20 | 19 |  6 |  2 | 11 | 61 | 61 |  0 | 0 |</w:t>
      </w:r>
    </w:p>
    <w:p w14:paraId="042D48A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A.S.D.ANKON NOVA MARMI          10 | 19 |  3 |  1 | 15 | 57 |116 | 59-| 0 |</w:t>
      </w:r>
    </w:p>
    <w:p w14:paraId="584840E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S.S.  VIRTUS MOIE                3 | 19 |  1 |  0 | 18 | 46 |112 | 66-| 0 |</w:t>
      </w:r>
    </w:p>
    <w:p w14:paraId="66EFFD5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U.S.  MONSERRA CALCIO            2 | 19 |  0 |  2 | 17 | 63 |154 | 91-| 0 |</w:t>
      </w:r>
    </w:p>
    <w:p w14:paraId="1FD77D34" w14:textId="7D894820" w:rsidR="00700364"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4EE06838" w14:textId="77777777" w:rsidR="00B61AB6" w:rsidRDefault="00B61AB6" w:rsidP="00B61AB6">
      <w:pPr>
        <w:pStyle w:val="breakline"/>
        <w:rPr>
          <w:rFonts w:ascii="Arial" w:hAnsi="Arial" w:cs="Arial"/>
          <w:b/>
          <w:bCs/>
          <w:i/>
          <w:iCs/>
          <w:color w:val="002060"/>
          <w:sz w:val="22"/>
          <w:szCs w:val="22"/>
        </w:rPr>
      </w:pPr>
    </w:p>
    <w:p w14:paraId="16A0FF72" w14:textId="28974936" w:rsidR="00B61AB6" w:rsidRPr="00B61AB6" w:rsidRDefault="00B61AB6" w:rsidP="00B61AB6">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494D01F3"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5  A.S.D.OLIMPIA JUVENTU FALCONARA I 36 ! 19 ! 11 !  5 !  3 ! 67 ! 57 ! 10  I  3 !  1 !  1 !    !    !  2 !  1 !  1  !          I</w:t>
      </w:r>
    </w:p>
    <w:p w14:paraId="2A50B16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I                                     I    !    !    !    !    !    !    !     I    !    !    !    !    !    !    !     !          I</w:t>
      </w:r>
    </w:p>
    <w:p w14:paraId="74B1918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6  ASD.P.CANDIA BARACCOLA ASPIO    I 36 ! 19 ! 11 !  5 !  3 ! 76 ! 40 ! 36  I    !  1 !    !  1 !    !  1 !  2 !  1- !          I</w:t>
      </w:r>
    </w:p>
    <w:p w14:paraId="6954C2DB" w14:textId="77777777" w:rsidR="00B61AB6" w:rsidRPr="00B61AB6" w:rsidRDefault="00B61AB6" w:rsidP="00B61AB6">
      <w:pPr>
        <w:pStyle w:val="SOTTOTITOLOCAMPIONATO1"/>
        <w:rPr>
          <w:rFonts w:ascii="Courier New" w:hAnsi="Courier New" w:cs="Courier New"/>
          <w:color w:val="002060"/>
          <w:sz w:val="12"/>
          <w:szCs w:val="12"/>
        </w:rPr>
      </w:pPr>
    </w:p>
    <w:p w14:paraId="2530469C" w14:textId="3087EB25"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9        CIRCOLO COLLODI CALCIO 5  I 23 ! 19 !  7 ! 10 !  2 ! 60 ! 49 ! 11  I  3 !  1 !  1 !    !    !  6 !  3 !  3  !          I</w:t>
      </w:r>
    </w:p>
    <w:p w14:paraId="4811963A"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I                                     I    !    !    !    !    !    !    !     I    !    !    !    !    !    !    !     !          I</w:t>
      </w:r>
    </w:p>
    <w:p w14:paraId="65BD1AD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10  A.S.D.ASPIO 2005                I 23 ! 19 !  6 !  8 !  5 ! 68 ! 74 !  6- I    !  1 !    !  1 !    !  3 !  6 !  3- !          I</w:t>
      </w:r>
    </w:p>
    <w:p w14:paraId="420B5F1F" w14:textId="4D8E5883" w:rsidR="00B61AB6" w:rsidRDefault="00B61AB6" w:rsidP="00700364">
      <w:pPr>
        <w:pStyle w:val="Nessunaspaziatura"/>
        <w:rPr>
          <w:rFonts w:ascii="Courier New" w:hAnsi="Courier New" w:cs="Courier New"/>
          <w:color w:val="002060"/>
          <w:sz w:val="20"/>
          <w:szCs w:val="20"/>
        </w:rPr>
      </w:pPr>
    </w:p>
    <w:p w14:paraId="6AFE3F1B" w14:textId="061E43B0" w:rsidR="00B61AB6" w:rsidRDefault="00B61AB6" w:rsidP="00B61AB6">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G.S. CASINE A.S.D.</w:t>
      </w:r>
    </w:p>
    <w:p w14:paraId="68E66D5C" w14:textId="77777777" w:rsidR="00B61AB6" w:rsidRPr="00EF6599" w:rsidRDefault="00B61AB6" w:rsidP="00700364">
      <w:pPr>
        <w:pStyle w:val="Nessunaspaziatura"/>
        <w:rPr>
          <w:rFonts w:ascii="Courier New" w:hAnsi="Courier New" w:cs="Courier New"/>
          <w:color w:val="002060"/>
          <w:sz w:val="20"/>
          <w:szCs w:val="20"/>
        </w:rPr>
      </w:pPr>
    </w:p>
    <w:p w14:paraId="03455828"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MACERATA</w:t>
      </w:r>
    </w:p>
    <w:p w14:paraId="657A2BC6" w14:textId="425ACDCF" w:rsidR="00B61AB6" w:rsidRPr="006F3816" w:rsidRDefault="00B61AB6" w:rsidP="00B61AB6">
      <w:pPr>
        <w:pStyle w:val="SOTTOTITOLOCAMPIONATO1"/>
        <w:rPr>
          <w:color w:val="002060"/>
        </w:rPr>
      </w:pPr>
      <w:r w:rsidRPr="006F3816">
        <w:rPr>
          <w:color w:val="002060"/>
        </w:rPr>
        <w:t xml:space="preserve">GIRONE </w:t>
      </w:r>
      <w:r>
        <w:rPr>
          <w:color w:val="002060"/>
        </w:rPr>
        <w:t>C</w:t>
      </w:r>
    </w:p>
    <w:p w14:paraId="50BE11A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6B73C29"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E8BAF3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2FCE6F6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1D95B89D" w14:textId="77777777" w:rsidR="00700364" w:rsidRPr="00EF0797" w:rsidRDefault="00700364" w:rsidP="00700364">
      <w:pPr>
        <w:pStyle w:val="Nessunaspaziatura"/>
        <w:rPr>
          <w:rFonts w:ascii="Courier New" w:hAnsi="Courier New" w:cs="Courier New"/>
          <w:b/>
          <w:bCs/>
          <w:color w:val="002060"/>
          <w:sz w:val="20"/>
          <w:szCs w:val="20"/>
        </w:rPr>
      </w:pPr>
      <w:r w:rsidRPr="00EF0797">
        <w:rPr>
          <w:rFonts w:ascii="Courier New" w:hAnsi="Courier New" w:cs="Courier New"/>
          <w:b/>
          <w:bCs/>
          <w:color w:val="002060"/>
          <w:sz w:val="20"/>
          <w:szCs w:val="20"/>
        </w:rPr>
        <w:t>|  1 A.P.  AURORA TREIA              47 | 19 | 15 |  2 |  2 |128 | 49 | 79 | 0 |</w:t>
      </w:r>
    </w:p>
    <w:p w14:paraId="13D816D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A.S.D.POLISPORTIVA VICTORIA     46 | 19 | 14 |  4 |  1 | 81 | 40 | 41 | 0 |</w:t>
      </w:r>
    </w:p>
    <w:p w14:paraId="63F1B5C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A.S.D.ATLETICO NO BORDERS       35 | 19 | 11 |  2 |  6 | 78 | 59 | 19 | 0 |</w:t>
      </w:r>
    </w:p>
    <w:p w14:paraId="4AD6CA6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A.S.D.NEBBIANO                  34 | 19 | 11 |  1 |  7 | 85 | 82 |  3 | 0 |</w:t>
      </w:r>
    </w:p>
    <w:p w14:paraId="2D1F1BE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A.S.  CASTELRAIMONDO CALCIO A 5 32 | 19 |  9 |  5 |  5 | 95 | 78 | 17 | 0 |</w:t>
      </w:r>
    </w:p>
    <w:p w14:paraId="1D7EEC0D"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A.S.D.CANTINE RIUNITE CSI       29 | 19 |  9 |  2 |  8 | 73 | 77 |  4-| 0 |</w:t>
      </w:r>
    </w:p>
    <w:p w14:paraId="293274D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A.S.D.FUTSAL FBC                29 | 19 |  9 |  2 |  8 | 82 | 80 |  2 | 0 |</w:t>
      </w:r>
    </w:p>
    <w:p w14:paraId="0FB9D00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A.S.D.SAN GINESIO FUTSAL        27 | 19 |  8 |  3 |  8 | 72 | 62 | 10 | 0 |</w:t>
      </w:r>
    </w:p>
    <w:p w14:paraId="666D4CB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A.S.D.FUTSAL PASSO TREIA        25 | 19 |  7 |  4 |  8 | 63 | 74 | 11-| 0 |</w:t>
      </w:r>
    </w:p>
    <w:p w14:paraId="0A24011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  VIRTUS MATELICA           24 | 19 |  7 |  3 |  9 | 82 | 79 |  3 | 0 |</w:t>
      </w:r>
    </w:p>
    <w:p w14:paraId="224A7A3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C.U.S. CAMERINO A.S.D.    24 | 19 |  7 |  3 |  9 | 65 | 66 |  1-| 0 |</w:t>
      </w:r>
    </w:p>
    <w:p w14:paraId="1E3F65ED"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S.S.D.FRONTALE C5               11 | 19 |  3 |  2 | 14 | 59 | 91 | 32-| 0 |</w:t>
      </w:r>
    </w:p>
    <w:p w14:paraId="0135F5B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A.S.D.GAGLIOLE F.C.              9 | 19 |  2 |  3 | 14 | 39 | 79 | 40-| 0 |</w:t>
      </w:r>
    </w:p>
    <w:p w14:paraId="0E1F2A7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C.S.D.VIRTUS TEAM SOC.COOP.      9 | 19 |  3 |  0 | 16 | 46 |132 | 86-| 0 |</w:t>
      </w:r>
    </w:p>
    <w:p w14:paraId="5CAC122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1FE7536F" w14:textId="77777777" w:rsidR="00EF0797" w:rsidRDefault="00EF0797" w:rsidP="00EF0797">
      <w:pPr>
        <w:pStyle w:val="breakline"/>
        <w:rPr>
          <w:rFonts w:ascii="Arial" w:hAnsi="Arial" w:cs="Arial"/>
          <w:b/>
          <w:bCs/>
          <w:i/>
          <w:iCs/>
          <w:color w:val="002060"/>
          <w:sz w:val="22"/>
          <w:szCs w:val="22"/>
        </w:rPr>
      </w:pPr>
    </w:p>
    <w:p w14:paraId="3B00F52B" w14:textId="2ECA3F33" w:rsidR="00EF0797" w:rsidRPr="00B61AB6" w:rsidRDefault="00EF0797" w:rsidP="00EF0797">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9E5ABEA" w14:textId="77777777" w:rsidR="00EF0797" w:rsidRDefault="00EF0797" w:rsidP="00EF0797">
      <w:pPr>
        <w:pStyle w:val="SOTTOTITOLOCAMPIONATO1"/>
        <w:rPr>
          <w:rFonts w:ascii="Courier New" w:hAnsi="Courier New" w:cs="Courier New"/>
          <w:b w:val="0"/>
          <w:bCs/>
          <w:color w:val="002060"/>
          <w:sz w:val="12"/>
          <w:szCs w:val="12"/>
        </w:rPr>
      </w:pPr>
    </w:p>
    <w:p w14:paraId="764EFBF2" w14:textId="6B08565A"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6  A.S.D.CANTINE RIUNITE CSI       I 29 ! 19 !  9 !  8 !  2 ! 73 ! 77 !  4- I  3 !  2 !  1 !  1 !    ! 10 !  8 !  2  !          I</w:t>
      </w:r>
    </w:p>
    <w:p w14:paraId="4F2459DD"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4098634E" w14:textId="77777777" w:rsidR="00EF0797" w:rsidRPr="00EF0797" w:rsidRDefault="00EF0797" w:rsidP="00EF0797">
      <w:pPr>
        <w:pStyle w:val="SOTTOTITOLOCAMPIONATO1"/>
        <w:rPr>
          <w:rFonts w:ascii="Courier New" w:hAnsi="Courier New" w:cs="Courier New"/>
          <w:color w:val="002060"/>
          <w:sz w:val="12"/>
          <w:szCs w:val="12"/>
        </w:rPr>
      </w:pPr>
      <w:r w:rsidRPr="00F80B7E">
        <w:rPr>
          <w:rFonts w:ascii="Courier New" w:hAnsi="Courier New" w:cs="Courier New"/>
          <w:color w:val="002060"/>
          <w:sz w:val="12"/>
          <w:szCs w:val="12"/>
          <w:lang w:val="en-US"/>
        </w:rPr>
        <w:t xml:space="preserve">!  7  A.S.D.FUTSAL FBC                I 29 ! </w:t>
      </w:r>
      <w:r w:rsidRPr="00EF0797">
        <w:rPr>
          <w:rFonts w:ascii="Courier New" w:hAnsi="Courier New" w:cs="Courier New"/>
          <w:color w:val="002060"/>
          <w:sz w:val="12"/>
          <w:szCs w:val="12"/>
        </w:rPr>
        <w:t>19 !  9 !  8 !  2 ! 82 ! 80 !  2  I  3 !  2 !  1 !  1 !    !  8 ! 10 !  2- !          I</w:t>
      </w:r>
    </w:p>
    <w:p w14:paraId="31267005"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26520647" w14:textId="77777777" w:rsidR="00EF0797" w:rsidRPr="00EF0797" w:rsidRDefault="00EF0797" w:rsidP="00EF0797">
      <w:pPr>
        <w:pStyle w:val="SOTTOTITOLOCAMPIONATO1"/>
        <w:rPr>
          <w:rFonts w:ascii="Courier New" w:hAnsi="Courier New" w:cs="Courier New"/>
          <w:color w:val="002060"/>
          <w:sz w:val="12"/>
          <w:szCs w:val="12"/>
        </w:rPr>
      </w:pPr>
    </w:p>
    <w:p w14:paraId="1AFD9DF7"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10  A.S.  VIRTUS MATELICA           I 24 ! 19 !  7 !  9 !  3 ! 82 ! 79 !  3  I  3 !  1 !  1 !    !    !  7 !    !  7  !          I</w:t>
      </w:r>
    </w:p>
    <w:p w14:paraId="0EA1D32B"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712EC234"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11        C.U.S. CAMERINO A.S.D.    I 24 ! 19 !  7 !  9 !  3 ! 65 ! 66 !  1- I    !  1 !    !  1 !    !    !  7 !  7- !          I</w:t>
      </w:r>
    </w:p>
    <w:p w14:paraId="29DD3DD4"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0D35C15B" w14:textId="77777777" w:rsidR="00EF0797" w:rsidRPr="00EF0797" w:rsidRDefault="00EF0797" w:rsidP="00EF0797">
      <w:pPr>
        <w:pStyle w:val="SOTTOTITOLOCAMPIONATO1"/>
        <w:rPr>
          <w:rFonts w:ascii="Courier New" w:hAnsi="Courier New" w:cs="Courier New"/>
          <w:color w:val="002060"/>
          <w:sz w:val="12"/>
          <w:szCs w:val="12"/>
        </w:rPr>
      </w:pPr>
    </w:p>
    <w:p w14:paraId="34E4C52F" w14:textId="33C7A5F0"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13  A.S.D.GAGLIOLE F.C.             I  9 ! 19 !  2 ! 14 !  3 ! 39 ! 79 ! 40- I  3 !  2 !  1 !  1 !    !  5 !  1 !  4  !          I</w:t>
      </w:r>
    </w:p>
    <w:p w14:paraId="476D64E8"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4AC4E109" w14:textId="115B7605" w:rsidR="00EF0797" w:rsidRDefault="00EF0797" w:rsidP="00EF0797">
      <w:pPr>
        <w:pStyle w:val="SOTTOTITOLOCAMPIONATO1"/>
        <w:rPr>
          <w:rFonts w:ascii="Courier New" w:hAnsi="Courier New" w:cs="Courier New"/>
          <w:color w:val="002060"/>
          <w:sz w:val="12"/>
          <w:szCs w:val="12"/>
        </w:rPr>
      </w:pPr>
      <w:r w:rsidRPr="00F80B7E">
        <w:rPr>
          <w:rFonts w:ascii="Courier New" w:hAnsi="Courier New" w:cs="Courier New"/>
          <w:color w:val="002060"/>
          <w:sz w:val="12"/>
          <w:szCs w:val="12"/>
          <w:lang w:val="en-US"/>
        </w:rPr>
        <w:t xml:space="preserve">! 14  C.S.D.VIRTUS TEAM SOC.COOP.     </w:t>
      </w:r>
      <w:r w:rsidRPr="00EF0797">
        <w:rPr>
          <w:rFonts w:ascii="Courier New" w:hAnsi="Courier New" w:cs="Courier New"/>
          <w:color w:val="002060"/>
          <w:sz w:val="12"/>
          <w:szCs w:val="12"/>
        </w:rPr>
        <w:t>I  9 ! 19 !  3 ! 16 !    ! 46 !132 ! 86- I  3 !  2 !  1 !  1 !    !  1 !  5 !  4- !          I</w:t>
      </w:r>
    </w:p>
    <w:p w14:paraId="7CCB4CB8" w14:textId="1E4B23CF" w:rsidR="00EF0797" w:rsidRPr="00EF0797" w:rsidRDefault="00EF0797" w:rsidP="00EF0797">
      <w:pPr>
        <w:pStyle w:val="SOTTOTITOLOCAMPIONATO1"/>
        <w:rPr>
          <w:color w:val="002060"/>
          <w:sz w:val="22"/>
          <w:szCs w:val="22"/>
        </w:rPr>
      </w:pPr>
    </w:p>
    <w:p w14:paraId="594D2D91" w14:textId="52F2D810" w:rsidR="00EF0797" w:rsidRDefault="00EF0797" w:rsidP="00EF0797">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A.P. AURORA TREIA</w:t>
      </w:r>
    </w:p>
    <w:p w14:paraId="43A98481" w14:textId="77777777" w:rsidR="00EF0797" w:rsidRPr="00EF0797" w:rsidRDefault="00EF0797" w:rsidP="00EF0797">
      <w:pPr>
        <w:pStyle w:val="SOTTOTITOLOCAMPIONATO1"/>
        <w:rPr>
          <w:rFonts w:ascii="Courier New" w:hAnsi="Courier New" w:cs="Courier New"/>
          <w:color w:val="002060"/>
          <w:sz w:val="12"/>
          <w:szCs w:val="12"/>
        </w:rPr>
      </w:pPr>
    </w:p>
    <w:p w14:paraId="7B76C977" w14:textId="77777777" w:rsidR="00700364" w:rsidRPr="00936AE5" w:rsidRDefault="00700364" w:rsidP="00700364">
      <w:pPr>
        <w:pStyle w:val="TITOLOCAMPIONATO"/>
        <w:shd w:val="clear" w:color="auto" w:fill="CCCCCC"/>
        <w:spacing w:before="80" w:after="40"/>
        <w:rPr>
          <w:color w:val="002060"/>
        </w:rPr>
      </w:pPr>
      <w:r w:rsidRPr="006F3816">
        <w:rPr>
          <w:color w:val="002060"/>
        </w:rPr>
        <w:lastRenderedPageBreak/>
        <w:t>CALCIO A 5 SERIE D FERMO</w:t>
      </w:r>
    </w:p>
    <w:p w14:paraId="493824C8" w14:textId="225412DC" w:rsidR="00EF0797" w:rsidRPr="006F3816" w:rsidRDefault="00EF0797" w:rsidP="00EF0797">
      <w:pPr>
        <w:pStyle w:val="SOTTOTITOLOCAMPIONATO1"/>
        <w:rPr>
          <w:color w:val="002060"/>
        </w:rPr>
      </w:pPr>
      <w:r w:rsidRPr="006F3816">
        <w:rPr>
          <w:color w:val="002060"/>
        </w:rPr>
        <w:t xml:space="preserve">GIRONE </w:t>
      </w:r>
      <w:r>
        <w:rPr>
          <w:color w:val="002060"/>
        </w:rPr>
        <w:t>D</w:t>
      </w:r>
    </w:p>
    <w:p w14:paraId="66CA9D1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5F95739"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4993CD5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4639862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7DD6B0E" w14:textId="77777777" w:rsidR="00700364" w:rsidRPr="00EF0797" w:rsidRDefault="00700364" w:rsidP="00700364">
      <w:pPr>
        <w:pStyle w:val="Nessunaspaziatura"/>
        <w:rPr>
          <w:rFonts w:ascii="Courier New" w:hAnsi="Courier New" w:cs="Courier New"/>
          <w:b/>
          <w:bCs/>
          <w:color w:val="002060"/>
          <w:sz w:val="20"/>
          <w:szCs w:val="20"/>
        </w:rPr>
      </w:pPr>
      <w:r w:rsidRPr="00EF0797">
        <w:rPr>
          <w:rFonts w:ascii="Courier New" w:hAnsi="Courier New" w:cs="Courier New"/>
          <w:b/>
          <w:bCs/>
          <w:color w:val="002060"/>
          <w:sz w:val="20"/>
          <w:szCs w:val="20"/>
        </w:rPr>
        <w:t>|  1 A.S.D.BAYER CAPPUCCINI          50 | 19 | 16 |  2 |  1 |138 | 51 | 87 | 0 |</w:t>
      </w:r>
    </w:p>
    <w:p w14:paraId="7460B17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A.S.D.FUTSAL MONTEGRANARO       41 | 19 | 13 |  2 |  4 | 92 | 56 | 36 | 0 |</w:t>
      </w:r>
    </w:p>
    <w:p w14:paraId="3C859AC5"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A.S.D.CASENUOVE                 39 | 19 | 12 |  3 |  4 | 97 | 51 | 46 | 0 |</w:t>
      </w:r>
    </w:p>
    <w:p w14:paraId="6C8F3E5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A.S.D.L ALTRO SPORT CALCIO A 5  36 | 19 | 11 |  3 |  5 | 81 | 47 | 34 | 0 |</w:t>
      </w:r>
    </w:p>
    <w:p w14:paraId="4E58B54D"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A.S.D.OSIMO FIVE                35 | 19 | 11 |  2 |  6 | 77 | 51 | 26 | 0 |</w:t>
      </w:r>
    </w:p>
    <w:p w14:paraId="3C302F4D"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A.S.D.ACLI AUDAX MONTECOSARO C5 35 | 19 | 11 |  2 |  6 | 89 | 55 | 34 | 0 |</w:t>
      </w:r>
    </w:p>
    <w:p w14:paraId="1F937F2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  CALCETTO NUMANA           31 | 19 | 10 |  1 |  8 | 81 | 65 | 16 | 0 |</w:t>
      </w:r>
    </w:p>
    <w:p w14:paraId="7880ECE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S.S.D.FUTSAL SANGIUSTESE A.R.L. 30 | 19 |  9 |  3 |  7 | 75 | 71 |  4 | 0 |</w:t>
      </w:r>
    </w:p>
    <w:p w14:paraId="050C500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A.S.D.CAPODARCO CASABIANCA C5   27 | 19 |  9 |  0 | 10 | 67 | 73 |  6-| 0 |</w:t>
      </w:r>
    </w:p>
    <w:p w14:paraId="4467D42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U.S.D.MONTELUPONESE             20 | 19 |  6 |  2 | 11 | 55 | 68 | 13-| 0 |</w:t>
      </w:r>
    </w:p>
    <w:p w14:paraId="5E43607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A.S.D.CALCIO S.ELPIDIO A MARE   16 | 19 |  5 |  1 | 13 | 62 |107 | 45-| 0 |</w:t>
      </w:r>
    </w:p>
    <w:p w14:paraId="59D8B62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A.S.D.VIS CONCORDIA MORROVALLE  14 | 19 |  4 |  2 | 13 | 84 |114 | 30-| 0 |</w:t>
      </w:r>
    </w:p>
    <w:p w14:paraId="69D1F3B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POLISPORTIVA FUTURA A.D.  13 | 19 |  4 |  1 | 14 | 59 |111 | 52-| 0 |</w:t>
      </w:r>
    </w:p>
    <w:p w14:paraId="367F16E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A.S.D.LA FENICE C5               0 | 19 |  0 |  0 | 19 | 39 |176 |137-| 0 |</w:t>
      </w:r>
    </w:p>
    <w:p w14:paraId="449FA0C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6BF6F7FF" w14:textId="77777777" w:rsidR="00EF0797" w:rsidRDefault="00EF0797" w:rsidP="00EF0797">
      <w:pPr>
        <w:pStyle w:val="breakline"/>
        <w:rPr>
          <w:rFonts w:ascii="Arial" w:hAnsi="Arial" w:cs="Arial"/>
          <w:b/>
          <w:bCs/>
          <w:i/>
          <w:iCs/>
          <w:color w:val="002060"/>
          <w:sz w:val="22"/>
          <w:szCs w:val="22"/>
        </w:rPr>
      </w:pPr>
    </w:p>
    <w:p w14:paraId="12375C92" w14:textId="70E713FE" w:rsidR="00EF0797" w:rsidRPr="00B61AB6" w:rsidRDefault="00EF0797" w:rsidP="00EF0797">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7E4E0589" w14:textId="77777777" w:rsidR="00EF0797" w:rsidRDefault="00EF0797" w:rsidP="00EF0797">
      <w:pPr>
        <w:pStyle w:val="SOTTOTITOLOCAMPIONATO1"/>
        <w:rPr>
          <w:rFonts w:ascii="Courier New" w:hAnsi="Courier New" w:cs="Courier New"/>
          <w:b w:val="0"/>
          <w:bCs/>
          <w:color w:val="002060"/>
          <w:sz w:val="12"/>
          <w:szCs w:val="12"/>
        </w:rPr>
      </w:pPr>
    </w:p>
    <w:p w14:paraId="5082B45E"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5  A.S.D.OSIMO FIVE                I 35 ! 19 ! 11 !  6 !  2 ! 77 ! 51 ! 26  I  6 !  2 !  2 !    !    !  7 !  4 !  3  !          I</w:t>
      </w:r>
    </w:p>
    <w:p w14:paraId="414E4D8B"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I                                     I    !    !    !    !    !    !    !     I    !    !    !    !    !    !    !     !          I</w:t>
      </w:r>
    </w:p>
    <w:p w14:paraId="7401ADB3"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6  A.S.D.ACLI AUDAX MONTECOSARO C5 I 35 ! 19 ! 11 !  6 !  2 ! 89 ! 55 ! 34  I    !  2 !    !  2 !    !  4 !  7 !  3- !          I</w:t>
      </w:r>
    </w:p>
    <w:p w14:paraId="3AE88102" w14:textId="796A92B6" w:rsidR="00700364" w:rsidRDefault="00700364" w:rsidP="00700364">
      <w:pPr>
        <w:pStyle w:val="Nessunaspaziatura"/>
        <w:rPr>
          <w:rFonts w:ascii="Courier New" w:hAnsi="Courier New" w:cs="Courier New"/>
          <w:color w:val="002060"/>
          <w:sz w:val="20"/>
          <w:szCs w:val="20"/>
        </w:rPr>
      </w:pPr>
    </w:p>
    <w:p w14:paraId="620E3D1F" w14:textId="7B2F5DCA" w:rsidR="00EF0797" w:rsidRDefault="00EF0797" w:rsidP="00EF0797">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BAYER CAPPUCCINI</w:t>
      </w:r>
    </w:p>
    <w:p w14:paraId="088B4622" w14:textId="77777777" w:rsidR="00EF0797" w:rsidRPr="00EF6599" w:rsidRDefault="00EF0797" w:rsidP="00700364">
      <w:pPr>
        <w:pStyle w:val="Nessunaspaziatura"/>
        <w:rPr>
          <w:rFonts w:ascii="Courier New" w:hAnsi="Courier New" w:cs="Courier New"/>
          <w:color w:val="002060"/>
          <w:sz w:val="20"/>
          <w:szCs w:val="20"/>
        </w:rPr>
      </w:pPr>
    </w:p>
    <w:p w14:paraId="04AA0DD6"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ASCOLI</w:t>
      </w:r>
    </w:p>
    <w:p w14:paraId="6E97ADE4" w14:textId="5A7745DD" w:rsidR="000658BB" w:rsidRPr="006F3816" w:rsidRDefault="000658BB" w:rsidP="000658BB">
      <w:pPr>
        <w:pStyle w:val="SOTTOTITOLOCAMPIONATO1"/>
        <w:rPr>
          <w:color w:val="002060"/>
        </w:rPr>
      </w:pPr>
      <w:r w:rsidRPr="006F3816">
        <w:rPr>
          <w:color w:val="002060"/>
        </w:rPr>
        <w:t xml:space="preserve">GIRONE </w:t>
      </w:r>
      <w:r>
        <w:rPr>
          <w:color w:val="002060"/>
        </w:rPr>
        <w:t>E</w:t>
      </w:r>
    </w:p>
    <w:p w14:paraId="05A78C6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7C3069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FDFC1C4"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261954E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34DB979C" w14:textId="77777777" w:rsidR="00700364" w:rsidRPr="000658BB" w:rsidRDefault="00700364" w:rsidP="00700364">
      <w:pPr>
        <w:pStyle w:val="Nessunaspaziatura"/>
        <w:rPr>
          <w:rFonts w:ascii="Courier New" w:hAnsi="Courier New" w:cs="Courier New"/>
          <w:b/>
          <w:bCs/>
          <w:color w:val="002060"/>
          <w:sz w:val="20"/>
          <w:szCs w:val="20"/>
        </w:rPr>
      </w:pPr>
      <w:r w:rsidRPr="000658BB">
        <w:rPr>
          <w:rFonts w:ascii="Courier New" w:hAnsi="Courier New" w:cs="Courier New"/>
          <w:b/>
          <w:bCs/>
          <w:color w:val="002060"/>
          <w:sz w:val="20"/>
          <w:szCs w:val="20"/>
        </w:rPr>
        <w:t>|  1 A.S.D.ROCCAFLUVIONE             51 | 19 | 16 |  3 |  0 |123 | 43 | 80 | 0 |</w:t>
      </w:r>
    </w:p>
    <w:p w14:paraId="6754062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2 A.S.D.SANGIORGIO                40 | 19 | 13 |  1 |  5 | 79 | 53 | 26 | 0 |</w:t>
      </w:r>
    </w:p>
    <w:p w14:paraId="1D7CCEC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3 A.S.D.FUTSAL CAMPIGLIONE        39 | 19 | 12 |  3 |  4 |102 | 55 | 47 | 0 |</w:t>
      </w:r>
    </w:p>
    <w:p w14:paraId="58155C24"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4 A.S.D.FUTSAL VIRE C5            37 | 19 | 11 |  4 |  4 | 69 | 51 | 18 | 0 |</w:t>
      </w:r>
    </w:p>
    <w:p w14:paraId="467CC59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5 S.S.D.MONTICELLI CALCIO S.R.L.  37 | 19 | 12 |  1 |  6 | 74 | 77 |  3-| 0 |</w:t>
      </w:r>
    </w:p>
    <w:p w14:paraId="3BB51D0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6 A.S.D.FUTSAL L.C.               33 | 19 | 11 |  0 |  8 | 88 | 73 | 15 | 0 |</w:t>
      </w:r>
    </w:p>
    <w:p w14:paraId="2E267F7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7 A.S.D.FUTSAL CASELLE            29 | 19 |  9 |  2 |  8 | 85 | 68 | 17 | 0 |</w:t>
      </w:r>
    </w:p>
    <w:p w14:paraId="15F4B26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8 A.S.D.RIPABERARDA               26 | 19 |  7 |  5 |  7 | 77 | 74 |  3 | 0 |</w:t>
      </w:r>
    </w:p>
    <w:p w14:paraId="676BE4E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9 A.S.D.TRIBALCIO PICENA          23 | 19 |  7 |  2 | 10 | 83 | 85 |  2-| 0 |</w:t>
      </w:r>
    </w:p>
    <w:p w14:paraId="3139CF4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ASDPS SORDAPICENA               20 | 18 |  6 |  2 | 10 | 64 | 85 | 21-| 0 |</w:t>
      </w:r>
    </w:p>
    <w:p w14:paraId="11D0E02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A.S.D.PICENO UNITED MMX         20 | 19 |  6 |  2 | 11 | 52 | 85 | 33-| 0 |</w:t>
      </w:r>
    </w:p>
    <w:p w14:paraId="1535305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A.S.D.ATLETICO ASCOLI 2000      17 | 19 |  5 |  2 | 12 | 62 | 87 | 25-| 0 |</w:t>
      </w:r>
    </w:p>
    <w:p w14:paraId="348B1A3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A.S.D.FUTSAL 100 TORRI           4 | 17 |  1 |  1 | 15 | 32 | 87 | 55-| 0 |</w:t>
      </w:r>
    </w:p>
    <w:p w14:paraId="577AAAA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A.P.D.A.V.I.S. RIPATRANSONE      3 | 18 |  1 |  0 | 17 | 59 |126 | 67-| 0 |</w:t>
      </w:r>
    </w:p>
    <w:p w14:paraId="17F23C6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FUORI CLASSIFICA  =========================================*</w:t>
      </w:r>
    </w:p>
    <w:p w14:paraId="2AA61BF0" w14:textId="1B3570A2" w:rsidR="00700364" w:rsidRDefault="00700364" w:rsidP="00EF6599">
      <w:pPr>
        <w:pStyle w:val="Nessunaspaziatura"/>
        <w:rPr>
          <w:rFonts w:ascii="Courier New" w:hAnsi="Courier New" w:cs="Courier New"/>
          <w:color w:val="002060"/>
          <w:sz w:val="20"/>
          <w:szCs w:val="20"/>
        </w:rPr>
      </w:pPr>
    </w:p>
    <w:p w14:paraId="6C2EB68A" w14:textId="29B9B915" w:rsidR="000658BB" w:rsidRPr="000658BB" w:rsidRDefault="000658BB" w:rsidP="000658BB">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247098B3"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4  A.S.D.FUTSAL VIRE C5            I 37 ! 19 ! 11 !  4 !  4 ! 69 ! 51 ! 18  I  3 !  2 !  1 !  1 !    !  8 !  5 !  3  !          I</w:t>
      </w:r>
    </w:p>
    <w:p w14:paraId="0E9EC254"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I                                     I    !    !    !    !    !    !    !     I    !    !    !    !    !    !    !     !          I</w:t>
      </w:r>
    </w:p>
    <w:p w14:paraId="7B91C5F0"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5  S.S.D.MONTICELLI CALCIO S.R.L.  I 37 ! 19 ! 12 !  6 !  1 ! 74 ! 77 !  3- I  3 !  2 !  1 !  1 !    !  5 !  8 !  3- !          I</w:t>
      </w:r>
    </w:p>
    <w:p w14:paraId="6DDB5A28" w14:textId="77777777" w:rsidR="000658BB" w:rsidRPr="000658BB" w:rsidRDefault="000658BB" w:rsidP="000658BB">
      <w:pPr>
        <w:pStyle w:val="SOTTOTITOLOCAMPIONATO1"/>
        <w:rPr>
          <w:rFonts w:ascii="Courier" w:hAnsi="Courier"/>
          <w:color w:val="002060"/>
          <w:sz w:val="12"/>
          <w:szCs w:val="12"/>
        </w:rPr>
      </w:pPr>
    </w:p>
    <w:p w14:paraId="547DD22D"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10  ASDPS SORDAPICENA               I 20 ! 18 !  6 ! 10 !  2 ! 64 ! 85 ! 21- I  3 !  1 !  1 !    !    !  4 !  3 !  1  !          I</w:t>
      </w:r>
    </w:p>
    <w:p w14:paraId="79F4EECF"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I                                     I    !    !    !    !    !    !    !     I    !    !    !    !    !    !    !     !          I</w:t>
      </w:r>
    </w:p>
    <w:p w14:paraId="447A7748"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lastRenderedPageBreak/>
        <w:t>! 11  A.S.D.PICENO UNITED MMX         I 20 ! 19 !  6 ! 11 !  2 ! 52 ! 85 ! 33- I    !  1 !    !  1 !    !  3 !  4 !  1- !          I</w:t>
      </w:r>
    </w:p>
    <w:p w14:paraId="51EA4BF3" w14:textId="49625533" w:rsidR="000658BB" w:rsidRDefault="000658BB" w:rsidP="00EF6599">
      <w:pPr>
        <w:pStyle w:val="Nessunaspaziatura"/>
        <w:rPr>
          <w:rFonts w:ascii="Courier New" w:hAnsi="Courier New" w:cs="Courier New"/>
          <w:color w:val="002060"/>
          <w:sz w:val="20"/>
          <w:szCs w:val="20"/>
        </w:rPr>
      </w:pPr>
    </w:p>
    <w:p w14:paraId="1D05B888" w14:textId="0EDA6F8F" w:rsidR="000658BB" w:rsidRDefault="000658BB" w:rsidP="000658BB">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ROCCAFLUVIONE</w:t>
      </w:r>
    </w:p>
    <w:p w14:paraId="601AFCD5" w14:textId="77777777" w:rsidR="00D104D5" w:rsidRDefault="00D104D5" w:rsidP="00EF6599">
      <w:pPr>
        <w:pStyle w:val="Nessunaspaziatura"/>
        <w:rPr>
          <w:rFonts w:ascii="Courier New" w:hAnsi="Courier New" w:cs="Courier New"/>
          <w:color w:val="002060"/>
          <w:sz w:val="20"/>
          <w:szCs w:val="20"/>
        </w:rPr>
      </w:pPr>
    </w:p>
    <w:p w14:paraId="011A8B83" w14:textId="77777777" w:rsidR="00EF6599" w:rsidRPr="00EF6599" w:rsidRDefault="00EF6599" w:rsidP="00EF6599">
      <w:pPr>
        <w:pStyle w:val="Nessunaspaziatura"/>
        <w:rPr>
          <w:rFonts w:ascii="Courier New" w:hAnsi="Courier New" w:cs="Courier New"/>
          <w:color w:val="002060"/>
          <w:sz w:val="20"/>
          <w:szCs w:val="20"/>
        </w:rPr>
      </w:pPr>
    </w:p>
    <w:p w14:paraId="3CFA605B" w14:textId="77777777" w:rsidR="000D0E35" w:rsidRDefault="000D0E35" w:rsidP="00D722D2">
      <w:pPr>
        <w:pStyle w:val="LndNormale1"/>
        <w:rPr>
          <w:b/>
          <w:color w:val="002060"/>
          <w:szCs w:val="22"/>
        </w:rPr>
      </w:pPr>
    </w:p>
    <w:p w14:paraId="7974E95A" w14:textId="581FF67B" w:rsidR="000D0E35" w:rsidRPr="00AD41A0" w:rsidRDefault="000D0E35" w:rsidP="000D0E35">
      <w:pPr>
        <w:pStyle w:val="TITOLOCAMPIONATO"/>
        <w:shd w:val="clear" w:color="auto" w:fill="002060"/>
        <w:spacing w:before="0" w:beforeAutospacing="0" w:after="0" w:afterAutospacing="0"/>
        <w:rPr>
          <w:color w:val="FFFFFF"/>
        </w:rPr>
      </w:pPr>
      <w:r>
        <w:rPr>
          <w:color w:val="FFFFFF"/>
        </w:rPr>
        <w:t>GRADUATORIE COPPA DISCIPLINA 2019/2020</w:t>
      </w:r>
    </w:p>
    <w:p w14:paraId="6237D211" w14:textId="77777777" w:rsidR="000D0E35" w:rsidRPr="002D378D" w:rsidRDefault="000D0E35" w:rsidP="000D0E35">
      <w:pPr>
        <w:pStyle w:val="Nessunaspaziatura"/>
        <w:rPr>
          <w:rFonts w:ascii="Courier New" w:hAnsi="Courier New" w:cs="Courier New"/>
          <w:color w:val="002060"/>
          <w:sz w:val="2"/>
          <w:szCs w:val="2"/>
        </w:rPr>
      </w:pPr>
    </w:p>
    <w:p w14:paraId="63CC749B"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CINQUE SERIE C1</w:t>
      </w:r>
    </w:p>
    <w:p w14:paraId="45BA10D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0E2543F4" w14:textId="77777777" w:rsidR="000D0E35" w:rsidRPr="00AB588E" w:rsidRDefault="000D0E35" w:rsidP="000D0E35">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xml:space="preserve"> DINAMIS 1990               A     4,80                                     4,80</w:t>
      </w:r>
    </w:p>
    <w:p w14:paraId="46ACA96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JESI CALCIO A 5            A     7,90                          1,15       6,75</w:t>
      </w:r>
    </w:p>
    <w:p w14:paraId="68ECA6DE"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OSTRENSE                   A     7,90                4,00                 3,90</w:t>
      </w:r>
    </w:p>
    <w:p w14:paraId="59CA7E8B"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A     9,40                          1,15       8,25</w:t>
      </w:r>
    </w:p>
    <w:p w14:paraId="486589E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CALCETTO CASTRUM LAURI     A    10,05      2,00                1,15       6,90</w:t>
      </w:r>
    </w:p>
    <w:p w14:paraId="7A68B3A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PIANACCIO                  A    13,30     10,00                           3,30</w:t>
      </w:r>
    </w:p>
    <w:p w14:paraId="1DC182E9"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MONTELUPONE CALCIO A 5     A    13,90                4,00                 9,90</w:t>
      </w:r>
    </w:p>
    <w:p w14:paraId="23C7EBC1"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A    14,40                8,00      1,15       5,25</w:t>
      </w:r>
    </w:p>
    <w:p w14:paraId="47AC0D0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SAN GIORGIO           A    21,00                8,00      4,60       8,40</w:t>
      </w:r>
    </w:p>
    <w:p w14:paraId="2E7D7F92"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MONTESICURO TRE COLLI      A    22,45     12,00      4,00                 6,45</w:t>
      </w:r>
    </w:p>
    <w:p w14:paraId="1F93C155"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JUVENTINA FFC        A    25,10      2,00      8,00      1,60      13,50</w:t>
      </w:r>
    </w:p>
    <w:p w14:paraId="026CA3B0"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OLYMPIA FANO C5            A    26,45               16,00      1,15       9,30</w:t>
      </w:r>
    </w:p>
    <w:p w14:paraId="1CD04732"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A    28,85               20,00                 8,85</w:t>
      </w:r>
    </w:p>
    <w:p w14:paraId="7D47FBB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PIEVE D ICO CALCIO A 5     A    30,35               20,00                10,35</w:t>
      </w:r>
    </w:p>
    <w:p w14:paraId="1F16A0E0" w14:textId="2572E0B4" w:rsidR="000D0E35" w:rsidRDefault="000D0E35" w:rsidP="00D722D2">
      <w:pPr>
        <w:pStyle w:val="LndNormale1"/>
        <w:rPr>
          <w:b/>
          <w:color w:val="002060"/>
          <w:szCs w:val="22"/>
        </w:rPr>
      </w:pPr>
    </w:p>
    <w:p w14:paraId="6388234B" w14:textId="28EDC663" w:rsidR="002D378D" w:rsidRPr="002D378D" w:rsidRDefault="002D378D" w:rsidP="002D378D">
      <w:pPr>
        <w:pStyle w:val="TITOLOCAMPIONATO"/>
        <w:shd w:val="clear" w:color="auto" w:fill="CCCCCC"/>
        <w:spacing w:before="80" w:after="40"/>
        <w:rPr>
          <w:color w:val="002060"/>
        </w:rPr>
      </w:pPr>
      <w:r w:rsidRPr="006F3816">
        <w:rPr>
          <w:color w:val="002060"/>
        </w:rPr>
        <w:t>CALCIO A CINQUE SERIE C2</w:t>
      </w:r>
    </w:p>
    <w:p w14:paraId="70C4B3A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452E4319"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SPORTING GROTTAMMARE       C     2,25                                     2,25</w:t>
      </w:r>
    </w:p>
    <w:p w14:paraId="1AD1001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SILENZI             C     3,30                                     3,30</w:t>
      </w:r>
    </w:p>
    <w:p w14:paraId="5EFDE67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D. E G.             C     3,75                                     3,75</w:t>
      </w:r>
    </w:p>
    <w:p w14:paraId="4D7F818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CHIARAVALLE FUTSAL         A     5,65                          1,15       4,50</w:t>
      </w:r>
    </w:p>
    <w:p w14:paraId="2F99F70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POTENZA PICENA             B     6,10                          1,15       4,95</w:t>
      </w:r>
    </w:p>
    <w:p w14:paraId="40A5DA1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MONTECAROTTO               B     6,30                                     6,30</w:t>
      </w:r>
    </w:p>
    <w:p w14:paraId="35ABD64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A     6,60                                     6,60</w:t>
      </w:r>
    </w:p>
    <w:p w14:paraId="1C4857A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PRANDONE            C     7,05                                     7,05</w:t>
      </w:r>
    </w:p>
    <w:p w14:paraId="1E57972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S.ANGELO        A     8,20                          1,15       7,05</w:t>
      </w:r>
    </w:p>
    <w:p w14:paraId="214EAC2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ALMA JUVENTUS FANO         A     8,25                                     8,25</w:t>
      </w:r>
    </w:p>
    <w:p w14:paraId="62302199"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A5  B     8,35                4,00                 4,35</w:t>
      </w:r>
    </w:p>
    <w:p w14:paraId="6B85CFF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PIETRALACROCE 73           A     9,05                          2,30       6,75</w:t>
      </w:r>
    </w:p>
    <w:p w14:paraId="0787E0F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MONTECASSIANO CALCIO       B     9,70                4,00                 5,70</w:t>
      </w:r>
    </w:p>
    <w:p w14:paraId="02CF34D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S.COSTANZO CALCIO 5   A     9,85                4,00                 5,85</w:t>
      </w:r>
    </w:p>
    <w:p w14:paraId="622AB0E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VALLEFOGLIA C5             A    11,05      4,00                           7,05</w:t>
      </w:r>
    </w:p>
    <w:p w14:paraId="1AD2ADB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SERRALTA                   B    11,30      1,00      4,00                 6,30</w:t>
      </w:r>
    </w:p>
    <w:p w14:paraId="1F5E739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VERBENA C5 ANCONA          A    11,45                4,00      1,15       6,30</w:t>
      </w:r>
    </w:p>
    <w:p w14:paraId="058506E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AVIS ARCEVIA 1964          A    11,65                4,00                 7,65</w:t>
      </w:r>
    </w:p>
    <w:p w14:paraId="5B65A0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MOSCOSI 2008               B    12,00      2,00                4,15       5,85</w:t>
      </w:r>
    </w:p>
    <w:p w14:paraId="64D8D77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CASTELBELLINO CALCIO A 5   B    12,75                6,00                 6,75</w:t>
      </w:r>
    </w:p>
    <w:p w14:paraId="6DCEA4E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BORGOROSSO TOLENTINO       B    12,95                1,00      1,15      10,80</w:t>
      </w:r>
    </w:p>
    <w:p w14:paraId="2B99265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U.MANDOLESI CALCIO         C    13,00                          1,15      11,85</w:t>
      </w:r>
    </w:p>
    <w:p w14:paraId="2D61556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MONTURANO           C    13,40                8,00                 5,40</w:t>
      </w:r>
    </w:p>
    <w:p w14:paraId="0A159920"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SPORTLAND                  A    13,55                8,00                 5,55</w:t>
      </w:r>
    </w:p>
    <w:p w14:paraId="79A0122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B    14,05                4,00                10,05</w:t>
      </w:r>
    </w:p>
    <w:p w14:paraId="0CE53E7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A    14,35      4,00                          10,35</w:t>
      </w:r>
    </w:p>
    <w:p w14:paraId="519AC62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OTTRANO 98           B    15,20      4,00      4,00                 7,20</w:t>
      </w:r>
    </w:p>
    <w:p w14:paraId="39AFCAD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FERMO S.C.          C    15,40      6,00      4,00                 5,40</w:t>
      </w:r>
    </w:p>
    <w:p w14:paraId="28054E5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INVICTA FUTSAL MACERATA    B    16,20                6,00                10,20</w:t>
      </w:r>
    </w:p>
    <w:p w14:paraId="6E9ADD8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FREELY SPORT               C    16,55      8,00                3,45       5,10</w:t>
      </w:r>
    </w:p>
    <w:p w14:paraId="46309AC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A    16,60      4,00      4,00      2,75       5,85</w:t>
      </w:r>
    </w:p>
    <w:p w14:paraId="51AE499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MONTEMARCIANO C5    A    17,10      2,00      4,00      3,00       8,10</w:t>
      </w:r>
    </w:p>
    <w:p w14:paraId="264AE1E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BOCASTRUM UNITED           C    17,35      2,00      8,00                 7,35</w:t>
      </w:r>
    </w:p>
    <w:p w14:paraId="21C93AE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B    18,20      4,00      4,00                10,20</w:t>
      </w:r>
    </w:p>
    <w:p w14:paraId="3FE57D8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TRE TORRI A.S.D.           B    22,75      6,00      4,00      3,00       9,75</w:t>
      </w:r>
    </w:p>
    <w:p w14:paraId="620E1E3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AVENALE                    B    27,20      2,00     12,00                13,20</w:t>
      </w:r>
    </w:p>
    <w:p w14:paraId="52AA840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EAGLES PAGLIARE            C    27,60               14,00      1,15      12,45</w:t>
      </w:r>
    </w:p>
    <w:p w14:paraId="72976B5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RIVIERA DELLE PALME        C    31,35      6,00     12,00                13,35</w:t>
      </w:r>
    </w:p>
    <w:p w14:paraId="35FDB2E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CSI STELLA A.S.D.          C    33,40      4,00     10,00     11,30       8,10</w:t>
      </w:r>
    </w:p>
    <w:p w14:paraId="60C65B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84                   C    34,75     12,00     16,00                 6,75</w:t>
      </w:r>
    </w:p>
    <w:p w14:paraId="34BEC30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 URBINO C5 1999         A    77,35     50,00      8,00      6,00      13,35</w:t>
      </w:r>
    </w:p>
    <w:p w14:paraId="154C3D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ANCARIA               C   113,16    100,01      4,00                 9,15</w:t>
      </w:r>
    </w:p>
    <w:p w14:paraId="432310C4" w14:textId="28A05C99" w:rsidR="002D378D" w:rsidRDefault="002D378D" w:rsidP="00D722D2">
      <w:pPr>
        <w:pStyle w:val="LndNormale1"/>
        <w:rPr>
          <w:b/>
          <w:color w:val="002060"/>
          <w:szCs w:val="22"/>
        </w:rPr>
      </w:pPr>
    </w:p>
    <w:p w14:paraId="338912C5" w14:textId="77777777" w:rsidR="002D378D" w:rsidRPr="00936AE5" w:rsidRDefault="002D378D" w:rsidP="002D378D">
      <w:pPr>
        <w:pStyle w:val="TITOLOCAMPIONATO"/>
        <w:shd w:val="clear" w:color="auto" w:fill="CCCCCC"/>
        <w:spacing w:before="80" w:after="40"/>
        <w:rPr>
          <w:color w:val="002060"/>
        </w:rPr>
      </w:pPr>
      <w:r w:rsidRPr="006F3816">
        <w:rPr>
          <w:color w:val="002060"/>
        </w:rPr>
        <w:t>CALCIO A CINQUE serie D PESARO</w:t>
      </w:r>
    </w:p>
    <w:p w14:paraId="670FEB0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68B77B73"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ACQUALAGNA CALCIO C 5      A     3,90                                     3,90</w:t>
      </w:r>
    </w:p>
    <w:p w14:paraId="6207CEC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CALCIO PIOBBICO      A     4,05                                     4,05</w:t>
      </w:r>
    </w:p>
    <w:p w14:paraId="6095A17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PEGLIO                     A     5,10                                     5,10</w:t>
      </w:r>
    </w:p>
    <w:p w14:paraId="6760D40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BELPIANDILUNA              A     8,05      1,00                           7,05</w:t>
      </w:r>
    </w:p>
    <w:p w14:paraId="08B41E4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VILLA CECCOLINI CALCIO     A     8,30                4,00      1,15       3,15</w:t>
      </w:r>
    </w:p>
    <w:p w14:paraId="00F9CFE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VADO C5                    A     8,95                4,00                 4,95</w:t>
      </w:r>
    </w:p>
    <w:p w14:paraId="0AA88E8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MONTECCHIESE CALCIO A 5    A     9,35                8,00                 1,35</w:t>
      </w:r>
    </w:p>
    <w:p w14:paraId="7F71B0A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PIANDIROSE                 A     9,75                4,00      2,30       3,45</w:t>
      </w:r>
    </w:p>
    <w:p w14:paraId="4793F969"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LUCREZIA CALCIO A 5        A    14,65      2,00      8,00                 4,65</w:t>
      </w:r>
    </w:p>
    <w:p w14:paraId="12D40C7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URBANIA CALCIO             A    14,75                8,00                 6,75</w:t>
      </w:r>
    </w:p>
    <w:p w14:paraId="6BEFB4A1" w14:textId="77777777" w:rsidR="002D378D" w:rsidRPr="00F80B7E" w:rsidRDefault="002D378D" w:rsidP="002D378D">
      <w:pPr>
        <w:pStyle w:val="Nessunaspaziatura"/>
        <w:rPr>
          <w:rFonts w:ascii="Courier New" w:hAnsi="Courier New" w:cs="Courier New"/>
          <w:color w:val="002060"/>
          <w:sz w:val="20"/>
          <w:szCs w:val="20"/>
          <w:lang w:val="en-US"/>
        </w:rPr>
      </w:pPr>
      <w:r w:rsidRPr="00EF6599">
        <w:rPr>
          <w:rFonts w:ascii="Courier New" w:hAnsi="Courier New" w:cs="Courier New"/>
          <w:color w:val="002060"/>
          <w:sz w:val="20"/>
          <w:szCs w:val="20"/>
        </w:rPr>
        <w:t xml:space="preserve"> </w:t>
      </w:r>
      <w:r w:rsidRPr="00F80B7E">
        <w:rPr>
          <w:rFonts w:ascii="Courier New" w:hAnsi="Courier New" w:cs="Courier New"/>
          <w:color w:val="002060"/>
          <w:sz w:val="20"/>
          <w:szCs w:val="20"/>
          <w:lang w:val="en-US"/>
        </w:rPr>
        <w:t>SPECIAL ONE SPORTING CLUB  A    14,95      1,00      8,00      1,15       4,80</w:t>
      </w:r>
    </w:p>
    <w:p w14:paraId="65F17E8B" w14:textId="77777777" w:rsidR="002D378D" w:rsidRPr="00EF6599" w:rsidRDefault="002D378D" w:rsidP="002D378D">
      <w:pPr>
        <w:pStyle w:val="Nessunaspaziatura"/>
        <w:rPr>
          <w:rFonts w:ascii="Courier New" w:hAnsi="Courier New" w:cs="Courier New"/>
          <w:color w:val="002060"/>
          <w:sz w:val="20"/>
          <w:szCs w:val="20"/>
        </w:rPr>
      </w:pPr>
      <w:r w:rsidRPr="00F80B7E">
        <w:rPr>
          <w:rFonts w:ascii="Courier New" w:hAnsi="Courier New" w:cs="Courier New"/>
          <w:color w:val="002060"/>
          <w:sz w:val="20"/>
          <w:szCs w:val="20"/>
          <w:lang w:val="en-US"/>
        </w:rPr>
        <w:t xml:space="preserve"> </w:t>
      </w:r>
      <w:r w:rsidRPr="00EF6599">
        <w:rPr>
          <w:rFonts w:ascii="Courier New" w:hAnsi="Courier New" w:cs="Courier New"/>
          <w:color w:val="002060"/>
          <w:sz w:val="20"/>
          <w:szCs w:val="20"/>
        </w:rPr>
        <w:t>BARCO URBANIA              A    19,65      1,00     13,00      1,15       4,50</w:t>
      </w:r>
    </w:p>
    <w:p w14:paraId="7C9096A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GNANO 04                   A    26,00               20,00                 6,00</w:t>
      </w:r>
    </w:p>
    <w:p w14:paraId="51F05DA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SMIRRA CITY                A   126,45                                   126,45</w:t>
      </w:r>
    </w:p>
    <w:p w14:paraId="129331E9" w14:textId="77777777" w:rsidR="002D378D" w:rsidRPr="00EF6599" w:rsidRDefault="002D378D" w:rsidP="002D378D">
      <w:pPr>
        <w:pStyle w:val="Nessunaspaziatura"/>
        <w:rPr>
          <w:rFonts w:ascii="Courier New" w:hAnsi="Courier New" w:cs="Courier New"/>
          <w:color w:val="002060"/>
          <w:sz w:val="20"/>
          <w:szCs w:val="20"/>
        </w:rPr>
      </w:pPr>
    </w:p>
    <w:p w14:paraId="33EE83D9"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ANCONA</w:t>
      </w:r>
    </w:p>
    <w:p w14:paraId="28E91C0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11E4B10E"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CASINE A.S.D.              B     4,05                                     4,05</w:t>
      </w:r>
    </w:p>
    <w:p w14:paraId="0D69134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POLVERIGI C5               B     7,90                          1,15       6,75</w:t>
      </w:r>
    </w:p>
    <w:p w14:paraId="131505D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OLIMPIA JUVENTU FALCONARA  B     8,40                                     8,40</w:t>
      </w:r>
    </w:p>
    <w:p w14:paraId="288E301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MOIE                B     8,50                4,00                 4,50</w:t>
      </w:r>
    </w:p>
    <w:p w14:paraId="71D8EA6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SANTA MARIA NUOVA A.S.D.   B     8,65                4,00                 4,65</w:t>
      </w:r>
    </w:p>
    <w:p w14:paraId="29A4724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MONSERRA CALCIO            B     9,10      1,00                           8,10</w:t>
      </w:r>
    </w:p>
    <w:p w14:paraId="24C06B4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ANCONITANA CALCIO A 5      B     9,30                                     9,30</w:t>
      </w:r>
    </w:p>
    <w:p w14:paraId="04DF5A3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CANDIA BARACCOLA ASPIO     B     9,65      2,00                           7,65</w:t>
      </w:r>
    </w:p>
    <w:p w14:paraId="0794629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CIARNIN                    B    11,25      2,00      4,00                 5,25</w:t>
      </w:r>
    </w:p>
    <w:p w14:paraId="6296412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ASPIO 2005                 B    12,90                                    12,90</w:t>
      </w:r>
    </w:p>
    <w:p w14:paraId="394F0F6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DORICA                     B    13,40                4,00      1,15       8,25</w:t>
      </w:r>
    </w:p>
    <w:p w14:paraId="290F854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MMSA GIOVANE AURORA        B    15,05                8,00                 7,05</w:t>
      </w:r>
    </w:p>
    <w:p w14:paraId="537946A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CIRCOLO COLLODI CALCIO 5   B    16,35               12,00                 4,35</w:t>
      </w:r>
    </w:p>
    <w:p w14:paraId="6E98DF5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ANKON NOVA MARMI           B    17,25               12,00                 5,25</w:t>
      </w:r>
    </w:p>
    <w:p w14:paraId="79BD08E9" w14:textId="77777777" w:rsidR="002D378D" w:rsidRPr="00EF6599" w:rsidRDefault="002D378D" w:rsidP="002D378D">
      <w:pPr>
        <w:pStyle w:val="Nessunaspaziatura"/>
        <w:rPr>
          <w:rFonts w:ascii="Courier New" w:hAnsi="Courier New" w:cs="Courier New"/>
          <w:color w:val="002060"/>
          <w:sz w:val="20"/>
          <w:szCs w:val="20"/>
        </w:rPr>
      </w:pPr>
    </w:p>
    <w:p w14:paraId="7FA26526"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MACERATA</w:t>
      </w:r>
    </w:p>
    <w:p w14:paraId="76FE4BD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14AF9088"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lastRenderedPageBreak/>
        <w:t xml:space="preserve"> CASTELRAIMONDO CALCIO A 5  C     1,95                                     1,95</w:t>
      </w:r>
    </w:p>
    <w:p w14:paraId="2E4871C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CAMERINO A.S.D.     C     2,40                                     2,40</w:t>
      </w:r>
    </w:p>
    <w:p w14:paraId="2C416D8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NEBBIANO                   C     3,30                                     3,30</w:t>
      </w:r>
    </w:p>
    <w:p w14:paraId="6513C18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AURORA TREIA               C     3,45                                     3,45</w:t>
      </w:r>
    </w:p>
    <w:p w14:paraId="41F3A6E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MATELICA            C     5,05      1,00                           4,05</w:t>
      </w:r>
    </w:p>
    <w:p w14:paraId="3B564CA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 GINESIO FUTSAL         C     8,65                4,00                 4,65</w:t>
      </w:r>
    </w:p>
    <w:p w14:paraId="78C8462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C     8,90      5,00                           3,90</w:t>
      </w:r>
    </w:p>
    <w:p w14:paraId="36379CE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C     9,30                          3,00       6,30</w:t>
      </w:r>
    </w:p>
    <w:p w14:paraId="0E8A60C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TEAM SOC.COOP.      C    10,75      4,00                           6,75</w:t>
      </w:r>
    </w:p>
    <w:p w14:paraId="6DB02BA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FRONTALE C5                C    10,85      1,00      4,00                 5,85</w:t>
      </w:r>
    </w:p>
    <w:p w14:paraId="1A8792B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VICTORIA      C    11,40                8,00      1,15       2,25</w:t>
      </w:r>
    </w:p>
    <w:p w14:paraId="5E134ED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PASSO TREIA         C    14,10                6,00                 8,10</w:t>
      </w:r>
    </w:p>
    <w:p w14:paraId="25C567D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ATLETICO NO BORDERS        C    17,60      6,00      4,00      4,15       3,45</w:t>
      </w:r>
    </w:p>
    <w:p w14:paraId="212CE6F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GAGLIOLE F.C.              C    21,00               12,00                 9,00</w:t>
      </w:r>
    </w:p>
    <w:p w14:paraId="0E588664" w14:textId="77777777" w:rsidR="002D378D" w:rsidRPr="00EF6599" w:rsidRDefault="002D378D" w:rsidP="002D378D">
      <w:pPr>
        <w:pStyle w:val="Nessunaspaziatura"/>
        <w:rPr>
          <w:rFonts w:ascii="Courier New" w:hAnsi="Courier New" w:cs="Courier New"/>
          <w:color w:val="002060"/>
          <w:sz w:val="20"/>
          <w:szCs w:val="20"/>
        </w:rPr>
      </w:pPr>
    </w:p>
    <w:p w14:paraId="75286D89" w14:textId="77777777" w:rsidR="002D378D" w:rsidRPr="00936AE5" w:rsidRDefault="002D378D" w:rsidP="00024186">
      <w:pPr>
        <w:pStyle w:val="TITOLOCAMPIONATO"/>
        <w:shd w:val="clear" w:color="auto" w:fill="CCCCCC"/>
        <w:spacing w:before="80" w:after="40"/>
        <w:rPr>
          <w:color w:val="002060"/>
        </w:rPr>
      </w:pPr>
      <w:r w:rsidRPr="006F3816">
        <w:rPr>
          <w:color w:val="002060"/>
        </w:rPr>
        <w:t>CALCIO A 5 SERIE D FERMO</w:t>
      </w:r>
    </w:p>
    <w:p w14:paraId="2A00D65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7D2C7D48"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LA FENICE C5               D     1,50                                     1,50</w:t>
      </w:r>
    </w:p>
    <w:p w14:paraId="2ECF28A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MONTELUPONESE              D     3,00                                     3,00</w:t>
      </w:r>
    </w:p>
    <w:p w14:paraId="5C57149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C5  D     5,40                                     5,40</w:t>
      </w:r>
    </w:p>
    <w:p w14:paraId="13BDA5B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OSIMO FIVE                 D     5,80      1,00                           4,80</w:t>
      </w:r>
    </w:p>
    <w:p w14:paraId="6D8C4F6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 ALTRO SPORT CALCIO A 5   D     5,90      1,00                1,15       3,75</w:t>
      </w:r>
    </w:p>
    <w:p w14:paraId="3ACEF30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CALCETTO NUMANA            D     6,60                                     6,60</w:t>
      </w:r>
    </w:p>
    <w:p w14:paraId="304EB18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BAYER CAPPUCCINI           D     6,75                                     6,75</w:t>
      </w:r>
    </w:p>
    <w:p w14:paraId="55FE762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VIS CONCORDIA MORROVALLE   D     6,90                                     6,90</w:t>
      </w:r>
    </w:p>
    <w:p w14:paraId="1E072FF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MONTEGRANARO        D     8,75      1,00      2,00      2,30       3,45</w:t>
      </w:r>
    </w:p>
    <w:p w14:paraId="14C7543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S.ELPIDIO A MARE    D    10,35                2,00      1,15       7,20</w:t>
      </w:r>
    </w:p>
    <w:p w14:paraId="3DF5D09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SANGIUSTESE A.R.L.  D    12,20                8,00                 4,20</w:t>
      </w:r>
    </w:p>
    <w:p w14:paraId="1A50F7B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FUTURA A.D.   D    13,50      2,00                4,15       7,35</w:t>
      </w:r>
    </w:p>
    <w:p w14:paraId="2F3B274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CAPODARCO CASABIANCA C5    D    15,50      1,00      4,00                10,50</w:t>
      </w:r>
    </w:p>
    <w:p w14:paraId="0B5EB0C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CASENUOVE                  D    19,10      2,00      8,00      1,15       7,95</w:t>
      </w:r>
    </w:p>
    <w:p w14:paraId="7FC93CDD" w14:textId="77777777" w:rsidR="002D378D" w:rsidRPr="00EF6599" w:rsidRDefault="002D378D" w:rsidP="002D378D">
      <w:pPr>
        <w:pStyle w:val="Nessunaspaziatura"/>
        <w:rPr>
          <w:rFonts w:ascii="Courier New" w:hAnsi="Courier New" w:cs="Courier New"/>
          <w:color w:val="002060"/>
          <w:sz w:val="20"/>
          <w:szCs w:val="20"/>
        </w:rPr>
      </w:pPr>
    </w:p>
    <w:p w14:paraId="6630DC2D"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ASCOLI</w:t>
      </w:r>
    </w:p>
    <w:p w14:paraId="4A3087B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42D3E621" w14:textId="77777777" w:rsidR="002D378D" w:rsidRPr="00700364" w:rsidRDefault="002D378D" w:rsidP="002D378D">
      <w:pPr>
        <w:pStyle w:val="Nessunaspaziatura"/>
        <w:rPr>
          <w:rFonts w:ascii="Courier New" w:hAnsi="Courier New" w:cs="Courier New"/>
          <w:b/>
          <w:bCs/>
          <w:color w:val="002060"/>
          <w:sz w:val="20"/>
          <w:szCs w:val="20"/>
        </w:rPr>
      </w:pPr>
      <w:r w:rsidRPr="00700364">
        <w:rPr>
          <w:rFonts w:ascii="Courier New" w:hAnsi="Courier New" w:cs="Courier New"/>
          <w:b/>
          <w:bCs/>
          <w:color w:val="002060"/>
          <w:sz w:val="20"/>
          <w:szCs w:val="20"/>
        </w:rPr>
        <w:t xml:space="preserve"> SORDAPICENA                E     1,35                                     1,35</w:t>
      </w:r>
    </w:p>
    <w:p w14:paraId="5630479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TRIBALCIO PICENA           E     3,00                                     3,00</w:t>
      </w:r>
    </w:p>
    <w:p w14:paraId="15386B1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ATLETICO ASCOLI 2000       E     4,50                                     4,50</w:t>
      </w:r>
    </w:p>
    <w:p w14:paraId="307214E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PICENO UNITED MMX          E     4,65                                     4,65</w:t>
      </w:r>
    </w:p>
    <w:p w14:paraId="23987B7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ROCCAFLUVIONE              E     6,05      1,00                1,15       3,90</w:t>
      </w:r>
    </w:p>
    <w:p w14:paraId="2BC5821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RIPABERARDA                E     6,15                                     6,15</w:t>
      </w:r>
    </w:p>
    <w:p w14:paraId="531D4C0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CASELLE             E     8,20      1,00                           7,20</w:t>
      </w:r>
    </w:p>
    <w:p w14:paraId="25F9A86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A.V.I.S. RIPATRANSONE      E     8,80                4,00                 4,80</w:t>
      </w:r>
    </w:p>
    <w:p w14:paraId="75BED37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L.C.                E     8,80      1,00                           7,80</w:t>
      </w:r>
    </w:p>
    <w:p w14:paraId="34C401E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CAMPIGLIONE         E     9,05      1,00      4,00                 4,05</w:t>
      </w:r>
    </w:p>
    <w:p w14:paraId="5E88F9A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MONTICELLI CALCIO S.R.L.   E     9,55                4,00                 5,55</w:t>
      </w:r>
    </w:p>
    <w:p w14:paraId="47DEE24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100 TORRI           E    10,10      2,00                           8,10</w:t>
      </w:r>
    </w:p>
    <w:p w14:paraId="4C9C5AE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VIRE C5             E    17,40               12,00                 5,40</w:t>
      </w:r>
    </w:p>
    <w:p w14:paraId="2557E28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SANGIORGIO                 E    19,20      2,00     10,00                 7,20</w:t>
      </w:r>
    </w:p>
    <w:p w14:paraId="2B0D2D21" w14:textId="70210920" w:rsidR="002D378D" w:rsidRDefault="002D378D" w:rsidP="00D722D2">
      <w:pPr>
        <w:pStyle w:val="LndNormale1"/>
        <w:rPr>
          <w:b/>
          <w:color w:val="002060"/>
          <w:szCs w:val="22"/>
        </w:rPr>
      </w:pPr>
    </w:p>
    <w:p w14:paraId="3E67FEB2" w14:textId="36A2C60F" w:rsidR="00024186" w:rsidRDefault="00024186" w:rsidP="00D722D2">
      <w:pPr>
        <w:pStyle w:val="LndNormale1"/>
        <w:rPr>
          <w:b/>
          <w:color w:val="002060"/>
          <w:szCs w:val="22"/>
        </w:rPr>
      </w:pPr>
    </w:p>
    <w:p w14:paraId="7A39C88F" w14:textId="77777777" w:rsidR="00024186" w:rsidRPr="00EF6599" w:rsidRDefault="00024186" w:rsidP="00024186">
      <w:pPr>
        <w:pStyle w:val="TITOLOCAMPIONATO"/>
        <w:shd w:val="clear" w:color="auto" w:fill="CCCCCC"/>
        <w:spacing w:before="80" w:after="40"/>
        <w:rPr>
          <w:color w:val="002060"/>
        </w:rPr>
      </w:pPr>
      <w:r w:rsidRPr="006F3816">
        <w:rPr>
          <w:color w:val="002060"/>
        </w:rPr>
        <w:t>REGIONALE CALCIO A 5 FEMMINIL</w:t>
      </w:r>
      <w:r>
        <w:rPr>
          <w:color w:val="002060"/>
        </w:rPr>
        <w:t>E</w:t>
      </w:r>
    </w:p>
    <w:p w14:paraId="15D010A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TOTALE PUNTI   SOCIETA DIRIGENTI   TECNICI CALCIATORI</w:t>
      </w:r>
    </w:p>
    <w:p w14:paraId="6A1CD1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ATL URBINO C5 1999         S      ,60                                      ,60</w:t>
      </w:r>
    </w:p>
    <w:p w14:paraId="6E9B4A37"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S.ORSO 1980                S      ,60                                      ,60</w:t>
      </w:r>
    </w:p>
    <w:p w14:paraId="567B175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CSKA CORRIDONIA C5F        G      ,90                                      ,90</w:t>
      </w:r>
    </w:p>
    <w:p w14:paraId="4B3B4C1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 MICHELE                G     1,05                                     1,05</w:t>
      </w:r>
    </w:p>
    <w:p w14:paraId="3CE2958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     1,20                                     1,20</w:t>
      </w:r>
    </w:p>
    <w:p w14:paraId="5B90067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LA FENICE C5               S     1,20                                     1,20</w:t>
      </w:r>
    </w:p>
    <w:p w14:paraId="3F5588B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RIPABERARDA                S     1,35                                     1,35</w:t>
      </w:r>
    </w:p>
    <w:p w14:paraId="4F6B44E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     1,50                                     1,50</w:t>
      </w:r>
    </w:p>
    <w:p w14:paraId="61400D8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BAYER CAPPUCCINI           S     2,10                                     2,10</w:t>
      </w:r>
    </w:p>
    <w:p w14:paraId="71535D7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G     2,40                                     2,40</w:t>
      </w:r>
    </w:p>
    <w:p w14:paraId="26366AC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U.MANDOLESI CALCIO         G     2,40                                     2,40</w:t>
      </w:r>
    </w:p>
    <w:p w14:paraId="10AA997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2,60      2,00                            ,60</w:t>
      </w:r>
    </w:p>
    <w:p w14:paraId="7BCEA09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BORGOSOLESTA  G     3,00                                     3,00</w:t>
      </w:r>
    </w:p>
    <w:p w14:paraId="40F4387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PIANDIROSE                 G     7,15                4,00                 3,15</w:t>
      </w:r>
    </w:p>
    <w:p w14:paraId="7428200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LF JESINA FEMMINILE        G     8,75      4,00      4,00                  ,75</w:t>
      </w:r>
    </w:p>
    <w:p w14:paraId="42626A3D" w14:textId="77777777" w:rsidR="00024186" w:rsidRPr="00EF6599" w:rsidRDefault="00024186" w:rsidP="00024186">
      <w:pPr>
        <w:pStyle w:val="Nessunaspaziatura"/>
        <w:rPr>
          <w:rFonts w:ascii="Courier New" w:hAnsi="Courier New" w:cs="Courier New"/>
          <w:color w:val="002060"/>
          <w:sz w:val="20"/>
          <w:szCs w:val="20"/>
        </w:rPr>
      </w:pPr>
    </w:p>
    <w:p w14:paraId="549285FE" w14:textId="77777777" w:rsidR="00024186" w:rsidRPr="00024186" w:rsidRDefault="00024186" w:rsidP="00024186">
      <w:pPr>
        <w:pStyle w:val="TITOLOCAMPIONATO"/>
        <w:shd w:val="clear" w:color="auto" w:fill="CCCCCC"/>
        <w:spacing w:before="80" w:after="40"/>
        <w:rPr>
          <w:color w:val="002060"/>
        </w:rPr>
      </w:pPr>
      <w:r w:rsidRPr="006F3816">
        <w:rPr>
          <w:color w:val="002060"/>
        </w:rPr>
        <w:t>UNDER 21 CALCIO A 5 REGIONALE</w:t>
      </w:r>
    </w:p>
    <w:p w14:paraId="142B475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5B5C2420"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NUOVA JUVENTINA FFC       SB     1,80                                     1,80</w:t>
      </w:r>
    </w:p>
    <w:p w14:paraId="78E2CBD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MONTURANO           G     1,95                                     1,95</w:t>
      </w:r>
    </w:p>
    <w:p w14:paraId="2FB21C3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VERBENA C5 ANCONA          G     3,25                          1,15       2,10</w:t>
      </w:r>
    </w:p>
    <w:p w14:paraId="5EF15D9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PIETRALACROCE 73          SB     3,60                                     3,60</w:t>
      </w:r>
    </w:p>
    <w:p w14:paraId="6CA0747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 URBINO C5 1999         G     3,75                                     3,75</w:t>
      </w:r>
    </w:p>
    <w:p w14:paraId="62A1212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CANDIA BARACCOLA ASPIO    SA     3,75                                     3,75</w:t>
      </w:r>
    </w:p>
    <w:p w14:paraId="5A81648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3,85                          1,15       2,70</w:t>
      </w:r>
    </w:p>
    <w:p w14:paraId="30FA71F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CASTELBELLINO CALCIO A 5  SA     3,90                                     3,90</w:t>
      </w:r>
    </w:p>
    <w:p w14:paraId="12F2482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SB     3,90                                     3,90</w:t>
      </w:r>
    </w:p>
    <w:p w14:paraId="73C5CD1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OLYMPIA FANO C5           SA     4,05                                     4,05</w:t>
      </w:r>
    </w:p>
    <w:p w14:paraId="0659C08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SA     4,15                          1,15       3,00</w:t>
      </w:r>
    </w:p>
    <w:p w14:paraId="3C3CA8E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SB     5,05                4,00                 1,05</w:t>
      </w:r>
    </w:p>
    <w:p w14:paraId="7E2985C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CASENUOVE                 SB     6,30                                     6,30</w:t>
      </w:r>
    </w:p>
    <w:p w14:paraId="19FE22E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S.ANGELO        G     6,75                                     6,75</w:t>
      </w:r>
    </w:p>
    <w:p w14:paraId="458D91E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SB     6,85                4,00                 2,85</w:t>
      </w:r>
    </w:p>
    <w:p w14:paraId="6323BF5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SPORTLAND                 SA     7,30                4,00                 3,30</w:t>
      </w:r>
    </w:p>
    <w:p w14:paraId="6D700D5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U.MANDOLESI CALCIO         G     7,30                          1,15       6,15</w:t>
      </w:r>
    </w:p>
    <w:p w14:paraId="7EBCF7A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ANCARIA              SB     9,35      2,00                           7,35</w:t>
      </w:r>
    </w:p>
    <w:p w14:paraId="3274D5B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S.COSTANZO CALCIO 5  SA     9,50                8,00                 1,50</w:t>
      </w:r>
    </w:p>
    <w:p w14:paraId="4736F16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10,45                4,00                 6,45</w:t>
      </w:r>
    </w:p>
    <w:p w14:paraId="21D7807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G    11,60      2,00                           9,60</w:t>
      </w:r>
    </w:p>
    <w:p w14:paraId="636827BA" w14:textId="77777777" w:rsidR="00024186" w:rsidRPr="00EF6599" w:rsidRDefault="00024186" w:rsidP="00024186">
      <w:pPr>
        <w:pStyle w:val="Nessunaspaziatura"/>
        <w:rPr>
          <w:rFonts w:ascii="Courier New" w:hAnsi="Courier New" w:cs="Courier New"/>
          <w:color w:val="002060"/>
          <w:sz w:val="20"/>
          <w:szCs w:val="20"/>
        </w:rPr>
      </w:pPr>
    </w:p>
    <w:p w14:paraId="2DC8E3E3" w14:textId="77777777" w:rsidR="00024186" w:rsidRPr="006F3816" w:rsidRDefault="00024186" w:rsidP="00024186">
      <w:pPr>
        <w:pStyle w:val="TITOLOCAMPIONATO"/>
        <w:shd w:val="clear" w:color="auto" w:fill="CCCCCC"/>
        <w:spacing w:before="80" w:after="40"/>
        <w:rPr>
          <w:color w:val="002060"/>
        </w:rPr>
      </w:pPr>
      <w:r w:rsidRPr="006F3816">
        <w:rPr>
          <w:color w:val="002060"/>
        </w:rPr>
        <w:t>UNDER 19 CALCIO A 5 REGIONALE</w:t>
      </w:r>
    </w:p>
    <w:p w14:paraId="0EDB42B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0C9B8316"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MONTELUPONE CALCIO A 5     G     1,50                                     1,50</w:t>
      </w:r>
    </w:p>
    <w:p w14:paraId="4500883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C5  G     1,95                                     1,95</w:t>
      </w:r>
    </w:p>
    <w:p w14:paraId="407723D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G     2,25                                     2,25</w:t>
      </w:r>
    </w:p>
    <w:p w14:paraId="35A6B1D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3,00                                     3,00</w:t>
      </w:r>
    </w:p>
    <w:p w14:paraId="5702656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G     3,45                                     3,45</w:t>
      </w:r>
    </w:p>
    <w:p w14:paraId="11F9968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U.MANDOLESI CALCIO         G     3,95      2,00                           1,95</w:t>
      </w:r>
    </w:p>
    <w:p w14:paraId="2F11B9E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DINAMIS 1990               S     4,35                                     4,35</w:t>
      </w:r>
    </w:p>
    <w:p w14:paraId="56149C9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S     5,65                4,00                 1,65</w:t>
      </w:r>
    </w:p>
    <w:p w14:paraId="6FC935D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A5  G     5,90      2,00                           3,90</w:t>
      </w:r>
    </w:p>
    <w:p w14:paraId="1524184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     5,90      2,00                           3,90</w:t>
      </w:r>
    </w:p>
    <w:p w14:paraId="24C54B0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CSI STELLA A.S.D.          S     8,05                          1,15       6,90</w:t>
      </w:r>
    </w:p>
    <w:p w14:paraId="3FDBBAC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S    12,10     10,00                           2,10</w:t>
      </w:r>
    </w:p>
    <w:p w14:paraId="6B988A4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AUDAX 1970 S.ANGELO        S    15,80      2,00      6,00                 7,80</w:t>
      </w:r>
    </w:p>
    <w:p w14:paraId="55FEA66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CAMPOCAVALLO               S    16,30      4,00      4,00      2,30       6,00</w:t>
      </w:r>
    </w:p>
    <w:p w14:paraId="2542B621" w14:textId="77777777" w:rsidR="00024186" w:rsidRPr="00EF6599" w:rsidRDefault="00024186" w:rsidP="00024186">
      <w:pPr>
        <w:pStyle w:val="Nessunaspaziatura"/>
        <w:rPr>
          <w:rFonts w:ascii="Courier New" w:hAnsi="Courier New" w:cs="Courier New"/>
          <w:color w:val="002060"/>
          <w:sz w:val="20"/>
          <w:szCs w:val="20"/>
        </w:rPr>
      </w:pPr>
    </w:p>
    <w:p w14:paraId="0B51DB5F" w14:textId="77777777" w:rsidR="00024186" w:rsidRPr="00936AE5" w:rsidRDefault="00024186" w:rsidP="00024186">
      <w:pPr>
        <w:pStyle w:val="TITOLOCAMPIONATO"/>
        <w:shd w:val="clear" w:color="auto" w:fill="CCCCCC"/>
        <w:spacing w:before="80" w:after="40"/>
        <w:rPr>
          <w:color w:val="002060"/>
        </w:rPr>
      </w:pPr>
      <w:r w:rsidRPr="006F3816">
        <w:rPr>
          <w:color w:val="002060"/>
        </w:rPr>
        <w:t>UNDER 17 C5 REGIONALI MASCHILI</w:t>
      </w:r>
    </w:p>
    <w:p w14:paraId="5E5974A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28DCD3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AMICI DEL CENTROSOCIO SP.  G     3,20                                     3,20</w:t>
      </w:r>
    </w:p>
    <w:p w14:paraId="3AA7F59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ETA BETA FOOTBALL         SA     4,30                                     4,30</w:t>
      </w:r>
    </w:p>
    <w:p w14:paraId="5886228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S.COSTANZO CALCIsq.B SA     4,30                                     4,30</w:t>
      </w:r>
    </w:p>
    <w:p w14:paraId="2CE8AD5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FFJ CALCIO A 5            SA     5,30                                     5,30</w:t>
      </w:r>
    </w:p>
    <w:p w14:paraId="754E402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SB     5,60                                     5,60</w:t>
      </w:r>
    </w:p>
    <w:p w14:paraId="55FF69A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TENAX CASTELFIDARDO       SB     5,70                                     5,70</w:t>
      </w:r>
    </w:p>
    <w:p w14:paraId="428473D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G     6,10                                     6,10</w:t>
      </w:r>
    </w:p>
    <w:p w14:paraId="6E5D194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TAVERNELLE                SA     6,90                                     6,90</w:t>
      </w:r>
    </w:p>
    <w:p w14:paraId="04A0BE8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ANCONA              G     7,00      3,00                           4,00</w:t>
      </w:r>
    </w:p>
    <w:p w14:paraId="25B8DD0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S.ANGELO       SA     7,20                                     7,20</w:t>
      </w:r>
    </w:p>
    <w:p w14:paraId="4004866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MOGLIANESE                SB     7,30                                     7,30</w:t>
      </w:r>
    </w:p>
    <w:p w14:paraId="08A3DE2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SA     8,10                                     8,10</w:t>
      </w:r>
    </w:p>
    <w:p w14:paraId="118D55E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SB     9,10                                     9,10</w:t>
      </w:r>
    </w:p>
    <w:p w14:paraId="762473E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S.COSTANZO CALCIO 5   G    10,70                                    10,70</w:t>
      </w:r>
    </w:p>
    <w:p w14:paraId="6F80271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COBA SPORTIVA DIL   G    11,20                                    11,20</w:t>
      </w:r>
    </w:p>
    <w:p w14:paraId="2269391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G    12,40      3,00                1,50       7,90</w:t>
      </w:r>
    </w:p>
    <w:p w14:paraId="39C0BC3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GAGLIARDA    SB    13,30                5,00                 8,30</w:t>
      </w:r>
    </w:p>
    <w:p w14:paraId="32016A0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A5 SB    13,40                5,00                 8,40</w:t>
      </w:r>
    </w:p>
    <w:p w14:paraId="7B4DD63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ASKL                G    13,50                                    13,50</w:t>
      </w:r>
    </w:p>
    <w:p w14:paraId="74204BA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G    17,20                          5,00      12,20</w:t>
      </w:r>
    </w:p>
    <w:p w14:paraId="16043F8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C5 SB    18,90                          8,00      10,90</w:t>
      </w:r>
    </w:p>
    <w:p w14:paraId="3C061ED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OSTRENSE                   G    21,90      3,00                          18,90</w:t>
      </w:r>
    </w:p>
    <w:p w14:paraId="51DA278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JUVENTINA FFC       SB    25,80     23,00                           2,80</w:t>
      </w:r>
    </w:p>
    <w:p w14:paraId="392B1E7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TEAM SOC.COOP.     SA    92,20     10,00               80,00       2,20</w:t>
      </w:r>
    </w:p>
    <w:p w14:paraId="463C8C7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119,71      6,00              105,01       8,70</w:t>
      </w:r>
    </w:p>
    <w:p w14:paraId="1BE51416" w14:textId="77777777" w:rsidR="00024186" w:rsidRPr="00EF6599" w:rsidRDefault="00024186" w:rsidP="00024186">
      <w:pPr>
        <w:pStyle w:val="Nessunaspaziatura"/>
        <w:rPr>
          <w:rFonts w:ascii="Courier New" w:hAnsi="Courier New" w:cs="Courier New"/>
          <w:color w:val="002060"/>
          <w:sz w:val="20"/>
          <w:szCs w:val="20"/>
        </w:rPr>
      </w:pPr>
    </w:p>
    <w:p w14:paraId="3E405095" w14:textId="77777777" w:rsidR="00024186" w:rsidRPr="006F3816" w:rsidRDefault="00024186" w:rsidP="00024186">
      <w:pPr>
        <w:pStyle w:val="TITOLOCAMPIONATO"/>
        <w:shd w:val="clear" w:color="auto" w:fill="CCCCCC"/>
        <w:spacing w:before="80" w:after="40"/>
        <w:rPr>
          <w:color w:val="002060"/>
        </w:rPr>
      </w:pPr>
      <w:r w:rsidRPr="006F3816">
        <w:rPr>
          <w:color w:val="002060"/>
        </w:rPr>
        <w:t>UNDER 15 C5 REGIONALI MASCHILI</w:t>
      </w:r>
    </w:p>
    <w:p w14:paraId="44602DA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38C380F6"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ACLI MANTOVANI CALCIOsq.B SB</w:t>
      </w:r>
    </w:p>
    <w:p w14:paraId="3F3720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C.U.S. MACERATA CALCIO A5 SB</w:t>
      </w:r>
    </w:p>
    <w:p w14:paraId="40E3E53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,40                                      ,40</w:t>
      </w:r>
    </w:p>
    <w:p w14:paraId="01DE47B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SB      ,40                                      ,40</w:t>
      </w:r>
    </w:p>
    <w:p w14:paraId="477279F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SPORTFLY ARL              SA      ,40                                      ,40</w:t>
      </w:r>
    </w:p>
    <w:p w14:paraId="0DBEF3C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sq.B SA      ,50                                      ,50</w:t>
      </w:r>
    </w:p>
    <w:p w14:paraId="719BA08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G      ,80                                      ,80</w:t>
      </w:r>
    </w:p>
    <w:p w14:paraId="7A69C5C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SB      ,80                                      ,80</w:t>
      </w:r>
    </w:p>
    <w:p w14:paraId="46D4B39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FUTBOL3                    G      ,80                                      ,80</w:t>
      </w:r>
    </w:p>
    <w:p w14:paraId="68F9808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CENTROSOCIOsq.B SB     1,00                                     1,00</w:t>
      </w:r>
    </w:p>
    <w:p w14:paraId="46C5172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G     1,60                                     1,60</w:t>
      </w:r>
    </w:p>
    <w:p w14:paraId="121732E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POL.CAGLI SPORT ASSOCIATI  G     1,80                                     1,80</w:t>
      </w:r>
    </w:p>
    <w:p w14:paraId="1F079C2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G     2,20                                     2,20</w:t>
      </w:r>
    </w:p>
    <w:p w14:paraId="01FF84A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sq.B SA     2,40                                     2,40</w:t>
      </w:r>
    </w:p>
    <w:p w14:paraId="428FC7E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BULDOG T.N.T. LUCREZIA    SA     2,60                                     2,60</w:t>
      </w:r>
    </w:p>
    <w:p w14:paraId="20F4408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3,40                                     3,40</w:t>
      </w:r>
    </w:p>
    <w:p w14:paraId="555C95E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G     3,80                3,00                  ,80</w:t>
      </w:r>
    </w:p>
    <w:p w14:paraId="5BF0438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BORGOROSSO TOLENTINO      SB     4,80                                     4,80</w:t>
      </w:r>
    </w:p>
    <w:p w14:paraId="2B5B156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ASKL               SB     6,30                                     6,30</w:t>
      </w:r>
    </w:p>
    <w:p w14:paraId="6051640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PIANACCIO                 SA     7,40                5,00                 2,40</w:t>
      </w:r>
    </w:p>
    <w:p w14:paraId="2D76C57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FFJ CALCIO A 5            SA    27,00     23,00                           4,00</w:t>
      </w:r>
    </w:p>
    <w:p w14:paraId="1D950DA9" w14:textId="77777777" w:rsidR="00024186" w:rsidRPr="00EF6599" w:rsidRDefault="00024186" w:rsidP="00D722D2">
      <w:pPr>
        <w:pStyle w:val="LndNormale1"/>
        <w:rPr>
          <w:b/>
          <w:color w:val="002060"/>
          <w:szCs w:val="22"/>
        </w:rPr>
      </w:pPr>
    </w:p>
    <w:p w14:paraId="6E359980" w14:textId="76DB47CD" w:rsidR="00E56C61" w:rsidRPr="00EF6599" w:rsidRDefault="00E56C61" w:rsidP="0022051B">
      <w:pPr>
        <w:pStyle w:val="LndNormale1"/>
        <w:rPr>
          <w:color w:val="002060"/>
        </w:rPr>
      </w:pPr>
    </w:p>
    <w:p w14:paraId="4ABA992C" w14:textId="4200CFEE" w:rsidR="00AB588E" w:rsidRPr="00AD41A0" w:rsidRDefault="00AB588E" w:rsidP="00AB588E">
      <w:pPr>
        <w:pStyle w:val="TITOLOCAMPIONATO"/>
        <w:shd w:val="clear" w:color="auto" w:fill="002060"/>
        <w:spacing w:before="0" w:beforeAutospacing="0" w:after="0" w:afterAutospacing="0"/>
        <w:rPr>
          <w:color w:val="FFFFFF"/>
        </w:rPr>
      </w:pPr>
      <w:bookmarkStart w:id="8" w:name="_Toc517941449"/>
      <w:bookmarkStart w:id="9" w:name="_Toc12618974"/>
      <w:r>
        <w:rPr>
          <w:color w:val="FFFFFF"/>
        </w:rPr>
        <w:t>COPPE REGIONALI CALCIO A CINQUE S.S. 2019/20</w:t>
      </w:r>
      <w:bookmarkEnd w:id="8"/>
      <w:bookmarkEnd w:id="9"/>
      <w:r>
        <w:rPr>
          <w:color w:val="FFFFFF"/>
        </w:rPr>
        <w:t>20</w:t>
      </w:r>
    </w:p>
    <w:p w14:paraId="73930EFD" w14:textId="77777777" w:rsidR="00AB588E" w:rsidRDefault="00AB588E" w:rsidP="00AB588E">
      <w:pPr>
        <w:pStyle w:val="LndNormale1"/>
        <w:rPr>
          <w:rFonts w:cs="Arial"/>
          <w:b/>
          <w:color w:val="002060"/>
          <w:sz w:val="26"/>
          <w:szCs w:val="26"/>
        </w:rPr>
      </w:pPr>
    </w:p>
    <w:p w14:paraId="6BB2F03A"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ITALIA SERIE C CALCIO A CINQUE</w:t>
      </w:r>
    </w:p>
    <w:p w14:paraId="4AB6C5B3" w14:textId="2C8697BD"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bCs/>
          <w:color w:val="002060"/>
          <w:szCs w:val="22"/>
        </w:rPr>
        <w:t xml:space="preserve">A.S.D. </w:t>
      </w:r>
      <w:r w:rsidR="008D23CD" w:rsidRPr="008D23CD">
        <w:rPr>
          <w:rFonts w:cs="Arial"/>
          <w:b/>
          <w:color w:val="002060"/>
          <w:szCs w:val="22"/>
        </w:rPr>
        <w:t>RECANATI CALCIO A 5</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60CB3BC4" w14:textId="77777777" w:rsidR="00AB588E" w:rsidRPr="008D23CD" w:rsidRDefault="00AB588E" w:rsidP="00AB588E">
      <w:pPr>
        <w:pStyle w:val="LndNormale1"/>
        <w:jc w:val="left"/>
        <w:rPr>
          <w:rFonts w:cs="Arial"/>
          <w:color w:val="002060"/>
          <w:sz w:val="26"/>
          <w:szCs w:val="26"/>
        </w:rPr>
      </w:pPr>
    </w:p>
    <w:p w14:paraId="6FC0C2F0"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ITALIA CALCIO A CINQUE FEMMINILE</w:t>
      </w:r>
    </w:p>
    <w:p w14:paraId="5103713D" w14:textId="79CA9082" w:rsidR="00AB588E" w:rsidRPr="008D23CD" w:rsidRDefault="00AB588E" w:rsidP="00AB588E">
      <w:pPr>
        <w:pStyle w:val="LndNormale1"/>
        <w:rPr>
          <w:rFonts w:cs="Arial"/>
          <w:color w:val="002060"/>
          <w:szCs w:val="22"/>
        </w:rPr>
      </w:pPr>
      <w:r w:rsidRPr="008D23CD">
        <w:rPr>
          <w:rFonts w:cs="Arial"/>
          <w:color w:val="002060"/>
          <w:szCs w:val="22"/>
        </w:rPr>
        <w:t>Squadra vincitrice</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A.S.D. S</w:t>
      </w:r>
      <w:r w:rsidR="008D23CD" w:rsidRPr="008D23CD">
        <w:rPr>
          <w:rFonts w:cs="Arial"/>
          <w:b/>
          <w:color w:val="002060"/>
          <w:szCs w:val="22"/>
        </w:rPr>
        <w:t>AN MICHELE</w:t>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0C1C1B56" w14:textId="77777777" w:rsidR="00AB588E" w:rsidRPr="008D23CD" w:rsidRDefault="00AB588E" w:rsidP="00AB588E">
      <w:pPr>
        <w:pStyle w:val="LndNormale1"/>
        <w:rPr>
          <w:rFonts w:cs="Arial"/>
          <w:b/>
          <w:color w:val="002060"/>
          <w:sz w:val="26"/>
          <w:szCs w:val="26"/>
        </w:rPr>
      </w:pPr>
    </w:p>
    <w:p w14:paraId="2D51747B"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21 CALCIO A CINQUE</w:t>
      </w:r>
    </w:p>
    <w:p w14:paraId="28EE5C0A" w14:textId="1B5496EE"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A.P.D. C</w:t>
      </w:r>
      <w:r w:rsidR="008D23CD" w:rsidRPr="008D23CD">
        <w:rPr>
          <w:rFonts w:cs="Arial"/>
          <w:b/>
          <w:color w:val="002060"/>
          <w:szCs w:val="22"/>
        </w:rPr>
        <w:t>ERRETO D’ESI</w:t>
      </w:r>
      <w:r w:rsidR="008D23CD">
        <w:rPr>
          <w:rFonts w:cs="Arial"/>
          <w:b/>
          <w:color w:val="002060"/>
          <w:szCs w:val="22"/>
        </w:rPr>
        <w:t xml:space="preserve"> C5 A.S.D.</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5B4DBECD" w14:textId="77777777" w:rsidR="00AB588E" w:rsidRPr="008D23CD" w:rsidRDefault="00AB588E" w:rsidP="00AB588E">
      <w:pPr>
        <w:pStyle w:val="LndNormale1"/>
        <w:jc w:val="left"/>
        <w:rPr>
          <w:rFonts w:cs="Arial"/>
          <w:color w:val="002060"/>
          <w:sz w:val="26"/>
          <w:szCs w:val="26"/>
        </w:rPr>
      </w:pPr>
    </w:p>
    <w:p w14:paraId="509DB023"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19 CALCIO A CINQUE</w:t>
      </w:r>
    </w:p>
    <w:p w14:paraId="4C7B1D9C" w14:textId="2A7F836C"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A.S.D. R</w:t>
      </w:r>
      <w:r w:rsidR="008D23CD" w:rsidRPr="008D23CD">
        <w:rPr>
          <w:rFonts w:cs="Arial"/>
          <w:b/>
          <w:color w:val="002060"/>
          <w:szCs w:val="22"/>
        </w:rPr>
        <w:t>EAL FABRIANO</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2A2BBCEB" w14:textId="77777777" w:rsidR="00AB588E" w:rsidRPr="008D23CD" w:rsidRDefault="00AB588E" w:rsidP="00AB588E">
      <w:pPr>
        <w:pStyle w:val="LndNormale1"/>
        <w:jc w:val="left"/>
        <w:rPr>
          <w:rFonts w:cs="Arial"/>
          <w:color w:val="002060"/>
          <w:sz w:val="26"/>
          <w:szCs w:val="26"/>
        </w:rPr>
      </w:pPr>
    </w:p>
    <w:p w14:paraId="6AFB55A4"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17 CALCIO A CINQUE</w:t>
      </w:r>
    </w:p>
    <w:p w14:paraId="47115F5A" w14:textId="648332B5" w:rsidR="00AB588E" w:rsidRPr="008D23CD" w:rsidRDefault="00AB588E" w:rsidP="00AB588E">
      <w:pPr>
        <w:pStyle w:val="LndNormale1"/>
        <w:jc w:val="left"/>
        <w:rPr>
          <w:rFonts w:cs="Arial"/>
          <w:color w:val="002060"/>
          <w:sz w:val="26"/>
          <w:szCs w:val="26"/>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sidRPr="008D23CD">
        <w:rPr>
          <w:rFonts w:cs="Arial"/>
          <w:b/>
          <w:color w:val="002060"/>
          <w:szCs w:val="22"/>
        </w:rPr>
        <w:t>C.U.S. ANCONA</w:t>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0083D365"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15 CALCIO A CINQUE</w:t>
      </w:r>
    </w:p>
    <w:p w14:paraId="5C51790B" w14:textId="6E0CAA72" w:rsidR="00AB588E" w:rsidRPr="008D23CD" w:rsidRDefault="00AB588E" w:rsidP="00AB588E">
      <w:pPr>
        <w:pStyle w:val="LndNormale1"/>
        <w:jc w:val="left"/>
        <w:rPr>
          <w:rFonts w:cs="Arial"/>
          <w:i/>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b/>
          <w:color w:val="002060"/>
          <w:szCs w:val="22"/>
        </w:rPr>
        <w:t>A</w:t>
      </w:r>
      <w:r w:rsidR="008D23CD">
        <w:rPr>
          <w:rFonts w:cs="Arial"/>
          <w:b/>
          <w:color w:val="002060"/>
          <w:szCs w:val="22"/>
        </w:rPr>
        <w:t>.S.D. A</w:t>
      </w:r>
      <w:r w:rsidRPr="008D23CD">
        <w:rPr>
          <w:rFonts w:cs="Arial"/>
          <w:b/>
          <w:color w:val="002060"/>
          <w:szCs w:val="22"/>
        </w:rPr>
        <w:t>MICI DEL CENTROSOCIO SP.</w:t>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3C9D9368" w14:textId="77777777" w:rsidR="00AB588E" w:rsidRPr="008D23CD" w:rsidRDefault="00AB588E" w:rsidP="00AB588E">
      <w:pPr>
        <w:pStyle w:val="LndNormale1"/>
        <w:rPr>
          <w:rFonts w:cs="Arial"/>
          <w:b/>
          <w:color w:val="002060"/>
          <w:sz w:val="26"/>
          <w:szCs w:val="26"/>
        </w:rPr>
      </w:pPr>
    </w:p>
    <w:p w14:paraId="042CDE1E"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SERIE D CALCIO A CINQUE</w:t>
      </w:r>
    </w:p>
    <w:p w14:paraId="555E7224" w14:textId="11CB3C5C" w:rsidR="00E56C61" w:rsidRPr="008D23CD" w:rsidRDefault="00AB588E" w:rsidP="008D23CD">
      <w:pPr>
        <w:pStyle w:val="LndNormale1"/>
        <w:ind w:left="3540" w:hanging="3540"/>
        <w:rPr>
          <w:i/>
          <w:iCs/>
          <w:color w:val="002060"/>
        </w:rPr>
      </w:pPr>
      <w:r w:rsidRPr="008D23CD">
        <w:rPr>
          <w:rFonts w:cs="Arial"/>
          <w:color w:val="002060"/>
          <w:szCs w:val="22"/>
        </w:rPr>
        <w:t xml:space="preserve">Squadra vincitrice </w:t>
      </w:r>
      <w:r w:rsidRPr="008D23CD">
        <w:rPr>
          <w:rFonts w:cs="Arial"/>
          <w:color w:val="002060"/>
          <w:szCs w:val="22"/>
        </w:rPr>
        <w:tab/>
      </w:r>
      <w:r w:rsidR="008D23CD" w:rsidRPr="008D23CD">
        <w:rPr>
          <w:rFonts w:cs="Arial"/>
          <w:b/>
          <w:i/>
          <w:iCs/>
          <w:color w:val="002060"/>
          <w:szCs w:val="22"/>
        </w:rPr>
        <w:t xml:space="preserve">non assegnata vista la deliberazione dell’interruzione definitiva dello svolgimento delle competizioni organizzate dalla L.N.D. pubblicata sul C.U. n° 197/A della F.I.G.C. </w:t>
      </w:r>
      <w:r w:rsidRPr="008D23CD">
        <w:rPr>
          <w:rFonts w:cs="Arial"/>
          <w:i/>
          <w:iCs/>
          <w:color w:val="002060"/>
          <w:szCs w:val="22"/>
        </w:rPr>
        <w:tab/>
      </w:r>
    </w:p>
    <w:p w14:paraId="76F9BE29" w14:textId="6601106C" w:rsidR="00E56C61" w:rsidRDefault="00E56C61" w:rsidP="0022051B">
      <w:pPr>
        <w:pStyle w:val="LndNormale1"/>
        <w:rPr>
          <w:color w:val="002060"/>
        </w:rPr>
      </w:pPr>
    </w:p>
    <w:p w14:paraId="51DFDDDE" w14:textId="56133414" w:rsidR="00E56C61" w:rsidRDefault="00E56C61" w:rsidP="0022051B">
      <w:pPr>
        <w:pStyle w:val="LndNormale1"/>
        <w:rPr>
          <w:color w:val="002060"/>
        </w:rPr>
      </w:pPr>
    </w:p>
    <w:p w14:paraId="39C1D109" w14:textId="5B7D2414" w:rsidR="00DE3380" w:rsidRDefault="00DE3380" w:rsidP="0022051B">
      <w:pPr>
        <w:pStyle w:val="LndNormale1"/>
        <w:rPr>
          <w:color w:val="002060"/>
        </w:rPr>
      </w:pPr>
    </w:p>
    <w:p w14:paraId="613F5B10" w14:textId="261B4765" w:rsidR="00DE3380" w:rsidRPr="00AD41A0" w:rsidRDefault="00DE3380" w:rsidP="00DE3380">
      <w:pPr>
        <w:pStyle w:val="TITOLOCAMPIONATO"/>
        <w:shd w:val="clear" w:color="auto" w:fill="002060"/>
        <w:spacing w:before="0" w:beforeAutospacing="0" w:after="0" w:afterAutospacing="0"/>
        <w:rPr>
          <w:color w:val="FFFFFF"/>
        </w:rPr>
      </w:pPr>
      <w:r>
        <w:rPr>
          <w:color w:val="FFFFFF"/>
        </w:rPr>
        <w:t>COMPLETAMENTO DEGLI ORGANICI 2020/2021</w:t>
      </w:r>
    </w:p>
    <w:p w14:paraId="65E84C45" w14:textId="515DF8A3" w:rsidR="00DE3380" w:rsidRDefault="00DE3380" w:rsidP="00DE3380">
      <w:pPr>
        <w:rPr>
          <w:color w:val="002060"/>
        </w:rPr>
      </w:pPr>
    </w:p>
    <w:p w14:paraId="4D4533C3" w14:textId="77777777" w:rsidR="00BB7D7D" w:rsidRPr="00686B79" w:rsidRDefault="00BB7D7D" w:rsidP="00BB7D7D">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Il </w:t>
      </w:r>
      <w:r>
        <w:rPr>
          <w:rStyle w:val="Enfasicorsivo"/>
          <w:rFonts w:ascii="Arial" w:hAnsi="Arial" w:cs="Arial"/>
          <w:i w:val="0"/>
          <w:iCs w:val="0"/>
          <w:color w:val="002060"/>
          <w:sz w:val="22"/>
          <w:szCs w:val="22"/>
        </w:rPr>
        <w:t>Comitato Regionale Marche</w:t>
      </w:r>
    </w:p>
    <w:p w14:paraId="72DFA8E3" w14:textId="77777777" w:rsidR="00BB7D7D" w:rsidRDefault="00BB7D7D" w:rsidP="00BB7D7D">
      <w:pPr>
        <w:rPr>
          <w:rStyle w:val="Enfasicorsivo"/>
          <w:rFonts w:ascii="Arial" w:hAnsi="Arial" w:cs="Arial"/>
          <w:i w:val="0"/>
          <w:iCs w:val="0"/>
          <w:color w:val="002060"/>
          <w:sz w:val="22"/>
          <w:szCs w:val="22"/>
        </w:rPr>
      </w:pPr>
    </w:p>
    <w:p w14:paraId="095EFFA2" w14:textId="77777777" w:rsidR="00BB7D7D" w:rsidRPr="00686B79" w:rsidRDefault="00BB7D7D" w:rsidP="00BB7D7D">
      <w:pPr>
        <w:jc w:val="center"/>
        <w:rPr>
          <w:rStyle w:val="Enfasicorsivo"/>
          <w:rFonts w:ascii="Arial" w:hAnsi="Arial" w:cs="Arial"/>
          <w:b/>
          <w:bCs/>
          <w:i w:val="0"/>
          <w:iCs w:val="0"/>
          <w:color w:val="002060"/>
          <w:sz w:val="22"/>
          <w:szCs w:val="22"/>
        </w:rPr>
      </w:pPr>
      <w:r w:rsidRPr="00686B79">
        <w:rPr>
          <w:rStyle w:val="Enfasicorsivo"/>
          <w:rFonts w:ascii="Arial" w:hAnsi="Arial" w:cs="Arial"/>
          <w:b/>
          <w:bCs/>
          <w:i w:val="0"/>
          <w:iCs w:val="0"/>
          <w:color w:val="002060"/>
          <w:sz w:val="22"/>
          <w:szCs w:val="22"/>
        </w:rPr>
        <w:t>PREMESSO</w:t>
      </w:r>
    </w:p>
    <w:p w14:paraId="1C81A460" w14:textId="77777777" w:rsidR="00BB7D7D" w:rsidRPr="00686B79" w:rsidRDefault="00BB7D7D" w:rsidP="00BB7D7D">
      <w:pPr>
        <w:rPr>
          <w:rStyle w:val="Enfasicorsivo"/>
          <w:rFonts w:ascii="Arial" w:hAnsi="Arial" w:cs="Arial"/>
          <w:i w:val="0"/>
          <w:iCs w:val="0"/>
          <w:color w:val="002060"/>
          <w:sz w:val="22"/>
          <w:szCs w:val="22"/>
        </w:rPr>
      </w:pPr>
    </w:p>
    <w:p w14:paraId="348BA508" w14:textId="77777777" w:rsidR="00BB7D7D" w:rsidRPr="00686B79"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che l’art. 218 del Decreto Legge 19 maggio 2020 n. 34, recante "Misure urgenti in materia di salute, sostegno al lavoro e all'economia, nonché di politiche sociali connesse all'emergenza epidemiologica da COVID-19" così, tra l’altro, prevede: “1. (…) </w:t>
      </w:r>
      <w:r w:rsidRPr="006C2002">
        <w:rPr>
          <w:rStyle w:val="Enfasicorsivo"/>
          <w:rFonts w:ascii="Arial" w:hAnsi="Arial" w:cs="Arial"/>
          <w:color w:val="002060"/>
          <w:sz w:val="22"/>
          <w:szCs w:val="22"/>
        </w:rPr>
        <w:t>le federazioni sportive nazionali, 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r w:rsidRPr="00686B79">
        <w:rPr>
          <w:rStyle w:val="Enfasicorsivo"/>
          <w:rFonts w:ascii="Arial" w:hAnsi="Arial" w:cs="Arial"/>
          <w:i w:val="0"/>
          <w:iCs w:val="0"/>
          <w:color w:val="002060"/>
          <w:sz w:val="22"/>
          <w:szCs w:val="22"/>
        </w:rPr>
        <w:t>;</w:t>
      </w:r>
    </w:p>
    <w:p w14:paraId="6C46F98C" w14:textId="77777777" w:rsidR="00BB7D7D" w:rsidRPr="00686B79" w:rsidRDefault="00BB7D7D" w:rsidP="00BB7D7D">
      <w:pPr>
        <w:rPr>
          <w:rStyle w:val="Enfasicorsivo"/>
          <w:rFonts w:ascii="Arial" w:hAnsi="Arial" w:cs="Arial"/>
          <w:i w:val="0"/>
          <w:iCs w:val="0"/>
          <w:color w:val="002060"/>
          <w:sz w:val="22"/>
          <w:szCs w:val="22"/>
        </w:rPr>
      </w:pPr>
    </w:p>
    <w:p w14:paraId="79E0614C" w14:textId="77777777" w:rsidR="00BB7D7D" w:rsidRPr="00686B79"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che con deliberazione del 20</w:t>
      </w:r>
      <w:r>
        <w:rPr>
          <w:rStyle w:val="Enfasicorsivo"/>
          <w:rFonts w:ascii="Arial" w:hAnsi="Arial" w:cs="Arial"/>
          <w:i w:val="0"/>
          <w:iCs w:val="0"/>
          <w:color w:val="002060"/>
          <w:sz w:val="22"/>
          <w:szCs w:val="22"/>
        </w:rPr>
        <w:t>/0</w:t>
      </w:r>
      <w:r w:rsidRPr="00686B79">
        <w:rPr>
          <w:rStyle w:val="Enfasicorsivo"/>
          <w:rFonts w:ascii="Arial" w:hAnsi="Arial" w:cs="Arial"/>
          <w:i w:val="0"/>
          <w:iCs w:val="0"/>
          <w:color w:val="002060"/>
          <w:sz w:val="22"/>
          <w:szCs w:val="22"/>
        </w:rPr>
        <w:t>5</w:t>
      </w:r>
      <w:r>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w:t>
      </w:r>
      <w:r w:rsidRPr="006C2002">
        <w:rPr>
          <w:rStyle w:val="Enfasicorsivo"/>
          <w:rFonts w:ascii="Arial" w:hAnsi="Arial" w:cs="Arial"/>
          <w:color w:val="002060"/>
          <w:sz w:val="22"/>
          <w:szCs w:val="22"/>
        </w:rPr>
        <w:t xml:space="preserve">“svolgimento delle competizioni sportive organizzate dalla </w:t>
      </w:r>
      <w:r w:rsidRPr="006C2002">
        <w:rPr>
          <w:rStyle w:val="Enfasicorsivo"/>
          <w:rFonts w:ascii="Arial" w:hAnsi="Arial" w:cs="Arial"/>
          <w:color w:val="002060"/>
          <w:sz w:val="22"/>
          <w:szCs w:val="22"/>
        </w:rPr>
        <w:lastRenderedPageBreak/>
        <w:t>Lega Nazionale Dilettanti, sia a livello nazionale che territoriale, relative alla stagione sportiva 2019/2020”</w:t>
      </w:r>
      <w:r w:rsidRPr="00686B79">
        <w:rPr>
          <w:rStyle w:val="Enfasicorsivo"/>
          <w:rFonts w:ascii="Arial" w:hAnsi="Arial" w:cs="Arial"/>
          <w:i w:val="0"/>
          <w:iCs w:val="0"/>
          <w:color w:val="002060"/>
          <w:sz w:val="22"/>
          <w:szCs w:val="22"/>
        </w:rPr>
        <w:t>;</w:t>
      </w:r>
    </w:p>
    <w:p w14:paraId="3001A11D" w14:textId="77777777" w:rsidR="00BB7D7D" w:rsidRPr="00686B79" w:rsidRDefault="00BB7D7D" w:rsidP="00BB7D7D">
      <w:pPr>
        <w:rPr>
          <w:rStyle w:val="Enfasicorsivo"/>
          <w:rFonts w:ascii="Arial" w:hAnsi="Arial" w:cs="Arial"/>
          <w:i w:val="0"/>
          <w:iCs w:val="0"/>
          <w:color w:val="002060"/>
          <w:sz w:val="22"/>
          <w:szCs w:val="22"/>
        </w:rPr>
      </w:pPr>
    </w:p>
    <w:p w14:paraId="498E9CCB" w14:textId="187BF9F2" w:rsidR="00BB7D7D"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14:paraId="67308617" w14:textId="77777777" w:rsidR="00707E4E" w:rsidRPr="00707E4E" w:rsidRDefault="00707E4E" w:rsidP="00707E4E">
      <w:pPr>
        <w:rPr>
          <w:rStyle w:val="Enfasicorsivo"/>
          <w:rFonts w:ascii="Arial" w:hAnsi="Arial" w:cs="Arial"/>
          <w:i w:val="0"/>
          <w:iCs w:val="0"/>
          <w:color w:val="002060"/>
          <w:sz w:val="22"/>
          <w:szCs w:val="22"/>
        </w:rPr>
      </w:pPr>
    </w:p>
    <w:p w14:paraId="7F21E79E" w14:textId="74211950" w:rsidR="00BB7D7D"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Direttivo della Lega Nazionale Dilettanti nella seduta del 11/06/2020 ha deliberato di il blocco delle retrocessioni per quanto attiene la conclusione dei campionati organizzati dai Comitati Regionali, lasciando la decisione all’autonomia dei singoli Comitati Regionali;</w:t>
      </w:r>
    </w:p>
    <w:p w14:paraId="34D4F7F7" w14:textId="77777777" w:rsidR="00707E4E" w:rsidRPr="00707E4E" w:rsidRDefault="00707E4E" w:rsidP="00707E4E">
      <w:pPr>
        <w:rPr>
          <w:rStyle w:val="Enfasicorsivo"/>
          <w:rFonts w:ascii="Arial" w:hAnsi="Arial" w:cs="Arial"/>
          <w:i w:val="0"/>
          <w:iCs w:val="0"/>
          <w:color w:val="002060"/>
          <w:sz w:val="22"/>
          <w:szCs w:val="22"/>
        </w:rPr>
      </w:pPr>
    </w:p>
    <w:p w14:paraId="1CB268F2" w14:textId="77777777" w:rsidR="00707E4E" w:rsidRDefault="00707E4E"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Direttivo del Comitato Regionale Marche nella seduta del 15/06/2020 ha deliberato, per quanto attiene la conclusione dei campionati di Calcio a Cinque organizzati dal C.R. Marche stesso (Campionato Regionale Calcio a Cinque Serie C1, Campionato Regionale Calcio a Cinque Serie C2, Campionato Provinciale Calcio a Cinque Serie D), il blocco delle retrocessioni e la promozione della squadra prima classificata di ogni girone al momento della sospensione dei campionati in deroga a quanto previsto dal C.U. n. 23 del 17/10/2020 (Meccanismi di promozione e retrocessione);</w:t>
      </w:r>
    </w:p>
    <w:p w14:paraId="0370DF9D" w14:textId="77777777" w:rsidR="00707E4E" w:rsidRPr="00707E4E" w:rsidRDefault="00707E4E" w:rsidP="00707E4E">
      <w:pPr>
        <w:rPr>
          <w:rStyle w:val="Enfasicorsivo"/>
          <w:rFonts w:ascii="Arial" w:hAnsi="Arial" w:cs="Arial"/>
          <w:i w:val="0"/>
          <w:iCs w:val="0"/>
          <w:color w:val="002060"/>
          <w:sz w:val="22"/>
          <w:szCs w:val="22"/>
        </w:rPr>
      </w:pPr>
    </w:p>
    <w:p w14:paraId="1C3F3964" w14:textId="1AA73454" w:rsidR="00707E4E" w:rsidRDefault="00707E4E"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Federale del 25/06/2020 ha ratificato le decisioni deliberate nella seduta del Consiglio Direttivo del Comitato Regionale Marche del 15/06/2020 per quanto attiene la conclusione dei campionati organizzati dal C.R. Marche stesso;</w:t>
      </w:r>
    </w:p>
    <w:p w14:paraId="6F06F66D" w14:textId="77777777" w:rsidR="00707E4E" w:rsidRPr="00707E4E" w:rsidRDefault="00707E4E" w:rsidP="00707E4E">
      <w:pPr>
        <w:rPr>
          <w:rStyle w:val="Enfasicorsivo"/>
          <w:rFonts w:ascii="Arial" w:hAnsi="Arial" w:cs="Arial"/>
          <w:i w:val="0"/>
          <w:iCs w:val="0"/>
          <w:color w:val="002060"/>
          <w:sz w:val="22"/>
          <w:szCs w:val="22"/>
        </w:rPr>
      </w:pPr>
    </w:p>
    <w:p w14:paraId="1D186E1E" w14:textId="37EA4F1B" w:rsidR="00BB7D7D" w:rsidRPr="00707E4E" w:rsidRDefault="00BB7D7D" w:rsidP="00BB7D7D">
      <w:pPr>
        <w:pStyle w:val="Paragrafoelenco"/>
        <w:numPr>
          <w:ilvl w:val="0"/>
          <w:numId w:val="44"/>
        </w:numPr>
        <w:jc w:val="both"/>
        <w:rPr>
          <w:rStyle w:val="Enfasicorsivo"/>
          <w:i w:val="0"/>
          <w:iCs w:val="0"/>
          <w:color w:val="002060"/>
        </w:rPr>
      </w:pPr>
      <w:r w:rsidRPr="00BB7D7D">
        <w:rPr>
          <w:rStyle w:val="Enfasicorsivo"/>
          <w:rFonts w:ascii="Arial" w:hAnsi="Arial" w:cs="Arial"/>
          <w:i w:val="0"/>
          <w:iCs w:val="0"/>
          <w:color w:val="002060"/>
          <w:sz w:val="22"/>
          <w:szCs w:val="22"/>
        </w:rPr>
        <w:t xml:space="preserve">che con </w:t>
      </w:r>
      <w:r>
        <w:rPr>
          <w:rStyle w:val="Enfasicorsivo"/>
          <w:rFonts w:ascii="Arial" w:hAnsi="Arial" w:cs="Arial"/>
          <w:i w:val="0"/>
          <w:iCs w:val="0"/>
          <w:color w:val="002060"/>
          <w:sz w:val="22"/>
          <w:szCs w:val="22"/>
        </w:rPr>
        <w:t>C.U. n. 23 del 17/10/2020 venivano pubblicati i criteri per stilare la graduatoria per il completamento organici della stagione sportiva 2020/2021;</w:t>
      </w:r>
    </w:p>
    <w:p w14:paraId="32E9A383" w14:textId="77777777" w:rsidR="00707E4E" w:rsidRPr="002A2A42" w:rsidRDefault="00707E4E" w:rsidP="002A2A42">
      <w:pPr>
        <w:rPr>
          <w:rStyle w:val="Enfasicorsivo"/>
          <w:i w:val="0"/>
          <w:iCs w:val="0"/>
          <w:color w:val="002060"/>
        </w:rPr>
      </w:pPr>
    </w:p>
    <w:p w14:paraId="39963B03" w14:textId="0464E024" w:rsidR="002A2A42" w:rsidRPr="002A2A42" w:rsidRDefault="00BB7D7D" w:rsidP="002A2A42">
      <w:pPr>
        <w:pStyle w:val="Paragrafoelenco"/>
        <w:numPr>
          <w:ilvl w:val="0"/>
          <w:numId w:val="44"/>
        </w:numPr>
        <w:jc w:val="both"/>
        <w:rPr>
          <w:rStyle w:val="Enfasicorsivo"/>
          <w:i w:val="0"/>
          <w:iCs w:val="0"/>
          <w:color w:val="002060"/>
        </w:rPr>
      </w:pPr>
      <w:r>
        <w:rPr>
          <w:rStyle w:val="Enfasicorsivo"/>
          <w:rFonts w:ascii="Arial" w:hAnsi="Arial" w:cs="Arial"/>
          <w:i w:val="0"/>
          <w:iCs w:val="0"/>
          <w:color w:val="002060"/>
          <w:sz w:val="22"/>
          <w:szCs w:val="22"/>
        </w:rPr>
        <w:t>che gli stessi, alla luce dell’interruzione dell’attività e del blocco delle retrocessioni, necessitano di un adeguamento che tenga conto di quanto applicato nella compilazione delle classifiche finali;</w:t>
      </w:r>
    </w:p>
    <w:p w14:paraId="2CF76F7D" w14:textId="77777777" w:rsidR="002A2A42" w:rsidRPr="002A2A42" w:rsidRDefault="002A2A42" w:rsidP="002A2A42">
      <w:pPr>
        <w:rPr>
          <w:rStyle w:val="Enfasicorsivo"/>
          <w:i w:val="0"/>
          <w:iCs w:val="0"/>
          <w:color w:val="002060"/>
        </w:rPr>
      </w:pPr>
    </w:p>
    <w:p w14:paraId="386FE609" w14:textId="6F983987" w:rsidR="006C192D" w:rsidRPr="006C192D" w:rsidRDefault="006C192D" w:rsidP="00BB7D7D">
      <w:pPr>
        <w:pStyle w:val="Paragrafoelenco"/>
        <w:numPr>
          <w:ilvl w:val="0"/>
          <w:numId w:val="44"/>
        </w:numPr>
        <w:jc w:val="both"/>
        <w:rPr>
          <w:rStyle w:val="Enfasicorsivo"/>
          <w:i w:val="0"/>
          <w:iCs w:val="0"/>
          <w:color w:val="002060"/>
        </w:rPr>
      </w:pPr>
      <w:r>
        <w:rPr>
          <w:rStyle w:val="Enfasicorsivo"/>
          <w:rFonts w:ascii="Arial" w:hAnsi="Arial" w:cs="Arial"/>
          <w:i w:val="0"/>
          <w:iCs w:val="0"/>
          <w:color w:val="002060"/>
          <w:sz w:val="22"/>
          <w:szCs w:val="22"/>
        </w:rPr>
        <w:t>che il presente C.U. annulla e sostituisce il C.U. n. 23 del 17/10/2020;</w:t>
      </w:r>
    </w:p>
    <w:p w14:paraId="3DE3D678" w14:textId="36BE6828" w:rsidR="006C192D" w:rsidRDefault="006C192D" w:rsidP="006C192D">
      <w:pPr>
        <w:rPr>
          <w:rStyle w:val="Enfasicorsivo"/>
          <w:rFonts w:ascii="Times New Roman" w:hAnsi="Times New Roman"/>
          <w:i w:val="0"/>
          <w:iCs w:val="0"/>
          <w:color w:val="002060"/>
        </w:rPr>
      </w:pPr>
    </w:p>
    <w:p w14:paraId="41AE99B4" w14:textId="1C690021" w:rsidR="006C192D" w:rsidRPr="006C192D" w:rsidRDefault="006C192D" w:rsidP="006C192D">
      <w:pPr>
        <w:rPr>
          <w:rStyle w:val="Enfasicorsivo"/>
          <w:rFonts w:ascii="Arial" w:hAnsi="Arial" w:cs="Arial"/>
          <w:i w:val="0"/>
          <w:iCs w:val="0"/>
          <w:color w:val="002060"/>
          <w:sz w:val="22"/>
          <w:szCs w:val="22"/>
        </w:rPr>
      </w:pPr>
      <w:r w:rsidRPr="006C192D">
        <w:rPr>
          <w:rStyle w:val="Enfasicorsivo"/>
          <w:rFonts w:ascii="Arial" w:hAnsi="Arial" w:cs="Arial"/>
          <w:i w:val="0"/>
          <w:iCs w:val="0"/>
          <w:color w:val="002060"/>
          <w:sz w:val="22"/>
          <w:szCs w:val="22"/>
        </w:rPr>
        <w:t>tutto quanto innanzi premesso,</w:t>
      </w:r>
    </w:p>
    <w:p w14:paraId="73AF783B" w14:textId="77777777" w:rsidR="006C192D" w:rsidRDefault="006C192D" w:rsidP="006C192D">
      <w:pPr>
        <w:pStyle w:val="Paragrafoelenco"/>
        <w:ind w:left="0"/>
        <w:jc w:val="both"/>
        <w:rPr>
          <w:rStyle w:val="Enfasicorsivo"/>
          <w:rFonts w:ascii="Arial" w:hAnsi="Arial" w:cs="Arial"/>
          <w:i w:val="0"/>
          <w:iCs w:val="0"/>
          <w:color w:val="002060"/>
          <w:sz w:val="22"/>
          <w:szCs w:val="22"/>
        </w:rPr>
      </w:pPr>
    </w:p>
    <w:p w14:paraId="1970437C" w14:textId="69F91FA9" w:rsidR="00BB7D7D" w:rsidRPr="006C192D" w:rsidRDefault="006C192D" w:rsidP="006C192D">
      <w:pPr>
        <w:pStyle w:val="Paragrafoelenco"/>
        <w:ind w:left="0"/>
        <w:jc w:val="center"/>
        <w:rPr>
          <w:rFonts w:ascii="Arial" w:hAnsi="Arial" w:cs="Arial"/>
          <w:b/>
          <w:bCs/>
          <w:color w:val="002060"/>
          <w:sz w:val="22"/>
          <w:szCs w:val="22"/>
        </w:rPr>
      </w:pPr>
      <w:r w:rsidRPr="006C192D">
        <w:rPr>
          <w:rStyle w:val="Enfasicorsivo"/>
          <w:rFonts w:ascii="Arial" w:hAnsi="Arial" w:cs="Arial"/>
          <w:b/>
          <w:bCs/>
          <w:i w:val="0"/>
          <w:iCs w:val="0"/>
          <w:color w:val="002060"/>
          <w:sz w:val="22"/>
          <w:szCs w:val="22"/>
        </w:rPr>
        <w:t>DELIBERA</w:t>
      </w:r>
    </w:p>
    <w:p w14:paraId="1BC2D034" w14:textId="19D52336" w:rsidR="00DE3380" w:rsidRDefault="00DE3380" w:rsidP="00DE3380">
      <w:pPr>
        <w:rPr>
          <w:rFonts w:ascii="Arial" w:hAnsi="Arial" w:cs="Arial"/>
          <w:color w:val="002060"/>
          <w:sz w:val="22"/>
          <w:szCs w:val="22"/>
        </w:rPr>
      </w:pPr>
    </w:p>
    <w:p w14:paraId="20B47BE0" w14:textId="3891D71D" w:rsidR="006C192D" w:rsidRDefault="006C192D" w:rsidP="006C192D">
      <w:pPr>
        <w:pStyle w:val="Paragrafoelenco"/>
        <w:numPr>
          <w:ilvl w:val="0"/>
          <w:numId w:val="48"/>
        </w:numPr>
        <w:jc w:val="both"/>
        <w:rPr>
          <w:rFonts w:ascii="Arial" w:hAnsi="Arial" w:cs="Arial"/>
          <w:color w:val="002060"/>
          <w:sz w:val="22"/>
          <w:szCs w:val="22"/>
        </w:rPr>
      </w:pPr>
      <w:r>
        <w:rPr>
          <w:rFonts w:ascii="Arial" w:hAnsi="Arial" w:cs="Arial"/>
          <w:color w:val="002060"/>
          <w:sz w:val="22"/>
          <w:szCs w:val="22"/>
        </w:rPr>
        <w:t xml:space="preserve">di approvare i criteri per stilare la graduatoria per il completamento organici della stagione sportiva 2020/2021, da ritenersi valida ad ogni effetto tenuto conto di quanto disposto dal richiamato art. 218 del D.L. 19 maggio 2020 n. 34, in sostituzione e deroga a quanto precedentemente stabilito con Comunicato Ufficiale n. 23 del 17 ottobre 2020. </w:t>
      </w:r>
    </w:p>
    <w:p w14:paraId="7B4A51E7" w14:textId="12C5FC28" w:rsidR="006C192D" w:rsidRDefault="006C192D" w:rsidP="006C192D">
      <w:pPr>
        <w:rPr>
          <w:rFonts w:ascii="Arial" w:hAnsi="Arial" w:cs="Arial"/>
          <w:color w:val="002060"/>
          <w:sz w:val="22"/>
          <w:szCs w:val="22"/>
        </w:rPr>
      </w:pPr>
    </w:p>
    <w:p w14:paraId="50674281" w14:textId="49FF366B" w:rsidR="006C192D" w:rsidRPr="006C192D" w:rsidRDefault="006C192D" w:rsidP="006C192D">
      <w:pPr>
        <w:pStyle w:val="TITOLOPRINC"/>
        <w:rPr>
          <w:color w:val="002060"/>
        </w:rPr>
      </w:pPr>
      <w:r>
        <w:rPr>
          <w:color w:val="002060"/>
        </w:rPr>
        <w:t>CRITERI COMPLETAMENTO ORGANICI S.S. 2020/2021</w:t>
      </w:r>
    </w:p>
    <w:p w14:paraId="1BBA2C44" w14:textId="77777777" w:rsidR="00DE3380" w:rsidRPr="0067374C" w:rsidRDefault="00DE3380" w:rsidP="00DE3380">
      <w:pPr>
        <w:rPr>
          <w:rFonts w:ascii="Arial" w:hAnsi="Arial" w:cs="Arial"/>
          <w:color w:val="002060"/>
          <w:sz w:val="22"/>
          <w:szCs w:val="22"/>
        </w:rPr>
      </w:pPr>
      <w:r w:rsidRPr="0067374C">
        <w:rPr>
          <w:rFonts w:ascii="Arial" w:hAnsi="Arial" w:cs="Arial"/>
          <w:color w:val="002060"/>
          <w:sz w:val="22"/>
          <w:szCs w:val="22"/>
        </w:rPr>
        <w:lastRenderedPageBreak/>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040EA38" w14:textId="77777777" w:rsidR="00DE3380" w:rsidRPr="0067374C" w:rsidRDefault="00DE3380" w:rsidP="00DE3380">
      <w:pPr>
        <w:rPr>
          <w:rFonts w:ascii="Arial" w:hAnsi="Arial" w:cs="Arial"/>
          <w:color w:val="002060"/>
          <w:sz w:val="22"/>
          <w:szCs w:val="22"/>
        </w:rPr>
      </w:pPr>
    </w:p>
    <w:p w14:paraId="38BEC6B3" w14:textId="77777777" w:rsidR="00AC1879" w:rsidRPr="00A275EB" w:rsidRDefault="00AC1879" w:rsidP="00AC1879">
      <w:pPr>
        <w:rPr>
          <w:rFonts w:ascii="Arial" w:hAnsi="Arial" w:cs="Arial"/>
          <w:b/>
          <w:color w:val="002060"/>
          <w:sz w:val="22"/>
          <w:szCs w:val="22"/>
          <w:u w:val="single"/>
        </w:rPr>
      </w:pPr>
      <w:r w:rsidRPr="00A275EB">
        <w:rPr>
          <w:rFonts w:ascii="Arial" w:hAnsi="Arial" w:cs="Arial"/>
          <w:b/>
          <w:color w:val="002060"/>
          <w:sz w:val="22"/>
          <w:szCs w:val="22"/>
          <w:u w:val="single"/>
        </w:rPr>
        <w:t>Campionato Serie C1:</w:t>
      </w:r>
    </w:p>
    <w:p w14:paraId="7C78C3EB" w14:textId="771993DD"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t xml:space="preserve">2^ classificate al momento dell’interruzione definitiva del Campionato di Calcio a Cinque Serie C2 </w:t>
      </w:r>
    </w:p>
    <w:p w14:paraId="454C2EA2" w14:textId="69AF1C15"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t xml:space="preserve">3^ classificate al momento dell’interruzione definitiva del Campionato di Calcio a Cinque Serie C2 </w:t>
      </w:r>
    </w:p>
    <w:p w14:paraId="16A5C89B" w14:textId="7AAFE596"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3^ fascia:</w:t>
      </w:r>
      <w:r w:rsidRPr="00A275EB">
        <w:rPr>
          <w:rFonts w:ascii="Arial" w:hAnsi="Arial" w:cs="Arial"/>
          <w:color w:val="002060"/>
          <w:sz w:val="22"/>
          <w:szCs w:val="22"/>
        </w:rPr>
        <w:tab/>
        <w:t xml:space="preserve">4^ classificate al momento dell’interruzione definitiva del Campionato di Calcio a Cinque Serie C2 </w:t>
      </w:r>
    </w:p>
    <w:p w14:paraId="710DAE49" w14:textId="59855DAE"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4^ fascia:</w:t>
      </w:r>
      <w:r w:rsidRPr="00A275EB">
        <w:rPr>
          <w:rFonts w:ascii="Arial" w:hAnsi="Arial" w:cs="Arial"/>
          <w:color w:val="002060"/>
          <w:sz w:val="22"/>
          <w:szCs w:val="22"/>
        </w:rPr>
        <w:tab/>
        <w:t xml:space="preserve">5^ classificate al momento dell’interruzione definitiva del Campionato di Calcio a Cinque Serie C2 </w:t>
      </w:r>
    </w:p>
    <w:p w14:paraId="14B88309" w14:textId="3FE984D3" w:rsidR="00B97B90" w:rsidRPr="00A275EB" w:rsidRDefault="00B97B90" w:rsidP="00B97B90">
      <w:pPr>
        <w:rPr>
          <w:rFonts w:ascii="Arial" w:hAnsi="Arial" w:cs="Arial"/>
          <w:color w:val="002060"/>
          <w:sz w:val="22"/>
          <w:szCs w:val="22"/>
        </w:rPr>
      </w:pPr>
      <w:r w:rsidRPr="00A275EB">
        <w:rPr>
          <w:rFonts w:ascii="Arial" w:hAnsi="Arial" w:cs="Arial"/>
          <w:b/>
          <w:color w:val="002060"/>
          <w:sz w:val="22"/>
          <w:szCs w:val="22"/>
        </w:rPr>
        <w:t>5^ fascia:</w:t>
      </w:r>
      <w:r w:rsidRPr="00A275EB">
        <w:rPr>
          <w:rFonts w:ascii="Arial" w:hAnsi="Arial" w:cs="Arial"/>
          <w:color w:val="002060"/>
          <w:sz w:val="22"/>
          <w:szCs w:val="22"/>
        </w:rPr>
        <w:t xml:space="preserve"> </w:t>
      </w:r>
      <w:r w:rsidRPr="00A275EB">
        <w:rPr>
          <w:rFonts w:ascii="Arial" w:hAnsi="Arial" w:cs="Arial"/>
          <w:color w:val="002060"/>
          <w:sz w:val="22"/>
          <w:szCs w:val="22"/>
        </w:rPr>
        <w:tab/>
        <w:t xml:space="preserve">le rimanenti squadre aventi diritto a fare richiesta di ripescaggio </w:t>
      </w:r>
    </w:p>
    <w:p w14:paraId="2B4A8D0F" w14:textId="012B55C6" w:rsidR="00AC1879" w:rsidRPr="00A275EB" w:rsidRDefault="00AC1879" w:rsidP="00AC1879">
      <w:pPr>
        <w:ind w:left="1410" w:hanging="1410"/>
        <w:rPr>
          <w:rFonts w:ascii="Arial" w:hAnsi="Arial" w:cs="Arial"/>
          <w:color w:val="002060"/>
          <w:sz w:val="22"/>
          <w:szCs w:val="22"/>
        </w:rPr>
      </w:pPr>
    </w:p>
    <w:p w14:paraId="39CF1D31" w14:textId="27543544" w:rsidR="00B97B90" w:rsidRPr="00A275EB" w:rsidRDefault="00B97B90" w:rsidP="00B97B90">
      <w:pPr>
        <w:rPr>
          <w:rFonts w:ascii="Arial" w:hAnsi="Arial" w:cs="Arial"/>
          <w:b/>
          <w:color w:val="002060"/>
          <w:sz w:val="22"/>
          <w:szCs w:val="22"/>
          <w:u w:val="single"/>
        </w:rPr>
      </w:pPr>
      <w:r w:rsidRPr="00A275EB">
        <w:rPr>
          <w:rFonts w:ascii="Arial" w:hAnsi="Arial" w:cs="Arial"/>
          <w:b/>
          <w:color w:val="002060"/>
          <w:sz w:val="22"/>
          <w:szCs w:val="22"/>
          <w:u w:val="single"/>
        </w:rPr>
        <w:t>Campionato Serie C2:</w:t>
      </w:r>
    </w:p>
    <w:p w14:paraId="599FBF0F" w14:textId="74075301"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t xml:space="preserve">2^ classificate al momento dell’interruzione definitiva del Campionato di Calcio a Cinque Serie D </w:t>
      </w:r>
    </w:p>
    <w:p w14:paraId="046651AB" w14:textId="2BF93DFA" w:rsidR="00B97B90" w:rsidRPr="00A275EB" w:rsidRDefault="00B97B90" w:rsidP="00B97B90">
      <w:pPr>
        <w:ind w:left="1410" w:hanging="1410"/>
        <w:rPr>
          <w:rFonts w:ascii="Arial" w:hAnsi="Arial" w:cs="Arial"/>
          <w:bCs/>
          <w:color w:val="002060"/>
          <w:sz w:val="22"/>
          <w:szCs w:val="22"/>
        </w:rPr>
      </w:pPr>
      <w:r w:rsidRPr="00A275EB">
        <w:rPr>
          <w:rFonts w:ascii="Arial" w:hAnsi="Arial" w:cs="Arial"/>
          <w:b/>
          <w:color w:val="002060"/>
          <w:sz w:val="22"/>
          <w:szCs w:val="22"/>
        </w:rPr>
        <w:t>2^ fascia:</w:t>
      </w:r>
      <w:r w:rsidRPr="00A275EB">
        <w:rPr>
          <w:rFonts w:ascii="Arial" w:hAnsi="Arial" w:cs="Arial"/>
          <w:b/>
          <w:color w:val="002060"/>
          <w:sz w:val="22"/>
          <w:szCs w:val="22"/>
        </w:rPr>
        <w:tab/>
      </w:r>
      <w:r w:rsidRPr="00A275EB">
        <w:rPr>
          <w:rFonts w:ascii="Arial" w:hAnsi="Arial" w:cs="Arial"/>
          <w:bCs/>
          <w:color w:val="002060"/>
          <w:sz w:val="22"/>
          <w:szCs w:val="22"/>
        </w:rPr>
        <w:t>finalista Coppa Marche Serie D</w:t>
      </w:r>
    </w:p>
    <w:p w14:paraId="60718F9E" w14:textId="7B9D6CE3"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3^ fascia:</w:t>
      </w:r>
      <w:r w:rsidRPr="00A275EB">
        <w:rPr>
          <w:rFonts w:ascii="Arial" w:hAnsi="Arial" w:cs="Arial"/>
          <w:color w:val="002060"/>
          <w:sz w:val="22"/>
          <w:szCs w:val="22"/>
        </w:rPr>
        <w:tab/>
        <w:t xml:space="preserve">3^ classificate al momento dell’interruzione definitiva del Campionato di Calcio a Cinque Serie D </w:t>
      </w:r>
    </w:p>
    <w:p w14:paraId="7F9F932F" w14:textId="52568437"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4^ fascia:</w:t>
      </w:r>
      <w:r w:rsidRPr="00A275EB">
        <w:rPr>
          <w:rFonts w:ascii="Arial" w:hAnsi="Arial" w:cs="Arial"/>
          <w:color w:val="002060"/>
          <w:sz w:val="22"/>
          <w:szCs w:val="22"/>
        </w:rPr>
        <w:tab/>
        <w:t xml:space="preserve">4^ classificate al momento dell’interruzione definitiva del Campionato di Calcio a Cinque Serie D </w:t>
      </w:r>
    </w:p>
    <w:p w14:paraId="27DE7CC5" w14:textId="12F4FC3C"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5^ fascia:</w:t>
      </w:r>
      <w:r w:rsidRPr="00A275EB">
        <w:rPr>
          <w:rFonts w:ascii="Arial" w:hAnsi="Arial" w:cs="Arial"/>
          <w:color w:val="002060"/>
          <w:sz w:val="22"/>
          <w:szCs w:val="22"/>
        </w:rPr>
        <w:tab/>
        <w:t xml:space="preserve">5^ classificate al momento dell’interruzione definitiva del Campionato di Calcio a Cinque Serie D </w:t>
      </w:r>
    </w:p>
    <w:p w14:paraId="1D654D70" w14:textId="364B2D83" w:rsidR="00B97B90" w:rsidRPr="00A275EB" w:rsidRDefault="00B97B90" w:rsidP="00B97B90">
      <w:pPr>
        <w:rPr>
          <w:rFonts w:ascii="Arial" w:hAnsi="Arial" w:cs="Arial"/>
          <w:color w:val="002060"/>
          <w:sz w:val="22"/>
          <w:szCs w:val="22"/>
        </w:rPr>
      </w:pPr>
      <w:r w:rsidRPr="00A275EB">
        <w:rPr>
          <w:rFonts w:ascii="Arial" w:hAnsi="Arial" w:cs="Arial"/>
          <w:b/>
          <w:color w:val="002060"/>
          <w:sz w:val="22"/>
          <w:szCs w:val="22"/>
        </w:rPr>
        <w:t>6^ fascia:</w:t>
      </w:r>
      <w:r w:rsidRPr="00A275EB">
        <w:rPr>
          <w:rFonts w:ascii="Arial" w:hAnsi="Arial" w:cs="Arial"/>
          <w:color w:val="002060"/>
          <w:sz w:val="22"/>
          <w:szCs w:val="22"/>
        </w:rPr>
        <w:t xml:space="preserve"> </w:t>
      </w:r>
      <w:r w:rsidRPr="00A275EB">
        <w:rPr>
          <w:rFonts w:ascii="Arial" w:hAnsi="Arial" w:cs="Arial"/>
          <w:color w:val="002060"/>
          <w:sz w:val="22"/>
          <w:szCs w:val="22"/>
        </w:rPr>
        <w:tab/>
        <w:t xml:space="preserve">le rimanenti squadre aventi diritto a fare richiesta di ripescaggio </w:t>
      </w:r>
    </w:p>
    <w:p w14:paraId="7686426D" w14:textId="77777777" w:rsidR="00B97B90" w:rsidRPr="00A275EB" w:rsidRDefault="00B97B90" w:rsidP="00AC1879">
      <w:pPr>
        <w:ind w:left="1410" w:hanging="1410"/>
        <w:rPr>
          <w:rFonts w:ascii="Arial" w:hAnsi="Arial" w:cs="Arial"/>
          <w:color w:val="002060"/>
          <w:sz w:val="22"/>
          <w:szCs w:val="22"/>
        </w:rPr>
      </w:pPr>
    </w:p>
    <w:p w14:paraId="13F14906" w14:textId="77777777" w:rsidR="00AC1879" w:rsidRPr="00A275EB" w:rsidRDefault="00AC1879" w:rsidP="00DE3380">
      <w:pPr>
        <w:rPr>
          <w:rFonts w:ascii="Arial" w:hAnsi="Arial" w:cs="Arial"/>
          <w:color w:val="002060"/>
          <w:sz w:val="22"/>
          <w:szCs w:val="22"/>
        </w:rPr>
      </w:pPr>
    </w:p>
    <w:p w14:paraId="5D4F3B30" w14:textId="77777777"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439E757B" w14:textId="77777777" w:rsidR="00DE3380" w:rsidRPr="00A275EB" w:rsidRDefault="00DE3380" w:rsidP="00DE3380">
      <w:pPr>
        <w:rPr>
          <w:rFonts w:ascii="Arial" w:hAnsi="Arial" w:cs="Arial"/>
          <w:color w:val="002060"/>
          <w:sz w:val="22"/>
          <w:szCs w:val="22"/>
        </w:rPr>
      </w:pPr>
    </w:p>
    <w:p w14:paraId="310DCFBE" w14:textId="77777777" w:rsidR="00DE3380" w:rsidRPr="00A275EB" w:rsidRDefault="00DE3380" w:rsidP="00DE3380">
      <w:pPr>
        <w:rPr>
          <w:rFonts w:ascii="Arial" w:hAnsi="Arial" w:cs="Arial"/>
          <w:bCs/>
          <w:color w:val="002060"/>
          <w:sz w:val="22"/>
          <w:szCs w:val="22"/>
        </w:rPr>
      </w:pPr>
      <w:r w:rsidRPr="00A275EB">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cercherà di</w:t>
      </w:r>
      <w:r w:rsidRPr="00A275EB">
        <w:rPr>
          <w:rFonts w:ascii="Arial" w:hAnsi="Arial" w:cs="Arial"/>
          <w:bCs/>
          <w:color w:val="002060"/>
          <w:sz w:val="22"/>
          <w:szCs w:val="22"/>
        </w:rPr>
        <w:t xml:space="preserve"> stabilire l’organico di n. 14 squadre nella serie C1 e di n. 14 squadre nei singoli gironi di serie C2.</w:t>
      </w:r>
    </w:p>
    <w:p w14:paraId="629092B9" w14:textId="6D825F3C" w:rsidR="00DE3380" w:rsidRPr="00A275EB" w:rsidRDefault="00DE3380" w:rsidP="00DE3380">
      <w:pPr>
        <w:rPr>
          <w:rFonts w:ascii="Arial" w:hAnsi="Arial" w:cs="Arial"/>
          <w:color w:val="002060"/>
          <w:sz w:val="22"/>
          <w:szCs w:val="22"/>
        </w:rPr>
      </w:pPr>
    </w:p>
    <w:p w14:paraId="3D8C7ED4" w14:textId="77777777" w:rsidR="005C2C62" w:rsidRPr="00A275EB" w:rsidRDefault="005C2C62" w:rsidP="00DE3380">
      <w:pPr>
        <w:rPr>
          <w:rFonts w:ascii="Arial" w:hAnsi="Arial" w:cs="Arial"/>
          <w:color w:val="002060"/>
          <w:sz w:val="22"/>
          <w:szCs w:val="22"/>
        </w:rPr>
      </w:pPr>
    </w:p>
    <w:p w14:paraId="5F599F4B" w14:textId="77777777" w:rsidR="00DE3380" w:rsidRPr="00A275EB" w:rsidRDefault="00DE3380" w:rsidP="00DE3380">
      <w:pPr>
        <w:jc w:val="center"/>
        <w:rPr>
          <w:rFonts w:ascii="Arial" w:hAnsi="Arial" w:cs="Arial"/>
          <w:b/>
          <w:color w:val="002060"/>
          <w:sz w:val="28"/>
          <w:szCs w:val="28"/>
          <w:u w:val="single"/>
        </w:rPr>
      </w:pPr>
      <w:r w:rsidRPr="00A275EB">
        <w:rPr>
          <w:rFonts w:ascii="Arial" w:hAnsi="Arial" w:cs="Arial"/>
          <w:b/>
          <w:color w:val="002060"/>
          <w:sz w:val="28"/>
          <w:szCs w:val="28"/>
          <w:u w:val="single"/>
        </w:rPr>
        <w:t>PRECLUSIONI</w:t>
      </w:r>
    </w:p>
    <w:p w14:paraId="0C40E328" w14:textId="77777777" w:rsidR="00DE3380" w:rsidRPr="00A275EB" w:rsidRDefault="00DE3380" w:rsidP="00DE3380">
      <w:pPr>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DE3380" w:rsidRPr="00A275EB" w14:paraId="3094B19B" w14:textId="77777777" w:rsidTr="005E6D15">
        <w:tc>
          <w:tcPr>
            <w:tcW w:w="9778" w:type="dxa"/>
            <w:shd w:val="pct25" w:color="000000" w:fill="FFFFFF"/>
          </w:tcPr>
          <w:p w14:paraId="30572004" w14:textId="77777777" w:rsidR="00DE3380" w:rsidRPr="00A275EB" w:rsidRDefault="00DE3380" w:rsidP="005E6D15">
            <w:pPr>
              <w:pStyle w:val="Corpotesto"/>
              <w:rPr>
                <w:rFonts w:ascii="Arial" w:hAnsi="Arial" w:cs="Arial"/>
                <w:color w:val="002060"/>
              </w:rPr>
            </w:pPr>
            <w:r w:rsidRPr="00A275EB">
              <w:rPr>
                <w:rFonts w:ascii="Arial" w:hAnsi="Arial" w:cs="Arial"/>
                <w:color w:val="002060"/>
              </w:rPr>
              <w:t>NON SARANNO PRESE IN CONSIDERAZIONE LE DOMANDE DI SOCIETA’ CHE NELLE STAGIONI SPORTIVE   – 2016/2017 – 2017/2018 – 2018/2019</w:t>
            </w:r>
          </w:p>
          <w:p w14:paraId="197412EC" w14:textId="77777777" w:rsidR="00DE3380" w:rsidRPr="00A275EB" w:rsidRDefault="00DE3380" w:rsidP="005E6D15">
            <w:pPr>
              <w:pStyle w:val="Corpotesto"/>
              <w:rPr>
                <w:rFonts w:ascii="Arial" w:hAnsi="Arial" w:cs="Arial"/>
                <w:color w:val="002060"/>
              </w:rPr>
            </w:pPr>
          </w:p>
          <w:p w14:paraId="15069691" w14:textId="77777777" w:rsidR="00DE3380" w:rsidRPr="00A275EB" w:rsidRDefault="00DE3380" w:rsidP="00DE3380">
            <w:pPr>
              <w:pStyle w:val="Corpotesto"/>
              <w:numPr>
                <w:ilvl w:val="1"/>
                <w:numId w:val="47"/>
              </w:numPr>
              <w:spacing w:after="0"/>
              <w:rPr>
                <w:rFonts w:ascii="Arial" w:hAnsi="Arial" w:cs="Arial"/>
                <w:color w:val="002060"/>
              </w:rPr>
            </w:pPr>
            <w:r w:rsidRPr="00A275EB">
              <w:rPr>
                <w:rFonts w:ascii="Arial" w:hAnsi="Arial" w:cs="Arial"/>
                <w:color w:val="002060"/>
              </w:rPr>
              <w:t>SIANO STATE GIUDICATE E SANZIONATE PER ILLECITO SPORTIVO;</w:t>
            </w:r>
          </w:p>
          <w:p w14:paraId="38CB004F" w14:textId="77777777" w:rsidR="00DE3380" w:rsidRPr="00A275EB" w:rsidRDefault="00DE3380" w:rsidP="00DE3380">
            <w:pPr>
              <w:pStyle w:val="Corpotesto"/>
              <w:numPr>
                <w:ilvl w:val="1"/>
                <w:numId w:val="47"/>
              </w:numPr>
              <w:spacing w:after="0"/>
              <w:rPr>
                <w:rFonts w:ascii="Arial" w:hAnsi="Arial" w:cs="Arial"/>
                <w:color w:val="002060"/>
              </w:rPr>
            </w:pPr>
            <w:r w:rsidRPr="00A275EB">
              <w:rPr>
                <w:rFonts w:ascii="Arial" w:hAnsi="Arial" w:cs="Arial"/>
                <w:color w:val="002060"/>
              </w:rPr>
              <w:t>ABBIANO USUFRUITO DEL DIRITTO DI AMMISSIONE A QUALSIASI TITOLO</w:t>
            </w:r>
          </w:p>
          <w:p w14:paraId="5ED7A30D" w14:textId="77777777" w:rsidR="00DE3380" w:rsidRPr="00A275EB" w:rsidRDefault="00DE3380" w:rsidP="005E6D15">
            <w:pPr>
              <w:pStyle w:val="Corpotesto"/>
              <w:ind w:left="1485"/>
              <w:rPr>
                <w:rFonts w:ascii="Arial" w:hAnsi="Arial" w:cs="Arial"/>
                <w:color w:val="002060"/>
              </w:rPr>
            </w:pPr>
            <w:r w:rsidRPr="00A275EB">
              <w:rPr>
                <w:rFonts w:ascii="Arial" w:hAnsi="Arial" w:cs="Arial"/>
                <w:color w:val="002060"/>
              </w:rPr>
              <w:t xml:space="preserve">(RIPESCAGGI O AMPLIAMENTO DI ORGANICO) AL CAMPIONATO DI CATEGORIA </w:t>
            </w:r>
          </w:p>
          <w:p w14:paraId="11970716" w14:textId="77777777" w:rsidR="00DE3380" w:rsidRPr="00A275EB" w:rsidRDefault="00DE3380" w:rsidP="005E6D15">
            <w:pPr>
              <w:pStyle w:val="Corpotesto"/>
              <w:ind w:left="1485"/>
              <w:rPr>
                <w:rFonts w:ascii="Arial" w:hAnsi="Arial" w:cs="Arial"/>
                <w:color w:val="002060"/>
              </w:rPr>
            </w:pPr>
            <w:r w:rsidRPr="00A275EB">
              <w:rPr>
                <w:rFonts w:ascii="Arial" w:hAnsi="Arial" w:cs="Arial"/>
                <w:color w:val="00206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14:paraId="69F796E7" w14:textId="77777777" w:rsidR="00DE3380" w:rsidRPr="00A275EB" w:rsidRDefault="00DE3380" w:rsidP="005E6D15">
            <w:pPr>
              <w:pStyle w:val="Corpotesto"/>
              <w:ind w:left="360"/>
              <w:rPr>
                <w:rFonts w:ascii="Arial" w:hAnsi="Arial" w:cs="Arial"/>
                <w:color w:val="002060"/>
              </w:rPr>
            </w:pPr>
            <w:r w:rsidRPr="00A275EB">
              <w:rPr>
                <w:rFonts w:ascii="Arial" w:hAnsi="Arial" w:cs="Arial"/>
                <w:color w:val="002060"/>
              </w:rPr>
              <w:t xml:space="preserve">             C)   NON ABBIANO MATURATO I TRE ANNI DI AFFILIAZIONE ALLA FIGC NELLO</w:t>
            </w:r>
          </w:p>
          <w:p w14:paraId="739B86F1" w14:textId="36E5481B" w:rsidR="00DE3380" w:rsidRPr="00A275EB" w:rsidRDefault="00DE3380" w:rsidP="00A275EB">
            <w:pPr>
              <w:pStyle w:val="Corpotesto"/>
              <w:ind w:left="1485"/>
              <w:rPr>
                <w:rFonts w:ascii="Arial" w:hAnsi="Arial" w:cs="Arial"/>
                <w:color w:val="002060"/>
              </w:rPr>
            </w:pPr>
            <w:r w:rsidRPr="00A275EB">
              <w:rPr>
                <w:rFonts w:ascii="Arial" w:hAnsi="Arial" w:cs="Arial"/>
                <w:color w:val="002060"/>
              </w:rPr>
              <w:t>AMBITO DELLA LND;</w:t>
            </w:r>
          </w:p>
        </w:tc>
      </w:tr>
    </w:tbl>
    <w:p w14:paraId="536E4A12" w14:textId="77777777" w:rsidR="00DE3380" w:rsidRPr="00A275EB" w:rsidRDefault="00DE3380" w:rsidP="00DE3380">
      <w:pPr>
        <w:jc w:val="center"/>
        <w:rPr>
          <w:rFonts w:ascii="Arial" w:hAnsi="Arial" w:cs="Arial"/>
          <w:b/>
          <w:bCs/>
          <w:color w:val="002060"/>
          <w:sz w:val="22"/>
          <w:szCs w:val="22"/>
          <w:u w:val="single"/>
        </w:rPr>
      </w:pPr>
    </w:p>
    <w:p w14:paraId="491C684F" w14:textId="77777777" w:rsidR="00DE3380" w:rsidRPr="00A275EB" w:rsidRDefault="00DE3380" w:rsidP="00DE3380">
      <w:pPr>
        <w:jc w:val="center"/>
        <w:rPr>
          <w:rFonts w:ascii="Arial" w:hAnsi="Arial" w:cs="Arial"/>
          <w:b/>
          <w:bCs/>
          <w:color w:val="002060"/>
          <w:sz w:val="22"/>
          <w:szCs w:val="22"/>
          <w:u w:val="single"/>
        </w:rPr>
      </w:pPr>
    </w:p>
    <w:p w14:paraId="61DA7B62" w14:textId="77777777" w:rsidR="00DE3380" w:rsidRPr="00A275EB" w:rsidRDefault="00DE3380" w:rsidP="00DE3380">
      <w:pPr>
        <w:jc w:val="center"/>
        <w:rPr>
          <w:rFonts w:ascii="Arial" w:hAnsi="Arial" w:cs="Arial"/>
          <w:b/>
          <w:bCs/>
          <w:color w:val="002060"/>
          <w:sz w:val="22"/>
          <w:szCs w:val="22"/>
          <w:u w:val="single"/>
        </w:rPr>
      </w:pPr>
    </w:p>
    <w:p w14:paraId="15BC52E5" w14:textId="77777777" w:rsidR="00DE3380" w:rsidRPr="00A275EB" w:rsidRDefault="00DE3380" w:rsidP="00DE3380">
      <w:pPr>
        <w:pStyle w:val="Corpodeltesto3"/>
        <w:jc w:val="center"/>
        <w:rPr>
          <w:rFonts w:ascii="Arial" w:hAnsi="Arial" w:cs="Arial"/>
          <w:color w:val="002060"/>
          <w:sz w:val="28"/>
          <w:szCs w:val="28"/>
          <w:u w:val="single"/>
        </w:rPr>
      </w:pPr>
      <w:r w:rsidRPr="00A275EB">
        <w:rPr>
          <w:rFonts w:ascii="Arial" w:hAnsi="Arial" w:cs="Arial"/>
          <w:color w:val="002060"/>
          <w:sz w:val="28"/>
          <w:szCs w:val="28"/>
          <w:u w:val="single"/>
        </w:rPr>
        <w:t>SOCIETA’ RIPESCATE PER COMPLETAMENTO ORGANICI NEL TRIENNIO 2016/2017 – 2017/2018 – 2018/2019</w:t>
      </w:r>
    </w:p>
    <w:p w14:paraId="74C4CB11" w14:textId="77777777" w:rsidR="00DE3380" w:rsidRPr="00A275EB" w:rsidRDefault="00DE3380" w:rsidP="00DE3380">
      <w:pPr>
        <w:pStyle w:val="Corpodeltesto3"/>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60"/>
        <w:gridCol w:w="3260"/>
      </w:tblGrid>
      <w:tr w:rsidR="00DE3380" w:rsidRPr="00A275EB" w14:paraId="55FAF235" w14:textId="77777777" w:rsidTr="005E6D15">
        <w:tc>
          <w:tcPr>
            <w:tcW w:w="3259" w:type="dxa"/>
          </w:tcPr>
          <w:p w14:paraId="3CAF4E00"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2016/2017</w:t>
            </w:r>
          </w:p>
        </w:tc>
        <w:tc>
          <w:tcPr>
            <w:tcW w:w="3259" w:type="dxa"/>
            <w:tcBorders>
              <w:right w:val="single" w:sz="4" w:space="0" w:color="auto"/>
            </w:tcBorders>
          </w:tcPr>
          <w:p w14:paraId="2C503589"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2017/2018</w:t>
            </w:r>
          </w:p>
        </w:tc>
        <w:tc>
          <w:tcPr>
            <w:tcW w:w="3260" w:type="dxa"/>
            <w:tcBorders>
              <w:right w:val="single" w:sz="4" w:space="0" w:color="auto"/>
            </w:tcBorders>
          </w:tcPr>
          <w:p w14:paraId="1C2292F3"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2018/2019</w:t>
            </w:r>
          </w:p>
        </w:tc>
        <w:tc>
          <w:tcPr>
            <w:tcW w:w="3260" w:type="dxa"/>
            <w:tcBorders>
              <w:top w:val="nil"/>
              <w:left w:val="single" w:sz="4" w:space="0" w:color="auto"/>
              <w:bottom w:val="nil"/>
              <w:right w:val="nil"/>
            </w:tcBorders>
          </w:tcPr>
          <w:p w14:paraId="756C475F" w14:textId="77777777" w:rsidR="00DE3380" w:rsidRPr="00A275EB" w:rsidRDefault="00DE3380" w:rsidP="005E6D15">
            <w:pPr>
              <w:pStyle w:val="Corpodeltesto3"/>
              <w:jc w:val="center"/>
              <w:rPr>
                <w:rFonts w:ascii="Arial" w:hAnsi="Arial" w:cs="Arial"/>
                <w:color w:val="002060"/>
                <w:sz w:val="22"/>
                <w:szCs w:val="22"/>
              </w:rPr>
            </w:pPr>
          </w:p>
        </w:tc>
      </w:tr>
      <w:tr w:rsidR="00DE3380" w:rsidRPr="00A275EB" w14:paraId="3E4BECED" w14:textId="77777777" w:rsidTr="005E6D15">
        <w:tc>
          <w:tcPr>
            <w:tcW w:w="3259" w:type="dxa"/>
          </w:tcPr>
          <w:p w14:paraId="172ACE46"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ACLI MANTOVANI</w:t>
            </w:r>
          </w:p>
          <w:p w14:paraId="6037FFEF" w14:textId="77777777" w:rsidR="00DE3380" w:rsidRPr="00A275EB" w:rsidRDefault="00DE3380" w:rsidP="005E6D15">
            <w:pPr>
              <w:pStyle w:val="Corpodeltesto3"/>
              <w:rPr>
                <w:rFonts w:ascii="Arial" w:hAnsi="Arial" w:cs="Arial"/>
                <w:color w:val="002060"/>
              </w:rPr>
            </w:pPr>
          </w:p>
        </w:tc>
        <w:tc>
          <w:tcPr>
            <w:tcW w:w="3259" w:type="dxa"/>
            <w:tcBorders>
              <w:right w:val="single" w:sz="4" w:space="0" w:color="auto"/>
            </w:tcBorders>
          </w:tcPr>
          <w:p w14:paraId="5F626FFB"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MONTELUPONE CALCIO A 5</w:t>
            </w:r>
          </w:p>
          <w:p w14:paraId="5E6EC932"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FUTSAL SANGIUSTESE</w:t>
            </w:r>
          </w:p>
          <w:p w14:paraId="5B297B46" w14:textId="77777777" w:rsidR="00DE3380" w:rsidRPr="00A275EB" w:rsidRDefault="00DE3380" w:rsidP="005E6D15">
            <w:pPr>
              <w:pStyle w:val="Corpodeltesto3"/>
              <w:rPr>
                <w:rFonts w:ascii="Arial" w:hAnsi="Arial" w:cs="Arial"/>
                <w:color w:val="002060"/>
              </w:rPr>
            </w:pPr>
          </w:p>
        </w:tc>
        <w:tc>
          <w:tcPr>
            <w:tcW w:w="3260" w:type="dxa"/>
            <w:tcBorders>
              <w:right w:val="single" w:sz="4" w:space="0" w:color="auto"/>
            </w:tcBorders>
          </w:tcPr>
          <w:p w14:paraId="616B0CC9"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ACLI VILLA MUSONE</w:t>
            </w:r>
          </w:p>
          <w:p w14:paraId="62D66B7C"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AMICI DEL CENTROSOCIO SP.</w:t>
            </w:r>
          </w:p>
          <w:p w14:paraId="56E66689"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CERRETO D’ESI C5 A.S.D.</w:t>
            </w:r>
          </w:p>
          <w:p w14:paraId="5FF88496"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DINAMIS 1990</w:t>
            </w:r>
          </w:p>
          <w:p w14:paraId="5C036122"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MOSCOSI 2008</w:t>
            </w:r>
          </w:p>
          <w:p w14:paraId="08B22BBF"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NUOVA JUVENTINA FFC</w:t>
            </w:r>
          </w:p>
          <w:p w14:paraId="3645026C"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PIANACCIO</w:t>
            </w:r>
          </w:p>
          <w:p w14:paraId="107AC061"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POTENZA PICENA</w:t>
            </w:r>
          </w:p>
          <w:p w14:paraId="5033063B"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U.MANDOLESI CALCIO</w:t>
            </w:r>
          </w:p>
          <w:p w14:paraId="5082D9BA" w14:textId="77777777" w:rsidR="00DE3380" w:rsidRPr="00A275EB" w:rsidRDefault="00DE3380" w:rsidP="005E6D15">
            <w:pPr>
              <w:pStyle w:val="Corpodeltesto3"/>
              <w:rPr>
                <w:rFonts w:ascii="Arial" w:hAnsi="Arial" w:cs="Arial"/>
                <w:color w:val="002060"/>
              </w:rPr>
            </w:pPr>
          </w:p>
        </w:tc>
        <w:tc>
          <w:tcPr>
            <w:tcW w:w="3260" w:type="dxa"/>
            <w:tcBorders>
              <w:top w:val="nil"/>
              <w:left w:val="single" w:sz="4" w:space="0" w:color="auto"/>
              <w:bottom w:val="nil"/>
              <w:right w:val="nil"/>
            </w:tcBorders>
          </w:tcPr>
          <w:p w14:paraId="46E79BAC" w14:textId="77777777" w:rsidR="00DE3380" w:rsidRPr="00A275EB" w:rsidRDefault="00DE3380" w:rsidP="005E6D15">
            <w:pPr>
              <w:pStyle w:val="Corpodeltesto3"/>
              <w:rPr>
                <w:rFonts w:ascii="Arial" w:hAnsi="Arial" w:cs="Arial"/>
                <w:color w:val="002060"/>
              </w:rPr>
            </w:pPr>
          </w:p>
        </w:tc>
      </w:tr>
    </w:tbl>
    <w:p w14:paraId="01CD18F7" w14:textId="77777777" w:rsidR="00DE3380" w:rsidRPr="00A275EB" w:rsidRDefault="00DE3380" w:rsidP="00DE3380">
      <w:pPr>
        <w:jc w:val="center"/>
        <w:rPr>
          <w:rFonts w:ascii="Arial" w:hAnsi="Arial" w:cs="Arial"/>
          <w:b/>
          <w:bCs/>
          <w:color w:val="002060"/>
          <w:sz w:val="28"/>
          <w:szCs w:val="28"/>
          <w:u w:val="single"/>
        </w:rPr>
      </w:pPr>
    </w:p>
    <w:p w14:paraId="34437F8B" w14:textId="77777777" w:rsidR="00DE3380" w:rsidRPr="00A275EB" w:rsidRDefault="00DE3380" w:rsidP="00DE3380">
      <w:pPr>
        <w:jc w:val="center"/>
        <w:rPr>
          <w:rFonts w:ascii="Arial" w:hAnsi="Arial" w:cs="Arial"/>
          <w:b/>
          <w:bCs/>
          <w:color w:val="002060"/>
          <w:sz w:val="28"/>
          <w:szCs w:val="28"/>
          <w:u w:val="single"/>
        </w:rPr>
      </w:pPr>
    </w:p>
    <w:p w14:paraId="1C80B9BD" w14:textId="77777777" w:rsidR="00DE3380" w:rsidRPr="00A275EB" w:rsidRDefault="00DE3380" w:rsidP="00DE3380">
      <w:pPr>
        <w:jc w:val="center"/>
        <w:rPr>
          <w:rFonts w:ascii="Arial" w:hAnsi="Arial" w:cs="Arial"/>
          <w:b/>
          <w:bCs/>
          <w:color w:val="002060"/>
          <w:sz w:val="28"/>
          <w:szCs w:val="28"/>
          <w:u w:val="single"/>
        </w:rPr>
      </w:pPr>
      <w:r w:rsidRPr="00A275EB">
        <w:rPr>
          <w:rFonts w:ascii="Arial" w:hAnsi="Arial" w:cs="Arial"/>
          <w:b/>
          <w:bCs/>
          <w:color w:val="002060"/>
          <w:sz w:val="28"/>
          <w:szCs w:val="28"/>
          <w:u w:val="single"/>
        </w:rPr>
        <w:t>ELEMENTI E TABELLE DI VALUTAZIONE</w:t>
      </w:r>
    </w:p>
    <w:p w14:paraId="116241A8" w14:textId="77777777" w:rsidR="00DE3380" w:rsidRPr="00A275EB" w:rsidRDefault="00DE3380" w:rsidP="00DE3380">
      <w:pPr>
        <w:jc w:val="center"/>
        <w:rPr>
          <w:rFonts w:ascii="Arial" w:hAnsi="Arial" w:cs="Arial"/>
          <w:bCs/>
          <w:color w:val="002060"/>
          <w:sz w:val="22"/>
          <w:szCs w:val="22"/>
        </w:rPr>
      </w:pPr>
      <w:r w:rsidRPr="00A275EB">
        <w:rPr>
          <w:rFonts w:ascii="Arial" w:hAnsi="Arial" w:cs="Arial"/>
          <w:bCs/>
          <w:color w:val="002060"/>
          <w:sz w:val="22"/>
          <w:szCs w:val="22"/>
        </w:rPr>
        <w:t xml:space="preserve">(determineranno la classifica di priorità all’interno di ciascuna fascia) </w:t>
      </w:r>
    </w:p>
    <w:p w14:paraId="017D9424" w14:textId="77777777" w:rsidR="00DE3380" w:rsidRPr="00A275EB" w:rsidRDefault="00DE3380" w:rsidP="00DE3380">
      <w:pPr>
        <w:jc w:val="center"/>
        <w:rPr>
          <w:rFonts w:ascii="Arial" w:hAnsi="Arial" w:cs="Arial"/>
          <w:b/>
          <w:bCs/>
          <w:color w:val="002060"/>
          <w:sz w:val="22"/>
          <w:szCs w:val="22"/>
        </w:rPr>
      </w:pPr>
    </w:p>
    <w:p w14:paraId="6C13FCEC" w14:textId="77777777" w:rsidR="00DE3380" w:rsidRPr="00A275EB" w:rsidRDefault="00DE3380" w:rsidP="00DE3380">
      <w:pPr>
        <w:rPr>
          <w:rFonts w:ascii="Arial" w:hAnsi="Arial" w:cs="Arial"/>
          <w:color w:val="002060"/>
          <w:sz w:val="22"/>
          <w:szCs w:val="22"/>
        </w:rPr>
      </w:pPr>
    </w:p>
    <w:p w14:paraId="55DAE7D6"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Posizione nella graduatoria di Coppa Disciplina nella stagione sportiva 2019/2020;</w:t>
      </w:r>
    </w:p>
    <w:p w14:paraId="49FCF18E" w14:textId="77777777" w:rsidR="00DE3380" w:rsidRPr="00A275EB" w:rsidRDefault="00DE3380" w:rsidP="00DE3380">
      <w:pPr>
        <w:rPr>
          <w:rFonts w:ascii="Arial" w:hAnsi="Arial" w:cs="Arial"/>
          <w:color w:val="002060"/>
          <w:sz w:val="22"/>
          <w:szCs w:val="22"/>
        </w:rPr>
      </w:pPr>
    </w:p>
    <w:p w14:paraId="07CBB53F"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Dimensioni e qualità dell’attività giovanile nella stagione sportiva 2019/2020;</w:t>
      </w:r>
    </w:p>
    <w:p w14:paraId="2CF4F181" w14:textId="77777777" w:rsidR="00DE3380" w:rsidRPr="00A275EB" w:rsidRDefault="00DE3380" w:rsidP="00DE3380">
      <w:pPr>
        <w:rPr>
          <w:rFonts w:ascii="Arial" w:hAnsi="Arial" w:cs="Arial"/>
          <w:color w:val="002060"/>
          <w:sz w:val="22"/>
          <w:szCs w:val="22"/>
        </w:rPr>
      </w:pPr>
    </w:p>
    <w:p w14:paraId="4BE19D81"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Partecipazione alle Riunioni Provinciali e alle Assemblee Regionali validamente costituite;</w:t>
      </w:r>
    </w:p>
    <w:p w14:paraId="29644E2F" w14:textId="77777777" w:rsidR="00DE3380" w:rsidRPr="00A275EB" w:rsidRDefault="00DE3380" w:rsidP="00DE3380">
      <w:pPr>
        <w:rPr>
          <w:rFonts w:ascii="Arial" w:hAnsi="Arial" w:cs="Arial"/>
          <w:color w:val="002060"/>
          <w:sz w:val="22"/>
          <w:szCs w:val="22"/>
        </w:rPr>
      </w:pPr>
    </w:p>
    <w:p w14:paraId="08181F45"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Partecipazione alla Coppa Italia ed alla Coppa Marche;</w:t>
      </w:r>
    </w:p>
    <w:p w14:paraId="20744467" w14:textId="77777777" w:rsidR="00DE3380" w:rsidRPr="00A275EB" w:rsidRDefault="00DE3380" w:rsidP="00DE3380">
      <w:pPr>
        <w:rPr>
          <w:rFonts w:ascii="Arial" w:hAnsi="Arial" w:cs="Arial"/>
          <w:b/>
          <w:bCs/>
          <w:color w:val="002060"/>
          <w:sz w:val="22"/>
          <w:szCs w:val="22"/>
        </w:rPr>
      </w:pPr>
    </w:p>
    <w:p w14:paraId="2770EEF3"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Un punto per ogni anno di anzianità di affiliazione, senza soluzione di continuità, fino ad un massimo di 25 punti.</w:t>
      </w:r>
    </w:p>
    <w:p w14:paraId="328B975A" w14:textId="77777777" w:rsidR="00DE3380" w:rsidRPr="00A275EB" w:rsidRDefault="00DE3380" w:rsidP="00DE3380">
      <w:pPr>
        <w:rPr>
          <w:rFonts w:ascii="Arial" w:hAnsi="Arial" w:cs="Arial"/>
          <w:color w:val="002060"/>
          <w:sz w:val="22"/>
          <w:szCs w:val="22"/>
        </w:rPr>
      </w:pPr>
    </w:p>
    <w:p w14:paraId="303A1E94" w14:textId="77777777" w:rsidR="00DE3380" w:rsidRPr="00A275EB" w:rsidRDefault="00DE3380" w:rsidP="00DE3380">
      <w:pPr>
        <w:rPr>
          <w:rFonts w:ascii="Arial" w:hAnsi="Arial" w:cs="Arial"/>
          <w:color w:val="002060"/>
          <w:sz w:val="22"/>
          <w:szCs w:val="22"/>
        </w:rPr>
      </w:pPr>
    </w:p>
    <w:p w14:paraId="40B3E729"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In base a quanto sopra, il Consiglio Direttivo, ha stabilito, in relazione alle singole voci, i seguenti punteggi:</w:t>
      </w:r>
    </w:p>
    <w:p w14:paraId="50B7F01A" w14:textId="77777777" w:rsidR="00DE3380" w:rsidRPr="00A275EB" w:rsidRDefault="00DE3380" w:rsidP="00DE3380">
      <w:pPr>
        <w:rPr>
          <w:color w:val="002060"/>
        </w:rPr>
      </w:pPr>
    </w:p>
    <w:p w14:paraId="7EA235A6" w14:textId="77777777" w:rsidR="00DE3380" w:rsidRPr="00A275EB" w:rsidRDefault="00DE3380" w:rsidP="00DE3380">
      <w:pPr>
        <w:rPr>
          <w:color w:val="002060"/>
        </w:rPr>
      </w:pPr>
    </w:p>
    <w:p w14:paraId="2FF11AEA" w14:textId="098B9575"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a</w:t>
      </w:r>
      <w:r w:rsidRPr="00A275EB">
        <w:rPr>
          <w:rFonts w:ascii="Arial" w:hAnsi="Arial" w:cs="Arial"/>
          <w:b/>
          <w:color w:val="002060"/>
          <w:sz w:val="22"/>
          <w:szCs w:val="22"/>
        </w:rPr>
        <w:t>)</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E3380" w:rsidRPr="00A275EB" w14:paraId="400949F5" w14:textId="77777777" w:rsidTr="005E6D15">
        <w:trPr>
          <w:trHeight w:val="225"/>
        </w:trPr>
        <w:tc>
          <w:tcPr>
            <w:tcW w:w="3614" w:type="dxa"/>
            <w:tcBorders>
              <w:top w:val="single" w:sz="4" w:space="0" w:color="000000"/>
              <w:left w:val="single" w:sz="4" w:space="0" w:color="000000"/>
              <w:bottom w:val="single" w:sz="4" w:space="0" w:color="000000"/>
            </w:tcBorders>
          </w:tcPr>
          <w:p w14:paraId="4FA2555A"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1B14F7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2A414B3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25EE3F9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7</w:t>
            </w:r>
          </w:p>
        </w:tc>
      </w:tr>
      <w:tr w:rsidR="00DE3380" w:rsidRPr="00A275EB" w14:paraId="66BDA317" w14:textId="77777777" w:rsidTr="005E6D15">
        <w:trPr>
          <w:trHeight w:val="225"/>
        </w:trPr>
        <w:tc>
          <w:tcPr>
            <w:tcW w:w="3614" w:type="dxa"/>
            <w:tcBorders>
              <w:top w:val="single" w:sz="4" w:space="0" w:color="000000"/>
              <w:left w:val="single" w:sz="4" w:space="0" w:color="000000"/>
              <w:bottom w:val="single" w:sz="4" w:space="0" w:color="000000"/>
            </w:tcBorders>
          </w:tcPr>
          <w:p w14:paraId="3F672341"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72C059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584935E5"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BA57D1E"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5</w:t>
            </w:r>
          </w:p>
        </w:tc>
      </w:tr>
      <w:tr w:rsidR="00DE3380" w:rsidRPr="00A275EB" w14:paraId="5564383E" w14:textId="77777777" w:rsidTr="005E6D15">
        <w:trPr>
          <w:trHeight w:val="225"/>
        </w:trPr>
        <w:tc>
          <w:tcPr>
            <w:tcW w:w="3614" w:type="dxa"/>
            <w:tcBorders>
              <w:top w:val="single" w:sz="4" w:space="0" w:color="000000"/>
              <w:left w:val="single" w:sz="4" w:space="0" w:color="000000"/>
              <w:bottom w:val="single" w:sz="4" w:space="0" w:color="000000"/>
            </w:tcBorders>
          </w:tcPr>
          <w:p w14:paraId="1426963B"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275E05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D18895C"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15A6F15"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3</w:t>
            </w:r>
          </w:p>
        </w:tc>
      </w:tr>
      <w:tr w:rsidR="00DE3380" w:rsidRPr="00A275EB" w14:paraId="2346311B" w14:textId="77777777" w:rsidTr="005E6D15">
        <w:trPr>
          <w:trHeight w:val="225"/>
        </w:trPr>
        <w:tc>
          <w:tcPr>
            <w:tcW w:w="3614" w:type="dxa"/>
            <w:tcBorders>
              <w:top w:val="single" w:sz="4" w:space="0" w:color="000000"/>
              <w:left w:val="single" w:sz="4" w:space="0" w:color="000000"/>
              <w:bottom w:val="single" w:sz="4" w:space="0" w:color="000000"/>
            </w:tcBorders>
          </w:tcPr>
          <w:p w14:paraId="00CE8489"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0DBF1F5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822F0F9"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6F838304"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w:t>
            </w:r>
          </w:p>
        </w:tc>
      </w:tr>
      <w:tr w:rsidR="00DE3380" w:rsidRPr="00A275EB" w14:paraId="0448C959" w14:textId="77777777" w:rsidTr="005E6D15">
        <w:trPr>
          <w:trHeight w:val="225"/>
        </w:trPr>
        <w:tc>
          <w:tcPr>
            <w:tcW w:w="3614" w:type="dxa"/>
            <w:tcBorders>
              <w:top w:val="single" w:sz="4" w:space="0" w:color="000000"/>
              <w:left w:val="single" w:sz="4" w:space="0" w:color="000000"/>
              <w:bottom w:val="single" w:sz="4" w:space="0" w:color="000000"/>
            </w:tcBorders>
          </w:tcPr>
          <w:p w14:paraId="56D6AE0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04DE240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5917B9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7E46FC44"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w:t>
            </w:r>
          </w:p>
        </w:tc>
      </w:tr>
    </w:tbl>
    <w:p w14:paraId="77610C8F" w14:textId="77777777" w:rsidR="00DE3380" w:rsidRPr="00A275EB" w:rsidRDefault="00DE3380" w:rsidP="00DE3380">
      <w:pPr>
        <w:rPr>
          <w:color w:val="002060"/>
        </w:rPr>
      </w:pPr>
    </w:p>
    <w:p w14:paraId="612BB0C0"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 parità di punti, alle Società verrà assegnato lo stesso punteggio.</w:t>
      </w:r>
    </w:p>
    <w:p w14:paraId="642897AE" w14:textId="77777777" w:rsidR="00DE3380" w:rsidRPr="00A275EB" w:rsidRDefault="00DE3380" w:rsidP="00DE3380">
      <w:pPr>
        <w:rPr>
          <w:color w:val="002060"/>
        </w:rPr>
      </w:pPr>
    </w:p>
    <w:p w14:paraId="044FD790"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Alle Società che nella speciale classifica del Premio Disciplina:</w:t>
      </w:r>
    </w:p>
    <w:p w14:paraId="060D71A1" w14:textId="77777777" w:rsidR="00DE3380" w:rsidRPr="00A275EB" w:rsidRDefault="00DE3380" w:rsidP="00DE3380">
      <w:pPr>
        <w:rPr>
          <w:rFonts w:ascii="Arial" w:hAnsi="Arial" w:cs="Arial"/>
          <w:color w:val="002060"/>
          <w:sz w:val="22"/>
          <w:szCs w:val="22"/>
        </w:rPr>
      </w:pPr>
    </w:p>
    <w:p w14:paraId="4CCCD773"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lastRenderedPageBreak/>
        <w:t>Abbiano superato i 100 punti verranno applicati 10 punti di penalizzazione;</w:t>
      </w:r>
    </w:p>
    <w:p w14:paraId="697225D3"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t>Abbiano superato i 150 punti verranno applicati 20 punti di penalizzazione;</w:t>
      </w:r>
    </w:p>
    <w:p w14:paraId="5B2201B1"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t>Abbiano superato i 200 punti verranno escluse dalla graduatoria</w:t>
      </w:r>
    </w:p>
    <w:p w14:paraId="42A7CEAC" w14:textId="77777777" w:rsidR="00DE3380" w:rsidRPr="00A275EB" w:rsidRDefault="00DE3380" w:rsidP="00DE3380">
      <w:pPr>
        <w:rPr>
          <w:rFonts w:ascii="Arial" w:hAnsi="Arial" w:cs="Arial"/>
          <w:b/>
          <w:color w:val="002060"/>
          <w:sz w:val="22"/>
          <w:szCs w:val="22"/>
        </w:rPr>
      </w:pPr>
    </w:p>
    <w:p w14:paraId="3AB0817D" w14:textId="26BFCF6C"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b</w:t>
      </w:r>
      <w:r w:rsidRPr="00A275EB">
        <w:rPr>
          <w:rFonts w:ascii="Arial" w:hAnsi="Arial" w:cs="Arial"/>
          <w:b/>
          <w:color w:val="002060"/>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DE3380" w:rsidRPr="00A275EB" w14:paraId="2DE4116F" w14:textId="77777777" w:rsidTr="005E6D15">
        <w:tc>
          <w:tcPr>
            <w:tcW w:w="3652" w:type="dxa"/>
          </w:tcPr>
          <w:p w14:paraId="20646C8F" w14:textId="7777777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Campionato Under 21</w:t>
            </w:r>
          </w:p>
        </w:tc>
        <w:tc>
          <w:tcPr>
            <w:tcW w:w="1418" w:type="dxa"/>
          </w:tcPr>
          <w:p w14:paraId="47A55CC0"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0764DD5E" w14:textId="77777777" w:rsidTr="005E6D15">
        <w:tc>
          <w:tcPr>
            <w:tcW w:w="3652" w:type="dxa"/>
          </w:tcPr>
          <w:p w14:paraId="217DA771" w14:textId="69398518"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19</w:t>
            </w:r>
          </w:p>
        </w:tc>
        <w:tc>
          <w:tcPr>
            <w:tcW w:w="1418" w:type="dxa"/>
          </w:tcPr>
          <w:p w14:paraId="6C8D64E7"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26D539D3" w14:textId="77777777" w:rsidTr="005E6D15">
        <w:tc>
          <w:tcPr>
            <w:tcW w:w="3652" w:type="dxa"/>
          </w:tcPr>
          <w:p w14:paraId="438D24E8" w14:textId="1E76391D"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19</w:t>
            </w:r>
            <w:r w:rsidRPr="00A275EB">
              <w:rPr>
                <w:rFonts w:ascii="Arial" w:hAnsi="Arial" w:cs="Arial"/>
                <w:color w:val="002060"/>
                <w:sz w:val="22"/>
                <w:szCs w:val="22"/>
              </w:rPr>
              <w:t xml:space="preserve"> Femminile</w:t>
            </w:r>
          </w:p>
        </w:tc>
        <w:tc>
          <w:tcPr>
            <w:tcW w:w="1418" w:type="dxa"/>
          </w:tcPr>
          <w:p w14:paraId="18CDB63E"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4ADB784D" w14:textId="77777777" w:rsidTr="005E6D15">
        <w:tc>
          <w:tcPr>
            <w:tcW w:w="3652" w:type="dxa"/>
          </w:tcPr>
          <w:p w14:paraId="5D180A33" w14:textId="1A6C30B1"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17</w:t>
            </w:r>
          </w:p>
        </w:tc>
        <w:tc>
          <w:tcPr>
            <w:tcW w:w="1418" w:type="dxa"/>
          </w:tcPr>
          <w:p w14:paraId="7E4C295B"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60325580" w14:textId="77777777" w:rsidTr="005E6D15">
        <w:tc>
          <w:tcPr>
            <w:tcW w:w="3652" w:type="dxa"/>
          </w:tcPr>
          <w:p w14:paraId="60A2FFB5" w14:textId="3F7E7AB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15</w:t>
            </w:r>
          </w:p>
        </w:tc>
        <w:tc>
          <w:tcPr>
            <w:tcW w:w="1418" w:type="dxa"/>
          </w:tcPr>
          <w:p w14:paraId="6838A582"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31516BB4" w14:textId="77777777" w:rsidTr="005E6D15">
        <w:tc>
          <w:tcPr>
            <w:tcW w:w="3652" w:type="dxa"/>
          </w:tcPr>
          <w:p w14:paraId="0606F136" w14:textId="7777777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Attività di base</w:t>
            </w:r>
          </w:p>
        </w:tc>
        <w:tc>
          <w:tcPr>
            <w:tcW w:w="1418" w:type="dxa"/>
          </w:tcPr>
          <w:p w14:paraId="536052B2"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50</w:t>
            </w:r>
          </w:p>
        </w:tc>
      </w:tr>
    </w:tbl>
    <w:p w14:paraId="1B9DA798" w14:textId="77777777" w:rsidR="00DE3380" w:rsidRPr="00A275EB" w:rsidRDefault="00DE3380" w:rsidP="00DE3380">
      <w:pPr>
        <w:rPr>
          <w:rFonts w:ascii="Arial" w:hAnsi="Arial" w:cs="Arial"/>
          <w:color w:val="002060"/>
          <w:sz w:val="22"/>
          <w:szCs w:val="22"/>
        </w:rPr>
      </w:pPr>
    </w:p>
    <w:p w14:paraId="0A332579" w14:textId="77777777" w:rsidR="00DE3380" w:rsidRPr="00A275EB" w:rsidRDefault="00DE3380" w:rsidP="00DE3380">
      <w:pPr>
        <w:rPr>
          <w:rFonts w:ascii="Arial" w:hAnsi="Arial" w:cs="Arial"/>
          <w:color w:val="002060"/>
          <w:sz w:val="22"/>
          <w:szCs w:val="22"/>
        </w:rPr>
      </w:pPr>
    </w:p>
    <w:p w14:paraId="67314FB9" w14:textId="38035443"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c</w:t>
      </w:r>
      <w:r w:rsidRPr="00A275EB">
        <w:rPr>
          <w:rFonts w:ascii="Arial" w:hAnsi="Arial" w:cs="Arial"/>
          <w:b/>
          <w:color w:val="002060"/>
          <w:sz w:val="22"/>
          <w:szCs w:val="22"/>
        </w:rPr>
        <w:t>)</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DE3380" w:rsidRPr="00A275EB" w14:paraId="339E2CEA" w14:textId="77777777" w:rsidTr="005E6D15">
        <w:tc>
          <w:tcPr>
            <w:tcW w:w="4181" w:type="dxa"/>
            <w:tcBorders>
              <w:top w:val="single" w:sz="4" w:space="0" w:color="000000"/>
              <w:left w:val="single" w:sz="4" w:space="0" w:color="000000"/>
              <w:bottom w:val="single" w:sz="4" w:space="0" w:color="000000"/>
            </w:tcBorders>
          </w:tcPr>
          <w:p w14:paraId="69CC51F5"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14:paraId="5E711778"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Punti      5</w:t>
            </w:r>
          </w:p>
        </w:tc>
      </w:tr>
      <w:tr w:rsidR="00DE3380" w:rsidRPr="00A275EB" w14:paraId="72952C3C" w14:textId="77777777" w:rsidTr="005E6D15">
        <w:tc>
          <w:tcPr>
            <w:tcW w:w="4181" w:type="dxa"/>
            <w:tcBorders>
              <w:top w:val="single" w:sz="4" w:space="0" w:color="000000"/>
              <w:left w:val="single" w:sz="4" w:space="0" w:color="000000"/>
              <w:bottom w:val="single" w:sz="4" w:space="0" w:color="000000"/>
            </w:tcBorders>
          </w:tcPr>
          <w:p w14:paraId="562DCA13"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14:paraId="35AE162A"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Punti    10</w:t>
            </w:r>
          </w:p>
        </w:tc>
      </w:tr>
    </w:tbl>
    <w:p w14:paraId="5FCEF7F9" w14:textId="77777777" w:rsidR="00DE3380" w:rsidRPr="00A275EB" w:rsidRDefault="00DE3380" w:rsidP="00DE3380">
      <w:pPr>
        <w:rPr>
          <w:rFonts w:ascii="Arial" w:hAnsi="Arial" w:cs="Arial"/>
          <w:color w:val="002060"/>
          <w:sz w:val="22"/>
          <w:szCs w:val="22"/>
        </w:rPr>
      </w:pPr>
    </w:p>
    <w:p w14:paraId="220C072A" w14:textId="752DCF40"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d</w:t>
      </w:r>
      <w:r w:rsidRPr="00A275EB">
        <w:rPr>
          <w:rFonts w:ascii="Arial" w:hAnsi="Arial" w:cs="Arial"/>
          <w:b/>
          <w:color w:val="002060"/>
          <w:sz w:val="22"/>
          <w:szCs w:val="22"/>
        </w:rPr>
        <w:t>)</w:t>
      </w:r>
    </w:p>
    <w:p w14:paraId="427BABD3"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Verranno assegnati 5 punti per la partecipazione alla Coppa Italia ed alla Coppa</w:t>
      </w:r>
      <w:r w:rsidRPr="00A275EB">
        <w:rPr>
          <w:rFonts w:ascii="Arial" w:hAnsi="Arial" w:cs="Arial"/>
          <w:b/>
          <w:bCs/>
          <w:color w:val="002060"/>
          <w:sz w:val="22"/>
          <w:szCs w:val="22"/>
        </w:rPr>
        <w:t xml:space="preserve"> </w:t>
      </w:r>
      <w:r w:rsidRPr="00A275EB">
        <w:rPr>
          <w:rFonts w:ascii="Arial" w:hAnsi="Arial" w:cs="Arial"/>
          <w:color w:val="002060"/>
          <w:sz w:val="22"/>
          <w:szCs w:val="22"/>
        </w:rPr>
        <w:t>Marche.</w:t>
      </w:r>
    </w:p>
    <w:p w14:paraId="1D7BA821"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Verranno inoltre assegnati 30 e 15 punti rispettivamente alla prima e alla seconda classificata nella fase regionale di Coppa Italia 2019/2020.</w:t>
      </w:r>
    </w:p>
    <w:p w14:paraId="2BEDB1BD"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Alle Società che si ritirino dalla Coppa Italia verranno applicati 10 punti di penalizzazione.</w:t>
      </w:r>
    </w:p>
    <w:p w14:paraId="58C85888" w14:textId="77777777" w:rsidR="00DE3380" w:rsidRPr="0067374C" w:rsidRDefault="00DE3380" w:rsidP="00DE3380">
      <w:pPr>
        <w:rPr>
          <w:rFonts w:ascii="Arial" w:hAnsi="Arial" w:cs="Arial"/>
          <w:color w:val="002060"/>
          <w:sz w:val="22"/>
          <w:szCs w:val="22"/>
        </w:rPr>
      </w:pPr>
      <w:r w:rsidRPr="00A275EB">
        <w:rPr>
          <w:rFonts w:ascii="Arial" w:hAnsi="Arial" w:cs="Arial"/>
          <w:color w:val="002060"/>
          <w:sz w:val="22"/>
          <w:szCs w:val="22"/>
        </w:rPr>
        <w:t>Alle Società escluse dagli Organi di disciplina sportiva dalla Coppa Italia verranno applicati 20 punti di penalizzazione.</w:t>
      </w:r>
    </w:p>
    <w:p w14:paraId="366B89A6" w14:textId="1CD8A50A" w:rsidR="00DE3380" w:rsidRDefault="00DE3380" w:rsidP="0022051B">
      <w:pPr>
        <w:pStyle w:val="LndNormale1"/>
        <w:rPr>
          <w:color w:val="002060"/>
        </w:rPr>
      </w:pPr>
    </w:p>
    <w:p w14:paraId="3E402263" w14:textId="77777777" w:rsidR="00E8227A" w:rsidRDefault="00E8227A" w:rsidP="0022051B">
      <w:pPr>
        <w:pStyle w:val="LndNormale1"/>
        <w:rPr>
          <w:color w:val="002060"/>
        </w:rPr>
      </w:pPr>
    </w:p>
    <w:p w14:paraId="755B3667" w14:textId="4743156A" w:rsidR="00C32777" w:rsidRDefault="00C32777" w:rsidP="0022051B">
      <w:pPr>
        <w:pStyle w:val="LndNormale1"/>
        <w:rPr>
          <w:color w:val="002060"/>
        </w:rPr>
      </w:pPr>
    </w:p>
    <w:p w14:paraId="1074B6D6" w14:textId="77777777" w:rsidR="00C32777" w:rsidRPr="007F5272" w:rsidRDefault="00C32777" w:rsidP="0022051B">
      <w:pPr>
        <w:pStyle w:val="LndNormale1"/>
        <w:rPr>
          <w:color w:val="002060"/>
        </w:rPr>
      </w:pPr>
    </w:p>
    <w:p w14:paraId="703035FA" w14:textId="28530B4A"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EF6599">
        <w:rPr>
          <w:b/>
          <w:color w:val="002060"/>
          <w:u w:val="single"/>
        </w:rPr>
        <w:t>29</w:t>
      </w:r>
      <w:r w:rsidR="00D76665">
        <w:rPr>
          <w:b/>
          <w:color w:val="002060"/>
          <w:u w:val="single"/>
        </w:rPr>
        <w:t>/</w:t>
      </w:r>
      <w:r w:rsidR="0040570B">
        <w:rPr>
          <w:b/>
          <w:color w:val="002060"/>
          <w:u w:val="single"/>
        </w:rPr>
        <w:t>0</w:t>
      </w:r>
      <w:r w:rsidR="00B52D1E">
        <w:rPr>
          <w:b/>
          <w:color w:val="002060"/>
          <w:u w:val="single"/>
        </w:rPr>
        <w:t>6</w:t>
      </w:r>
      <w:r w:rsidR="00863DF3" w:rsidRPr="007F5272">
        <w:rPr>
          <w:b/>
          <w:color w:val="002060"/>
          <w:u w:val="single"/>
        </w:rPr>
        <w:t>/20</w:t>
      </w:r>
      <w:r w:rsidR="0040570B">
        <w:rPr>
          <w:b/>
          <w:color w:val="002060"/>
          <w:u w:val="single"/>
        </w:rPr>
        <w:t>20</w:t>
      </w:r>
      <w:r w:rsidRPr="007F5272">
        <w:rPr>
          <w:b/>
          <w:color w:val="002060"/>
          <w:u w:val="single"/>
        </w:rPr>
        <w:t>.</w:t>
      </w:r>
    </w:p>
    <w:p w14:paraId="322FCE1E" w14:textId="47F51B01" w:rsidR="0022051B" w:rsidRDefault="0022051B" w:rsidP="0022051B">
      <w:pPr>
        <w:rPr>
          <w:color w:val="002060"/>
        </w:rPr>
      </w:pPr>
    </w:p>
    <w:p w14:paraId="2119D3B3" w14:textId="77777777" w:rsidR="00E56C61" w:rsidRPr="007F5272" w:rsidRDefault="00E56C61"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10A89747" w:rsidR="003F141D" w:rsidRPr="007F5272" w:rsidRDefault="003F141D" w:rsidP="00381E9F">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6C53D" w14:textId="77777777" w:rsidR="00D905C5" w:rsidRDefault="00D905C5">
      <w:r>
        <w:separator/>
      </w:r>
    </w:p>
  </w:endnote>
  <w:endnote w:type="continuationSeparator" w:id="0">
    <w:p w14:paraId="60DF1261" w14:textId="77777777" w:rsidR="00D905C5" w:rsidRDefault="00D9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6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1D0D6898" w:rsidR="005E6D15" w:rsidRDefault="005E6D15"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5E6D15" w:rsidRDefault="005E6D15">
    <w:pPr>
      <w:pStyle w:val="Pidipagina"/>
    </w:pPr>
  </w:p>
  <w:p w14:paraId="694DB723" w14:textId="77777777" w:rsidR="005E6D15" w:rsidRDefault="005E6D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49D5CB56" w:rsidR="005E6D15" w:rsidRPr="00687C6B" w:rsidRDefault="005E6D15"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80B7E">
      <w:rPr>
        <w:rStyle w:val="Numeropagina"/>
        <w:rFonts w:ascii="Arial" w:hAnsi="Arial" w:cs="Arial"/>
        <w:noProof/>
        <w:color w:val="002060"/>
      </w:rPr>
      <w:t>18</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82</w:t>
    </w:r>
  </w:p>
  <w:p w14:paraId="51693FC2" w14:textId="77777777" w:rsidR="005E6D15" w:rsidRPr="00B41648" w:rsidRDefault="005E6D15" w:rsidP="001947BD">
    <w:pPr>
      <w:pStyle w:val="Pidipagina"/>
    </w:pPr>
  </w:p>
  <w:p w14:paraId="13472412" w14:textId="77777777" w:rsidR="005E6D15" w:rsidRDefault="005E6D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0D1C8" w14:textId="77777777" w:rsidR="00D905C5" w:rsidRDefault="00D905C5">
      <w:r>
        <w:separator/>
      </w:r>
    </w:p>
  </w:footnote>
  <w:footnote w:type="continuationSeparator" w:id="0">
    <w:p w14:paraId="04C27397" w14:textId="77777777" w:rsidR="00D905C5" w:rsidRDefault="00D90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09D90CAA" w:rsidR="005E6D15" w:rsidRDefault="005E6D15" w:rsidP="001F4353">
    <w:pPr>
      <w:pStyle w:val="Intestazione"/>
      <w:tabs>
        <w:tab w:val="clear" w:pos="4819"/>
      </w:tabs>
    </w:pPr>
  </w:p>
  <w:p w14:paraId="10EF4CAD" w14:textId="77777777" w:rsidR="005E6D15" w:rsidRDefault="005E6D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5E6D15" w14:paraId="5C6396BE" w14:textId="77777777">
      <w:tc>
        <w:tcPr>
          <w:tcW w:w="2050" w:type="dxa"/>
        </w:tcPr>
        <w:p w14:paraId="56697B17" w14:textId="2833A540" w:rsidR="005E6D15" w:rsidRDefault="005E6D15">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5E6D15" w:rsidRDefault="005E6D15">
          <w:pPr>
            <w:pStyle w:val="Intestazione"/>
            <w:tabs>
              <w:tab w:val="left" w:pos="435"/>
              <w:tab w:val="right" w:pos="7588"/>
            </w:tabs>
            <w:rPr>
              <w:sz w:val="24"/>
            </w:rPr>
          </w:pPr>
        </w:p>
      </w:tc>
    </w:tr>
  </w:tbl>
  <w:p w14:paraId="739AEB3C" w14:textId="77777777" w:rsidR="005E6D15" w:rsidRDefault="005E6D15">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9CA3D58"/>
    <w:multiLevelType w:val="hybridMultilevel"/>
    <w:tmpl w:val="315AAE4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5">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361E96"/>
    <w:multiLevelType w:val="hybridMultilevel"/>
    <w:tmpl w:val="1C929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nsid w:val="1A9A2FD6"/>
    <w:multiLevelType w:val="hybridMultilevel"/>
    <w:tmpl w:val="4F9A2D7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1225084"/>
    <w:multiLevelType w:val="hybridMultilevel"/>
    <w:tmpl w:val="757CA914"/>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91260F6"/>
    <w:multiLevelType w:val="hybridMultilevel"/>
    <w:tmpl w:val="F398B528"/>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9">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3894502"/>
    <w:multiLevelType w:val="hybridMultilevel"/>
    <w:tmpl w:val="64E64C9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A1580C"/>
    <w:multiLevelType w:val="hybridMultilevel"/>
    <w:tmpl w:val="EAA07EC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8957D6C"/>
    <w:multiLevelType w:val="hybridMultilevel"/>
    <w:tmpl w:val="7C16B364"/>
    <w:lvl w:ilvl="0" w:tplc="23328BD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24">
    <w:nsid w:val="40787053"/>
    <w:multiLevelType w:val="hybridMultilevel"/>
    <w:tmpl w:val="F142095A"/>
    <w:lvl w:ilvl="0" w:tplc="14A67A8C">
      <w:numFmt w:val="bullet"/>
      <w:lvlText w:val="-"/>
      <w:lvlJc w:val="left"/>
      <w:pPr>
        <w:ind w:left="752" w:hanging="361"/>
      </w:pPr>
      <w:rPr>
        <w:rFonts w:ascii="Calibri" w:eastAsia="Calibri" w:hAnsi="Calibri" w:cs="Calibri" w:hint="default"/>
        <w:spacing w:val="-25"/>
        <w:w w:val="100"/>
        <w:sz w:val="24"/>
        <w:szCs w:val="24"/>
        <w:lang w:val="it-IT" w:eastAsia="en-US" w:bidi="ar-SA"/>
      </w:rPr>
    </w:lvl>
    <w:lvl w:ilvl="1" w:tplc="D2AC8F76">
      <w:start w:val="14"/>
      <w:numFmt w:val="lowerLetter"/>
      <w:lvlText w:val="%2."/>
      <w:lvlJc w:val="left"/>
      <w:pPr>
        <w:ind w:left="1109" w:hanging="310"/>
        <w:jc w:val="left"/>
      </w:pPr>
      <w:rPr>
        <w:rFonts w:ascii="Calibri" w:eastAsia="Calibri" w:hAnsi="Calibri" w:cs="Calibri" w:hint="default"/>
        <w:spacing w:val="-3"/>
        <w:w w:val="100"/>
        <w:sz w:val="24"/>
        <w:szCs w:val="24"/>
        <w:lang w:val="it-IT" w:eastAsia="en-US" w:bidi="ar-SA"/>
      </w:rPr>
    </w:lvl>
    <w:lvl w:ilvl="2" w:tplc="0952C836">
      <w:start w:val="1"/>
      <w:numFmt w:val="decimal"/>
      <w:lvlText w:val="%3."/>
      <w:lvlJc w:val="left"/>
      <w:pPr>
        <w:ind w:left="1081" w:hanging="348"/>
        <w:jc w:val="left"/>
      </w:pPr>
      <w:rPr>
        <w:rFonts w:ascii="Times New Roman" w:eastAsia="Times New Roman" w:hAnsi="Times New Roman" w:cs="Times New Roman" w:hint="default"/>
        <w:i/>
        <w:spacing w:val="-2"/>
        <w:w w:val="99"/>
        <w:sz w:val="18"/>
        <w:szCs w:val="18"/>
        <w:lang w:val="it-IT" w:eastAsia="en-US" w:bidi="ar-SA"/>
      </w:rPr>
    </w:lvl>
    <w:lvl w:ilvl="3" w:tplc="4FEA19A0">
      <w:numFmt w:val="bullet"/>
      <w:lvlText w:val="•"/>
      <w:lvlJc w:val="left"/>
      <w:pPr>
        <w:ind w:left="2255" w:hanging="348"/>
      </w:pPr>
      <w:rPr>
        <w:rFonts w:hint="default"/>
        <w:lang w:val="it-IT" w:eastAsia="en-US" w:bidi="ar-SA"/>
      </w:rPr>
    </w:lvl>
    <w:lvl w:ilvl="4" w:tplc="81AC1048">
      <w:numFmt w:val="bullet"/>
      <w:lvlText w:val="•"/>
      <w:lvlJc w:val="left"/>
      <w:pPr>
        <w:ind w:left="3411" w:hanging="348"/>
      </w:pPr>
      <w:rPr>
        <w:rFonts w:hint="default"/>
        <w:lang w:val="it-IT" w:eastAsia="en-US" w:bidi="ar-SA"/>
      </w:rPr>
    </w:lvl>
    <w:lvl w:ilvl="5" w:tplc="FECA4792">
      <w:numFmt w:val="bullet"/>
      <w:lvlText w:val="•"/>
      <w:lvlJc w:val="left"/>
      <w:pPr>
        <w:ind w:left="4567" w:hanging="348"/>
      </w:pPr>
      <w:rPr>
        <w:rFonts w:hint="default"/>
        <w:lang w:val="it-IT" w:eastAsia="en-US" w:bidi="ar-SA"/>
      </w:rPr>
    </w:lvl>
    <w:lvl w:ilvl="6" w:tplc="0DBEB4D4">
      <w:numFmt w:val="bullet"/>
      <w:lvlText w:val="•"/>
      <w:lvlJc w:val="left"/>
      <w:pPr>
        <w:ind w:left="5723" w:hanging="348"/>
      </w:pPr>
      <w:rPr>
        <w:rFonts w:hint="default"/>
        <w:lang w:val="it-IT" w:eastAsia="en-US" w:bidi="ar-SA"/>
      </w:rPr>
    </w:lvl>
    <w:lvl w:ilvl="7" w:tplc="DA6E3BA8">
      <w:numFmt w:val="bullet"/>
      <w:lvlText w:val="•"/>
      <w:lvlJc w:val="left"/>
      <w:pPr>
        <w:ind w:left="6879" w:hanging="348"/>
      </w:pPr>
      <w:rPr>
        <w:rFonts w:hint="default"/>
        <w:lang w:val="it-IT" w:eastAsia="en-US" w:bidi="ar-SA"/>
      </w:rPr>
    </w:lvl>
    <w:lvl w:ilvl="8" w:tplc="0E261340">
      <w:numFmt w:val="bullet"/>
      <w:lvlText w:val="•"/>
      <w:lvlJc w:val="left"/>
      <w:pPr>
        <w:ind w:left="8034" w:hanging="348"/>
      </w:pPr>
      <w:rPr>
        <w:rFonts w:hint="default"/>
        <w:lang w:val="it-IT" w:eastAsia="en-US" w:bidi="ar-SA"/>
      </w:rPr>
    </w:lvl>
  </w:abstractNum>
  <w:abstractNum w:abstractNumId="25">
    <w:nsid w:val="424F11B2"/>
    <w:multiLevelType w:val="singleLevel"/>
    <w:tmpl w:val="0410000F"/>
    <w:lvl w:ilvl="0">
      <w:start w:val="1"/>
      <w:numFmt w:val="decimal"/>
      <w:lvlText w:val="%1."/>
      <w:lvlJc w:val="left"/>
      <w:pPr>
        <w:tabs>
          <w:tab w:val="num" w:pos="360"/>
        </w:tabs>
        <w:ind w:left="360" w:hanging="360"/>
      </w:pPr>
    </w:lvl>
  </w:abstractNum>
  <w:abstractNum w:abstractNumId="26">
    <w:nsid w:val="446F1949"/>
    <w:multiLevelType w:val="hybridMultilevel"/>
    <w:tmpl w:val="F4306806"/>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A9B6316"/>
    <w:multiLevelType w:val="hybridMultilevel"/>
    <w:tmpl w:val="ADAA0688"/>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ACE098E"/>
    <w:multiLevelType w:val="hybridMultilevel"/>
    <w:tmpl w:val="68889D84"/>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54FC02F7"/>
    <w:multiLevelType w:val="hybridMultilevel"/>
    <w:tmpl w:val="3B685AA2"/>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66C2698"/>
    <w:multiLevelType w:val="hybridMultilevel"/>
    <w:tmpl w:val="DBEC7D22"/>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32D6EC1"/>
    <w:multiLevelType w:val="hybridMultilevel"/>
    <w:tmpl w:val="6852AA2E"/>
    <w:lvl w:ilvl="0" w:tplc="279A8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45">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46">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8"/>
  </w:num>
  <w:num w:numId="2">
    <w:abstractNumId w:val="35"/>
  </w:num>
  <w:num w:numId="3">
    <w:abstractNumId w:val="47"/>
  </w:num>
  <w:num w:numId="4">
    <w:abstractNumId w:val="14"/>
  </w:num>
  <w:num w:numId="5">
    <w:abstractNumId w:val="2"/>
  </w:num>
  <w:num w:numId="6">
    <w:abstractNumId w:val="18"/>
  </w:num>
  <w:num w:numId="7">
    <w:abstractNumId w:val="39"/>
  </w:num>
  <w:num w:numId="8">
    <w:abstractNumId w:val="28"/>
  </w:num>
  <w:num w:numId="9">
    <w:abstractNumId w:val="8"/>
  </w:num>
  <w:num w:numId="10">
    <w:abstractNumId w:val="41"/>
  </w:num>
  <w:num w:numId="11">
    <w:abstractNumId w:val="3"/>
  </w:num>
  <w:num w:numId="12">
    <w:abstractNumId w:val="19"/>
  </w:num>
  <w:num w:numId="13">
    <w:abstractNumId w:val="5"/>
  </w:num>
  <w:num w:numId="14">
    <w:abstractNumId w:val="13"/>
  </w:num>
  <w:num w:numId="15">
    <w:abstractNumId w:val="44"/>
  </w:num>
  <w:num w:numId="16">
    <w:abstractNumId w:val="4"/>
  </w:num>
  <w:num w:numId="17">
    <w:abstractNumId w:val="45"/>
  </w:num>
  <w:num w:numId="18">
    <w:abstractNumId w:val="23"/>
  </w:num>
  <w:num w:numId="19">
    <w:abstractNumId w:val="25"/>
  </w:num>
  <w:num w:numId="20">
    <w:abstractNumId w:val="6"/>
  </w:num>
  <w:num w:numId="21">
    <w:abstractNumId w:val="15"/>
  </w:num>
  <w:num w:numId="22">
    <w:abstractNumId w:val="46"/>
  </w:num>
  <w:num w:numId="23">
    <w:abstractNumId w:val="27"/>
  </w:num>
  <w:num w:numId="24">
    <w:abstractNumId w:val="16"/>
  </w:num>
  <w:num w:numId="25">
    <w:abstractNumId w:val="40"/>
  </w:num>
  <w:num w:numId="26">
    <w:abstractNumId w:val="29"/>
  </w:num>
  <w:num w:numId="27">
    <w:abstractNumId w:val="26"/>
  </w:num>
  <w:num w:numId="28">
    <w:abstractNumId w:val="34"/>
  </w:num>
  <w:num w:numId="29">
    <w:abstractNumId w:val="20"/>
  </w:num>
  <w:num w:numId="30">
    <w:abstractNumId w:val="17"/>
  </w:num>
  <w:num w:numId="31">
    <w:abstractNumId w:val="21"/>
  </w:num>
  <w:num w:numId="32">
    <w:abstractNumId w:val="12"/>
  </w:num>
  <w:num w:numId="33">
    <w:abstractNumId w:val="9"/>
  </w:num>
  <w:num w:numId="34">
    <w:abstractNumId w:val="1"/>
  </w:num>
  <w:num w:numId="35">
    <w:abstractNumId w:val="36"/>
  </w:num>
  <w:num w:numId="36">
    <w:abstractNumId w:val="32"/>
  </w:num>
  <w:num w:numId="37">
    <w:abstractNumId w:val="43"/>
  </w:num>
  <w:num w:numId="38">
    <w:abstractNumId w:val="31"/>
  </w:num>
  <w:num w:numId="39">
    <w:abstractNumId w:val="37"/>
  </w:num>
  <w:num w:numId="40">
    <w:abstractNumId w:val="42"/>
  </w:num>
  <w:num w:numId="41">
    <w:abstractNumId w:val="22"/>
  </w:num>
  <w:num w:numId="42">
    <w:abstractNumId w:val="24"/>
  </w:num>
  <w:num w:numId="43">
    <w:abstractNumId w:val="7"/>
  </w:num>
  <w:num w:numId="44">
    <w:abstractNumId w:val="33"/>
  </w:num>
  <w:num w:numId="45">
    <w:abstractNumId w:val="11"/>
  </w:num>
  <w:num w:numId="46">
    <w:abstractNumId w:val="10"/>
  </w:num>
  <w:num w:numId="47">
    <w:abstractNumId w:val="0"/>
  </w:num>
  <w:num w:numId="48">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54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4186"/>
    <w:rsid w:val="000260E9"/>
    <w:rsid w:val="00026891"/>
    <w:rsid w:val="00027080"/>
    <w:rsid w:val="000270F1"/>
    <w:rsid w:val="00027382"/>
    <w:rsid w:val="00027DF2"/>
    <w:rsid w:val="00030803"/>
    <w:rsid w:val="00031779"/>
    <w:rsid w:val="00032228"/>
    <w:rsid w:val="0003269E"/>
    <w:rsid w:val="000334EC"/>
    <w:rsid w:val="00033982"/>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8BB"/>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87FB4"/>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43"/>
    <w:rsid w:val="000C27DB"/>
    <w:rsid w:val="000C30D5"/>
    <w:rsid w:val="000C3E7B"/>
    <w:rsid w:val="000C41A5"/>
    <w:rsid w:val="000C539B"/>
    <w:rsid w:val="000C5BAA"/>
    <w:rsid w:val="000C5EF6"/>
    <w:rsid w:val="000C6676"/>
    <w:rsid w:val="000C7505"/>
    <w:rsid w:val="000C7BA3"/>
    <w:rsid w:val="000D0E35"/>
    <w:rsid w:val="000D12F6"/>
    <w:rsid w:val="000D2B0F"/>
    <w:rsid w:val="000D3C51"/>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76A"/>
    <w:rsid w:val="0017299B"/>
    <w:rsid w:val="00173081"/>
    <w:rsid w:val="00173224"/>
    <w:rsid w:val="00174839"/>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11B"/>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020"/>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4C75"/>
    <w:rsid w:val="00214DB3"/>
    <w:rsid w:val="00216C38"/>
    <w:rsid w:val="00216CD2"/>
    <w:rsid w:val="00217374"/>
    <w:rsid w:val="00217A46"/>
    <w:rsid w:val="00217C7D"/>
    <w:rsid w:val="0022051B"/>
    <w:rsid w:val="0022091C"/>
    <w:rsid w:val="00222539"/>
    <w:rsid w:val="00222EED"/>
    <w:rsid w:val="00224F42"/>
    <w:rsid w:val="00227BFB"/>
    <w:rsid w:val="00230821"/>
    <w:rsid w:val="002321D7"/>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6A71"/>
    <w:rsid w:val="0027739C"/>
    <w:rsid w:val="002774DB"/>
    <w:rsid w:val="002776BA"/>
    <w:rsid w:val="00280A86"/>
    <w:rsid w:val="002814BA"/>
    <w:rsid w:val="00281F3E"/>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2A42"/>
    <w:rsid w:val="002A3F67"/>
    <w:rsid w:val="002A4210"/>
    <w:rsid w:val="002A5A2C"/>
    <w:rsid w:val="002A5EBC"/>
    <w:rsid w:val="002A6B14"/>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C6564"/>
    <w:rsid w:val="002D1B3F"/>
    <w:rsid w:val="002D1F32"/>
    <w:rsid w:val="002D295E"/>
    <w:rsid w:val="002D3006"/>
    <w:rsid w:val="002D378D"/>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28F4"/>
    <w:rsid w:val="00323B36"/>
    <w:rsid w:val="00323BD6"/>
    <w:rsid w:val="00324A82"/>
    <w:rsid w:val="00325736"/>
    <w:rsid w:val="00325A43"/>
    <w:rsid w:val="00326561"/>
    <w:rsid w:val="0032785D"/>
    <w:rsid w:val="00327D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1E9F"/>
    <w:rsid w:val="003832A3"/>
    <w:rsid w:val="0038357D"/>
    <w:rsid w:val="003849FA"/>
    <w:rsid w:val="00387366"/>
    <w:rsid w:val="00390C2E"/>
    <w:rsid w:val="003910FF"/>
    <w:rsid w:val="003912CF"/>
    <w:rsid w:val="003929EF"/>
    <w:rsid w:val="0039363B"/>
    <w:rsid w:val="0039368A"/>
    <w:rsid w:val="00393840"/>
    <w:rsid w:val="00397434"/>
    <w:rsid w:val="00397AB1"/>
    <w:rsid w:val="003A192C"/>
    <w:rsid w:val="003A2EA1"/>
    <w:rsid w:val="003A4647"/>
    <w:rsid w:val="003A53B1"/>
    <w:rsid w:val="003A5E44"/>
    <w:rsid w:val="003A6512"/>
    <w:rsid w:val="003B03A2"/>
    <w:rsid w:val="003B17EA"/>
    <w:rsid w:val="003B2186"/>
    <w:rsid w:val="003B24F1"/>
    <w:rsid w:val="003B28EB"/>
    <w:rsid w:val="003B2B2D"/>
    <w:rsid w:val="003B379E"/>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0261"/>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6A0A"/>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0D16"/>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354"/>
    <w:rsid w:val="00471540"/>
    <w:rsid w:val="00472EF5"/>
    <w:rsid w:val="00472FD2"/>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7B4"/>
    <w:rsid w:val="00491859"/>
    <w:rsid w:val="00491DB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81F"/>
    <w:rsid w:val="004B5BB8"/>
    <w:rsid w:val="004B6020"/>
    <w:rsid w:val="004B6963"/>
    <w:rsid w:val="004B7E5B"/>
    <w:rsid w:val="004C0577"/>
    <w:rsid w:val="004C0932"/>
    <w:rsid w:val="004C25A8"/>
    <w:rsid w:val="004C2FE5"/>
    <w:rsid w:val="004C447C"/>
    <w:rsid w:val="004C4520"/>
    <w:rsid w:val="004C5A5F"/>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3BCA"/>
    <w:rsid w:val="004F48ED"/>
    <w:rsid w:val="004F5D4D"/>
    <w:rsid w:val="004F6CD9"/>
    <w:rsid w:val="004F7010"/>
    <w:rsid w:val="004F70E2"/>
    <w:rsid w:val="004F7C3B"/>
    <w:rsid w:val="00500457"/>
    <w:rsid w:val="00500586"/>
    <w:rsid w:val="00501261"/>
    <w:rsid w:val="00502C14"/>
    <w:rsid w:val="00503E06"/>
    <w:rsid w:val="00504A4F"/>
    <w:rsid w:val="005050F0"/>
    <w:rsid w:val="0050710E"/>
    <w:rsid w:val="00510FD7"/>
    <w:rsid w:val="0051150E"/>
    <w:rsid w:val="00511CE6"/>
    <w:rsid w:val="0051239E"/>
    <w:rsid w:val="00512B86"/>
    <w:rsid w:val="0051626C"/>
    <w:rsid w:val="005173BE"/>
    <w:rsid w:val="0051745B"/>
    <w:rsid w:val="0052217B"/>
    <w:rsid w:val="00526208"/>
    <w:rsid w:val="005301AB"/>
    <w:rsid w:val="00530A22"/>
    <w:rsid w:val="00531C49"/>
    <w:rsid w:val="00535245"/>
    <w:rsid w:val="0053577F"/>
    <w:rsid w:val="005360C4"/>
    <w:rsid w:val="00536217"/>
    <w:rsid w:val="005410A5"/>
    <w:rsid w:val="00541C73"/>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4B32"/>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A72FC"/>
    <w:rsid w:val="005A793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C62"/>
    <w:rsid w:val="005C2FFF"/>
    <w:rsid w:val="005C3A94"/>
    <w:rsid w:val="005C4255"/>
    <w:rsid w:val="005C4812"/>
    <w:rsid w:val="005C5C61"/>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E6D15"/>
    <w:rsid w:val="005F0442"/>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B61"/>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349C"/>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3C7"/>
    <w:rsid w:val="006826C2"/>
    <w:rsid w:val="0068292B"/>
    <w:rsid w:val="00682EDC"/>
    <w:rsid w:val="0068374D"/>
    <w:rsid w:val="00684DB0"/>
    <w:rsid w:val="00685F46"/>
    <w:rsid w:val="00686445"/>
    <w:rsid w:val="00686B79"/>
    <w:rsid w:val="006877F7"/>
    <w:rsid w:val="00687C6B"/>
    <w:rsid w:val="00690148"/>
    <w:rsid w:val="00690CD5"/>
    <w:rsid w:val="00690DD6"/>
    <w:rsid w:val="0069247B"/>
    <w:rsid w:val="00694059"/>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192D"/>
    <w:rsid w:val="006C2002"/>
    <w:rsid w:val="006C23F8"/>
    <w:rsid w:val="006C3093"/>
    <w:rsid w:val="006C5B97"/>
    <w:rsid w:val="006C7468"/>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64"/>
    <w:rsid w:val="00700398"/>
    <w:rsid w:val="00704E64"/>
    <w:rsid w:val="00705849"/>
    <w:rsid w:val="00707E4E"/>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34778"/>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59E7"/>
    <w:rsid w:val="007769D2"/>
    <w:rsid w:val="007770E5"/>
    <w:rsid w:val="007815BB"/>
    <w:rsid w:val="00781706"/>
    <w:rsid w:val="007819CA"/>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B20"/>
    <w:rsid w:val="007C3CE9"/>
    <w:rsid w:val="007C3D2B"/>
    <w:rsid w:val="007C49C0"/>
    <w:rsid w:val="007C50B6"/>
    <w:rsid w:val="007C54D7"/>
    <w:rsid w:val="007C7F3B"/>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7F6409"/>
    <w:rsid w:val="00800712"/>
    <w:rsid w:val="00801DA4"/>
    <w:rsid w:val="008028C7"/>
    <w:rsid w:val="00803612"/>
    <w:rsid w:val="00803DDD"/>
    <w:rsid w:val="0080471F"/>
    <w:rsid w:val="00805140"/>
    <w:rsid w:val="008052F6"/>
    <w:rsid w:val="00807500"/>
    <w:rsid w:val="00807F3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2D6D"/>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671D"/>
    <w:rsid w:val="00857271"/>
    <w:rsid w:val="00857478"/>
    <w:rsid w:val="00860BAD"/>
    <w:rsid w:val="008611FF"/>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4A09"/>
    <w:rsid w:val="00886FA2"/>
    <w:rsid w:val="00887A02"/>
    <w:rsid w:val="00887D08"/>
    <w:rsid w:val="008900FF"/>
    <w:rsid w:val="008925DE"/>
    <w:rsid w:val="00892F4F"/>
    <w:rsid w:val="00893281"/>
    <w:rsid w:val="00893DE5"/>
    <w:rsid w:val="00893F09"/>
    <w:rsid w:val="0089412A"/>
    <w:rsid w:val="00895EAB"/>
    <w:rsid w:val="00896C0D"/>
    <w:rsid w:val="00897278"/>
    <w:rsid w:val="008973E8"/>
    <w:rsid w:val="00897737"/>
    <w:rsid w:val="008A0752"/>
    <w:rsid w:val="008A0B1D"/>
    <w:rsid w:val="008A2986"/>
    <w:rsid w:val="008A35B7"/>
    <w:rsid w:val="008A3758"/>
    <w:rsid w:val="008A4C2F"/>
    <w:rsid w:val="008A50FB"/>
    <w:rsid w:val="008A51F1"/>
    <w:rsid w:val="008A6629"/>
    <w:rsid w:val="008B2436"/>
    <w:rsid w:val="008B265B"/>
    <w:rsid w:val="008B26CB"/>
    <w:rsid w:val="008B2727"/>
    <w:rsid w:val="008B2A42"/>
    <w:rsid w:val="008B2C6F"/>
    <w:rsid w:val="008B3C94"/>
    <w:rsid w:val="008B4921"/>
    <w:rsid w:val="008B5003"/>
    <w:rsid w:val="008B53B3"/>
    <w:rsid w:val="008B6B20"/>
    <w:rsid w:val="008B6C75"/>
    <w:rsid w:val="008B6D13"/>
    <w:rsid w:val="008C0157"/>
    <w:rsid w:val="008C1382"/>
    <w:rsid w:val="008C240D"/>
    <w:rsid w:val="008C3C95"/>
    <w:rsid w:val="008C40FE"/>
    <w:rsid w:val="008C48A7"/>
    <w:rsid w:val="008C582C"/>
    <w:rsid w:val="008C7EB7"/>
    <w:rsid w:val="008D01D5"/>
    <w:rsid w:val="008D0977"/>
    <w:rsid w:val="008D0C91"/>
    <w:rsid w:val="008D1980"/>
    <w:rsid w:val="008D1DB4"/>
    <w:rsid w:val="008D21A9"/>
    <w:rsid w:val="008D23CD"/>
    <w:rsid w:val="008D2452"/>
    <w:rsid w:val="008D3FA7"/>
    <w:rsid w:val="008D6F88"/>
    <w:rsid w:val="008D7E0E"/>
    <w:rsid w:val="008D7FA3"/>
    <w:rsid w:val="008E02DC"/>
    <w:rsid w:val="008E077F"/>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827"/>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27110"/>
    <w:rsid w:val="009306FF"/>
    <w:rsid w:val="009349AB"/>
    <w:rsid w:val="00936AE5"/>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5CC4"/>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5118"/>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39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5EB"/>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EE2"/>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51AE"/>
    <w:rsid w:val="00A66C86"/>
    <w:rsid w:val="00A674CD"/>
    <w:rsid w:val="00A67C8F"/>
    <w:rsid w:val="00A702C8"/>
    <w:rsid w:val="00A71743"/>
    <w:rsid w:val="00A71BC1"/>
    <w:rsid w:val="00A734F4"/>
    <w:rsid w:val="00A73AB3"/>
    <w:rsid w:val="00A740BE"/>
    <w:rsid w:val="00A7587E"/>
    <w:rsid w:val="00A75E2D"/>
    <w:rsid w:val="00A76BF7"/>
    <w:rsid w:val="00A80CA7"/>
    <w:rsid w:val="00A81727"/>
    <w:rsid w:val="00A81837"/>
    <w:rsid w:val="00A82D6D"/>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588E"/>
    <w:rsid w:val="00AB6971"/>
    <w:rsid w:val="00AC1432"/>
    <w:rsid w:val="00AC1879"/>
    <w:rsid w:val="00AC367F"/>
    <w:rsid w:val="00AC51E4"/>
    <w:rsid w:val="00AC5893"/>
    <w:rsid w:val="00AC5D91"/>
    <w:rsid w:val="00AC6056"/>
    <w:rsid w:val="00AC610A"/>
    <w:rsid w:val="00AD0722"/>
    <w:rsid w:val="00AD21BD"/>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2B67"/>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0B2D"/>
    <w:rsid w:val="00B414D4"/>
    <w:rsid w:val="00B418B3"/>
    <w:rsid w:val="00B42EE2"/>
    <w:rsid w:val="00B43113"/>
    <w:rsid w:val="00B438AC"/>
    <w:rsid w:val="00B45C66"/>
    <w:rsid w:val="00B471CE"/>
    <w:rsid w:val="00B520DA"/>
    <w:rsid w:val="00B52D1E"/>
    <w:rsid w:val="00B547F2"/>
    <w:rsid w:val="00B556E6"/>
    <w:rsid w:val="00B572D2"/>
    <w:rsid w:val="00B578BA"/>
    <w:rsid w:val="00B6068B"/>
    <w:rsid w:val="00B61016"/>
    <w:rsid w:val="00B613E7"/>
    <w:rsid w:val="00B61AB6"/>
    <w:rsid w:val="00B63BD6"/>
    <w:rsid w:val="00B646C3"/>
    <w:rsid w:val="00B651C4"/>
    <w:rsid w:val="00B65F87"/>
    <w:rsid w:val="00B700B7"/>
    <w:rsid w:val="00B7024C"/>
    <w:rsid w:val="00B70533"/>
    <w:rsid w:val="00B71565"/>
    <w:rsid w:val="00B71DA4"/>
    <w:rsid w:val="00B7213B"/>
    <w:rsid w:val="00B75320"/>
    <w:rsid w:val="00B7545D"/>
    <w:rsid w:val="00B75593"/>
    <w:rsid w:val="00B76D57"/>
    <w:rsid w:val="00B7708C"/>
    <w:rsid w:val="00B800D6"/>
    <w:rsid w:val="00B80CF0"/>
    <w:rsid w:val="00B82051"/>
    <w:rsid w:val="00B83D2B"/>
    <w:rsid w:val="00B8422F"/>
    <w:rsid w:val="00B842E6"/>
    <w:rsid w:val="00B847D9"/>
    <w:rsid w:val="00B85452"/>
    <w:rsid w:val="00B855FC"/>
    <w:rsid w:val="00B85AD0"/>
    <w:rsid w:val="00B86311"/>
    <w:rsid w:val="00B906B9"/>
    <w:rsid w:val="00B9171E"/>
    <w:rsid w:val="00B93AEC"/>
    <w:rsid w:val="00B94129"/>
    <w:rsid w:val="00B9439B"/>
    <w:rsid w:val="00B94EC4"/>
    <w:rsid w:val="00B95418"/>
    <w:rsid w:val="00B962A2"/>
    <w:rsid w:val="00B96C99"/>
    <w:rsid w:val="00B97B90"/>
    <w:rsid w:val="00B97D50"/>
    <w:rsid w:val="00BA0269"/>
    <w:rsid w:val="00BA02E0"/>
    <w:rsid w:val="00BA0A88"/>
    <w:rsid w:val="00BA1196"/>
    <w:rsid w:val="00BA1665"/>
    <w:rsid w:val="00BA1A40"/>
    <w:rsid w:val="00BA1B62"/>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B7D7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2386"/>
    <w:rsid w:val="00BF4F2F"/>
    <w:rsid w:val="00BF544D"/>
    <w:rsid w:val="00BF5C40"/>
    <w:rsid w:val="00BF62CC"/>
    <w:rsid w:val="00C012D1"/>
    <w:rsid w:val="00C01A54"/>
    <w:rsid w:val="00C01B62"/>
    <w:rsid w:val="00C01D7F"/>
    <w:rsid w:val="00C0351F"/>
    <w:rsid w:val="00C04035"/>
    <w:rsid w:val="00C042DF"/>
    <w:rsid w:val="00C04E73"/>
    <w:rsid w:val="00C05464"/>
    <w:rsid w:val="00C05C17"/>
    <w:rsid w:val="00C07A57"/>
    <w:rsid w:val="00C07DF8"/>
    <w:rsid w:val="00C1014F"/>
    <w:rsid w:val="00C11447"/>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2777"/>
    <w:rsid w:val="00C33899"/>
    <w:rsid w:val="00C34145"/>
    <w:rsid w:val="00C34A53"/>
    <w:rsid w:val="00C34DB4"/>
    <w:rsid w:val="00C354A3"/>
    <w:rsid w:val="00C35666"/>
    <w:rsid w:val="00C35F9E"/>
    <w:rsid w:val="00C36925"/>
    <w:rsid w:val="00C36F94"/>
    <w:rsid w:val="00C37312"/>
    <w:rsid w:val="00C3748E"/>
    <w:rsid w:val="00C37CF5"/>
    <w:rsid w:val="00C4251F"/>
    <w:rsid w:val="00C42661"/>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2AF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5D6D"/>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4D"/>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5D4"/>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04D5"/>
    <w:rsid w:val="00D12536"/>
    <w:rsid w:val="00D16BF6"/>
    <w:rsid w:val="00D16CB4"/>
    <w:rsid w:val="00D17484"/>
    <w:rsid w:val="00D21F62"/>
    <w:rsid w:val="00D23E30"/>
    <w:rsid w:val="00D249C8"/>
    <w:rsid w:val="00D24A73"/>
    <w:rsid w:val="00D25719"/>
    <w:rsid w:val="00D26D68"/>
    <w:rsid w:val="00D26EE8"/>
    <w:rsid w:val="00D2733E"/>
    <w:rsid w:val="00D30217"/>
    <w:rsid w:val="00D31490"/>
    <w:rsid w:val="00D31AB5"/>
    <w:rsid w:val="00D31C20"/>
    <w:rsid w:val="00D31EE8"/>
    <w:rsid w:val="00D3201A"/>
    <w:rsid w:val="00D323C7"/>
    <w:rsid w:val="00D329C7"/>
    <w:rsid w:val="00D33729"/>
    <w:rsid w:val="00D33A31"/>
    <w:rsid w:val="00D33C57"/>
    <w:rsid w:val="00D34617"/>
    <w:rsid w:val="00D34730"/>
    <w:rsid w:val="00D34A30"/>
    <w:rsid w:val="00D352E5"/>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6C94"/>
    <w:rsid w:val="00D77A99"/>
    <w:rsid w:val="00D77C16"/>
    <w:rsid w:val="00D77CDF"/>
    <w:rsid w:val="00D80F39"/>
    <w:rsid w:val="00D8138D"/>
    <w:rsid w:val="00D81601"/>
    <w:rsid w:val="00D819A0"/>
    <w:rsid w:val="00D831C5"/>
    <w:rsid w:val="00D834CE"/>
    <w:rsid w:val="00D84EC6"/>
    <w:rsid w:val="00D85CA0"/>
    <w:rsid w:val="00D87727"/>
    <w:rsid w:val="00D905C5"/>
    <w:rsid w:val="00D91620"/>
    <w:rsid w:val="00D92CF3"/>
    <w:rsid w:val="00D95D59"/>
    <w:rsid w:val="00D9643C"/>
    <w:rsid w:val="00D96581"/>
    <w:rsid w:val="00DA0AB2"/>
    <w:rsid w:val="00DA0BD0"/>
    <w:rsid w:val="00DA1F4F"/>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B7C4A"/>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D7E57"/>
    <w:rsid w:val="00DE17C7"/>
    <w:rsid w:val="00DE26CE"/>
    <w:rsid w:val="00DE3380"/>
    <w:rsid w:val="00DE37F9"/>
    <w:rsid w:val="00DE3D4F"/>
    <w:rsid w:val="00DE3F65"/>
    <w:rsid w:val="00DE405D"/>
    <w:rsid w:val="00DE4340"/>
    <w:rsid w:val="00DE6C8F"/>
    <w:rsid w:val="00DE7545"/>
    <w:rsid w:val="00DE7A81"/>
    <w:rsid w:val="00DE7B3E"/>
    <w:rsid w:val="00DE7EC2"/>
    <w:rsid w:val="00DF1C23"/>
    <w:rsid w:val="00DF54EF"/>
    <w:rsid w:val="00DF559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6C61"/>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5A60"/>
    <w:rsid w:val="00E77241"/>
    <w:rsid w:val="00E77E05"/>
    <w:rsid w:val="00E81E1E"/>
    <w:rsid w:val="00E821D2"/>
    <w:rsid w:val="00E8227A"/>
    <w:rsid w:val="00E8276B"/>
    <w:rsid w:val="00E8393F"/>
    <w:rsid w:val="00E83EDD"/>
    <w:rsid w:val="00E84500"/>
    <w:rsid w:val="00E847CA"/>
    <w:rsid w:val="00E85106"/>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6D33"/>
    <w:rsid w:val="00EB7068"/>
    <w:rsid w:val="00EB747D"/>
    <w:rsid w:val="00EC10B9"/>
    <w:rsid w:val="00EC14AD"/>
    <w:rsid w:val="00EC16FE"/>
    <w:rsid w:val="00EC2295"/>
    <w:rsid w:val="00EC2BCF"/>
    <w:rsid w:val="00EC2BF2"/>
    <w:rsid w:val="00EC2F4F"/>
    <w:rsid w:val="00EC324B"/>
    <w:rsid w:val="00EC38E8"/>
    <w:rsid w:val="00EC4E57"/>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D7BB6"/>
    <w:rsid w:val="00EE0F2F"/>
    <w:rsid w:val="00EE1377"/>
    <w:rsid w:val="00EE1EAB"/>
    <w:rsid w:val="00EE5524"/>
    <w:rsid w:val="00EE687E"/>
    <w:rsid w:val="00EE6C23"/>
    <w:rsid w:val="00EE6D2E"/>
    <w:rsid w:val="00EE7351"/>
    <w:rsid w:val="00EE7552"/>
    <w:rsid w:val="00EE7B49"/>
    <w:rsid w:val="00EE7CC5"/>
    <w:rsid w:val="00EF0490"/>
    <w:rsid w:val="00EF0797"/>
    <w:rsid w:val="00EF0853"/>
    <w:rsid w:val="00EF2717"/>
    <w:rsid w:val="00EF3FAD"/>
    <w:rsid w:val="00EF3FBD"/>
    <w:rsid w:val="00EF411E"/>
    <w:rsid w:val="00EF4527"/>
    <w:rsid w:val="00EF50D5"/>
    <w:rsid w:val="00EF5396"/>
    <w:rsid w:val="00EF6409"/>
    <w:rsid w:val="00EF659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1F35"/>
    <w:rsid w:val="00F13F79"/>
    <w:rsid w:val="00F14878"/>
    <w:rsid w:val="00F14B08"/>
    <w:rsid w:val="00F14EAC"/>
    <w:rsid w:val="00F15653"/>
    <w:rsid w:val="00F16CFD"/>
    <w:rsid w:val="00F17603"/>
    <w:rsid w:val="00F17FA1"/>
    <w:rsid w:val="00F202EF"/>
    <w:rsid w:val="00F20488"/>
    <w:rsid w:val="00F21778"/>
    <w:rsid w:val="00F21C89"/>
    <w:rsid w:val="00F21D2D"/>
    <w:rsid w:val="00F23658"/>
    <w:rsid w:val="00F245AB"/>
    <w:rsid w:val="00F245EA"/>
    <w:rsid w:val="00F24769"/>
    <w:rsid w:val="00F248A0"/>
    <w:rsid w:val="00F26500"/>
    <w:rsid w:val="00F267CF"/>
    <w:rsid w:val="00F27799"/>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3B51"/>
    <w:rsid w:val="00F6406A"/>
    <w:rsid w:val="00F65288"/>
    <w:rsid w:val="00F65E4B"/>
    <w:rsid w:val="00F66A68"/>
    <w:rsid w:val="00F66F0B"/>
    <w:rsid w:val="00F70026"/>
    <w:rsid w:val="00F7043C"/>
    <w:rsid w:val="00F7091C"/>
    <w:rsid w:val="00F70DC1"/>
    <w:rsid w:val="00F712D2"/>
    <w:rsid w:val="00F71851"/>
    <w:rsid w:val="00F72ECB"/>
    <w:rsid w:val="00F73F39"/>
    <w:rsid w:val="00F749AD"/>
    <w:rsid w:val="00F76A4F"/>
    <w:rsid w:val="00F76B63"/>
    <w:rsid w:val="00F8030C"/>
    <w:rsid w:val="00F80B7E"/>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261"/>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 w:type="paragraph" w:customStyle="1" w:styleId="Paragrafoelenco1">
    <w:name w:val="Paragrafo elenco1"/>
    <w:basedOn w:val="Normale"/>
    <w:rsid w:val="00C85D6D"/>
    <w:pPr>
      <w:ind w:left="720"/>
      <w:contextualSpacing/>
    </w:pPr>
  </w:style>
  <w:style w:type="paragraph" w:customStyle="1" w:styleId="Paragrafoelenco2">
    <w:name w:val="Paragrafo elenco2"/>
    <w:basedOn w:val="Normale"/>
    <w:rsid w:val="000D3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06635750">
      <w:bodyDiv w:val="1"/>
      <w:marLeft w:val="0"/>
      <w:marRight w:val="0"/>
      <w:marTop w:val="0"/>
      <w:marBottom w:val="0"/>
      <w:divBdr>
        <w:top w:val="none" w:sz="0" w:space="0" w:color="auto"/>
        <w:left w:val="none" w:sz="0" w:space="0" w:color="auto"/>
        <w:bottom w:val="none" w:sz="0" w:space="0" w:color="auto"/>
        <w:right w:val="none" w:sz="0" w:space="0" w:color="auto"/>
      </w:divBdr>
      <w:divsChild>
        <w:div w:id="606541243">
          <w:marLeft w:val="0"/>
          <w:marRight w:val="0"/>
          <w:marTop w:val="0"/>
          <w:marBottom w:val="0"/>
          <w:divBdr>
            <w:top w:val="none" w:sz="0" w:space="0" w:color="auto"/>
            <w:left w:val="none" w:sz="0" w:space="0" w:color="auto"/>
            <w:bottom w:val="none" w:sz="0" w:space="0" w:color="auto"/>
            <w:right w:val="none" w:sz="0" w:space="0" w:color="auto"/>
          </w:divBdr>
          <w:divsChild>
            <w:div w:id="1321228612">
              <w:marLeft w:val="0"/>
              <w:marRight w:val="0"/>
              <w:marTop w:val="0"/>
              <w:marBottom w:val="0"/>
              <w:divBdr>
                <w:top w:val="none" w:sz="0" w:space="0" w:color="auto"/>
                <w:left w:val="none" w:sz="0" w:space="0" w:color="auto"/>
                <w:bottom w:val="none" w:sz="0" w:space="0" w:color="auto"/>
                <w:right w:val="none" w:sz="0" w:space="0" w:color="auto"/>
              </w:divBdr>
              <w:divsChild>
                <w:div w:id="17964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75534506">
      <w:bodyDiv w:val="1"/>
      <w:marLeft w:val="0"/>
      <w:marRight w:val="0"/>
      <w:marTop w:val="0"/>
      <w:marBottom w:val="0"/>
      <w:divBdr>
        <w:top w:val="none" w:sz="0" w:space="0" w:color="auto"/>
        <w:left w:val="none" w:sz="0" w:space="0" w:color="auto"/>
        <w:bottom w:val="none" w:sz="0" w:space="0" w:color="auto"/>
        <w:right w:val="none" w:sz="0" w:space="0" w:color="auto"/>
      </w:divBdr>
      <w:divsChild>
        <w:div w:id="1227496211">
          <w:marLeft w:val="0"/>
          <w:marRight w:val="0"/>
          <w:marTop w:val="0"/>
          <w:marBottom w:val="0"/>
          <w:divBdr>
            <w:top w:val="none" w:sz="0" w:space="0" w:color="auto"/>
            <w:left w:val="none" w:sz="0" w:space="0" w:color="auto"/>
            <w:bottom w:val="none" w:sz="0" w:space="0" w:color="auto"/>
            <w:right w:val="none" w:sz="0" w:space="0" w:color="auto"/>
          </w:divBdr>
          <w:divsChild>
            <w:div w:id="232738853">
              <w:marLeft w:val="0"/>
              <w:marRight w:val="0"/>
              <w:marTop w:val="0"/>
              <w:marBottom w:val="0"/>
              <w:divBdr>
                <w:top w:val="none" w:sz="0" w:space="0" w:color="auto"/>
                <w:left w:val="none" w:sz="0" w:space="0" w:color="auto"/>
                <w:bottom w:val="none" w:sz="0" w:space="0" w:color="auto"/>
                <w:right w:val="none" w:sz="0" w:space="0" w:color="auto"/>
              </w:divBdr>
              <w:divsChild>
                <w:div w:id="9772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44626806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62407486">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id.gov.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regione.marche.it/Entra-in-Regione/Piattaforma%20210"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1593-0764-46DE-A6CC-76937B5AE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18</Pages>
  <Words>8862</Words>
  <Characters>50520</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59264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2020-03-04T15:12:00Z</cp:lastPrinted>
  <dcterms:created xsi:type="dcterms:W3CDTF">2020-06-30T07:05:00Z</dcterms:created>
  <dcterms:modified xsi:type="dcterms:W3CDTF">2020-06-30T07:05:00Z</dcterms:modified>
</cp:coreProperties>
</file>