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1F8C08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507F7">
              <w:rPr>
                <w:rFonts w:ascii="Arial" w:hAnsi="Arial" w:cs="Arial"/>
                <w:color w:val="002060"/>
                <w:sz w:val="40"/>
                <w:szCs w:val="40"/>
              </w:rPr>
              <w:t>0</w:t>
            </w:r>
            <w:r w:rsidR="006A74E7">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A74E7">
              <w:rPr>
                <w:rFonts w:ascii="Arial" w:hAnsi="Arial" w:cs="Arial"/>
                <w:color w:val="002060"/>
                <w:sz w:val="40"/>
                <w:szCs w:val="40"/>
              </w:rPr>
              <w:t>23</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3507F7">
              <w:rPr>
                <w:rFonts w:ascii="Arial" w:hAnsi="Arial" w:cs="Arial"/>
                <w:color w:val="002060"/>
                <w:sz w:val="40"/>
                <w:szCs w:val="40"/>
              </w:rPr>
              <w:t>7</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95C9A5A"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112EDB38" w14:textId="0DD71037" w:rsidR="00AC19D9" w:rsidRPr="002419EA" w:rsidRDefault="0052492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4D9CAD43" w14:textId="244D9E9B" w:rsidR="00AC19D9" w:rsidRPr="002419EA" w:rsidRDefault="0052492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0EAFCCD8" w14:textId="004FF16A" w:rsidR="00AC19D9" w:rsidRPr="002419EA" w:rsidRDefault="0052492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0952245B" w14:textId="467DA28C" w:rsidR="00AC19D9" w:rsidRPr="002419EA" w:rsidRDefault="0052492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CD4360A" w14:textId="77777777" w:rsidR="006B2A55" w:rsidRPr="008E4CAF" w:rsidRDefault="006B2A55"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2E757B04" w:rsidR="007C170D" w:rsidRDefault="007C170D" w:rsidP="009D0C38">
      <w:pPr>
        <w:pStyle w:val="LndNormale1"/>
        <w:rPr>
          <w:color w:val="002060"/>
          <w:szCs w:val="22"/>
        </w:rPr>
      </w:pPr>
    </w:p>
    <w:p w14:paraId="6BFD1733" w14:textId="77777777" w:rsidR="00234765" w:rsidRDefault="00234765" w:rsidP="009D0C38">
      <w:pPr>
        <w:pStyle w:val="LndNormale1"/>
        <w:rPr>
          <w:color w:val="002060"/>
          <w:szCs w:val="22"/>
        </w:rPr>
      </w:pPr>
    </w:p>
    <w:p w14:paraId="61871341" w14:textId="2DB9A39A" w:rsidR="00234765" w:rsidRPr="00F77E48" w:rsidRDefault="00234765" w:rsidP="00234765">
      <w:pPr>
        <w:pStyle w:val="LndNormale1"/>
        <w:rPr>
          <w:rFonts w:cs="Arial"/>
          <w:b/>
          <w:color w:val="002060"/>
          <w:sz w:val="28"/>
          <w:szCs w:val="28"/>
        </w:rPr>
      </w:pPr>
      <w:r>
        <w:rPr>
          <w:rFonts w:cs="Arial"/>
          <w:b/>
          <w:color w:val="002060"/>
          <w:sz w:val="28"/>
          <w:szCs w:val="28"/>
        </w:rPr>
        <w:t>RIUNIONE CON LE SOCIETA’ MARCHIGIANE DI CALCIO A CINQUE DEL 13/07/2021</w:t>
      </w:r>
    </w:p>
    <w:p w14:paraId="15FA9D40" w14:textId="77777777" w:rsidR="00234765" w:rsidRPr="007C170D" w:rsidRDefault="00234765" w:rsidP="00234765">
      <w:pPr>
        <w:pStyle w:val="LndNormale1"/>
        <w:rPr>
          <w:b/>
          <w:color w:val="002060"/>
        </w:rPr>
      </w:pPr>
    </w:p>
    <w:p w14:paraId="37E4D9DF" w14:textId="5879A8F6" w:rsidR="00234765" w:rsidRDefault="00FF6D67" w:rsidP="00234765">
      <w:pPr>
        <w:pStyle w:val="LndNormale1"/>
        <w:rPr>
          <w:rFonts w:cs="Arial"/>
          <w:color w:val="002060"/>
        </w:rPr>
      </w:pPr>
      <w:r>
        <w:rPr>
          <w:rFonts w:cs="Arial"/>
          <w:color w:val="002060"/>
        </w:rPr>
        <w:lastRenderedPageBreak/>
        <w:t>A</w:t>
      </w:r>
      <w:r w:rsidR="00234765">
        <w:rPr>
          <w:rFonts w:cs="Arial"/>
          <w:color w:val="002060"/>
        </w:rPr>
        <w:t xml:space="preserve"> seguito </w:t>
      </w:r>
      <w:r w:rsidR="00CF6018">
        <w:rPr>
          <w:rFonts w:cs="Arial"/>
          <w:color w:val="002060"/>
        </w:rPr>
        <w:t>delle proposte pervenute nel corso della</w:t>
      </w:r>
      <w:r w:rsidR="00234765">
        <w:rPr>
          <w:rFonts w:cs="Arial"/>
          <w:color w:val="002060"/>
        </w:rPr>
        <w:t xml:space="preserve"> riunione con le Società marchigiane di Calcio a Cinque del 13/07/2021 </w:t>
      </w:r>
      <w:r>
        <w:rPr>
          <w:rFonts w:cs="Arial"/>
          <w:color w:val="002060"/>
        </w:rPr>
        <w:t>si delibera</w:t>
      </w:r>
      <w:r w:rsidR="00CF6018">
        <w:rPr>
          <w:rFonts w:cs="Arial"/>
          <w:color w:val="002060"/>
        </w:rPr>
        <w:t>:</w:t>
      </w:r>
    </w:p>
    <w:p w14:paraId="7EBC05EE" w14:textId="6E9BE18B" w:rsidR="00234765" w:rsidRDefault="00234765" w:rsidP="00234765">
      <w:pPr>
        <w:pStyle w:val="LndNormale1"/>
        <w:rPr>
          <w:rFonts w:cs="Arial"/>
          <w:color w:val="002060"/>
        </w:rPr>
      </w:pPr>
    </w:p>
    <w:p w14:paraId="067E27A2" w14:textId="5DA8CE98" w:rsidR="00CF6018" w:rsidRPr="00CF6018" w:rsidRDefault="00CF6018" w:rsidP="00CF6018">
      <w:pPr>
        <w:pStyle w:val="LndNormale1"/>
        <w:numPr>
          <w:ilvl w:val="0"/>
          <w:numId w:val="45"/>
        </w:numPr>
        <w:rPr>
          <w:color w:val="002060"/>
        </w:rPr>
      </w:pPr>
      <w:r>
        <w:rPr>
          <w:rFonts w:cs="Arial"/>
          <w:color w:val="002060"/>
        </w:rPr>
        <w:t xml:space="preserve">ai sensi dell’art. 31 del Regolamento della L.N.D., la disputa delle gare del Campionato Regionale Calcio a Cinque </w:t>
      </w:r>
      <w:r w:rsidRPr="00CF6018">
        <w:rPr>
          <w:rFonts w:cs="Arial"/>
          <w:b/>
          <w:bCs/>
          <w:color w:val="002060"/>
        </w:rPr>
        <w:t>Serie C1 esclusivamente al coperto</w:t>
      </w:r>
      <w:r>
        <w:rPr>
          <w:rFonts w:cs="Arial"/>
          <w:color w:val="002060"/>
        </w:rPr>
        <w:t xml:space="preserve"> in strutture </w:t>
      </w:r>
      <w:r w:rsidRPr="00D95D59">
        <w:rPr>
          <w:color w:val="002060"/>
        </w:rPr>
        <w:t xml:space="preserve">con manto in parquet o gomma ecc. dalle </w:t>
      </w:r>
      <w:r w:rsidRPr="00CF6018">
        <w:rPr>
          <w:b/>
          <w:color w:val="002060"/>
        </w:rPr>
        <w:t>dimensioni minime di 28 x 16 m</w:t>
      </w:r>
      <w:r w:rsidRPr="00D95D59">
        <w:rPr>
          <w:color w:val="002060"/>
        </w:rPr>
        <w:t>.</w:t>
      </w:r>
      <w:r>
        <w:rPr>
          <w:color w:val="002060"/>
        </w:rPr>
        <w:t xml:space="preserve"> </w:t>
      </w:r>
      <w:r w:rsidRPr="00CF6018">
        <w:rPr>
          <w:iCs/>
          <w:color w:val="002060"/>
        </w:rPr>
        <w:t>Non è consentito l'uso di impianti erbosi, naturali o sintetici e di terra battuta</w:t>
      </w:r>
      <w:r>
        <w:rPr>
          <w:iCs/>
          <w:color w:val="002060"/>
        </w:rPr>
        <w:t>;</w:t>
      </w:r>
    </w:p>
    <w:p w14:paraId="6D28919F" w14:textId="77777777" w:rsidR="00CF6018" w:rsidRDefault="00CF6018" w:rsidP="00234765">
      <w:pPr>
        <w:pStyle w:val="LndNormale1"/>
        <w:rPr>
          <w:rFonts w:cs="Arial"/>
          <w:color w:val="002060"/>
        </w:rPr>
      </w:pPr>
    </w:p>
    <w:p w14:paraId="3F36338A" w14:textId="006DCFAD" w:rsidR="00234765" w:rsidRPr="00CF6018" w:rsidRDefault="00234765" w:rsidP="00CF6018">
      <w:pPr>
        <w:pStyle w:val="LndNormale1"/>
        <w:numPr>
          <w:ilvl w:val="0"/>
          <w:numId w:val="45"/>
        </w:numPr>
        <w:rPr>
          <w:color w:val="002060"/>
          <w:szCs w:val="22"/>
        </w:rPr>
      </w:pPr>
      <w:r>
        <w:rPr>
          <w:rFonts w:cs="Arial"/>
          <w:color w:val="002060"/>
        </w:rPr>
        <w:t xml:space="preserve">l’impiego di </w:t>
      </w:r>
      <w:r w:rsidRPr="00CF6018">
        <w:rPr>
          <w:rFonts w:cs="Arial"/>
          <w:b/>
          <w:bCs/>
          <w:color w:val="002060"/>
        </w:rPr>
        <w:t>n° 2 calciatori “fuori quota”</w:t>
      </w:r>
      <w:r w:rsidR="00CF6018">
        <w:rPr>
          <w:rFonts w:cs="Arial"/>
          <w:color w:val="002060"/>
        </w:rPr>
        <w:t xml:space="preserve"> nati dal 1° gennaio </w:t>
      </w:r>
      <w:r w:rsidR="00CF6018" w:rsidRPr="00CF6018">
        <w:rPr>
          <w:rFonts w:cs="Arial"/>
          <w:b/>
          <w:bCs/>
          <w:color w:val="002060"/>
        </w:rPr>
        <w:t>2000</w:t>
      </w:r>
      <w:r w:rsidR="00CF6018">
        <w:rPr>
          <w:rFonts w:cs="Arial"/>
          <w:color w:val="002060"/>
        </w:rPr>
        <w:t xml:space="preserve"> in poi nel Campionato Regionale Calcio a Cinque </w:t>
      </w:r>
      <w:r w:rsidR="00CF6018" w:rsidRPr="00CF6018">
        <w:rPr>
          <w:rFonts w:cs="Arial"/>
          <w:b/>
          <w:bCs/>
          <w:color w:val="002060"/>
        </w:rPr>
        <w:t>Under 21</w:t>
      </w:r>
      <w:r w:rsidR="00CF6018">
        <w:rPr>
          <w:rFonts w:cs="Arial"/>
          <w:color w:val="002060"/>
        </w:rPr>
        <w:t>;</w:t>
      </w:r>
    </w:p>
    <w:p w14:paraId="0FC4C218" w14:textId="77777777" w:rsidR="00CF6018" w:rsidRDefault="00CF6018" w:rsidP="00CF6018">
      <w:pPr>
        <w:pStyle w:val="LndNormale1"/>
        <w:ind w:left="720"/>
        <w:rPr>
          <w:color w:val="002060"/>
          <w:szCs w:val="22"/>
        </w:rPr>
      </w:pPr>
    </w:p>
    <w:p w14:paraId="1BBD2424" w14:textId="3A6644E5" w:rsidR="00CF6018" w:rsidRDefault="00CF6018" w:rsidP="00CF6018">
      <w:pPr>
        <w:pStyle w:val="LndNormale1"/>
        <w:numPr>
          <w:ilvl w:val="0"/>
          <w:numId w:val="45"/>
        </w:numPr>
        <w:rPr>
          <w:color w:val="002060"/>
          <w:szCs w:val="22"/>
        </w:rPr>
      </w:pPr>
      <w:r>
        <w:rPr>
          <w:rFonts w:cs="Arial"/>
          <w:color w:val="002060"/>
        </w:rPr>
        <w:t xml:space="preserve">l’impiego di </w:t>
      </w:r>
      <w:r w:rsidRPr="00CF6018">
        <w:rPr>
          <w:rFonts w:cs="Arial"/>
          <w:b/>
          <w:bCs/>
          <w:color w:val="002060"/>
        </w:rPr>
        <w:t>n° 2 calciatori “fuori quota”</w:t>
      </w:r>
      <w:r>
        <w:rPr>
          <w:rFonts w:cs="Arial"/>
          <w:color w:val="002060"/>
        </w:rPr>
        <w:t xml:space="preserve"> nati dal 1° gennaio </w:t>
      </w:r>
      <w:r w:rsidRPr="00CF6018">
        <w:rPr>
          <w:rFonts w:cs="Arial"/>
          <w:b/>
          <w:bCs/>
          <w:color w:val="002060"/>
        </w:rPr>
        <w:t>2002</w:t>
      </w:r>
      <w:r>
        <w:rPr>
          <w:rFonts w:cs="Arial"/>
          <w:color w:val="002060"/>
        </w:rPr>
        <w:t xml:space="preserve"> in poi nel Campionato Regionale Calcio a Cinque </w:t>
      </w:r>
      <w:r w:rsidRPr="00CF6018">
        <w:rPr>
          <w:rFonts w:cs="Arial"/>
          <w:b/>
          <w:bCs/>
          <w:color w:val="002060"/>
        </w:rPr>
        <w:t>Under 19</w:t>
      </w:r>
      <w:r>
        <w:rPr>
          <w:rFonts w:cs="Arial"/>
          <w:color w:val="002060"/>
        </w:rPr>
        <w:t>.</w:t>
      </w:r>
    </w:p>
    <w:p w14:paraId="6F0E7C80" w14:textId="3120EA3C" w:rsidR="00AE1364" w:rsidRDefault="00AE1364" w:rsidP="009D0C38">
      <w:pPr>
        <w:pStyle w:val="LndNormale1"/>
        <w:rPr>
          <w:color w:val="002060"/>
          <w:szCs w:val="22"/>
        </w:rPr>
      </w:pPr>
    </w:p>
    <w:p w14:paraId="56C6C840" w14:textId="77777777" w:rsidR="00234765" w:rsidRDefault="00234765" w:rsidP="009D0C38">
      <w:pPr>
        <w:pStyle w:val="LndNormale1"/>
        <w:rPr>
          <w:color w:val="002060"/>
          <w:szCs w:val="22"/>
        </w:rPr>
      </w:pPr>
    </w:p>
    <w:p w14:paraId="4BEF9201" w14:textId="000FF234" w:rsidR="00AE1364" w:rsidRPr="00F77E48" w:rsidRDefault="00AE1364" w:rsidP="00AE1364">
      <w:pPr>
        <w:pStyle w:val="LndNormale1"/>
        <w:rPr>
          <w:rFonts w:cs="Arial"/>
          <w:b/>
          <w:color w:val="002060"/>
          <w:sz w:val="28"/>
          <w:szCs w:val="28"/>
        </w:rPr>
      </w:pPr>
      <w:r>
        <w:rPr>
          <w:rFonts w:cs="Arial"/>
          <w:b/>
          <w:color w:val="002060"/>
          <w:sz w:val="28"/>
          <w:szCs w:val="28"/>
        </w:rPr>
        <w:t>APERTURA ISCRIZIONI CAMPIONATI CALCIO A CINQUE UNDER 17 E UNDER 15 E RELATIVE COPPE</w:t>
      </w:r>
    </w:p>
    <w:p w14:paraId="40C109C1" w14:textId="77777777" w:rsidR="00AE1364" w:rsidRPr="007C170D" w:rsidRDefault="00AE1364" w:rsidP="00AE1364">
      <w:pPr>
        <w:pStyle w:val="LndNormale1"/>
        <w:rPr>
          <w:b/>
          <w:color w:val="002060"/>
        </w:rPr>
      </w:pPr>
    </w:p>
    <w:p w14:paraId="06D182C7" w14:textId="2F62B125" w:rsidR="00AE1364" w:rsidRDefault="00AE1364" w:rsidP="00AE1364">
      <w:pPr>
        <w:pStyle w:val="Nessunaspaziatura"/>
        <w:jc w:val="both"/>
        <w:rPr>
          <w:rStyle w:val="Collegamentoipertestuale"/>
          <w:rFonts w:ascii="Arial" w:hAnsi="Arial" w:cs="Arial"/>
          <w:color w:val="002060"/>
        </w:rPr>
      </w:pPr>
      <w:r>
        <w:rPr>
          <w:rFonts w:ascii="Arial" w:hAnsi="Arial" w:cs="Arial"/>
          <w:color w:val="002060"/>
        </w:rPr>
        <w:t>Dalla data odierna, 23/07/2021,</w:t>
      </w:r>
      <w:r w:rsidRPr="007C170D">
        <w:rPr>
          <w:rFonts w:ascii="Arial" w:hAnsi="Arial" w:cs="Arial"/>
          <w:color w:val="002060"/>
        </w:rPr>
        <w:t xml:space="preserve"> </w:t>
      </w:r>
      <w:r>
        <w:rPr>
          <w:rFonts w:ascii="Arial" w:hAnsi="Arial" w:cs="Arial"/>
          <w:color w:val="002060"/>
        </w:rPr>
        <w:t xml:space="preserve">sono </w:t>
      </w:r>
      <w:r w:rsidRPr="00AE1364">
        <w:rPr>
          <w:rFonts w:ascii="Arial" w:hAnsi="Arial" w:cs="Arial"/>
          <w:b/>
          <w:bCs/>
          <w:color w:val="002060"/>
        </w:rPr>
        <w:t>aperte</w:t>
      </w:r>
      <w:r w:rsidRPr="007C170D">
        <w:rPr>
          <w:rFonts w:ascii="Arial" w:hAnsi="Arial" w:cs="Arial"/>
          <w:color w:val="002060"/>
        </w:rPr>
        <w:t xml:space="preserve"> le iscrizioni ai campionati </w:t>
      </w:r>
      <w:r>
        <w:rPr>
          <w:rFonts w:ascii="Arial" w:hAnsi="Arial" w:cs="Arial"/>
          <w:color w:val="002060"/>
        </w:rPr>
        <w:t xml:space="preserve">di </w:t>
      </w:r>
      <w:r w:rsidRPr="00AE1364">
        <w:rPr>
          <w:rFonts w:ascii="Arial" w:hAnsi="Arial" w:cs="Arial"/>
          <w:b/>
          <w:bCs/>
          <w:color w:val="002060"/>
        </w:rPr>
        <w:t>Calcio a Cinque Under 17</w:t>
      </w:r>
      <w:r>
        <w:rPr>
          <w:rFonts w:ascii="Arial" w:hAnsi="Arial" w:cs="Arial"/>
          <w:color w:val="002060"/>
        </w:rPr>
        <w:t xml:space="preserve"> e </w:t>
      </w:r>
      <w:r w:rsidRPr="00AE1364">
        <w:rPr>
          <w:rFonts w:ascii="Arial" w:hAnsi="Arial" w:cs="Arial"/>
          <w:b/>
          <w:bCs/>
          <w:color w:val="002060"/>
        </w:rPr>
        <w:t>Under 15</w:t>
      </w:r>
      <w:r>
        <w:rPr>
          <w:rFonts w:ascii="Arial" w:hAnsi="Arial" w:cs="Arial"/>
          <w:color w:val="002060"/>
        </w:rPr>
        <w:t xml:space="preserve"> </w:t>
      </w:r>
      <w:r w:rsidRPr="00AE1364">
        <w:rPr>
          <w:rFonts w:ascii="Arial" w:hAnsi="Arial" w:cs="Arial"/>
          <w:b/>
          <w:bCs/>
          <w:color w:val="002060"/>
        </w:rPr>
        <w:t>e</w:t>
      </w:r>
      <w:r>
        <w:rPr>
          <w:rFonts w:ascii="Arial" w:hAnsi="Arial" w:cs="Arial"/>
          <w:color w:val="002060"/>
        </w:rPr>
        <w:t xml:space="preserve"> alle </w:t>
      </w:r>
      <w:r w:rsidRPr="00AE1364">
        <w:rPr>
          <w:rFonts w:ascii="Arial" w:hAnsi="Arial" w:cs="Arial"/>
          <w:b/>
          <w:bCs/>
          <w:color w:val="002060"/>
        </w:rPr>
        <w:t>relative Coppe</w:t>
      </w:r>
      <w:r>
        <w:rPr>
          <w:rFonts w:ascii="Arial" w:hAnsi="Arial" w:cs="Arial"/>
          <w:color w:val="002060"/>
        </w:rPr>
        <w:t xml:space="preserve"> </w:t>
      </w:r>
      <w:r w:rsidRPr="007C170D">
        <w:rPr>
          <w:rFonts w:ascii="Arial" w:hAnsi="Arial" w:cs="Arial"/>
          <w:color w:val="002060"/>
        </w:rPr>
        <w:t>che</w:t>
      </w:r>
      <w:r>
        <w:rPr>
          <w:rFonts w:ascii="Arial" w:hAnsi="Arial" w:cs="Arial"/>
          <w:color w:val="002060"/>
        </w:rPr>
        <w:t xml:space="preserve"> </w:t>
      </w:r>
      <w:r w:rsidRPr="007C170D">
        <w:rPr>
          <w:rFonts w:ascii="Arial" w:hAnsi="Arial" w:cs="Arial"/>
          <w:color w:val="002060"/>
        </w:rPr>
        <w:t xml:space="preserve">dovranno essere eseguite con le consuete modalità “on line” attraverso la propria area riservata nel sito </w:t>
      </w:r>
      <w:hyperlink r:id="rId10" w:history="1">
        <w:r w:rsidRPr="007C170D">
          <w:rPr>
            <w:rStyle w:val="Collegamentoipertestuale"/>
            <w:rFonts w:ascii="Arial" w:hAnsi="Arial" w:cs="Arial"/>
            <w:color w:val="002060"/>
          </w:rPr>
          <w:t>www.lnd.it</w:t>
        </w:r>
      </w:hyperlink>
      <w:r>
        <w:rPr>
          <w:rStyle w:val="Collegamentoipertestuale"/>
          <w:rFonts w:ascii="Arial" w:hAnsi="Arial" w:cs="Arial"/>
          <w:color w:val="002060"/>
        </w:rPr>
        <w:t>.</w:t>
      </w:r>
    </w:p>
    <w:p w14:paraId="78329308" w14:textId="603A8AE2" w:rsidR="00AE1364" w:rsidRDefault="00AE1364" w:rsidP="00AE1364">
      <w:pPr>
        <w:pStyle w:val="Nessunaspaziatura"/>
        <w:jc w:val="both"/>
        <w:rPr>
          <w:rStyle w:val="Collegamentoipertestuale"/>
          <w:rFonts w:ascii="Arial" w:hAnsi="Arial" w:cs="Arial"/>
          <w:color w:val="002060"/>
          <w:u w:val="none"/>
        </w:rPr>
      </w:pPr>
      <w:r>
        <w:rPr>
          <w:rStyle w:val="Collegamentoipertestuale"/>
          <w:rFonts w:ascii="Arial" w:hAnsi="Arial" w:cs="Arial"/>
          <w:color w:val="002060"/>
          <w:u w:val="none"/>
        </w:rPr>
        <w:t xml:space="preserve">Il </w:t>
      </w:r>
      <w:r w:rsidRPr="009B658C">
        <w:rPr>
          <w:rStyle w:val="Collegamentoipertestuale"/>
          <w:rFonts w:ascii="Arial" w:hAnsi="Arial" w:cs="Arial"/>
          <w:b/>
          <w:bCs/>
          <w:color w:val="002060"/>
          <w:u w:val="none"/>
        </w:rPr>
        <w:t>termine</w:t>
      </w:r>
      <w:r>
        <w:rPr>
          <w:rStyle w:val="Collegamentoipertestuale"/>
          <w:rFonts w:ascii="Arial" w:hAnsi="Arial" w:cs="Arial"/>
          <w:color w:val="002060"/>
          <w:u w:val="none"/>
        </w:rPr>
        <w:t xml:space="preserve"> per la trasmissione delle domande di iscrizione </w:t>
      </w:r>
      <w:r w:rsidR="009B658C">
        <w:rPr>
          <w:rStyle w:val="Collegamentoipertestuale"/>
          <w:rFonts w:ascii="Arial" w:hAnsi="Arial" w:cs="Arial"/>
          <w:color w:val="002060"/>
          <w:u w:val="none"/>
        </w:rPr>
        <w:t xml:space="preserve">a mezzo firma elettronica </w:t>
      </w:r>
      <w:r>
        <w:rPr>
          <w:rStyle w:val="Collegamentoipertestuale"/>
          <w:rFonts w:ascii="Arial" w:hAnsi="Arial" w:cs="Arial"/>
          <w:color w:val="002060"/>
          <w:u w:val="none"/>
        </w:rPr>
        <w:t xml:space="preserve">ai suddetti campionati è fissato per le </w:t>
      </w:r>
      <w:r w:rsidRPr="009B658C">
        <w:rPr>
          <w:rStyle w:val="Collegamentoipertestuale"/>
          <w:rFonts w:ascii="Arial" w:hAnsi="Arial" w:cs="Arial"/>
          <w:b/>
          <w:bCs/>
          <w:color w:val="002060"/>
          <w:u w:val="none"/>
        </w:rPr>
        <w:t>ore 19:00</w:t>
      </w:r>
      <w:r>
        <w:rPr>
          <w:rStyle w:val="Collegamentoipertestuale"/>
          <w:rFonts w:ascii="Arial" w:hAnsi="Arial" w:cs="Arial"/>
          <w:color w:val="002060"/>
          <w:u w:val="none"/>
        </w:rPr>
        <w:t xml:space="preserve"> di </w:t>
      </w:r>
      <w:r w:rsidRPr="009B658C">
        <w:rPr>
          <w:rStyle w:val="Collegamentoipertestuale"/>
          <w:rFonts w:ascii="Arial" w:hAnsi="Arial" w:cs="Arial"/>
          <w:b/>
          <w:bCs/>
          <w:color w:val="002060"/>
          <w:u w:val="none"/>
        </w:rPr>
        <w:t>VENERDI’ 27 AGOSTO 2021</w:t>
      </w:r>
      <w:r>
        <w:rPr>
          <w:rStyle w:val="Collegamentoipertestuale"/>
          <w:rFonts w:ascii="Arial" w:hAnsi="Arial" w:cs="Arial"/>
          <w:color w:val="002060"/>
          <w:u w:val="none"/>
        </w:rPr>
        <w:t xml:space="preserve"> come già disposto nel C.U. n° 01 del 06/07/2021 emesso dallo scrivente Comitato Regionale.</w:t>
      </w:r>
    </w:p>
    <w:p w14:paraId="62C9CD9E" w14:textId="77777777" w:rsidR="00AE1364" w:rsidRDefault="00AE1364" w:rsidP="00AE1364">
      <w:pPr>
        <w:pStyle w:val="Nessunaspaziatura"/>
        <w:jc w:val="both"/>
        <w:rPr>
          <w:rStyle w:val="Collegamentoipertestuale"/>
          <w:rFonts w:ascii="Arial" w:hAnsi="Arial" w:cs="Arial"/>
          <w:color w:val="002060"/>
          <w:u w:val="none"/>
        </w:rPr>
      </w:pPr>
    </w:p>
    <w:p w14:paraId="11515BB9" w14:textId="6CC787EA" w:rsidR="00AE1364" w:rsidRPr="00AE1364" w:rsidRDefault="00AE1364" w:rsidP="00AE1364">
      <w:pPr>
        <w:pStyle w:val="Nessunaspaziatura"/>
        <w:jc w:val="both"/>
        <w:rPr>
          <w:rStyle w:val="Collegamentoipertestuale"/>
          <w:rFonts w:ascii="Arial" w:hAnsi="Arial" w:cs="Arial"/>
          <w:i/>
          <w:iCs/>
          <w:color w:val="002060"/>
          <w:u w:val="none"/>
        </w:rPr>
      </w:pPr>
      <w:r w:rsidRPr="00AE1364">
        <w:rPr>
          <w:rStyle w:val="Collegamentoipertestuale"/>
          <w:rFonts w:ascii="Arial" w:hAnsi="Arial" w:cs="Arial"/>
          <w:i/>
          <w:iCs/>
          <w:color w:val="002060"/>
          <w:u w:val="none"/>
        </w:rPr>
        <w:t>Il riepilogo dei termini di iscrizione ed i relativi costi è consultabile negli appositi paragrafi del presente Comunicato Ufficiale.</w:t>
      </w:r>
    </w:p>
    <w:p w14:paraId="3DB61CE3" w14:textId="77777777" w:rsidR="00AE1364" w:rsidRPr="00AE1364" w:rsidRDefault="00AE1364" w:rsidP="00AE1364">
      <w:pPr>
        <w:pStyle w:val="Nessunaspaziatura"/>
        <w:jc w:val="both"/>
        <w:rPr>
          <w:rFonts w:ascii="Arial" w:hAnsi="Arial" w:cs="Arial"/>
          <w:color w:val="002060"/>
        </w:rPr>
      </w:pPr>
    </w:p>
    <w:p w14:paraId="24D8361F" w14:textId="15A10188" w:rsidR="007C170D" w:rsidRPr="007C170D" w:rsidRDefault="007C170D" w:rsidP="009D0C38">
      <w:pPr>
        <w:pStyle w:val="LndNormale1"/>
        <w:rPr>
          <w:color w:val="002060"/>
          <w:szCs w:val="22"/>
        </w:rPr>
      </w:pPr>
    </w:p>
    <w:p w14:paraId="76FE6085" w14:textId="60D062DA" w:rsidR="007C170D" w:rsidRPr="007C170D" w:rsidRDefault="007C170D" w:rsidP="007C170D">
      <w:pPr>
        <w:pStyle w:val="LndNormale1"/>
        <w:rPr>
          <w:rFonts w:cs="Arial"/>
          <w:b/>
          <w:color w:val="002060"/>
          <w:sz w:val="28"/>
          <w:szCs w:val="28"/>
        </w:rPr>
      </w:pPr>
      <w:r w:rsidRPr="007C170D">
        <w:rPr>
          <w:rFonts w:cs="Arial"/>
          <w:b/>
          <w:color w:val="002060"/>
          <w:sz w:val="28"/>
          <w:szCs w:val="28"/>
        </w:rPr>
        <w:t>LINEE GUIDA ISCRIZIONE CAMPIONATI 2021/2022</w:t>
      </w:r>
    </w:p>
    <w:p w14:paraId="17C9D27E" w14:textId="77777777" w:rsidR="007C170D" w:rsidRPr="007C170D" w:rsidRDefault="007C170D" w:rsidP="007C170D">
      <w:pPr>
        <w:pStyle w:val="LndNormale1"/>
        <w:rPr>
          <w:b/>
          <w:color w:val="002060"/>
        </w:rPr>
      </w:pPr>
    </w:p>
    <w:p w14:paraId="349CEF23" w14:textId="77777777" w:rsidR="007C170D" w:rsidRPr="007C170D" w:rsidRDefault="007C170D" w:rsidP="007C170D">
      <w:pPr>
        <w:pStyle w:val="LndNormale1"/>
        <w:rPr>
          <w:color w:val="002060"/>
        </w:rPr>
      </w:pPr>
      <w:r w:rsidRPr="007C170D">
        <w:rPr>
          <w:color w:val="002060"/>
        </w:rPr>
        <w:t>Si portano a conoscenza delle Società le linee guida per l’iscrizione ai Campionati di competenza ed i  versamenti a tal fine dovuti per la stagione sportiva 2021/2022.</w:t>
      </w:r>
    </w:p>
    <w:p w14:paraId="038ED082" w14:textId="77777777" w:rsidR="007C170D" w:rsidRPr="007C170D" w:rsidRDefault="007C170D" w:rsidP="007C170D">
      <w:pPr>
        <w:pStyle w:val="LndNormale1"/>
        <w:rPr>
          <w:color w:val="002060"/>
        </w:rPr>
      </w:pPr>
    </w:p>
    <w:p w14:paraId="18E1C6F2" w14:textId="77777777" w:rsidR="007C170D" w:rsidRPr="007C170D" w:rsidRDefault="007C170D" w:rsidP="007C170D">
      <w:pPr>
        <w:pStyle w:val="LndNormale1"/>
        <w:rPr>
          <w:color w:val="002060"/>
        </w:rPr>
      </w:pPr>
      <w:r w:rsidRPr="007C170D">
        <w:rPr>
          <w:color w:val="002060"/>
        </w:rPr>
        <w:t xml:space="preserve">Ai sensi dell’art. 28, del Regolamento della Lega Nazionale Dilettanti, costituiscono condizioni </w:t>
      </w:r>
      <w:r w:rsidRPr="007C170D">
        <w:rPr>
          <w:b/>
          <w:color w:val="002060"/>
          <w:u w:val="single"/>
        </w:rPr>
        <w:t>inderogabili</w:t>
      </w:r>
      <w:r w:rsidRPr="007C170D">
        <w:rPr>
          <w:color w:val="002060"/>
        </w:rPr>
        <w:t xml:space="preserve"> per l’iscrizione ai campionati regionali e provinciali:</w:t>
      </w:r>
    </w:p>
    <w:p w14:paraId="289A02D7" w14:textId="77777777" w:rsidR="007C170D" w:rsidRPr="007C170D" w:rsidRDefault="007C170D" w:rsidP="007C170D">
      <w:pPr>
        <w:pStyle w:val="LndNormale1"/>
        <w:rPr>
          <w:color w:val="002060"/>
        </w:rPr>
      </w:pPr>
    </w:p>
    <w:p w14:paraId="376BAC2D" w14:textId="77777777" w:rsidR="007C170D" w:rsidRPr="007C170D" w:rsidRDefault="007C170D" w:rsidP="007C170D">
      <w:pPr>
        <w:pStyle w:val="LndNormale1"/>
        <w:numPr>
          <w:ilvl w:val="0"/>
          <w:numId w:val="32"/>
        </w:numPr>
        <w:rPr>
          <w:color w:val="002060"/>
        </w:rPr>
      </w:pPr>
      <w:r w:rsidRPr="007C170D">
        <w:rPr>
          <w:color w:val="002060"/>
        </w:rPr>
        <w:t>La disponibilità di un impianto di gioco omologato, dotato dei requisiti previsti dall’art. 31 del Regolamento della Lega Nazionale Dilettanti;</w:t>
      </w:r>
    </w:p>
    <w:p w14:paraId="38B90B6C" w14:textId="77777777" w:rsidR="007C170D" w:rsidRPr="007C170D" w:rsidRDefault="007C170D" w:rsidP="007C170D">
      <w:pPr>
        <w:pStyle w:val="LndNormale1"/>
        <w:numPr>
          <w:ilvl w:val="0"/>
          <w:numId w:val="32"/>
        </w:numPr>
        <w:rPr>
          <w:b/>
          <w:color w:val="002060"/>
          <w:u w:val="single"/>
        </w:rPr>
      </w:pPr>
      <w:r w:rsidRPr="007C170D">
        <w:rPr>
          <w:b/>
          <w:color w:val="002060"/>
          <w:u w:val="single"/>
        </w:rPr>
        <w:t>l’inesistenza di situazioni debitorie nei confronti di Enti federali, Società e tesserati;</w:t>
      </w:r>
    </w:p>
    <w:p w14:paraId="2DF7F63E" w14:textId="77777777" w:rsidR="007C170D" w:rsidRPr="007C170D" w:rsidRDefault="007C170D" w:rsidP="007C170D">
      <w:pPr>
        <w:pStyle w:val="LndNormale1"/>
        <w:numPr>
          <w:ilvl w:val="0"/>
          <w:numId w:val="32"/>
        </w:numPr>
        <w:rPr>
          <w:color w:val="002060"/>
        </w:rPr>
      </w:pPr>
      <w:r w:rsidRPr="007C170D">
        <w:rPr>
          <w:color w:val="002060"/>
        </w:rPr>
        <w:t>il versamento delle seguenti somme dovute a titolo di diritti ed oneri finanziari:</w:t>
      </w:r>
    </w:p>
    <w:p w14:paraId="1CAE715B" w14:textId="77777777" w:rsidR="007C170D" w:rsidRPr="007C170D" w:rsidRDefault="007C170D" w:rsidP="007C170D">
      <w:pPr>
        <w:pStyle w:val="LndNormale1"/>
        <w:numPr>
          <w:ilvl w:val="3"/>
          <w:numId w:val="32"/>
        </w:numPr>
        <w:rPr>
          <w:color w:val="002060"/>
        </w:rPr>
      </w:pPr>
      <w:r w:rsidRPr="007C170D">
        <w:rPr>
          <w:color w:val="002060"/>
        </w:rPr>
        <w:t>Tassa associativa alla L.N.D.</w:t>
      </w:r>
    </w:p>
    <w:p w14:paraId="6B3F78D0" w14:textId="77777777" w:rsidR="007C170D" w:rsidRPr="007C170D" w:rsidRDefault="007C170D" w:rsidP="007C170D">
      <w:pPr>
        <w:pStyle w:val="LndNormale1"/>
        <w:numPr>
          <w:ilvl w:val="3"/>
          <w:numId w:val="32"/>
        </w:numPr>
        <w:rPr>
          <w:color w:val="002060"/>
        </w:rPr>
      </w:pPr>
      <w:r w:rsidRPr="007C170D">
        <w:rPr>
          <w:color w:val="002060"/>
        </w:rPr>
        <w:t>Diritti di iscrizione ai Campionati di competenza</w:t>
      </w:r>
    </w:p>
    <w:p w14:paraId="7D0AABB6" w14:textId="77777777" w:rsidR="007C170D" w:rsidRPr="007C170D" w:rsidRDefault="007C170D" w:rsidP="007C170D">
      <w:pPr>
        <w:pStyle w:val="LndNormale1"/>
        <w:numPr>
          <w:ilvl w:val="3"/>
          <w:numId w:val="32"/>
        </w:numPr>
        <w:rPr>
          <w:color w:val="002060"/>
        </w:rPr>
      </w:pPr>
      <w:r w:rsidRPr="007C170D">
        <w:rPr>
          <w:color w:val="002060"/>
        </w:rPr>
        <w:t>Assicurazione tesserati</w:t>
      </w:r>
    </w:p>
    <w:p w14:paraId="1D6A518A" w14:textId="77777777" w:rsidR="007C170D" w:rsidRPr="007C170D" w:rsidRDefault="007C170D" w:rsidP="007C170D">
      <w:pPr>
        <w:pStyle w:val="LndNormale1"/>
        <w:numPr>
          <w:ilvl w:val="3"/>
          <w:numId w:val="32"/>
        </w:numPr>
        <w:rPr>
          <w:i/>
          <w:color w:val="002060"/>
        </w:rPr>
      </w:pPr>
      <w:r w:rsidRPr="007C170D">
        <w:rPr>
          <w:color w:val="002060"/>
        </w:rPr>
        <w:t>Acconto spese per attività regionale e organizzazione</w:t>
      </w:r>
    </w:p>
    <w:p w14:paraId="12C6EEAE" w14:textId="77777777" w:rsidR="007C170D" w:rsidRPr="007C170D" w:rsidRDefault="007C170D" w:rsidP="007C170D">
      <w:pPr>
        <w:pStyle w:val="LndNormale1"/>
        <w:rPr>
          <w:b/>
          <w:i/>
          <w:color w:val="002060"/>
          <w:u w:val="single"/>
        </w:rPr>
      </w:pPr>
      <w:r w:rsidRPr="007C170D">
        <w:rPr>
          <w:b/>
          <w:color w:val="002060"/>
          <w:u w:val="single"/>
        </w:rPr>
        <w:t>Entro il termine ultimo dell’iscrizione prevista per ogni campionato dovranno essere saldate tutte le pendenze relative alla stagione sportiva 2020/2021, nonché l’importo della tassa associativa alla L.N.D.  e l’importo del diritto di iscrizione.</w:t>
      </w:r>
    </w:p>
    <w:p w14:paraId="74BF50FD" w14:textId="77777777" w:rsidR="007C170D" w:rsidRPr="007C170D" w:rsidRDefault="007C170D" w:rsidP="007C170D">
      <w:pPr>
        <w:pStyle w:val="LndNormale1"/>
        <w:rPr>
          <w:b/>
          <w:color w:val="002060"/>
        </w:rPr>
      </w:pPr>
      <w:r w:rsidRPr="007C170D">
        <w:rPr>
          <w:color w:val="002060"/>
        </w:rPr>
        <w:t xml:space="preserve">Per quanto riguarda le 2 ultime voci di cui al precedente </w:t>
      </w:r>
      <w:r w:rsidRPr="007C170D">
        <w:rPr>
          <w:b/>
          <w:color w:val="002060"/>
        </w:rPr>
        <w:t xml:space="preserve">punto c </w:t>
      </w:r>
      <w:r w:rsidRPr="007C170D">
        <w:rPr>
          <w:color w:val="002060"/>
        </w:rPr>
        <w:t xml:space="preserve">– </w:t>
      </w:r>
      <w:r w:rsidRPr="007C170D">
        <w:rPr>
          <w:i/>
          <w:color w:val="002060"/>
        </w:rPr>
        <w:t xml:space="preserve">assicurazione tesserati, acconto spese per attività regionale e organizzazione – </w:t>
      </w:r>
      <w:r w:rsidRPr="007C170D">
        <w:rPr>
          <w:color w:val="002060"/>
        </w:rPr>
        <w:t xml:space="preserve">si informano le Società che, </w:t>
      </w:r>
      <w:r w:rsidRPr="007C170D">
        <w:rPr>
          <w:b/>
          <w:color w:val="002060"/>
        </w:rPr>
        <w:t>il Comitato Regionale Marche ha previsto la possibiltà di rateizzare tali pagamenti secondo le modalità di seguito specificate, fermo restando, per chi lo volesse, di pagare interamente il dovuto:</w:t>
      </w:r>
    </w:p>
    <w:p w14:paraId="6A92FA8F" w14:textId="77777777" w:rsidR="007C170D" w:rsidRPr="007C170D" w:rsidRDefault="007C170D" w:rsidP="007C170D">
      <w:pPr>
        <w:pStyle w:val="LndNormale1"/>
        <w:rPr>
          <w:color w:val="002060"/>
        </w:rPr>
      </w:pPr>
    </w:p>
    <w:p w14:paraId="23A33B82" w14:textId="77777777" w:rsidR="007C170D" w:rsidRPr="007C170D" w:rsidRDefault="007C170D" w:rsidP="007C170D">
      <w:pPr>
        <w:pStyle w:val="LndNormale1"/>
        <w:numPr>
          <w:ilvl w:val="0"/>
          <w:numId w:val="33"/>
        </w:numPr>
        <w:rPr>
          <w:b/>
          <w:color w:val="002060"/>
        </w:rPr>
      </w:pPr>
      <w:r w:rsidRPr="007C170D">
        <w:rPr>
          <w:b/>
          <w:color w:val="002060"/>
          <w:u w:val="single"/>
        </w:rPr>
        <w:lastRenderedPageBreak/>
        <w:t>Prima rata</w:t>
      </w:r>
      <w:r w:rsidRPr="007C170D">
        <w:rPr>
          <w:color w:val="002060"/>
        </w:rPr>
        <w:t xml:space="preserve">: </w:t>
      </w:r>
      <w:r w:rsidRPr="007C170D">
        <w:rPr>
          <w:b/>
          <w:color w:val="002060"/>
        </w:rPr>
        <w:t>30%</w:t>
      </w:r>
      <w:r w:rsidRPr="007C170D">
        <w:rPr>
          <w:color w:val="002060"/>
        </w:rPr>
        <w:t xml:space="preserve"> dell’importo dovuto per le succitate spese entro il termine perentorio fissato per l’iscrizione al Campionato di competenza;</w:t>
      </w:r>
    </w:p>
    <w:p w14:paraId="482EB1DC" w14:textId="77777777" w:rsidR="007C170D" w:rsidRPr="007C170D" w:rsidRDefault="007C170D" w:rsidP="007C170D">
      <w:pPr>
        <w:pStyle w:val="LndNormale1"/>
        <w:numPr>
          <w:ilvl w:val="0"/>
          <w:numId w:val="33"/>
        </w:numPr>
        <w:rPr>
          <w:b/>
          <w:color w:val="002060"/>
          <w:u w:val="single"/>
        </w:rPr>
      </w:pPr>
      <w:r w:rsidRPr="007C170D">
        <w:rPr>
          <w:b/>
          <w:color w:val="002060"/>
          <w:u w:val="single"/>
        </w:rPr>
        <w:t>Seconda rata</w:t>
      </w:r>
      <w:r w:rsidRPr="007C170D">
        <w:rPr>
          <w:color w:val="002060"/>
        </w:rPr>
        <w:t xml:space="preserve">: ulteriore 50% dell’importo dovuto sempre le succitate spese entro il termine perentorio del </w:t>
      </w:r>
      <w:r w:rsidRPr="007C170D">
        <w:rPr>
          <w:b/>
          <w:color w:val="002060"/>
          <w:u w:val="single"/>
        </w:rPr>
        <w:t>15 ottobre 2021;</w:t>
      </w:r>
    </w:p>
    <w:p w14:paraId="426A1146" w14:textId="77777777" w:rsidR="007C170D" w:rsidRPr="007C170D" w:rsidRDefault="007C170D" w:rsidP="007C170D">
      <w:pPr>
        <w:pStyle w:val="LndNormale1"/>
        <w:numPr>
          <w:ilvl w:val="0"/>
          <w:numId w:val="33"/>
        </w:numPr>
        <w:rPr>
          <w:b/>
          <w:color w:val="002060"/>
          <w:u w:val="single"/>
        </w:rPr>
      </w:pPr>
      <w:r w:rsidRPr="007C170D">
        <w:rPr>
          <w:b/>
          <w:color w:val="002060"/>
          <w:u w:val="single"/>
        </w:rPr>
        <w:t>Terza rata</w:t>
      </w:r>
      <w:r w:rsidRPr="007C170D">
        <w:rPr>
          <w:color w:val="002060"/>
        </w:rPr>
        <w:t xml:space="preserve">: ulteriore 20% dell’importo globale entro il termine perentorio del </w:t>
      </w:r>
      <w:r w:rsidRPr="007C170D">
        <w:rPr>
          <w:b/>
          <w:color w:val="002060"/>
          <w:u w:val="single"/>
        </w:rPr>
        <w:t>15 dicembre 2021;</w:t>
      </w:r>
    </w:p>
    <w:p w14:paraId="7A2587CA" w14:textId="77777777" w:rsidR="007C170D" w:rsidRPr="007C170D" w:rsidRDefault="007C170D" w:rsidP="007C170D">
      <w:pPr>
        <w:pStyle w:val="LndNormale1"/>
        <w:rPr>
          <w:b/>
          <w:color w:val="002060"/>
          <w:u w:val="single"/>
        </w:rPr>
      </w:pPr>
    </w:p>
    <w:p w14:paraId="0CD736AA" w14:textId="77777777" w:rsidR="007C170D" w:rsidRPr="007C170D" w:rsidRDefault="007C170D" w:rsidP="007C170D">
      <w:pPr>
        <w:pStyle w:val="LndNormale1"/>
        <w:rPr>
          <w:b/>
          <w:color w:val="002060"/>
          <w:u w:val="single"/>
        </w:rPr>
      </w:pPr>
      <w:r w:rsidRPr="007C170D">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7C170D">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3758C8FD" w14:textId="77777777" w:rsidR="007C170D" w:rsidRPr="007C170D" w:rsidRDefault="007C170D" w:rsidP="007C170D">
      <w:pPr>
        <w:pStyle w:val="LndNormale1"/>
        <w:rPr>
          <w:b/>
          <w:color w:val="002060"/>
          <w:u w:val="single"/>
        </w:rPr>
      </w:pPr>
    </w:p>
    <w:p w14:paraId="64235259" w14:textId="77777777" w:rsidR="007C170D" w:rsidRPr="007C170D" w:rsidRDefault="007C170D" w:rsidP="007C170D">
      <w:pPr>
        <w:pStyle w:val="LndNormale1"/>
        <w:rPr>
          <w:color w:val="002060"/>
        </w:rPr>
      </w:pPr>
      <w:r w:rsidRPr="007C170D">
        <w:rPr>
          <w:color w:val="002060"/>
        </w:rPr>
        <w:t xml:space="preserve">All’atto dell’iscrizione ai Campionati, le Società dovranno indicare la disponibilità di un campo di gioco ove disputare le gare ufficiali. </w:t>
      </w:r>
    </w:p>
    <w:p w14:paraId="3A1B0244" w14:textId="122209FE" w:rsidR="007C170D" w:rsidRPr="007C170D" w:rsidRDefault="007C170D" w:rsidP="007C170D">
      <w:pPr>
        <w:pStyle w:val="LndNormale1"/>
        <w:rPr>
          <w:color w:val="002060"/>
        </w:rPr>
      </w:pPr>
      <w:r w:rsidRPr="007C170D">
        <w:rPr>
          <w:color w:val="002060"/>
        </w:rPr>
        <w:t xml:space="preserve">Al fine di garantire il regolare svolgimento delle manifestazione è </w:t>
      </w:r>
      <w:r w:rsidRPr="007C170D">
        <w:rPr>
          <w:b/>
          <w:color w:val="002060"/>
        </w:rPr>
        <w:t>necessario</w:t>
      </w:r>
      <w:r w:rsidRPr="007C170D">
        <w:rPr>
          <w:color w:val="002060"/>
        </w:rPr>
        <w:t xml:space="preserve"> che per l’impianto sportivo, </w:t>
      </w:r>
      <w:r w:rsidRPr="007C170D">
        <w:rPr>
          <w:b/>
          <w:color w:val="002060"/>
          <w:u w:val="single"/>
        </w:rPr>
        <w:t xml:space="preserve">oltre alla omologazione da parte del Comitato Regionale, </w:t>
      </w:r>
      <w:r w:rsidRPr="007C170D">
        <w:rPr>
          <w:color w:val="002060"/>
        </w:rPr>
        <w:t xml:space="preserve">sia rilasciato dal rispettivo Comune di appartenenza </w:t>
      </w:r>
      <w:r w:rsidRPr="007C170D">
        <w:rPr>
          <w:b/>
          <w:color w:val="002060"/>
          <w:u w:val="single"/>
        </w:rPr>
        <w:t>ovvero dall’Ente proprietario dell’impianto</w:t>
      </w:r>
      <w:r w:rsidRPr="007C170D">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3932ADB1" w14:textId="77777777" w:rsidR="007C170D" w:rsidRPr="007C170D" w:rsidRDefault="007C170D" w:rsidP="007C170D">
      <w:pPr>
        <w:pStyle w:val="LndNormale1"/>
        <w:rPr>
          <w:color w:val="002060"/>
        </w:rPr>
      </w:pPr>
    </w:p>
    <w:p w14:paraId="683E219C" w14:textId="77777777" w:rsidR="007C170D" w:rsidRPr="007C170D" w:rsidRDefault="007C170D" w:rsidP="007C170D">
      <w:pPr>
        <w:pStyle w:val="LndNormale1"/>
        <w:rPr>
          <w:color w:val="002060"/>
        </w:rPr>
      </w:pPr>
      <w:r w:rsidRPr="007C170D">
        <w:rPr>
          <w:color w:val="002060"/>
        </w:rPr>
        <w:t xml:space="preserve">Si sottolinea che </w:t>
      </w:r>
      <w:r w:rsidRPr="007C170D">
        <w:rPr>
          <w:b/>
          <w:color w:val="002060"/>
          <w:u w:val="single"/>
        </w:rPr>
        <w:t>l’iscrizione per i Campionati regionali e provinciali di ogni categoria e disciplina sportiva dovrà essere fatta tramite il sistema informatico on-line</w:t>
      </w:r>
      <w:r w:rsidRPr="007C170D">
        <w:rPr>
          <w:color w:val="002060"/>
        </w:rPr>
        <w:t xml:space="preserve">, secondo le modalità previste dalla procedura di dematerializzazione. </w:t>
      </w:r>
    </w:p>
    <w:p w14:paraId="329C545C" w14:textId="77777777" w:rsidR="007C170D" w:rsidRPr="007C170D" w:rsidRDefault="007C170D" w:rsidP="007C170D">
      <w:pPr>
        <w:pStyle w:val="LndNormale1"/>
        <w:rPr>
          <w:color w:val="002060"/>
        </w:rPr>
      </w:pPr>
      <w:r w:rsidRPr="007C170D">
        <w:rPr>
          <w:color w:val="002060"/>
        </w:rPr>
        <w:t xml:space="preserve">La scadenza per l’iscrizione ai campionati è di </w:t>
      </w:r>
      <w:r w:rsidRPr="007C170D">
        <w:rPr>
          <w:b/>
          <w:color w:val="002060"/>
          <w:u w:val="single"/>
        </w:rPr>
        <w:t>carattere perentorio</w:t>
      </w:r>
      <w:r w:rsidRPr="007C170D">
        <w:rPr>
          <w:color w:val="002060"/>
        </w:rPr>
        <w:t xml:space="preserve"> unicamente per la presentazione della domanda: </w:t>
      </w:r>
      <w:r w:rsidRPr="007C170D">
        <w:rPr>
          <w:b/>
          <w:color w:val="002060"/>
          <w:u w:val="single"/>
        </w:rPr>
        <w:t>in pratica se non viene presentata domanda di iscrizione al campionato di competenza entro la data prevista ci sarà l’esclusione dal campionato</w:t>
      </w:r>
      <w:r w:rsidRPr="007C170D">
        <w:rPr>
          <w:color w:val="002060"/>
        </w:rPr>
        <w:t xml:space="preserve">. </w:t>
      </w:r>
    </w:p>
    <w:p w14:paraId="325D1C79" w14:textId="77777777" w:rsidR="007C170D" w:rsidRPr="007C170D" w:rsidRDefault="007C170D" w:rsidP="007C170D">
      <w:pPr>
        <w:pStyle w:val="LndNormale1"/>
        <w:rPr>
          <w:color w:val="002060"/>
        </w:rPr>
      </w:pPr>
    </w:p>
    <w:p w14:paraId="391A19A3" w14:textId="77777777" w:rsidR="007C170D" w:rsidRPr="007C170D" w:rsidRDefault="007C170D" w:rsidP="007C170D">
      <w:pPr>
        <w:pStyle w:val="LndNormale1"/>
        <w:rPr>
          <w:color w:val="002060"/>
        </w:rPr>
      </w:pPr>
      <w:r w:rsidRPr="007C170D">
        <w:rPr>
          <w:color w:val="002060"/>
        </w:rPr>
        <w:t xml:space="preserve">La scadenza del termine fissato per l’iscrizione è di </w:t>
      </w:r>
      <w:r w:rsidRPr="007C170D">
        <w:rPr>
          <w:b/>
          <w:color w:val="002060"/>
          <w:u w:val="single"/>
        </w:rPr>
        <w:t>carattere ordinatorio</w:t>
      </w:r>
      <w:r w:rsidRPr="007C170D">
        <w:rPr>
          <w:color w:val="002060"/>
        </w:rPr>
        <w:t xml:space="preserve"> per quanto riguarda la presentazione della documentazione a corredo della domanda.</w:t>
      </w:r>
    </w:p>
    <w:p w14:paraId="39564739" w14:textId="77777777" w:rsidR="007C170D" w:rsidRPr="007C170D" w:rsidRDefault="007C170D" w:rsidP="007C170D">
      <w:pPr>
        <w:pStyle w:val="LndNormale1"/>
        <w:rPr>
          <w:color w:val="002060"/>
        </w:rPr>
      </w:pPr>
      <w:r w:rsidRPr="007C170D">
        <w:rPr>
          <w:color w:val="002060"/>
        </w:rPr>
        <w:t xml:space="preserve">Alla scadenza del suddetto termine, il Comitato Regionale Marche procederà alla verifica delle iscrizioni. </w:t>
      </w:r>
    </w:p>
    <w:p w14:paraId="3DF73AB6" w14:textId="77777777" w:rsidR="007C170D" w:rsidRPr="007C170D" w:rsidRDefault="007C170D" w:rsidP="007C170D">
      <w:pPr>
        <w:pStyle w:val="LndNormale1"/>
        <w:rPr>
          <w:b/>
          <w:i/>
          <w:color w:val="002060"/>
          <w:u w:val="single"/>
        </w:rPr>
      </w:pPr>
      <w:r w:rsidRPr="007C170D">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50942C43" w14:textId="77777777" w:rsidR="007C170D" w:rsidRPr="007C170D" w:rsidRDefault="007C170D" w:rsidP="007C170D">
      <w:pPr>
        <w:pStyle w:val="LndNormale1"/>
        <w:rPr>
          <w:color w:val="002060"/>
        </w:rPr>
      </w:pPr>
      <w:r w:rsidRPr="007C170D">
        <w:rPr>
          <w:color w:val="002060"/>
        </w:rPr>
        <w:t>Trascorso tale termine, il Consiglio Direttivo del Comitato Regionale, appositamente convocato,e deciderà definitivamente sulle ammissioni delle Società ai Campionati della stagione sportiva 2021/2022.</w:t>
      </w:r>
    </w:p>
    <w:p w14:paraId="5F72DF81" w14:textId="77777777" w:rsidR="007C170D" w:rsidRPr="007C170D" w:rsidRDefault="007C170D" w:rsidP="007C170D">
      <w:pPr>
        <w:pStyle w:val="LndNormale1"/>
        <w:rPr>
          <w:b/>
          <w:color w:val="002060"/>
        </w:rPr>
      </w:pPr>
      <w:r w:rsidRPr="007C170D">
        <w:rPr>
          <w:b/>
          <w:color w:val="002060"/>
        </w:rPr>
        <w:t xml:space="preserve">La trasmissione della documerntazione relativa all’iscrizione ai Campionati deve avvenire, per via telematica, entro il termine di 10 giorni successivi alla data di scadenza del termine. </w:t>
      </w:r>
    </w:p>
    <w:p w14:paraId="54F5378C" w14:textId="77777777" w:rsidR="007C170D" w:rsidRPr="007C170D" w:rsidRDefault="007C170D" w:rsidP="007C170D">
      <w:pPr>
        <w:pStyle w:val="LndNormale1"/>
        <w:rPr>
          <w:b/>
          <w:color w:val="002060"/>
        </w:rPr>
      </w:pPr>
      <w:r w:rsidRPr="007C170D">
        <w:rPr>
          <w:b/>
          <w:color w:val="002060"/>
        </w:rPr>
        <w:t>Si invitano le Società ad astenersi dall’invio cartaceo.</w:t>
      </w:r>
    </w:p>
    <w:p w14:paraId="5E60CDF9" w14:textId="77777777" w:rsidR="007C170D" w:rsidRPr="007C170D" w:rsidRDefault="007C170D" w:rsidP="007C170D">
      <w:pPr>
        <w:pStyle w:val="LndNormale1"/>
        <w:rPr>
          <w:color w:val="002060"/>
        </w:rPr>
      </w:pPr>
      <w:r w:rsidRPr="007C170D">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14:paraId="17DCF14E" w14:textId="77777777" w:rsidR="005D6BFF" w:rsidRPr="007C170D" w:rsidRDefault="005D6BFF" w:rsidP="007C170D">
      <w:pPr>
        <w:rPr>
          <w:color w:val="002060"/>
        </w:rPr>
      </w:pPr>
    </w:p>
    <w:p w14:paraId="766843EE" w14:textId="77777777" w:rsidR="007C170D" w:rsidRPr="007C170D" w:rsidRDefault="007C170D" w:rsidP="007C170D">
      <w:pPr>
        <w:rPr>
          <w:color w:val="002060"/>
        </w:rPr>
      </w:pPr>
    </w:p>
    <w:p w14:paraId="1902ED6F" w14:textId="77777777" w:rsidR="007C170D" w:rsidRPr="00F77E48" w:rsidRDefault="007C170D" w:rsidP="007C170D">
      <w:pPr>
        <w:pStyle w:val="LndNormale1"/>
        <w:rPr>
          <w:rFonts w:cs="Arial"/>
          <w:b/>
          <w:color w:val="002060"/>
          <w:sz w:val="28"/>
          <w:szCs w:val="28"/>
        </w:rPr>
      </w:pPr>
      <w:r w:rsidRPr="00F77E48">
        <w:rPr>
          <w:rFonts w:cs="Arial"/>
          <w:b/>
          <w:color w:val="002060"/>
          <w:sz w:val="28"/>
          <w:szCs w:val="28"/>
        </w:rPr>
        <w:t>ISCRIZIONE AI CAMPIONATI REGIONALI 2021/2022</w:t>
      </w:r>
    </w:p>
    <w:p w14:paraId="205B8B6D" w14:textId="77777777" w:rsidR="007C170D" w:rsidRPr="007C170D" w:rsidRDefault="007C170D" w:rsidP="007C170D">
      <w:pPr>
        <w:pStyle w:val="LndNormale1"/>
        <w:rPr>
          <w:b/>
          <w:color w:val="002060"/>
        </w:rPr>
      </w:pPr>
    </w:p>
    <w:p w14:paraId="73008EBD" w14:textId="77777777" w:rsidR="007C170D" w:rsidRPr="007C170D" w:rsidRDefault="007C170D" w:rsidP="007C170D">
      <w:pPr>
        <w:pStyle w:val="Nessunaspaziatura"/>
        <w:jc w:val="both"/>
        <w:rPr>
          <w:rFonts w:ascii="Arial" w:hAnsi="Arial" w:cs="Arial"/>
          <w:color w:val="002060"/>
        </w:rPr>
      </w:pPr>
      <w:r w:rsidRPr="007C170D">
        <w:rPr>
          <w:rFonts w:ascii="Arial" w:hAnsi="Arial" w:cs="Arial"/>
          <w:color w:val="002060"/>
        </w:rP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11" w:history="1">
        <w:r w:rsidRPr="007C170D">
          <w:rPr>
            <w:rStyle w:val="Collegamentoipertestuale"/>
            <w:rFonts w:ascii="Arial" w:hAnsi="Arial" w:cs="Arial"/>
            <w:color w:val="002060"/>
          </w:rPr>
          <w:t>www.lnd.it</w:t>
        </w:r>
      </w:hyperlink>
    </w:p>
    <w:p w14:paraId="7770E710" w14:textId="77777777" w:rsidR="007C170D" w:rsidRPr="007C170D" w:rsidRDefault="007C170D" w:rsidP="007C170D">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7C170D" w:rsidRPr="009631E8" w14:paraId="572763F6" w14:textId="77777777" w:rsidTr="00780010">
        <w:trPr>
          <w:trHeight w:val="1310"/>
        </w:trPr>
        <w:tc>
          <w:tcPr>
            <w:tcW w:w="250" w:type="dxa"/>
            <w:vMerge w:val="restart"/>
            <w:tcBorders>
              <w:top w:val="single" w:sz="12" w:space="0" w:color="000000"/>
              <w:left w:val="single" w:sz="12" w:space="0" w:color="000000"/>
              <w:right w:val="nil"/>
            </w:tcBorders>
            <w:shd w:val="pct25" w:color="000000" w:fill="FFFFFF"/>
          </w:tcPr>
          <w:p w14:paraId="2D3831FA" w14:textId="77777777" w:rsidR="007C170D" w:rsidRPr="007C170D" w:rsidRDefault="007C170D" w:rsidP="00780010">
            <w:pPr>
              <w:pStyle w:val="Nessunaspaziatura"/>
              <w:rPr>
                <w:rFonts w:ascii="Arial" w:hAnsi="Arial" w:cs="Arial"/>
                <w:color w:val="002060"/>
                <w:sz w:val="20"/>
                <w:szCs w:val="20"/>
              </w:rPr>
            </w:pPr>
          </w:p>
          <w:p w14:paraId="5FE21DE2" w14:textId="77777777" w:rsidR="007C170D" w:rsidRPr="007C170D" w:rsidRDefault="007C170D" w:rsidP="00780010">
            <w:pPr>
              <w:pStyle w:val="Nessunaspaziatura"/>
              <w:rPr>
                <w:rFonts w:ascii="Arial" w:hAnsi="Arial" w:cs="Arial"/>
                <w:color w:val="002060"/>
                <w:sz w:val="20"/>
                <w:szCs w:val="20"/>
              </w:rPr>
            </w:pPr>
          </w:p>
          <w:p w14:paraId="00A1592F" w14:textId="77777777" w:rsidR="007C170D" w:rsidRPr="007C170D" w:rsidRDefault="007C170D" w:rsidP="00780010">
            <w:pPr>
              <w:pStyle w:val="Nessunaspaziatura"/>
              <w:rPr>
                <w:rFonts w:ascii="Arial" w:hAnsi="Arial" w:cs="Arial"/>
                <w:color w:val="002060"/>
                <w:sz w:val="20"/>
                <w:szCs w:val="20"/>
              </w:rPr>
            </w:pPr>
          </w:p>
          <w:p w14:paraId="48E7156C" w14:textId="77777777" w:rsidR="007C170D" w:rsidRPr="007C170D" w:rsidRDefault="007C170D" w:rsidP="00780010">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14:paraId="642DB6A9" w14:textId="77777777" w:rsidR="007C170D" w:rsidRPr="007C170D" w:rsidRDefault="007C170D" w:rsidP="00780010">
            <w:pPr>
              <w:pStyle w:val="LndNormale1"/>
              <w:rPr>
                <w:color w:val="002060"/>
              </w:rPr>
            </w:pPr>
          </w:p>
          <w:p w14:paraId="48C56250" w14:textId="77777777" w:rsidR="007C170D" w:rsidRPr="007C170D" w:rsidRDefault="007C170D" w:rsidP="00780010">
            <w:pPr>
              <w:pStyle w:val="LndNormale1"/>
              <w:jc w:val="left"/>
              <w:rPr>
                <w:b/>
                <w:bCs/>
                <w:color w:val="002060"/>
                <w:u w:val="single"/>
              </w:rPr>
            </w:pPr>
            <w:r w:rsidRPr="007C170D">
              <w:rPr>
                <w:b/>
                <w:color w:val="002060"/>
                <w:u w:val="single"/>
              </w:rPr>
              <w:t>Dal 7 Luglio 2021 al 30 Luglio</w:t>
            </w:r>
            <w:r w:rsidRPr="007C170D">
              <w:rPr>
                <w:b/>
                <w:bCs/>
                <w:color w:val="002060"/>
                <w:u w:val="single"/>
              </w:rPr>
              <w:t xml:space="preserve"> 2021</w:t>
            </w:r>
          </w:p>
          <w:p w14:paraId="575966A3" w14:textId="77777777" w:rsidR="007C170D" w:rsidRPr="007C170D" w:rsidRDefault="007C170D" w:rsidP="00780010">
            <w:pPr>
              <w:pStyle w:val="LndNormale1"/>
              <w:jc w:val="left"/>
              <w:rPr>
                <w:b/>
                <w:bCs/>
                <w:color w:val="002060"/>
              </w:rPr>
            </w:pPr>
            <w:r w:rsidRPr="007C170D">
              <w:rPr>
                <w:b/>
                <w:bCs/>
                <w:color w:val="002060"/>
              </w:rPr>
              <w:t>(ore 19:00)</w:t>
            </w:r>
          </w:p>
          <w:p w14:paraId="1BC3514F" w14:textId="77777777" w:rsidR="007C170D" w:rsidRPr="007C170D" w:rsidRDefault="007C170D" w:rsidP="00780010">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2F13123A" w14:textId="77777777" w:rsidR="007C170D" w:rsidRPr="007C170D" w:rsidRDefault="007C170D" w:rsidP="00780010">
            <w:pPr>
              <w:pStyle w:val="LndNormale1"/>
              <w:rPr>
                <w:color w:val="002060"/>
              </w:rPr>
            </w:pPr>
          </w:p>
          <w:p w14:paraId="09AEFC56" w14:textId="77777777" w:rsidR="007C170D" w:rsidRPr="007C170D" w:rsidRDefault="007C170D" w:rsidP="00780010">
            <w:pPr>
              <w:pStyle w:val="LndNormale1"/>
              <w:rPr>
                <w:b/>
                <w:bCs/>
                <w:color w:val="002060"/>
                <w:u w:val="single"/>
              </w:rPr>
            </w:pPr>
            <w:r w:rsidRPr="007C170D">
              <w:rPr>
                <w:b/>
                <w:bCs/>
                <w:color w:val="002060"/>
                <w:u w:val="single"/>
              </w:rPr>
              <w:t>Termine presentazione domande di iscrizione ai Campionati:</w:t>
            </w:r>
          </w:p>
          <w:p w14:paraId="19132ABD" w14:textId="77777777" w:rsidR="007C170D" w:rsidRPr="007C170D" w:rsidRDefault="007C170D" w:rsidP="00780010">
            <w:pPr>
              <w:pStyle w:val="LndNormale1"/>
              <w:rPr>
                <w:color w:val="002060"/>
              </w:rPr>
            </w:pPr>
          </w:p>
          <w:p w14:paraId="0F5B50AE" w14:textId="77777777" w:rsidR="007C170D" w:rsidRPr="007C170D" w:rsidRDefault="007C170D" w:rsidP="00780010">
            <w:pPr>
              <w:pStyle w:val="LndNormale1"/>
              <w:rPr>
                <w:b/>
                <w:bCs/>
                <w:color w:val="002060"/>
              </w:rPr>
            </w:pPr>
            <w:r w:rsidRPr="007C170D">
              <w:rPr>
                <w:b/>
                <w:bCs/>
                <w:color w:val="002060"/>
              </w:rPr>
              <w:t>CALCIO A 5 SERIE C1</w:t>
            </w:r>
          </w:p>
          <w:p w14:paraId="3D32E9A5" w14:textId="77777777" w:rsidR="007C170D" w:rsidRPr="007C170D" w:rsidRDefault="007C170D" w:rsidP="00780010">
            <w:pPr>
              <w:pStyle w:val="LndNormale1"/>
              <w:rPr>
                <w:b/>
                <w:bCs/>
                <w:color w:val="002060"/>
              </w:rPr>
            </w:pPr>
            <w:r w:rsidRPr="007C170D">
              <w:rPr>
                <w:b/>
                <w:bCs/>
                <w:color w:val="002060"/>
              </w:rPr>
              <w:t>CALCIO A 5 SERIE C2</w:t>
            </w:r>
          </w:p>
          <w:p w14:paraId="653A2EE3" w14:textId="77777777" w:rsidR="007C170D" w:rsidRPr="007C170D" w:rsidRDefault="007C170D" w:rsidP="00780010">
            <w:pPr>
              <w:pStyle w:val="LndNormale1"/>
              <w:rPr>
                <w:b/>
                <w:bCs/>
                <w:color w:val="002060"/>
              </w:rPr>
            </w:pPr>
            <w:r w:rsidRPr="007C170D">
              <w:rPr>
                <w:b/>
                <w:bCs/>
                <w:color w:val="002060"/>
              </w:rPr>
              <w:t>CALCIO A 5 UNDER 21</w:t>
            </w:r>
          </w:p>
          <w:p w14:paraId="0425B367" w14:textId="77777777" w:rsidR="007C170D" w:rsidRPr="007C170D" w:rsidRDefault="007C170D" w:rsidP="00780010">
            <w:pPr>
              <w:pStyle w:val="LndNormale1"/>
              <w:rPr>
                <w:b/>
                <w:bCs/>
                <w:color w:val="002060"/>
              </w:rPr>
            </w:pPr>
            <w:r w:rsidRPr="007C170D">
              <w:rPr>
                <w:b/>
                <w:bCs/>
                <w:color w:val="002060"/>
              </w:rPr>
              <w:t xml:space="preserve">CALCIO A 5 UNDER 19 </w:t>
            </w:r>
          </w:p>
          <w:p w14:paraId="35603057" w14:textId="77777777" w:rsidR="007C170D" w:rsidRPr="007C170D" w:rsidRDefault="007C170D" w:rsidP="00780010">
            <w:pPr>
              <w:pStyle w:val="LndNormale1"/>
              <w:rPr>
                <w:b/>
                <w:bCs/>
                <w:color w:val="002060"/>
              </w:rPr>
            </w:pPr>
          </w:p>
          <w:p w14:paraId="462B3CBE" w14:textId="77777777" w:rsidR="007C170D" w:rsidRPr="007C170D" w:rsidRDefault="007C170D" w:rsidP="00780010">
            <w:pPr>
              <w:pStyle w:val="LndNormale1"/>
              <w:rPr>
                <w:b/>
                <w:bCs/>
                <w:color w:val="002060"/>
              </w:rPr>
            </w:pPr>
            <w:r w:rsidRPr="007C170D">
              <w:rPr>
                <w:b/>
                <w:bCs/>
                <w:color w:val="002060"/>
              </w:rPr>
              <w:t>COPPA ITALIA/MARCHE SERIE C</w:t>
            </w:r>
          </w:p>
          <w:p w14:paraId="03C61547" w14:textId="77777777" w:rsidR="007C170D" w:rsidRPr="007C170D" w:rsidRDefault="007C170D" w:rsidP="00780010">
            <w:pPr>
              <w:pStyle w:val="LndNormale1"/>
              <w:rPr>
                <w:b/>
                <w:bCs/>
                <w:color w:val="002060"/>
              </w:rPr>
            </w:pPr>
            <w:r w:rsidRPr="007C170D">
              <w:rPr>
                <w:b/>
                <w:bCs/>
                <w:color w:val="002060"/>
              </w:rPr>
              <w:t>COPPA MARCHE UNDER 21</w:t>
            </w:r>
          </w:p>
          <w:p w14:paraId="612AE682" w14:textId="77777777" w:rsidR="007C170D" w:rsidRPr="007C170D" w:rsidRDefault="007C170D" w:rsidP="00780010">
            <w:pPr>
              <w:pStyle w:val="LndNormale1"/>
              <w:rPr>
                <w:b/>
                <w:bCs/>
                <w:color w:val="002060"/>
                <w:lang w:val="en-US"/>
              </w:rPr>
            </w:pPr>
            <w:r w:rsidRPr="007C170D">
              <w:rPr>
                <w:b/>
                <w:bCs/>
                <w:color w:val="002060"/>
                <w:lang w:val="en-US"/>
              </w:rPr>
              <w:t xml:space="preserve">COPPA MARCHE UNDER 19 </w:t>
            </w:r>
          </w:p>
          <w:p w14:paraId="45D9FF63" w14:textId="77777777" w:rsidR="007C170D" w:rsidRPr="007C170D" w:rsidRDefault="007C170D" w:rsidP="00780010">
            <w:pPr>
              <w:pStyle w:val="LndNormale1"/>
              <w:rPr>
                <w:b/>
                <w:bCs/>
                <w:color w:val="002060"/>
                <w:lang w:val="en-US"/>
              </w:rPr>
            </w:pPr>
          </w:p>
        </w:tc>
      </w:tr>
      <w:tr w:rsidR="007C170D" w:rsidRPr="009631E8" w14:paraId="0B250B1F" w14:textId="77777777" w:rsidTr="00780010">
        <w:trPr>
          <w:trHeight w:val="1827"/>
        </w:trPr>
        <w:tc>
          <w:tcPr>
            <w:tcW w:w="250" w:type="dxa"/>
            <w:vMerge/>
            <w:tcBorders>
              <w:left w:val="single" w:sz="12" w:space="0" w:color="000000"/>
              <w:bottom w:val="single" w:sz="4" w:space="0" w:color="auto"/>
              <w:right w:val="nil"/>
            </w:tcBorders>
            <w:shd w:val="pct25" w:color="000000" w:fill="FFFFFF"/>
          </w:tcPr>
          <w:p w14:paraId="1D32BCE5" w14:textId="77777777" w:rsidR="007C170D" w:rsidRPr="007C170D" w:rsidRDefault="007C170D" w:rsidP="00780010">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3E855F94" w14:textId="77777777" w:rsidR="007C170D" w:rsidRPr="007C170D" w:rsidRDefault="007C170D" w:rsidP="00780010">
            <w:pPr>
              <w:pStyle w:val="LndNormale1"/>
              <w:rPr>
                <w:b/>
                <w:color w:val="002060"/>
                <w:u w:val="single"/>
              </w:rPr>
            </w:pPr>
          </w:p>
          <w:p w14:paraId="1DB0880F" w14:textId="77777777" w:rsidR="007C170D" w:rsidRPr="007C170D" w:rsidRDefault="007C170D" w:rsidP="00780010">
            <w:pPr>
              <w:pStyle w:val="LndNormale1"/>
              <w:jc w:val="left"/>
              <w:rPr>
                <w:b/>
                <w:bCs/>
                <w:color w:val="002060"/>
                <w:u w:val="single"/>
              </w:rPr>
            </w:pPr>
            <w:r w:rsidRPr="007C170D">
              <w:rPr>
                <w:b/>
                <w:color w:val="002060"/>
                <w:u w:val="single"/>
              </w:rPr>
              <w:t>Dal 7 Luglio 2021 al 27 Agosto</w:t>
            </w:r>
            <w:r w:rsidRPr="007C170D">
              <w:rPr>
                <w:b/>
                <w:bCs/>
                <w:color w:val="002060"/>
                <w:u w:val="single"/>
              </w:rPr>
              <w:t xml:space="preserve"> 2021</w:t>
            </w:r>
          </w:p>
          <w:p w14:paraId="18607261" w14:textId="77777777" w:rsidR="007C170D" w:rsidRPr="007C170D" w:rsidRDefault="007C170D" w:rsidP="00780010">
            <w:pPr>
              <w:pStyle w:val="LndNormale1"/>
              <w:jc w:val="left"/>
              <w:rPr>
                <w:b/>
                <w:bCs/>
                <w:color w:val="002060"/>
              </w:rPr>
            </w:pPr>
            <w:r w:rsidRPr="007C170D">
              <w:rPr>
                <w:b/>
                <w:bCs/>
                <w:color w:val="002060"/>
              </w:rPr>
              <w:t>(ore 19:00)</w:t>
            </w:r>
          </w:p>
          <w:p w14:paraId="4710BF4A" w14:textId="77777777" w:rsidR="007C170D" w:rsidRPr="007C170D" w:rsidRDefault="007C170D" w:rsidP="00780010">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688761BB" w14:textId="77777777" w:rsidR="007C170D" w:rsidRPr="007C170D" w:rsidRDefault="007C170D" w:rsidP="00780010">
            <w:pPr>
              <w:pStyle w:val="LndNormale1"/>
              <w:rPr>
                <w:b/>
                <w:bCs/>
                <w:color w:val="002060"/>
              </w:rPr>
            </w:pPr>
          </w:p>
          <w:p w14:paraId="2CBD39B2" w14:textId="77777777" w:rsidR="007C170D" w:rsidRPr="007C170D" w:rsidRDefault="007C170D" w:rsidP="00780010">
            <w:pPr>
              <w:pStyle w:val="LndNormale1"/>
              <w:rPr>
                <w:b/>
                <w:bCs/>
                <w:color w:val="002060"/>
                <w:u w:val="single"/>
              </w:rPr>
            </w:pPr>
            <w:r w:rsidRPr="007C170D">
              <w:rPr>
                <w:b/>
                <w:bCs/>
                <w:color w:val="002060"/>
                <w:u w:val="single"/>
              </w:rPr>
              <w:t>Termine presentazione domande di iscrizione ai Campionati:</w:t>
            </w:r>
          </w:p>
          <w:p w14:paraId="725B37AE" w14:textId="77777777" w:rsidR="007C170D" w:rsidRPr="007C170D" w:rsidRDefault="007C170D" w:rsidP="00780010">
            <w:pPr>
              <w:pStyle w:val="LndNormale1"/>
              <w:rPr>
                <w:b/>
                <w:bCs/>
                <w:color w:val="002060"/>
              </w:rPr>
            </w:pPr>
          </w:p>
          <w:p w14:paraId="3073FC22" w14:textId="77777777" w:rsidR="007C170D" w:rsidRPr="007C170D" w:rsidRDefault="007C170D" w:rsidP="00780010">
            <w:pPr>
              <w:pStyle w:val="LndNormale1"/>
              <w:rPr>
                <w:b/>
                <w:bCs/>
                <w:color w:val="002060"/>
              </w:rPr>
            </w:pPr>
            <w:r w:rsidRPr="007C170D">
              <w:rPr>
                <w:b/>
                <w:bCs/>
                <w:color w:val="002060"/>
              </w:rPr>
              <w:t>CALCIO A 5  SERIE C FEMMINILE - CAMPIONATO E COPPA -</w:t>
            </w:r>
          </w:p>
          <w:p w14:paraId="6C9C69CF" w14:textId="77777777" w:rsidR="007C170D" w:rsidRPr="007C170D" w:rsidRDefault="007C170D" w:rsidP="00780010">
            <w:pPr>
              <w:pStyle w:val="LndNormale1"/>
              <w:rPr>
                <w:b/>
                <w:bCs/>
                <w:color w:val="002060"/>
              </w:rPr>
            </w:pPr>
            <w:r w:rsidRPr="007C170D">
              <w:rPr>
                <w:b/>
                <w:bCs/>
                <w:color w:val="002060"/>
              </w:rPr>
              <w:t>CALCIO A 5 SERIE D - CAMPIONATO E COPPA -</w:t>
            </w:r>
          </w:p>
          <w:p w14:paraId="479412A6" w14:textId="2542B7E5" w:rsidR="007C170D" w:rsidRPr="00D474F4" w:rsidRDefault="00AE1364" w:rsidP="00780010">
            <w:pPr>
              <w:pStyle w:val="LndNormale1"/>
              <w:rPr>
                <w:b/>
                <w:bCs/>
                <w:color w:val="002060"/>
              </w:rPr>
            </w:pPr>
            <w:r w:rsidRPr="00D474F4">
              <w:rPr>
                <w:b/>
                <w:bCs/>
                <w:color w:val="002060"/>
              </w:rPr>
              <w:t xml:space="preserve">* </w:t>
            </w:r>
            <w:r w:rsidR="007C170D" w:rsidRPr="00D474F4">
              <w:rPr>
                <w:b/>
                <w:bCs/>
                <w:color w:val="002060"/>
              </w:rPr>
              <w:t>CALCIO A 5 UNDER 17 - CAMPIONATO E COPPA -</w:t>
            </w:r>
          </w:p>
          <w:p w14:paraId="169C4C3D" w14:textId="0BA3C82A" w:rsidR="007C170D" w:rsidRPr="007C170D" w:rsidRDefault="00AE1364" w:rsidP="00780010">
            <w:pPr>
              <w:pStyle w:val="LndNormale1"/>
              <w:rPr>
                <w:b/>
                <w:bCs/>
                <w:color w:val="002060"/>
              </w:rPr>
            </w:pPr>
            <w:r w:rsidRPr="00D474F4">
              <w:rPr>
                <w:b/>
                <w:bCs/>
                <w:color w:val="002060"/>
              </w:rPr>
              <w:t xml:space="preserve">* </w:t>
            </w:r>
            <w:r w:rsidR="007C170D" w:rsidRPr="00D474F4">
              <w:rPr>
                <w:b/>
                <w:bCs/>
                <w:color w:val="002060"/>
              </w:rPr>
              <w:t>CALCIO A 5 UNDER 15 - CAMPIONATO E COPPA -</w:t>
            </w:r>
          </w:p>
          <w:p w14:paraId="05258326" w14:textId="77777777" w:rsidR="007C170D" w:rsidRPr="007C170D" w:rsidRDefault="007C170D" w:rsidP="00780010">
            <w:pPr>
              <w:pStyle w:val="LndNormale1"/>
              <w:rPr>
                <w:b/>
                <w:bCs/>
                <w:color w:val="002060"/>
              </w:rPr>
            </w:pPr>
          </w:p>
        </w:tc>
      </w:tr>
    </w:tbl>
    <w:p w14:paraId="27284E39" w14:textId="77777777" w:rsidR="007C170D" w:rsidRPr="009631E8" w:rsidRDefault="007C170D" w:rsidP="007C170D">
      <w:pPr>
        <w:pStyle w:val="Nessunaspaziatura"/>
        <w:rPr>
          <w:rFonts w:ascii="Arial" w:hAnsi="Arial" w:cs="Arial"/>
          <w:color w:val="002060"/>
          <w:sz w:val="20"/>
          <w:szCs w:val="20"/>
          <w:highlight w:val="yellow"/>
        </w:rPr>
      </w:pPr>
    </w:p>
    <w:p w14:paraId="198B7F25" w14:textId="4E99EAE9" w:rsidR="007C170D" w:rsidRPr="007C170D" w:rsidRDefault="007C170D" w:rsidP="007C170D">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apertura delle iscrizioni</w:t>
      </w:r>
      <w:r w:rsidRPr="00AE1364">
        <w:rPr>
          <w:rFonts w:ascii="Arial" w:hAnsi="Arial" w:cs="Arial"/>
          <w:b/>
          <w:bCs/>
          <w:i/>
          <w:iCs/>
          <w:color w:val="002060"/>
        </w:rPr>
        <w:t xml:space="preserve"> </w:t>
      </w:r>
      <w:r w:rsidRPr="007C170D">
        <w:rPr>
          <w:rFonts w:ascii="Arial" w:hAnsi="Arial" w:cs="Arial"/>
          <w:b/>
          <w:bCs/>
          <w:i/>
          <w:iCs/>
          <w:color w:val="002060"/>
        </w:rPr>
        <w:t xml:space="preserve">dei Campionati di Calcio a Cinque Under 17 e Under 15 </w:t>
      </w:r>
      <w:r w:rsidR="00AE1364">
        <w:rPr>
          <w:rFonts w:ascii="Arial" w:hAnsi="Arial" w:cs="Arial"/>
          <w:b/>
          <w:bCs/>
          <w:i/>
          <w:iCs/>
          <w:color w:val="002060"/>
        </w:rPr>
        <w:t>decorre dal 23 luglio 2021.</w:t>
      </w:r>
    </w:p>
    <w:p w14:paraId="1799794C" w14:textId="77777777" w:rsidR="007C170D" w:rsidRPr="007F3ADE" w:rsidRDefault="007C170D" w:rsidP="007C170D">
      <w:pPr>
        <w:pStyle w:val="Nessunaspaziatura"/>
        <w:rPr>
          <w:rFonts w:ascii="Arial" w:hAnsi="Arial" w:cs="Arial"/>
        </w:rPr>
      </w:pPr>
    </w:p>
    <w:p w14:paraId="75CF1DB1" w14:textId="77777777" w:rsidR="007C170D" w:rsidRDefault="007C170D" w:rsidP="007C170D">
      <w:pPr>
        <w:pStyle w:val="Nessunaspaziatura"/>
        <w:rPr>
          <w:rFonts w:ascii="Arial" w:hAnsi="Arial" w:cs="Arial"/>
        </w:rPr>
      </w:pPr>
    </w:p>
    <w:p w14:paraId="5A37DD2A" w14:textId="77777777" w:rsidR="007C170D" w:rsidRPr="00F77E48" w:rsidRDefault="007C170D" w:rsidP="007C170D">
      <w:pPr>
        <w:pStyle w:val="Nessunaspaziatura"/>
        <w:rPr>
          <w:rFonts w:ascii="Arial" w:hAnsi="Arial" w:cs="Arial"/>
          <w:b/>
          <w:color w:val="002060"/>
          <w:sz w:val="28"/>
          <w:szCs w:val="28"/>
        </w:rPr>
      </w:pPr>
      <w:bookmarkStart w:id="7" w:name="_Hlk44928549"/>
      <w:r w:rsidRPr="00F77E48">
        <w:rPr>
          <w:rFonts w:ascii="Arial" w:hAnsi="Arial" w:cs="Arial"/>
          <w:b/>
          <w:color w:val="002060"/>
          <w:sz w:val="28"/>
          <w:szCs w:val="28"/>
        </w:rPr>
        <w:t>TASSE ISCRIZIONE AI CAMPIONATI 2021/2022</w:t>
      </w:r>
    </w:p>
    <w:p w14:paraId="2C2C6FD2" w14:textId="56405E45" w:rsidR="007C170D" w:rsidRDefault="007C170D" w:rsidP="007C170D">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1"/>
        <w:gridCol w:w="1427"/>
        <w:gridCol w:w="1428"/>
        <w:gridCol w:w="1427"/>
      </w:tblGrid>
      <w:tr w:rsidR="001A61B6" w:rsidRPr="00072362" w14:paraId="272EB893" w14:textId="77777777" w:rsidTr="007B7EFF">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0CEB500C" w14:textId="77777777" w:rsidR="001A61B6" w:rsidRPr="00795696" w:rsidRDefault="001A61B6" w:rsidP="007B7EFF">
            <w:pPr>
              <w:pStyle w:val="Nessunaspaziatura"/>
              <w:rPr>
                <w:rFonts w:ascii="Arial" w:hAnsi="Arial" w:cs="Arial"/>
                <w:color w:val="FFFFFF" w:themeColor="background1"/>
                <w:sz w:val="20"/>
                <w:szCs w:val="20"/>
              </w:rPr>
            </w:pPr>
          </w:p>
          <w:p w14:paraId="3A6AA15E" w14:textId="77777777" w:rsidR="001A61B6" w:rsidRPr="00795696" w:rsidRDefault="001A61B6" w:rsidP="007B7EFF">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14:paraId="27BD7827" w14:textId="77777777" w:rsidR="001A61B6" w:rsidRPr="00795696" w:rsidRDefault="001A61B6" w:rsidP="007B7EFF">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14:paraId="2AB74450"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53C48A3A"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14:paraId="35F7B2C1"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7A916E3A"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383E984A"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14:paraId="5465140A"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14:paraId="44BEB693"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14:paraId="636EF14E" w14:textId="77777777" w:rsidR="001A61B6" w:rsidRPr="00795696" w:rsidRDefault="001A61B6" w:rsidP="007B7EFF">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14:paraId="322C1740" w14:textId="77777777" w:rsidR="001A61B6" w:rsidRPr="00795696" w:rsidRDefault="001A61B6" w:rsidP="007B7EFF">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14:paraId="6084CAE3" w14:textId="77777777" w:rsidR="001A61B6" w:rsidRPr="00795696" w:rsidRDefault="001A61B6" w:rsidP="007B7EFF">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14:paraId="61686218" w14:textId="77777777" w:rsidR="001A61B6" w:rsidRPr="00795696" w:rsidRDefault="001A61B6" w:rsidP="007B7EFF">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14:paraId="7C8827AE"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14:paraId="0E672CCF"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1A61B6" w:rsidRPr="00072362" w14:paraId="00D23AF8"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466B9BCB" w14:textId="77777777" w:rsidR="001A61B6" w:rsidRPr="008E7DE6" w:rsidRDefault="001A61B6" w:rsidP="007B7EFF">
            <w:pPr>
              <w:pStyle w:val="LndNormale1"/>
              <w:rPr>
                <w:b/>
                <w:bCs/>
                <w:color w:val="002060"/>
                <w:sz w:val="20"/>
              </w:rPr>
            </w:pPr>
          </w:p>
          <w:p w14:paraId="2944A406" w14:textId="77777777" w:rsidR="001A61B6" w:rsidRPr="008E7DE6" w:rsidRDefault="001A61B6" w:rsidP="007B7EFF">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49553586" w14:textId="77777777" w:rsidR="001A61B6" w:rsidRPr="00690DD6" w:rsidRDefault="001A61B6" w:rsidP="007B7EFF">
            <w:pPr>
              <w:pStyle w:val="LndNormale1"/>
              <w:rPr>
                <w:b/>
                <w:bCs/>
                <w:color w:val="002060"/>
                <w:sz w:val="20"/>
              </w:rPr>
            </w:pPr>
          </w:p>
          <w:p w14:paraId="64F32A1F"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5FA3DC4C" w14:textId="77777777" w:rsidR="001A61B6" w:rsidRPr="00B97302" w:rsidRDefault="001A61B6" w:rsidP="007B7EFF">
            <w:pPr>
              <w:pStyle w:val="LndNormale1"/>
              <w:rPr>
                <w:b/>
                <w:bCs/>
                <w:color w:val="002060"/>
                <w:sz w:val="20"/>
              </w:rPr>
            </w:pPr>
          </w:p>
          <w:p w14:paraId="2C47452C" w14:textId="77777777" w:rsidR="001A61B6" w:rsidRPr="00B97302" w:rsidRDefault="001A61B6" w:rsidP="007B7EFF">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45358299" w14:textId="77777777" w:rsidR="001A61B6" w:rsidRPr="00690DD6" w:rsidRDefault="001A61B6" w:rsidP="007B7EFF">
            <w:pPr>
              <w:pStyle w:val="LndNormale1"/>
              <w:rPr>
                <w:b/>
                <w:bCs/>
                <w:color w:val="002060"/>
                <w:sz w:val="20"/>
              </w:rPr>
            </w:pPr>
          </w:p>
          <w:p w14:paraId="30E00AB7"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tcPr>
          <w:p w14:paraId="1E07CDDF" w14:textId="77777777" w:rsidR="001A61B6" w:rsidRPr="00B97302" w:rsidRDefault="001A61B6" w:rsidP="007B7EFF">
            <w:pPr>
              <w:pStyle w:val="LndNormale1"/>
              <w:rPr>
                <w:b/>
                <w:bCs/>
                <w:color w:val="002060"/>
                <w:sz w:val="20"/>
              </w:rPr>
            </w:pPr>
          </w:p>
          <w:p w14:paraId="2C71B11D" w14:textId="77777777" w:rsidR="001A61B6" w:rsidRPr="00690DD6" w:rsidRDefault="001A61B6" w:rsidP="007B7EFF">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20A47BDB" w14:textId="77777777" w:rsidR="001A61B6" w:rsidRPr="00B97302" w:rsidRDefault="001A61B6" w:rsidP="007B7EFF">
            <w:pPr>
              <w:pStyle w:val="LndNormale1"/>
              <w:rPr>
                <w:b/>
                <w:bCs/>
                <w:color w:val="002060"/>
                <w:sz w:val="20"/>
              </w:rPr>
            </w:pPr>
          </w:p>
          <w:p w14:paraId="61303DA0" w14:textId="77777777" w:rsidR="001A61B6" w:rsidRPr="00690DD6" w:rsidRDefault="001A61B6" w:rsidP="007B7EFF">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12B8FE64" w14:textId="77777777" w:rsidR="001A61B6" w:rsidRPr="00B97302" w:rsidRDefault="001A61B6" w:rsidP="007B7EFF">
            <w:pPr>
              <w:pStyle w:val="LndNormale1"/>
              <w:rPr>
                <w:b/>
                <w:bCs/>
                <w:color w:val="002060"/>
                <w:sz w:val="20"/>
              </w:rPr>
            </w:pPr>
          </w:p>
          <w:p w14:paraId="5E03FEF2" w14:textId="77777777" w:rsidR="001A61B6" w:rsidRDefault="001A61B6" w:rsidP="007B7EFF">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5A5861BB" w14:textId="77777777" w:rsidR="001A61B6" w:rsidRDefault="001A61B6" w:rsidP="007B7EFF">
            <w:pPr>
              <w:pStyle w:val="LndNormale1"/>
              <w:rPr>
                <w:b/>
                <w:bCs/>
                <w:color w:val="002060"/>
                <w:sz w:val="20"/>
              </w:rPr>
            </w:pPr>
          </w:p>
          <w:p w14:paraId="0BAA1848" w14:textId="77777777" w:rsidR="001A61B6" w:rsidRDefault="001A61B6" w:rsidP="007B7EFF">
            <w:pPr>
              <w:pStyle w:val="LndNormale1"/>
              <w:rPr>
                <w:b/>
                <w:bCs/>
                <w:color w:val="002060"/>
                <w:sz w:val="20"/>
              </w:rPr>
            </w:pPr>
            <w:r>
              <w:rPr>
                <w:b/>
                <w:bCs/>
                <w:color w:val="002060"/>
                <w:sz w:val="20"/>
              </w:rPr>
              <w:t xml:space="preserve">           90,00</w:t>
            </w:r>
          </w:p>
          <w:p w14:paraId="1772315D" w14:textId="77777777" w:rsidR="001A61B6" w:rsidRDefault="001A61B6" w:rsidP="007B7EFF">
            <w:pPr>
              <w:pStyle w:val="LndNormale1"/>
              <w:rPr>
                <w:b/>
                <w:bCs/>
                <w:color w:val="002060"/>
                <w:sz w:val="20"/>
              </w:rPr>
            </w:pPr>
          </w:p>
          <w:p w14:paraId="12DC80E6" w14:textId="77777777" w:rsidR="001A61B6" w:rsidRDefault="001A61B6" w:rsidP="007B7EFF">
            <w:pPr>
              <w:pStyle w:val="LndNormale1"/>
              <w:rPr>
                <w:b/>
                <w:bCs/>
                <w:color w:val="002060"/>
                <w:sz w:val="20"/>
              </w:rPr>
            </w:pPr>
          </w:p>
          <w:p w14:paraId="3049AF4D" w14:textId="77777777" w:rsidR="001A61B6" w:rsidRDefault="001A61B6" w:rsidP="007B7EFF">
            <w:pPr>
              <w:pStyle w:val="LndNormale1"/>
              <w:rPr>
                <w:b/>
                <w:bCs/>
                <w:color w:val="002060"/>
                <w:sz w:val="20"/>
              </w:rPr>
            </w:pPr>
          </w:p>
          <w:p w14:paraId="15D6FC36" w14:textId="77777777" w:rsidR="001A61B6" w:rsidRDefault="001A61B6" w:rsidP="007B7EFF">
            <w:pPr>
              <w:pStyle w:val="LndNormale1"/>
              <w:rPr>
                <w:b/>
                <w:bCs/>
                <w:color w:val="002060"/>
                <w:sz w:val="20"/>
              </w:rPr>
            </w:pPr>
          </w:p>
          <w:p w14:paraId="739651EC" w14:textId="77777777" w:rsidR="001A61B6" w:rsidRDefault="001A61B6" w:rsidP="007B7EFF">
            <w:pPr>
              <w:pStyle w:val="LndNormale1"/>
              <w:rPr>
                <w:b/>
                <w:bCs/>
                <w:color w:val="002060"/>
                <w:sz w:val="20"/>
              </w:rPr>
            </w:pPr>
          </w:p>
          <w:p w14:paraId="68D1AE50" w14:textId="77777777" w:rsidR="001A61B6" w:rsidRDefault="001A61B6" w:rsidP="007B7EFF">
            <w:pPr>
              <w:pStyle w:val="LndNormale1"/>
              <w:rPr>
                <w:b/>
                <w:bCs/>
                <w:color w:val="002060"/>
                <w:sz w:val="20"/>
              </w:rPr>
            </w:pPr>
          </w:p>
          <w:p w14:paraId="4F191C56" w14:textId="77777777" w:rsidR="001A61B6" w:rsidRDefault="001A61B6" w:rsidP="007B7EFF">
            <w:pPr>
              <w:pStyle w:val="LndNormale1"/>
              <w:rPr>
                <w:b/>
                <w:bCs/>
                <w:color w:val="002060"/>
                <w:sz w:val="20"/>
              </w:rPr>
            </w:pPr>
          </w:p>
          <w:p w14:paraId="1160F0F4" w14:textId="77777777" w:rsidR="001A61B6" w:rsidRPr="00690DD6" w:rsidRDefault="001A61B6" w:rsidP="007B7EFF">
            <w:pPr>
              <w:pStyle w:val="LndNormale1"/>
              <w:rPr>
                <w:b/>
                <w:bCs/>
                <w:color w:val="002060"/>
                <w:sz w:val="20"/>
              </w:rPr>
            </w:pPr>
            <w:r>
              <w:rPr>
                <w:b/>
                <w:bCs/>
                <w:color w:val="002060"/>
                <w:sz w:val="20"/>
              </w:rPr>
              <w:t xml:space="preserve">          </w:t>
            </w:r>
          </w:p>
          <w:p w14:paraId="4F086EB9" w14:textId="77777777" w:rsidR="001A61B6" w:rsidRPr="00690DD6" w:rsidRDefault="001A61B6" w:rsidP="007B7EFF">
            <w:pPr>
              <w:pStyle w:val="LndNormale1"/>
              <w:rPr>
                <w:b/>
                <w:bCs/>
                <w:color w:val="002060"/>
                <w:sz w:val="20"/>
              </w:rPr>
            </w:pPr>
          </w:p>
        </w:tc>
        <w:tc>
          <w:tcPr>
            <w:tcW w:w="1427" w:type="dxa"/>
            <w:vMerge w:val="restart"/>
            <w:tcBorders>
              <w:top w:val="nil"/>
              <w:left w:val="single" w:sz="6" w:space="0" w:color="000080"/>
              <w:right w:val="single" w:sz="6" w:space="0" w:color="000080"/>
            </w:tcBorders>
            <w:shd w:val="solid" w:color="C0C0C0" w:fill="FFFFFF"/>
            <w:vAlign w:val="center"/>
          </w:tcPr>
          <w:p w14:paraId="118C7DE3" w14:textId="77777777" w:rsidR="001A61B6" w:rsidRDefault="001A61B6" w:rsidP="007B7EFF">
            <w:pPr>
              <w:pStyle w:val="LndNormale1"/>
              <w:rPr>
                <w:b/>
                <w:bCs/>
                <w:color w:val="002060"/>
                <w:sz w:val="20"/>
              </w:rPr>
            </w:pPr>
          </w:p>
          <w:p w14:paraId="55C6164D" w14:textId="77777777" w:rsidR="001A61B6" w:rsidRPr="00690DD6" w:rsidRDefault="001A61B6" w:rsidP="007B7EFF">
            <w:pPr>
              <w:pStyle w:val="LndNormale1"/>
              <w:rPr>
                <w:b/>
                <w:bCs/>
                <w:color w:val="002060"/>
                <w:sz w:val="20"/>
              </w:rPr>
            </w:pPr>
            <w:r>
              <w:rPr>
                <w:b/>
                <w:bCs/>
                <w:color w:val="002060"/>
                <w:sz w:val="20"/>
              </w:rPr>
              <w:t>PROSPETTO</w:t>
            </w:r>
          </w:p>
          <w:p w14:paraId="2B526197" w14:textId="77777777" w:rsidR="001A61B6" w:rsidRPr="00B97302" w:rsidRDefault="001A61B6" w:rsidP="007B7EFF">
            <w:pPr>
              <w:pStyle w:val="LndNormale1"/>
              <w:rPr>
                <w:b/>
                <w:bCs/>
                <w:color w:val="002060"/>
                <w:sz w:val="20"/>
              </w:rPr>
            </w:pPr>
          </w:p>
          <w:p w14:paraId="12769AA0" w14:textId="77777777" w:rsidR="001A61B6" w:rsidRPr="00690DD6" w:rsidRDefault="001A61B6" w:rsidP="007B7EFF">
            <w:pPr>
              <w:pStyle w:val="LndNormale1"/>
              <w:rPr>
                <w:b/>
                <w:bCs/>
                <w:color w:val="002060"/>
                <w:sz w:val="20"/>
              </w:rPr>
            </w:pPr>
            <w:r>
              <w:rPr>
                <w:b/>
                <w:bCs/>
                <w:color w:val="002060"/>
                <w:sz w:val="20"/>
              </w:rPr>
              <w:t>PROSPETTO</w:t>
            </w:r>
          </w:p>
          <w:p w14:paraId="6B16AB83" w14:textId="77777777" w:rsidR="001A61B6" w:rsidRPr="00B97302" w:rsidRDefault="001A61B6" w:rsidP="007B7EFF">
            <w:pPr>
              <w:pStyle w:val="LndNormale1"/>
              <w:rPr>
                <w:b/>
                <w:bCs/>
                <w:color w:val="002060"/>
                <w:sz w:val="20"/>
              </w:rPr>
            </w:pPr>
          </w:p>
          <w:p w14:paraId="5FBEB40E" w14:textId="77777777" w:rsidR="001A61B6" w:rsidRPr="00690DD6" w:rsidRDefault="001A61B6" w:rsidP="007B7EFF">
            <w:pPr>
              <w:pStyle w:val="LndNormale1"/>
              <w:rPr>
                <w:b/>
                <w:bCs/>
                <w:color w:val="002060"/>
                <w:sz w:val="20"/>
              </w:rPr>
            </w:pPr>
            <w:r>
              <w:rPr>
                <w:b/>
                <w:bCs/>
                <w:color w:val="002060"/>
                <w:sz w:val="20"/>
              </w:rPr>
              <w:t>PROSPETTO</w:t>
            </w:r>
          </w:p>
          <w:p w14:paraId="320E537B" w14:textId="77777777" w:rsidR="001A61B6" w:rsidRPr="00B97302" w:rsidRDefault="001A61B6" w:rsidP="007B7EFF">
            <w:pPr>
              <w:pStyle w:val="LndNormale1"/>
              <w:rPr>
                <w:b/>
                <w:bCs/>
                <w:color w:val="002060"/>
                <w:sz w:val="20"/>
              </w:rPr>
            </w:pPr>
          </w:p>
          <w:p w14:paraId="6AA559B7" w14:textId="77777777" w:rsidR="001A61B6" w:rsidRPr="00B97302" w:rsidRDefault="001A61B6" w:rsidP="007B7EFF">
            <w:pPr>
              <w:pStyle w:val="LndNormale1"/>
              <w:rPr>
                <w:b/>
                <w:bCs/>
                <w:color w:val="002060"/>
                <w:sz w:val="20"/>
              </w:rPr>
            </w:pPr>
            <w:r>
              <w:rPr>
                <w:b/>
                <w:bCs/>
                <w:color w:val="002060"/>
                <w:sz w:val="20"/>
              </w:rPr>
              <w:t>PROSPETTO</w:t>
            </w:r>
          </w:p>
          <w:p w14:paraId="646FBEFC" w14:textId="77777777" w:rsidR="001A61B6" w:rsidRPr="00690DD6" w:rsidRDefault="001A61B6" w:rsidP="007B7EFF">
            <w:pPr>
              <w:pStyle w:val="LndNormale1"/>
              <w:rPr>
                <w:b/>
                <w:bCs/>
                <w:color w:val="002060"/>
                <w:sz w:val="20"/>
              </w:rPr>
            </w:pPr>
            <w:r w:rsidRPr="00B97302">
              <w:rPr>
                <w:b/>
                <w:bCs/>
                <w:color w:val="002060"/>
                <w:sz w:val="20"/>
              </w:rPr>
              <w:t xml:space="preserve">         </w:t>
            </w:r>
            <w:r>
              <w:rPr>
                <w:b/>
                <w:bCs/>
                <w:color w:val="002060"/>
                <w:sz w:val="20"/>
              </w:rPr>
              <w:t xml:space="preserve">  </w:t>
            </w:r>
          </w:p>
          <w:p w14:paraId="2DFEACE7" w14:textId="77777777" w:rsidR="001A61B6" w:rsidRPr="00B97302" w:rsidRDefault="001A61B6" w:rsidP="007B7EFF">
            <w:pPr>
              <w:pStyle w:val="LndNormale1"/>
              <w:rPr>
                <w:b/>
                <w:bCs/>
                <w:color w:val="002060"/>
                <w:sz w:val="20"/>
              </w:rPr>
            </w:pPr>
          </w:p>
          <w:p w14:paraId="1E3BEE37" w14:textId="77777777" w:rsidR="001A61B6" w:rsidRDefault="001A61B6" w:rsidP="007B7EFF">
            <w:pPr>
              <w:pStyle w:val="LndNormale1"/>
              <w:rPr>
                <w:b/>
                <w:bCs/>
                <w:color w:val="002060"/>
                <w:sz w:val="20"/>
              </w:rPr>
            </w:pPr>
          </w:p>
          <w:p w14:paraId="7C2E74B7" w14:textId="77777777" w:rsidR="001A61B6" w:rsidRDefault="001A61B6" w:rsidP="007B7EFF">
            <w:pPr>
              <w:pStyle w:val="LndNormale1"/>
              <w:rPr>
                <w:b/>
                <w:bCs/>
                <w:color w:val="002060"/>
                <w:sz w:val="20"/>
              </w:rPr>
            </w:pPr>
          </w:p>
          <w:p w14:paraId="1D408E4A" w14:textId="77777777" w:rsidR="001A61B6" w:rsidRDefault="001A61B6" w:rsidP="007B7EFF">
            <w:pPr>
              <w:pStyle w:val="LndNormale1"/>
              <w:rPr>
                <w:b/>
                <w:bCs/>
                <w:color w:val="002060"/>
                <w:sz w:val="20"/>
              </w:rPr>
            </w:pPr>
          </w:p>
          <w:p w14:paraId="509F5F75" w14:textId="77777777" w:rsidR="001A61B6" w:rsidRDefault="001A61B6" w:rsidP="007B7EFF">
            <w:pPr>
              <w:pStyle w:val="LndNormale1"/>
              <w:rPr>
                <w:b/>
                <w:bCs/>
                <w:color w:val="002060"/>
                <w:sz w:val="20"/>
              </w:rPr>
            </w:pPr>
          </w:p>
          <w:p w14:paraId="0D1DFCA6" w14:textId="77777777" w:rsidR="001A61B6" w:rsidRDefault="001A61B6" w:rsidP="007B7EFF">
            <w:pPr>
              <w:pStyle w:val="LndNormale1"/>
              <w:rPr>
                <w:b/>
                <w:bCs/>
                <w:color w:val="002060"/>
                <w:sz w:val="20"/>
              </w:rPr>
            </w:pPr>
          </w:p>
          <w:p w14:paraId="52722A6B" w14:textId="77777777" w:rsidR="001A61B6" w:rsidRPr="00690DD6" w:rsidRDefault="001A61B6" w:rsidP="007B7EFF">
            <w:pPr>
              <w:pStyle w:val="LndNormale1"/>
              <w:rPr>
                <w:b/>
                <w:bCs/>
                <w:color w:val="002060"/>
                <w:sz w:val="20"/>
              </w:rPr>
            </w:pPr>
          </w:p>
        </w:tc>
      </w:tr>
      <w:tr w:rsidR="001A61B6" w:rsidRPr="00072362" w14:paraId="32D02653"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1C2CE562" w14:textId="77777777" w:rsidR="001A61B6" w:rsidRPr="008E7DE6" w:rsidRDefault="001A61B6" w:rsidP="007B7EFF">
            <w:pPr>
              <w:pStyle w:val="LndNormale1"/>
              <w:rPr>
                <w:b/>
                <w:bCs/>
                <w:color w:val="002060"/>
                <w:sz w:val="20"/>
              </w:rPr>
            </w:pPr>
          </w:p>
          <w:p w14:paraId="0168974E" w14:textId="77777777" w:rsidR="001A61B6" w:rsidRPr="008E7DE6" w:rsidRDefault="001A61B6" w:rsidP="007B7EFF">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24813AE1" w14:textId="77777777" w:rsidR="001A61B6" w:rsidRPr="00690DD6" w:rsidRDefault="001A61B6" w:rsidP="007B7EFF">
            <w:pPr>
              <w:pStyle w:val="LndNormale1"/>
              <w:rPr>
                <w:b/>
                <w:bCs/>
                <w:color w:val="002060"/>
                <w:sz w:val="20"/>
              </w:rPr>
            </w:pPr>
          </w:p>
          <w:p w14:paraId="0CBC9A07"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A6DC26E" w14:textId="77777777" w:rsidR="001A61B6" w:rsidRPr="00B97302" w:rsidRDefault="001A61B6" w:rsidP="007B7EFF">
            <w:pPr>
              <w:pStyle w:val="LndNormale1"/>
              <w:rPr>
                <w:b/>
                <w:bCs/>
                <w:color w:val="002060"/>
                <w:sz w:val="20"/>
              </w:rPr>
            </w:pPr>
          </w:p>
          <w:p w14:paraId="1FC8BF2B" w14:textId="77777777" w:rsidR="001A61B6" w:rsidRPr="00B97302" w:rsidRDefault="001A61B6" w:rsidP="007B7EFF">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735A99DA" w14:textId="77777777" w:rsidR="001A61B6" w:rsidRPr="00690DD6" w:rsidRDefault="001A61B6" w:rsidP="007B7EFF">
            <w:pPr>
              <w:pStyle w:val="LndNormale1"/>
              <w:rPr>
                <w:b/>
                <w:bCs/>
                <w:color w:val="002060"/>
                <w:sz w:val="20"/>
              </w:rPr>
            </w:pPr>
          </w:p>
          <w:p w14:paraId="75CD3A1A"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tcPr>
          <w:p w14:paraId="5D3AE5AA"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37898C17" w14:textId="77777777" w:rsidR="001A61B6" w:rsidRPr="00690DD6" w:rsidRDefault="001A61B6" w:rsidP="007B7EFF">
            <w:pPr>
              <w:pStyle w:val="LndNormale1"/>
              <w:rPr>
                <w:b/>
                <w:bCs/>
                <w:color w:val="002060"/>
                <w:sz w:val="20"/>
              </w:rPr>
            </w:pPr>
          </w:p>
        </w:tc>
      </w:tr>
      <w:tr w:rsidR="001A61B6" w:rsidRPr="00072362" w14:paraId="187657DA" w14:textId="77777777" w:rsidTr="007B7EFF">
        <w:trPr>
          <w:trHeight w:val="426"/>
        </w:trPr>
        <w:tc>
          <w:tcPr>
            <w:tcW w:w="3426" w:type="dxa"/>
            <w:tcBorders>
              <w:top w:val="nil"/>
              <w:left w:val="single" w:sz="6" w:space="0" w:color="000080"/>
              <w:bottom w:val="nil"/>
              <w:right w:val="single" w:sz="6" w:space="0" w:color="000080"/>
            </w:tcBorders>
            <w:shd w:val="solid" w:color="C0C0C0" w:fill="FFFFFF"/>
          </w:tcPr>
          <w:p w14:paraId="765AFB11" w14:textId="77777777" w:rsidR="001A61B6" w:rsidRPr="008E7DE6" w:rsidRDefault="001A61B6" w:rsidP="007B7EFF">
            <w:pPr>
              <w:pStyle w:val="LndNormale1"/>
              <w:rPr>
                <w:b/>
                <w:bCs/>
                <w:color w:val="002060"/>
                <w:sz w:val="20"/>
              </w:rPr>
            </w:pPr>
          </w:p>
          <w:p w14:paraId="1B5EAEDE" w14:textId="77777777" w:rsidR="001A61B6" w:rsidRPr="008E7DE6" w:rsidRDefault="001A61B6" w:rsidP="007B7EFF">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14:paraId="1A673F83" w14:textId="77777777" w:rsidR="001A61B6" w:rsidRPr="00690DD6" w:rsidRDefault="001A61B6" w:rsidP="007B7EFF">
            <w:pPr>
              <w:pStyle w:val="LndNormale1"/>
              <w:rPr>
                <w:b/>
                <w:bCs/>
                <w:color w:val="002060"/>
                <w:sz w:val="20"/>
              </w:rPr>
            </w:pPr>
          </w:p>
          <w:p w14:paraId="05FC354C"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7955AA2" w14:textId="77777777" w:rsidR="001A61B6" w:rsidRPr="00B97302" w:rsidRDefault="001A61B6" w:rsidP="007B7EFF">
            <w:pPr>
              <w:pStyle w:val="LndNormale1"/>
              <w:rPr>
                <w:b/>
                <w:bCs/>
                <w:color w:val="002060"/>
                <w:sz w:val="20"/>
              </w:rPr>
            </w:pPr>
          </w:p>
          <w:p w14:paraId="77C2D144" w14:textId="77777777" w:rsidR="001A61B6" w:rsidRPr="00B97302" w:rsidRDefault="001A61B6" w:rsidP="007B7EFF">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07E3046F" w14:textId="77777777" w:rsidR="001A61B6" w:rsidRPr="00690DD6" w:rsidRDefault="001A61B6" w:rsidP="007B7EFF">
            <w:pPr>
              <w:pStyle w:val="LndNormale1"/>
              <w:rPr>
                <w:b/>
                <w:bCs/>
                <w:color w:val="002060"/>
                <w:sz w:val="20"/>
              </w:rPr>
            </w:pPr>
          </w:p>
          <w:p w14:paraId="2B2DCB00" w14:textId="77777777" w:rsidR="001A61B6" w:rsidRPr="00690DD6" w:rsidRDefault="001A61B6" w:rsidP="007B7EFF">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tcPr>
          <w:p w14:paraId="16D18D14"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01DF616" w14:textId="77777777" w:rsidR="001A61B6" w:rsidRPr="00690DD6" w:rsidRDefault="001A61B6" w:rsidP="007B7EFF">
            <w:pPr>
              <w:pStyle w:val="LndNormale1"/>
              <w:rPr>
                <w:b/>
                <w:bCs/>
                <w:color w:val="002060"/>
                <w:sz w:val="20"/>
              </w:rPr>
            </w:pPr>
          </w:p>
        </w:tc>
      </w:tr>
      <w:tr w:rsidR="001A61B6" w:rsidRPr="00072362" w14:paraId="6904FEBF"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0F14FFF8" w14:textId="77777777" w:rsidR="001A61B6" w:rsidRPr="008E7DE6" w:rsidRDefault="001A61B6" w:rsidP="007B7EFF">
            <w:pPr>
              <w:pStyle w:val="LndNormale1"/>
              <w:rPr>
                <w:b/>
                <w:bCs/>
                <w:color w:val="002060"/>
                <w:sz w:val="20"/>
              </w:rPr>
            </w:pPr>
          </w:p>
          <w:p w14:paraId="33AC90A9" w14:textId="77777777" w:rsidR="001A61B6" w:rsidRPr="008E7DE6" w:rsidRDefault="001A61B6" w:rsidP="007B7EFF">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14:paraId="7E367EEF" w14:textId="77777777" w:rsidR="001A61B6" w:rsidRPr="00690DD6" w:rsidRDefault="001A61B6" w:rsidP="007B7EFF">
            <w:pPr>
              <w:pStyle w:val="LndNormale1"/>
              <w:rPr>
                <w:b/>
                <w:bCs/>
                <w:color w:val="002060"/>
                <w:sz w:val="20"/>
              </w:rPr>
            </w:pPr>
          </w:p>
          <w:p w14:paraId="0BB09D8C" w14:textId="77777777" w:rsidR="001A61B6" w:rsidRPr="00690DD6" w:rsidRDefault="001A61B6" w:rsidP="007B7EFF">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1198CE1E" w14:textId="77777777" w:rsidR="001A61B6" w:rsidRPr="00B97302" w:rsidRDefault="001A61B6" w:rsidP="007B7EFF">
            <w:pPr>
              <w:pStyle w:val="LndNormale1"/>
              <w:rPr>
                <w:b/>
                <w:bCs/>
                <w:color w:val="002060"/>
                <w:sz w:val="20"/>
              </w:rPr>
            </w:pPr>
          </w:p>
          <w:p w14:paraId="2E28089A" w14:textId="77777777" w:rsidR="001A61B6" w:rsidRPr="00B97302" w:rsidRDefault="001A61B6" w:rsidP="007B7EFF">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50DEBC28" w14:textId="77777777" w:rsidR="001A61B6" w:rsidRPr="00690DD6" w:rsidRDefault="001A61B6" w:rsidP="007B7EFF">
            <w:pPr>
              <w:pStyle w:val="LndNormale1"/>
              <w:rPr>
                <w:b/>
                <w:bCs/>
                <w:color w:val="002060"/>
                <w:sz w:val="20"/>
              </w:rPr>
            </w:pPr>
          </w:p>
          <w:p w14:paraId="0BE53DED" w14:textId="77777777" w:rsidR="001A61B6" w:rsidRPr="00690DD6" w:rsidRDefault="001A61B6" w:rsidP="007B7EFF">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tcPr>
          <w:p w14:paraId="74855615"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3A444B2E" w14:textId="77777777" w:rsidR="001A61B6" w:rsidRPr="00690DD6" w:rsidRDefault="001A61B6" w:rsidP="007B7EFF">
            <w:pPr>
              <w:pStyle w:val="LndNormale1"/>
              <w:rPr>
                <w:b/>
                <w:bCs/>
                <w:color w:val="002060"/>
                <w:sz w:val="20"/>
              </w:rPr>
            </w:pPr>
          </w:p>
        </w:tc>
      </w:tr>
      <w:tr w:rsidR="001A61B6" w:rsidRPr="00072362" w14:paraId="64D25D82"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7FADD9D2" w14:textId="77777777" w:rsidR="001A61B6" w:rsidRPr="008E7DE6" w:rsidRDefault="001A61B6" w:rsidP="007B7EFF">
            <w:pPr>
              <w:pStyle w:val="LndNormale1"/>
              <w:rPr>
                <w:b/>
                <w:bCs/>
                <w:color w:val="002060"/>
                <w:sz w:val="20"/>
              </w:rPr>
            </w:pPr>
          </w:p>
          <w:p w14:paraId="4B8A57D5" w14:textId="77777777" w:rsidR="001A61B6" w:rsidRPr="008E7DE6" w:rsidRDefault="001A61B6" w:rsidP="007B7EFF">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15585AAD" w14:textId="77777777" w:rsidR="001A61B6" w:rsidRPr="00690DD6" w:rsidRDefault="001A61B6" w:rsidP="007B7EFF">
            <w:pPr>
              <w:pStyle w:val="LndNormale1"/>
              <w:rPr>
                <w:b/>
                <w:bCs/>
                <w:color w:val="002060"/>
                <w:sz w:val="20"/>
              </w:rPr>
            </w:pPr>
          </w:p>
          <w:p w14:paraId="799B5F95"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58AED4EF" w14:textId="77777777" w:rsidR="001A61B6" w:rsidRPr="00B97302" w:rsidRDefault="001A61B6" w:rsidP="007B7EFF">
            <w:pPr>
              <w:pStyle w:val="LndNormale1"/>
              <w:rPr>
                <w:b/>
                <w:bCs/>
                <w:color w:val="002060"/>
                <w:sz w:val="20"/>
              </w:rPr>
            </w:pPr>
          </w:p>
          <w:p w14:paraId="462BADC4" w14:textId="77777777" w:rsidR="001A61B6" w:rsidRPr="00B97302" w:rsidRDefault="001A61B6" w:rsidP="007B7EFF">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14B602FC" w14:textId="77777777" w:rsidR="001A61B6" w:rsidRPr="00690DD6" w:rsidRDefault="001A61B6" w:rsidP="007B7EFF">
            <w:pPr>
              <w:pStyle w:val="LndNormale1"/>
              <w:rPr>
                <w:b/>
                <w:bCs/>
                <w:color w:val="002060"/>
                <w:sz w:val="20"/>
              </w:rPr>
            </w:pPr>
          </w:p>
          <w:p w14:paraId="259D3BAA" w14:textId="77777777" w:rsidR="001A61B6" w:rsidRPr="00690DD6" w:rsidRDefault="001A61B6" w:rsidP="007B7EFF">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1C06B27D"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47FA350F" w14:textId="77777777" w:rsidR="001A61B6" w:rsidRPr="00690DD6" w:rsidRDefault="001A61B6" w:rsidP="007B7EFF">
            <w:pPr>
              <w:pStyle w:val="LndNormale1"/>
              <w:rPr>
                <w:b/>
                <w:bCs/>
                <w:color w:val="002060"/>
                <w:sz w:val="20"/>
              </w:rPr>
            </w:pPr>
          </w:p>
        </w:tc>
      </w:tr>
      <w:tr w:rsidR="001A61B6" w:rsidRPr="00072362" w14:paraId="68E876E4"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755A34FE" w14:textId="77777777" w:rsidR="001A61B6" w:rsidRPr="008E7DE6" w:rsidRDefault="001A61B6" w:rsidP="007B7EFF">
            <w:pPr>
              <w:pStyle w:val="LndNormale1"/>
              <w:rPr>
                <w:b/>
                <w:bCs/>
                <w:color w:val="002060"/>
                <w:sz w:val="20"/>
              </w:rPr>
            </w:pPr>
          </w:p>
          <w:p w14:paraId="20AFDC47" w14:textId="77777777" w:rsidR="001A61B6" w:rsidRPr="008E7DE6" w:rsidRDefault="001A61B6" w:rsidP="007B7EFF">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15A247C4" w14:textId="77777777" w:rsidR="001A61B6" w:rsidRPr="00690DD6" w:rsidRDefault="001A61B6" w:rsidP="007B7EFF">
            <w:pPr>
              <w:pStyle w:val="LndNormale1"/>
              <w:rPr>
                <w:b/>
                <w:bCs/>
                <w:color w:val="002060"/>
                <w:sz w:val="20"/>
              </w:rPr>
            </w:pPr>
          </w:p>
          <w:p w14:paraId="0DA7F7FB"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7FE1207C" w14:textId="77777777" w:rsidR="001A61B6" w:rsidRPr="00B97302" w:rsidRDefault="001A61B6" w:rsidP="007B7EFF">
            <w:pPr>
              <w:pStyle w:val="LndNormale1"/>
              <w:rPr>
                <w:b/>
                <w:bCs/>
                <w:color w:val="002060"/>
                <w:sz w:val="20"/>
              </w:rPr>
            </w:pPr>
          </w:p>
          <w:p w14:paraId="7AA8401C" w14:textId="77777777" w:rsidR="001A61B6" w:rsidRPr="00B97302" w:rsidRDefault="001A61B6" w:rsidP="007B7EFF">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23B0772C" w14:textId="77777777" w:rsidR="001A61B6" w:rsidRPr="00690DD6" w:rsidRDefault="001A61B6" w:rsidP="007B7EFF">
            <w:pPr>
              <w:pStyle w:val="LndNormale1"/>
              <w:rPr>
                <w:b/>
                <w:bCs/>
                <w:color w:val="002060"/>
                <w:sz w:val="20"/>
              </w:rPr>
            </w:pPr>
          </w:p>
          <w:p w14:paraId="43D89658" w14:textId="77777777" w:rsidR="001A61B6" w:rsidRPr="00690DD6" w:rsidRDefault="001A61B6" w:rsidP="007B7EFF">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670C931F"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6874EE57" w14:textId="77777777" w:rsidR="001A61B6" w:rsidRPr="00690DD6" w:rsidRDefault="001A61B6" w:rsidP="007B7EFF">
            <w:pPr>
              <w:pStyle w:val="LndNormale1"/>
              <w:rPr>
                <w:b/>
                <w:bCs/>
                <w:color w:val="002060"/>
                <w:sz w:val="20"/>
              </w:rPr>
            </w:pPr>
          </w:p>
        </w:tc>
      </w:tr>
      <w:tr w:rsidR="001A61B6" w:rsidRPr="00072362" w14:paraId="1B84DD70" w14:textId="77777777" w:rsidTr="007B7EFF">
        <w:trPr>
          <w:trHeight w:val="426"/>
        </w:trPr>
        <w:tc>
          <w:tcPr>
            <w:tcW w:w="3426" w:type="dxa"/>
            <w:tcBorders>
              <w:top w:val="nil"/>
              <w:left w:val="single" w:sz="6" w:space="0" w:color="000080"/>
              <w:bottom w:val="nil"/>
              <w:right w:val="single" w:sz="6" w:space="0" w:color="000080"/>
            </w:tcBorders>
            <w:shd w:val="solid" w:color="C0C0C0" w:fill="FFFFFF"/>
          </w:tcPr>
          <w:p w14:paraId="3925E943" w14:textId="77777777" w:rsidR="001A61B6" w:rsidRPr="008E7DE6" w:rsidRDefault="001A61B6" w:rsidP="007B7EFF">
            <w:pPr>
              <w:pStyle w:val="LndNormale1"/>
              <w:rPr>
                <w:b/>
                <w:bCs/>
                <w:color w:val="002060"/>
                <w:sz w:val="20"/>
              </w:rPr>
            </w:pPr>
          </w:p>
          <w:p w14:paraId="7E728069" w14:textId="77777777" w:rsidR="001A61B6" w:rsidRPr="008E7DE6" w:rsidRDefault="001A61B6" w:rsidP="007B7EFF">
            <w:pPr>
              <w:pStyle w:val="LndNormale1"/>
              <w:rPr>
                <w:b/>
                <w:bCs/>
                <w:color w:val="002060"/>
                <w:sz w:val="20"/>
              </w:rPr>
            </w:pPr>
            <w:r w:rsidRPr="008E7DE6">
              <w:rPr>
                <w:b/>
                <w:bCs/>
                <w:color w:val="002060"/>
                <w:sz w:val="20"/>
              </w:rPr>
              <w:t>UNDER 1</w:t>
            </w:r>
            <w:r>
              <w:rPr>
                <w:b/>
                <w:bCs/>
                <w:color w:val="002060"/>
                <w:sz w:val="20"/>
              </w:rPr>
              <w:t>7</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09B52A84" w14:textId="77777777" w:rsidR="001A61B6" w:rsidRPr="00690DD6" w:rsidRDefault="001A61B6" w:rsidP="007B7EFF">
            <w:pPr>
              <w:pStyle w:val="LndNormale1"/>
              <w:rPr>
                <w:b/>
                <w:bCs/>
                <w:color w:val="002060"/>
                <w:sz w:val="20"/>
              </w:rPr>
            </w:pPr>
          </w:p>
          <w:p w14:paraId="062CD2DD"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0A211A6" w14:textId="77777777" w:rsidR="001A61B6" w:rsidRPr="00B97302" w:rsidRDefault="001A61B6" w:rsidP="007B7EFF">
            <w:pPr>
              <w:pStyle w:val="LndNormale1"/>
              <w:rPr>
                <w:b/>
                <w:bCs/>
                <w:color w:val="002060"/>
                <w:sz w:val="20"/>
              </w:rPr>
            </w:pPr>
          </w:p>
          <w:p w14:paraId="648BCAF8" w14:textId="77777777" w:rsidR="001A61B6" w:rsidRPr="00B97302" w:rsidRDefault="001A61B6" w:rsidP="007B7EFF">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61F678BD"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4782DE80"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29EA74D" w14:textId="77777777" w:rsidR="001A61B6" w:rsidRPr="00690DD6" w:rsidRDefault="001A61B6" w:rsidP="007B7EFF">
            <w:pPr>
              <w:pStyle w:val="LndNormale1"/>
              <w:rPr>
                <w:b/>
                <w:bCs/>
                <w:color w:val="002060"/>
                <w:sz w:val="20"/>
              </w:rPr>
            </w:pPr>
          </w:p>
        </w:tc>
      </w:tr>
      <w:tr w:rsidR="001A61B6" w:rsidRPr="00072362" w14:paraId="1601F32E" w14:textId="77777777" w:rsidTr="007B7EFF">
        <w:trPr>
          <w:trHeight w:val="426"/>
        </w:trPr>
        <w:tc>
          <w:tcPr>
            <w:tcW w:w="3426" w:type="dxa"/>
            <w:tcBorders>
              <w:top w:val="nil"/>
              <w:left w:val="single" w:sz="6" w:space="0" w:color="000080"/>
              <w:bottom w:val="nil"/>
              <w:right w:val="single" w:sz="6" w:space="0" w:color="000080"/>
            </w:tcBorders>
            <w:shd w:val="solid" w:color="C0C0C0" w:fill="FFFFFF"/>
          </w:tcPr>
          <w:p w14:paraId="532FC876" w14:textId="77777777" w:rsidR="001A61B6" w:rsidRPr="008E7DE6" w:rsidRDefault="001A61B6" w:rsidP="007B7EFF">
            <w:pPr>
              <w:pStyle w:val="LndNormale1"/>
              <w:rPr>
                <w:b/>
                <w:bCs/>
                <w:color w:val="002060"/>
                <w:sz w:val="20"/>
              </w:rPr>
            </w:pPr>
          </w:p>
          <w:p w14:paraId="6B2A3F3D" w14:textId="77777777" w:rsidR="001A61B6" w:rsidRPr="008E7DE6" w:rsidRDefault="001A61B6" w:rsidP="007B7EFF">
            <w:pPr>
              <w:pStyle w:val="LndNormale1"/>
              <w:rPr>
                <w:b/>
                <w:bCs/>
                <w:color w:val="002060"/>
                <w:sz w:val="20"/>
              </w:rPr>
            </w:pPr>
            <w:r w:rsidRPr="008E7DE6">
              <w:rPr>
                <w:b/>
                <w:bCs/>
                <w:color w:val="002060"/>
                <w:sz w:val="20"/>
              </w:rPr>
              <w:t>UNDER 1</w:t>
            </w:r>
            <w:r>
              <w:rPr>
                <w:b/>
                <w:bCs/>
                <w:color w:val="002060"/>
                <w:sz w:val="20"/>
              </w:rPr>
              <w:t>5</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4EC90856" w14:textId="77777777" w:rsidR="001A61B6" w:rsidRPr="00690DD6" w:rsidRDefault="001A61B6" w:rsidP="007B7EFF">
            <w:pPr>
              <w:pStyle w:val="LndNormale1"/>
              <w:rPr>
                <w:b/>
                <w:bCs/>
                <w:color w:val="002060"/>
                <w:sz w:val="20"/>
              </w:rPr>
            </w:pPr>
          </w:p>
          <w:p w14:paraId="1151AAC7"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5115E7A" w14:textId="77777777" w:rsidR="001A61B6" w:rsidRPr="00B97302" w:rsidRDefault="001A61B6" w:rsidP="007B7EFF">
            <w:pPr>
              <w:pStyle w:val="LndNormale1"/>
              <w:rPr>
                <w:b/>
                <w:bCs/>
                <w:color w:val="002060"/>
                <w:sz w:val="20"/>
              </w:rPr>
            </w:pPr>
          </w:p>
          <w:p w14:paraId="06621B0E" w14:textId="77777777" w:rsidR="001A61B6" w:rsidRPr="00B97302" w:rsidRDefault="001A61B6" w:rsidP="007B7EFF">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7CB4AC6B" w14:textId="77777777" w:rsidR="001A61B6" w:rsidRPr="00690DD6" w:rsidRDefault="001A61B6" w:rsidP="007B7EFF">
            <w:pPr>
              <w:pStyle w:val="LndNormale1"/>
              <w:rPr>
                <w:b/>
                <w:bCs/>
                <w:color w:val="002060"/>
                <w:sz w:val="20"/>
              </w:rPr>
            </w:pPr>
          </w:p>
          <w:p w14:paraId="3A4777E3"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62CF1269"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3D0222E8" w14:textId="77777777" w:rsidR="001A61B6" w:rsidRPr="00690DD6" w:rsidRDefault="001A61B6" w:rsidP="007B7EFF">
            <w:pPr>
              <w:pStyle w:val="LndNormale1"/>
              <w:rPr>
                <w:b/>
                <w:bCs/>
                <w:color w:val="002060"/>
                <w:sz w:val="20"/>
              </w:rPr>
            </w:pPr>
          </w:p>
        </w:tc>
      </w:tr>
    </w:tbl>
    <w:p w14:paraId="7E6D594D" w14:textId="3E2B98A3" w:rsidR="001A61B6" w:rsidRDefault="001A61B6" w:rsidP="007C170D">
      <w:pPr>
        <w:pStyle w:val="Nessunaspaziatura"/>
        <w:rPr>
          <w:rFonts w:ascii="Arial" w:hAnsi="Arial" w:cs="Arial"/>
          <w:color w:val="002060"/>
          <w:sz w:val="20"/>
          <w:szCs w:val="20"/>
        </w:rPr>
      </w:pPr>
    </w:p>
    <w:p w14:paraId="298B7D8F" w14:textId="77777777" w:rsidR="001A61B6" w:rsidRPr="007C170D" w:rsidRDefault="001A61B6" w:rsidP="007C170D">
      <w:pPr>
        <w:pStyle w:val="Nessunaspaziatura"/>
        <w:rPr>
          <w:rFonts w:ascii="Arial" w:hAnsi="Arial" w:cs="Arial"/>
          <w:color w:val="002060"/>
          <w:sz w:val="20"/>
          <w:szCs w:val="20"/>
        </w:rPr>
      </w:pPr>
    </w:p>
    <w:bookmarkEnd w:id="7"/>
    <w:p w14:paraId="144B0CB8" w14:textId="77777777" w:rsidR="00F42C79" w:rsidRPr="00F42C79" w:rsidRDefault="00F42C79" w:rsidP="00F42C79">
      <w:pPr>
        <w:rPr>
          <w:rFonts w:ascii="Arial" w:hAnsi="Arial" w:cs="Arial"/>
          <w:color w:val="002060"/>
          <w:sz w:val="22"/>
          <w:szCs w:val="22"/>
        </w:rPr>
      </w:pPr>
      <w:r w:rsidRPr="00F42C79">
        <w:rPr>
          <w:rFonts w:ascii="Arial" w:hAnsi="Arial" w:cs="Arial"/>
          <w:color w:val="002060"/>
          <w:sz w:val="22"/>
          <w:szCs w:val="22"/>
        </w:rPr>
        <w:t>I versamenti degli importi dovuti per l’iscrizione al Campionato di competenza devono essere effettuati mediante:</w:t>
      </w:r>
    </w:p>
    <w:p w14:paraId="1E33B38E" w14:textId="77777777" w:rsidR="00F42C79" w:rsidRPr="00F42C79" w:rsidRDefault="00F42C79" w:rsidP="00F42C79">
      <w:pPr>
        <w:rPr>
          <w:rFonts w:ascii="Arial" w:hAnsi="Arial" w:cs="Arial"/>
          <w:color w:val="002060"/>
          <w:sz w:val="22"/>
          <w:szCs w:val="22"/>
        </w:rPr>
      </w:pPr>
    </w:p>
    <w:p w14:paraId="407C17B7" w14:textId="77777777" w:rsidR="00F42C79" w:rsidRPr="00F42C79" w:rsidRDefault="00F42C79" w:rsidP="00F42C79">
      <w:pPr>
        <w:pStyle w:val="Nessunaspaziatura"/>
        <w:rPr>
          <w:rFonts w:ascii="Arial" w:hAnsi="Arial" w:cs="Arial"/>
          <w:b/>
          <w:color w:val="002060"/>
          <w:sz w:val="24"/>
          <w:szCs w:val="24"/>
        </w:rPr>
      </w:pPr>
      <w:r w:rsidRPr="00F42C79">
        <w:rPr>
          <w:rFonts w:ascii="Arial" w:hAnsi="Arial" w:cs="Arial"/>
          <w:b/>
          <w:color w:val="002060"/>
          <w:sz w:val="24"/>
          <w:szCs w:val="24"/>
          <w:u w:val="single"/>
        </w:rPr>
        <w:t>BONIFICO BANCARIO</w:t>
      </w:r>
      <w:r w:rsidRPr="00F42C79">
        <w:rPr>
          <w:b/>
          <w:color w:val="002060"/>
          <w:sz w:val="24"/>
          <w:szCs w:val="24"/>
        </w:rPr>
        <w:t xml:space="preserve">: </w:t>
      </w:r>
      <w:r w:rsidRPr="00F42C79">
        <w:rPr>
          <w:b/>
          <w:color w:val="002060"/>
          <w:sz w:val="24"/>
          <w:szCs w:val="24"/>
        </w:rPr>
        <w:tab/>
      </w:r>
    </w:p>
    <w:p w14:paraId="73A6AC1B" w14:textId="77777777" w:rsidR="00F42C79" w:rsidRPr="00F42C79" w:rsidRDefault="00F42C79" w:rsidP="00F42C79">
      <w:pPr>
        <w:pStyle w:val="Nessunaspaziatura"/>
        <w:ind w:left="360"/>
        <w:rPr>
          <w:rFonts w:ascii="Arial" w:hAnsi="Arial" w:cs="Arial"/>
          <w:b/>
          <w:color w:val="002060"/>
          <w:u w:val="single"/>
        </w:rPr>
      </w:pPr>
    </w:p>
    <w:p w14:paraId="5C2585D6" w14:textId="77777777" w:rsidR="00F42C79" w:rsidRPr="00F42C79" w:rsidRDefault="00F42C79" w:rsidP="00F42C79">
      <w:pPr>
        <w:pStyle w:val="Nessunaspaziatura"/>
        <w:rPr>
          <w:rFonts w:ascii="Arial" w:hAnsi="Arial" w:cs="Arial"/>
          <w:b/>
          <w:color w:val="002060"/>
        </w:rPr>
      </w:pPr>
      <w:r w:rsidRPr="00F42C79">
        <w:rPr>
          <w:rFonts w:ascii="Arial" w:hAnsi="Arial" w:cs="Arial"/>
          <w:b/>
          <w:color w:val="002060"/>
        </w:rPr>
        <w:t xml:space="preserve">IBAN: </w:t>
      </w:r>
      <w:r w:rsidRPr="00F42C79">
        <w:rPr>
          <w:rFonts w:ascii="Arial" w:hAnsi="Arial" w:cs="Arial"/>
          <w:b/>
          <w:color w:val="002060"/>
        </w:rPr>
        <w:tab/>
      </w:r>
      <w:r w:rsidRPr="00F42C79">
        <w:rPr>
          <w:rFonts w:ascii="Arial" w:hAnsi="Arial" w:cs="Arial"/>
          <w:b/>
          <w:color w:val="002060"/>
        </w:rPr>
        <w:tab/>
        <w:t>IT13E0100502604000000001453</w:t>
      </w:r>
    </w:p>
    <w:p w14:paraId="268C50AA" w14:textId="77777777" w:rsidR="00F42C79" w:rsidRPr="00F42C79" w:rsidRDefault="00F42C79" w:rsidP="00F42C79">
      <w:pPr>
        <w:pStyle w:val="Nessunaspaziatura"/>
        <w:rPr>
          <w:rFonts w:ascii="Arial" w:hAnsi="Arial" w:cs="Arial"/>
          <w:b/>
          <w:color w:val="002060"/>
        </w:rPr>
      </w:pPr>
      <w:r w:rsidRPr="00F42C79">
        <w:rPr>
          <w:rFonts w:ascii="Arial" w:hAnsi="Arial" w:cs="Arial"/>
          <w:b/>
          <w:color w:val="002060"/>
        </w:rPr>
        <w:lastRenderedPageBreak/>
        <w:t>BNL – ANCONA</w:t>
      </w:r>
    </w:p>
    <w:p w14:paraId="6FFF4F24" w14:textId="77777777" w:rsidR="00F42C79" w:rsidRPr="00F42C79" w:rsidRDefault="00F42C79" w:rsidP="00F42C79">
      <w:pPr>
        <w:pStyle w:val="Nessunaspaziatura"/>
        <w:rPr>
          <w:rFonts w:ascii="Arial" w:hAnsi="Arial" w:cs="Arial"/>
          <w:b/>
          <w:color w:val="002060"/>
        </w:rPr>
      </w:pPr>
      <w:r w:rsidRPr="00F42C79">
        <w:rPr>
          <w:rFonts w:ascii="Arial" w:hAnsi="Arial" w:cs="Arial"/>
          <w:b/>
          <w:color w:val="002060"/>
        </w:rPr>
        <w:t>Beneficiario:. Comitato Regionale Marche  F.I.G.C. – L.N.D.</w:t>
      </w:r>
    </w:p>
    <w:p w14:paraId="308BF990" w14:textId="77777777" w:rsidR="00F42C79" w:rsidRPr="00F42C79" w:rsidRDefault="00F42C79" w:rsidP="00F42C79">
      <w:pPr>
        <w:pStyle w:val="Nessunaspaziatura"/>
        <w:rPr>
          <w:rFonts w:ascii="Arial" w:hAnsi="Arial" w:cs="Arial"/>
          <w:b/>
          <w:color w:val="002060"/>
        </w:rPr>
      </w:pPr>
    </w:p>
    <w:p w14:paraId="04F1C8EE" w14:textId="77777777" w:rsidR="00F42C79" w:rsidRPr="00F42C79" w:rsidRDefault="00F42C79" w:rsidP="00F42C79">
      <w:pPr>
        <w:pStyle w:val="Nessunaspaziatura"/>
        <w:rPr>
          <w:rFonts w:ascii="Arial" w:hAnsi="Arial" w:cs="Arial"/>
          <w:b/>
          <w:color w:val="002060"/>
          <w:u w:val="single"/>
        </w:rPr>
      </w:pPr>
      <w:r w:rsidRPr="00F42C79">
        <w:rPr>
          <w:rFonts w:ascii="Arial" w:hAnsi="Arial" w:cs="Arial"/>
          <w:b/>
          <w:color w:val="002060"/>
          <w:u w:val="single"/>
        </w:rPr>
        <w:t>Non sono ammessi i versamenti mediante assegno bancario.</w:t>
      </w:r>
    </w:p>
    <w:p w14:paraId="75CCF423" w14:textId="77777777" w:rsidR="006A74E7" w:rsidRPr="00F42C79" w:rsidRDefault="006A74E7" w:rsidP="007C170D">
      <w:pPr>
        <w:pStyle w:val="Nessunaspaziatura"/>
        <w:jc w:val="both"/>
        <w:rPr>
          <w:rFonts w:ascii="Arial" w:hAnsi="Arial" w:cs="Arial"/>
          <w:color w:val="002060"/>
        </w:rPr>
      </w:pPr>
    </w:p>
    <w:p w14:paraId="2AEE788B" w14:textId="77777777" w:rsidR="007C170D" w:rsidRPr="00F42C79" w:rsidRDefault="007C170D" w:rsidP="007C170D">
      <w:pPr>
        <w:pStyle w:val="Nessunaspaziatura"/>
        <w:jc w:val="both"/>
        <w:rPr>
          <w:rFonts w:ascii="Arial" w:hAnsi="Arial" w:cs="Arial"/>
          <w:color w:val="002060"/>
        </w:rPr>
      </w:pPr>
    </w:p>
    <w:p w14:paraId="140715F5" w14:textId="77777777" w:rsidR="007C170D" w:rsidRPr="00F77E48" w:rsidRDefault="007C170D" w:rsidP="007C170D">
      <w:pPr>
        <w:rPr>
          <w:rFonts w:ascii="Arial" w:hAnsi="Arial" w:cs="Arial"/>
          <w:b/>
          <w:bCs/>
          <w:color w:val="002060"/>
          <w:sz w:val="28"/>
          <w:szCs w:val="28"/>
        </w:rPr>
      </w:pPr>
      <w:r w:rsidRPr="00F77E48">
        <w:rPr>
          <w:rFonts w:ascii="Arial" w:hAnsi="Arial" w:cs="Arial"/>
          <w:b/>
          <w:bCs/>
          <w:color w:val="002060"/>
          <w:sz w:val="28"/>
          <w:szCs w:val="28"/>
        </w:rPr>
        <w:t>CONTRIBUTO COVID E PORTAFOGLIO ISCRIZIONI</w:t>
      </w:r>
    </w:p>
    <w:p w14:paraId="59D9FB00" w14:textId="77777777" w:rsidR="007C170D" w:rsidRPr="007C170D" w:rsidRDefault="007C170D" w:rsidP="007C170D">
      <w:pPr>
        <w:rPr>
          <w:rFonts w:ascii="Arial" w:hAnsi="Arial" w:cs="Arial"/>
          <w:b/>
          <w:bCs/>
          <w:color w:val="002060"/>
          <w:sz w:val="24"/>
          <w:szCs w:val="24"/>
        </w:rPr>
      </w:pPr>
    </w:p>
    <w:p w14:paraId="6EE209FB" w14:textId="2AD21E1D"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14:paraId="70A5C1F0"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14:paraId="220E19C9"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14:paraId="120008C4"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14:paraId="265D0B64"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14:paraId="5A8ABA0B" w14:textId="77777777" w:rsidR="007C170D" w:rsidRPr="007C170D" w:rsidRDefault="007C170D" w:rsidP="007C170D">
      <w:pPr>
        <w:rPr>
          <w:rFonts w:ascii="Arial" w:hAnsi="Arial" w:cs="Arial"/>
          <w:bCs/>
          <w:color w:val="002060"/>
          <w:sz w:val="22"/>
          <w:szCs w:val="22"/>
        </w:rPr>
      </w:pPr>
    </w:p>
    <w:p w14:paraId="1710131D" w14:textId="77777777" w:rsidR="007C170D" w:rsidRPr="007C170D" w:rsidRDefault="007C170D" w:rsidP="007C170D">
      <w:pPr>
        <w:rPr>
          <w:rFonts w:ascii="Arial" w:hAnsi="Arial" w:cs="Arial"/>
          <w:color w:val="002060"/>
          <w:sz w:val="22"/>
          <w:szCs w:val="22"/>
        </w:rPr>
      </w:pPr>
    </w:p>
    <w:p w14:paraId="5EB9EE37" w14:textId="77777777" w:rsidR="007C170D" w:rsidRPr="007C170D" w:rsidRDefault="007C170D" w:rsidP="007C170D">
      <w:pPr>
        <w:pStyle w:val="Nessunaspaziatura"/>
        <w:rPr>
          <w:rFonts w:ascii="Arial" w:hAnsi="Arial" w:cs="Arial"/>
          <w:b/>
          <w:bCs/>
          <w:color w:val="002060"/>
          <w:sz w:val="28"/>
          <w:szCs w:val="28"/>
        </w:rPr>
      </w:pPr>
      <w:r w:rsidRPr="007C170D">
        <w:rPr>
          <w:rFonts w:ascii="Arial" w:hAnsi="Arial" w:cs="Arial"/>
          <w:b/>
          <w:bCs/>
          <w:color w:val="002060"/>
          <w:sz w:val="28"/>
          <w:szCs w:val="28"/>
        </w:rPr>
        <w:t>DATE INIZIO CAMPIONATI E COPPE 2021/2022</w:t>
      </w:r>
    </w:p>
    <w:p w14:paraId="1DF4940A" w14:textId="77777777" w:rsidR="007C170D" w:rsidRPr="007C170D" w:rsidRDefault="007C170D" w:rsidP="007C170D">
      <w:pPr>
        <w:rPr>
          <w:rFonts w:ascii="Arial" w:hAnsi="Arial" w:cs="Arial"/>
          <w:color w:val="002060"/>
          <w:sz w:val="22"/>
          <w:szCs w:val="22"/>
        </w:rPr>
      </w:pPr>
    </w:p>
    <w:p w14:paraId="4AE0183A" w14:textId="77777777" w:rsidR="007C170D" w:rsidRPr="007C170D" w:rsidRDefault="007C170D" w:rsidP="007C170D">
      <w:pPr>
        <w:rPr>
          <w:rFonts w:ascii="Arial" w:hAnsi="Arial" w:cs="Arial"/>
          <w:color w:val="002060"/>
          <w:sz w:val="22"/>
          <w:szCs w:val="22"/>
        </w:rPr>
      </w:pPr>
      <w:r w:rsidRPr="007C170D">
        <w:rPr>
          <w:rFonts w:ascii="Arial" w:hAnsi="Arial" w:cs="Arial"/>
          <w:color w:val="002060"/>
          <w:sz w:val="22"/>
          <w:szCs w:val="22"/>
        </w:rPr>
        <w:t>Il Consiglio Direttivo del Comitato Regionale Marche, nella riunione del 5 luglio 2021, ha deciso le date di inizio dei seguenti campionati:</w:t>
      </w:r>
    </w:p>
    <w:p w14:paraId="120E45AF" w14:textId="77777777" w:rsidR="007C170D" w:rsidRPr="007C170D" w:rsidRDefault="007C170D" w:rsidP="007C170D">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9631E8" w:rsidRPr="007C170D" w14:paraId="1757F7C3" w14:textId="77777777" w:rsidTr="00780010">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31D1152E" w14:textId="77777777" w:rsidR="009631E8" w:rsidRPr="000D7E42" w:rsidRDefault="009631E8" w:rsidP="00780010">
            <w:pPr>
              <w:pStyle w:val="Nessunaspaziatura"/>
              <w:rPr>
                <w:rFonts w:ascii="Arial" w:hAnsi="Arial" w:cs="Arial"/>
                <w:color w:val="002060"/>
                <w:sz w:val="20"/>
                <w:szCs w:val="20"/>
              </w:rPr>
            </w:pPr>
          </w:p>
          <w:p w14:paraId="3D2651C3"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Venerdì</w:t>
            </w:r>
          </w:p>
          <w:p w14:paraId="021B8DB2" w14:textId="77777777" w:rsidR="009631E8" w:rsidRPr="000D7E42" w:rsidRDefault="009631E8" w:rsidP="00780010">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6178FB2" w14:textId="77777777" w:rsidR="009631E8" w:rsidRPr="000D7E42" w:rsidRDefault="009631E8" w:rsidP="00780010">
            <w:pPr>
              <w:pStyle w:val="Nessunaspaziatura"/>
              <w:rPr>
                <w:rFonts w:ascii="Arial" w:hAnsi="Arial" w:cs="Arial"/>
                <w:b/>
                <w:bCs/>
                <w:color w:val="002060"/>
                <w:sz w:val="20"/>
                <w:szCs w:val="20"/>
              </w:rPr>
            </w:pPr>
          </w:p>
          <w:p w14:paraId="00F09C0D" w14:textId="7A2F23B1" w:rsidR="009631E8" w:rsidRPr="000D7E42" w:rsidRDefault="009631E8"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1</w:t>
            </w:r>
            <w:r w:rsidR="00F7057C" w:rsidRPr="000D7E42">
              <w:rPr>
                <w:rFonts w:ascii="Arial" w:hAnsi="Arial" w:cs="Arial"/>
                <w:b/>
                <w:bCs/>
                <w:color w:val="002060"/>
                <w:sz w:val="20"/>
                <w:szCs w:val="20"/>
              </w:rPr>
              <w:t>7</w:t>
            </w:r>
            <w:r w:rsidRPr="000D7E42">
              <w:rPr>
                <w:rFonts w:ascii="Arial" w:hAnsi="Arial" w:cs="Arial"/>
                <w:b/>
                <w:bCs/>
                <w:color w:val="002060"/>
                <w:sz w:val="20"/>
                <w:szCs w:val="20"/>
              </w:rPr>
              <w:t xml:space="preserve"> SETTEMBRE</w:t>
            </w:r>
          </w:p>
          <w:p w14:paraId="299F56FF" w14:textId="77777777" w:rsidR="009631E8" w:rsidRPr="000D7E42" w:rsidRDefault="009631E8"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0D937EC" w14:textId="77777777" w:rsidR="009631E8" w:rsidRPr="000D7E42" w:rsidRDefault="009631E8" w:rsidP="00780010">
            <w:pPr>
              <w:pStyle w:val="Nessunaspaziatura"/>
              <w:rPr>
                <w:rFonts w:ascii="Arial" w:hAnsi="Arial" w:cs="Arial"/>
                <w:b/>
                <w:bCs/>
                <w:color w:val="002060"/>
                <w:sz w:val="20"/>
                <w:szCs w:val="20"/>
              </w:rPr>
            </w:pPr>
          </w:p>
          <w:p w14:paraId="1FC665ED" w14:textId="36815F8D" w:rsidR="00F7057C" w:rsidRPr="000D7E42" w:rsidRDefault="00F7057C" w:rsidP="00F7057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C1</w:t>
            </w:r>
          </w:p>
          <w:p w14:paraId="1C3B723A" w14:textId="2ADD760D" w:rsidR="00CA61E6" w:rsidRPr="000D7E42" w:rsidRDefault="00CA61E6" w:rsidP="00F7057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C2</w:t>
            </w:r>
          </w:p>
          <w:p w14:paraId="0843426D" w14:textId="1E117BC8" w:rsidR="009631E8" w:rsidRPr="000D7E42" w:rsidRDefault="009631E8" w:rsidP="00780010">
            <w:pPr>
              <w:pStyle w:val="Nessunaspaziatura"/>
              <w:rPr>
                <w:rFonts w:ascii="Arial" w:hAnsi="Arial" w:cs="Arial"/>
                <w:b/>
                <w:bCs/>
                <w:color w:val="002060"/>
                <w:sz w:val="20"/>
                <w:szCs w:val="20"/>
              </w:rPr>
            </w:pPr>
          </w:p>
        </w:tc>
      </w:tr>
      <w:tr w:rsidR="009631E8" w:rsidRPr="007C170D" w14:paraId="508DB241" w14:textId="77777777" w:rsidTr="00780010">
        <w:tc>
          <w:tcPr>
            <w:tcW w:w="1204" w:type="dxa"/>
            <w:tcBorders>
              <w:top w:val="single" w:sz="4" w:space="0" w:color="auto"/>
              <w:left w:val="single" w:sz="6" w:space="0" w:color="000080"/>
              <w:bottom w:val="nil"/>
              <w:right w:val="single" w:sz="6" w:space="0" w:color="000080"/>
            </w:tcBorders>
            <w:shd w:val="solid" w:color="C0C0C0" w:fill="FFFFFF"/>
          </w:tcPr>
          <w:p w14:paraId="24C8B51B" w14:textId="77777777" w:rsidR="009631E8" w:rsidRPr="000D7E42" w:rsidRDefault="009631E8" w:rsidP="00780010">
            <w:pPr>
              <w:pStyle w:val="Nessunaspaziatura"/>
              <w:rPr>
                <w:rFonts w:ascii="Arial" w:hAnsi="Arial" w:cs="Arial"/>
                <w:color w:val="002060"/>
                <w:sz w:val="20"/>
                <w:szCs w:val="20"/>
              </w:rPr>
            </w:pPr>
          </w:p>
          <w:p w14:paraId="42D8884D"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Venerdì</w:t>
            </w:r>
          </w:p>
          <w:p w14:paraId="07F1D45B"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636C6D7D" w14:textId="77777777" w:rsidR="009631E8" w:rsidRPr="000D7E42" w:rsidRDefault="009631E8" w:rsidP="00780010">
            <w:pPr>
              <w:pStyle w:val="Nessunaspaziatura"/>
              <w:rPr>
                <w:rFonts w:ascii="Arial" w:hAnsi="Arial" w:cs="Arial"/>
                <w:b/>
                <w:bCs/>
                <w:color w:val="002060"/>
                <w:sz w:val="20"/>
                <w:szCs w:val="20"/>
              </w:rPr>
            </w:pPr>
          </w:p>
          <w:p w14:paraId="51B14AB9" w14:textId="6E0B1718" w:rsidR="009631E8" w:rsidRPr="000D7E42" w:rsidRDefault="000D7E42"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1</w:t>
            </w:r>
            <w:r w:rsidR="009631E8" w:rsidRPr="000D7E4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14:paraId="198C6DC8" w14:textId="77777777" w:rsidR="009631E8" w:rsidRPr="000D7E42" w:rsidRDefault="009631E8" w:rsidP="00780010">
            <w:pPr>
              <w:pStyle w:val="Nessunaspaziatura"/>
              <w:rPr>
                <w:rFonts w:ascii="Arial" w:hAnsi="Arial" w:cs="Arial"/>
                <w:b/>
                <w:bCs/>
                <w:color w:val="002060"/>
                <w:sz w:val="20"/>
                <w:szCs w:val="20"/>
              </w:rPr>
            </w:pPr>
          </w:p>
          <w:p w14:paraId="06E91A89"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 FEMMINILE</w:t>
            </w:r>
          </w:p>
          <w:p w14:paraId="37AB9E09"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PROVINCIALE SERIE D</w:t>
            </w:r>
          </w:p>
          <w:p w14:paraId="4DDA95D0"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UNDER 21</w:t>
            </w:r>
          </w:p>
          <w:p w14:paraId="55B21E88"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14:paraId="2D4A3CAC"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14:paraId="1406503A"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15 </w:t>
            </w:r>
          </w:p>
          <w:p w14:paraId="6304F73C" w14:textId="77777777" w:rsidR="009631E8" w:rsidRPr="000D7E42" w:rsidRDefault="009631E8" w:rsidP="00780010">
            <w:pPr>
              <w:pStyle w:val="Nessunaspaziatura"/>
              <w:rPr>
                <w:rFonts w:ascii="Arial" w:hAnsi="Arial" w:cs="Arial"/>
                <w:b/>
                <w:bCs/>
                <w:color w:val="002060"/>
                <w:sz w:val="20"/>
                <w:szCs w:val="20"/>
              </w:rPr>
            </w:pPr>
          </w:p>
        </w:tc>
      </w:tr>
    </w:tbl>
    <w:p w14:paraId="12DE618E" w14:textId="77777777" w:rsidR="009631E8" w:rsidRDefault="009631E8" w:rsidP="009631E8">
      <w:pPr>
        <w:pStyle w:val="LndNormale1"/>
        <w:rPr>
          <w:color w:val="002060"/>
          <w:szCs w:val="22"/>
        </w:rPr>
      </w:pPr>
    </w:p>
    <w:p w14:paraId="62C73E61" w14:textId="0B2026E1" w:rsidR="009631E8" w:rsidRDefault="009631E8" w:rsidP="009D0C38">
      <w:pPr>
        <w:pStyle w:val="LndNormale1"/>
        <w:rPr>
          <w:b/>
          <w:color w:val="002060"/>
        </w:rPr>
      </w:pPr>
    </w:p>
    <w:p w14:paraId="3287147D" w14:textId="77777777" w:rsidR="007A5A51" w:rsidRPr="00A4511C" w:rsidRDefault="007A5A51" w:rsidP="007A5A51">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0329C878" w14:textId="77777777" w:rsidR="007A5A51" w:rsidRPr="00072362" w:rsidRDefault="007A5A51" w:rsidP="007A5A51">
      <w:pPr>
        <w:pStyle w:val="Nessunaspaziatura"/>
        <w:jc w:val="both"/>
        <w:rPr>
          <w:rFonts w:ascii="Arial" w:hAnsi="Arial" w:cs="Arial"/>
          <w:color w:val="002060"/>
        </w:rPr>
      </w:pPr>
    </w:p>
    <w:p w14:paraId="74FC5AE3" w14:textId="77777777" w:rsidR="007A5A51" w:rsidRDefault="007A5A51" w:rsidP="007A5A51">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1037B89F" w14:textId="77777777" w:rsidR="007A5A51" w:rsidRDefault="007A5A51" w:rsidP="007A5A51">
      <w:pPr>
        <w:pStyle w:val="LndNormale1"/>
        <w:rPr>
          <w:b/>
          <w:bCs/>
          <w:color w:val="002060"/>
        </w:rPr>
      </w:pPr>
    </w:p>
    <w:p w14:paraId="44B2636F" w14:textId="77777777" w:rsidR="007A5A51" w:rsidRPr="00D63D89" w:rsidRDefault="007A5A51" w:rsidP="007A5A51">
      <w:pPr>
        <w:pStyle w:val="LndNormale1"/>
        <w:rPr>
          <w:color w:val="002060"/>
        </w:rPr>
      </w:pPr>
      <w:r w:rsidRPr="00D63D89">
        <w:rPr>
          <w:color w:val="002060"/>
        </w:rPr>
        <w:t>Termine presentazione domande di iscrizione alle Coppe:</w:t>
      </w:r>
    </w:p>
    <w:p w14:paraId="0A9D7198" w14:textId="77777777" w:rsidR="007A5A51" w:rsidRDefault="007A5A51" w:rsidP="007A5A51">
      <w:pPr>
        <w:pStyle w:val="LndNormale1"/>
        <w:rPr>
          <w:color w:val="002060"/>
        </w:rPr>
      </w:pPr>
    </w:p>
    <w:p w14:paraId="551B86A5" w14:textId="401C4C96" w:rsidR="007A5A51" w:rsidRPr="00D63D89" w:rsidRDefault="007A5A51" w:rsidP="007A5A51">
      <w:pPr>
        <w:pStyle w:val="LndNormale1"/>
        <w:rPr>
          <w:b/>
          <w:bCs/>
          <w:color w:val="002060"/>
        </w:rPr>
      </w:pPr>
      <w:r w:rsidRPr="00D63D89">
        <w:rPr>
          <w:b/>
          <w:bCs/>
          <w:color w:val="002060"/>
        </w:rPr>
        <w:t xml:space="preserve">- </w:t>
      </w:r>
      <w:r>
        <w:rPr>
          <w:b/>
          <w:bCs/>
          <w:color w:val="002060"/>
        </w:rPr>
        <w:t>30</w:t>
      </w:r>
      <w:r w:rsidRPr="00D63D89">
        <w:rPr>
          <w:b/>
          <w:bCs/>
          <w:color w:val="002060"/>
        </w:rPr>
        <w:t xml:space="preserve"> </w:t>
      </w:r>
      <w:r>
        <w:rPr>
          <w:b/>
          <w:bCs/>
          <w:color w:val="002060"/>
        </w:rPr>
        <w:t>Luglio</w:t>
      </w:r>
      <w:r w:rsidRPr="00D63D89">
        <w:rPr>
          <w:b/>
          <w:bCs/>
          <w:color w:val="002060"/>
        </w:rPr>
        <w:t xml:space="preserve"> 202</w:t>
      </w:r>
      <w:r>
        <w:rPr>
          <w:b/>
          <w:bCs/>
          <w:color w:val="002060"/>
        </w:rPr>
        <w:t>1</w:t>
      </w:r>
      <w:r w:rsidRPr="00D63D89">
        <w:rPr>
          <w:b/>
          <w:bCs/>
          <w:color w:val="002060"/>
        </w:rPr>
        <w:t xml:space="preserve"> (ore 19:00)</w:t>
      </w:r>
      <w:r w:rsidRPr="00D63D89">
        <w:rPr>
          <w:b/>
          <w:bCs/>
          <w:color w:val="002060"/>
        </w:rPr>
        <w:tab/>
      </w:r>
      <w:r>
        <w:rPr>
          <w:b/>
          <w:bCs/>
          <w:color w:val="002060"/>
        </w:rPr>
        <w:tab/>
      </w:r>
      <w:r w:rsidRPr="00D63D89">
        <w:rPr>
          <w:b/>
          <w:bCs/>
          <w:color w:val="002060"/>
        </w:rPr>
        <w:t>COPPA ITALIA SERIE C</w:t>
      </w:r>
    </w:p>
    <w:p w14:paraId="1C094B26"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21</w:t>
      </w:r>
    </w:p>
    <w:p w14:paraId="2B94B72A"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03438F3E" w14:textId="77777777" w:rsidR="007A5A51" w:rsidRPr="00D63D89" w:rsidRDefault="007A5A51" w:rsidP="007A5A51">
      <w:pPr>
        <w:pStyle w:val="LndNormale1"/>
        <w:rPr>
          <w:b/>
          <w:bCs/>
          <w:color w:val="002060"/>
        </w:rPr>
      </w:pPr>
    </w:p>
    <w:p w14:paraId="51DAEDDA" w14:textId="3D1BB622" w:rsidR="007A5A51" w:rsidRPr="00D63D89" w:rsidRDefault="007A5A51" w:rsidP="007A5A51">
      <w:pPr>
        <w:pStyle w:val="LndNormale1"/>
        <w:rPr>
          <w:b/>
          <w:bCs/>
          <w:color w:val="002060"/>
        </w:rPr>
      </w:pPr>
      <w:r w:rsidRPr="00D63D89">
        <w:rPr>
          <w:b/>
          <w:bCs/>
          <w:color w:val="002060"/>
        </w:rPr>
        <w:t xml:space="preserve">- </w:t>
      </w:r>
      <w:r>
        <w:rPr>
          <w:b/>
          <w:bCs/>
          <w:color w:val="002060"/>
        </w:rPr>
        <w:t>27 Agosto 2021</w:t>
      </w:r>
      <w:r w:rsidRPr="00D63D89">
        <w:rPr>
          <w:b/>
          <w:bCs/>
          <w:color w:val="002060"/>
        </w:rPr>
        <w:t xml:space="preserve"> (ore 19:00)</w:t>
      </w:r>
      <w:r w:rsidRPr="00D63D89">
        <w:rPr>
          <w:b/>
          <w:bCs/>
          <w:color w:val="002060"/>
        </w:rPr>
        <w:tab/>
        <w:t>COPPA ITALIA FEMMINILE</w:t>
      </w:r>
    </w:p>
    <w:p w14:paraId="56E3A41B"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761B7D77"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17A94062"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5317B6B5" w14:textId="77777777" w:rsidR="007A5A51" w:rsidRPr="009B0433" w:rsidRDefault="007A5A51" w:rsidP="007A5A51">
      <w:pPr>
        <w:pStyle w:val="LndNormale1"/>
        <w:rPr>
          <w:color w:val="002060"/>
        </w:rPr>
      </w:pPr>
    </w:p>
    <w:p w14:paraId="4FC9260E" w14:textId="77777777" w:rsidR="007A5A51" w:rsidRPr="009B0433" w:rsidRDefault="007A5A51" w:rsidP="007A5A51">
      <w:pPr>
        <w:pStyle w:val="LndNormale1"/>
        <w:rPr>
          <w:b/>
          <w:bCs/>
          <w:i/>
          <w:iCs/>
          <w:color w:val="002060"/>
        </w:rPr>
      </w:pPr>
      <w:r w:rsidRPr="009B0433">
        <w:rPr>
          <w:b/>
          <w:bCs/>
          <w:i/>
          <w:iCs/>
          <w:color w:val="002060"/>
        </w:rPr>
        <w:t>Si sottolinea pertanto che l’iscrizione al Campionato non è automatica anche per la relativa Coppa.</w:t>
      </w:r>
    </w:p>
    <w:p w14:paraId="72C5BAEE" w14:textId="77777777" w:rsidR="007A5A51" w:rsidRPr="0082629C" w:rsidRDefault="007A5A51" w:rsidP="007A5A51">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6B804294" w14:textId="56747135" w:rsidR="007A5A51" w:rsidRDefault="007A5A51" w:rsidP="009D0C38">
      <w:pPr>
        <w:pStyle w:val="LndNormale1"/>
        <w:rPr>
          <w:b/>
          <w:color w:val="002060"/>
        </w:rPr>
      </w:pPr>
    </w:p>
    <w:p w14:paraId="4C27E129" w14:textId="30F5B2BE" w:rsidR="00191C94" w:rsidRDefault="00191C94" w:rsidP="009D0C38">
      <w:pPr>
        <w:pStyle w:val="LndNormale1"/>
        <w:rPr>
          <w:b/>
          <w:color w:val="002060"/>
        </w:rPr>
      </w:pPr>
    </w:p>
    <w:p w14:paraId="0886ED64" w14:textId="77777777" w:rsidR="007C170D" w:rsidRPr="009D0C38" w:rsidRDefault="007C170D" w:rsidP="007C170D">
      <w:pPr>
        <w:pStyle w:val="LndNormale1"/>
        <w:rPr>
          <w:b/>
          <w:color w:val="002060"/>
          <w:sz w:val="28"/>
          <w:szCs w:val="28"/>
        </w:rPr>
      </w:pPr>
      <w:r w:rsidRPr="009D0C38">
        <w:rPr>
          <w:b/>
          <w:color w:val="002060"/>
          <w:sz w:val="28"/>
          <w:szCs w:val="28"/>
        </w:rPr>
        <w:t>TESSERAMENTO TECNICI</w:t>
      </w:r>
    </w:p>
    <w:p w14:paraId="3B4DBC4B" w14:textId="77777777" w:rsidR="007C170D" w:rsidRPr="00AD25BA" w:rsidRDefault="007C170D" w:rsidP="007C170D">
      <w:pPr>
        <w:pStyle w:val="LndNormale1"/>
        <w:rPr>
          <w:rFonts w:cs="Arial"/>
          <w:color w:val="002060"/>
          <w:szCs w:val="22"/>
        </w:rPr>
      </w:pPr>
    </w:p>
    <w:p w14:paraId="303D4E1B" w14:textId="77777777" w:rsidR="007C170D" w:rsidRPr="00AD25BA" w:rsidRDefault="007C170D" w:rsidP="007C170D">
      <w:pPr>
        <w:pStyle w:val="LndNormale1"/>
        <w:rPr>
          <w:rFonts w:cs="Arial"/>
          <w:color w:val="002060"/>
          <w:szCs w:val="22"/>
        </w:rPr>
      </w:pPr>
      <w:r w:rsidRPr="00AD25BA">
        <w:rPr>
          <w:rFonts w:cs="Arial"/>
          <w:color w:val="002060"/>
          <w:szCs w:val="22"/>
        </w:rPr>
        <w:t xml:space="preserve">Si comunica che dal 1° Luglio 2021, il tesseramento di tutti i tecnici dovrà avvenire on line e sarà consentito unicamente attraverso il portale di servizi realizzato e messo a disposIzione dalla FIGC all’indirizzo: </w:t>
      </w:r>
    </w:p>
    <w:p w14:paraId="3AEA38E0" w14:textId="77777777" w:rsidR="007C170D" w:rsidRPr="00705DFF" w:rsidRDefault="0052492A" w:rsidP="007C170D">
      <w:pPr>
        <w:pStyle w:val="LndNormale1"/>
        <w:rPr>
          <w:rFonts w:cs="Arial"/>
          <w:b/>
          <w:bCs/>
          <w:color w:val="002060"/>
          <w:szCs w:val="22"/>
        </w:rPr>
      </w:pPr>
      <w:hyperlink r:id="rId12" w:history="1">
        <w:r w:rsidR="007C170D" w:rsidRPr="00705DFF">
          <w:rPr>
            <w:rStyle w:val="Collegamentoipertestuale"/>
            <w:rFonts w:cs="Arial"/>
            <w:b/>
            <w:bCs/>
            <w:color w:val="002060"/>
            <w:szCs w:val="22"/>
          </w:rPr>
          <w:t>https://portaleservizi.figc.it</w:t>
        </w:r>
      </w:hyperlink>
    </w:p>
    <w:p w14:paraId="4694C5C3" w14:textId="77777777" w:rsidR="007C170D" w:rsidRPr="00AD25BA" w:rsidRDefault="007C170D" w:rsidP="007C170D">
      <w:pPr>
        <w:pStyle w:val="LndNormale1"/>
        <w:rPr>
          <w:rFonts w:cs="Arial"/>
          <w:b/>
          <w:color w:val="002060"/>
          <w:szCs w:val="22"/>
        </w:rPr>
      </w:pPr>
    </w:p>
    <w:p w14:paraId="5473A241" w14:textId="77777777" w:rsidR="007C170D" w:rsidRPr="00AD25BA" w:rsidRDefault="007C170D" w:rsidP="007C170D">
      <w:pPr>
        <w:pStyle w:val="NormaleWeb"/>
        <w:shd w:val="clear" w:color="auto" w:fill="FFFFFF"/>
        <w:jc w:val="both"/>
        <w:rPr>
          <w:rFonts w:ascii="Arial" w:hAnsi="Arial" w:cs="Arial"/>
          <w:color w:val="002060"/>
          <w:sz w:val="22"/>
          <w:szCs w:val="22"/>
        </w:rPr>
      </w:pPr>
      <w:r w:rsidRPr="00AD25BA">
        <w:rPr>
          <w:rFonts w:ascii="Arial" w:hAnsi="Arial" w:cs="Arial"/>
          <w:color w:val="002060"/>
          <w:sz w:val="22"/>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73247E56" w14:textId="77777777" w:rsidR="007C170D" w:rsidRPr="00AD25BA" w:rsidRDefault="007C170D" w:rsidP="007C170D">
      <w:pPr>
        <w:pStyle w:val="LndNormale1"/>
        <w:rPr>
          <w:rFonts w:cs="Arial"/>
          <w:b/>
          <w:color w:val="002060"/>
          <w:szCs w:val="22"/>
        </w:rPr>
      </w:pPr>
    </w:p>
    <w:p w14:paraId="5A0FAA91" w14:textId="77777777" w:rsidR="007C170D" w:rsidRPr="00AD25BA" w:rsidRDefault="007C170D" w:rsidP="007C170D">
      <w:pPr>
        <w:pStyle w:val="LndNormale1"/>
        <w:rPr>
          <w:rFonts w:cs="Arial"/>
          <w:color w:val="002060"/>
          <w:szCs w:val="22"/>
        </w:rPr>
      </w:pPr>
      <w:r w:rsidRPr="00AD25BA">
        <w:rPr>
          <w:rFonts w:cs="Arial"/>
          <w:color w:val="002060"/>
          <w:szCs w:val="22"/>
        </w:rPr>
        <w:t>Per necessità relative all’utilizzo dell’apposita Piattaforma e alla compilazione della documentazione prevista dal Settore Tecnico della FIGC è disponibile l’indirizzo:</w:t>
      </w:r>
    </w:p>
    <w:p w14:paraId="260F6A4C" w14:textId="77777777" w:rsidR="007C170D" w:rsidRPr="00705DFF" w:rsidRDefault="0052492A" w:rsidP="007C170D">
      <w:pPr>
        <w:pStyle w:val="LndNormale1"/>
        <w:rPr>
          <w:rFonts w:cs="Arial"/>
          <w:b/>
          <w:bCs/>
          <w:color w:val="002060"/>
          <w:szCs w:val="22"/>
        </w:rPr>
      </w:pPr>
      <w:hyperlink r:id="rId13" w:history="1">
        <w:r w:rsidR="007C170D" w:rsidRPr="00705DFF">
          <w:rPr>
            <w:rStyle w:val="Collegamentoipertestuale"/>
            <w:rFonts w:cs="Arial"/>
            <w:b/>
            <w:bCs/>
            <w:color w:val="002060"/>
            <w:szCs w:val="22"/>
          </w:rPr>
          <w:t>tesseramento.cov@figc.it</w:t>
        </w:r>
      </w:hyperlink>
    </w:p>
    <w:p w14:paraId="386DB57C" w14:textId="77777777" w:rsidR="007C170D" w:rsidRPr="00AD25BA" w:rsidRDefault="007C170D" w:rsidP="007C170D">
      <w:pPr>
        <w:pStyle w:val="LndNormale1"/>
        <w:rPr>
          <w:rFonts w:cs="Arial"/>
          <w:b/>
          <w:color w:val="002060"/>
          <w:szCs w:val="22"/>
        </w:rPr>
      </w:pPr>
    </w:p>
    <w:p w14:paraId="63D821A6" w14:textId="77777777" w:rsidR="007C170D" w:rsidRPr="00AD25BA" w:rsidRDefault="007C170D" w:rsidP="007C170D">
      <w:pPr>
        <w:pStyle w:val="LndNormale1"/>
        <w:rPr>
          <w:rFonts w:cs="Arial"/>
          <w:color w:val="002060"/>
          <w:szCs w:val="22"/>
        </w:rPr>
      </w:pPr>
      <w:r w:rsidRPr="00AD25BA">
        <w:rPr>
          <w:rFonts w:cs="Arial"/>
          <w:color w:val="002060"/>
          <w:szCs w:val="22"/>
        </w:rPr>
        <w:t>Per problematiche inerenti il funzionalmento della Piattaforma è disponibile il seguente indirizzo:</w:t>
      </w:r>
    </w:p>
    <w:p w14:paraId="758FC1B5" w14:textId="77777777" w:rsidR="007C170D" w:rsidRPr="00705DFF" w:rsidRDefault="0052492A" w:rsidP="007C170D">
      <w:pPr>
        <w:pStyle w:val="LndNormale1"/>
        <w:rPr>
          <w:rFonts w:cs="Arial"/>
          <w:b/>
          <w:bCs/>
          <w:color w:val="002060"/>
          <w:szCs w:val="22"/>
        </w:rPr>
      </w:pPr>
      <w:hyperlink r:id="rId14" w:history="1">
        <w:r w:rsidR="007C170D" w:rsidRPr="00705DFF">
          <w:rPr>
            <w:rStyle w:val="Collegamentoipertestuale"/>
            <w:rFonts w:cs="Arial"/>
            <w:b/>
            <w:bCs/>
            <w:color w:val="002060"/>
            <w:szCs w:val="22"/>
          </w:rPr>
          <w:t>supportotecnico@figc.it</w:t>
        </w:r>
      </w:hyperlink>
    </w:p>
    <w:p w14:paraId="270725E1" w14:textId="77777777" w:rsidR="007C170D" w:rsidRDefault="007C170D" w:rsidP="007C170D">
      <w:pPr>
        <w:pStyle w:val="LndNormale1"/>
        <w:rPr>
          <w:rFonts w:cs="Arial"/>
          <w:b/>
          <w:color w:val="002060"/>
          <w:szCs w:val="22"/>
        </w:rPr>
      </w:pPr>
    </w:p>
    <w:p w14:paraId="5844FC95" w14:textId="1424CCF7" w:rsidR="007C170D" w:rsidRPr="00705DFF" w:rsidRDefault="006A74E7" w:rsidP="007C170D">
      <w:pPr>
        <w:pStyle w:val="LndNormale1"/>
        <w:rPr>
          <w:rFonts w:cs="Arial"/>
          <w:b/>
          <w:i/>
          <w:iCs/>
          <w:color w:val="002060"/>
          <w:szCs w:val="22"/>
        </w:rPr>
      </w:pPr>
      <w:r>
        <w:rPr>
          <w:rFonts w:cs="Arial"/>
          <w:b/>
          <w:i/>
          <w:iCs/>
          <w:color w:val="002060"/>
          <w:szCs w:val="22"/>
        </w:rPr>
        <w:t>Il manuale</w:t>
      </w:r>
      <w:r w:rsidR="007C170D" w:rsidRPr="00705DFF">
        <w:rPr>
          <w:rFonts w:cs="Arial"/>
          <w:b/>
          <w:i/>
          <w:iCs/>
          <w:color w:val="002060"/>
          <w:szCs w:val="22"/>
        </w:rPr>
        <w:t xml:space="preserve"> manuale per l’utilizzo del Portale Servizi</w:t>
      </w:r>
      <w:r w:rsidR="007C170D">
        <w:rPr>
          <w:rFonts w:cs="Arial"/>
          <w:b/>
          <w:i/>
          <w:iCs/>
          <w:color w:val="002060"/>
          <w:szCs w:val="22"/>
        </w:rPr>
        <w:t xml:space="preserve"> FIGC per il tesseramento dei Tecnici</w:t>
      </w:r>
      <w:r>
        <w:rPr>
          <w:rFonts w:cs="Arial"/>
          <w:b/>
          <w:i/>
          <w:iCs/>
          <w:color w:val="002060"/>
          <w:szCs w:val="22"/>
        </w:rPr>
        <w:t xml:space="preserve"> è allegato al Comunicato Ufficiale n° 01 del 06/07/2021 Calcio a Cinque Marche</w:t>
      </w:r>
      <w:r w:rsidR="007C170D" w:rsidRPr="00705DFF">
        <w:rPr>
          <w:rFonts w:cs="Arial"/>
          <w:b/>
          <w:i/>
          <w:iCs/>
          <w:color w:val="002060"/>
          <w:szCs w:val="22"/>
        </w:rPr>
        <w:t>.</w:t>
      </w:r>
    </w:p>
    <w:p w14:paraId="433FFAD7" w14:textId="77777777" w:rsidR="007C170D" w:rsidRPr="00874CBD" w:rsidRDefault="007C170D" w:rsidP="009D0C38">
      <w:pPr>
        <w:pStyle w:val="LndNormale1"/>
        <w:rPr>
          <w:b/>
          <w:color w:val="002060"/>
        </w:rPr>
      </w:pPr>
    </w:p>
    <w:p w14:paraId="19F5BBE9" w14:textId="77777777" w:rsidR="009D0C38" w:rsidRPr="00874CBD" w:rsidRDefault="009D0C38" w:rsidP="009D0C38">
      <w:pPr>
        <w:pStyle w:val="LndNormale1"/>
        <w:rPr>
          <w:b/>
          <w:color w:val="002060"/>
        </w:rPr>
      </w:pPr>
    </w:p>
    <w:p w14:paraId="792A9847" w14:textId="77777777" w:rsidR="009D0C38" w:rsidRPr="009D0C38" w:rsidRDefault="009D0C38" w:rsidP="009D0C38">
      <w:pPr>
        <w:pStyle w:val="LndNormale1"/>
        <w:rPr>
          <w:b/>
          <w:color w:val="002060"/>
          <w:sz w:val="28"/>
          <w:szCs w:val="28"/>
        </w:rPr>
      </w:pPr>
      <w:r w:rsidRPr="009D0C38">
        <w:rPr>
          <w:b/>
          <w:color w:val="002060"/>
          <w:sz w:val="28"/>
          <w:szCs w:val="28"/>
        </w:rPr>
        <w:t>TERMINI TESSERAMENTO, TRASFERIMENTO, SVINCOLO DILETTANTI S.S. 2021/2022</w:t>
      </w:r>
    </w:p>
    <w:p w14:paraId="6CD03232" w14:textId="77777777" w:rsidR="009D0C38" w:rsidRDefault="009D0C38" w:rsidP="009D0C38">
      <w:pPr>
        <w:pStyle w:val="LndNormale1"/>
        <w:rPr>
          <w:color w:val="002060"/>
          <w:szCs w:val="22"/>
        </w:rPr>
      </w:pPr>
    </w:p>
    <w:p w14:paraId="71386346" w14:textId="77777777" w:rsidR="009D0C38" w:rsidRPr="00A15749" w:rsidRDefault="009D0C38" w:rsidP="009D0C38">
      <w:pPr>
        <w:pStyle w:val="Corpodeltesto21"/>
        <w:rPr>
          <w:rFonts w:ascii="Arial" w:hAnsi="Arial" w:cs="Arial"/>
          <w:color w:val="002060"/>
          <w:sz w:val="22"/>
          <w:szCs w:val="22"/>
        </w:rPr>
      </w:pPr>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21</w:t>
      </w:r>
      <w:r w:rsidRPr="00A15749">
        <w:rPr>
          <w:rFonts w:ascii="Arial" w:hAnsi="Arial" w:cs="Arial"/>
          <w:color w:val="002060"/>
          <w:sz w:val="22"/>
          <w:szCs w:val="22"/>
        </w:rPr>
        <w:t>/202</w:t>
      </w:r>
      <w:r>
        <w:rPr>
          <w:rFonts w:ascii="Arial" w:hAnsi="Arial" w:cs="Arial"/>
          <w:color w:val="002060"/>
          <w:sz w:val="22"/>
          <w:szCs w:val="22"/>
        </w:rPr>
        <w:t>2</w:t>
      </w:r>
      <w:r w:rsidRPr="00A15749">
        <w:rPr>
          <w:rFonts w:ascii="Arial" w:hAnsi="Arial" w:cs="Arial"/>
          <w:color w:val="002060"/>
          <w:sz w:val="22"/>
          <w:szCs w:val="22"/>
        </w:rPr>
        <w:t xml:space="preserve"> (cfr. Comunicato Ufficiale n° 3</w:t>
      </w:r>
      <w:r>
        <w:rPr>
          <w:rFonts w:ascii="Arial" w:hAnsi="Arial" w:cs="Arial"/>
          <w:color w:val="002060"/>
          <w:sz w:val="22"/>
          <w:szCs w:val="22"/>
        </w:rPr>
        <w:t>49</w:t>
      </w:r>
      <w:r w:rsidRPr="00A15749">
        <w:rPr>
          <w:rFonts w:ascii="Arial" w:hAnsi="Arial" w:cs="Arial"/>
          <w:color w:val="002060"/>
          <w:sz w:val="22"/>
          <w:szCs w:val="22"/>
        </w:rPr>
        <w:t xml:space="preserve"> emesso in data </w:t>
      </w:r>
      <w:r>
        <w:rPr>
          <w:rFonts w:ascii="Arial" w:hAnsi="Arial" w:cs="Arial"/>
          <w:color w:val="002060"/>
          <w:sz w:val="22"/>
          <w:szCs w:val="22"/>
        </w:rPr>
        <w:t>11</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21</w:t>
      </w:r>
      <w:r w:rsidRPr="00A15749">
        <w:rPr>
          <w:rFonts w:ascii="Arial" w:hAnsi="Arial" w:cs="Arial"/>
          <w:color w:val="002060"/>
          <w:sz w:val="22"/>
          <w:szCs w:val="22"/>
        </w:rPr>
        <w:t xml:space="preserve"> dalla Lega Nazionale Dilettanti).</w:t>
      </w:r>
    </w:p>
    <w:p w14:paraId="1B4568F2" w14:textId="77777777" w:rsidR="009D0C38" w:rsidRPr="00A15749" w:rsidRDefault="009D0C38" w:rsidP="009D0C38">
      <w:pPr>
        <w:pStyle w:val="Corpodeltesto21"/>
        <w:rPr>
          <w:rFonts w:ascii="Arial" w:hAnsi="Arial" w:cs="Arial"/>
          <w:color w:val="002060"/>
          <w:sz w:val="22"/>
          <w:szCs w:val="22"/>
        </w:rPr>
      </w:pPr>
    </w:p>
    <w:tbl>
      <w:tblPr>
        <w:tblW w:w="10350" w:type="dxa"/>
        <w:tblCellMar>
          <w:left w:w="0" w:type="dxa"/>
          <w:right w:w="0" w:type="dxa"/>
        </w:tblCellMar>
        <w:tblLook w:val="04A0" w:firstRow="1" w:lastRow="0" w:firstColumn="1" w:lastColumn="0" w:noHBand="0" w:noVBand="1"/>
      </w:tblPr>
      <w:tblGrid>
        <w:gridCol w:w="7990"/>
        <w:gridCol w:w="1180"/>
        <w:gridCol w:w="1180"/>
      </w:tblGrid>
      <w:tr w:rsidR="009D0C38" w:rsidRPr="00A15749" w14:paraId="647EC798" w14:textId="77777777" w:rsidTr="00780010">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0D7D0C6" w14:textId="77777777" w:rsidR="009D0C38" w:rsidRPr="00A15749" w:rsidRDefault="009D0C38" w:rsidP="00780010">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2711300"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6F29D06"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A</w:t>
            </w:r>
          </w:p>
        </w:tc>
      </w:tr>
      <w:tr w:rsidR="009D0C38" w:rsidRPr="00A15749" w14:paraId="406E80E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EBC0FF2" w14:textId="77777777" w:rsidR="009D0C38" w:rsidRPr="00A15749" w:rsidRDefault="009D0C38" w:rsidP="00780010">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FBCAF2D"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499195B" w14:textId="77777777" w:rsidR="009D0C38" w:rsidRPr="00A15749" w:rsidRDefault="009D0C38" w:rsidP="00780010">
            <w:pPr>
              <w:jc w:val="center"/>
              <w:rPr>
                <w:rFonts w:ascii="Arial" w:hAnsi="Arial" w:cs="Arial"/>
                <w:color w:val="002060"/>
                <w:sz w:val="22"/>
                <w:szCs w:val="22"/>
              </w:rPr>
            </w:pPr>
            <w:r>
              <w:rPr>
                <w:rFonts w:ascii="Arial" w:hAnsi="Arial" w:cs="Arial"/>
                <w:color w:val="002060"/>
                <w:sz w:val="22"/>
                <w:szCs w:val="22"/>
              </w:rPr>
              <w:t>30</w:t>
            </w:r>
            <w:r w:rsidRPr="00A15749">
              <w:rPr>
                <w:rFonts w:ascii="Arial" w:hAnsi="Arial" w:cs="Arial"/>
                <w:color w:val="002060"/>
                <w:sz w:val="22"/>
                <w:szCs w:val="22"/>
              </w:rPr>
              <w:t>/07/20</w:t>
            </w:r>
            <w:r>
              <w:rPr>
                <w:rFonts w:ascii="Arial" w:hAnsi="Arial" w:cs="Arial"/>
                <w:color w:val="002060"/>
                <w:sz w:val="22"/>
                <w:szCs w:val="22"/>
              </w:rPr>
              <w:t>21</w:t>
            </w:r>
          </w:p>
        </w:tc>
      </w:tr>
      <w:tr w:rsidR="009D0C38" w:rsidRPr="00A15749" w14:paraId="166DFCB6"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A537395" w14:textId="77777777" w:rsidR="009D0C38" w:rsidRPr="00AB5287" w:rsidRDefault="009D0C38" w:rsidP="00780010">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E860348"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638A711"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31/03/202</w:t>
            </w:r>
            <w:r>
              <w:rPr>
                <w:rFonts w:ascii="Arial" w:hAnsi="Arial" w:cs="Arial"/>
                <w:color w:val="002060"/>
                <w:sz w:val="22"/>
                <w:szCs w:val="22"/>
              </w:rPr>
              <w:t>2</w:t>
            </w:r>
          </w:p>
        </w:tc>
      </w:tr>
      <w:tr w:rsidR="009D0C38" w:rsidRPr="00A15749" w14:paraId="3744D1F7"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4849B2D" w14:textId="77777777" w:rsidR="009D0C38" w:rsidRPr="00AB5287" w:rsidRDefault="009D0C38" w:rsidP="00780010">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E41C4A5"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C21C9BA"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31/05/202</w:t>
            </w:r>
            <w:r>
              <w:rPr>
                <w:rFonts w:ascii="Arial" w:hAnsi="Arial" w:cs="Arial"/>
                <w:color w:val="002060"/>
                <w:sz w:val="22"/>
                <w:szCs w:val="22"/>
              </w:rPr>
              <w:t>2</w:t>
            </w:r>
          </w:p>
        </w:tc>
      </w:tr>
      <w:tr w:rsidR="009D0C38" w:rsidRPr="00A15749" w14:paraId="03AB94BB"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637D20F"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68287C8"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w:t>
            </w:r>
            <w:r>
              <w:rPr>
                <w:rFonts w:ascii="Arial" w:hAnsi="Arial" w:cs="Arial"/>
                <w:color w:val="002060"/>
                <w:sz w:val="22"/>
                <w:szCs w:val="22"/>
              </w:rPr>
              <w:t>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89FC092"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7</w:t>
            </w:r>
            <w:r w:rsidRPr="004907B2">
              <w:rPr>
                <w:rFonts w:ascii="Arial" w:hAnsi="Arial" w:cs="Arial"/>
                <w:color w:val="002060"/>
                <w:sz w:val="22"/>
                <w:szCs w:val="22"/>
              </w:rPr>
              <w:t>/2021</w:t>
            </w:r>
          </w:p>
        </w:tc>
      </w:tr>
      <w:tr w:rsidR="009D0C38" w:rsidRPr="00A15749" w14:paraId="712665B1"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8758ECA"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0F3D8D1"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01</w:t>
            </w:r>
            <w:r w:rsidRPr="004907B2">
              <w:rPr>
                <w:rFonts w:ascii="Arial" w:hAnsi="Arial" w:cs="Arial"/>
                <w:color w:val="002060"/>
                <w:sz w:val="22"/>
                <w:szCs w:val="22"/>
              </w:rPr>
              <w:t>/0</w:t>
            </w:r>
            <w:r>
              <w:rPr>
                <w:rFonts w:ascii="Arial" w:hAnsi="Arial" w:cs="Arial"/>
                <w:color w:val="002060"/>
                <w:sz w:val="22"/>
                <w:szCs w:val="22"/>
              </w:rPr>
              <w:t>8</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25D17FF3"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08</w:t>
            </w:r>
            <w:r w:rsidRPr="004907B2">
              <w:rPr>
                <w:rFonts w:ascii="Arial" w:hAnsi="Arial" w:cs="Arial"/>
                <w:color w:val="002060"/>
                <w:sz w:val="22"/>
                <w:szCs w:val="22"/>
              </w:rPr>
              <w:t>/202</w:t>
            </w:r>
            <w:r>
              <w:rPr>
                <w:rFonts w:ascii="Arial" w:hAnsi="Arial" w:cs="Arial"/>
                <w:color w:val="002060"/>
                <w:sz w:val="22"/>
                <w:szCs w:val="22"/>
              </w:rPr>
              <w:t>1</w:t>
            </w:r>
          </w:p>
        </w:tc>
      </w:tr>
      <w:tr w:rsidR="009D0C38" w:rsidRPr="00A15749" w14:paraId="18A74A24"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69182987"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EFE09C4"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2C9895B"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25413010"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4D41800"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37A9986F"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0049AB67"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05</w:t>
            </w:r>
            <w:r w:rsidRPr="004907B2">
              <w:rPr>
                <w:rFonts w:ascii="Arial" w:hAnsi="Arial" w:cs="Arial"/>
                <w:color w:val="002060"/>
                <w:sz w:val="22"/>
                <w:szCs w:val="22"/>
              </w:rPr>
              <w:t>/1</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7E856ED6"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50DD9EA5"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11BF715"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01/12/202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8E2C3FD"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30/12/202</w:t>
            </w:r>
            <w:r>
              <w:rPr>
                <w:rFonts w:ascii="Arial" w:hAnsi="Arial" w:cs="Arial"/>
                <w:color w:val="002060"/>
                <w:sz w:val="22"/>
                <w:szCs w:val="22"/>
              </w:rPr>
              <w:t>1</w:t>
            </w:r>
          </w:p>
        </w:tc>
      </w:tr>
      <w:tr w:rsidR="009D0C38" w:rsidRPr="00074171" w14:paraId="387DE738"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5FFA1535"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180C69B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w:t>
            </w:r>
            <w:r>
              <w:rPr>
                <w:rFonts w:ascii="Arial" w:hAnsi="Arial" w:cs="Arial"/>
                <w:color w:val="002060"/>
                <w:sz w:val="22"/>
                <w:szCs w:val="22"/>
              </w:rPr>
              <w:t>07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2F3FAA88"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07</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02BD11A7"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511C1194"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CDB4A7C"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3C54A38"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779DC0DA"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2A5AD5D6"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lastRenderedPageBreak/>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79CA45FD"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w:t>
            </w:r>
            <w:r>
              <w:rPr>
                <w:rFonts w:ascii="Arial" w:hAnsi="Arial" w:cs="Arial"/>
                <w:color w:val="002060"/>
                <w:sz w:val="22"/>
                <w:szCs w:val="22"/>
              </w:rPr>
              <w:t>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5FEBE42F"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08</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7E5A78B8"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79FC6CF8"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3ED5702"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32FDDBE"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28C232D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FD61B9C"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3EE17C0"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011DFC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6CA8464A"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D24B393"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409EFF6"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C4776E0"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6152D019"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E9D79B3"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A528265"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A6149A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23B3F60E"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1063FC6"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27C96FF7"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5D912D2"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31/03/202</w:t>
            </w:r>
            <w:r>
              <w:rPr>
                <w:rFonts w:ascii="Arial" w:hAnsi="Arial" w:cs="Arial"/>
                <w:color w:val="002060"/>
                <w:sz w:val="22"/>
                <w:szCs w:val="22"/>
              </w:rPr>
              <w:t>2</w:t>
            </w:r>
          </w:p>
        </w:tc>
      </w:tr>
      <w:tr w:rsidR="009D0C38" w:rsidRPr="00074171" w14:paraId="490BB28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9F342FD" w14:textId="77777777" w:rsidR="009D0C38" w:rsidRPr="00074171" w:rsidRDefault="009D0C38" w:rsidP="00780010">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45DBDD4" w14:textId="77777777" w:rsidR="009D0C38" w:rsidRPr="00074171" w:rsidRDefault="009D0C38" w:rsidP="00780010">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B48204A" w14:textId="77777777" w:rsidR="009D0C38" w:rsidRPr="00074171" w:rsidRDefault="009D0C38" w:rsidP="00780010">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6</w:t>
            </w:r>
            <w:r w:rsidRPr="00074171">
              <w:rPr>
                <w:rFonts w:ascii="Arial" w:hAnsi="Arial" w:cs="Arial"/>
                <w:color w:val="002060"/>
                <w:sz w:val="22"/>
                <w:szCs w:val="22"/>
              </w:rPr>
              <w:t>/12/20</w:t>
            </w:r>
            <w:r>
              <w:rPr>
                <w:rFonts w:ascii="Arial" w:hAnsi="Arial" w:cs="Arial"/>
                <w:color w:val="002060"/>
                <w:sz w:val="22"/>
                <w:szCs w:val="22"/>
              </w:rPr>
              <w:t>21</w:t>
            </w:r>
          </w:p>
        </w:tc>
      </w:tr>
      <w:tr w:rsidR="009D0C38" w:rsidRPr="00074171" w14:paraId="6993F08E"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60CC40B3" w14:textId="77777777" w:rsidR="009D0C38" w:rsidRPr="00717296" w:rsidRDefault="009D0C38" w:rsidP="00780010">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16DB0F90"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6CF0B671"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15/06/202</w:t>
            </w:r>
            <w:r>
              <w:rPr>
                <w:rFonts w:ascii="Arial" w:hAnsi="Arial" w:cs="Arial"/>
                <w:color w:val="002060"/>
                <w:sz w:val="22"/>
                <w:szCs w:val="22"/>
              </w:rPr>
              <w:t>2</w:t>
            </w:r>
          </w:p>
        </w:tc>
      </w:tr>
      <w:tr w:rsidR="009D0C38" w14:paraId="598BD12E" w14:textId="77777777" w:rsidTr="00780010">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14:paraId="6B8059D1" w14:textId="77777777" w:rsidR="009D0C38" w:rsidRPr="00717296" w:rsidRDefault="009D0C38" w:rsidP="00780010">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14:paraId="360285C9"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14:paraId="19D3485D" w14:textId="77777777" w:rsidR="009D0C38" w:rsidRPr="00717296" w:rsidRDefault="009D0C38" w:rsidP="00780010">
            <w:pPr>
              <w:jc w:val="center"/>
              <w:rPr>
                <w:rFonts w:ascii="Arial" w:hAnsi="Arial" w:cs="Arial"/>
                <w:color w:val="002060"/>
                <w:sz w:val="22"/>
                <w:szCs w:val="22"/>
              </w:rPr>
            </w:pPr>
            <w:r>
              <w:rPr>
                <w:rFonts w:ascii="Arial" w:hAnsi="Arial" w:cs="Arial"/>
                <w:color w:val="002060"/>
                <w:sz w:val="22"/>
                <w:szCs w:val="22"/>
              </w:rPr>
              <w:t>05</w:t>
            </w:r>
            <w:r w:rsidRPr="00717296">
              <w:rPr>
                <w:rFonts w:ascii="Arial" w:hAnsi="Arial" w:cs="Arial"/>
                <w:color w:val="002060"/>
                <w:sz w:val="22"/>
                <w:szCs w:val="22"/>
              </w:rPr>
              <w:t>/1</w:t>
            </w:r>
            <w:r>
              <w:rPr>
                <w:rFonts w:ascii="Arial" w:hAnsi="Arial" w:cs="Arial"/>
                <w:color w:val="002060"/>
                <w:sz w:val="22"/>
                <w:szCs w:val="22"/>
              </w:rPr>
              <w:t>1</w:t>
            </w:r>
            <w:r w:rsidRPr="00717296">
              <w:rPr>
                <w:rFonts w:ascii="Arial" w:hAnsi="Arial" w:cs="Arial"/>
                <w:color w:val="002060"/>
                <w:sz w:val="22"/>
                <w:szCs w:val="22"/>
              </w:rPr>
              <w:t>/202</w:t>
            </w:r>
            <w:r>
              <w:rPr>
                <w:rFonts w:ascii="Arial" w:hAnsi="Arial" w:cs="Arial"/>
                <w:color w:val="002060"/>
                <w:sz w:val="22"/>
                <w:szCs w:val="22"/>
              </w:rPr>
              <w:t>1</w:t>
            </w:r>
          </w:p>
        </w:tc>
      </w:tr>
    </w:tbl>
    <w:p w14:paraId="63E4B0CB" w14:textId="77777777" w:rsidR="009D0C38" w:rsidRDefault="009D0C38" w:rsidP="009D0C38">
      <w:pPr>
        <w:pStyle w:val="LndNormale1"/>
        <w:rPr>
          <w:color w:val="002060"/>
          <w:szCs w:val="22"/>
        </w:rPr>
      </w:pPr>
    </w:p>
    <w:p w14:paraId="575F48D7" w14:textId="77777777" w:rsidR="009D0C38" w:rsidRPr="00823D0E" w:rsidRDefault="009D0C38" w:rsidP="009D0C38">
      <w:pPr>
        <w:pStyle w:val="LndNormale1"/>
        <w:rPr>
          <w:color w:val="002060"/>
          <w:szCs w:val="22"/>
        </w:rPr>
      </w:pPr>
    </w:p>
    <w:p w14:paraId="10D544A2" w14:textId="77777777" w:rsidR="009D0C38" w:rsidRPr="009D0C38" w:rsidRDefault="009D0C38" w:rsidP="009D0C38">
      <w:pPr>
        <w:pStyle w:val="LndNormale1"/>
        <w:rPr>
          <w:b/>
          <w:color w:val="002060"/>
          <w:sz w:val="28"/>
          <w:szCs w:val="28"/>
        </w:rPr>
      </w:pPr>
      <w:r w:rsidRPr="009D0C38">
        <w:rPr>
          <w:b/>
          <w:color w:val="002060"/>
          <w:sz w:val="28"/>
          <w:szCs w:val="28"/>
        </w:rPr>
        <w:t xml:space="preserve">DATI SOCIETARI E ORGANIGRAMMA AREA SOCIETA’ </w:t>
      </w:r>
      <w:hyperlink r:id="rId15" w:history="1">
        <w:r w:rsidRPr="009D0C38">
          <w:rPr>
            <w:rStyle w:val="Collegamentoipertestuale"/>
            <w:b/>
            <w:color w:val="002060"/>
            <w:sz w:val="28"/>
            <w:szCs w:val="28"/>
            <w:u w:val="none"/>
          </w:rPr>
          <w:t>WWW.LND.IT</w:t>
        </w:r>
      </w:hyperlink>
      <w:r w:rsidRPr="009D0C38">
        <w:rPr>
          <w:b/>
          <w:color w:val="002060"/>
          <w:sz w:val="28"/>
          <w:szCs w:val="28"/>
        </w:rPr>
        <w:t xml:space="preserve"> S.S. 2021/2022</w:t>
      </w:r>
    </w:p>
    <w:p w14:paraId="60B6C6E7" w14:textId="77777777" w:rsidR="009D0C38" w:rsidRPr="0079624D" w:rsidRDefault="009D0C38" w:rsidP="009D0C38">
      <w:pPr>
        <w:pStyle w:val="A121"/>
        <w:ind w:left="0"/>
        <w:rPr>
          <w:color w:val="002060"/>
          <w:sz w:val="22"/>
          <w:szCs w:val="22"/>
        </w:rPr>
      </w:pPr>
    </w:p>
    <w:p w14:paraId="5EF973C4" w14:textId="77777777" w:rsidR="009D0C38" w:rsidRPr="00091CA5" w:rsidRDefault="009D0C38" w:rsidP="009D0C38">
      <w:pPr>
        <w:pStyle w:val="LndNormale1"/>
        <w:rPr>
          <w:bCs/>
          <w:color w:val="002060"/>
          <w:lang w:eastAsia="it-IT"/>
        </w:rPr>
      </w:pPr>
      <w:r w:rsidRPr="00091CA5">
        <w:rPr>
          <w:bCs/>
          <w:color w:val="002060"/>
          <w:lang w:eastAsia="it-IT"/>
        </w:rPr>
        <w:t xml:space="preserve">Si pregano tutte le Società di </w:t>
      </w:r>
      <w:r w:rsidRPr="00AD25BA">
        <w:rPr>
          <w:b/>
          <w:color w:val="002060"/>
          <w:lang w:eastAsia="it-IT"/>
        </w:rPr>
        <w:t xml:space="preserve">aggiornare dettagliatamente </w:t>
      </w:r>
      <w:r w:rsidRPr="00091CA5">
        <w:rPr>
          <w:bCs/>
          <w:color w:val="002060"/>
          <w:lang w:eastAsia="it-IT"/>
        </w:rPr>
        <w:t xml:space="preserve">i propri </w:t>
      </w:r>
      <w:r w:rsidRPr="00AD25BA">
        <w:rPr>
          <w:b/>
          <w:color w:val="002060"/>
          <w:lang w:eastAsia="it-IT"/>
        </w:rPr>
        <w:t xml:space="preserve">dati societari ed anagrafici </w:t>
      </w:r>
      <w:r w:rsidRPr="00091CA5">
        <w:rPr>
          <w:bCs/>
          <w:color w:val="002060"/>
          <w:lang w:eastAsia="it-IT"/>
        </w:rPr>
        <w:t xml:space="preserve">porgendo particolare attenzione ai </w:t>
      </w:r>
      <w:r w:rsidRPr="00AD25BA">
        <w:rPr>
          <w:b/>
          <w:color w:val="002060"/>
          <w:lang w:eastAsia="it-IT"/>
        </w:rPr>
        <w:t xml:space="preserve">corretti recapiti telefonici </w:t>
      </w:r>
      <w:r w:rsidRPr="00091CA5">
        <w:rPr>
          <w:bCs/>
          <w:color w:val="002060"/>
          <w:lang w:eastAsia="it-IT"/>
        </w:rPr>
        <w:t xml:space="preserve">e </w:t>
      </w:r>
      <w:r w:rsidRPr="00AD25BA">
        <w:rPr>
          <w:b/>
          <w:color w:val="002060"/>
          <w:lang w:eastAsia="it-IT"/>
        </w:rPr>
        <w:t>indirizzi e-mail e pec (obbligatoria)</w:t>
      </w:r>
      <w:r w:rsidRPr="00091CA5">
        <w:rPr>
          <w:bCs/>
          <w:color w:val="002060"/>
          <w:lang w:eastAsia="it-IT"/>
        </w:rPr>
        <w:t>, nonché il proprio organigramma all’interno dell’area riservata del portale www.lnd.it con l’inserimento di tutti i tesserati ivi compresi tecnici e collaboratori.</w:t>
      </w:r>
    </w:p>
    <w:p w14:paraId="22DB1CF7" w14:textId="77777777" w:rsidR="009D0C38" w:rsidRPr="009F4B9A" w:rsidRDefault="009D0C38" w:rsidP="009D0C38">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A.r.l.).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14:paraId="4AF305BF" w14:textId="13FF61E2" w:rsidR="009D0C38" w:rsidRDefault="009D0C38" w:rsidP="009D0C38">
      <w:pPr>
        <w:pStyle w:val="Nessunaspaziatura"/>
        <w:jc w:val="both"/>
        <w:rPr>
          <w:rFonts w:ascii="Arial" w:hAnsi="Arial" w:cs="Arial"/>
          <w:color w:val="002060"/>
        </w:rPr>
      </w:pPr>
    </w:p>
    <w:p w14:paraId="475ADF96" w14:textId="04405816" w:rsidR="009D0C38" w:rsidRDefault="009D0C38" w:rsidP="009D0C38">
      <w:pPr>
        <w:pStyle w:val="Nessunaspaziatura"/>
        <w:jc w:val="both"/>
        <w:rPr>
          <w:rFonts w:ascii="Arial" w:hAnsi="Arial" w:cs="Arial"/>
          <w:color w:val="002060"/>
        </w:rPr>
      </w:pPr>
    </w:p>
    <w:p w14:paraId="4CFE0285" w14:textId="77777777" w:rsidR="009D0C38" w:rsidRPr="009D0C38" w:rsidRDefault="009D0C38" w:rsidP="009D0C38">
      <w:pPr>
        <w:pStyle w:val="LndNormale1"/>
        <w:rPr>
          <w:b/>
          <w:color w:val="002060"/>
          <w:sz w:val="28"/>
          <w:szCs w:val="28"/>
        </w:rPr>
      </w:pPr>
      <w:r w:rsidRPr="009D0C38">
        <w:rPr>
          <w:b/>
          <w:color w:val="002060"/>
          <w:sz w:val="28"/>
          <w:szCs w:val="28"/>
        </w:rPr>
        <w:t>RIATTIVAZIONE FIRMA ELETTRONICA</w:t>
      </w:r>
    </w:p>
    <w:p w14:paraId="47B37A4A" w14:textId="77777777" w:rsidR="009D0C38" w:rsidRDefault="009D0C38" w:rsidP="009D0C38">
      <w:pPr>
        <w:pStyle w:val="Default"/>
        <w:rPr>
          <w:rFonts w:ascii="Arial" w:hAnsi="Arial" w:cs="Arial"/>
          <w:b/>
          <w:bCs/>
          <w:color w:val="002060"/>
          <w:sz w:val="22"/>
          <w:szCs w:val="22"/>
          <w:u w:val="single"/>
        </w:rPr>
      </w:pPr>
    </w:p>
    <w:p w14:paraId="4B6737C8" w14:textId="77777777" w:rsidR="009D0C38" w:rsidRDefault="009D0C38" w:rsidP="009D0C38">
      <w:pPr>
        <w:pStyle w:val="A121"/>
        <w:ind w:left="0"/>
        <w:rPr>
          <w:color w:val="002060"/>
          <w:sz w:val="22"/>
          <w:szCs w:val="22"/>
        </w:rPr>
      </w:pPr>
      <w:r>
        <w:rPr>
          <w:color w:val="002060"/>
          <w:sz w:val="22"/>
          <w:szCs w:val="22"/>
        </w:rPr>
        <w:t>Al termine della stagione sportiva, la firma elettronica si disattiva.</w:t>
      </w:r>
    </w:p>
    <w:p w14:paraId="51D3D7C2" w14:textId="77777777" w:rsidR="009D0C38" w:rsidRDefault="009D0C38" w:rsidP="009D0C38">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14:paraId="47092117" w14:textId="77777777" w:rsidR="009D0C38" w:rsidRDefault="009D0C38" w:rsidP="009D0C38">
      <w:pPr>
        <w:pStyle w:val="A121"/>
        <w:ind w:left="0"/>
        <w:rPr>
          <w:color w:val="002060"/>
          <w:sz w:val="22"/>
          <w:szCs w:val="22"/>
        </w:rPr>
      </w:pPr>
    </w:p>
    <w:p w14:paraId="4447539C" w14:textId="77777777" w:rsidR="009D0C38" w:rsidRPr="00583CB6" w:rsidRDefault="009D0C38" w:rsidP="009D0C38">
      <w:pPr>
        <w:pStyle w:val="A121"/>
        <w:numPr>
          <w:ilvl w:val="0"/>
          <w:numId w:val="15"/>
        </w:numPr>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14:paraId="7F5F62DB" w14:textId="77777777" w:rsidR="009D0C38" w:rsidRDefault="009D0C38" w:rsidP="009D0C38">
      <w:pPr>
        <w:pStyle w:val="A121"/>
        <w:numPr>
          <w:ilvl w:val="0"/>
          <w:numId w:val="15"/>
        </w:numPr>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14:paraId="28E5258F" w14:textId="77777777" w:rsidR="009631E8" w:rsidRPr="009D0C38" w:rsidRDefault="009631E8" w:rsidP="009D0C38">
      <w:pPr>
        <w:pStyle w:val="LndNormale1"/>
        <w:rPr>
          <w:color w:val="002060"/>
          <w:szCs w:val="22"/>
        </w:rPr>
      </w:pPr>
    </w:p>
    <w:p w14:paraId="33244DBD" w14:textId="12C71492" w:rsidR="009D0C38" w:rsidRPr="009D0C38" w:rsidRDefault="009D0C38" w:rsidP="009D0C38">
      <w:pPr>
        <w:pStyle w:val="LndNormale1"/>
        <w:rPr>
          <w:color w:val="002060"/>
          <w:szCs w:val="22"/>
        </w:rPr>
      </w:pPr>
    </w:p>
    <w:p w14:paraId="03D2A033" w14:textId="77777777" w:rsidR="009D0C38" w:rsidRPr="009D0C38" w:rsidRDefault="009D0C38" w:rsidP="009D0C38">
      <w:pPr>
        <w:pStyle w:val="LndNormale1"/>
        <w:rPr>
          <w:b/>
          <w:color w:val="002060"/>
          <w:sz w:val="28"/>
          <w:szCs w:val="28"/>
        </w:rPr>
      </w:pPr>
      <w:r w:rsidRPr="009D0C38">
        <w:rPr>
          <w:b/>
          <w:color w:val="002060"/>
          <w:sz w:val="28"/>
          <w:szCs w:val="28"/>
        </w:rPr>
        <w:t>SOCIETA’ INATTIVE</w:t>
      </w:r>
    </w:p>
    <w:p w14:paraId="42588843" w14:textId="77777777" w:rsidR="009D0C38" w:rsidRPr="006A74E7" w:rsidRDefault="009D0C38" w:rsidP="009D0C38">
      <w:pPr>
        <w:pStyle w:val="LndNormale1"/>
        <w:rPr>
          <w:b/>
          <w:color w:val="002060"/>
          <w:u w:val="single"/>
        </w:rPr>
      </w:pPr>
    </w:p>
    <w:p w14:paraId="622B49EE" w14:textId="77777777" w:rsidR="006A74E7" w:rsidRPr="006A74E7" w:rsidRDefault="006A74E7" w:rsidP="006A74E7">
      <w:pPr>
        <w:pStyle w:val="LndNormale1"/>
        <w:rPr>
          <w:color w:val="002060"/>
        </w:rPr>
      </w:pPr>
      <w:r w:rsidRPr="006A74E7">
        <w:rPr>
          <w:color w:val="002060"/>
        </w:rPr>
        <w:t>La sottonotata società ha comunicato l’inattività a partire dalla stagione sportiva 2021/2022</w:t>
      </w:r>
    </w:p>
    <w:p w14:paraId="31C01909" w14:textId="77777777" w:rsidR="006A74E7" w:rsidRPr="006A74E7" w:rsidRDefault="006A74E7" w:rsidP="006A74E7">
      <w:pPr>
        <w:pStyle w:val="LndNormale1"/>
        <w:rPr>
          <w:b/>
          <w:color w:val="002060"/>
          <w:u w:val="single"/>
        </w:rPr>
      </w:pPr>
    </w:p>
    <w:p w14:paraId="318D457D" w14:textId="77777777" w:rsidR="006A74E7" w:rsidRPr="006A74E7" w:rsidRDefault="006A74E7" w:rsidP="006A74E7">
      <w:pPr>
        <w:pStyle w:val="LndNormale1"/>
        <w:rPr>
          <w:b/>
          <w:color w:val="002060"/>
        </w:rPr>
      </w:pPr>
      <w:r w:rsidRPr="006A74E7">
        <w:rPr>
          <w:b/>
          <w:color w:val="002060"/>
        </w:rPr>
        <w:t>Matr. 919.492</w:t>
      </w:r>
      <w:r w:rsidRPr="006A74E7">
        <w:rPr>
          <w:b/>
          <w:color w:val="002060"/>
        </w:rPr>
        <w:tab/>
      </w:r>
      <w:r w:rsidRPr="006A74E7">
        <w:rPr>
          <w:b/>
          <w:color w:val="002060"/>
        </w:rPr>
        <w:tab/>
        <w:t>A.S.D. VIGOR CAPRAZZINO</w:t>
      </w:r>
      <w:r w:rsidRPr="006A74E7">
        <w:rPr>
          <w:b/>
          <w:color w:val="002060"/>
        </w:rPr>
        <w:tab/>
        <w:t>Sassocorvaro (PU)</w:t>
      </w:r>
    </w:p>
    <w:p w14:paraId="13AF9060" w14:textId="77777777" w:rsidR="006A74E7" w:rsidRPr="006A74E7" w:rsidRDefault="006A74E7" w:rsidP="006A74E7">
      <w:pPr>
        <w:pStyle w:val="LndNormale1"/>
        <w:rPr>
          <w:color w:val="002060"/>
        </w:rPr>
      </w:pPr>
    </w:p>
    <w:p w14:paraId="51425CAF" w14:textId="77777777" w:rsidR="006A74E7" w:rsidRPr="006A74E7" w:rsidRDefault="006A74E7" w:rsidP="006A74E7">
      <w:pPr>
        <w:pStyle w:val="LndNormale1"/>
        <w:rPr>
          <w:color w:val="002060"/>
        </w:rPr>
      </w:pPr>
      <w:r w:rsidRPr="006A74E7">
        <w:rPr>
          <w:color w:val="002060"/>
        </w:rPr>
        <w:t>Visto l’art.16 commi 1) e 2) N.O.I.F. si propone alla Presidenza Federale per la radiazione dai ruoli.</w:t>
      </w:r>
    </w:p>
    <w:p w14:paraId="79EA8D0C" w14:textId="77777777" w:rsidR="006A74E7" w:rsidRPr="006A74E7" w:rsidRDefault="006A74E7" w:rsidP="006A74E7">
      <w:pPr>
        <w:pStyle w:val="LndNormale1"/>
        <w:rPr>
          <w:color w:val="002060"/>
        </w:rPr>
      </w:pPr>
      <w:r w:rsidRPr="006A74E7">
        <w:rPr>
          <w:color w:val="002060"/>
        </w:rPr>
        <w:t>Ai sensi dell’art. 110 p.1) delle N.O.I.F. i calciatori tesserati per la suddetta Società sono svincolati d’autorità dalla data del presente comunicato ufficiale.</w:t>
      </w:r>
    </w:p>
    <w:p w14:paraId="60743438" w14:textId="582D58B0" w:rsidR="009D0C38" w:rsidRPr="006A74E7" w:rsidRDefault="009D0C38" w:rsidP="00072362">
      <w:pPr>
        <w:pStyle w:val="Nessunaspaziatura"/>
        <w:jc w:val="both"/>
        <w:rPr>
          <w:rFonts w:ascii="Arial" w:hAnsi="Arial" w:cs="Arial"/>
          <w:color w:val="002060"/>
        </w:rPr>
      </w:pPr>
    </w:p>
    <w:p w14:paraId="167E2FFC" w14:textId="77777777" w:rsidR="003A584D" w:rsidRPr="006A74E7" w:rsidRDefault="003A584D" w:rsidP="00072362">
      <w:pPr>
        <w:pStyle w:val="Nessunaspaziatura"/>
        <w:jc w:val="both"/>
        <w:rPr>
          <w:rFonts w:ascii="Arial" w:hAnsi="Arial" w:cs="Arial"/>
          <w:color w:val="002060"/>
          <w:lang w:val="en-US"/>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16"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17"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pec </w:t>
      </w:r>
      <w:hyperlink r:id="rId18"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75BC637"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6A74E7">
        <w:rPr>
          <w:b/>
          <w:color w:val="002060"/>
          <w:u w:val="single"/>
        </w:rPr>
        <w:t>23</w:t>
      </w:r>
      <w:r w:rsidR="00830450" w:rsidRPr="000039D0">
        <w:rPr>
          <w:b/>
          <w:color w:val="002060"/>
          <w:u w:val="single"/>
        </w:rPr>
        <w:t>/0</w:t>
      </w:r>
      <w:r w:rsidR="003507F7">
        <w:rPr>
          <w:b/>
          <w:color w:val="002060"/>
          <w:u w:val="single"/>
        </w:rPr>
        <w:t>7</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9"/>
      <w:footerReference w:type="even" r:id="rId20"/>
      <w:footerReference w:type="default" r:id="rId21"/>
      <w:headerReference w:type="first" r:id="rId22"/>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484E2" w14:textId="77777777" w:rsidR="0052492A" w:rsidRDefault="0052492A">
      <w:r>
        <w:separator/>
      </w:r>
    </w:p>
  </w:endnote>
  <w:endnote w:type="continuationSeparator" w:id="0">
    <w:p w14:paraId="301F20CA" w14:textId="77777777" w:rsidR="0052492A" w:rsidRDefault="00524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3D5ED8F7"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1189A">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D0C38">
      <w:rPr>
        <w:rStyle w:val="Numeropagina"/>
        <w:rFonts w:ascii="Arial" w:hAnsi="Arial" w:cs="Arial"/>
        <w:color w:val="002060"/>
      </w:rPr>
      <w:t>0</w:t>
    </w:r>
    <w:r w:rsidR="00971849">
      <w:rPr>
        <w:rStyle w:val="Numeropagina"/>
        <w:rFonts w:ascii="Arial" w:hAnsi="Arial" w:cs="Arial"/>
        <w:color w:val="00206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3E855" w14:textId="77777777" w:rsidR="0052492A" w:rsidRDefault="0052492A">
      <w:r>
        <w:separator/>
      </w:r>
    </w:p>
  </w:footnote>
  <w:footnote w:type="continuationSeparator" w:id="0">
    <w:p w14:paraId="09EBA7F3" w14:textId="77777777" w:rsidR="0052492A" w:rsidRDefault="005249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1CE062FE"/>
    <w:multiLevelType w:val="hybridMultilevel"/>
    <w:tmpl w:val="0F126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nsid w:val="5B5B056F"/>
    <w:multiLevelType w:val="hybridMultilevel"/>
    <w:tmpl w:val="2696B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8">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18"/>
  </w:num>
  <w:num w:numId="2">
    <w:abstractNumId w:val="11"/>
  </w:num>
  <w:num w:numId="3">
    <w:abstractNumId w:val="0"/>
  </w:num>
  <w:num w:numId="4">
    <w:abstractNumId w:val="38"/>
  </w:num>
  <w:num w:numId="5">
    <w:abstractNumId w:val="32"/>
  </w:num>
  <w:num w:numId="6">
    <w:abstractNumId w:val="35"/>
  </w:num>
  <w:num w:numId="7">
    <w:abstractNumId w:val="6"/>
  </w:num>
  <w:num w:numId="8">
    <w:abstractNumId w:val="23"/>
  </w:num>
  <w:num w:numId="9">
    <w:abstractNumId w:val="37"/>
  </w:num>
  <w:num w:numId="10">
    <w:abstractNumId w:val="24"/>
  </w:num>
  <w:num w:numId="11">
    <w:abstractNumId w:val="34"/>
  </w:num>
  <w:num w:numId="12">
    <w:abstractNumId w:val="29"/>
  </w:num>
  <w:num w:numId="13">
    <w:abstractNumId w:val="33"/>
  </w:num>
  <w:num w:numId="14">
    <w:abstractNumId w:val="14"/>
  </w:num>
  <w:num w:numId="15">
    <w:abstractNumId w:val="9"/>
  </w:num>
  <w:num w:numId="16">
    <w:abstractNumId w:val="15"/>
  </w:num>
  <w:num w:numId="17">
    <w:abstractNumId w:val="7"/>
  </w:num>
  <w:num w:numId="18">
    <w:abstractNumId w:val="20"/>
  </w:num>
  <w:num w:numId="19">
    <w:abstractNumId w:val="1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2"/>
  </w:num>
  <w:num w:numId="27">
    <w:abstractNumId w:val="30"/>
  </w:num>
  <w:num w:numId="28">
    <w:abstractNumId w:val="19"/>
  </w:num>
  <w:num w:numId="29">
    <w:abstractNumId w:val="4"/>
  </w:num>
  <w:num w:numId="30">
    <w:abstractNumId w:val="12"/>
  </w:num>
  <w:num w:numId="31">
    <w:abstractNumId w:val="21"/>
  </w:num>
  <w:num w:numId="32">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7"/>
  </w:num>
  <w:num w:numId="35">
    <w:abstractNumId w:val="22"/>
  </w:num>
  <w:num w:numId="36">
    <w:abstractNumId w:val="8"/>
  </w:num>
  <w:num w:numId="37">
    <w:abstractNumId w:val="40"/>
  </w:num>
  <w:num w:numId="38">
    <w:abstractNumId w:val="13"/>
  </w:num>
  <w:num w:numId="39">
    <w:abstractNumId w:val="5"/>
  </w:num>
  <w:num w:numId="40">
    <w:abstractNumId w:val="28"/>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4FD"/>
    <w:rsid w:val="000039D0"/>
    <w:rsid w:val="00004B3E"/>
    <w:rsid w:val="0000615B"/>
    <w:rsid w:val="00007368"/>
    <w:rsid w:val="00007DAD"/>
    <w:rsid w:val="0001189A"/>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115D"/>
    <w:rsid w:val="000D2B0F"/>
    <w:rsid w:val="000D4B1C"/>
    <w:rsid w:val="000D4C5B"/>
    <w:rsid w:val="000D53CC"/>
    <w:rsid w:val="000D5D44"/>
    <w:rsid w:val="000D5D8D"/>
    <w:rsid w:val="000D5E81"/>
    <w:rsid w:val="000D6A1D"/>
    <w:rsid w:val="000D7469"/>
    <w:rsid w:val="000D7A3E"/>
    <w:rsid w:val="000D7E42"/>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07F7"/>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492A"/>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3C1"/>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8AD"/>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84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0CC"/>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47C25"/>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2D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657A"/>
    <w:rsid w:val="00F47322"/>
    <w:rsid w:val="00F5122E"/>
    <w:rsid w:val="00F51C19"/>
    <w:rsid w:val="00F5284C"/>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35F0"/>
    <w:rsid w:val="00FA4064"/>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esseramento.cov@figc.it" TargetMode="External"/><Relationship Id="rId18" Type="http://schemas.openxmlformats.org/officeDocument/2006/relationships/hyperlink" Target="mailto:marche@pec.figcmarche.i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yperlink" Target="mailto:crlnd.marche01@figc.it" TargetMode="External"/><Relationship Id="rId2" Type="http://schemas.openxmlformats.org/officeDocument/2006/relationships/numbering" Target="numbering.xml"/><Relationship Id="rId16" Type="http://schemas.openxmlformats.org/officeDocument/2006/relationships/hyperlink" Target="mailto:c5marche@ln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ND.IT" TargetMode="External"/><Relationship Id="rId23" Type="http://schemas.openxmlformats.org/officeDocument/2006/relationships/fontTable" Target="fontTable.xml"/><Relationship Id="rId10" Type="http://schemas.openxmlformats.org/officeDocument/2006/relationships/hyperlink" Target="http://www.lnd.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supportotecnico@figc.it"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51360-508E-4DEA-942F-95B39012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Pages>
  <Words>2612</Words>
  <Characters>14889</Characters>
  <Application>Microsoft Office Word</Application>
  <DocSecurity>0</DocSecurity>
  <Lines>124</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17467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3</cp:revision>
  <cp:lastPrinted>2021-07-23T16:15:00Z</cp:lastPrinted>
  <dcterms:created xsi:type="dcterms:W3CDTF">2021-07-26T06:50:00Z</dcterms:created>
  <dcterms:modified xsi:type="dcterms:W3CDTF">2021-07-26T06:50:00Z</dcterms:modified>
</cp:coreProperties>
</file>