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5A57E8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5C185F">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F27F6">
              <w:rPr>
                <w:rFonts w:ascii="Arial" w:hAnsi="Arial" w:cs="Arial"/>
                <w:color w:val="002060"/>
                <w:sz w:val="40"/>
                <w:szCs w:val="40"/>
              </w:rPr>
              <w:t>2</w:t>
            </w:r>
            <w:r w:rsidR="005C185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C2511">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51A95E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112EDB38" w14:textId="2B4FEF06" w:rsidR="00AC19D9" w:rsidRPr="002419EA" w:rsidRDefault="00961D7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4D9CAD43" w14:textId="4C8EBD58" w:rsidR="00AC19D9" w:rsidRPr="002419EA" w:rsidRDefault="00961D7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0EAFCCD8" w14:textId="550AB8E9" w:rsidR="00AC19D9" w:rsidRPr="002419EA" w:rsidRDefault="00961D7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0952245B" w14:textId="08A6404D" w:rsidR="00AC19D9" w:rsidRPr="002419EA" w:rsidRDefault="00961D7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27292BA" w14:textId="77777777" w:rsidR="0050225A" w:rsidRPr="008E4CAF" w:rsidRDefault="005022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3463C6FC" w:rsidR="007C170D" w:rsidRPr="00B4081C" w:rsidRDefault="007C170D" w:rsidP="009D0C38">
      <w:pPr>
        <w:pStyle w:val="LndNormale1"/>
        <w:rPr>
          <w:color w:val="002060"/>
          <w:szCs w:val="22"/>
        </w:rPr>
      </w:pPr>
    </w:p>
    <w:p w14:paraId="72D57B80" w14:textId="02EFC20F" w:rsidR="005055BC" w:rsidRPr="00B4081C" w:rsidRDefault="005055BC" w:rsidP="009D0C38">
      <w:pPr>
        <w:pStyle w:val="LndNormale1"/>
        <w:rPr>
          <w:color w:val="002060"/>
          <w:szCs w:val="22"/>
        </w:rPr>
      </w:pPr>
    </w:p>
    <w:p w14:paraId="6A7B2D09" w14:textId="6B9D8CD2" w:rsidR="000C666E" w:rsidRPr="002C0292" w:rsidRDefault="002C0292" w:rsidP="000C666E">
      <w:pPr>
        <w:pStyle w:val="LndNormale1"/>
        <w:rPr>
          <w:b/>
          <w:color w:val="002060"/>
          <w:sz w:val="28"/>
          <w:szCs w:val="28"/>
        </w:rPr>
      </w:pPr>
      <w:r w:rsidRPr="002C0292">
        <w:rPr>
          <w:b/>
          <w:color w:val="002060"/>
          <w:sz w:val="28"/>
          <w:szCs w:val="28"/>
        </w:rPr>
        <w:t>CHIARIMENTI AL PROTOCOLLO FIGC S.S. 2021/2021</w:t>
      </w:r>
    </w:p>
    <w:p w14:paraId="127BA763" w14:textId="77777777" w:rsidR="000C666E" w:rsidRPr="002C0292" w:rsidRDefault="000C666E" w:rsidP="000C666E">
      <w:pPr>
        <w:pStyle w:val="LndNormale1"/>
        <w:rPr>
          <w:color w:val="002060"/>
        </w:rPr>
      </w:pPr>
    </w:p>
    <w:p w14:paraId="54311405" w14:textId="5486CB6A" w:rsidR="002C0292" w:rsidRPr="002C0292" w:rsidRDefault="000C666E" w:rsidP="000C666E">
      <w:pPr>
        <w:pStyle w:val="LndNormale1"/>
        <w:rPr>
          <w:color w:val="002060"/>
        </w:rPr>
      </w:pPr>
      <w:r w:rsidRPr="002C0292">
        <w:rPr>
          <w:color w:val="002060"/>
        </w:rPr>
        <w:t xml:space="preserve">Si comunica che è online </w:t>
      </w:r>
      <w:r w:rsidR="002C0292" w:rsidRPr="002C0292">
        <w:rPr>
          <w:color w:val="002060"/>
        </w:rPr>
        <w:t xml:space="preserve">il chiarimento e le integrazioni ai Protocolli FIGC per la Stagione Sportiva 2021/2022 del calcio professionistico e dilettantistico/giovanile/attività di base finalizzati al </w:t>
      </w:r>
      <w:r w:rsidR="002C0292" w:rsidRPr="002C0292">
        <w:rPr>
          <w:color w:val="002060"/>
        </w:rPr>
        <w:lastRenderedPageBreak/>
        <w:t>contenimento dell’emergenza pandemica da Covid-19 del 19 Agosto 2021 in esito alla riunione della Commissione Medico Scientifica Federale del 18 Agosto 2021.</w:t>
      </w:r>
    </w:p>
    <w:p w14:paraId="236E0F7F" w14:textId="77777777" w:rsidR="002C0292" w:rsidRDefault="002C0292" w:rsidP="000C666E">
      <w:pPr>
        <w:pStyle w:val="LndNormale1"/>
        <w:rPr>
          <w:color w:val="002060"/>
        </w:rPr>
      </w:pPr>
    </w:p>
    <w:p w14:paraId="7048CB0F" w14:textId="12A3728C" w:rsidR="000C666E" w:rsidRPr="002C0292" w:rsidRDefault="000C666E" w:rsidP="000C666E">
      <w:pPr>
        <w:pStyle w:val="LndNormale1"/>
        <w:rPr>
          <w:color w:val="002060"/>
        </w:rPr>
      </w:pPr>
      <w:r w:rsidRPr="002C0292">
        <w:rPr>
          <w:color w:val="002060"/>
        </w:rPr>
        <w:t>Di seguito il link per la visualizzazione</w:t>
      </w:r>
      <w:r w:rsidR="002C0292">
        <w:rPr>
          <w:color w:val="002060"/>
        </w:rPr>
        <w:t xml:space="preserve"> dei chiarimenti che, comunque, si allegano al presente Comunicato Ufficiale</w:t>
      </w:r>
      <w:r w:rsidRPr="002C0292">
        <w:rPr>
          <w:color w:val="002060"/>
        </w:rPr>
        <w:t xml:space="preserve">: </w:t>
      </w:r>
    </w:p>
    <w:p w14:paraId="6CA1AC5E" w14:textId="465812BE" w:rsidR="00BB6D01" w:rsidRPr="002C0292" w:rsidRDefault="00961D73" w:rsidP="00B4081C">
      <w:pPr>
        <w:rPr>
          <w:rFonts w:ascii="Arial" w:hAnsi="Arial" w:cs="Arial"/>
          <w:color w:val="002060"/>
          <w:sz w:val="22"/>
          <w:szCs w:val="22"/>
        </w:rPr>
      </w:pPr>
      <w:hyperlink r:id="rId10" w:history="1">
        <w:r w:rsidR="002C0292" w:rsidRPr="002C0292">
          <w:rPr>
            <w:rStyle w:val="Collegamentoipertestuale"/>
            <w:rFonts w:ascii="Arial" w:hAnsi="Arial" w:cs="Arial"/>
            <w:color w:val="002060"/>
            <w:sz w:val="22"/>
            <w:szCs w:val="22"/>
          </w:rPr>
          <w:t>https://www.lnd.it/it/news-lnd/agonistica/protocollo-figc-i-chiarimenti-per-l-avvio-della-stagione-2021-2022</w:t>
        </w:r>
      </w:hyperlink>
    </w:p>
    <w:p w14:paraId="61877E86" w14:textId="7B4121F6" w:rsidR="002C0292" w:rsidRPr="002C0292" w:rsidRDefault="002C0292" w:rsidP="00B4081C">
      <w:pPr>
        <w:rPr>
          <w:rFonts w:ascii="Arial" w:hAnsi="Arial" w:cs="Arial"/>
          <w:color w:val="002060"/>
          <w:sz w:val="22"/>
          <w:szCs w:val="22"/>
        </w:rPr>
      </w:pPr>
    </w:p>
    <w:p w14:paraId="653C564D" w14:textId="77777777" w:rsidR="002C0292" w:rsidRDefault="002C0292" w:rsidP="00B4081C">
      <w:pPr>
        <w:rPr>
          <w:rFonts w:ascii="Arial" w:hAnsi="Arial" w:cs="Arial"/>
          <w:color w:val="002060"/>
          <w:sz w:val="22"/>
          <w:szCs w:val="22"/>
        </w:rPr>
      </w:pPr>
      <w:r>
        <w:rPr>
          <w:rFonts w:ascii="Arial" w:hAnsi="Arial" w:cs="Arial"/>
          <w:color w:val="002060"/>
          <w:sz w:val="22"/>
          <w:szCs w:val="22"/>
        </w:rPr>
        <w:t>Si sottolineano le integrazioni riferite solamente al protocollo dilettanti/giovanile/attività di base di cui di seguito si riporta lo stralcio:</w:t>
      </w:r>
    </w:p>
    <w:p w14:paraId="50E77756" w14:textId="77777777" w:rsidR="002C0292" w:rsidRDefault="002C0292" w:rsidP="00B4081C">
      <w:pPr>
        <w:rPr>
          <w:rFonts w:ascii="Arial" w:hAnsi="Arial" w:cs="Arial"/>
          <w:color w:val="002060"/>
          <w:sz w:val="22"/>
          <w:szCs w:val="22"/>
        </w:rPr>
      </w:pPr>
    </w:p>
    <w:p w14:paraId="213B4352" w14:textId="77777777" w:rsidR="002C0292" w:rsidRDefault="002C0292" w:rsidP="00B4081C">
      <w:pPr>
        <w:rPr>
          <w:rFonts w:ascii="Arial" w:hAnsi="Arial" w:cs="Arial"/>
          <w:color w:val="002060"/>
          <w:sz w:val="22"/>
          <w:szCs w:val="22"/>
        </w:rPr>
      </w:pPr>
      <w:r>
        <w:rPr>
          <w:rFonts w:ascii="Arial" w:hAnsi="Arial" w:cs="Arial"/>
          <w:color w:val="002060"/>
          <w:sz w:val="22"/>
          <w:szCs w:val="22"/>
        </w:rPr>
        <w:t>…omissis…</w:t>
      </w:r>
    </w:p>
    <w:p w14:paraId="4C04264A" w14:textId="77777777" w:rsidR="002C0292" w:rsidRDefault="002C0292" w:rsidP="00B4081C">
      <w:pPr>
        <w:rPr>
          <w:rFonts w:ascii="Arial" w:hAnsi="Arial" w:cs="Arial"/>
          <w:color w:val="002060"/>
          <w:sz w:val="22"/>
          <w:szCs w:val="22"/>
        </w:rPr>
      </w:pPr>
    </w:p>
    <w:p w14:paraId="7FA03063" w14:textId="79025CA0" w:rsidR="002C0292" w:rsidRPr="002C0292" w:rsidRDefault="002C0292" w:rsidP="00B4081C">
      <w:pPr>
        <w:rPr>
          <w:rFonts w:ascii="Arial" w:hAnsi="Arial" w:cs="Arial"/>
          <w:b/>
          <w:bCs/>
          <w:color w:val="002060"/>
          <w:sz w:val="22"/>
          <w:szCs w:val="22"/>
        </w:rPr>
      </w:pPr>
      <w:r w:rsidRPr="002C0292">
        <w:rPr>
          <w:rFonts w:ascii="Arial" w:hAnsi="Arial" w:cs="Arial"/>
          <w:b/>
          <w:bCs/>
          <w:color w:val="002060"/>
          <w:sz w:val="22"/>
          <w:szCs w:val="22"/>
        </w:rPr>
        <w:t>Si precisa ulteriormente, a riguardo, che per le attività dilettantistiche e giovanile agonistiche di livello regionale e provinciale tale attività di screening iniziale si intende facoltativa per i soggetti in possess</w:t>
      </w:r>
      <w:r w:rsidR="00D51F13">
        <w:rPr>
          <w:rFonts w:ascii="Arial" w:hAnsi="Arial" w:cs="Arial"/>
          <w:b/>
          <w:bCs/>
          <w:color w:val="002060"/>
          <w:sz w:val="22"/>
          <w:szCs w:val="22"/>
        </w:rPr>
        <w:t xml:space="preserve">o </w:t>
      </w:r>
      <w:r w:rsidRPr="002C0292">
        <w:rPr>
          <w:rFonts w:ascii="Arial" w:hAnsi="Arial" w:cs="Arial"/>
          <w:b/>
          <w:bCs/>
          <w:color w:val="002060"/>
          <w:sz w:val="22"/>
          <w:szCs w:val="22"/>
        </w:rPr>
        <w:t>di Certificazione verde Covid-19. Viceversa, l’attività di screening iniziale rimane obbligatoria per tutti componenti del Gruppo Squadra, indipendentemente dal possesso o meno della Certificazione verde Covid-19, per lo svolgimento di attività agonistiche dilettantistiche e giovanili di livello nazionale, o comunque riconosciute “di preminente interesse nazionale” dalla Federazione o relative alle fasi finali nazionali di competizioni regionali.</w:t>
      </w:r>
    </w:p>
    <w:p w14:paraId="0CC0E42A" w14:textId="7813D675" w:rsidR="002C0292" w:rsidRDefault="002C0292" w:rsidP="00B4081C">
      <w:pPr>
        <w:rPr>
          <w:rFonts w:ascii="Arial" w:hAnsi="Arial" w:cs="Arial"/>
          <w:color w:val="002060"/>
          <w:sz w:val="22"/>
          <w:szCs w:val="22"/>
        </w:rPr>
      </w:pPr>
      <w:r>
        <w:rPr>
          <w:rFonts w:ascii="Arial" w:hAnsi="Arial" w:cs="Arial"/>
          <w:color w:val="002060"/>
          <w:sz w:val="22"/>
          <w:szCs w:val="22"/>
        </w:rPr>
        <w:t xml:space="preserve"> </w:t>
      </w:r>
    </w:p>
    <w:p w14:paraId="2C172D15" w14:textId="77777777" w:rsidR="003354A4" w:rsidRDefault="003354A4" w:rsidP="00B4081C">
      <w:pPr>
        <w:rPr>
          <w:rFonts w:ascii="Arial" w:hAnsi="Arial" w:cs="Arial"/>
          <w:color w:val="002060"/>
          <w:sz w:val="22"/>
          <w:szCs w:val="22"/>
        </w:rPr>
      </w:pPr>
    </w:p>
    <w:p w14:paraId="2357BDAA" w14:textId="4ADC924A" w:rsidR="003354A4" w:rsidRPr="007D737F" w:rsidRDefault="003354A4" w:rsidP="003354A4">
      <w:pPr>
        <w:pStyle w:val="LndNormale1"/>
        <w:rPr>
          <w:b/>
          <w:color w:val="002060"/>
          <w:sz w:val="28"/>
          <w:szCs w:val="28"/>
        </w:rPr>
      </w:pPr>
      <w:r>
        <w:rPr>
          <w:b/>
          <w:color w:val="002060"/>
          <w:sz w:val="28"/>
          <w:szCs w:val="28"/>
        </w:rPr>
        <w:t>CONSIGLIO DIRETTIVO</w:t>
      </w:r>
    </w:p>
    <w:p w14:paraId="4A43BA88" w14:textId="77777777" w:rsidR="003354A4" w:rsidRPr="003354A4" w:rsidRDefault="003354A4" w:rsidP="00B4081C">
      <w:pPr>
        <w:rPr>
          <w:rFonts w:ascii="Arial" w:hAnsi="Arial" w:cs="Arial"/>
          <w:color w:val="002060"/>
          <w:sz w:val="22"/>
          <w:szCs w:val="22"/>
        </w:rPr>
      </w:pPr>
    </w:p>
    <w:p w14:paraId="5FAAFD37" w14:textId="77777777" w:rsidR="003354A4" w:rsidRPr="003354A4" w:rsidRDefault="003354A4" w:rsidP="003354A4">
      <w:pPr>
        <w:pStyle w:val="LndNormale1"/>
        <w:rPr>
          <w:color w:val="002060"/>
          <w:u w:val="single"/>
        </w:rPr>
      </w:pPr>
      <w:r w:rsidRPr="003354A4">
        <w:rPr>
          <w:color w:val="002060"/>
          <w:u w:val="single"/>
        </w:rPr>
        <w:t>RIUNIONE DEL CONSIGLIO DIRETTIVO N. 3  DEL 23.08.2021</w:t>
      </w:r>
    </w:p>
    <w:p w14:paraId="3DC10384" w14:textId="77777777" w:rsidR="003354A4" w:rsidRPr="003354A4" w:rsidRDefault="003354A4" w:rsidP="003354A4">
      <w:pPr>
        <w:rPr>
          <w:rFonts w:ascii="Arial" w:hAnsi="Arial" w:cs="Arial"/>
          <w:color w:val="002060"/>
          <w:sz w:val="22"/>
          <w:szCs w:val="22"/>
        </w:rPr>
      </w:pPr>
      <w:r w:rsidRPr="003354A4">
        <w:rPr>
          <w:rFonts w:ascii="Arial" w:hAnsi="Arial" w:cs="Arial"/>
          <w:color w:val="002060"/>
          <w:sz w:val="22"/>
          <w:szCs w:val="22"/>
          <w:u w:val="single"/>
        </w:rPr>
        <w:t>Sono presenti</w:t>
      </w:r>
      <w:r w:rsidRPr="003354A4">
        <w:rPr>
          <w:rFonts w:ascii="Arial" w:hAnsi="Arial" w:cs="Arial"/>
          <w:color w:val="002060"/>
          <w:sz w:val="22"/>
          <w:szCs w:val="22"/>
        </w:rPr>
        <w:t>: Panichi (Presidente), Arriva, Bottacchiari, Capretti, Colò, Cotichella, Cremonesi, Malascorta, Scarpini, Borroni (CF), Castellana (Segr.), Marziali (SGS).</w:t>
      </w:r>
    </w:p>
    <w:p w14:paraId="5203323C" w14:textId="77777777" w:rsidR="003354A4" w:rsidRPr="003354A4" w:rsidRDefault="003354A4" w:rsidP="00B4081C">
      <w:pPr>
        <w:rPr>
          <w:rFonts w:ascii="Arial" w:hAnsi="Arial" w:cs="Arial"/>
          <w:color w:val="002060"/>
          <w:sz w:val="22"/>
          <w:szCs w:val="22"/>
        </w:rPr>
      </w:pPr>
    </w:p>
    <w:p w14:paraId="07360599" w14:textId="3E817B20" w:rsidR="00222902" w:rsidRPr="003354A4" w:rsidRDefault="00222902" w:rsidP="00B4081C">
      <w:pPr>
        <w:rPr>
          <w:rFonts w:ascii="Arial" w:hAnsi="Arial" w:cs="Arial"/>
          <w:color w:val="002060"/>
          <w:sz w:val="22"/>
          <w:szCs w:val="22"/>
        </w:rPr>
      </w:pPr>
    </w:p>
    <w:p w14:paraId="104C41AC" w14:textId="77777777" w:rsidR="00222902" w:rsidRPr="007D737F" w:rsidRDefault="00222902" w:rsidP="00222902">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14:paraId="58801084" w14:textId="77777777" w:rsidR="00222902" w:rsidRPr="007D737F" w:rsidRDefault="00222902" w:rsidP="00222902">
      <w:pPr>
        <w:pStyle w:val="LndNormale1"/>
        <w:rPr>
          <w:b/>
          <w:caps/>
          <w:color w:val="002060"/>
          <w:szCs w:val="22"/>
        </w:rPr>
      </w:pPr>
    </w:p>
    <w:p w14:paraId="44067829" w14:textId="77777777" w:rsidR="00222902" w:rsidRPr="00C211D9" w:rsidRDefault="00222902" w:rsidP="00222902">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473C9F6D" w14:textId="77777777" w:rsidR="00222902" w:rsidRPr="00C211D9" w:rsidRDefault="00222902" w:rsidP="00222902">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7BBCECF7" w14:textId="77777777" w:rsidR="00222902" w:rsidRPr="00C211D9" w:rsidRDefault="00222902" w:rsidP="00222902">
      <w:pPr>
        <w:pStyle w:val="LndNormale1"/>
        <w:rPr>
          <w:rFonts w:cs="Arial"/>
          <w:color w:val="002060"/>
          <w:szCs w:val="22"/>
        </w:rPr>
      </w:pPr>
      <w:r w:rsidRPr="00C211D9">
        <w:rPr>
          <w:rFonts w:cs="Arial"/>
          <w:color w:val="002060"/>
          <w:szCs w:val="22"/>
        </w:rPr>
        <w:t>Si allega il bando di ammissione al Corso di cui sopra.</w:t>
      </w:r>
    </w:p>
    <w:p w14:paraId="19DBADCE" w14:textId="77777777" w:rsidR="00222902" w:rsidRPr="00C211D9" w:rsidRDefault="00222902" w:rsidP="00222902">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1BA764DF" w14:textId="77777777" w:rsidR="00222902" w:rsidRPr="00C211D9" w:rsidRDefault="00961D73" w:rsidP="00222902">
      <w:pPr>
        <w:pStyle w:val="Paragrafoelenco"/>
        <w:jc w:val="both"/>
        <w:rPr>
          <w:rFonts w:ascii="Arial" w:hAnsi="Arial" w:cs="Arial"/>
          <w:color w:val="002060"/>
          <w:sz w:val="22"/>
          <w:szCs w:val="22"/>
        </w:rPr>
      </w:pPr>
      <w:hyperlink r:id="rId11" w:history="1">
        <w:r w:rsidR="00222902" w:rsidRPr="00C211D9">
          <w:rPr>
            <w:rStyle w:val="Collegamentoipertestuale"/>
            <w:rFonts w:ascii="Arial" w:hAnsi="Arial" w:cs="Arial"/>
            <w:color w:val="002060"/>
            <w:sz w:val="22"/>
            <w:szCs w:val="22"/>
          </w:rPr>
          <w:t>www.settoretecnico.figc.it</w:t>
        </w:r>
      </w:hyperlink>
    </w:p>
    <w:p w14:paraId="7FD578DA" w14:textId="77777777" w:rsidR="00222902" w:rsidRDefault="00222902" w:rsidP="00222902">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085D4B7A" w14:textId="63F5D636" w:rsidR="00222902" w:rsidRPr="00011538" w:rsidRDefault="00222902" w:rsidP="00B4081C">
      <w:pPr>
        <w:rPr>
          <w:rFonts w:ascii="Arial" w:hAnsi="Arial" w:cs="Arial"/>
          <w:color w:val="002060"/>
          <w:sz w:val="22"/>
          <w:szCs w:val="22"/>
        </w:rPr>
      </w:pPr>
    </w:p>
    <w:p w14:paraId="6927CE1A" w14:textId="371A9848" w:rsidR="00011538" w:rsidRPr="00011538" w:rsidRDefault="00011538" w:rsidP="00B4081C">
      <w:pPr>
        <w:rPr>
          <w:rFonts w:ascii="Arial" w:hAnsi="Arial" w:cs="Arial"/>
          <w:color w:val="002060"/>
          <w:sz w:val="22"/>
          <w:szCs w:val="22"/>
        </w:rPr>
      </w:pPr>
    </w:p>
    <w:p w14:paraId="436233D1" w14:textId="77777777" w:rsidR="00011538" w:rsidRPr="00011538" w:rsidRDefault="00011538" w:rsidP="00011538">
      <w:pPr>
        <w:rPr>
          <w:rFonts w:ascii="Arial" w:hAnsi="Arial" w:cs="Arial"/>
          <w:b/>
          <w:color w:val="002060"/>
          <w:sz w:val="28"/>
          <w:szCs w:val="28"/>
        </w:rPr>
      </w:pPr>
      <w:r w:rsidRPr="00011538">
        <w:rPr>
          <w:rFonts w:ascii="Arial" w:hAnsi="Arial" w:cs="Arial"/>
          <w:b/>
          <w:color w:val="002060"/>
          <w:sz w:val="28"/>
          <w:szCs w:val="28"/>
        </w:rPr>
        <w:t>BANDO REGIONE MARCHE</w:t>
      </w:r>
    </w:p>
    <w:p w14:paraId="296AB623" w14:textId="77777777" w:rsidR="00011538" w:rsidRPr="00011538" w:rsidRDefault="00011538" w:rsidP="00011538">
      <w:pPr>
        <w:pStyle w:val="LndNormale1"/>
        <w:rPr>
          <w:color w:val="002060"/>
          <w:szCs w:val="22"/>
        </w:rPr>
      </w:pPr>
    </w:p>
    <w:p w14:paraId="7DDA350D" w14:textId="77777777" w:rsidR="00011538" w:rsidRPr="00011538" w:rsidRDefault="00011538" w:rsidP="00011538">
      <w:pPr>
        <w:rPr>
          <w:rFonts w:ascii="Arial" w:hAnsi="Arial" w:cs="Arial"/>
          <w:b/>
          <w:color w:val="002060"/>
          <w:sz w:val="22"/>
          <w:szCs w:val="22"/>
          <w:u w:val="single"/>
        </w:rPr>
      </w:pPr>
      <w:r w:rsidRPr="00011538">
        <w:rPr>
          <w:rFonts w:ascii="Arial" w:hAnsi="Arial" w:cs="Arial"/>
          <w:b/>
          <w:color w:val="002060"/>
          <w:sz w:val="22"/>
          <w:szCs w:val="22"/>
          <w:u w:val="single"/>
        </w:rPr>
        <w:t>“Misura 3.1 – Contributi a fondo perduto per sostegno acquisto di mezzi per il trasporto atleti tesserati”</w:t>
      </w:r>
    </w:p>
    <w:p w14:paraId="373239D8"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Si ribadisce che la Regione Marche, con bando pubblico, ha destinato alle associazioni e alle società sportive un contributo complessivo di 600 mila euro finalizzato all’acquisto di veicoli per il trasporto di atleti tesserati (dai 6 ai 18 anni).</w:t>
      </w:r>
    </w:p>
    <w:p w14:paraId="1CE1F2B4"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I soggetti beneficiari del provvedimento sono le società sportive e associazioni dilettantistiche con sede nella Regione Marche e che svolgano attività nel territorio regionale, iscritte al Registro CONI da almeno 2 anni.</w:t>
      </w:r>
    </w:p>
    <w:p w14:paraId="2328B810"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 xml:space="preserve">La domanda va fatta utilizzando la piattaforma </w:t>
      </w:r>
      <w:hyperlink r:id="rId12" w:history="1">
        <w:r w:rsidRPr="00011538">
          <w:rPr>
            <w:rStyle w:val="Collegamentoipertestuale"/>
            <w:rFonts w:ascii="Arial" w:hAnsi="Arial" w:cs="Arial"/>
            <w:color w:val="002060"/>
            <w:sz w:val="22"/>
            <w:szCs w:val="22"/>
          </w:rPr>
          <w:t>https://sigef.regione.marche.it/web/HomePage.aspx</w:t>
        </w:r>
      </w:hyperlink>
      <w:r w:rsidRPr="00011538">
        <w:rPr>
          <w:rFonts w:ascii="Arial" w:hAnsi="Arial" w:cs="Arial"/>
          <w:color w:val="002060"/>
          <w:sz w:val="22"/>
          <w:szCs w:val="22"/>
        </w:rPr>
        <w:t xml:space="preserve"> dal 15 settembre 2021 con il bando che scadrà il 10 gennaio 2022.</w:t>
      </w:r>
    </w:p>
    <w:p w14:paraId="6C29FB07"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lastRenderedPageBreak/>
        <w:t>Si evidenzia che Il contributo a fondo perduto sarà del 50% della spesa ammissibile con un limite di 12.000 euro, sia per veicoli nuovi che usati (cosiddetti a KM0). Sul veicolo dovrà essere apposta la dicitura “ACQUISTATO CON IL CONTRIBUTO DELLA REGIONE MARCHE”</w:t>
      </w:r>
    </w:p>
    <w:p w14:paraId="219024BF"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Ulteriori informazioni sono reperibili sul sito telematico:</w:t>
      </w:r>
    </w:p>
    <w:p w14:paraId="31DE67C3" w14:textId="77777777" w:rsidR="00011538" w:rsidRPr="00011538" w:rsidRDefault="00961D73" w:rsidP="00011538">
      <w:pPr>
        <w:rPr>
          <w:rFonts w:ascii="Arial" w:hAnsi="Arial" w:cs="Arial"/>
          <w:color w:val="002060"/>
          <w:sz w:val="22"/>
          <w:szCs w:val="22"/>
        </w:rPr>
      </w:pPr>
      <w:hyperlink r:id="rId13" w:history="1">
        <w:r w:rsidR="00011538" w:rsidRPr="00011538">
          <w:rPr>
            <w:rStyle w:val="Collegamentoipertestuale"/>
            <w:rFonts w:ascii="Arial" w:hAnsi="Arial" w:cs="Arial"/>
            <w:color w:val="002060"/>
            <w:sz w:val="22"/>
            <w:szCs w:val="22"/>
          </w:rPr>
          <w:t>https://www.regione.marche.it/Regione-Utile/Turismo-Sport-Tempo-Libero/Sport/interventi-di-promozione-sportiva-2020</w:t>
        </w:r>
      </w:hyperlink>
      <w:r w:rsidR="00011538" w:rsidRPr="00011538">
        <w:rPr>
          <w:rFonts w:ascii="Arial" w:hAnsi="Arial" w:cs="Arial"/>
          <w:color w:val="002060"/>
          <w:sz w:val="22"/>
          <w:szCs w:val="22"/>
        </w:rPr>
        <w:t>.</w:t>
      </w:r>
    </w:p>
    <w:p w14:paraId="1250DE05" w14:textId="0C7E582B" w:rsidR="00011538" w:rsidRPr="001B7000" w:rsidRDefault="00011538" w:rsidP="00B4081C">
      <w:pPr>
        <w:rPr>
          <w:rFonts w:ascii="Arial" w:hAnsi="Arial" w:cs="Arial"/>
          <w:color w:val="002060"/>
          <w:sz w:val="22"/>
          <w:szCs w:val="22"/>
        </w:rPr>
      </w:pPr>
    </w:p>
    <w:p w14:paraId="66092629" w14:textId="77777777" w:rsidR="001B7000" w:rsidRPr="001B7000" w:rsidRDefault="001B7000" w:rsidP="00B4081C">
      <w:pPr>
        <w:rPr>
          <w:rFonts w:ascii="Arial" w:hAnsi="Arial" w:cs="Arial"/>
          <w:color w:val="002060"/>
          <w:sz w:val="22"/>
          <w:szCs w:val="22"/>
        </w:rPr>
      </w:pPr>
    </w:p>
    <w:p w14:paraId="5F823F14" w14:textId="77777777" w:rsidR="001B7000" w:rsidRPr="001B7000" w:rsidRDefault="001B7000" w:rsidP="001B7000">
      <w:pPr>
        <w:pStyle w:val="LndNormale1"/>
        <w:rPr>
          <w:b/>
          <w:color w:val="002060"/>
          <w:sz w:val="28"/>
          <w:szCs w:val="28"/>
        </w:rPr>
      </w:pPr>
      <w:r w:rsidRPr="001B7000">
        <w:rPr>
          <w:b/>
          <w:color w:val="002060"/>
          <w:sz w:val="28"/>
          <w:szCs w:val="28"/>
        </w:rPr>
        <w:t>SOCIETA’ INATTIVE</w:t>
      </w:r>
    </w:p>
    <w:p w14:paraId="22BAD01D" w14:textId="77777777" w:rsidR="001B7000" w:rsidRPr="001B7000" w:rsidRDefault="001B7000" w:rsidP="001B7000">
      <w:pPr>
        <w:pStyle w:val="LndNormale1"/>
        <w:rPr>
          <w:b/>
          <w:color w:val="002060"/>
          <w:u w:val="single"/>
        </w:rPr>
      </w:pPr>
    </w:p>
    <w:p w14:paraId="73CEA6F3" w14:textId="77777777" w:rsidR="001B7000" w:rsidRPr="001B7000" w:rsidRDefault="001B7000" w:rsidP="001B7000">
      <w:pPr>
        <w:pStyle w:val="LndNormale1"/>
        <w:rPr>
          <w:color w:val="002060"/>
        </w:rPr>
      </w:pPr>
      <w:r w:rsidRPr="001B7000">
        <w:rPr>
          <w:color w:val="002060"/>
        </w:rPr>
        <w:t>La sottonotata società ha comunicato l’inattività a partire dalla stagione sportiva 2021/2022</w:t>
      </w:r>
    </w:p>
    <w:p w14:paraId="59E79DE1" w14:textId="77777777" w:rsidR="001B7000" w:rsidRPr="001B7000" w:rsidRDefault="001B7000" w:rsidP="001B7000">
      <w:pPr>
        <w:pStyle w:val="LndNormale1"/>
        <w:rPr>
          <w:b/>
          <w:color w:val="002060"/>
          <w:u w:val="single"/>
        </w:rPr>
      </w:pPr>
    </w:p>
    <w:p w14:paraId="25A0A645" w14:textId="77777777" w:rsidR="001B7000" w:rsidRPr="001B7000" w:rsidRDefault="001B7000" w:rsidP="001B7000">
      <w:pPr>
        <w:pStyle w:val="LndNormale1"/>
        <w:rPr>
          <w:b/>
          <w:color w:val="002060"/>
          <w:u w:val="single"/>
        </w:rPr>
      </w:pPr>
      <w:r w:rsidRPr="001B7000">
        <w:rPr>
          <w:b/>
          <w:color w:val="002060"/>
          <w:u w:val="single"/>
        </w:rPr>
        <w:t>DILETTANTI</w:t>
      </w:r>
    </w:p>
    <w:p w14:paraId="1F175D44" w14:textId="77777777" w:rsidR="001B7000" w:rsidRPr="001B7000" w:rsidRDefault="001B7000" w:rsidP="001B7000">
      <w:pPr>
        <w:pStyle w:val="LndNormale1"/>
        <w:rPr>
          <w:b/>
          <w:color w:val="002060"/>
        </w:rPr>
      </w:pPr>
      <w:r w:rsidRPr="001B7000">
        <w:rPr>
          <w:b/>
          <w:color w:val="002060"/>
        </w:rPr>
        <w:t>Matr. 921.221</w:t>
      </w:r>
      <w:r w:rsidRPr="001B7000">
        <w:rPr>
          <w:b/>
          <w:color w:val="002060"/>
        </w:rPr>
        <w:tab/>
      </w:r>
      <w:r w:rsidRPr="001B7000">
        <w:rPr>
          <w:b/>
          <w:color w:val="002060"/>
        </w:rPr>
        <w:tab/>
        <w:t>A.S.D. NEBBIANO</w:t>
      </w:r>
      <w:r w:rsidRPr="001B7000">
        <w:rPr>
          <w:b/>
          <w:color w:val="002060"/>
        </w:rPr>
        <w:tab/>
      </w:r>
      <w:r w:rsidRPr="001B7000">
        <w:rPr>
          <w:b/>
          <w:color w:val="002060"/>
        </w:rPr>
        <w:tab/>
      </w:r>
      <w:r w:rsidRPr="001B7000">
        <w:rPr>
          <w:b/>
          <w:color w:val="002060"/>
        </w:rPr>
        <w:tab/>
      </w:r>
      <w:r w:rsidRPr="001B7000">
        <w:rPr>
          <w:b/>
          <w:color w:val="002060"/>
        </w:rPr>
        <w:tab/>
        <w:t>Fabriano (AN)</w:t>
      </w:r>
    </w:p>
    <w:p w14:paraId="5E61B605" w14:textId="77777777" w:rsidR="001B7000" w:rsidRPr="001B7000" w:rsidRDefault="001B7000" w:rsidP="001B7000">
      <w:pPr>
        <w:pStyle w:val="LndNormale1"/>
        <w:rPr>
          <w:color w:val="002060"/>
        </w:rPr>
      </w:pPr>
    </w:p>
    <w:p w14:paraId="6590C01F" w14:textId="77777777" w:rsidR="001B7000" w:rsidRPr="001B7000" w:rsidRDefault="001B7000" w:rsidP="001B7000">
      <w:pPr>
        <w:pStyle w:val="LndNormale1"/>
        <w:rPr>
          <w:color w:val="002060"/>
        </w:rPr>
      </w:pPr>
      <w:r w:rsidRPr="001B7000">
        <w:rPr>
          <w:color w:val="002060"/>
        </w:rPr>
        <w:t>Le sottonotate Società, non essendosi iscritte al Campionato di competenza, sono dichiarate inattive dalla stagione sportiva 2021/2022.</w:t>
      </w:r>
    </w:p>
    <w:p w14:paraId="7D274B16" w14:textId="77777777" w:rsidR="001B7000" w:rsidRPr="001B7000" w:rsidRDefault="001B7000" w:rsidP="001B7000">
      <w:pPr>
        <w:pStyle w:val="LndNormale1"/>
        <w:rPr>
          <w:color w:val="002060"/>
        </w:rPr>
      </w:pPr>
    </w:p>
    <w:p w14:paraId="6778856C" w14:textId="77777777" w:rsidR="001B7000" w:rsidRPr="001B7000" w:rsidRDefault="001B7000" w:rsidP="001B7000">
      <w:pPr>
        <w:pStyle w:val="LndNormale1"/>
        <w:rPr>
          <w:b/>
          <w:color w:val="002060"/>
          <w:u w:val="single"/>
        </w:rPr>
      </w:pPr>
      <w:r w:rsidRPr="001B7000">
        <w:rPr>
          <w:b/>
          <w:color w:val="002060"/>
          <w:u w:val="single"/>
        </w:rPr>
        <w:t>DILETTANTI</w:t>
      </w:r>
    </w:p>
    <w:p w14:paraId="3B63A74B" w14:textId="77777777" w:rsidR="001B7000" w:rsidRPr="001B7000" w:rsidRDefault="001B7000" w:rsidP="001B7000">
      <w:pPr>
        <w:pStyle w:val="LndNormale1"/>
        <w:rPr>
          <w:b/>
          <w:color w:val="002060"/>
        </w:rPr>
      </w:pPr>
      <w:r w:rsidRPr="001B7000">
        <w:rPr>
          <w:b/>
          <w:color w:val="002060"/>
        </w:rPr>
        <w:t>Matr. 947.045</w:t>
      </w:r>
      <w:r w:rsidRPr="001B7000">
        <w:rPr>
          <w:b/>
          <w:color w:val="002060"/>
        </w:rPr>
        <w:tab/>
      </w:r>
      <w:r w:rsidRPr="001B7000">
        <w:rPr>
          <w:b/>
          <w:color w:val="002060"/>
        </w:rPr>
        <w:tab/>
        <w:t>ASCD   PIANDIMELETO FRONTINO</w:t>
      </w:r>
      <w:r w:rsidRPr="001B7000">
        <w:rPr>
          <w:b/>
          <w:color w:val="002060"/>
        </w:rPr>
        <w:tab/>
        <w:t>Frontino (PU)</w:t>
      </w:r>
    </w:p>
    <w:p w14:paraId="7915B7BE" w14:textId="77777777" w:rsidR="001B7000" w:rsidRPr="001B7000" w:rsidRDefault="001B7000" w:rsidP="001B7000">
      <w:pPr>
        <w:pStyle w:val="LndNormale1"/>
        <w:rPr>
          <w:b/>
          <w:color w:val="002060"/>
        </w:rPr>
      </w:pPr>
    </w:p>
    <w:p w14:paraId="5136E983" w14:textId="77777777" w:rsidR="001B7000" w:rsidRPr="001B7000" w:rsidRDefault="001B7000" w:rsidP="001B7000">
      <w:pPr>
        <w:pStyle w:val="LndNormale1"/>
        <w:rPr>
          <w:color w:val="002060"/>
        </w:rPr>
      </w:pPr>
      <w:r w:rsidRPr="001B7000">
        <w:rPr>
          <w:color w:val="002060"/>
        </w:rPr>
        <w:t>Visto l’art.16 commi 1) e 2) N.O.I.F. si propone alla Presidenza Federale per la radiazione dai ruoli.</w:t>
      </w:r>
    </w:p>
    <w:p w14:paraId="42A9193C" w14:textId="77777777" w:rsidR="001B7000" w:rsidRPr="001B7000" w:rsidRDefault="001B7000" w:rsidP="001B7000">
      <w:pPr>
        <w:pStyle w:val="LndNormale1"/>
        <w:rPr>
          <w:color w:val="002060"/>
        </w:rPr>
      </w:pPr>
      <w:r w:rsidRPr="001B7000">
        <w:rPr>
          <w:color w:val="002060"/>
        </w:rPr>
        <w:t>Ai sensi dell’art. 110 p.1) delle N.O.I.F. i calciatori tesserati per le suddette Società sono svincolati d’autorità dalla data del presente comunicato ufficiale.</w:t>
      </w:r>
    </w:p>
    <w:p w14:paraId="1052833B" w14:textId="62FEF591" w:rsidR="001F20E4" w:rsidRPr="001B7000" w:rsidRDefault="001F20E4" w:rsidP="00B4081C">
      <w:pPr>
        <w:rPr>
          <w:rFonts w:ascii="Arial" w:hAnsi="Arial" w:cs="Arial"/>
          <w:color w:val="002060"/>
          <w:sz w:val="22"/>
          <w:szCs w:val="22"/>
        </w:rPr>
      </w:pPr>
    </w:p>
    <w:p w14:paraId="6A1F9C55" w14:textId="59BD65DC" w:rsidR="001B7000" w:rsidRPr="001B7000" w:rsidRDefault="001B7000" w:rsidP="00B4081C">
      <w:pPr>
        <w:rPr>
          <w:rFonts w:ascii="Arial" w:hAnsi="Arial" w:cs="Arial"/>
          <w:color w:val="002060"/>
          <w:sz w:val="22"/>
          <w:szCs w:val="22"/>
        </w:rPr>
      </w:pPr>
    </w:p>
    <w:p w14:paraId="6BF7C610" w14:textId="77777777" w:rsidR="001B7000" w:rsidRPr="001B7000" w:rsidRDefault="001B7000" w:rsidP="001B7000">
      <w:pPr>
        <w:pStyle w:val="LndNormale1"/>
        <w:rPr>
          <w:b/>
          <w:color w:val="002060"/>
          <w:sz w:val="28"/>
          <w:szCs w:val="28"/>
        </w:rPr>
      </w:pPr>
      <w:r w:rsidRPr="001B7000">
        <w:rPr>
          <w:b/>
          <w:color w:val="002060"/>
          <w:sz w:val="28"/>
          <w:szCs w:val="28"/>
        </w:rPr>
        <w:t>ANNULLAMENTO TESSERAMENTO ANNUALE</w:t>
      </w:r>
    </w:p>
    <w:p w14:paraId="1B76384B" w14:textId="77777777" w:rsidR="001B7000" w:rsidRPr="001B7000" w:rsidRDefault="001B7000" w:rsidP="001B7000">
      <w:pPr>
        <w:pStyle w:val="LndNormale1"/>
        <w:rPr>
          <w:color w:val="002060"/>
        </w:rPr>
      </w:pPr>
    </w:p>
    <w:p w14:paraId="215A5F0D" w14:textId="77777777" w:rsidR="001B7000" w:rsidRPr="001B7000" w:rsidRDefault="001B7000" w:rsidP="001B7000">
      <w:pPr>
        <w:pStyle w:val="LndNormale1"/>
        <w:rPr>
          <w:color w:val="002060"/>
        </w:rPr>
      </w:pPr>
      <w:r w:rsidRPr="001B7000">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14:paraId="22FD4C58" w14:textId="77777777" w:rsidR="001B7000" w:rsidRPr="001B7000" w:rsidRDefault="001B7000" w:rsidP="001B7000">
      <w:pPr>
        <w:pStyle w:val="LndNormale1"/>
        <w:rPr>
          <w:b/>
          <w:color w:val="002060"/>
        </w:rPr>
      </w:pPr>
      <w:r w:rsidRPr="001B7000">
        <w:rPr>
          <w:b/>
          <w:color w:val="002060"/>
        </w:rPr>
        <w:t>TASSOTTI DENNY</w:t>
      </w:r>
      <w:r w:rsidRPr="001B7000">
        <w:rPr>
          <w:b/>
          <w:color w:val="002060"/>
        </w:rPr>
        <w:tab/>
      </w:r>
      <w:r w:rsidRPr="001B7000">
        <w:rPr>
          <w:b/>
          <w:color w:val="002060"/>
        </w:rPr>
        <w:tab/>
        <w:t>nato 24.05.2007</w:t>
      </w:r>
      <w:r w:rsidRPr="001B7000">
        <w:rPr>
          <w:b/>
          <w:color w:val="002060"/>
        </w:rPr>
        <w:tab/>
        <w:t>S.S.D. GROTTAMMARE C. 1899 ARL</w:t>
      </w:r>
    </w:p>
    <w:p w14:paraId="6A667E8B" w14:textId="0E9305EF" w:rsidR="001B7000" w:rsidRPr="001B7000" w:rsidRDefault="001B7000" w:rsidP="001B7000">
      <w:pPr>
        <w:pStyle w:val="LndNormale1"/>
        <w:rPr>
          <w:b/>
          <w:color w:val="002060"/>
        </w:rPr>
      </w:pPr>
      <w:r w:rsidRPr="001B7000">
        <w:rPr>
          <w:b/>
          <w:color w:val="002060"/>
        </w:rPr>
        <w:t>CAPPELLETTI LORENZO</w:t>
      </w:r>
      <w:r w:rsidRPr="001B7000">
        <w:rPr>
          <w:b/>
          <w:color w:val="002060"/>
        </w:rPr>
        <w:tab/>
        <w:t>nato 27.01.2009</w:t>
      </w:r>
      <w:r w:rsidRPr="001B7000">
        <w:rPr>
          <w:b/>
          <w:color w:val="002060"/>
        </w:rPr>
        <w:tab/>
        <w:t>A.S.D. FABRIANO CERRETO</w:t>
      </w:r>
    </w:p>
    <w:p w14:paraId="51F981DC" w14:textId="77777777" w:rsidR="001B7000" w:rsidRPr="001B7000" w:rsidRDefault="001B7000" w:rsidP="00B4081C">
      <w:pPr>
        <w:rPr>
          <w:rFonts w:ascii="Arial" w:hAnsi="Arial" w:cs="Arial"/>
          <w:color w:val="002060"/>
          <w:sz w:val="22"/>
          <w:szCs w:val="22"/>
        </w:rPr>
      </w:pPr>
    </w:p>
    <w:p w14:paraId="134D0325" w14:textId="77777777" w:rsidR="001B7000" w:rsidRPr="001B7000" w:rsidRDefault="001B7000" w:rsidP="00B4081C">
      <w:pPr>
        <w:rPr>
          <w:rFonts w:ascii="Arial" w:hAnsi="Arial" w:cs="Arial"/>
          <w:color w:val="002060"/>
          <w:sz w:val="22"/>
          <w:szCs w:val="22"/>
        </w:rPr>
      </w:pPr>
    </w:p>
    <w:p w14:paraId="132FBD6B" w14:textId="13D465F6" w:rsidR="001F20E4" w:rsidRPr="00A4511C" w:rsidRDefault="001F20E4" w:rsidP="001F20E4">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w:t>
      </w:r>
      <w:r>
        <w:rPr>
          <w:rFonts w:ascii="Arial" w:hAnsi="Arial" w:cs="Arial"/>
          <w:b/>
          <w:bCs/>
          <w:color w:val="002060"/>
          <w:sz w:val="28"/>
          <w:szCs w:val="28"/>
        </w:rPr>
        <w:t>1</w:t>
      </w:r>
      <w:r w:rsidRPr="003B240E">
        <w:rPr>
          <w:rFonts w:ascii="Arial" w:hAnsi="Arial" w:cs="Arial"/>
          <w:b/>
          <w:bCs/>
          <w:color w:val="002060"/>
          <w:sz w:val="28"/>
          <w:szCs w:val="28"/>
        </w:rPr>
        <w:t>/202</w:t>
      </w:r>
      <w:r>
        <w:rPr>
          <w:rFonts w:ascii="Arial" w:hAnsi="Arial" w:cs="Arial"/>
          <w:b/>
          <w:bCs/>
          <w:color w:val="002060"/>
          <w:sz w:val="28"/>
          <w:szCs w:val="28"/>
        </w:rPr>
        <w:t>2</w:t>
      </w:r>
    </w:p>
    <w:p w14:paraId="298263ED" w14:textId="1CEFF6F0" w:rsidR="001F20E4" w:rsidRPr="001F20E4" w:rsidRDefault="001F20E4" w:rsidP="001F20E4">
      <w:pPr>
        <w:pStyle w:val="Nessunaspaziatura"/>
        <w:rPr>
          <w:rFonts w:ascii="Arial" w:hAnsi="Arial" w:cs="Arial"/>
          <w:bCs/>
          <w:color w:val="002060"/>
        </w:rPr>
      </w:pPr>
    </w:p>
    <w:p w14:paraId="4AD3C977" w14:textId="2D3BADF7" w:rsidR="00ED3328" w:rsidRDefault="00ED3328" w:rsidP="00ED3328">
      <w:pPr>
        <w:pStyle w:val="Nessunaspaziatura"/>
        <w:jc w:val="both"/>
        <w:rPr>
          <w:rFonts w:ascii="Arial" w:hAnsi="Arial" w:cs="Arial"/>
          <w:bCs/>
          <w:color w:val="002060"/>
        </w:rPr>
      </w:pPr>
      <w:r>
        <w:rPr>
          <w:rFonts w:ascii="Arial" w:hAnsi="Arial" w:cs="Arial"/>
          <w:bCs/>
          <w:color w:val="002060"/>
        </w:rPr>
        <w:t>Ferme restando le date di inizio dei Campionati Regionali Calcio a Cinque Serie C1, C2 e della relativa Coppa Italia, a</w:t>
      </w:r>
      <w:r w:rsidR="001F20E4" w:rsidRPr="001F20E4">
        <w:rPr>
          <w:rFonts w:ascii="Arial" w:hAnsi="Arial" w:cs="Arial"/>
          <w:bCs/>
          <w:color w:val="002060"/>
        </w:rPr>
        <w:t xml:space="preserve">l fine </w:t>
      </w:r>
      <w:r w:rsidR="001F20E4">
        <w:rPr>
          <w:rFonts w:ascii="Arial" w:hAnsi="Arial" w:cs="Arial"/>
          <w:bCs/>
          <w:color w:val="002060"/>
        </w:rPr>
        <w:t xml:space="preserve">di permettere alle Società di </w:t>
      </w:r>
      <w:r>
        <w:rPr>
          <w:rFonts w:ascii="Arial" w:hAnsi="Arial" w:cs="Arial"/>
          <w:bCs/>
          <w:color w:val="002060"/>
        </w:rPr>
        <w:t>prepararsi al meglio alla ripresa dell’attività agonistica, si stabiliscono le seguenti date di inizio dei Campionati e delle Coppe:</w:t>
      </w:r>
    </w:p>
    <w:p w14:paraId="5D35F8D4" w14:textId="39E4B891" w:rsidR="001F20E4" w:rsidRPr="00891953" w:rsidRDefault="00ED3328" w:rsidP="00ED3328">
      <w:pPr>
        <w:pStyle w:val="Nessunaspaziatura"/>
        <w:jc w:val="both"/>
        <w:rPr>
          <w:rFonts w:ascii="Arial" w:hAnsi="Arial" w:cs="Arial"/>
          <w:bCs/>
          <w:color w:val="002060"/>
        </w:rPr>
      </w:pPr>
      <w:r>
        <w:rPr>
          <w:rFonts w:ascii="Arial" w:hAnsi="Arial" w:cs="Arial"/>
          <w:bCs/>
          <w:color w:val="002060"/>
        </w:rPr>
        <w:t xml:space="preserve"> </w:t>
      </w: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1F20E4" w:rsidRPr="00A3705E" w14:paraId="1460EA2C" w14:textId="77777777" w:rsidTr="00366398">
        <w:tc>
          <w:tcPr>
            <w:tcW w:w="1204" w:type="dxa"/>
            <w:tcBorders>
              <w:top w:val="single" w:sz="4" w:space="0" w:color="auto"/>
              <w:left w:val="single" w:sz="6" w:space="0" w:color="000080"/>
              <w:bottom w:val="nil"/>
              <w:right w:val="single" w:sz="6" w:space="0" w:color="000080"/>
            </w:tcBorders>
            <w:shd w:val="solid" w:color="C0C0C0" w:fill="FFFFFF"/>
          </w:tcPr>
          <w:p w14:paraId="7A97CA7C" w14:textId="77777777" w:rsidR="001F20E4" w:rsidRPr="007864E2" w:rsidRDefault="001F20E4" w:rsidP="00366398">
            <w:pPr>
              <w:pStyle w:val="Nessunaspaziatura"/>
              <w:rPr>
                <w:rFonts w:ascii="Arial" w:hAnsi="Arial" w:cs="Arial"/>
                <w:color w:val="002060"/>
                <w:sz w:val="20"/>
                <w:szCs w:val="20"/>
              </w:rPr>
            </w:pPr>
            <w:bookmarkStart w:id="7" w:name="_Hlk50022921"/>
          </w:p>
          <w:p w14:paraId="2C3FDF59" w14:textId="77777777"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Venerdì</w:t>
            </w:r>
          </w:p>
          <w:p w14:paraId="29682D2E" w14:textId="77777777"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1C99FB01" w14:textId="77777777" w:rsidR="001F20E4" w:rsidRPr="007864E2" w:rsidRDefault="001F20E4" w:rsidP="00366398">
            <w:pPr>
              <w:pStyle w:val="Nessunaspaziatura"/>
              <w:rPr>
                <w:rFonts w:ascii="Arial" w:hAnsi="Arial" w:cs="Arial"/>
                <w:b/>
                <w:bCs/>
                <w:color w:val="002060"/>
                <w:sz w:val="20"/>
                <w:szCs w:val="20"/>
              </w:rPr>
            </w:pPr>
          </w:p>
          <w:p w14:paraId="5A3F1F2B" w14:textId="56C9FBC8"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14:paraId="429B8B3D" w14:textId="77777777" w:rsidR="001F20E4" w:rsidRPr="00905731" w:rsidRDefault="001F20E4" w:rsidP="00366398">
            <w:pPr>
              <w:pStyle w:val="Nessunaspaziatura"/>
              <w:rPr>
                <w:rFonts w:ascii="Arial" w:hAnsi="Arial" w:cs="Arial"/>
                <w:b/>
                <w:bCs/>
                <w:color w:val="002060"/>
                <w:sz w:val="20"/>
                <w:szCs w:val="20"/>
              </w:rPr>
            </w:pPr>
          </w:p>
          <w:p w14:paraId="64397C19"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0FF3BB30" w14:textId="77777777" w:rsidR="001F20E4" w:rsidRPr="00905731" w:rsidRDefault="001F20E4" w:rsidP="001F20E4">
            <w:pPr>
              <w:pStyle w:val="Nessunaspaziatura"/>
              <w:rPr>
                <w:rFonts w:ascii="Arial" w:hAnsi="Arial" w:cs="Arial"/>
                <w:b/>
                <w:bCs/>
                <w:color w:val="002060"/>
                <w:sz w:val="20"/>
                <w:szCs w:val="20"/>
              </w:rPr>
            </w:pPr>
          </w:p>
        </w:tc>
      </w:tr>
      <w:tr w:rsidR="001F20E4" w:rsidRPr="00A3705E" w14:paraId="301B36AA" w14:textId="77777777" w:rsidTr="00366398">
        <w:tc>
          <w:tcPr>
            <w:tcW w:w="1204" w:type="dxa"/>
            <w:tcBorders>
              <w:top w:val="single" w:sz="4" w:space="0" w:color="auto"/>
              <w:left w:val="single" w:sz="6" w:space="0" w:color="000080"/>
              <w:bottom w:val="nil"/>
              <w:right w:val="single" w:sz="6" w:space="0" w:color="000080"/>
            </w:tcBorders>
            <w:shd w:val="solid" w:color="C0C0C0" w:fill="FFFFFF"/>
          </w:tcPr>
          <w:p w14:paraId="63D26FCA" w14:textId="77777777" w:rsidR="001F20E4" w:rsidRPr="007864E2" w:rsidRDefault="001F20E4" w:rsidP="001F20E4">
            <w:pPr>
              <w:pStyle w:val="Nessunaspaziatura"/>
              <w:rPr>
                <w:rFonts w:ascii="Arial" w:hAnsi="Arial" w:cs="Arial"/>
                <w:color w:val="002060"/>
                <w:sz w:val="20"/>
                <w:szCs w:val="20"/>
              </w:rPr>
            </w:pPr>
          </w:p>
          <w:p w14:paraId="1B177333" w14:textId="77777777" w:rsidR="001F20E4" w:rsidRPr="007864E2" w:rsidRDefault="001F20E4" w:rsidP="001F20E4">
            <w:pPr>
              <w:pStyle w:val="Nessunaspaziatura"/>
              <w:rPr>
                <w:rFonts w:ascii="Arial" w:hAnsi="Arial" w:cs="Arial"/>
                <w:color w:val="002060"/>
                <w:sz w:val="20"/>
                <w:szCs w:val="20"/>
              </w:rPr>
            </w:pPr>
            <w:r w:rsidRPr="007864E2">
              <w:rPr>
                <w:rFonts w:ascii="Arial" w:hAnsi="Arial" w:cs="Arial"/>
                <w:color w:val="002060"/>
                <w:sz w:val="20"/>
                <w:szCs w:val="20"/>
              </w:rPr>
              <w:t>Venerdì</w:t>
            </w:r>
          </w:p>
          <w:p w14:paraId="57073B64" w14:textId="6DAB24B2" w:rsidR="001F20E4" w:rsidRPr="007864E2" w:rsidRDefault="001F20E4" w:rsidP="001F20E4">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ABA1180" w14:textId="77777777" w:rsidR="001F20E4" w:rsidRPr="007864E2" w:rsidRDefault="001F20E4" w:rsidP="001F20E4">
            <w:pPr>
              <w:pStyle w:val="Nessunaspaziatura"/>
              <w:rPr>
                <w:rFonts w:ascii="Arial" w:hAnsi="Arial" w:cs="Arial"/>
                <w:b/>
                <w:bCs/>
                <w:color w:val="002060"/>
                <w:sz w:val="20"/>
                <w:szCs w:val="20"/>
              </w:rPr>
            </w:pPr>
          </w:p>
          <w:p w14:paraId="48527BB9" w14:textId="3F3E2DC6" w:rsidR="001F20E4" w:rsidRPr="007864E2"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14:paraId="4F6EC957" w14:textId="77777777" w:rsidR="001F20E4" w:rsidRPr="00905731" w:rsidRDefault="001F20E4" w:rsidP="001F20E4">
            <w:pPr>
              <w:pStyle w:val="Nessunaspaziatura"/>
              <w:rPr>
                <w:rFonts w:ascii="Arial" w:hAnsi="Arial" w:cs="Arial"/>
                <w:b/>
                <w:bCs/>
                <w:color w:val="002060"/>
                <w:sz w:val="20"/>
                <w:szCs w:val="20"/>
              </w:rPr>
            </w:pPr>
          </w:p>
          <w:p w14:paraId="682EE239" w14:textId="557CC41C" w:rsidR="001F20E4" w:rsidRPr="00905731" w:rsidRDefault="001F20E4" w:rsidP="001F20E4">
            <w:pPr>
              <w:pStyle w:val="Nessunaspaziatura"/>
              <w:rPr>
                <w:rFonts w:ascii="Arial" w:hAnsi="Arial" w:cs="Arial"/>
                <w:b/>
                <w:bCs/>
                <w:color w:val="002060"/>
                <w:sz w:val="20"/>
                <w:szCs w:val="20"/>
              </w:rPr>
            </w:pPr>
            <w:r w:rsidRPr="00905731">
              <w:rPr>
                <w:rFonts w:ascii="Arial" w:hAnsi="Arial" w:cs="Arial"/>
                <w:b/>
                <w:bCs/>
                <w:color w:val="002060"/>
                <w:sz w:val="20"/>
                <w:szCs w:val="20"/>
              </w:rPr>
              <w:t>C</w:t>
            </w:r>
            <w:r w:rsidR="00ED3328">
              <w:rPr>
                <w:rFonts w:ascii="Arial" w:hAnsi="Arial" w:cs="Arial"/>
                <w:b/>
                <w:bCs/>
                <w:color w:val="002060"/>
                <w:sz w:val="20"/>
                <w:szCs w:val="20"/>
              </w:rPr>
              <w:t>OPPA</w:t>
            </w:r>
            <w:r w:rsidRPr="00905731">
              <w:rPr>
                <w:rFonts w:ascii="Arial" w:hAnsi="Arial" w:cs="Arial"/>
                <w:b/>
                <w:bCs/>
                <w:color w:val="002060"/>
                <w:sz w:val="20"/>
                <w:szCs w:val="20"/>
              </w:rPr>
              <w:t xml:space="preserve"> </w:t>
            </w:r>
            <w:r>
              <w:rPr>
                <w:rFonts w:ascii="Arial" w:hAnsi="Arial" w:cs="Arial"/>
                <w:b/>
                <w:bCs/>
                <w:color w:val="002060"/>
                <w:sz w:val="20"/>
                <w:szCs w:val="20"/>
              </w:rPr>
              <w:t>ITALIA SERIE C</w:t>
            </w:r>
          </w:p>
          <w:p w14:paraId="262D3A1D" w14:textId="77777777" w:rsidR="001F20E4" w:rsidRPr="00905731" w:rsidRDefault="001F20E4" w:rsidP="001F20E4">
            <w:pPr>
              <w:pStyle w:val="Nessunaspaziatura"/>
              <w:rPr>
                <w:rFonts w:ascii="Arial" w:hAnsi="Arial" w:cs="Arial"/>
                <w:b/>
                <w:bCs/>
                <w:color w:val="002060"/>
                <w:sz w:val="20"/>
                <w:szCs w:val="20"/>
              </w:rPr>
            </w:pPr>
          </w:p>
        </w:tc>
      </w:tr>
      <w:tr w:rsidR="001F20E4" w:rsidRPr="00A3705E" w14:paraId="277EDA8D"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4F2096D6" w14:textId="77777777" w:rsidR="001F20E4" w:rsidRDefault="001F20E4" w:rsidP="00366398">
            <w:pPr>
              <w:pStyle w:val="Nessunaspaziatura"/>
              <w:rPr>
                <w:rFonts w:ascii="Arial" w:hAnsi="Arial" w:cs="Arial"/>
                <w:color w:val="002060"/>
                <w:sz w:val="20"/>
                <w:szCs w:val="20"/>
              </w:rPr>
            </w:pPr>
          </w:p>
          <w:p w14:paraId="3FC3FE21" w14:textId="77777777" w:rsidR="001F20E4" w:rsidRDefault="001F20E4" w:rsidP="00366398">
            <w:pPr>
              <w:pStyle w:val="Nessunaspaziatura"/>
              <w:rPr>
                <w:rFonts w:ascii="Arial" w:hAnsi="Arial" w:cs="Arial"/>
                <w:color w:val="002060"/>
                <w:sz w:val="20"/>
                <w:szCs w:val="20"/>
              </w:rPr>
            </w:pPr>
          </w:p>
          <w:p w14:paraId="5212AD30" w14:textId="77777777" w:rsidR="00ED3328" w:rsidRDefault="00ED3328" w:rsidP="00366398">
            <w:pPr>
              <w:pStyle w:val="Nessunaspaziatura"/>
              <w:rPr>
                <w:rFonts w:ascii="Arial" w:hAnsi="Arial" w:cs="Arial"/>
                <w:color w:val="002060"/>
                <w:sz w:val="20"/>
                <w:szCs w:val="20"/>
              </w:rPr>
            </w:pPr>
          </w:p>
          <w:p w14:paraId="18AA9D0A" w14:textId="453309FB" w:rsidR="001F20E4" w:rsidRPr="007864E2" w:rsidRDefault="001F20E4" w:rsidP="00366398">
            <w:pPr>
              <w:pStyle w:val="Nessunaspaziatura"/>
              <w:rPr>
                <w:rFonts w:ascii="Arial" w:hAnsi="Arial" w:cs="Arial"/>
                <w:color w:val="002060"/>
                <w:sz w:val="20"/>
                <w:szCs w:val="20"/>
              </w:rPr>
            </w:pPr>
            <w:r>
              <w:rPr>
                <w:rFonts w:ascii="Arial" w:hAnsi="Arial" w:cs="Arial"/>
                <w:color w:val="002060"/>
                <w:sz w:val="20"/>
                <w:szCs w:val="20"/>
              </w:rPr>
              <w:t>Venerdì</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7146761" w14:textId="77777777" w:rsidR="001F20E4" w:rsidRDefault="001F20E4" w:rsidP="00366398">
            <w:pPr>
              <w:pStyle w:val="Nessunaspaziatura"/>
              <w:rPr>
                <w:rFonts w:ascii="Arial" w:hAnsi="Arial" w:cs="Arial"/>
                <w:b/>
                <w:bCs/>
                <w:color w:val="002060"/>
                <w:sz w:val="20"/>
                <w:szCs w:val="20"/>
              </w:rPr>
            </w:pPr>
          </w:p>
          <w:p w14:paraId="506DBCC7" w14:textId="77777777" w:rsidR="001F20E4" w:rsidRDefault="001F20E4" w:rsidP="00366398">
            <w:pPr>
              <w:pStyle w:val="Nessunaspaziatura"/>
              <w:rPr>
                <w:rFonts w:ascii="Arial" w:hAnsi="Arial" w:cs="Arial"/>
                <w:b/>
                <w:bCs/>
                <w:color w:val="002060"/>
                <w:sz w:val="20"/>
                <w:szCs w:val="20"/>
              </w:rPr>
            </w:pPr>
          </w:p>
          <w:p w14:paraId="375EB53C" w14:textId="77777777" w:rsidR="00ED3328" w:rsidRDefault="00ED3328" w:rsidP="00366398">
            <w:pPr>
              <w:pStyle w:val="Nessunaspaziatura"/>
              <w:rPr>
                <w:rFonts w:ascii="Arial" w:hAnsi="Arial" w:cs="Arial"/>
                <w:b/>
                <w:bCs/>
                <w:color w:val="002060"/>
                <w:sz w:val="20"/>
                <w:szCs w:val="20"/>
              </w:rPr>
            </w:pPr>
          </w:p>
          <w:p w14:paraId="645741CD" w14:textId="318ADD76"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24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D00726F" w14:textId="77777777" w:rsidR="00ED3328" w:rsidRDefault="00ED3328" w:rsidP="001F20E4">
            <w:pPr>
              <w:pStyle w:val="Nessunaspaziatura"/>
              <w:rPr>
                <w:rFonts w:ascii="Arial" w:hAnsi="Arial" w:cs="Arial"/>
                <w:b/>
                <w:bCs/>
                <w:color w:val="002060"/>
                <w:sz w:val="20"/>
                <w:szCs w:val="20"/>
              </w:rPr>
            </w:pPr>
          </w:p>
          <w:p w14:paraId="567E3EC1" w14:textId="3F9FB570"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14:paraId="443A6235"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0ED65AE8"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506A2CFA"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144C6397"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5195597E" w14:textId="77777777" w:rsidR="001F20E4" w:rsidRPr="00905731"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14:paraId="02844605" w14:textId="77777777" w:rsidR="001F20E4" w:rsidRPr="00905731" w:rsidRDefault="001F20E4" w:rsidP="00366398">
            <w:pPr>
              <w:pStyle w:val="Nessunaspaziatura"/>
              <w:rPr>
                <w:rFonts w:ascii="Arial" w:hAnsi="Arial" w:cs="Arial"/>
                <w:b/>
                <w:bCs/>
                <w:color w:val="002060"/>
                <w:sz w:val="20"/>
                <w:szCs w:val="20"/>
              </w:rPr>
            </w:pPr>
          </w:p>
        </w:tc>
      </w:tr>
      <w:tr w:rsidR="00ED3328" w:rsidRPr="00A3705E" w14:paraId="7D99535C"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78496B1" w14:textId="77777777" w:rsidR="00ED3328" w:rsidRPr="007864E2" w:rsidRDefault="00ED3328" w:rsidP="00ED3328">
            <w:pPr>
              <w:pStyle w:val="Nessunaspaziatura"/>
              <w:rPr>
                <w:rFonts w:ascii="Arial" w:hAnsi="Arial" w:cs="Arial"/>
                <w:color w:val="002060"/>
                <w:sz w:val="20"/>
                <w:szCs w:val="20"/>
              </w:rPr>
            </w:pPr>
          </w:p>
          <w:p w14:paraId="0495B575" w14:textId="77777777" w:rsidR="00ED3328" w:rsidRPr="007864E2" w:rsidRDefault="00ED3328" w:rsidP="00ED3328">
            <w:pPr>
              <w:pStyle w:val="Nessunaspaziatura"/>
              <w:rPr>
                <w:rFonts w:ascii="Arial" w:hAnsi="Arial" w:cs="Arial"/>
                <w:color w:val="002060"/>
                <w:sz w:val="20"/>
                <w:szCs w:val="20"/>
              </w:rPr>
            </w:pPr>
            <w:r w:rsidRPr="007864E2">
              <w:rPr>
                <w:rFonts w:ascii="Arial" w:hAnsi="Arial" w:cs="Arial"/>
                <w:color w:val="002060"/>
                <w:sz w:val="20"/>
                <w:szCs w:val="20"/>
              </w:rPr>
              <w:t>Venerdì</w:t>
            </w:r>
          </w:p>
          <w:p w14:paraId="3A9E08FD" w14:textId="7E5F02F8" w:rsidR="00ED3328" w:rsidRPr="007864E2" w:rsidRDefault="00ED3328" w:rsidP="00ED3328">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E01F083" w14:textId="77777777" w:rsidR="00ED3328" w:rsidRPr="007864E2" w:rsidRDefault="00ED3328" w:rsidP="00ED3328">
            <w:pPr>
              <w:pStyle w:val="Nessunaspaziatura"/>
              <w:rPr>
                <w:rFonts w:ascii="Arial" w:hAnsi="Arial" w:cs="Arial"/>
                <w:b/>
                <w:bCs/>
                <w:color w:val="002060"/>
                <w:sz w:val="20"/>
                <w:szCs w:val="20"/>
              </w:rPr>
            </w:pPr>
          </w:p>
          <w:p w14:paraId="5BCB9426" w14:textId="5BD13163" w:rsidR="00ED3328" w:rsidRPr="007864E2" w:rsidRDefault="00ED3328" w:rsidP="00ED3328">
            <w:pPr>
              <w:pStyle w:val="Nessunaspaziatura"/>
              <w:rPr>
                <w:rFonts w:ascii="Arial" w:hAnsi="Arial" w:cs="Arial"/>
                <w:b/>
                <w:bCs/>
                <w:color w:val="002060"/>
                <w:sz w:val="20"/>
                <w:szCs w:val="20"/>
              </w:rPr>
            </w:pPr>
            <w:r>
              <w:rPr>
                <w:rFonts w:ascii="Arial" w:hAnsi="Arial" w:cs="Arial"/>
                <w:b/>
                <w:bCs/>
                <w:color w:val="002060"/>
                <w:sz w:val="20"/>
                <w:szCs w:val="20"/>
              </w:rPr>
              <w:t xml:space="preserve">01 OTTOBRE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26C1477" w14:textId="77777777" w:rsidR="00ED3328" w:rsidRPr="00905731" w:rsidRDefault="00ED3328" w:rsidP="00ED3328">
            <w:pPr>
              <w:pStyle w:val="Nessunaspaziatura"/>
              <w:rPr>
                <w:rFonts w:ascii="Arial" w:hAnsi="Arial" w:cs="Arial"/>
                <w:b/>
                <w:bCs/>
                <w:color w:val="002060"/>
                <w:sz w:val="20"/>
                <w:szCs w:val="20"/>
              </w:rPr>
            </w:pPr>
          </w:p>
          <w:p w14:paraId="1759F5EB" w14:textId="6F0F8C00" w:rsidR="00ED3328" w:rsidRPr="00905731" w:rsidRDefault="00ED3328" w:rsidP="00ED332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w:t>
            </w:r>
            <w:r>
              <w:rPr>
                <w:rFonts w:ascii="Arial" w:hAnsi="Arial" w:cs="Arial"/>
                <w:b/>
                <w:bCs/>
                <w:color w:val="002060"/>
                <w:sz w:val="20"/>
                <w:szCs w:val="20"/>
              </w:rPr>
              <w:t>SERIE C2</w:t>
            </w:r>
          </w:p>
          <w:p w14:paraId="2BFF562A" w14:textId="77777777" w:rsidR="00ED3328" w:rsidRPr="00905731" w:rsidRDefault="00ED3328" w:rsidP="00ED3328">
            <w:pPr>
              <w:pStyle w:val="Nessunaspaziatura"/>
              <w:rPr>
                <w:rFonts w:ascii="Arial" w:hAnsi="Arial" w:cs="Arial"/>
                <w:b/>
                <w:bCs/>
                <w:color w:val="002060"/>
                <w:sz w:val="20"/>
                <w:szCs w:val="20"/>
              </w:rPr>
            </w:pPr>
          </w:p>
        </w:tc>
      </w:tr>
      <w:bookmarkEnd w:id="7"/>
      <w:tr w:rsidR="001F20E4" w:rsidRPr="00A3705E" w14:paraId="5699DC47"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1F0CE037" w14:textId="77777777" w:rsidR="001F20E4" w:rsidRPr="007864E2" w:rsidRDefault="001F20E4" w:rsidP="00366398">
            <w:pPr>
              <w:pStyle w:val="Nessunaspaziatura"/>
              <w:rPr>
                <w:rFonts w:ascii="Arial" w:hAnsi="Arial" w:cs="Arial"/>
                <w:color w:val="002060"/>
                <w:sz w:val="20"/>
                <w:szCs w:val="20"/>
              </w:rPr>
            </w:pPr>
          </w:p>
          <w:p w14:paraId="03F84C28" w14:textId="77777777" w:rsidR="00ED3328" w:rsidRDefault="00ED3328" w:rsidP="00366398">
            <w:pPr>
              <w:pStyle w:val="Nessunaspaziatura"/>
              <w:rPr>
                <w:rFonts w:ascii="Arial" w:hAnsi="Arial" w:cs="Arial"/>
                <w:color w:val="002060"/>
                <w:sz w:val="20"/>
                <w:szCs w:val="20"/>
              </w:rPr>
            </w:pPr>
          </w:p>
          <w:p w14:paraId="5B199FF7" w14:textId="77777777" w:rsidR="00ED3328" w:rsidRDefault="00ED3328" w:rsidP="00366398">
            <w:pPr>
              <w:pStyle w:val="Nessunaspaziatura"/>
              <w:rPr>
                <w:rFonts w:ascii="Arial" w:hAnsi="Arial" w:cs="Arial"/>
                <w:color w:val="002060"/>
                <w:sz w:val="20"/>
                <w:szCs w:val="20"/>
              </w:rPr>
            </w:pPr>
          </w:p>
          <w:p w14:paraId="4C026A42" w14:textId="678E59D8"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3B33C5F" w14:textId="77777777" w:rsidR="001F20E4" w:rsidRPr="007864E2" w:rsidRDefault="001F20E4" w:rsidP="00366398">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75A5D1AC" w14:textId="77777777" w:rsidR="00ED3328" w:rsidRDefault="00ED3328" w:rsidP="00366398">
            <w:pPr>
              <w:pStyle w:val="Nessunaspaziatura"/>
              <w:rPr>
                <w:rFonts w:ascii="Arial" w:hAnsi="Arial" w:cs="Arial"/>
                <w:b/>
                <w:bCs/>
                <w:color w:val="002060"/>
                <w:sz w:val="20"/>
                <w:szCs w:val="20"/>
              </w:rPr>
            </w:pPr>
          </w:p>
          <w:p w14:paraId="73DCFBAF" w14:textId="77777777" w:rsidR="00ED3328" w:rsidRDefault="00ED3328" w:rsidP="00366398">
            <w:pPr>
              <w:pStyle w:val="Nessunaspaziatura"/>
              <w:rPr>
                <w:rFonts w:ascii="Arial" w:hAnsi="Arial" w:cs="Arial"/>
                <w:b/>
                <w:bCs/>
                <w:color w:val="002060"/>
                <w:sz w:val="20"/>
                <w:szCs w:val="20"/>
              </w:rPr>
            </w:pPr>
          </w:p>
          <w:p w14:paraId="5E1FCC8C" w14:textId="7569B8A1"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15</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4F6EE01" w14:textId="77777777" w:rsidR="001F20E4" w:rsidRPr="00905731" w:rsidRDefault="001F20E4" w:rsidP="00366398">
            <w:pPr>
              <w:pStyle w:val="Nessunaspaziatura"/>
              <w:rPr>
                <w:rFonts w:ascii="Arial" w:hAnsi="Arial" w:cs="Arial"/>
                <w:b/>
                <w:bCs/>
                <w:color w:val="002060"/>
                <w:sz w:val="20"/>
                <w:szCs w:val="20"/>
              </w:rPr>
            </w:pPr>
          </w:p>
          <w:p w14:paraId="1015595C" w14:textId="77777777" w:rsidR="001F20E4"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1E11CC5B"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2BD97FCC"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52088C8D"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2D04D617"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2D95F42B"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6CC4D7DB" w14:textId="77777777" w:rsidR="001F20E4" w:rsidRPr="00905731" w:rsidRDefault="001F20E4" w:rsidP="00366398">
            <w:pPr>
              <w:pStyle w:val="Nessunaspaziatura"/>
              <w:rPr>
                <w:rFonts w:ascii="Arial" w:hAnsi="Arial" w:cs="Arial"/>
                <w:b/>
                <w:bCs/>
                <w:color w:val="002060"/>
                <w:sz w:val="20"/>
                <w:szCs w:val="20"/>
              </w:rPr>
            </w:pPr>
          </w:p>
        </w:tc>
      </w:tr>
    </w:tbl>
    <w:p w14:paraId="1E68E906" w14:textId="77777777" w:rsidR="001F20E4" w:rsidRDefault="001F20E4" w:rsidP="00B4081C">
      <w:pPr>
        <w:rPr>
          <w:rFonts w:ascii="Arial" w:hAnsi="Arial" w:cs="Arial"/>
          <w:color w:val="002060"/>
          <w:sz w:val="22"/>
          <w:szCs w:val="22"/>
        </w:rPr>
      </w:pPr>
    </w:p>
    <w:p w14:paraId="3E28FD5B" w14:textId="77777777" w:rsidR="00D51F13" w:rsidRPr="00D95D59" w:rsidRDefault="00D51F13" w:rsidP="00D51F13">
      <w:pPr>
        <w:pStyle w:val="TITOLOCAMPIONATO"/>
        <w:shd w:val="clear" w:color="auto" w:fill="CCCCCC"/>
        <w:spacing w:before="80" w:after="40"/>
        <w:rPr>
          <w:color w:val="002060"/>
        </w:rPr>
      </w:pPr>
      <w:bookmarkStart w:id="8" w:name="_Toc519088189"/>
      <w:bookmarkStart w:id="9" w:name="_Toc13049072"/>
      <w:bookmarkStart w:id="10" w:name="_Toc13049128"/>
      <w:r>
        <w:rPr>
          <w:color w:val="002060"/>
        </w:rPr>
        <w:t xml:space="preserve">CAMPIONATO REGIONALE </w:t>
      </w:r>
      <w:r w:rsidRPr="00D95D59">
        <w:rPr>
          <w:color w:val="002060"/>
        </w:rPr>
        <w:t>CALCIO A 5 SERIE C1</w:t>
      </w:r>
      <w:bookmarkEnd w:id="8"/>
      <w:bookmarkEnd w:id="9"/>
      <w:bookmarkEnd w:id="10"/>
    </w:p>
    <w:p w14:paraId="0599992C" w14:textId="77777777" w:rsidR="00D51F13" w:rsidRPr="00192717" w:rsidRDefault="00D51F13" w:rsidP="00D51F13">
      <w:pPr>
        <w:pStyle w:val="LndNormale1"/>
        <w:rPr>
          <w:b/>
          <w:color w:val="002060"/>
          <w:sz w:val="24"/>
          <w:szCs w:val="24"/>
        </w:rPr>
      </w:pPr>
      <w:r w:rsidRPr="00192717">
        <w:rPr>
          <w:b/>
          <w:color w:val="002060"/>
          <w:sz w:val="24"/>
          <w:szCs w:val="24"/>
        </w:rPr>
        <w:t>CALENDARIO</w:t>
      </w:r>
    </w:p>
    <w:p w14:paraId="7095F37D" w14:textId="77777777" w:rsidR="00D51F13" w:rsidRPr="00192717" w:rsidRDefault="00D51F13" w:rsidP="00D51F13">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6BE87CAF" w14:textId="77777777" w:rsidR="00D51F13" w:rsidRDefault="00D51F13" w:rsidP="00D51F13">
      <w:pPr>
        <w:pStyle w:val="LndNormale1"/>
        <w:rPr>
          <w:b/>
          <w:color w:val="002060"/>
          <w:sz w:val="24"/>
          <w:szCs w:val="24"/>
        </w:rPr>
      </w:pPr>
    </w:p>
    <w:p w14:paraId="458C56E9" w14:textId="728B7A87" w:rsidR="00D51F13" w:rsidRPr="00D95D59" w:rsidRDefault="00D51F13" w:rsidP="00D51F13">
      <w:pPr>
        <w:pStyle w:val="LndNormale1"/>
        <w:rPr>
          <w:b/>
          <w:color w:val="002060"/>
          <w:sz w:val="24"/>
          <w:szCs w:val="24"/>
        </w:rPr>
      </w:pPr>
      <w:r w:rsidRPr="00D95D59">
        <w:rPr>
          <w:b/>
          <w:color w:val="002060"/>
          <w:sz w:val="24"/>
          <w:szCs w:val="24"/>
        </w:rPr>
        <w:t>INIZIO CAMPIONATO</w:t>
      </w:r>
    </w:p>
    <w:p w14:paraId="33EF1418" w14:textId="77777777" w:rsidR="00D51F13" w:rsidRPr="00D95D59" w:rsidRDefault="00D51F13" w:rsidP="00D51F13">
      <w:pPr>
        <w:pStyle w:val="LndNormale1"/>
        <w:rPr>
          <w:color w:val="002060"/>
        </w:rPr>
      </w:pPr>
      <w:r w:rsidRPr="00D95D59">
        <w:rPr>
          <w:color w:val="002060"/>
        </w:rPr>
        <w:t xml:space="preserve">Il campionato inzierà </w:t>
      </w:r>
      <w:r w:rsidRPr="00D95D59">
        <w:rPr>
          <w:b/>
          <w:color w:val="002060"/>
        </w:rPr>
        <w:t xml:space="preserve">VENERDI' </w:t>
      </w:r>
      <w:r>
        <w:rPr>
          <w:b/>
          <w:color w:val="002060"/>
        </w:rPr>
        <w:t>17 SETTEMBRE 2021</w:t>
      </w:r>
      <w:r w:rsidRPr="00D95D59">
        <w:rPr>
          <w:color w:val="002060"/>
        </w:rPr>
        <w:t>.</w:t>
      </w:r>
    </w:p>
    <w:p w14:paraId="75E2A253" w14:textId="77777777" w:rsidR="00D51F13" w:rsidRDefault="00D51F13" w:rsidP="00D51F13">
      <w:pPr>
        <w:pStyle w:val="LndNormale1"/>
        <w:rPr>
          <w:color w:val="002060"/>
        </w:rPr>
      </w:pPr>
    </w:p>
    <w:p w14:paraId="127A408B" w14:textId="77777777" w:rsidR="00D51F13" w:rsidRPr="00D95D59" w:rsidRDefault="00D51F13" w:rsidP="00D51F13">
      <w:pPr>
        <w:pStyle w:val="LndNormale1"/>
        <w:rPr>
          <w:b/>
          <w:color w:val="002060"/>
          <w:sz w:val="24"/>
          <w:szCs w:val="24"/>
        </w:rPr>
      </w:pPr>
      <w:r w:rsidRPr="00D95D59">
        <w:rPr>
          <w:b/>
          <w:color w:val="002060"/>
          <w:sz w:val="24"/>
          <w:szCs w:val="24"/>
        </w:rPr>
        <w:t>CAMPO DI GIUOCO</w:t>
      </w:r>
    </w:p>
    <w:p w14:paraId="770AC7AB" w14:textId="77777777" w:rsidR="00D51F13" w:rsidRPr="00D95D59" w:rsidRDefault="00D51F13" w:rsidP="00D51F13">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739AEDA5" w14:textId="77777777" w:rsidR="00D51F13" w:rsidRPr="00D95D59" w:rsidRDefault="00D51F13" w:rsidP="00D51F13">
      <w:pPr>
        <w:pStyle w:val="LndNormale1"/>
        <w:rPr>
          <w:i/>
          <w:color w:val="002060"/>
        </w:rPr>
      </w:pPr>
      <w:r w:rsidRPr="00D95D59">
        <w:rPr>
          <w:i/>
          <w:color w:val="002060"/>
        </w:rPr>
        <w:t>Non è consentito l'uso di impianti erbosi, naturali o sintetici e di terra battuta.</w:t>
      </w:r>
    </w:p>
    <w:p w14:paraId="199BBCF8" w14:textId="77777777" w:rsidR="00D51F13" w:rsidRPr="00D95D59" w:rsidRDefault="00D51F13" w:rsidP="00D51F13">
      <w:pPr>
        <w:pStyle w:val="LndNormale1"/>
        <w:rPr>
          <w:color w:val="002060"/>
        </w:rPr>
      </w:pPr>
    </w:p>
    <w:p w14:paraId="06AD2A79" w14:textId="77777777" w:rsidR="00D51F13" w:rsidRPr="00D95D59" w:rsidRDefault="00D51F13" w:rsidP="00D51F13">
      <w:pPr>
        <w:pStyle w:val="LndNormale1"/>
        <w:rPr>
          <w:b/>
          <w:color w:val="002060"/>
          <w:sz w:val="24"/>
          <w:szCs w:val="24"/>
        </w:rPr>
      </w:pPr>
      <w:r w:rsidRPr="00D95D59">
        <w:rPr>
          <w:b/>
          <w:color w:val="002060"/>
          <w:sz w:val="24"/>
          <w:szCs w:val="24"/>
        </w:rPr>
        <w:t>ORARIO INIZIO GARE</w:t>
      </w:r>
    </w:p>
    <w:p w14:paraId="3C431629" w14:textId="77777777" w:rsidR="00D51F13" w:rsidRPr="00D95D59" w:rsidRDefault="00D51F13" w:rsidP="00D51F13">
      <w:pPr>
        <w:pStyle w:val="LndNormale1"/>
        <w:numPr>
          <w:ilvl w:val="0"/>
          <w:numId w:val="7"/>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74B5F131" w14:textId="77777777" w:rsidR="00D51F13" w:rsidRPr="00D95D59" w:rsidRDefault="00D51F13" w:rsidP="00D51F13">
      <w:pPr>
        <w:pStyle w:val="LndNormale1"/>
        <w:numPr>
          <w:ilvl w:val="0"/>
          <w:numId w:val="7"/>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02F2DDE4" w14:textId="77777777" w:rsidR="00D51F13" w:rsidRPr="00D95D59" w:rsidRDefault="00D51F13" w:rsidP="00D51F13">
      <w:pPr>
        <w:pStyle w:val="LndNormale1"/>
        <w:rPr>
          <w:color w:val="002060"/>
        </w:rPr>
      </w:pPr>
    </w:p>
    <w:p w14:paraId="3A371552" w14:textId="77777777" w:rsidR="00D51F13" w:rsidRDefault="00D51F13" w:rsidP="00D51F13">
      <w:pPr>
        <w:pStyle w:val="LndNormale1"/>
        <w:rPr>
          <w:color w:val="002060"/>
        </w:rPr>
      </w:pPr>
      <w:bookmarkStart w:id="11"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E39CC0C" w14:textId="77777777" w:rsidR="00D51F13" w:rsidRDefault="00D51F13" w:rsidP="00D51F13">
      <w:pPr>
        <w:pStyle w:val="LndNormale1"/>
        <w:rPr>
          <w:color w:val="002060"/>
        </w:rPr>
      </w:pPr>
    </w:p>
    <w:bookmarkEnd w:id="11"/>
    <w:p w14:paraId="3A55D05C" w14:textId="77777777" w:rsidR="00D51F13" w:rsidRPr="00D95D59" w:rsidRDefault="00D51F13" w:rsidP="00D51F13">
      <w:pPr>
        <w:pStyle w:val="LndNormale1"/>
        <w:rPr>
          <w:b/>
          <w:color w:val="002060"/>
          <w:sz w:val="24"/>
          <w:szCs w:val="24"/>
        </w:rPr>
      </w:pPr>
      <w:r>
        <w:rPr>
          <w:b/>
          <w:color w:val="002060"/>
          <w:sz w:val="24"/>
          <w:szCs w:val="24"/>
        </w:rPr>
        <w:t>TEMPO EFFETTIVO E ATTREZZATURA OBBLIGATORIA</w:t>
      </w:r>
    </w:p>
    <w:p w14:paraId="092737C3" w14:textId="77777777" w:rsidR="00D51F13" w:rsidRPr="00CC16DC" w:rsidRDefault="00D51F13" w:rsidP="00D51F13">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4092DB41" w14:textId="77777777" w:rsidR="00D51F13" w:rsidRPr="00EC38E8" w:rsidRDefault="00D51F13" w:rsidP="00D51F13">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5CF214EB" w14:textId="77777777" w:rsidR="00D51F13" w:rsidRPr="00EC38E8" w:rsidRDefault="00D51F13" w:rsidP="00D51F13">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4E196013" w14:textId="77777777" w:rsidR="00D51F13" w:rsidRPr="00D95D59" w:rsidRDefault="00D51F13" w:rsidP="00D51F13">
      <w:pPr>
        <w:pStyle w:val="LndNormale1"/>
        <w:rPr>
          <w:color w:val="002060"/>
        </w:rPr>
      </w:pPr>
    </w:p>
    <w:p w14:paraId="3E87978A" w14:textId="77777777" w:rsidR="00D51F13" w:rsidRPr="00D95D59" w:rsidRDefault="00D51F13" w:rsidP="00D51F13">
      <w:pPr>
        <w:pStyle w:val="LndNormale1"/>
        <w:rPr>
          <w:b/>
          <w:color w:val="002060"/>
          <w:sz w:val="24"/>
          <w:szCs w:val="24"/>
        </w:rPr>
      </w:pPr>
      <w:r w:rsidRPr="00D95D59">
        <w:rPr>
          <w:b/>
          <w:color w:val="002060"/>
          <w:sz w:val="24"/>
          <w:szCs w:val="24"/>
        </w:rPr>
        <w:t>TESSERAMENTO ALLENATORE</w:t>
      </w:r>
    </w:p>
    <w:p w14:paraId="72CD4C6A" w14:textId="77777777" w:rsidR="00D51F13" w:rsidRPr="00D95D59" w:rsidRDefault="00D51F13" w:rsidP="00D51F13">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48F9830E" w14:textId="77777777" w:rsidR="00D51F13" w:rsidRDefault="00D51F13" w:rsidP="00D51F13">
      <w:pPr>
        <w:pStyle w:val="LndNormale1"/>
        <w:rPr>
          <w:color w:val="002060"/>
          <w:highlight w:val="yellow"/>
        </w:rPr>
      </w:pPr>
    </w:p>
    <w:p w14:paraId="2725965D" w14:textId="77777777" w:rsidR="00D51F13" w:rsidRPr="00B5087C" w:rsidRDefault="00D51F13" w:rsidP="00D51F13">
      <w:pPr>
        <w:pStyle w:val="LndNormale1"/>
        <w:jc w:val="left"/>
        <w:rPr>
          <w:b/>
          <w:color w:val="002060"/>
          <w:sz w:val="24"/>
          <w:szCs w:val="24"/>
        </w:rPr>
      </w:pPr>
      <w:r w:rsidRPr="00B5087C">
        <w:rPr>
          <w:b/>
          <w:color w:val="002060"/>
          <w:sz w:val="24"/>
          <w:szCs w:val="24"/>
        </w:rPr>
        <w:t>OBBLIGO PARTECIPAZIONE CAMPIONATO CALCIO A CINQUE UNDER 19</w:t>
      </w:r>
    </w:p>
    <w:p w14:paraId="6806454D"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In linea con il Comunicato Ufficiale n° 01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Pr>
          <w:rFonts w:ascii="Arial" w:hAnsi="Arial" w:cs="Arial"/>
          <w:color w:val="002060"/>
        </w:rPr>
        <w:t>1</w:t>
      </w:r>
      <w:r w:rsidRPr="00B5087C">
        <w:rPr>
          <w:rFonts w:ascii="Arial" w:hAnsi="Arial" w:cs="Arial"/>
          <w:color w:val="002060"/>
        </w:rPr>
        <w:t>/202</w:t>
      </w:r>
      <w:r>
        <w:rPr>
          <w:rFonts w:ascii="Arial" w:hAnsi="Arial" w:cs="Arial"/>
          <w:color w:val="002060"/>
        </w:rPr>
        <w:t>2</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539D7ACE"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5B7D16E3" w14:textId="77777777" w:rsidR="00D51F13" w:rsidRPr="00B5087C" w:rsidRDefault="00D51F13" w:rsidP="00D51F13">
      <w:pPr>
        <w:pStyle w:val="Nessunaspaziatura"/>
        <w:jc w:val="both"/>
        <w:rPr>
          <w:rFonts w:ascii="Arial" w:hAnsi="Arial" w:cs="Arial"/>
          <w:color w:val="002060"/>
        </w:rPr>
      </w:pPr>
    </w:p>
    <w:p w14:paraId="68E3EB70"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Pr="00B5087C">
        <w:rPr>
          <w:rFonts w:ascii="Arial" w:hAnsi="Arial" w:cs="Arial"/>
          <w:b/>
          <w:bCs/>
          <w:color w:val="002060"/>
        </w:rPr>
        <w:t>iscrizione</w:t>
      </w:r>
      <w:r w:rsidRPr="00B5087C">
        <w:rPr>
          <w:rFonts w:ascii="Arial" w:hAnsi="Arial" w:cs="Arial"/>
          <w:color w:val="002060"/>
        </w:rPr>
        <w:t xml:space="preserve"> almeno ad </w:t>
      </w:r>
      <w:r w:rsidRPr="00B5087C">
        <w:rPr>
          <w:rFonts w:ascii="Arial" w:hAnsi="Arial" w:cs="Arial"/>
          <w:b/>
          <w:bCs/>
          <w:color w:val="002060"/>
        </w:rPr>
        <w:t>uno dei seguenti campionati</w:t>
      </w:r>
    </w:p>
    <w:p w14:paraId="0ACC13E3" w14:textId="77777777" w:rsidR="00D51F13" w:rsidRPr="00B5087C" w:rsidRDefault="00D51F13" w:rsidP="00D51F13">
      <w:pPr>
        <w:pStyle w:val="Nessunaspaziatura"/>
        <w:jc w:val="both"/>
        <w:rPr>
          <w:rFonts w:ascii="Arial" w:hAnsi="Arial" w:cs="Arial"/>
          <w:color w:val="002060"/>
        </w:rPr>
      </w:pPr>
    </w:p>
    <w:p w14:paraId="5223AA07"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 xml:space="preserve">Calcio a Cinque Under 21 </w:t>
      </w:r>
    </w:p>
    <w:p w14:paraId="3D3EC215"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Calcio a Cinque Under 17</w:t>
      </w:r>
    </w:p>
    <w:p w14:paraId="2BA87CEB"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 xml:space="preserve">Calcio a Cinque Under 15 </w:t>
      </w:r>
    </w:p>
    <w:p w14:paraId="79CCFC50" w14:textId="77777777" w:rsidR="00D51F13" w:rsidRPr="00B5087C" w:rsidRDefault="00D51F13" w:rsidP="00D51F13">
      <w:pPr>
        <w:pStyle w:val="Nessunaspaziatura"/>
        <w:jc w:val="both"/>
        <w:rPr>
          <w:rFonts w:ascii="Arial" w:hAnsi="Arial" w:cs="Arial"/>
          <w:color w:val="002060"/>
        </w:rPr>
      </w:pPr>
    </w:p>
    <w:p w14:paraId="47F88B10"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p>
    <w:p w14:paraId="24FBC459" w14:textId="77777777" w:rsidR="00D51F13" w:rsidRPr="00B5087C" w:rsidRDefault="00D51F13" w:rsidP="00D51F13">
      <w:pPr>
        <w:pStyle w:val="Nessunaspaziatura"/>
        <w:jc w:val="both"/>
        <w:rPr>
          <w:rFonts w:ascii="Arial" w:hAnsi="Arial" w:cs="Arial"/>
          <w:color w:val="002060"/>
        </w:rPr>
      </w:pPr>
    </w:p>
    <w:p w14:paraId="69A85482"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Stagione Sportiva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79BEF8AF" w14:textId="77777777" w:rsidR="00D51F13" w:rsidRPr="00B5087C" w:rsidRDefault="00D51F13" w:rsidP="00D51F13">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2E573C46" w14:textId="77777777" w:rsidR="00D51F13" w:rsidRPr="00B5087C" w:rsidRDefault="00D51F13" w:rsidP="00D51F13">
      <w:pPr>
        <w:pStyle w:val="LndNormale1"/>
        <w:rPr>
          <w:color w:val="002060"/>
        </w:rPr>
      </w:pPr>
    </w:p>
    <w:p w14:paraId="63B01614" w14:textId="77777777" w:rsidR="00D51F13" w:rsidRPr="00D95D59" w:rsidRDefault="00D51F13" w:rsidP="00D51F13">
      <w:pPr>
        <w:pStyle w:val="TITOLOCAMPIONATO"/>
        <w:shd w:val="clear" w:color="auto" w:fill="CCCCCC"/>
        <w:spacing w:before="80" w:after="40"/>
        <w:rPr>
          <w:color w:val="002060"/>
        </w:rPr>
      </w:pPr>
      <w:bookmarkStart w:id="12" w:name="_Toc519088190"/>
      <w:bookmarkStart w:id="13" w:name="_Toc13049073"/>
      <w:bookmarkStart w:id="14" w:name="_Toc13049129"/>
      <w:r>
        <w:rPr>
          <w:color w:val="002060"/>
        </w:rPr>
        <w:t xml:space="preserve">CAMPIONATO REGIONALE </w:t>
      </w:r>
      <w:r w:rsidRPr="00D95D59">
        <w:rPr>
          <w:color w:val="002060"/>
        </w:rPr>
        <w:t>CALCIO A 5 SERIE C2</w:t>
      </w:r>
      <w:bookmarkEnd w:id="12"/>
      <w:bookmarkEnd w:id="13"/>
      <w:bookmarkEnd w:id="14"/>
    </w:p>
    <w:p w14:paraId="23942815" w14:textId="77777777" w:rsidR="00D51F13" w:rsidRPr="00192717" w:rsidRDefault="00D51F13" w:rsidP="00D51F13">
      <w:pPr>
        <w:pStyle w:val="LndNormale1"/>
        <w:rPr>
          <w:b/>
          <w:color w:val="002060"/>
          <w:sz w:val="24"/>
          <w:szCs w:val="24"/>
        </w:rPr>
      </w:pPr>
      <w:r w:rsidRPr="00192717">
        <w:rPr>
          <w:b/>
          <w:color w:val="002060"/>
          <w:sz w:val="24"/>
          <w:szCs w:val="24"/>
        </w:rPr>
        <w:t>CALENDARIO</w:t>
      </w:r>
    </w:p>
    <w:p w14:paraId="05D2762A" w14:textId="77777777" w:rsidR="00D51F13" w:rsidRPr="00192717" w:rsidRDefault="00D51F13" w:rsidP="00D51F13">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148A9573" w14:textId="77777777" w:rsidR="00D51F13" w:rsidRDefault="00D51F13" w:rsidP="00D51F13">
      <w:pPr>
        <w:pStyle w:val="LndNormale1"/>
        <w:rPr>
          <w:b/>
          <w:color w:val="002060"/>
          <w:sz w:val="24"/>
          <w:szCs w:val="24"/>
        </w:rPr>
      </w:pPr>
    </w:p>
    <w:p w14:paraId="754BF67F" w14:textId="1B7938F3" w:rsidR="00D51F13" w:rsidRPr="00F5371F" w:rsidRDefault="00D51F13" w:rsidP="00D51F13">
      <w:pPr>
        <w:pStyle w:val="LndNormale1"/>
        <w:rPr>
          <w:b/>
          <w:color w:val="002060"/>
          <w:sz w:val="24"/>
          <w:szCs w:val="24"/>
        </w:rPr>
      </w:pPr>
      <w:r w:rsidRPr="00F5371F">
        <w:rPr>
          <w:b/>
          <w:color w:val="002060"/>
          <w:sz w:val="24"/>
          <w:szCs w:val="24"/>
        </w:rPr>
        <w:t>INIZIO CAMPIONATO</w:t>
      </w:r>
    </w:p>
    <w:p w14:paraId="7E3C624A" w14:textId="77777777" w:rsidR="00D51F13" w:rsidRPr="00D95D59" w:rsidRDefault="00D51F13" w:rsidP="00D51F13">
      <w:pPr>
        <w:pStyle w:val="LndNormale1"/>
        <w:rPr>
          <w:color w:val="002060"/>
        </w:rPr>
      </w:pPr>
      <w:r w:rsidRPr="00F5371F">
        <w:rPr>
          <w:color w:val="002060"/>
        </w:rPr>
        <w:t xml:space="preserve">Il campionato inzierà </w:t>
      </w:r>
      <w:r w:rsidRPr="000E42C7">
        <w:rPr>
          <w:b/>
          <w:color w:val="002060"/>
          <w:u w:val="single"/>
        </w:rPr>
        <w:t>VENERDI' 01 OTTOBRE 2021</w:t>
      </w:r>
      <w:r w:rsidRPr="00F5371F">
        <w:rPr>
          <w:color w:val="002060"/>
        </w:rPr>
        <w:t>.</w:t>
      </w:r>
    </w:p>
    <w:p w14:paraId="6D93B055" w14:textId="77777777" w:rsidR="00D51F13" w:rsidRDefault="00D51F13" w:rsidP="00D51F13">
      <w:pPr>
        <w:pStyle w:val="LndNormale1"/>
        <w:rPr>
          <w:b/>
          <w:i/>
          <w:iCs/>
          <w:color w:val="002060"/>
        </w:rPr>
      </w:pPr>
    </w:p>
    <w:p w14:paraId="55E0AC08" w14:textId="77777777" w:rsidR="00D51F13" w:rsidRPr="00D95D59" w:rsidRDefault="00D51F13" w:rsidP="00D51F13">
      <w:pPr>
        <w:pStyle w:val="LndNormale1"/>
        <w:rPr>
          <w:b/>
          <w:color w:val="002060"/>
          <w:sz w:val="24"/>
          <w:szCs w:val="24"/>
        </w:rPr>
      </w:pPr>
      <w:r w:rsidRPr="00D95D59">
        <w:rPr>
          <w:b/>
          <w:color w:val="002060"/>
          <w:sz w:val="24"/>
          <w:szCs w:val="24"/>
        </w:rPr>
        <w:t>CAMPO DI GIUOCO</w:t>
      </w:r>
    </w:p>
    <w:p w14:paraId="27349230" w14:textId="77777777" w:rsidR="00D51F13" w:rsidRPr="00D95D59" w:rsidRDefault="00D51F13" w:rsidP="00D51F13">
      <w:pPr>
        <w:pStyle w:val="LndNormale1"/>
        <w:rPr>
          <w:color w:val="002060"/>
        </w:rPr>
      </w:pPr>
      <w:r w:rsidRPr="00D95D59">
        <w:rPr>
          <w:color w:val="002060"/>
        </w:rPr>
        <w:t>Tutte le gare del Campionato Regionale di Serie C2 dovranno essere disputate in campi dalle  dimensioni minime di 25 x 15 m.</w:t>
      </w:r>
    </w:p>
    <w:p w14:paraId="26D908C4" w14:textId="77777777" w:rsidR="00D51F13" w:rsidRPr="00D95D59" w:rsidRDefault="00D51F13" w:rsidP="00D51F13">
      <w:pPr>
        <w:pStyle w:val="LndNormale1"/>
        <w:rPr>
          <w:color w:val="002060"/>
        </w:rPr>
      </w:pPr>
    </w:p>
    <w:p w14:paraId="6F320C0F" w14:textId="77777777" w:rsidR="00D51F13" w:rsidRPr="00D95D59" w:rsidRDefault="00D51F13" w:rsidP="00D51F13">
      <w:pPr>
        <w:pStyle w:val="LndNormale1"/>
        <w:rPr>
          <w:b/>
          <w:color w:val="002060"/>
          <w:sz w:val="24"/>
          <w:szCs w:val="24"/>
        </w:rPr>
      </w:pPr>
      <w:r w:rsidRPr="00D95D59">
        <w:rPr>
          <w:b/>
          <w:color w:val="002060"/>
          <w:sz w:val="24"/>
          <w:szCs w:val="24"/>
        </w:rPr>
        <w:t>ORARIO INIZIO GARE</w:t>
      </w:r>
    </w:p>
    <w:p w14:paraId="6E0598E0" w14:textId="77777777" w:rsidR="00D51F13" w:rsidRPr="00D95D59" w:rsidRDefault="00D51F13" w:rsidP="00D51F13">
      <w:pPr>
        <w:pStyle w:val="LndNormale1"/>
        <w:numPr>
          <w:ilvl w:val="0"/>
          <w:numId w:val="7"/>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67C6CC46" w14:textId="77777777" w:rsidR="00D51F13" w:rsidRPr="00D95D59" w:rsidRDefault="00D51F13" w:rsidP="00D51F13">
      <w:pPr>
        <w:pStyle w:val="LndNormale1"/>
        <w:numPr>
          <w:ilvl w:val="0"/>
          <w:numId w:val="7"/>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0977FDB" w14:textId="77777777" w:rsidR="00D51F13" w:rsidRDefault="00D51F13" w:rsidP="00D51F13">
      <w:pPr>
        <w:pStyle w:val="LndNormale1"/>
        <w:rPr>
          <w:color w:val="002060"/>
        </w:rPr>
      </w:pPr>
    </w:p>
    <w:p w14:paraId="5F10DA03" w14:textId="77777777" w:rsidR="00D51F13" w:rsidRPr="00D95D59" w:rsidRDefault="00D51F13" w:rsidP="00D51F13">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24887CAF" w14:textId="77777777" w:rsidR="00D51F13" w:rsidRPr="00D95D59" w:rsidRDefault="00D51F13" w:rsidP="00D51F13">
      <w:pPr>
        <w:pStyle w:val="LndNormale1"/>
        <w:rPr>
          <w:color w:val="002060"/>
        </w:rPr>
      </w:pPr>
    </w:p>
    <w:p w14:paraId="23240604" w14:textId="77777777" w:rsidR="00D51F13" w:rsidRPr="00D95D59" w:rsidRDefault="00D51F13" w:rsidP="00D51F13">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8E0BB7C" w14:textId="75050342" w:rsidR="00A30720" w:rsidRDefault="00A30720" w:rsidP="00B4081C">
      <w:pPr>
        <w:rPr>
          <w:color w:val="002060"/>
        </w:rPr>
      </w:pPr>
    </w:p>
    <w:p w14:paraId="5C5ADF9B" w14:textId="2541150D" w:rsidR="004F53E9" w:rsidRDefault="004F53E9" w:rsidP="00B4081C">
      <w:pPr>
        <w:rPr>
          <w:color w:val="002060"/>
        </w:rPr>
      </w:pPr>
    </w:p>
    <w:p w14:paraId="17AD32C6" w14:textId="77777777" w:rsidR="004F53E9" w:rsidRPr="00B03A23" w:rsidRDefault="004F53E9" w:rsidP="004F53E9">
      <w:pPr>
        <w:pStyle w:val="TITOLOCAMPIONATO"/>
        <w:shd w:val="clear" w:color="auto" w:fill="CCCCCC"/>
        <w:spacing w:before="80" w:after="40"/>
        <w:rPr>
          <w:color w:val="002060"/>
        </w:rPr>
      </w:pPr>
      <w:bookmarkStart w:id="15" w:name="_Toc13049080"/>
      <w:bookmarkStart w:id="16" w:name="_Toc13049136"/>
      <w:r>
        <w:rPr>
          <w:color w:val="002060"/>
        </w:rPr>
        <w:t>COPPA ITALIA CALCIO A 5 SERIE C</w:t>
      </w:r>
      <w:bookmarkEnd w:id="15"/>
      <w:bookmarkEnd w:id="16"/>
    </w:p>
    <w:p w14:paraId="0C4643DC" w14:textId="77777777" w:rsidR="004F53E9" w:rsidRPr="0032785D" w:rsidRDefault="004F53E9" w:rsidP="004F53E9">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7EA610B5" w14:textId="77777777" w:rsidR="004F53E9" w:rsidRPr="00D34730" w:rsidRDefault="004F53E9" w:rsidP="004F53E9">
      <w:pPr>
        <w:pStyle w:val="Corpodeltesto21"/>
        <w:rPr>
          <w:rFonts w:ascii="Arial" w:hAnsi="Arial" w:cs="Arial"/>
          <w:color w:val="002060"/>
          <w:sz w:val="22"/>
        </w:rPr>
      </w:pPr>
    </w:p>
    <w:p w14:paraId="43DBDC06" w14:textId="7336CCE6"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lastRenderedPageBreak/>
        <w:t>Il Comitato Regionale Marche indice, per la stagione sportiva 202</w:t>
      </w:r>
      <w:r>
        <w:rPr>
          <w:rFonts w:ascii="Arial" w:hAnsi="Arial" w:cs="Arial"/>
          <w:color w:val="002060"/>
          <w:sz w:val="22"/>
        </w:rPr>
        <w:t>1</w:t>
      </w:r>
      <w:r w:rsidRPr="00DF2455">
        <w:rPr>
          <w:rFonts w:ascii="Arial" w:hAnsi="Arial" w:cs="Arial"/>
          <w:color w:val="002060"/>
          <w:sz w:val="22"/>
        </w:rPr>
        <w:t>/202</w:t>
      </w:r>
      <w:r>
        <w:rPr>
          <w:rFonts w:ascii="Arial" w:hAnsi="Arial" w:cs="Arial"/>
          <w:color w:val="002060"/>
          <w:sz w:val="22"/>
        </w:rPr>
        <w:t>2</w:t>
      </w:r>
      <w:r w:rsidRPr="00DF2455">
        <w:rPr>
          <w:rFonts w:ascii="Arial" w:hAnsi="Arial" w:cs="Arial"/>
          <w:color w:val="002060"/>
          <w:sz w:val="22"/>
        </w:rPr>
        <w:t>, la Fase Regionale della Coppa Italia di Calcio a Cinque Maschile riservata alle Società partecipanti ai Campionati Regionali di Serie C1 e C2.</w:t>
      </w:r>
    </w:p>
    <w:p w14:paraId="6494BE26" w14:textId="77777777" w:rsidR="004F53E9" w:rsidRPr="00DF2455" w:rsidRDefault="004F53E9" w:rsidP="004F53E9">
      <w:pPr>
        <w:pStyle w:val="Corpodeltesto21"/>
        <w:rPr>
          <w:rFonts w:ascii="Arial" w:hAnsi="Arial" w:cs="Arial"/>
          <w:b/>
          <w:color w:val="002060"/>
          <w:sz w:val="22"/>
        </w:rPr>
      </w:pPr>
    </w:p>
    <w:p w14:paraId="394FAE31" w14:textId="77777777" w:rsidR="004F53E9" w:rsidRPr="00DF2455" w:rsidRDefault="004F53E9" w:rsidP="004F53E9">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40DA6757" w14:textId="7D8B730F" w:rsidR="004F53E9" w:rsidRPr="00DF2455" w:rsidRDefault="004F53E9" w:rsidP="004F53E9">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r>
        <w:rPr>
          <w:rFonts w:ascii="Arial" w:hAnsi="Arial" w:cs="Arial"/>
          <w:b/>
          <w:bCs/>
          <w:color w:val="002060"/>
          <w:sz w:val="22"/>
          <w:szCs w:val="22"/>
          <w:u w:val="single"/>
        </w:rPr>
        <w:t xml:space="preserve"> oltre a n° 2 Società di Serie D che ne hanno fatto richiesta</w:t>
      </w:r>
      <w:r w:rsidRPr="00DF2455">
        <w:rPr>
          <w:rFonts w:ascii="Arial" w:hAnsi="Arial" w:cs="Arial"/>
          <w:b/>
          <w:bCs/>
          <w:color w:val="002060"/>
          <w:sz w:val="22"/>
          <w:szCs w:val="22"/>
          <w:u w:val="single"/>
        </w:rPr>
        <w:t>.</w:t>
      </w:r>
    </w:p>
    <w:p w14:paraId="15BB50C5" w14:textId="77777777" w:rsidR="004F53E9" w:rsidRPr="00DF2455" w:rsidRDefault="004F53E9" w:rsidP="004F53E9">
      <w:pPr>
        <w:pStyle w:val="LndNormale1"/>
        <w:tabs>
          <w:tab w:val="left" w:pos="708"/>
        </w:tabs>
        <w:rPr>
          <w:noProof w:val="0"/>
          <w:color w:val="002060"/>
          <w:szCs w:val="22"/>
        </w:rPr>
      </w:pPr>
      <w:r w:rsidRPr="00DF2455">
        <w:rPr>
          <w:noProof w:val="0"/>
          <w:color w:val="002060"/>
          <w:szCs w:val="22"/>
        </w:rPr>
        <w:t xml:space="preserve">La tassa di partecipazione è di € 100,00 oltre al rimborso delle spese arbitrali che verranno addebitate in conto. </w:t>
      </w:r>
    </w:p>
    <w:p w14:paraId="4E165914" w14:textId="77777777" w:rsidR="004F53E9" w:rsidRPr="00DF2455" w:rsidRDefault="004F53E9" w:rsidP="004F53E9">
      <w:pPr>
        <w:pStyle w:val="Corpodeltesto21"/>
        <w:rPr>
          <w:rFonts w:ascii="Arial" w:hAnsi="Arial" w:cs="Arial"/>
          <w:color w:val="002060"/>
          <w:sz w:val="22"/>
        </w:rPr>
      </w:pPr>
    </w:p>
    <w:p w14:paraId="04D8B8BB" w14:textId="09337E28" w:rsidR="004F53E9" w:rsidRPr="004F53E9" w:rsidRDefault="004F53E9" w:rsidP="004F53E9">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08F0F065" w14:textId="69C9FC16" w:rsidR="004F53E9" w:rsidRDefault="004F53E9" w:rsidP="004F53E9">
      <w:pPr>
        <w:pStyle w:val="LndNormale1"/>
        <w:rPr>
          <w:color w:val="002060"/>
        </w:rPr>
      </w:pPr>
      <w:r>
        <w:rPr>
          <w:color w:val="002060"/>
        </w:rPr>
        <w:t>Tenuto conto degli organici dei Campionati di Serie C1 e Serie C2, parteciperanno alla Coppa Italia di Calcio a Cinque Serie C n° 50 squadre così suddivise:</w:t>
      </w:r>
    </w:p>
    <w:p w14:paraId="1E42F9CE" w14:textId="77777777" w:rsidR="004F53E9" w:rsidRDefault="004F53E9" w:rsidP="004F53E9">
      <w:pPr>
        <w:pStyle w:val="LndNormale1"/>
        <w:numPr>
          <w:ilvl w:val="0"/>
          <w:numId w:val="1"/>
        </w:numPr>
        <w:rPr>
          <w:color w:val="002060"/>
        </w:rPr>
      </w:pPr>
      <w:r>
        <w:rPr>
          <w:color w:val="002060"/>
        </w:rPr>
        <w:t>n° 14 squadre di Serie C1</w:t>
      </w:r>
    </w:p>
    <w:p w14:paraId="0A7626A3" w14:textId="77777777" w:rsidR="004F53E9" w:rsidRDefault="004F53E9" w:rsidP="004F53E9">
      <w:pPr>
        <w:pStyle w:val="LndNormale1"/>
        <w:numPr>
          <w:ilvl w:val="0"/>
          <w:numId w:val="1"/>
        </w:numPr>
        <w:rPr>
          <w:color w:val="002060"/>
        </w:rPr>
      </w:pPr>
      <w:r w:rsidRPr="000E42C7">
        <w:rPr>
          <w:color w:val="002060"/>
        </w:rPr>
        <w:t>n° 34 squadre di Serie C2</w:t>
      </w:r>
    </w:p>
    <w:p w14:paraId="71B4E3AC" w14:textId="77777777" w:rsidR="004F53E9" w:rsidRDefault="004F53E9" w:rsidP="004F53E9">
      <w:pPr>
        <w:pStyle w:val="LndNormale1"/>
        <w:numPr>
          <w:ilvl w:val="0"/>
          <w:numId w:val="1"/>
        </w:numPr>
        <w:rPr>
          <w:color w:val="002060"/>
        </w:rPr>
      </w:pPr>
      <w:r>
        <w:rPr>
          <w:color w:val="002060"/>
        </w:rPr>
        <w:t>n° 2 squadre di Serie D che ne hanno fatto richiesta</w:t>
      </w:r>
    </w:p>
    <w:p w14:paraId="438F40FC" w14:textId="77777777" w:rsidR="004F53E9" w:rsidRDefault="004F53E9" w:rsidP="004F53E9">
      <w:pPr>
        <w:pStyle w:val="LndNormale1"/>
        <w:ind w:left="720"/>
        <w:rPr>
          <w:color w:val="002060"/>
        </w:rPr>
      </w:pPr>
      <w:r>
        <w:rPr>
          <w:color w:val="002060"/>
        </w:rPr>
        <w:t xml:space="preserve">(PIEVE D’ICO CALCIO A 5, CANTINE RIUNITE CSI) </w:t>
      </w:r>
    </w:p>
    <w:p w14:paraId="69BCD4FE" w14:textId="77777777" w:rsidR="004F53E9" w:rsidRDefault="004F53E9" w:rsidP="004F53E9">
      <w:pPr>
        <w:pStyle w:val="LndNormale1"/>
        <w:rPr>
          <w:color w:val="002060"/>
        </w:rPr>
      </w:pPr>
    </w:p>
    <w:p w14:paraId="0C43FF20" w14:textId="77777777" w:rsidR="004F53E9" w:rsidRDefault="004F53E9" w:rsidP="004F53E9">
      <w:pPr>
        <w:pStyle w:val="LndNormale1"/>
        <w:rPr>
          <w:color w:val="002060"/>
        </w:rPr>
      </w:pPr>
      <w:r>
        <w:rPr>
          <w:color w:val="002060"/>
        </w:rPr>
        <w:t>Lo svolgimento della manifestazione è così strutturato:</w:t>
      </w:r>
    </w:p>
    <w:p w14:paraId="279F22DA" w14:textId="77777777" w:rsidR="004F53E9" w:rsidRDefault="004F53E9" w:rsidP="004F53E9">
      <w:pPr>
        <w:pStyle w:val="LndNormale1"/>
        <w:rPr>
          <w:color w:val="002060"/>
        </w:rPr>
      </w:pPr>
    </w:p>
    <w:p w14:paraId="1F08CFD4" w14:textId="77777777" w:rsidR="004F53E9" w:rsidRDefault="004F53E9" w:rsidP="004F53E9">
      <w:pPr>
        <w:pStyle w:val="LndNormale1"/>
        <w:rPr>
          <w:color w:val="002060"/>
        </w:rPr>
      </w:pPr>
      <w:r>
        <w:rPr>
          <w:color w:val="002060"/>
        </w:rPr>
        <w:t>N° 14 squadre di Serie C1 si qualificano direttamente ai Sedicesimi di Finale.</w:t>
      </w:r>
    </w:p>
    <w:p w14:paraId="3019A832" w14:textId="77777777" w:rsidR="004F53E9" w:rsidRDefault="004F53E9" w:rsidP="004F53E9">
      <w:pPr>
        <w:pStyle w:val="LndNormale1"/>
        <w:rPr>
          <w:color w:val="002060"/>
        </w:rPr>
      </w:pPr>
    </w:p>
    <w:p w14:paraId="0280059E" w14:textId="77777777" w:rsidR="004F53E9" w:rsidRPr="00FD5448" w:rsidRDefault="004F53E9" w:rsidP="004F53E9">
      <w:pPr>
        <w:pStyle w:val="LndNormale1"/>
        <w:rPr>
          <w:color w:val="002060"/>
        </w:rPr>
      </w:pPr>
      <w:r w:rsidRPr="00FD5448">
        <w:rPr>
          <w:color w:val="002060"/>
        </w:rPr>
        <w:t xml:space="preserve">Il primo turno prevede la disputa di n° </w:t>
      </w:r>
      <w:r>
        <w:rPr>
          <w:color w:val="002060"/>
        </w:rPr>
        <w:t>18</w:t>
      </w:r>
      <w:r w:rsidRPr="00FD5448">
        <w:rPr>
          <w:color w:val="002060"/>
        </w:rPr>
        <w:t xml:space="preserve"> gare</w:t>
      </w:r>
      <w:r>
        <w:rPr>
          <w:color w:val="002060"/>
        </w:rPr>
        <w:t xml:space="preserve"> (andata/ritorno) ed è </w:t>
      </w:r>
      <w:r w:rsidRPr="00FD5448">
        <w:rPr>
          <w:color w:val="002060"/>
        </w:rPr>
        <w:t>riservato alle seguenti squadre</w:t>
      </w:r>
      <w:r>
        <w:rPr>
          <w:color w:val="002060"/>
        </w:rPr>
        <w:t>:</w:t>
      </w:r>
    </w:p>
    <w:p w14:paraId="04643C25" w14:textId="77777777" w:rsidR="004F53E9" w:rsidRDefault="004F53E9" w:rsidP="004F53E9">
      <w:pPr>
        <w:pStyle w:val="LndNormale1"/>
        <w:numPr>
          <w:ilvl w:val="0"/>
          <w:numId w:val="1"/>
        </w:numPr>
        <w:rPr>
          <w:color w:val="002060"/>
        </w:rPr>
      </w:pPr>
      <w:r w:rsidRPr="000E42C7">
        <w:rPr>
          <w:color w:val="002060"/>
        </w:rPr>
        <w:t>n° 34 squadre di Serie C2</w:t>
      </w:r>
    </w:p>
    <w:p w14:paraId="7752EF69" w14:textId="6B715F68" w:rsidR="004F53E9" w:rsidRPr="00FA2870" w:rsidRDefault="004F53E9" w:rsidP="004F53E9">
      <w:pPr>
        <w:pStyle w:val="LndNormale1"/>
        <w:numPr>
          <w:ilvl w:val="0"/>
          <w:numId w:val="1"/>
        </w:numPr>
        <w:rPr>
          <w:color w:val="002060"/>
        </w:rPr>
      </w:pPr>
      <w:r>
        <w:rPr>
          <w:color w:val="002060"/>
        </w:rPr>
        <w:t>n° 2 squadre di Serie D</w:t>
      </w:r>
    </w:p>
    <w:p w14:paraId="75170EA9" w14:textId="77777777" w:rsidR="004F53E9" w:rsidRDefault="004F53E9" w:rsidP="004F53E9">
      <w:pPr>
        <w:pStyle w:val="LndNormale1"/>
        <w:rPr>
          <w:b/>
          <w:color w:val="002060"/>
        </w:rPr>
      </w:pPr>
    </w:p>
    <w:p w14:paraId="401A2860" w14:textId="43B7968A" w:rsidR="004F53E9" w:rsidRPr="004F53E9" w:rsidRDefault="004F53E9" w:rsidP="004F53E9">
      <w:pPr>
        <w:pStyle w:val="LndNormale1"/>
        <w:rPr>
          <w:b/>
          <w:color w:val="002060"/>
        </w:rPr>
      </w:pPr>
      <w:r>
        <w:rPr>
          <w:b/>
          <w:color w:val="002060"/>
        </w:rPr>
        <w:t>SORTEGGIO</w:t>
      </w:r>
    </w:p>
    <w:p w14:paraId="468BC2B1" w14:textId="3C9644BD" w:rsidR="004F53E9" w:rsidRDefault="004F53E9" w:rsidP="004F53E9">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w:t>
      </w:r>
      <w:r>
        <w:rPr>
          <w:rFonts w:ascii="Arial" w:hAnsi="Arial" w:cs="Arial"/>
          <w:bCs/>
          <w:color w:val="002060"/>
          <w:sz w:val="22"/>
        </w:rPr>
        <w:t>Mercoledì 25 Agosto 2021</w:t>
      </w:r>
      <w:r w:rsidRPr="00DF2455">
        <w:rPr>
          <w:rFonts w:ascii="Arial" w:hAnsi="Arial" w:cs="Arial"/>
          <w:bCs/>
          <w:color w:val="002060"/>
          <w:sz w:val="22"/>
        </w:rPr>
        <w:t xml:space="preserve">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6BD7D94E" w14:textId="52B86C96" w:rsidR="004F53E9" w:rsidRDefault="004F53E9" w:rsidP="004F53E9">
      <w:pPr>
        <w:pStyle w:val="Corpodeltesto21"/>
        <w:rPr>
          <w:rFonts w:ascii="Arial" w:hAnsi="Arial" w:cs="Arial"/>
          <w:bCs/>
          <w:color w:val="002060"/>
          <w:sz w:val="22"/>
        </w:rPr>
      </w:pPr>
    </w:p>
    <w:p w14:paraId="082A9C06" w14:textId="62E36CE4" w:rsidR="004F53E9" w:rsidRDefault="00065B65" w:rsidP="004F53E9">
      <w:pPr>
        <w:pStyle w:val="Corpodeltesto21"/>
        <w:rPr>
          <w:rFonts w:ascii="Arial" w:hAnsi="Arial" w:cs="Arial"/>
          <w:b/>
          <w:color w:val="002060"/>
          <w:sz w:val="22"/>
        </w:rPr>
      </w:pPr>
      <w:r w:rsidRPr="00065B65">
        <w:rPr>
          <w:rFonts w:ascii="Arial" w:hAnsi="Arial" w:cs="Arial"/>
          <w:b/>
          <w:color w:val="002060"/>
          <w:sz w:val="22"/>
        </w:rPr>
        <w:t>ACLI MANTOVANI CALCIO A 5 – ALMA JUVENTUS FANO</w:t>
      </w:r>
    </w:p>
    <w:p w14:paraId="49D54D54" w14:textId="01B517E4" w:rsidR="00065B65" w:rsidRDefault="00065B65" w:rsidP="004F53E9">
      <w:pPr>
        <w:pStyle w:val="Corpodeltesto21"/>
        <w:rPr>
          <w:rFonts w:ascii="Arial" w:hAnsi="Arial" w:cs="Arial"/>
          <w:b/>
          <w:color w:val="002060"/>
          <w:sz w:val="22"/>
        </w:rPr>
      </w:pPr>
      <w:r>
        <w:rPr>
          <w:rFonts w:ascii="Arial" w:hAnsi="Arial" w:cs="Arial"/>
          <w:b/>
          <w:color w:val="002060"/>
          <w:sz w:val="22"/>
        </w:rPr>
        <w:t>ACLI VILLA MUSONE – FUTSAL MONTEMARCIANO</w:t>
      </w:r>
    </w:p>
    <w:p w14:paraId="68893F25" w14:textId="4DB13DE2" w:rsidR="00065B65" w:rsidRDefault="00065B65" w:rsidP="004F53E9">
      <w:pPr>
        <w:pStyle w:val="Corpodeltesto21"/>
        <w:rPr>
          <w:rFonts w:ascii="Arial" w:hAnsi="Arial" w:cs="Arial"/>
          <w:b/>
          <w:color w:val="002060"/>
          <w:sz w:val="22"/>
        </w:rPr>
      </w:pPr>
      <w:r>
        <w:rPr>
          <w:rFonts w:ascii="Arial" w:hAnsi="Arial" w:cs="Arial"/>
          <w:b/>
          <w:color w:val="002060"/>
          <w:sz w:val="22"/>
        </w:rPr>
        <w:t>AVIS ARCEVIA 1964 – AMICI DEL CENTROSOCIO SP.</w:t>
      </w:r>
    </w:p>
    <w:p w14:paraId="239FF240" w14:textId="1FF20A8E" w:rsidR="00065B65" w:rsidRDefault="00065B65" w:rsidP="004F53E9">
      <w:pPr>
        <w:pStyle w:val="Corpodeltesto21"/>
        <w:rPr>
          <w:rFonts w:ascii="Arial" w:hAnsi="Arial" w:cs="Arial"/>
          <w:b/>
          <w:color w:val="002060"/>
          <w:sz w:val="22"/>
        </w:rPr>
      </w:pPr>
      <w:r>
        <w:rPr>
          <w:rFonts w:ascii="Arial" w:hAnsi="Arial" w:cs="Arial"/>
          <w:b/>
          <w:color w:val="002060"/>
          <w:sz w:val="22"/>
        </w:rPr>
        <w:t>CITTA’ DI OSTRA – CHIARAVALLE FUTSAL</w:t>
      </w:r>
    </w:p>
    <w:p w14:paraId="238BA575" w14:textId="224597F6" w:rsidR="00065B65" w:rsidRPr="00065B65" w:rsidRDefault="00065B65" w:rsidP="004F53E9">
      <w:pPr>
        <w:pStyle w:val="Corpodeltesto21"/>
        <w:rPr>
          <w:rFonts w:ascii="Arial" w:hAnsi="Arial" w:cs="Arial"/>
          <w:b/>
          <w:color w:val="002060"/>
          <w:sz w:val="22"/>
        </w:rPr>
      </w:pPr>
      <w:r>
        <w:rPr>
          <w:rFonts w:ascii="Arial" w:hAnsi="Arial" w:cs="Arial"/>
          <w:b/>
          <w:color w:val="002060"/>
          <w:sz w:val="22"/>
        </w:rPr>
        <w:t>GNANO 04 – PIEVE D’ICO CALCIO A 5</w:t>
      </w:r>
    </w:p>
    <w:p w14:paraId="1FBF9DE8" w14:textId="458F7FAB" w:rsidR="004F53E9" w:rsidRPr="00065B65" w:rsidRDefault="00065B65" w:rsidP="004F53E9">
      <w:pPr>
        <w:pStyle w:val="Corpodeltesto21"/>
        <w:rPr>
          <w:rFonts w:ascii="Arial" w:hAnsi="Arial" w:cs="Arial"/>
          <w:b/>
          <w:color w:val="002060"/>
          <w:sz w:val="22"/>
        </w:rPr>
      </w:pPr>
      <w:r w:rsidRPr="00065B65">
        <w:rPr>
          <w:rFonts w:ascii="Arial" w:hAnsi="Arial" w:cs="Arial"/>
          <w:b/>
          <w:color w:val="002060"/>
          <w:sz w:val="22"/>
        </w:rPr>
        <w:t xml:space="preserve">VERBENA C5 ANCONA – CIARNIN </w:t>
      </w:r>
    </w:p>
    <w:p w14:paraId="7AB8D5A4" w14:textId="4A544610" w:rsidR="004F53E9" w:rsidRDefault="004F53E9" w:rsidP="004F53E9">
      <w:pPr>
        <w:pStyle w:val="Corpodeltesto21"/>
        <w:rPr>
          <w:rFonts w:ascii="Arial" w:hAnsi="Arial" w:cs="Arial"/>
          <w:color w:val="002060"/>
          <w:sz w:val="22"/>
        </w:rPr>
      </w:pPr>
    </w:p>
    <w:p w14:paraId="219C7A06" w14:textId="668E2397"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AURORA TREIA – POLISPORTIVA VICTORIA</w:t>
      </w:r>
    </w:p>
    <w:p w14:paraId="75F83B6F" w14:textId="5887E9B3"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CANTINE RIUNITE CSI – REAL FABRIANO</w:t>
      </w:r>
    </w:p>
    <w:p w14:paraId="1E10B85E" w14:textId="3A246752"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SAMBUCHETO – SERRALTA</w:t>
      </w:r>
    </w:p>
    <w:p w14:paraId="0C4E702A" w14:textId="454E43DC"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SANGIUSTESE – BORGOROSSO TOLENTINO</w:t>
      </w:r>
    </w:p>
    <w:p w14:paraId="0E223113" w14:textId="493D5BD8"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INVICTA FUTSAL MACERATA – BAYER CAPPUCCINI</w:t>
      </w:r>
    </w:p>
    <w:p w14:paraId="20D3E493" w14:textId="169C8836" w:rsidR="00FA2870"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NUOVA OTTRANO 98 – AVENALE</w:t>
      </w:r>
    </w:p>
    <w:p w14:paraId="29E4B282" w14:textId="68A2B2C2" w:rsidR="00D81E29" w:rsidRDefault="00D81E29" w:rsidP="004F53E9">
      <w:pPr>
        <w:pStyle w:val="Corpodeltesto21"/>
        <w:rPr>
          <w:rFonts w:ascii="Arial" w:hAnsi="Arial" w:cs="Arial"/>
          <w:color w:val="002060"/>
          <w:sz w:val="22"/>
        </w:rPr>
      </w:pPr>
    </w:p>
    <w:p w14:paraId="44B0A8AC" w14:textId="576A72F1"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CAPODARCO CASABIANCA C5 – U.MANDOLESI CALCIO</w:t>
      </w:r>
    </w:p>
    <w:p w14:paraId="64212A3A" w14:textId="5B411A2D"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 xml:space="preserve">CSI STELLA A.S.D. – REAL </w:t>
      </w:r>
      <w:r w:rsidR="00B36467">
        <w:rPr>
          <w:rFonts w:ascii="Arial" w:hAnsi="Arial" w:cs="Arial"/>
          <w:b/>
          <w:bCs/>
          <w:color w:val="002060"/>
          <w:sz w:val="22"/>
        </w:rPr>
        <w:t xml:space="preserve">EAGLES </w:t>
      </w:r>
      <w:r w:rsidRPr="00D81E29">
        <w:rPr>
          <w:rFonts w:ascii="Arial" w:hAnsi="Arial" w:cs="Arial"/>
          <w:b/>
          <w:bCs/>
          <w:color w:val="002060"/>
          <w:sz w:val="22"/>
        </w:rPr>
        <w:t>VIRTUS PAGLIA</w:t>
      </w:r>
    </w:p>
    <w:p w14:paraId="6200C114" w14:textId="61232283"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PRANDONE – FUTSAL CASELLE</w:t>
      </w:r>
    </w:p>
    <w:p w14:paraId="1BEFD32F" w14:textId="29C87C71"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REAL ANCARIA – RIVIERA DELLE PALME</w:t>
      </w:r>
    </w:p>
    <w:p w14:paraId="0B5ABC51" w14:textId="5F2B20AE"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SANGIORGIO – ROCCAFLUVIONE</w:t>
      </w:r>
    </w:p>
    <w:p w14:paraId="1409FAC5" w14:textId="4E0CF7B8"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 xml:space="preserve">TRE TORRI </w:t>
      </w:r>
      <w:r w:rsidR="00AB2E86">
        <w:rPr>
          <w:rFonts w:ascii="Arial" w:hAnsi="Arial" w:cs="Arial"/>
          <w:b/>
          <w:bCs/>
          <w:color w:val="002060"/>
          <w:sz w:val="22"/>
        </w:rPr>
        <w:t xml:space="preserve">A.S.D. </w:t>
      </w:r>
      <w:r w:rsidRPr="00D81E29">
        <w:rPr>
          <w:rFonts w:ascii="Arial" w:hAnsi="Arial" w:cs="Arial"/>
          <w:b/>
          <w:bCs/>
          <w:color w:val="002060"/>
          <w:sz w:val="22"/>
        </w:rPr>
        <w:t>– FUTSAL CAMPIGLIONE</w:t>
      </w:r>
    </w:p>
    <w:p w14:paraId="2CD9F497" w14:textId="77777777" w:rsidR="00D81E29" w:rsidRDefault="00D81E29" w:rsidP="004F53E9">
      <w:pPr>
        <w:pStyle w:val="Corpodeltesto21"/>
        <w:rPr>
          <w:rFonts w:ascii="Arial" w:hAnsi="Arial" w:cs="Arial"/>
          <w:color w:val="002060"/>
          <w:sz w:val="22"/>
        </w:rPr>
      </w:pPr>
    </w:p>
    <w:p w14:paraId="1FE8F083" w14:textId="77777777" w:rsidR="004F53E9" w:rsidRPr="00CE199C" w:rsidRDefault="004F53E9" w:rsidP="004F53E9">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465F95D9" w14:textId="3BDFEEDA" w:rsidR="004F53E9" w:rsidRPr="00FA2870" w:rsidRDefault="004F53E9" w:rsidP="004F53E9">
      <w:pPr>
        <w:pStyle w:val="Corpodeltesto21"/>
        <w:rPr>
          <w:rFonts w:ascii="Arial" w:hAnsi="Arial" w:cs="Arial"/>
          <w:b/>
          <w:iCs/>
          <w:color w:val="002060"/>
          <w:sz w:val="22"/>
        </w:rPr>
      </w:pPr>
      <w:r w:rsidRPr="00FA2870">
        <w:rPr>
          <w:rFonts w:ascii="Arial" w:hAnsi="Arial" w:cs="Arial"/>
          <w:b/>
          <w:iCs/>
          <w:color w:val="002060"/>
          <w:sz w:val="22"/>
        </w:rPr>
        <w:t>Gara di Andata 17 Settembre 2021 – Gara di Ritorno 24 Settembre 2021</w:t>
      </w:r>
    </w:p>
    <w:p w14:paraId="399D50F5" w14:textId="6C95C891" w:rsidR="004F53E9" w:rsidRDefault="004F53E9" w:rsidP="004F53E9">
      <w:pPr>
        <w:pStyle w:val="LndNormale1"/>
        <w:rPr>
          <w:color w:val="002060"/>
        </w:rPr>
      </w:pPr>
    </w:p>
    <w:p w14:paraId="28F2AE38" w14:textId="77777777"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t xml:space="preserve">Le squadre disputeranno gare di andata e ritorno ad eliminazione diretta con ordine di svolgimento </w:t>
      </w:r>
      <w:r w:rsidRPr="00DF2455">
        <w:rPr>
          <w:rFonts w:ascii="Arial" w:hAnsi="Arial" w:cs="Arial"/>
          <w:color w:val="002060"/>
          <w:sz w:val="22"/>
        </w:rPr>
        <w:lastRenderedPageBreak/>
        <w:t>delle gare stabilito per sorteggio.</w:t>
      </w:r>
    </w:p>
    <w:p w14:paraId="011262BB" w14:textId="77777777"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93C4A14" w14:textId="09131842" w:rsidR="004F53E9" w:rsidRPr="004F53E9" w:rsidRDefault="004F53E9" w:rsidP="004F53E9">
      <w:pPr>
        <w:pStyle w:val="Corpodeltesto21"/>
        <w:rPr>
          <w:rFonts w:ascii="Arial" w:hAnsi="Arial" w:cs="Arial"/>
          <w:color w:val="002060"/>
          <w:sz w:val="22"/>
        </w:rPr>
      </w:pPr>
      <w:r w:rsidRPr="00DF2455">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5336A8E" w14:textId="7BF4A25B" w:rsidR="004F53E9" w:rsidRDefault="004F53E9" w:rsidP="004F53E9">
      <w:pPr>
        <w:pStyle w:val="LndNormale1"/>
        <w:rPr>
          <w:color w:val="002060"/>
        </w:rPr>
      </w:pPr>
    </w:p>
    <w:p w14:paraId="73057DC8" w14:textId="77777777" w:rsidR="00FA2870" w:rsidRDefault="00FA2870" w:rsidP="004F53E9">
      <w:pPr>
        <w:pStyle w:val="LndNormale1"/>
        <w:rPr>
          <w:color w:val="002060"/>
        </w:rPr>
      </w:pPr>
    </w:p>
    <w:p w14:paraId="6337A6AF" w14:textId="3BFAC00F" w:rsidR="004F53E9" w:rsidRPr="00FA2870" w:rsidRDefault="00FA2870" w:rsidP="004F53E9">
      <w:pPr>
        <w:pStyle w:val="LndNormale1"/>
        <w:rPr>
          <w:b/>
          <w:bCs/>
          <w:color w:val="002060"/>
          <w:u w:val="single"/>
        </w:rPr>
      </w:pPr>
      <w:r w:rsidRPr="00FA2870">
        <w:rPr>
          <w:b/>
          <w:bCs/>
          <w:color w:val="002060"/>
          <w:u w:val="single"/>
        </w:rPr>
        <w:t>SEDICESIMI DI FINALE</w:t>
      </w:r>
    </w:p>
    <w:p w14:paraId="4D99546E" w14:textId="4005064D" w:rsidR="00FA2870" w:rsidRPr="00FA2870" w:rsidRDefault="00FA2870" w:rsidP="00FA2870">
      <w:pPr>
        <w:pStyle w:val="Corpodeltesto21"/>
        <w:rPr>
          <w:rFonts w:ascii="Arial" w:hAnsi="Arial" w:cs="Arial"/>
          <w:b/>
          <w:iCs/>
          <w:color w:val="002060"/>
          <w:sz w:val="22"/>
        </w:rPr>
      </w:pPr>
      <w:r w:rsidRPr="00FA2870">
        <w:rPr>
          <w:rFonts w:ascii="Arial" w:hAnsi="Arial" w:cs="Arial"/>
          <w:b/>
          <w:iCs/>
          <w:color w:val="002060"/>
          <w:sz w:val="22"/>
        </w:rPr>
        <w:t>Gara di Andata 1</w:t>
      </w:r>
      <w:r>
        <w:rPr>
          <w:rFonts w:ascii="Arial" w:hAnsi="Arial" w:cs="Arial"/>
          <w:b/>
          <w:iCs/>
          <w:color w:val="002060"/>
          <w:sz w:val="22"/>
        </w:rPr>
        <w:t>2</w:t>
      </w:r>
      <w:r w:rsidRPr="00FA2870">
        <w:rPr>
          <w:rFonts w:ascii="Arial" w:hAnsi="Arial" w:cs="Arial"/>
          <w:b/>
          <w:iCs/>
          <w:color w:val="002060"/>
          <w:sz w:val="22"/>
        </w:rPr>
        <w:t xml:space="preserve"> </w:t>
      </w:r>
      <w:r>
        <w:rPr>
          <w:rFonts w:ascii="Arial" w:hAnsi="Arial" w:cs="Arial"/>
          <w:b/>
          <w:iCs/>
          <w:color w:val="002060"/>
          <w:sz w:val="22"/>
        </w:rPr>
        <w:t>Ottobre</w:t>
      </w:r>
      <w:r w:rsidRPr="00FA2870">
        <w:rPr>
          <w:rFonts w:ascii="Arial" w:hAnsi="Arial" w:cs="Arial"/>
          <w:b/>
          <w:iCs/>
          <w:color w:val="002060"/>
          <w:sz w:val="22"/>
        </w:rPr>
        <w:t xml:space="preserve"> 2021 – Gara di Ritorno </w:t>
      </w:r>
      <w:r>
        <w:rPr>
          <w:rFonts w:ascii="Arial" w:hAnsi="Arial" w:cs="Arial"/>
          <w:b/>
          <w:iCs/>
          <w:color w:val="002060"/>
          <w:sz w:val="22"/>
        </w:rPr>
        <w:t>26 Ottobre</w:t>
      </w:r>
      <w:r w:rsidRPr="00FA2870">
        <w:rPr>
          <w:rFonts w:ascii="Arial" w:hAnsi="Arial" w:cs="Arial"/>
          <w:b/>
          <w:iCs/>
          <w:color w:val="002060"/>
          <w:sz w:val="22"/>
        </w:rPr>
        <w:t xml:space="preserve"> 2021</w:t>
      </w:r>
    </w:p>
    <w:p w14:paraId="514E8D8E" w14:textId="77777777" w:rsidR="00FA2870" w:rsidRDefault="00FA2870" w:rsidP="004F53E9">
      <w:pPr>
        <w:pStyle w:val="LndNormale1"/>
        <w:rPr>
          <w:color w:val="002060"/>
        </w:rPr>
      </w:pPr>
    </w:p>
    <w:p w14:paraId="6902860D" w14:textId="699D4435" w:rsidR="004F53E9" w:rsidRPr="00FD5448" w:rsidRDefault="004F53E9" w:rsidP="004F53E9">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20DD91F1" w14:textId="77777777" w:rsidR="004F53E9" w:rsidRPr="00FD5448" w:rsidRDefault="004F53E9" w:rsidP="004F53E9">
      <w:pPr>
        <w:pStyle w:val="LndNormale1"/>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6F348FA2" w14:textId="77777777" w:rsidR="004F53E9" w:rsidRPr="00FD5448" w:rsidRDefault="004F53E9" w:rsidP="004F53E9">
      <w:pPr>
        <w:pStyle w:val="LndNormale1"/>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4E7725D3" w14:textId="77777777" w:rsidR="004F53E9" w:rsidRDefault="004F53E9" w:rsidP="004F53E9">
      <w:pPr>
        <w:pStyle w:val="LndNormale1"/>
        <w:rPr>
          <w:color w:val="002060"/>
        </w:rPr>
      </w:pPr>
    </w:p>
    <w:p w14:paraId="4BF2DFC0" w14:textId="77777777" w:rsidR="004F53E9" w:rsidRDefault="004F53E9" w:rsidP="004F53E9">
      <w:pPr>
        <w:pStyle w:val="LndNormale1"/>
        <w:rPr>
          <w:color w:val="002060"/>
        </w:rPr>
      </w:pPr>
      <w:r w:rsidRPr="000E42C7">
        <w:rPr>
          <w:color w:val="002060"/>
        </w:rPr>
        <w:t>Le 32 squadre saranno suddivise in n° 4 raggruppamenti da 8 squadre ciascuno in base alla prossimità geografica.</w:t>
      </w:r>
    </w:p>
    <w:p w14:paraId="3F7EA942" w14:textId="77777777" w:rsidR="004F53E9" w:rsidRDefault="004F53E9" w:rsidP="004F53E9">
      <w:pPr>
        <w:pStyle w:val="LndNormale1"/>
        <w:rPr>
          <w:color w:val="002060"/>
        </w:rPr>
      </w:pPr>
      <w:r>
        <w:rPr>
          <w:color w:val="002060"/>
        </w:rPr>
        <w:t>Gli accoppiamenti saranno effettuati mediante sorteggio ed andranno a comporre il tabellone definitivo della Coppa Italia Calcio a Cinque Serie C.</w:t>
      </w:r>
    </w:p>
    <w:p w14:paraId="79302104" w14:textId="77777777" w:rsidR="004F53E9" w:rsidRDefault="004F53E9" w:rsidP="004F53E9">
      <w:pPr>
        <w:pStyle w:val="LndNormale1"/>
        <w:rPr>
          <w:color w:val="002060"/>
        </w:rPr>
      </w:pPr>
      <w:r>
        <w:rPr>
          <w:color w:val="002060"/>
        </w:rPr>
        <w:t>Nei Sedicesimi di Finale non si potranno incontrare le squadre di Serie C1.</w:t>
      </w:r>
    </w:p>
    <w:p w14:paraId="6EA0F903"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07DE226"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66F80B4" w14:textId="34B76442" w:rsidR="004F53E9" w:rsidRDefault="004F53E9" w:rsidP="004F53E9">
      <w:pPr>
        <w:pStyle w:val="LndNormale1"/>
        <w:rPr>
          <w:color w:val="002060"/>
        </w:rPr>
      </w:pPr>
    </w:p>
    <w:p w14:paraId="7A8E0287" w14:textId="77777777" w:rsidR="00FA2870" w:rsidRDefault="00FA2870" w:rsidP="004F53E9">
      <w:pPr>
        <w:pStyle w:val="LndNormale1"/>
        <w:rPr>
          <w:color w:val="002060"/>
        </w:rPr>
      </w:pPr>
    </w:p>
    <w:p w14:paraId="169949FD" w14:textId="77777777" w:rsidR="004F53E9" w:rsidRPr="00CE199C" w:rsidRDefault="004F53E9" w:rsidP="004F53E9">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17869A59" w14:textId="2C67988B" w:rsidR="00FA2870" w:rsidRPr="00FA2870" w:rsidRDefault="00FA2870" w:rsidP="00FA2870">
      <w:pPr>
        <w:pStyle w:val="Corpodeltesto21"/>
        <w:rPr>
          <w:rFonts w:ascii="Arial" w:hAnsi="Arial" w:cs="Arial"/>
          <w:b/>
          <w:iCs/>
          <w:color w:val="002060"/>
          <w:sz w:val="22"/>
        </w:rPr>
      </w:pPr>
      <w:r w:rsidRPr="00FA2870">
        <w:rPr>
          <w:rFonts w:ascii="Arial" w:hAnsi="Arial" w:cs="Arial"/>
          <w:b/>
          <w:iCs/>
          <w:color w:val="002060"/>
          <w:sz w:val="22"/>
        </w:rPr>
        <w:t xml:space="preserve">Gara di Andata </w:t>
      </w:r>
      <w:r>
        <w:rPr>
          <w:rFonts w:ascii="Arial" w:hAnsi="Arial" w:cs="Arial"/>
          <w:b/>
          <w:iCs/>
          <w:color w:val="002060"/>
          <w:sz w:val="22"/>
        </w:rPr>
        <w:t>9 Novembre</w:t>
      </w:r>
      <w:r w:rsidRPr="00FA2870">
        <w:rPr>
          <w:rFonts w:ascii="Arial" w:hAnsi="Arial" w:cs="Arial"/>
          <w:b/>
          <w:iCs/>
          <w:color w:val="002060"/>
          <w:sz w:val="22"/>
        </w:rPr>
        <w:t xml:space="preserve"> 2021 – Gara di Ritorno </w:t>
      </w:r>
      <w:r>
        <w:rPr>
          <w:rFonts w:ascii="Arial" w:hAnsi="Arial" w:cs="Arial"/>
          <w:b/>
          <w:iCs/>
          <w:color w:val="002060"/>
          <w:sz w:val="22"/>
        </w:rPr>
        <w:t>23 Novembre</w:t>
      </w:r>
      <w:r w:rsidRPr="00FA2870">
        <w:rPr>
          <w:rFonts w:ascii="Arial" w:hAnsi="Arial" w:cs="Arial"/>
          <w:b/>
          <w:iCs/>
          <w:color w:val="002060"/>
          <w:sz w:val="22"/>
        </w:rPr>
        <w:t xml:space="preserve"> 2021</w:t>
      </w:r>
    </w:p>
    <w:p w14:paraId="57C40F2A" w14:textId="77777777" w:rsidR="00FA2870" w:rsidRDefault="00FA2870" w:rsidP="004F53E9">
      <w:pPr>
        <w:pStyle w:val="Corpodeltesto21"/>
        <w:rPr>
          <w:rFonts w:ascii="Arial" w:hAnsi="Arial" w:cs="Arial"/>
          <w:color w:val="002060"/>
          <w:sz w:val="22"/>
        </w:rPr>
      </w:pPr>
    </w:p>
    <w:p w14:paraId="11B83E43" w14:textId="23178132"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 i criteri già descritti, disputeranno gare di andata e ritorno ad eliminazione diretta.</w:t>
      </w:r>
    </w:p>
    <w:p w14:paraId="64395187"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5F982EF"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5020CAF6" w14:textId="3503EAFB" w:rsidR="004F53E9" w:rsidRDefault="004F53E9" w:rsidP="004F53E9">
      <w:pPr>
        <w:pStyle w:val="Corpodeltesto21"/>
        <w:rPr>
          <w:rFonts w:ascii="Arial" w:hAnsi="Arial" w:cs="Arial"/>
          <w:color w:val="002060"/>
          <w:sz w:val="22"/>
        </w:rPr>
      </w:pPr>
    </w:p>
    <w:p w14:paraId="725A756C" w14:textId="77777777" w:rsidR="00FA2870" w:rsidRPr="00CE199C" w:rsidRDefault="00FA2870" w:rsidP="004F53E9">
      <w:pPr>
        <w:pStyle w:val="Corpodeltesto21"/>
        <w:rPr>
          <w:rFonts w:ascii="Arial" w:hAnsi="Arial" w:cs="Arial"/>
          <w:color w:val="002060"/>
          <w:sz w:val="22"/>
        </w:rPr>
      </w:pPr>
    </w:p>
    <w:p w14:paraId="15172BCB" w14:textId="77777777" w:rsidR="004F53E9" w:rsidRDefault="004F53E9" w:rsidP="004F53E9">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34F7B7DB" w14:textId="0FAC081D" w:rsidR="004F53E9" w:rsidRPr="00FA2870" w:rsidRDefault="004F53E9" w:rsidP="004F53E9">
      <w:pPr>
        <w:pStyle w:val="Corpodeltesto21"/>
        <w:rPr>
          <w:rFonts w:ascii="Arial" w:hAnsi="Arial" w:cs="Arial"/>
          <w:b/>
          <w:iCs/>
          <w:color w:val="002060"/>
          <w:sz w:val="22"/>
        </w:rPr>
      </w:pPr>
      <w:r w:rsidRPr="00FA2870">
        <w:rPr>
          <w:rFonts w:ascii="Arial" w:hAnsi="Arial" w:cs="Arial"/>
          <w:b/>
          <w:iCs/>
          <w:color w:val="002060"/>
          <w:sz w:val="22"/>
        </w:rPr>
        <w:t>Gennaio 202</w:t>
      </w:r>
      <w:r w:rsidR="00FA2870" w:rsidRPr="00FA2870">
        <w:rPr>
          <w:rFonts w:ascii="Arial" w:hAnsi="Arial" w:cs="Arial"/>
          <w:b/>
          <w:iCs/>
          <w:color w:val="002060"/>
          <w:sz w:val="22"/>
        </w:rPr>
        <w:t>2</w:t>
      </w:r>
    </w:p>
    <w:p w14:paraId="37001FAF" w14:textId="77777777" w:rsidR="00FA2870" w:rsidRDefault="00FA2870" w:rsidP="004F53E9">
      <w:pPr>
        <w:pStyle w:val="Corpodeltesto21"/>
        <w:rPr>
          <w:rFonts w:ascii="Arial" w:hAnsi="Arial" w:cs="Arial"/>
          <w:color w:val="002060"/>
          <w:sz w:val="22"/>
        </w:rPr>
      </w:pPr>
    </w:p>
    <w:p w14:paraId="1E550D60" w14:textId="1D53E836"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w:t>
      </w:r>
      <w:r w:rsidR="00FA2870">
        <w:rPr>
          <w:rFonts w:ascii="Arial" w:hAnsi="Arial" w:cs="Arial"/>
          <w:color w:val="002060"/>
          <w:sz w:val="22"/>
        </w:rPr>
        <w:t>1</w:t>
      </w:r>
      <w:r w:rsidRPr="00CE199C">
        <w:rPr>
          <w:rFonts w:ascii="Arial" w:hAnsi="Arial" w:cs="Arial"/>
          <w:color w:val="002060"/>
          <w:sz w:val="22"/>
        </w:rPr>
        <w:t>/202</w:t>
      </w:r>
      <w:r w:rsidR="00FA2870">
        <w:rPr>
          <w:rFonts w:ascii="Arial" w:hAnsi="Arial" w:cs="Arial"/>
          <w:color w:val="002060"/>
          <w:sz w:val="22"/>
        </w:rPr>
        <w:t>2</w:t>
      </w:r>
      <w:r w:rsidRPr="00CE199C">
        <w:rPr>
          <w:rFonts w:ascii="Arial" w:hAnsi="Arial" w:cs="Arial"/>
          <w:color w:val="002060"/>
          <w:sz w:val="22"/>
        </w:rPr>
        <w:t>.</w:t>
      </w:r>
    </w:p>
    <w:p w14:paraId="3FEED3EC"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4844D97A"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“Final Eight” saranno oggetto di apposito C.U.</w:t>
      </w:r>
    </w:p>
    <w:p w14:paraId="145807DF" w14:textId="77777777" w:rsidR="004F53E9" w:rsidRPr="00CE199C" w:rsidRDefault="004F53E9" w:rsidP="004F53E9">
      <w:pPr>
        <w:pStyle w:val="Corpodeltesto21"/>
        <w:rPr>
          <w:rFonts w:ascii="Arial" w:hAnsi="Arial" w:cs="Arial"/>
          <w:color w:val="002060"/>
          <w:sz w:val="22"/>
        </w:rPr>
      </w:pPr>
    </w:p>
    <w:p w14:paraId="1032B4BB" w14:textId="77777777" w:rsidR="004F53E9" w:rsidRPr="00CE199C" w:rsidRDefault="004F53E9" w:rsidP="004F53E9">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044C1EB0" w14:textId="77777777" w:rsidR="004F53E9" w:rsidRPr="00CE199C" w:rsidRDefault="004F53E9" w:rsidP="004F53E9">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7741F49D" w14:textId="435D4A82" w:rsidR="004F53E9" w:rsidRDefault="004F53E9" w:rsidP="004F53E9">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202</w:t>
      </w:r>
      <w:r>
        <w:rPr>
          <w:rFonts w:ascii="Arial" w:hAnsi="Arial" w:cs="Arial"/>
          <w:b/>
          <w:color w:val="002060"/>
          <w:sz w:val="22"/>
        </w:rPr>
        <w:t>1</w:t>
      </w:r>
      <w:r w:rsidRPr="00CE199C">
        <w:rPr>
          <w:rFonts w:ascii="Arial" w:hAnsi="Arial" w:cs="Arial"/>
          <w:b/>
          <w:color w:val="002060"/>
          <w:sz w:val="22"/>
        </w:rPr>
        <w:t>/202</w:t>
      </w:r>
      <w:r>
        <w:rPr>
          <w:rFonts w:ascii="Arial" w:hAnsi="Arial" w:cs="Arial"/>
          <w:b/>
          <w:color w:val="002060"/>
          <w:sz w:val="22"/>
        </w:rPr>
        <w:t>2</w:t>
      </w:r>
      <w:r w:rsidRPr="00CE199C">
        <w:rPr>
          <w:rFonts w:ascii="Arial" w:hAnsi="Arial" w:cs="Arial"/>
          <w:b/>
          <w:color w:val="002060"/>
          <w:sz w:val="22"/>
        </w:rPr>
        <w:t>.</w:t>
      </w:r>
    </w:p>
    <w:p w14:paraId="6D0038F0" w14:textId="4336AD90" w:rsidR="004F53E9" w:rsidRPr="004F53E9" w:rsidRDefault="004F53E9" w:rsidP="004F53E9">
      <w:pPr>
        <w:pStyle w:val="LndNormale1"/>
        <w:rPr>
          <w:color w:val="002060"/>
        </w:rPr>
      </w:pPr>
      <w:r w:rsidRPr="00B5087C">
        <w:rPr>
          <w:color w:val="002060"/>
        </w:rPr>
        <w:lastRenderedPageBreak/>
        <w:t>La Società vincitrice la Fase Nazionale della Coppa Italia avrà l'accesso alla Serie B per la Stagione Sportiva 202</w:t>
      </w:r>
      <w:r>
        <w:rPr>
          <w:color w:val="002060"/>
        </w:rPr>
        <w:t>2</w:t>
      </w:r>
      <w:r w:rsidRPr="00B5087C">
        <w:rPr>
          <w:color w:val="002060"/>
        </w:rPr>
        <w:t>/202</w:t>
      </w:r>
      <w:r>
        <w:rPr>
          <w:color w:val="002060"/>
        </w:rPr>
        <w:t>3</w:t>
      </w:r>
      <w:r w:rsidRPr="00B5087C">
        <w:rPr>
          <w:color w:val="002060"/>
        </w:rPr>
        <w:t>.</w:t>
      </w:r>
    </w:p>
    <w:p w14:paraId="38523175" w14:textId="77777777" w:rsidR="004F53E9" w:rsidRPr="00CE199C" w:rsidRDefault="004F53E9" w:rsidP="004F53E9">
      <w:pPr>
        <w:pStyle w:val="Corpodeltesto21"/>
        <w:rPr>
          <w:rFonts w:ascii="Arial" w:hAnsi="Arial" w:cs="Arial"/>
          <w:b/>
          <w:color w:val="002060"/>
          <w:sz w:val="22"/>
        </w:rPr>
      </w:pPr>
    </w:p>
    <w:p w14:paraId="44402A3F" w14:textId="77777777" w:rsidR="004F53E9" w:rsidRPr="00CE199C" w:rsidRDefault="004F53E9" w:rsidP="004F53E9">
      <w:pPr>
        <w:pStyle w:val="LndNormale1"/>
        <w:rPr>
          <w:b/>
          <w:color w:val="002060"/>
          <w:szCs w:val="22"/>
          <w:u w:val="single"/>
        </w:rPr>
      </w:pPr>
      <w:r w:rsidRPr="00CE199C">
        <w:rPr>
          <w:b/>
          <w:color w:val="002060"/>
          <w:szCs w:val="22"/>
          <w:u w:val="single"/>
        </w:rPr>
        <w:t>Campo di giuoco</w:t>
      </w:r>
    </w:p>
    <w:p w14:paraId="6CA19D6F" w14:textId="77777777" w:rsidR="004F53E9" w:rsidRPr="00CE199C" w:rsidRDefault="004F53E9" w:rsidP="004F53E9">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0F219068" w14:textId="77777777" w:rsidR="004F53E9" w:rsidRPr="00CE199C" w:rsidRDefault="004F53E9" w:rsidP="004F53E9">
      <w:pPr>
        <w:pStyle w:val="LndNormale1"/>
        <w:rPr>
          <w:color w:val="002060"/>
          <w:szCs w:val="22"/>
        </w:rPr>
      </w:pPr>
    </w:p>
    <w:p w14:paraId="15AD9A9C" w14:textId="77777777" w:rsidR="004F53E9" w:rsidRPr="00CE199C" w:rsidRDefault="004F53E9" w:rsidP="004F53E9">
      <w:pPr>
        <w:pStyle w:val="LndNormale1"/>
        <w:rPr>
          <w:b/>
          <w:color w:val="002060"/>
          <w:szCs w:val="22"/>
          <w:u w:val="single"/>
        </w:rPr>
      </w:pPr>
      <w:r w:rsidRPr="00CE199C">
        <w:rPr>
          <w:b/>
          <w:color w:val="002060"/>
          <w:szCs w:val="22"/>
          <w:u w:val="single"/>
        </w:rPr>
        <w:t>Tempo di giuoco</w:t>
      </w:r>
    </w:p>
    <w:p w14:paraId="40110852" w14:textId="77777777" w:rsidR="004F53E9" w:rsidRPr="00CE199C" w:rsidRDefault="004F53E9" w:rsidP="004F53E9">
      <w:pPr>
        <w:pStyle w:val="Nessunaspaziatura"/>
        <w:jc w:val="both"/>
        <w:rPr>
          <w:rFonts w:ascii="Arial" w:hAnsi="Arial" w:cs="Arial"/>
          <w:color w:val="002060"/>
        </w:rPr>
      </w:pPr>
      <w:r w:rsidRPr="00CE199C">
        <w:rPr>
          <w:rFonts w:ascii="Arial" w:hAnsi="Arial" w:cs="Arial"/>
          <w:color w:val="002060"/>
        </w:rPr>
        <w:t xml:space="preserve">Soltanto le gare della Final Eight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pertanto le gare del primo, secondo e terzo turno avranno la durata di 30 minuti a tempo (non effettivi).</w:t>
      </w:r>
    </w:p>
    <w:p w14:paraId="68790DB9" w14:textId="77777777" w:rsidR="004F53E9" w:rsidRPr="00CE199C" w:rsidRDefault="004F53E9" w:rsidP="004F53E9">
      <w:pPr>
        <w:pStyle w:val="Corpodeltesto21"/>
        <w:rPr>
          <w:rFonts w:ascii="Arial" w:hAnsi="Arial" w:cs="Arial"/>
          <w:b/>
          <w:color w:val="002060"/>
          <w:sz w:val="22"/>
        </w:rPr>
      </w:pPr>
    </w:p>
    <w:p w14:paraId="07106D8B" w14:textId="77777777" w:rsidR="004F53E9" w:rsidRPr="00CE199C" w:rsidRDefault="004F53E9" w:rsidP="004F53E9">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1C47203A"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6FAC036B" w14:textId="77777777" w:rsidR="004F53E9" w:rsidRPr="00CE199C" w:rsidRDefault="004F53E9" w:rsidP="004F53E9">
      <w:pPr>
        <w:pStyle w:val="LndNormale1"/>
        <w:rPr>
          <w:color w:val="002060"/>
        </w:rPr>
      </w:pPr>
    </w:p>
    <w:p w14:paraId="350C2279" w14:textId="77777777" w:rsidR="004F53E9" w:rsidRPr="00CE199C" w:rsidRDefault="004F53E9" w:rsidP="004F53E9">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2D934683"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0604DF2B"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3F2245B" w14:textId="77777777" w:rsidR="004F53E9" w:rsidRPr="00CE199C" w:rsidRDefault="004F53E9" w:rsidP="004F53E9">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7B695F38" w14:textId="77777777" w:rsidR="004F53E9" w:rsidRPr="00CE199C" w:rsidRDefault="004F53E9" w:rsidP="004F53E9">
      <w:pPr>
        <w:rPr>
          <w:rFonts w:ascii="Arial" w:hAnsi="Arial"/>
          <w:color w:val="002060"/>
          <w:sz w:val="22"/>
          <w:szCs w:val="22"/>
        </w:rPr>
      </w:pPr>
    </w:p>
    <w:p w14:paraId="1476CEF9" w14:textId="77777777" w:rsidR="004F53E9" w:rsidRPr="00EC6EFE" w:rsidRDefault="004F53E9" w:rsidP="004F53E9">
      <w:pPr>
        <w:pStyle w:val="LndNormale1"/>
        <w:rPr>
          <w:b/>
          <w:color w:val="002060"/>
          <w:szCs w:val="22"/>
          <w:u w:val="single"/>
        </w:rPr>
      </w:pPr>
      <w:r w:rsidRPr="00EC6EFE">
        <w:rPr>
          <w:b/>
          <w:color w:val="002060"/>
          <w:szCs w:val="22"/>
          <w:u w:val="single"/>
        </w:rPr>
        <w:t>Reclami</w:t>
      </w:r>
    </w:p>
    <w:p w14:paraId="2CEEE207" w14:textId="3BD74FE7" w:rsidR="004F53E9" w:rsidRPr="00EC6EFE" w:rsidRDefault="004F53E9" w:rsidP="004F53E9">
      <w:pPr>
        <w:pStyle w:val="LndNormale1"/>
        <w:rPr>
          <w:color w:val="002060"/>
          <w:szCs w:val="22"/>
        </w:rPr>
      </w:pPr>
      <w:r w:rsidRPr="00EC6EFE">
        <w:rPr>
          <w:color w:val="002060"/>
          <w:szCs w:val="22"/>
        </w:rPr>
        <w:t xml:space="preserve">Vale quanto previsto dal C.U. n. </w:t>
      </w:r>
      <w:r w:rsidR="00FA2870">
        <w:rPr>
          <w:color w:val="002060"/>
          <w:szCs w:val="22"/>
        </w:rPr>
        <w:t>66</w:t>
      </w:r>
      <w:r w:rsidRPr="00EC6EFE">
        <w:rPr>
          <w:color w:val="002060"/>
          <w:szCs w:val="22"/>
        </w:rPr>
        <w:t xml:space="preserve"> del 04/0</w:t>
      </w:r>
      <w:r w:rsidR="00FA2870">
        <w:rPr>
          <w:color w:val="002060"/>
          <w:szCs w:val="22"/>
        </w:rPr>
        <w:t>8</w:t>
      </w:r>
      <w:r w:rsidRPr="00EC6EFE">
        <w:rPr>
          <w:color w:val="002060"/>
          <w:szCs w:val="22"/>
        </w:rPr>
        <w:t>/202</w:t>
      </w:r>
      <w:r w:rsidR="00FA2870">
        <w:rPr>
          <w:color w:val="002060"/>
          <w:szCs w:val="22"/>
        </w:rPr>
        <w:t>1</w:t>
      </w:r>
      <w:r w:rsidRPr="00EC6EFE">
        <w:rPr>
          <w:color w:val="002060"/>
          <w:szCs w:val="22"/>
        </w:rPr>
        <w:t xml:space="preserve"> della L.N.D.allegato al presente comunicato ufficiale.</w:t>
      </w:r>
    </w:p>
    <w:p w14:paraId="6361E987" w14:textId="77777777" w:rsidR="004F53E9" w:rsidRPr="00EC6EFE" w:rsidRDefault="004F53E9" w:rsidP="004F53E9">
      <w:pPr>
        <w:pStyle w:val="LndNormale1"/>
        <w:rPr>
          <w:color w:val="002060"/>
          <w:szCs w:val="22"/>
        </w:rPr>
      </w:pPr>
    </w:p>
    <w:p w14:paraId="3E48C8B8" w14:textId="77777777" w:rsidR="004F53E9" w:rsidRPr="00EC6EFE" w:rsidRDefault="004F53E9" w:rsidP="004F53E9">
      <w:pPr>
        <w:rPr>
          <w:rFonts w:ascii="Arial" w:hAnsi="Arial"/>
          <w:b/>
          <w:color w:val="002060"/>
          <w:sz w:val="22"/>
          <w:szCs w:val="22"/>
          <w:u w:val="single"/>
        </w:rPr>
      </w:pPr>
      <w:r w:rsidRPr="00EC6EFE">
        <w:rPr>
          <w:rFonts w:ascii="Arial" w:hAnsi="Arial"/>
          <w:b/>
          <w:color w:val="002060"/>
          <w:sz w:val="22"/>
          <w:szCs w:val="22"/>
          <w:u w:val="single"/>
        </w:rPr>
        <w:t>Rinuncia a gare</w:t>
      </w:r>
    </w:p>
    <w:p w14:paraId="09490B2C" w14:textId="77777777" w:rsidR="004F53E9" w:rsidRPr="00EC6EFE" w:rsidRDefault="004F53E9" w:rsidP="004F53E9">
      <w:pPr>
        <w:pStyle w:val="LndStileBase"/>
        <w:jc w:val="both"/>
        <w:rPr>
          <w:color w:val="002060"/>
          <w:szCs w:val="22"/>
        </w:rPr>
      </w:pPr>
      <w:r w:rsidRPr="00EC6EFE">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523E3FAB" w14:textId="77777777" w:rsidR="004F53E9" w:rsidRPr="00EC6EFE" w:rsidRDefault="004F53E9" w:rsidP="004F53E9">
      <w:pPr>
        <w:pStyle w:val="Corpodeltesto21"/>
        <w:rPr>
          <w:color w:val="002060"/>
          <w:sz w:val="22"/>
          <w:szCs w:val="22"/>
        </w:rPr>
      </w:pPr>
    </w:p>
    <w:p w14:paraId="391D752A" w14:textId="77777777" w:rsidR="004F53E9" w:rsidRPr="00EC6EFE" w:rsidRDefault="004F53E9" w:rsidP="004F53E9">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3A249144" w14:textId="77777777" w:rsidR="004F53E9" w:rsidRPr="00D34730" w:rsidRDefault="004F53E9" w:rsidP="004F53E9">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7860047E" w14:textId="77777777" w:rsidR="004F53E9" w:rsidRDefault="004F53E9" w:rsidP="004F53E9">
      <w:pPr>
        <w:pStyle w:val="LndNormale1"/>
        <w:rPr>
          <w:color w:val="002060"/>
        </w:rPr>
      </w:pPr>
    </w:p>
    <w:p w14:paraId="51994399" w14:textId="77777777" w:rsidR="004F53E9" w:rsidRDefault="004F53E9" w:rsidP="004F53E9">
      <w:pPr>
        <w:pStyle w:val="LndNormale1"/>
        <w:rPr>
          <w:color w:val="002060"/>
        </w:rPr>
      </w:pPr>
    </w:p>
    <w:p w14:paraId="3EA942BF" w14:textId="77777777" w:rsidR="004F53E9" w:rsidRPr="00B5087C" w:rsidRDefault="004F53E9" w:rsidP="004F53E9">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06BB7542" w14:textId="77777777" w:rsidR="004F53E9" w:rsidRPr="00B5087C" w:rsidRDefault="004F53E9" w:rsidP="004F53E9">
      <w:pPr>
        <w:pStyle w:val="LndNormale1"/>
        <w:rPr>
          <w:color w:val="002060"/>
        </w:rPr>
      </w:pPr>
    </w:p>
    <w:p w14:paraId="5822DAA8" w14:textId="5A9A4B47" w:rsidR="00FC729B" w:rsidRPr="00FC729B" w:rsidRDefault="00FC729B" w:rsidP="00FC729B">
      <w:pPr>
        <w:pStyle w:val="TITOLOPRINC"/>
        <w:rPr>
          <w:color w:val="002060"/>
        </w:rPr>
      </w:pPr>
      <w:r w:rsidRPr="00FC729B">
        <w:rPr>
          <w:color w:val="002060"/>
        </w:rPr>
        <w:t>PROGRAMMA GARE</w:t>
      </w:r>
    </w:p>
    <w:p w14:paraId="6F14DA02" w14:textId="77777777" w:rsidR="00FC729B" w:rsidRPr="00FC729B" w:rsidRDefault="00FC729B" w:rsidP="00FC729B">
      <w:pPr>
        <w:pStyle w:val="SOTTOTITOLOCAMPIONATO1"/>
        <w:rPr>
          <w:color w:val="002060"/>
        </w:rPr>
      </w:pPr>
      <w:r w:rsidRPr="00FC729B">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79"/>
        <w:gridCol w:w="1559"/>
        <w:gridCol w:w="1549"/>
      </w:tblGrid>
      <w:tr w:rsidR="00FC729B" w:rsidRPr="00FC729B" w14:paraId="4073C429"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7BEF"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B4762"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3FFC"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98808"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45A72"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EA274" w14:textId="77777777" w:rsidR="00FC729B" w:rsidRPr="00FC729B" w:rsidRDefault="00FC729B" w:rsidP="00C36EF6">
            <w:pPr>
              <w:pStyle w:val="HEADERTABELLA"/>
              <w:rPr>
                <w:color w:val="002060"/>
              </w:rPr>
            </w:pPr>
            <w:r w:rsidRPr="00FC72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B0A37"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45B1B198"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92D1D" w14:textId="77777777" w:rsidR="00FC729B" w:rsidRPr="00FC729B" w:rsidRDefault="00FC729B" w:rsidP="00C36EF6">
            <w:pPr>
              <w:pStyle w:val="ROWTABELLA"/>
              <w:rPr>
                <w:color w:val="002060"/>
              </w:rPr>
            </w:pPr>
            <w:r w:rsidRPr="00FC729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491AC" w14:textId="77777777" w:rsidR="00FC729B" w:rsidRPr="00FC729B" w:rsidRDefault="00FC729B" w:rsidP="00C36EF6">
            <w:pPr>
              <w:pStyle w:val="ROWTABELLA"/>
              <w:rPr>
                <w:color w:val="002060"/>
              </w:rPr>
            </w:pPr>
            <w:r w:rsidRPr="00FC729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528AF"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69A11"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14582" w14:textId="77777777" w:rsidR="00FC729B" w:rsidRPr="00FC729B" w:rsidRDefault="00FC729B" w:rsidP="00C36EF6">
            <w:pPr>
              <w:pStyle w:val="ROWTABELLA"/>
              <w:rPr>
                <w:color w:val="002060"/>
              </w:rPr>
            </w:pPr>
            <w:r w:rsidRPr="00FC729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46312" w14:textId="77777777" w:rsidR="00FC729B" w:rsidRPr="00FC729B" w:rsidRDefault="00FC729B" w:rsidP="00C36EF6">
            <w:pPr>
              <w:pStyle w:val="ROWTABELLA"/>
              <w:rPr>
                <w:color w:val="002060"/>
              </w:rPr>
            </w:pPr>
            <w:r w:rsidRPr="00FC729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97105" w14:textId="77777777" w:rsidR="00FC729B" w:rsidRPr="00FC729B" w:rsidRDefault="00FC729B" w:rsidP="00C36EF6">
            <w:pPr>
              <w:pStyle w:val="ROWTABELLA"/>
              <w:rPr>
                <w:color w:val="002060"/>
              </w:rPr>
            </w:pPr>
            <w:r w:rsidRPr="00FC729B">
              <w:rPr>
                <w:color w:val="002060"/>
              </w:rPr>
              <w:t>VIA MADRE TERESA DI CALCUTTA</w:t>
            </w:r>
          </w:p>
        </w:tc>
      </w:tr>
      <w:tr w:rsidR="00FC729B" w:rsidRPr="00FC729B" w14:paraId="54C562B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F6F9D2" w14:textId="77777777" w:rsidR="00FC729B" w:rsidRPr="00FC729B" w:rsidRDefault="00FC729B" w:rsidP="00C36EF6">
            <w:pPr>
              <w:pStyle w:val="ROWTABELLA"/>
              <w:rPr>
                <w:color w:val="002060"/>
              </w:rPr>
            </w:pPr>
            <w:r w:rsidRPr="00FC729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DAD2D1" w14:textId="77777777" w:rsidR="00FC729B" w:rsidRPr="00FC729B" w:rsidRDefault="00FC729B" w:rsidP="00C36EF6">
            <w:pPr>
              <w:pStyle w:val="ROWTABELLA"/>
              <w:rPr>
                <w:color w:val="002060"/>
              </w:rPr>
            </w:pPr>
            <w:r w:rsidRPr="00FC729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67A7D"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5C9BB"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B8C6E1" w14:textId="77777777" w:rsidR="00FC729B" w:rsidRPr="00FC729B" w:rsidRDefault="00FC729B" w:rsidP="00C36EF6">
            <w:pPr>
              <w:pStyle w:val="ROWTABELLA"/>
              <w:rPr>
                <w:color w:val="002060"/>
              </w:rPr>
            </w:pPr>
            <w:r w:rsidRPr="00FC729B">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26533" w14:textId="77777777" w:rsidR="00FC729B" w:rsidRPr="00FC729B" w:rsidRDefault="00FC729B" w:rsidP="00C36EF6">
            <w:pPr>
              <w:pStyle w:val="ROWTABELLA"/>
              <w:rPr>
                <w:color w:val="002060"/>
              </w:rPr>
            </w:pPr>
            <w:r w:rsidRPr="00FC729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14FF5" w14:textId="77777777" w:rsidR="00FC729B" w:rsidRPr="00FC729B" w:rsidRDefault="00FC729B" w:rsidP="00C36EF6">
            <w:pPr>
              <w:pStyle w:val="ROWTABELLA"/>
              <w:rPr>
                <w:color w:val="002060"/>
              </w:rPr>
            </w:pPr>
            <w:r w:rsidRPr="00FC729B">
              <w:rPr>
                <w:color w:val="002060"/>
              </w:rPr>
              <w:t>FRAZIONE COPPO VIA FORMA</w:t>
            </w:r>
          </w:p>
        </w:tc>
      </w:tr>
      <w:tr w:rsidR="00FC729B" w:rsidRPr="00FC729B" w14:paraId="6E0230F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68D1EF" w14:textId="77777777" w:rsidR="00FC729B" w:rsidRPr="00FC729B" w:rsidRDefault="00FC729B" w:rsidP="00C36EF6">
            <w:pPr>
              <w:pStyle w:val="ROWTABELLA"/>
              <w:rPr>
                <w:color w:val="002060"/>
              </w:rPr>
            </w:pPr>
            <w:r w:rsidRPr="00FC729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4A944A" w14:textId="77777777" w:rsidR="00FC729B" w:rsidRPr="00FC729B" w:rsidRDefault="00FC729B" w:rsidP="00C36EF6">
            <w:pPr>
              <w:pStyle w:val="ROWTABELLA"/>
              <w:rPr>
                <w:color w:val="002060"/>
              </w:rPr>
            </w:pPr>
            <w:r w:rsidRPr="00FC729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7CC3F"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D38646"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D2E8CC" w14:textId="77777777" w:rsidR="00FC729B" w:rsidRPr="00FC729B" w:rsidRDefault="00FC729B" w:rsidP="00C36EF6">
            <w:pPr>
              <w:pStyle w:val="ROWTABELLA"/>
              <w:rPr>
                <w:color w:val="002060"/>
              </w:rPr>
            </w:pPr>
            <w:r w:rsidRPr="00FC729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9AAE1" w14:textId="77777777" w:rsidR="00FC729B" w:rsidRPr="00FC729B" w:rsidRDefault="00FC729B" w:rsidP="00C36EF6">
            <w:pPr>
              <w:pStyle w:val="ROWTABELLA"/>
              <w:rPr>
                <w:color w:val="002060"/>
              </w:rPr>
            </w:pPr>
            <w:r w:rsidRPr="00FC729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D7298" w14:textId="77777777" w:rsidR="00FC729B" w:rsidRPr="00FC729B" w:rsidRDefault="00FC729B" w:rsidP="00C36EF6">
            <w:pPr>
              <w:pStyle w:val="ROWTABELLA"/>
              <w:rPr>
                <w:color w:val="002060"/>
              </w:rPr>
            </w:pPr>
            <w:r w:rsidRPr="00FC729B">
              <w:rPr>
                <w:color w:val="002060"/>
              </w:rPr>
              <w:t>VIA ROSSINI</w:t>
            </w:r>
          </w:p>
        </w:tc>
      </w:tr>
      <w:tr w:rsidR="00FC729B" w:rsidRPr="00FC729B" w14:paraId="6DA203A2"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1D8EC1" w14:textId="77777777" w:rsidR="00FC729B" w:rsidRPr="00FC729B" w:rsidRDefault="00FC729B" w:rsidP="00C36EF6">
            <w:pPr>
              <w:pStyle w:val="ROWTABELLA"/>
              <w:rPr>
                <w:color w:val="002060"/>
              </w:rPr>
            </w:pPr>
            <w:r w:rsidRPr="00FC729B">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FA7B46" w14:textId="77777777" w:rsidR="00FC729B" w:rsidRPr="00FC729B" w:rsidRDefault="00FC729B" w:rsidP="00C36EF6">
            <w:pPr>
              <w:pStyle w:val="ROWTABELLA"/>
              <w:rPr>
                <w:color w:val="002060"/>
              </w:rPr>
            </w:pPr>
            <w:r w:rsidRPr="00FC729B">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7FB4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EC9C0"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9E9C20" w14:textId="77777777" w:rsidR="00FC729B" w:rsidRPr="00FC729B" w:rsidRDefault="00FC729B" w:rsidP="00C36EF6">
            <w:pPr>
              <w:pStyle w:val="ROWTABELLA"/>
              <w:rPr>
                <w:color w:val="002060"/>
              </w:rPr>
            </w:pPr>
            <w:r w:rsidRPr="00FC72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83524" w14:textId="77777777" w:rsidR="00FC729B" w:rsidRPr="00FC729B" w:rsidRDefault="00FC729B" w:rsidP="00C36EF6">
            <w:pPr>
              <w:pStyle w:val="ROWTABELLA"/>
              <w:rPr>
                <w:color w:val="002060"/>
              </w:rPr>
            </w:pPr>
            <w:r w:rsidRPr="00FC72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7B84CA" w14:textId="77777777" w:rsidR="00FC729B" w:rsidRPr="00FC729B" w:rsidRDefault="00FC729B" w:rsidP="00C36EF6">
            <w:pPr>
              <w:pStyle w:val="ROWTABELLA"/>
              <w:rPr>
                <w:color w:val="002060"/>
              </w:rPr>
            </w:pPr>
            <w:r w:rsidRPr="00FC729B">
              <w:rPr>
                <w:color w:val="002060"/>
              </w:rPr>
              <w:t>VIA MATTEOTTI</w:t>
            </w:r>
          </w:p>
        </w:tc>
      </w:tr>
      <w:tr w:rsidR="00FC729B" w:rsidRPr="00FC729B" w14:paraId="3404283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725E46" w14:textId="77777777" w:rsidR="00FC729B" w:rsidRPr="00FC729B" w:rsidRDefault="00FC729B" w:rsidP="00C36EF6">
            <w:pPr>
              <w:pStyle w:val="ROWTABELLA"/>
              <w:rPr>
                <w:color w:val="002060"/>
              </w:rPr>
            </w:pPr>
            <w:r w:rsidRPr="00FC729B">
              <w:rPr>
                <w:color w:val="002060"/>
              </w:rPr>
              <w:lastRenderedPageBreak/>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7B084" w14:textId="77777777" w:rsidR="00FC729B" w:rsidRPr="00FC729B" w:rsidRDefault="00FC729B" w:rsidP="00C36EF6">
            <w:pPr>
              <w:pStyle w:val="ROWTABELLA"/>
              <w:rPr>
                <w:color w:val="002060"/>
              </w:rPr>
            </w:pPr>
            <w:r w:rsidRPr="00FC729B">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BB95A"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2A636" w14:textId="77777777" w:rsidR="00FC729B" w:rsidRPr="00FC729B" w:rsidRDefault="00FC729B" w:rsidP="00C36EF6">
            <w:pPr>
              <w:pStyle w:val="ROWTABELLA"/>
              <w:rPr>
                <w:color w:val="002060"/>
              </w:rPr>
            </w:pPr>
            <w:r w:rsidRPr="00FC729B">
              <w:rPr>
                <w:color w:val="002060"/>
              </w:rPr>
              <w:t>18/09/2021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F2A7B" w14:textId="77777777" w:rsidR="00FC729B" w:rsidRPr="00FC729B" w:rsidRDefault="00FC729B" w:rsidP="00C36EF6">
            <w:pPr>
              <w:pStyle w:val="ROWTABELLA"/>
              <w:rPr>
                <w:color w:val="002060"/>
              </w:rPr>
            </w:pPr>
            <w:r w:rsidRPr="00FC729B">
              <w:rPr>
                <w:color w:val="002060"/>
              </w:rPr>
              <w:t>5439 CAMPO SCOPERTO BIVIO BORZAGA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D6162" w14:textId="77777777" w:rsidR="00FC729B" w:rsidRPr="00FC729B" w:rsidRDefault="00FC729B" w:rsidP="00C36EF6">
            <w:pPr>
              <w:pStyle w:val="ROWTABELLA"/>
              <w:rPr>
                <w:color w:val="002060"/>
              </w:rPr>
            </w:pPr>
            <w:r w:rsidRPr="00FC729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DEF5A" w14:textId="77777777" w:rsidR="00FC729B" w:rsidRPr="00FC729B" w:rsidRDefault="00FC729B" w:rsidP="00C36EF6">
            <w:pPr>
              <w:pStyle w:val="ROWTABELLA"/>
              <w:rPr>
                <w:color w:val="002060"/>
              </w:rPr>
            </w:pPr>
            <w:r w:rsidRPr="00FC729B">
              <w:rPr>
                <w:color w:val="002060"/>
              </w:rPr>
              <w:t>VIA DELL'INDUSTRIA</w:t>
            </w:r>
          </w:p>
        </w:tc>
      </w:tr>
      <w:tr w:rsidR="00FC729B" w:rsidRPr="00FC729B" w14:paraId="78CD5EAF"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680C6" w14:textId="77777777" w:rsidR="00FC729B" w:rsidRPr="00FC729B" w:rsidRDefault="00FC729B" w:rsidP="00C36EF6">
            <w:pPr>
              <w:pStyle w:val="ROWTABELLA"/>
              <w:rPr>
                <w:color w:val="002060"/>
              </w:rPr>
            </w:pPr>
            <w:r w:rsidRPr="00FC729B">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6DC69" w14:textId="77777777" w:rsidR="00FC729B" w:rsidRPr="00FC729B" w:rsidRDefault="00FC729B" w:rsidP="00C36EF6">
            <w:pPr>
              <w:pStyle w:val="ROWTABELLA"/>
              <w:rPr>
                <w:color w:val="002060"/>
              </w:rPr>
            </w:pPr>
            <w:r w:rsidRPr="00FC729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426FA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C131E8" w14:textId="77777777" w:rsidR="00FC729B" w:rsidRPr="00FC729B" w:rsidRDefault="00FC729B" w:rsidP="00C36EF6">
            <w:pPr>
              <w:pStyle w:val="ROWTABELLA"/>
              <w:rPr>
                <w:color w:val="002060"/>
              </w:rPr>
            </w:pPr>
            <w:r w:rsidRPr="00FC729B">
              <w:rPr>
                <w:color w:val="002060"/>
              </w:rPr>
              <w:t>18/09/2021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45086" w14:textId="77777777" w:rsidR="00FC729B" w:rsidRPr="00FC729B" w:rsidRDefault="00FC729B" w:rsidP="00C36EF6">
            <w:pPr>
              <w:pStyle w:val="ROWTABELLA"/>
              <w:rPr>
                <w:color w:val="002060"/>
              </w:rPr>
            </w:pPr>
            <w:r w:rsidRPr="00FC729B">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1E3D8" w14:textId="77777777" w:rsidR="00FC729B" w:rsidRPr="00FC729B" w:rsidRDefault="00FC729B" w:rsidP="00C36EF6">
            <w:pPr>
              <w:pStyle w:val="ROWTABELLA"/>
              <w:rPr>
                <w:color w:val="002060"/>
              </w:rPr>
            </w:pPr>
            <w:r w:rsidRPr="00FC72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7EB407" w14:textId="77777777" w:rsidR="00FC729B" w:rsidRPr="00FC729B" w:rsidRDefault="00FC729B" w:rsidP="00C36EF6">
            <w:pPr>
              <w:pStyle w:val="ROWTABELLA"/>
              <w:rPr>
                <w:color w:val="002060"/>
              </w:rPr>
            </w:pPr>
            <w:r w:rsidRPr="00FC729B">
              <w:rPr>
                <w:color w:val="002060"/>
              </w:rPr>
              <w:t>VIA PETRARCA</w:t>
            </w:r>
          </w:p>
        </w:tc>
      </w:tr>
      <w:tr w:rsidR="00FC729B" w:rsidRPr="00FC729B" w14:paraId="5416CC17"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66039" w14:textId="77777777" w:rsidR="00FC729B" w:rsidRPr="00FC729B" w:rsidRDefault="00FC729B" w:rsidP="00C36EF6">
            <w:pPr>
              <w:pStyle w:val="ROWTABELLA"/>
              <w:rPr>
                <w:color w:val="002060"/>
              </w:rPr>
            </w:pPr>
            <w:r w:rsidRPr="00FC729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66643" w14:textId="77777777" w:rsidR="00FC729B" w:rsidRPr="00FC729B" w:rsidRDefault="00FC729B" w:rsidP="00C36EF6">
            <w:pPr>
              <w:pStyle w:val="ROWTABELLA"/>
              <w:rPr>
                <w:color w:val="002060"/>
              </w:rPr>
            </w:pPr>
            <w:r w:rsidRPr="00FC729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E0668"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A8BD76" w14:textId="77777777" w:rsidR="00FC729B" w:rsidRPr="00FC729B" w:rsidRDefault="00FC729B" w:rsidP="00C36EF6">
            <w:pPr>
              <w:pStyle w:val="ROWTABELLA"/>
              <w:rPr>
                <w:color w:val="002060"/>
              </w:rPr>
            </w:pPr>
            <w:r w:rsidRPr="00FC729B">
              <w:rPr>
                <w:color w:val="002060"/>
              </w:rPr>
              <w:t>24/09/2021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95777" w14:textId="77777777" w:rsidR="00FC729B" w:rsidRPr="00FC729B" w:rsidRDefault="00FC729B" w:rsidP="00C36EF6">
            <w:pPr>
              <w:pStyle w:val="ROWTABELLA"/>
              <w:rPr>
                <w:color w:val="002060"/>
              </w:rPr>
            </w:pPr>
            <w:r w:rsidRPr="00FC729B">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D7D52" w14:textId="77777777" w:rsidR="00FC729B" w:rsidRPr="00FC729B" w:rsidRDefault="00FC729B" w:rsidP="00C36EF6">
            <w:pPr>
              <w:pStyle w:val="ROWTABELLA"/>
              <w:rPr>
                <w:color w:val="002060"/>
              </w:rPr>
            </w:pPr>
            <w:r w:rsidRPr="00FC729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D8DD4" w14:textId="77777777" w:rsidR="00FC729B" w:rsidRPr="00FC729B" w:rsidRDefault="00FC729B" w:rsidP="00C36EF6">
            <w:pPr>
              <w:pStyle w:val="ROWTABELLA"/>
              <w:rPr>
                <w:color w:val="002060"/>
              </w:rPr>
            </w:pPr>
            <w:r w:rsidRPr="00FC729B">
              <w:rPr>
                <w:color w:val="002060"/>
              </w:rPr>
              <w:t>VIA RISORGIMENTO 16</w:t>
            </w:r>
          </w:p>
        </w:tc>
      </w:tr>
      <w:tr w:rsidR="00FC729B" w:rsidRPr="00FC729B" w14:paraId="3FA0867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0728A" w14:textId="77777777" w:rsidR="00FC729B" w:rsidRPr="00FC729B" w:rsidRDefault="00FC729B" w:rsidP="00C36EF6">
            <w:pPr>
              <w:pStyle w:val="ROWTABELLA"/>
              <w:rPr>
                <w:color w:val="002060"/>
              </w:rPr>
            </w:pPr>
            <w:r w:rsidRPr="00FC729B">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56C5FD" w14:textId="77777777" w:rsidR="00FC729B" w:rsidRPr="00FC729B" w:rsidRDefault="00FC729B" w:rsidP="00C36EF6">
            <w:pPr>
              <w:pStyle w:val="ROWTABELLA"/>
              <w:rPr>
                <w:color w:val="002060"/>
              </w:rPr>
            </w:pPr>
            <w:r w:rsidRPr="00FC729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F65B0A"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F90A2"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C7662" w14:textId="77777777" w:rsidR="00FC729B" w:rsidRPr="00FC729B" w:rsidRDefault="00FC729B" w:rsidP="00C36EF6">
            <w:pPr>
              <w:pStyle w:val="ROWTABELLA"/>
              <w:rPr>
                <w:color w:val="002060"/>
              </w:rPr>
            </w:pPr>
            <w:r w:rsidRPr="00FC729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67E26" w14:textId="77777777" w:rsidR="00FC729B" w:rsidRPr="00FC729B" w:rsidRDefault="00FC729B" w:rsidP="00C36EF6">
            <w:pPr>
              <w:pStyle w:val="ROWTABELLA"/>
              <w:rPr>
                <w:color w:val="002060"/>
              </w:rPr>
            </w:pPr>
            <w:r w:rsidRPr="00FC729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2248A" w14:textId="77777777" w:rsidR="00FC729B" w:rsidRPr="00FC729B" w:rsidRDefault="00FC729B" w:rsidP="00C36EF6">
            <w:pPr>
              <w:pStyle w:val="ROWTABELLA"/>
              <w:rPr>
                <w:color w:val="002060"/>
              </w:rPr>
            </w:pPr>
            <w:r w:rsidRPr="00FC729B">
              <w:rPr>
                <w:color w:val="002060"/>
              </w:rPr>
              <w:t>VIA ANTONIO ROSMINI 22/B</w:t>
            </w:r>
          </w:p>
        </w:tc>
      </w:tr>
      <w:tr w:rsidR="00FC729B" w:rsidRPr="00FC729B" w14:paraId="0CB32B6B"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37640" w14:textId="77777777" w:rsidR="00FC729B" w:rsidRPr="00FC729B" w:rsidRDefault="00FC729B" w:rsidP="00C36EF6">
            <w:pPr>
              <w:pStyle w:val="ROWTABELLA"/>
              <w:rPr>
                <w:color w:val="002060"/>
              </w:rPr>
            </w:pPr>
            <w:r w:rsidRPr="00FC729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EC21C1" w14:textId="77777777" w:rsidR="00FC729B" w:rsidRPr="00FC729B" w:rsidRDefault="00FC729B" w:rsidP="00C36EF6">
            <w:pPr>
              <w:pStyle w:val="ROWTABELLA"/>
              <w:rPr>
                <w:color w:val="002060"/>
              </w:rPr>
            </w:pPr>
            <w:r w:rsidRPr="00FC729B">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7E546"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836129"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33143F" w14:textId="77777777" w:rsidR="00FC729B" w:rsidRPr="00FC729B" w:rsidRDefault="00FC729B" w:rsidP="00C36EF6">
            <w:pPr>
              <w:pStyle w:val="ROWTABELLA"/>
              <w:rPr>
                <w:color w:val="002060"/>
              </w:rPr>
            </w:pPr>
            <w:r w:rsidRPr="00FC729B">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C9120" w14:textId="77777777" w:rsidR="00FC729B" w:rsidRPr="00FC729B" w:rsidRDefault="00FC729B" w:rsidP="00C36EF6">
            <w:pPr>
              <w:pStyle w:val="ROWTABELLA"/>
              <w:rPr>
                <w:color w:val="002060"/>
              </w:rPr>
            </w:pPr>
            <w:r w:rsidRPr="00FC729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8431A" w14:textId="77777777" w:rsidR="00FC729B" w:rsidRPr="00FC729B" w:rsidRDefault="00FC729B" w:rsidP="00C36EF6">
            <w:pPr>
              <w:pStyle w:val="ROWTABELLA"/>
              <w:rPr>
                <w:color w:val="002060"/>
              </w:rPr>
            </w:pPr>
            <w:r w:rsidRPr="00FC729B">
              <w:rPr>
                <w:color w:val="002060"/>
              </w:rPr>
              <w:t>VIA GRAZIA DELEDDA</w:t>
            </w:r>
          </w:p>
        </w:tc>
      </w:tr>
      <w:tr w:rsidR="00FC729B" w:rsidRPr="00FC729B" w14:paraId="757BD38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955BB9" w14:textId="77777777" w:rsidR="00FC729B" w:rsidRPr="00FC729B" w:rsidRDefault="00FC729B" w:rsidP="00C36EF6">
            <w:pPr>
              <w:pStyle w:val="ROWTABELLA"/>
              <w:rPr>
                <w:color w:val="002060"/>
              </w:rPr>
            </w:pPr>
            <w:r w:rsidRPr="00FC729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EC965C" w14:textId="77777777" w:rsidR="00FC729B" w:rsidRPr="00FC729B" w:rsidRDefault="00FC729B" w:rsidP="00C36EF6">
            <w:pPr>
              <w:pStyle w:val="ROWTABELLA"/>
              <w:rPr>
                <w:color w:val="002060"/>
              </w:rPr>
            </w:pPr>
            <w:r w:rsidRPr="00FC729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10C34"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E1D5B"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8E648" w14:textId="77777777" w:rsidR="00FC729B" w:rsidRPr="00FC729B" w:rsidRDefault="00FC729B" w:rsidP="00C36EF6">
            <w:pPr>
              <w:pStyle w:val="ROWTABELLA"/>
              <w:rPr>
                <w:color w:val="002060"/>
              </w:rPr>
            </w:pPr>
            <w:r w:rsidRPr="00FC729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710CD" w14:textId="77777777" w:rsidR="00FC729B" w:rsidRPr="00FC729B" w:rsidRDefault="00FC729B" w:rsidP="00C36EF6">
            <w:pPr>
              <w:pStyle w:val="ROWTABELLA"/>
              <w:rPr>
                <w:color w:val="002060"/>
              </w:rPr>
            </w:pPr>
            <w:r w:rsidRPr="00FC729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C6E9A" w14:textId="77777777" w:rsidR="00FC729B" w:rsidRPr="00FC729B" w:rsidRDefault="00FC729B" w:rsidP="00C36EF6">
            <w:pPr>
              <w:pStyle w:val="ROWTABELLA"/>
              <w:rPr>
                <w:color w:val="002060"/>
              </w:rPr>
            </w:pPr>
            <w:r w:rsidRPr="00FC729B">
              <w:rPr>
                <w:color w:val="002060"/>
              </w:rPr>
              <w:t>VIA IV NOVEMBRE</w:t>
            </w:r>
          </w:p>
        </w:tc>
      </w:tr>
      <w:tr w:rsidR="00FC729B" w:rsidRPr="00FC729B" w14:paraId="355D93DC"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6EA3C2" w14:textId="77777777" w:rsidR="00FC729B" w:rsidRPr="00FC729B" w:rsidRDefault="00FC729B" w:rsidP="00C36EF6">
            <w:pPr>
              <w:pStyle w:val="ROWTABELLA"/>
              <w:rPr>
                <w:color w:val="002060"/>
              </w:rPr>
            </w:pPr>
            <w:r w:rsidRPr="00FC729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D087D" w14:textId="77777777" w:rsidR="00FC729B" w:rsidRPr="00FC729B" w:rsidRDefault="00FC729B" w:rsidP="00C36EF6">
            <w:pPr>
              <w:pStyle w:val="ROWTABELLA"/>
              <w:rPr>
                <w:color w:val="002060"/>
              </w:rPr>
            </w:pPr>
            <w:r w:rsidRPr="00FC729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B9A6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EFF9D"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910B98" w14:textId="77777777" w:rsidR="00FC729B" w:rsidRPr="00FC729B" w:rsidRDefault="00FC729B" w:rsidP="00C36EF6">
            <w:pPr>
              <w:pStyle w:val="ROWTABELLA"/>
              <w:rPr>
                <w:color w:val="002060"/>
              </w:rPr>
            </w:pPr>
            <w:r w:rsidRPr="00FC729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68CBB" w14:textId="77777777" w:rsidR="00FC729B" w:rsidRPr="00FC729B" w:rsidRDefault="00FC729B" w:rsidP="00C36EF6">
            <w:pPr>
              <w:pStyle w:val="ROWTABELLA"/>
              <w:rPr>
                <w:color w:val="002060"/>
              </w:rPr>
            </w:pPr>
            <w:r w:rsidRPr="00FC729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1927C" w14:textId="77777777" w:rsidR="00FC729B" w:rsidRPr="00FC729B" w:rsidRDefault="00FC729B" w:rsidP="00C36EF6">
            <w:pPr>
              <w:pStyle w:val="ROWTABELLA"/>
              <w:rPr>
                <w:color w:val="002060"/>
              </w:rPr>
            </w:pPr>
            <w:r w:rsidRPr="00FC729B">
              <w:rPr>
                <w:color w:val="002060"/>
              </w:rPr>
              <w:t>VIA ROMA 201</w:t>
            </w:r>
          </w:p>
        </w:tc>
      </w:tr>
      <w:tr w:rsidR="00FC729B" w:rsidRPr="00FC729B" w14:paraId="7411FEB2"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E3FA7" w14:textId="77777777" w:rsidR="00FC729B" w:rsidRPr="00FC729B" w:rsidRDefault="00FC729B" w:rsidP="00C36EF6">
            <w:pPr>
              <w:pStyle w:val="ROWTABELLA"/>
              <w:rPr>
                <w:color w:val="002060"/>
              </w:rPr>
            </w:pPr>
            <w:r w:rsidRPr="00FC729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CD69C" w14:textId="77777777" w:rsidR="00FC729B" w:rsidRPr="00FC729B" w:rsidRDefault="00FC729B" w:rsidP="00C36EF6">
            <w:pPr>
              <w:pStyle w:val="ROWTABELLA"/>
              <w:rPr>
                <w:color w:val="002060"/>
              </w:rPr>
            </w:pPr>
            <w:r w:rsidRPr="00FC729B">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222EC"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28223"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760B8" w14:textId="77777777" w:rsidR="00FC729B" w:rsidRPr="00FC729B" w:rsidRDefault="00FC729B" w:rsidP="00C36EF6">
            <w:pPr>
              <w:pStyle w:val="ROWTABELLA"/>
              <w:rPr>
                <w:color w:val="002060"/>
              </w:rPr>
            </w:pPr>
            <w:r w:rsidRPr="00FC729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62AD0" w14:textId="77777777" w:rsidR="00FC729B" w:rsidRPr="00FC729B" w:rsidRDefault="00FC729B" w:rsidP="00C36EF6">
            <w:pPr>
              <w:pStyle w:val="ROWTABELLA"/>
              <w:rPr>
                <w:color w:val="002060"/>
              </w:rPr>
            </w:pPr>
            <w:r w:rsidRPr="00FC729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561B3" w14:textId="77777777" w:rsidR="00FC729B" w:rsidRPr="00FC729B" w:rsidRDefault="00FC729B" w:rsidP="00C36EF6">
            <w:pPr>
              <w:pStyle w:val="ROWTABELLA"/>
              <w:rPr>
                <w:color w:val="002060"/>
              </w:rPr>
            </w:pPr>
            <w:r w:rsidRPr="00FC729B">
              <w:rPr>
                <w:color w:val="002060"/>
              </w:rPr>
              <w:t>VIA FALCONARA</w:t>
            </w:r>
          </w:p>
        </w:tc>
      </w:tr>
    </w:tbl>
    <w:p w14:paraId="7164D771" w14:textId="77777777" w:rsidR="00FC729B" w:rsidRPr="00FC729B" w:rsidRDefault="00FC729B" w:rsidP="00FC729B">
      <w:pPr>
        <w:pStyle w:val="breakline"/>
        <w:rPr>
          <w:rFonts w:eastAsiaTheme="minorEastAsia"/>
          <w:color w:val="002060"/>
        </w:rPr>
      </w:pPr>
    </w:p>
    <w:p w14:paraId="44A9EFBB" w14:textId="77777777" w:rsidR="00FC729B" w:rsidRPr="00FC729B" w:rsidRDefault="00FC729B" w:rsidP="00FC729B">
      <w:pPr>
        <w:pStyle w:val="breakline"/>
        <w:rPr>
          <w:color w:val="002060"/>
        </w:rPr>
      </w:pPr>
    </w:p>
    <w:p w14:paraId="465E9F24" w14:textId="77777777" w:rsidR="00FC729B" w:rsidRPr="00FC729B" w:rsidRDefault="00FC729B" w:rsidP="00FC729B">
      <w:pPr>
        <w:pStyle w:val="breakline"/>
        <w:rPr>
          <w:color w:val="002060"/>
        </w:rPr>
      </w:pPr>
    </w:p>
    <w:p w14:paraId="370C097C" w14:textId="77777777" w:rsidR="00FC729B" w:rsidRPr="00FC729B" w:rsidRDefault="00FC729B" w:rsidP="00FC729B">
      <w:pPr>
        <w:pStyle w:val="SOTTOTITOLOCAMPIONATO1"/>
        <w:rPr>
          <w:color w:val="002060"/>
        </w:rPr>
      </w:pPr>
      <w:r w:rsidRPr="00FC729B">
        <w:rPr>
          <w:color w:val="002060"/>
        </w:rPr>
        <w:lastRenderedPageBreak/>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7"/>
        <w:gridCol w:w="2007"/>
        <w:gridCol w:w="385"/>
        <w:gridCol w:w="898"/>
        <w:gridCol w:w="1198"/>
        <w:gridCol w:w="1560"/>
        <w:gridCol w:w="1545"/>
      </w:tblGrid>
      <w:tr w:rsidR="00FC729B" w:rsidRPr="00FC729B" w14:paraId="7130C22A"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B8FB"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95457"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581AC"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C64E6"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94FC"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B61B0" w14:textId="77777777" w:rsidR="00FC729B" w:rsidRPr="00FC729B" w:rsidRDefault="00FC729B" w:rsidP="00C36EF6">
            <w:pPr>
              <w:pStyle w:val="HEADERTABELLA"/>
              <w:rPr>
                <w:color w:val="002060"/>
              </w:rPr>
            </w:pPr>
            <w:r w:rsidRPr="00FC72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641E"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26E37CC8"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5BB57" w14:textId="77777777" w:rsidR="00FC729B" w:rsidRPr="00FC729B" w:rsidRDefault="00FC729B" w:rsidP="00C36EF6">
            <w:pPr>
              <w:pStyle w:val="ROWTABELLA"/>
              <w:rPr>
                <w:color w:val="002060"/>
              </w:rPr>
            </w:pPr>
            <w:r w:rsidRPr="00FC729B">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102FF" w14:textId="77777777" w:rsidR="00FC729B" w:rsidRPr="00FC729B" w:rsidRDefault="00FC729B" w:rsidP="00C36EF6">
            <w:pPr>
              <w:pStyle w:val="ROWTABELLA"/>
              <w:rPr>
                <w:color w:val="002060"/>
              </w:rPr>
            </w:pPr>
            <w:r w:rsidRPr="00FC729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CDD5B"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4DB67"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1D543" w14:textId="77777777" w:rsidR="00FC729B" w:rsidRPr="00FC729B" w:rsidRDefault="00FC729B" w:rsidP="00C36EF6">
            <w:pPr>
              <w:pStyle w:val="ROWTABELLA"/>
              <w:rPr>
                <w:color w:val="002060"/>
              </w:rPr>
            </w:pPr>
            <w:r w:rsidRPr="00FC729B">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F32D3" w14:textId="77777777" w:rsidR="00FC729B" w:rsidRPr="00FC729B" w:rsidRDefault="00FC729B" w:rsidP="00C36EF6">
            <w:pPr>
              <w:pStyle w:val="ROWTABELLA"/>
              <w:rPr>
                <w:color w:val="002060"/>
              </w:rPr>
            </w:pPr>
            <w:r w:rsidRPr="00FC729B">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D8712" w14:textId="77777777" w:rsidR="00FC729B" w:rsidRPr="00FC729B" w:rsidRDefault="00FC729B" w:rsidP="00C36EF6">
            <w:pPr>
              <w:pStyle w:val="ROWTABELLA"/>
              <w:rPr>
                <w:color w:val="002060"/>
              </w:rPr>
            </w:pPr>
            <w:r w:rsidRPr="00FC729B">
              <w:rPr>
                <w:color w:val="002060"/>
              </w:rPr>
              <w:t>VIA NICOLO' V</w:t>
            </w:r>
          </w:p>
        </w:tc>
      </w:tr>
      <w:tr w:rsidR="00FC729B" w:rsidRPr="00FC729B" w14:paraId="68B516EF"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6C3D3" w14:textId="77777777" w:rsidR="00FC729B" w:rsidRPr="00FC729B" w:rsidRDefault="00FC729B" w:rsidP="00C36EF6">
            <w:pPr>
              <w:pStyle w:val="ROWTABELLA"/>
              <w:rPr>
                <w:color w:val="002060"/>
              </w:rPr>
            </w:pPr>
            <w:r w:rsidRPr="00FC729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32DD9" w14:textId="77777777" w:rsidR="00FC729B" w:rsidRPr="00FC729B" w:rsidRDefault="00FC729B" w:rsidP="00C36EF6">
            <w:pPr>
              <w:pStyle w:val="ROWTABELLA"/>
              <w:rPr>
                <w:color w:val="002060"/>
              </w:rPr>
            </w:pPr>
            <w:r w:rsidRPr="00FC729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2C084"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05247"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17531" w14:textId="77777777" w:rsidR="00FC729B" w:rsidRPr="00FC729B" w:rsidRDefault="00FC729B" w:rsidP="00C36EF6">
            <w:pPr>
              <w:pStyle w:val="ROWTABELLA"/>
              <w:rPr>
                <w:color w:val="002060"/>
              </w:rPr>
            </w:pPr>
            <w:r w:rsidRPr="00FC729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994F8" w14:textId="77777777" w:rsidR="00FC729B" w:rsidRPr="00FC729B" w:rsidRDefault="00FC729B" w:rsidP="00C36EF6">
            <w:pPr>
              <w:pStyle w:val="ROWTABELLA"/>
              <w:rPr>
                <w:color w:val="002060"/>
              </w:rPr>
            </w:pPr>
            <w:r w:rsidRPr="00FC72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4C276" w14:textId="77777777" w:rsidR="00FC729B" w:rsidRPr="00FC729B" w:rsidRDefault="00FC729B" w:rsidP="00C36EF6">
            <w:pPr>
              <w:pStyle w:val="ROWTABELLA"/>
              <w:rPr>
                <w:color w:val="002060"/>
              </w:rPr>
            </w:pPr>
            <w:r w:rsidRPr="00FC729B">
              <w:rPr>
                <w:color w:val="002060"/>
              </w:rPr>
              <w:t>VIA DELLA REPUBBLICA</w:t>
            </w:r>
          </w:p>
        </w:tc>
      </w:tr>
      <w:tr w:rsidR="00FC729B" w:rsidRPr="00FC729B" w14:paraId="135DDDF3"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DC883" w14:textId="77777777" w:rsidR="00FC729B" w:rsidRPr="00FC729B" w:rsidRDefault="00FC729B" w:rsidP="00C36EF6">
            <w:pPr>
              <w:pStyle w:val="ROWTABELLA"/>
              <w:rPr>
                <w:color w:val="002060"/>
              </w:rPr>
            </w:pPr>
            <w:r w:rsidRPr="00FC729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41FC78" w14:textId="77777777" w:rsidR="00FC729B" w:rsidRPr="00FC729B" w:rsidRDefault="00FC729B" w:rsidP="00C36EF6">
            <w:pPr>
              <w:pStyle w:val="ROWTABELLA"/>
              <w:rPr>
                <w:color w:val="002060"/>
              </w:rPr>
            </w:pPr>
            <w:r w:rsidRPr="00FC729B">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F47E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57D19"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CF362" w14:textId="77777777" w:rsidR="00FC729B" w:rsidRPr="00FC729B" w:rsidRDefault="00FC729B" w:rsidP="00C36EF6">
            <w:pPr>
              <w:pStyle w:val="ROWTABELLA"/>
              <w:rPr>
                <w:color w:val="002060"/>
              </w:rPr>
            </w:pPr>
            <w:r w:rsidRPr="00FC729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1E57E" w14:textId="77777777" w:rsidR="00FC729B" w:rsidRPr="00FC729B" w:rsidRDefault="00FC729B" w:rsidP="00C36EF6">
            <w:pPr>
              <w:pStyle w:val="ROWTABELLA"/>
              <w:rPr>
                <w:color w:val="002060"/>
              </w:rPr>
            </w:pPr>
            <w:r w:rsidRPr="00FC729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E0C62" w14:textId="77777777" w:rsidR="00FC729B" w:rsidRPr="00FC729B" w:rsidRDefault="00FC729B" w:rsidP="00C36EF6">
            <w:pPr>
              <w:pStyle w:val="ROWTABELLA"/>
              <w:rPr>
                <w:color w:val="002060"/>
              </w:rPr>
            </w:pPr>
            <w:r w:rsidRPr="00FC729B">
              <w:rPr>
                <w:color w:val="002060"/>
              </w:rPr>
              <w:t>LOC. SAN LIBERATO</w:t>
            </w:r>
          </w:p>
        </w:tc>
      </w:tr>
      <w:tr w:rsidR="00FC729B" w:rsidRPr="00FC729B" w14:paraId="44AEA4B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87EA9" w14:textId="77777777" w:rsidR="00FC729B" w:rsidRPr="00FC729B" w:rsidRDefault="00FC729B" w:rsidP="00C36EF6">
            <w:pPr>
              <w:pStyle w:val="ROWTABELLA"/>
              <w:rPr>
                <w:color w:val="002060"/>
              </w:rPr>
            </w:pPr>
            <w:r w:rsidRPr="00FC729B">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FC288" w14:textId="77777777" w:rsidR="00FC729B" w:rsidRPr="00FC729B" w:rsidRDefault="00FC729B" w:rsidP="00C36EF6">
            <w:pPr>
              <w:pStyle w:val="ROWTABELLA"/>
              <w:rPr>
                <w:color w:val="002060"/>
              </w:rPr>
            </w:pPr>
            <w:r w:rsidRPr="00FC729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6AA8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8F60E" w14:textId="77777777" w:rsidR="00FC729B" w:rsidRPr="00FC729B" w:rsidRDefault="00FC729B" w:rsidP="00C36EF6">
            <w:pPr>
              <w:pStyle w:val="ROWTABELLA"/>
              <w:rPr>
                <w:color w:val="002060"/>
              </w:rPr>
            </w:pPr>
            <w:r w:rsidRPr="00FC729B">
              <w:rPr>
                <w:color w:val="002060"/>
              </w:rPr>
              <w:t>17/09/2021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A437FA" w14:textId="77777777" w:rsidR="00FC729B" w:rsidRPr="00FC729B" w:rsidRDefault="00FC729B" w:rsidP="00C36EF6">
            <w:pPr>
              <w:pStyle w:val="ROWTABELLA"/>
              <w:rPr>
                <w:color w:val="002060"/>
              </w:rPr>
            </w:pPr>
            <w:r w:rsidRPr="00FC729B">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430D7" w14:textId="77777777" w:rsidR="00FC729B" w:rsidRPr="00FC729B" w:rsidRDefault="00FC729B" w:rsidP="00C36EF6">
            <w:pPr>
              <w:pStyle w:val="ROWTABELLA"/>
              <w:rPr>
                <w:color w:val="002060"/>
              </w:rPr>
            </w:pPr>
            <w:r w:rsidRPr="00FC729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2525D" w14:textId="77777777" w:rsidR="00FC729B" w:rsidRPr="00FC729B" w:rsidRDefault="00FC729B" w:rsidP="00C36EF6">
            <w:pPr>
              <w:pStyle w:val="ROWTABELLA"/>
              <w:rPr>
                <w:color w:val="002060"/>
              </w:rPr>
            </w:pPr>
            <w:r w:rsidRPr="00FC729B">
              <w:rPr>
                <w:color w:val="002060"/>
              </w:rPr>
              <w:t>VIA LORENZO LOTTO</w:t>
            </w:r>
          </w:p>
        </w:tc>
      </w:tr>
      <w:tr w:rsidR="00FC729B" w:rsidRPr="00FC729B" w14:paraId="1A2788D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F1954F" w14:textId="77777777" w:rsidR="00FC729B" w:rsidRPr="00FC729B" w:rsidRDefault="00FC729B" w:rsidP="00C36EF6">
            <w:pPr>
              <w:pStyle w:val="ROWTABELLA"/>
              <w:rPr>
                <w:color w:val="002060"/>
              </w:rPr>
            </w:pPr>
            <w:r w:rsidRPr="00FC729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F9E492" w14:textId="77777777" w:rsidR="00FC729B" w:rsidRPr="00FC729B" w:rsidRDefault="00FC729B" w:rsidP="00C36EF6">
            <w:pPr>
              <w:pStyle w:val="ROWTABELLA"/>
              <w:rPr>
                <w:color w:val="002060"/>
              </w:rPr>
            </w:pPr>
            <w:r w:rsidRPr="00FC729B">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28C0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82E454"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E20B1" w14:textId="77777777" w:rsidR="00FC729B" w:rsidRPr="00FC729B" w:rsidRDefault="00FC729B" w:rsidP="00C36EF6">
            <w:pPr>
              <w:pStyle w:val="ROWTABELLA"/>
              <w:rPr>
                <w:color w:val="002060"/>
              </w:rPr>
            </w:pPr>
            <w:r w:rsidRPr="00FC729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8E64B" w14:textId="77777777" w:rsidR="00FC729B" w:rsidRPr="00FC729B" w:rsidRDefault="00FC729B" w:rsidP="00C36EF6">
            <w:pPr>
              <w:pStyle w:val="ROWTABELLA"/>
              <w:rPr>
                <w:color w:val="002060"/>
              </w:rPr>
            </w:pPr>
            <w:r w:rsidRPr="00FC729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7835E" w14:textId="77777777" w:rsidR="00FC729B" w:rsidRPr="00FC729B" w:rsidRDefault="00FC729B" w:rsidP="00C36EF6">
            <w:pPr>
              <w:pStyle w:val="ROWTABELLA"/>
              <w:rPr>
                <w:color w:val="002060"/>
              </w:rPr>
            </w:pPr>
            <w:r w:rsidRPr="00FC729B">
              <w:rPr>
                <w:color w:val="002060"/>
              </w:rPr>
              <w:t>VIA ALFIERI SNC</w:t>
            </w:r>
          </w:p>
        </w:tc>
      </w:tr>
      <w:tr w:rsidR="00FC729B" w:rsidRPr="00FC729B" w14:paraId="4440EFAA"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A4658" w14:textId="77777777" w:rsidR="00FC729B" w:rsidRPr="00FC729B" w:rsidRDefault="00FC729B" w:rsidP="00C36EF6">
            <w:pPr>
              <w:pStyle w:val="ROWTABELLA"/>
              <w:rPr>
                <w:color w:val="002060"/>
              </w:rPr>
            </w:pPr>
            <w:r w:rsidRPr="00FC729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9A9C8" w14:textId="77777777" w:rsidR="00FC729B" w:rsidRPr="00FC729B" w:rsidRDefault="00FC729B" w:rsidP="00C36EF6">
            <w:pPr>
              <w:pStyle w:val="ROWTABELLA"/>
              <w:rPr>
                <w:color w:val="002060"/>
              </w:rPr>
            </w:pPr>
            <w:r w:rsidRPr="00FC729B">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635BC3"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4164B" w14:textId="77777777" w:rsidR="00FC729B" w:rsidRPr="00FC729B" w:rsidRDefault="00FC729B" w:rsidP="00C36EF6">
            <w:pPr>
              <w:pStyle w:val="ROWTABELLA"/>
              <w:rPr>
                <w:color w:val="002060"/>
              </w:rPr>
            </w:pPr>
            <w:r w:rsidRPr="00FC729B">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7F58B" w14:textId="77777777" w:rsidR="00FC729B" w:rsidRPr="00FC729B" w:rsidRDefault="00FC729B" w:rsidP="00C36EF6">
            <w:pPr>
              <w:pStyle w:val="ROWTABELLA"/>
              <w:rPr>
                <w:color w:val="002060"/>
              </w:rPr>
            </w:pPr>
            <w:r w:rsidRPr="00FC729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3951D" w14:textId="77777777" w:rsidR="00FC729B" w:rsidRPr="00FC729B" w:rsidRDefault="00FC729B" w:rsidP="00C36EF6">
            <w:pPr>
              <w:pStyle w:val="ROWTABELLA"/>
              <w:rPr>
                <w:color w:val="002060"/>
              </w:rPr>
            </w:pPr>
            <w:r w:rsidRPr="00FC729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C352E" w14:textId="77777777" w:rsidR="00FC729B" w:rsidRPr="00FC729B" w:rsidRDefault="00FC729B" w:rsidP="00C36EF6">
            <w:pPr>
              <w:pStyle w:val="ROWTABELLA"/>
              <w:rPr>
                <w:color w:val="002060"/>
              </w:rPr>
            </w:pPr>
            <w:r w:rsidRPr="00FC729B">
              <w:rPr>
                <w:color w:val="002060"/>
              </w:rPr>
              <w:t>VIA GEMME, 13</w:t>
            </w:r>
          </w:p>
        </w:tc>
      </w:tr>
      <w:tr w:rsidR="00FC729B" w:rsidRPr="00FC729B" w14:paraId="536BBF19"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373151" w14:textId="77777777" w:rsidR="00FC729B" w:rsidRPr="00FC729B" w:rsidRDefault="00FC729B" w:rsidP="00C36EF6">
            <w:pPr>
              <w:pStyle w:val="ROWTABELLA"/>
              <w:rPr>
                <w:color w:val="002060"/>
              </w:rPr>
            </w:pPr>
            <w:r w:rsidRPr="00FC729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B9AC4" w14:textId="77777777" w:rsidR="00FC729B" w:rsidRPr="00FC729B" w:rsidRDefault="00FC729B" w:rsidP="00C36EF6">
            <w:pPr>
              <w:pStyle w:val="ROWTABELLA"/>
              <w:rPr>
                <w:color w:val="002060"/>
              </w:rPr>
            </w:pPr>
            <w:r w:rsidRPr="00FC729B">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1CF65D"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45195"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5AC560" w14:textId="77777777" w:rsidR="00FC729B" w:rsidRPr="00FC729B" w:rsidRDefault="00FC729B" w:rsidP="00C36EF6">
            <w:pPr>
              <w:pStyle w:val="ROWTABELLA"/>
              <w:rPr>
                <w:color w:val="002060"/>
              </w:rPr>
            </w:pPr>
            <w:r w:rsidRPr="00FC729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2E4A4" w14:textId="77777777" w:rsidR="00FC729B" w:rsidRPr="00FC729B" w:rsidRDefault="00FC729B" w:rsidP="00C36EF6">
            <w:pPr>
              <w:pStyle w:val="ROWTABELLA"/>
              <w:rPr>
                <w:color w:val="002060"/>
              </w:rPr>
            </w:pPr>
            <w:r w:rsidRPr="00FC72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A4F93" w14:textId="77777777" w:rsidR="00FC729B" w:rsidRPr="00FC729B" w:rsidRDefault="00FC729B" w:rsidP="00C36EF6">
            <w:pPr>
              <w:pStyle w:val="ROWTABELLA"/>
              <w:rPr>
                <w:color w:val="002060"/>
              </w:rPr>
            </w:pPr>
            <w:r w:rsidRPr="00FC729B">
              <w:rPr>
                <w:color w:val="002060"/>
              </w:rPr>
              <w:t>VIA CERQUATTI</w:t>
            </w:r>
          </w:p>
        </w:tc>
      </w:tr>
      <w:tr w:rsidR="00FC729B" w:rsidRPr="00FC729B" w14:paraId="7697481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F164B" w14:textId="77777777" w:rsidR="00FC729B" w:rsidRPr="00FC729B" w:rsidRDefault="00FC729B" w:rsidP="00C36EF6">
            <w:pPr>
              <w:pStyle w:val="ROWTABELLA"/>
              <w:rPr>
                <w:color w:val="002060"/>
              </w:rPr>
            </w:pPr>
            <w:r w:rsidRPr="00FC729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5730E1" w14:textId="77777777" w:rsidR="00FC729B" w:rsidRPr="00FC729B" w:rsidRDefault="00FC729B" w:rsidP="00C36EF6">
            <w:pPr>
              <w:pStyle w:val="ROWTABELLA"/>
              <w:rPr>
                <w:color w:val="002060"/>
              </w:rPr>
            </w:pPr>
            <w:r w:rsidRPr="00FC729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B2EA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ACEA8"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6F020" w14:textId="77777777" w:rsidR="00FC729B" w:rsidRPr="00FC729B" w:rsidRDefault="00FC729B" w:rsidP="00C36EF6">
            <w:pPr>
              <w:pStyle w:val="ROWTABELLA"/>
              <w:rPr>
                <w:color w:val="002060"/>
              </w:rPr>
            </w:pPr>
            <w:r w:rsidRPr="00FC729B">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6E772" w14:textId="77777777" w:rsidR="00FC729B" w:rsidRPr="00FC729B" w:rsidRDefault="00FC729B" w:rsidP="00C36EF6">
            <w:pPr>
              <w:pStyle w:val="ROWTABELLA"/>
              <w:rPr>
                <w:color w:val="002060"/>
              </w:rPr>
            </w:pPr>
            <w:r w:rsidRPr="00FC72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9E8DE" w14:textId="77777777" w:rsidR="00FC729B" w:rsidRPr="00FC729B" w:rsidRDefault="00FC729B" w:rsidP="00C36EF6">
            <w:pPr>
              <w:pStyle w:val="ROWTABELLA"/>
              <w:rPr>
                <w:color w:val="002060"/>
              </w:rPr>
            </w:pPr>
            <w:r w:rsidRPr="00FC729B">
              <w:rPr>
                <w:color w:val="002060"/>
              </w:rPr>
              <w:t>VIA TAGLIAMENTO</w:t>
            </w:r>
          </w:p>
        </w:tc>
      </w:tr>
      <w:tr w:rsidR="00FC729B" w:rsidRPr="00FC729B" w14:paraId="62DC3F44"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48F97" w14:textId="77777777" w:rsidR="00FC729B" w:rsidRPr="00FC729B" w:rsidRDefault="00FC729B" w:rsidP="00C36EF6">
            <w:pPr>
              <w:pStyle w:val="ROWTABELLA"/>
              <w:rPr>
                <w:color w:val="002060"/>
              </w:rPr>
            </w:pPr>
            <w:r w:rsidRPr="00FC729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55E69" w14:textId="77777777" w:rsidR="00FC729B" w:rsidRPr="00FC729B" w:rsidRDefault="00FC729B" w:rsidP="00C36EF6">
            <w:pPr>
              <w:pStyle w:val="ROWTABELLA"/>
              <w:rPr>
                <w:color w:val="002060"/>
              </w:rPr>
            </w:pPr>
            <w:r w:rsidRPr="00FC729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3B1B9"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35B5F0"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186B6" w14:textId="77777777" w:rsidR="00FC729B" w:rsidRPr="00FC729B" w:rsidRDefault="00FC729B" w:rsidP="00C36EF6">
            <w:pPr>
              <w:pStyle w:val="ROWTABELLA"/>
              <w:rPr>
                <w:color w:val="002060"/>
              </w:rPr>
            </w:pPr>
            <w:r w:rsidRPr="00FC729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9DBBE" w14:textId="77777777" w:rsidR="00FC729B" w:rsidRPr="00FC729B" w:rsidRDefault="00FC729B" w:rsidP="00C36EF6">
            <w:pPr>
              <w:pStyle w:val="ROWTABELLA"/>
              <w:rPr>
                <w:color w:val="002060"/>
              </w:rPr>
            </w:pPr>
            <w:r w:rsidRPr="00FC729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FE9E2" w14:textId="77777777" w:rsidR="00FC729B" w:rsidRPr="00FC729B" w:rsidRDefault="00FC729B" w:rsidP="00C36EF6">
            <w:pPr>
              <w:pStyle w:val="ROWTABELLA"/>
              <w:rPr>
                <w:color w:val="002060"/>
              </w:rPr>
            </w:pPr>
            <w:r w:rsidRPr="00FC729B">
              <w:rPr>
                <w:color w:val="002060"/>
              </w:rPr>
              <w:t>VIA B.BUOZZI</w:t>
            </w:r>
          </w:p>
        </w:tc>
      </w:tr>
      <w:tr w:rsidR="00FC729B" w:rsidRPr="00FC729B" w14:paraId="34AEEBD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40E70" w14:textId="77777777" w:rsidR="00FC729B" w:rsidRPr="00FC729B" w:rsidRDefault="00FC729B" w:rsidP="00C36EF6">
            <w:pPr>
              <w:pStyle w:val="ROWTABELLA"/>
              <w:rPr>
                <w:color w:val="002060"/>
              </w:rPr>
            </w:pPr>
            <w:r w:rsidRPr="00FC729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5AA665" w14:textId="77777777" w:rsidR="00FC729B" w:rsidRPr="00FC729B" w:rsidRDefault="00FC729B" w:rsidP="00C36EF6">
            <w:pPr>
              <w:pStyle w:val="ROWTABELLA"/>
              <w:rPr>
                <w:color w:val="002060"/>
              </w:rPr>
            </w:pPr>
            <w:r w:rsidRPr="00FC729B">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E4403"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40054"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D7D2C" w14:textId="77777777" w:rsidR="00FC729B" w:rsidRPr="00FC729B" w:rsidRDefault="00FC729B" w:rsidP="00C36EF6">
            <w:pPr>
              <w:pStyle w:val="ROWTABELLA"/>
              <w:rPr>
                <w:color w:val="002060"/>
              </w:rPr>
            </w:pPr>
            <w:r w:rsidRPr="00FC729B">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7AEC4" w14:textId="77777777" w:rsidR="00FC729B" w:rsidRPr="00FC729B" w:rsidRDefault="00FC729B" w:rsidP="00C36EF6">
            <w:pPr>
              <w:pStyle w:val="ROWTABELLA"/>
              <w:rPr>
                <w:color w:val="002060"/>
              </w:rPr>
            </w:pPr>
            <w:r w:rsidRPr="00FC729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86E5E" w14:textId="77777777" w:rsidR="00FC729B" w:rsidRPr="00FC729B" w:rsidRDefault="00FC729B" w:rsidP="00C36EF6">
            <w:pPr>
              <w:pStyle w:val="ROWTABELLA"/>
              <w:rPr>
                <w:color w:val="002060"/>
              </w:rPr>
            </w:pPr>
            <w:r w:rsidRPr="00FC729B">
              <w:rPr>
                <w:color w:val="002060"/>
              </w:rPr>
              <w:t>VIALE MAZZINI</w:t>
            </w:r>
          </w:p>
        </w:tc>
      </w:tr>
      <w:tr w:rsidR="00FC729B" w:rsidRPr="00FC729B" w14:paraId="7A15918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A2292" w14:textId="77777777" w:rsidR="00FC729B" w:rsidRPr="00FC729B" w:rsidRDefault="00FC729B" w:rsidP="00C36EF6">
            <w:pPr>
              <w:pStyle w:val="ROWTABELLA"/>
              <w:rPr>
                <w:color w:val="002060"/>
              </w:rPr>
            </w:pPr>
            <w:r w:rsidRPr="00FC729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D0CDC" w14:textId="77777777" w:rsidR="00FC729B" w:rsidRPr="00FC729B" w:rsidRDefault="00FC729B" w:rsidP="00C36EF6">
            <w:pPr>
              <w:pStyle w:val="ROWTABELLA"/>
              <w:rPr>
                <w:color w:val="002060"/>
              </w:rPr>
            </w:pPr>
            <w:r w:rsidRPr="00FC729B">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33B3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14CC50" w14:textId="77777777" w:rsidR="00FC729B" w:rsidRPr="00FC729B" w:rsidRDefault="00FC729B" w:rsidP="00C36EF6">
            <w:pPr>
              <w:pStyle w:val="ROWTABELLA"/>
              <w:rPr>
                <w:color w:val="002060"/>
              </w:rPr>
            </w:pPr>
            <w:r w:rsidRPr="00FC729B">
              <w:rPr>
                <w:color w:val="002060"/>
              </w:rPr>
              <w:t>25/09/2021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EC62C" w14:textId="77777777" w:rsidR="00FC729B" w:rsidRPr="00FC729B" w:rsidRDefault="00FC729B" w:rsidP="00C36EF6">
            <w:pPr>
              <w:pStyle w:val="ROWTABELLA"/>
              <w:rPr>
                <w:color w:val="002060"/>
              </w:rPr>
            </w:pPr>
            <w:r w:rsidRPr="00FC729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546CD" w14:textId="77777777" w:rsidR="00FC729B" w:rsidRPr="00FC729B" w:rsidRDefault="00FC729B" w:rsidP="00C36EF6">
            <w:pPr>
              <w:pStyle w:val="ROWTABELLA"/>
              <w:rPr>
                <w:color w:val="002060"/>
              </w:rPr>
            </w:pPr>
            <w:r w:rsidRPr="00FC729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9EC29" w14:textId="77777777" w:rsidR="00FC729B" w:rsidRPr="00FC729B" w:rsidRDefault="00FC729B" w:rsidP="00C36EF6">
            <w:pPr>
              <w:pStyle w:val="ROWTABELLA"/>
              <w:rPr>
                <w:color w:val="002060"/>
              </w:rPr>
            </w:pPr>
            <w:r w:rsidRPr="00FC729B">
              <w:rPr>
                <w:color w:val="002060"/>
              </w:rPr>
              <w:t>VIA ALFIERI SNC</w:t>
            </w:r>
          </w:p>
        </w:tc>
      </w:tr>
      <w:tr w:rsidR="00FC729B" w:rsidRPr="00FC729B" w14:paraId="630CFFB9"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7C971A" w14:textId="77777777" w:rsidR="00FC729B" w:rsidRPr="00FC729B" w:rsidRDefault="00FC729B" w:rsidP="00C36EF6">
            <w:pPr>
              <w:pStyle w:val="ROWTABELLA"/>
              <w:rPr>
                <w:color w:val="002060"/>
              </w:rPr>
            </w:pPr>
            <w:r w:rsidRPr="00FC729B">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D769E" w14:textId="77777777" w:rsidR="00FC729B" w:rsidRPr="00FC729B" w:rsidRDefault="00FC729B" w:rsidP="00C36EF6">
            <w:pPr>
              <w:pStyle w:val="ROWTABELLA"/>
              <w:rPr>
                <w:color w:val="002060"/>
              </w:rPr>
            </w:pPr>
            <w:r w:rsidRPr="00FC729B">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C71C0"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4B13D"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02682" w14:textId="77777777" w:rsidR="00FC729B" w:rsidRPr="00FC729B" w:rsidRDefault="00FC729B" w:rsidP="00C36EF6">
            <w:pPr>
              <w:pStyle w:val="ROWTABELLA"/>
              <w:rPr>
                <w:color w:val="002060"/>
              </w:rPr>
            </w:pPr>
            <w:r w:rsidRPr="00FC729B">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22FA8" w14:textId="77777777" w:rsidR="00FC729B" w:rsidRPr="00FC729B" w:rsidRDefault="00FC729B" w:rsidP="00C36EF6">
            <w:pPr>
              <w:pStyle w:val="ROWTABELLA"/>
              <w:rPr>
                <w:color w:val="002060"/>
              </w:rPr>
            </w:pPr>
            <w:r w:rsidRPr="00FC729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AFF32" w14:textId="77777777" w:rsidR="00FC729B" w:rsidRPr="00FC729B" w:rsidRDefault="00FC729B" w:rsidP="00C36EF6">
            <w:pPr>
              <w:pStyle w:val="ROWTABELLA"/>
              <w:rPr>
                <w:color w:val="002060"/>
              </w:rPr>
            </w:pPr>
            <w:r w:rsidRPr="00FC729B">
              <w:rPr>
                <w:color w:val="002060"/>
              </w:rPr>
              <w:t>LARGO NELLO FABRIZI - V.STRADA</w:t>
            </w:r>
          </w:p>
        </w:tc>
      </w:tr>
    </w:tbl>
    <w:p w14:paraId="04BB3EE4" w14:textId="77777777" w:rsidR="00FC729B" w:rsidRPr="00FC729B" w:rsidRDefault="00FC729B" w:rsidP="00FC729B">
      <w:pPr>
        <w:pStyle w:val="breakline"/>
        <w:rPr>
          <w:rFonts w:eastAsiaTheme="minorEastAsia"/>
          <w:color w:val="002060"/>
        </w:rPr>
      </w:pPr>
    </w:p>
    <w:p w14:paraId="1E686CC6" w14:textId="77777777" w:rsidR="00FC729B" w:rsidRPr="00FC729B" w:rsidRDefault="00FC729B" w:rsidP="00FC729B">
      <w:pPr>
        <w:pStyle w:val="breakline"/>
        <w:rPr>
          <w:color w:val="002060"/>
        </w:rPr>
      </w:pPr>
    </w:p>
    <w:p w14:paraId="2721A765" w14:textId="77777777" w:rsidR="00FC729B" w:rsidRPr="00FC729B" w:rsidRDefault="00FC729B" w:rsidP="00FC729B">
      <w:pPr>
        <w:pStyle w:val="breakline"/>
        <w:rPr>
          <w:color w:val="002060"/>
        </w:rPr>
      </w:pPr>
    </w:p>
    <w:p w14:paraId="511FA1C3" w14:textId="77777777" w:rsidR="00FC729B" w:rsidRPr="00FC729B" w:rsidRDefault="00FC729B" w:rsidP="00FC729B">
      <w:pPr>
        <w:pStyle w:val="SOTTOTITOLOCAMPIONATO1"/>
        <w:rPr>
          <w:color w:val="002060"/>
        </w:rPr>
      </w:pPr>
      <w:r w:rsidRPr="00FC729B">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73"/>
        <w:gridCol w:w="1563"/>
        <w:gridCol w:w="1550"/>
      </w:tblGrid>
      <w:tr w:rsidR="00FC729B" w:rsidRPr="00FC729B" w14:paraId="0AA4C287"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D8809"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A513"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1A1A5"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30552"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FCE1D"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18A2" w14:textId="77777777" w:rsidR="00FC729B" w:rsidRPr="00FC729B" w:rsidRDefault="00FC729B" w:rsidP="00C36EF6">
            <w:pPr>
              <w:pStyle w:val="HEADERTABELLA"/>
              <w:rPr>
                <w:color w:val="002060"/>
              </w:rPr>
            </w:pPr>
            <w:r w:rsidRPr="00FC72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E07C"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5291B66F"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76179" w14:textId="77777777" w:rsidR="00FC729B" w:rsidRPr="00FC729B" w:rsidRDefault="00FC729B" w:rsidP="00C36EF6">
            <w:pPr>
              <w:pStyle w:val="ROWTABELLA"/>
              <w:rPr>
                <w:color w:val="002060"/>
              </w:rPr>
            </w:pPr>
            <w:r w:rsidRPr="00FC729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35426" w14:textId="77777777" w:rsidR="00FC729B" w:rsidRPr="00FC729B" w:rsidRDefault="00FC729B" w:rsidP="00C36EF6">
            <w:pPr>
              <w:pStyle w:val="ROWTABELLA"/>
              <w:rPr>
                <w:color w:val="002060"/>
              </w:rPr>
            </w:pPr>
            <w:r w:rsidRPr="00FC729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FEC94"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3BB23"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1198" w14:textId="77777777" w:rsidR="00FC729B" w:rsidRPr="00FC729B" w:rsidRDefault="00FC729B" w:rsidP="00C36EF6">
            <w:pPr>
              <w:pStyle w:val="ROWTABELLA"/>
              <w:rPr>
                <w:color w:val="002060"/>
              </w:rPr>
            </w:pPr>
            <w:r w:rsidRPr="00FC729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2D301" w14:textId="77777777" w:rsidR="00FC729B" w:rsidRPr="00FC729B" w:rsidRDefault="00FC729B" w:rsidP="00C36EF6">
            <w:pPr>
              <w:pStyle w:val="ROWTABELLA"/>
              <w:rPr>
                <w:color w:val="002060"/>
              </w:rPr>
            </w:pPr>
            <w:r w:rsidRPr="00FC729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59E97" w14:textId="77777777" w:rsidR="00FC729B" w:rsidRPr="00FC729B" w:rsidRDefault="00FC729B" w:rsidP="00C36EF6">
            <w:pPr>
              <w:pStyle w:val="ROWTABELLA"/>
              <w:rPr>
                <w:color w:val="002060"/>
              </w:rPr>
            </w:pPr>
            <w:r w:rsidRPr="00FC729B">
              <w:rPr>
                <w:color w:val="002060"/>
              </w:rPr>
              <w:t>VIA INDIPENDENZA-CAPODARCO</w:t>
            </w:r>
          </w:p>
        </w:tc>
      </w:tr>
      <w:tr w:rsidR="00FC729B" w:rsidRPr="00FC729B" w14:paraId="7FFDD60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0A747" w14:textId="77777777" w:rsidR="00FC729B" w:rsidRPr="00FC729B" w:rsidRDefault="00FC729B" w:rsidP="00C36EF6">
            <w:pPr>
              <w:pStyle w:val="ROWTABELLA"/>
              <w:rPr>
                <w:color w:val="002060"/>
              </w:rPr>
            </w:pPr>
            <w:r w:rsidRPr="00FC729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E23C4" w14:textId="77777777" w:rsidR="00FC729B" w:rsidRPr="00FC729B" w:rsidRDefault="00FC729B" w:rsidP="00C36EF6">
            <w:pPr>
              <w:pStyle w:val="ROWTABELLA"/>
              <w:rPr>
                <w:color w:val="002060"/>
              </w:rPr>
            </w:pPr>
            <w:r w:rsidRPr="00FC729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EC8EE"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F2B2E"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83995" w14:textId="77777777" w:rsidR="00FC729B" w:rsidRPr="00FC729B" w:rsidRDefault="00FC729B" w:rsidP="00C36EF6">
            <w:pPr>
              <w:pStyle w:val="ROWTABELLA"/>
              <w:rPr>
                <w:color w:val="002060"/>
              </w:rPr>
            </w:pPr>
            <w:r w:rsidRPr="00FC729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5F9F9" w14:textId="77777777" w:rsidR="00FC729B" w:rsidRPr="00FC729B" w:rsidRDefault="00FC729B" w:rsidP="00C36EF6">
            <w:pPr>
              <w:pStyle w:val="ROWTABELLA"/>
              <w:rPr>
                <w:color w:val="002060"/>
              </w:rPr>
            </w:pPr>
            <w:r w:rsidRPr="00FC729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38E10" w14:textId="77777777" w:rsidR="00FC729B" w:rsidRPr="00FC729B" w:rsidRDefault="00FC729B" w:rsidP="00C36EF6">
            <w:pPr>
              <w:pStyle w:val="ROWTABELLA"/>
              <w:rPr>
                <w:color w:val="002060"/>
              </w:rPr>
            </w:pPr>
            <w:r w:rsidRPr="00FC729B">
              <w:rPr>
                <w:color w:val="002060"/>
              </w:rPr>
              <w:t>VIA CORRADI</w:t>
            </w:r>
          </w:p>
        </w:tc>
      </w:tr>
      <w:tr w:rsidR="00FC729B" w:rsidRPr="00FC729B" w14:paraId="0DE747C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898B1" w14:textId="77777777" w:rsidR="00FC729B" w:rsidRPr="00FC729B" w:rsidRDefault="00FC729B" w:rsidP="00C36EF6">
            <w:pPr>
              <w:pStyle w:val="ROWTABELLA"/>
              <w:rPr>
                <w:color w:val="002060"/>
              </w:rPr>
            </w:pPr>
            <w:r w:rsidRPr="00FC729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6A987" w14:textId="77777777" w:rsidR="00FC729B" w:rsidRPr="00FC729B" w:rsidRDefault="00FC729B" w:rsidP="00C36EF6">
            <w:pPr>
              <w:pStyle w:val="ROWTABELLA"/>
              <w:rPr>
                <w:color w:val="002060"/>
              </w:rPr>
            </w:pPr>
            <w:r w:rsidRPr="00FC729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250C0"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08BC5"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F0358" w14:textId="77777777" w:rsidR="00FC729B" w:rsidRPr="00FC729B" w:rsidRDefault="00FC729B" w:rsidP="00C36EF6">
            <w:pPr>
              <w:pStyle w:val="ROWTABELLA"/>
              <w:rPr>
                <w:color w:val="002060"/>
              </w:rPr>
            </w:pPr>
            <w:r w:rsidRPr="00FC729B">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02DB1" w14:textId="77777777" w:rsidR="00FC729B" w:rsidRPr="00FC729B" w:rsidRDefault="00FC729B" w:rsidP="00C36EF6">
            <w:pPr>
              <w:pStyle w:val="ROWTABELLA"/>
              <w:rPr>
                <w:color w:val="002060"/>
              </w:rPr>
            </w:pPr>
            <w:r w:rsidRPr="00FC729B">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5E0A2" w14:textId="77777777" w:rsidR="00FC729B" w:rsidRPr="00FC729B" w:rsidRDefault="00FC729B" w:rsidP="00C36EF6">
            <w:pPr>
              <w:pStyle w:val="ROWTABELLA"/>
              <w:rPr>
                <w:color w:val="002060"/>
              </w:rPr>
            </w:pPr>
            <w:r w:rsidRPr="00FC729B">
              <w:rPr>
                <w:color w:val="002060"/>
              </w:rPr>
              <w:t>VIA COLLE GIOIOSO</w:t>
            </w:r>
          </w:p>
        </w:tc>
      </w:tr>
      <w:tr w:rsidR="00FC729B" w:rsidRPr="00FC729B" w14:paraId="1381717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83A42" w14:textId="77777777" w:rsidR="00FC729B" w:rsidRPr="00FC729B" w:rsidRDefault="00FC729B" w:rsidP="00C36EF6">
            <w:pPr>
              <w:pStyle w:val="ROWTABELLA"/>
              <w:rPr>
                <w:color w:val="002060"/>
              </w:rPr>
            </w:pPr>
            <w:r w:rsidRPr="00FC729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9FF372" w14:textId="77777777" w:rsidR="00FC729B" w:rsidRPr="00FC729B" w:rsidRDefault="00FC729B" w:rsidP="00C36EF6">
            <w:pPr>
              <w:pStyle w:val="ROWTABELLA"/>
              <w:rPr>
                <w:color w:val="002060"/>
              </w:rPr>
            </w:pPr>
            <w:r w:rsidRPr="00FC729B">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4B293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903CA"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9329F0" w14:textId="77777777" w:rsidR="00FC729B" w:rsidRPr="00FC729B" w:rsidRDefault="00FC729B" w:rsidP="00C36EF6">
            <w:pPr>
              <w:pStyle w:val="ROWTABELLA"/>
              <w:rPr>
                <w:color w:val="002060"/>
              </w:rPr>
            </w:pPr>
            <w:r w:rsidRPr="00FC729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C8F96" w14:textId="77777777" w:rsidR="00FC729B" w:rsidRPr="00FC729B" w:rsidRDefault="00FC729B" w:rsidP="00C36EF6">
            <w:pPr>
              <w:pStyle w:val="ROWTABELLA"/>
              <w:rPr>
                <w:color w:val="002060"/>
              </w:rPr>
            </w:pPr>
            <w:r w:rsidRPr="00FC729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D5E8F" w14:textId="77777777" w:rsidR="00FC729B" w:rsidRPr="00FC729B" w:rsidRDefault="00FC729B" w:rsidP="00C36EF6">
            <w:pPr>
              <w:pStyle w:val="ROWTABELLA"/>
              <w:rPr>
                <w:color w:val="002060"/>
              </w:rPr>
            </w:pPr>
            <w:r w:rsidRPr="00FC729B">
              <w:rPr>
                <w:color w:val="002060"/>
              </w:rPr>
              <w:t>VIA FONTE DI MONSIGNORE</w:t>
            </w:r>
          </w:p>
        </w:tc>
      </w:tr>
      <w:tr w:rsidR="00FC729B" w:rsidRPr="00FC729B" w14:paraId="205BA673"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A89B7" w14:textId="77777777" w:rsidR="00FC729B" w:rsidRPr="00FC729B" w:rsidRDefault="00FC729B" w:rsidP="00C36EF6">
            <w:pPr>
              <w:pStyle w:val="ROWTABELLA"/>
              <w:rPr>
                <w:color w:val="002060"/>
              </w:rPr>
            </w:pPr>
            <w:r w:rsidRPr="00FC729B">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2271F" w14:textId="77777777" w:rsidR="00FC729B" w:rsidRPr="00FC729B" w:rsidRDefault="00FC729B" w:rsidP="00C36EF6">
            <w:pPr>
              <w:pStyle w:val="ROWTABELLA"/>
              <w:rPr>
                <w:color w:val="002060"/>
              </w:rPr>
            </w:pPr>
            <w:r w:rsidRPr="00FC729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938A7B"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46FB1"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DBF6E" w14:textId="77777777" w:rsidR="00FC729B" w:rsidRPr="00FC729B" w:rsidRDefault="00FC729B" w:rsidP="00C36EF6">
            <w:pPr>
              <w:pStyle w:val="ROWTABELLA"/>
              <w:rPr>
                <w:color w:val="002060"/>
              </w:rPr>
            </w:pPr>
            <w:r w:rsidRPr="00FC729B">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5A89D" w14:textId="77777777" w:rsidR="00FC729B" w:rsidRPr="00FC729B" w:rsidRDefault="00FC729B" w:rsidP="00C36EF6">
            <w:pPr>
              <w:pStyle w:val="ROWTABELLA"/>
              <w:rPr>
                <w:color w:val="002060"/>
              </w:rPr>
            </w:pPr>
            <w:r w:rsidRPr="00FC729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27E15" w14:textId="77777777" w:rsidR="00FC729B" w:rsidRPr="00FC729B" w:rsidRDefault="00FC729B" w:rsidP="00C36EF6">
            <w:pPr>
              <w:pStyle w:val="ROWTABELLA"/>
              <w:rPr>
                <w:color w:val="002060"/>
              </w:rPr>
            </w:pPr>
            <w:r w:rsidRPr="00FC729B">
              <w:rPr>
                <w:color w:val="002060"/>
              </w:rPr>
              <w:t>VIA S.VITTORIA, 5</w:t>
            </w:r>
          </w:p>
        </w:tc>
      </w:tr>
      <w:tr w:rsidR="00FC729B" w:rsidRPr="00FC729B" w14:paraId="386630A9"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D53CE" w14:textId="77777777" w:rsidR="00FC729B" w:rsidRPr="00FC729B" w:rsidRDefault="00FC729B" w:rsidP="00C36EF6">
            <w:pPr>
              <w:pStyle w:val="ROWTABELLA"/>
              <w:rPr>
                <w:color w:val="002060"/>
              </w:rPr>
            </w:pPr>
            <w:r w:rsidRPr="00FC729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4FCDC" w14:textId="77777777" w:rsidR="00FC729B" w:rsidRPr="00FC729B" w:rsidRDefault="00FC729B" w:rsidP="00C36EF6">
            <w:pPr>
              <w:pStyle w:val="ROWTABELLA"/>
              <w:rPr>
                <w:color w:val="002060"/>
              </w:rPr>
            </w:pPr>
            <w:r w:rsidRPr="00FC729B">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55F43"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D450EE"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3167CB" w14:textId="77777777" w:rsidR="00FC729B" w:rsidRPr="00FC729B" w:rsidRDefault="00FC729B" w:rsidP="00C36EF6">
            <w:pPr>
              <w:pStyle w:val="ROWTABELLA"/>
              <w:rPr>
                <w:color w:val="002060"/>
              </w:rPr>
            </w:pPr>
            <w:r w:rsidRPr="00FC729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7AC77" w14:textId="77777777" w:rsidR="00FC729B" w:rsidRPr="00FC729B" w:rsidRDefault="00FC729B" w:rsidP="00C36EF6">
            <w:pPr>
              <w:pStyle w:val="ROWTABELLA"/>
              <w:rPr>
                <w:color w:val="002060"/>
              </w:rPr>
            </w:pPr>
            <w:r w:rsidRPr="00FC729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02347" w14:textId="77777777" w:rsidR="00FC729B" w:rsidRPr="00FC729B" w:rsidRDefault="00FC729B" w:rsidP="00C36EF6">
            <w:pPr>
              <w:pStyle w:val="ROWTABELLA"/>
              <w:rPr>
                <w:color w:val="002060"/>
              </w:rPr>
            </w:pPr>
            <w:r w:rsidRPr="00FC729B">
              <w:rPr>
                <w:color w:val="002060"/>
              </w:rPr>
              <w:t>VIA LUDOVICO SCARFIOTTI</w:t>
            </w:r>
          </w:p>
        </w:tc>
      </w:tr>
      <w:tr w:rsidR="00FC729B" w:rsidRPr="00FC729B" w14:paraId="038A372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5A361" w14:textId="77777777" w:rsidR="00FC729B" w:rsidRPr="00FC729B" w:rsidRDefault="00FC729B" w:rsidP="00C36EF6">
            <w:pPr>
              <w:pStyle w:val="ROWTABELLA"/>
              <w:rPr>
                <w:color w:val="002060"/>
              </w:rPr>
            </w:pPr>
            <w:r w:rsidRPr="00FC729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98DDE" w14:textId="77777777" w:rsidR="00FC729B" w:rsidRPr="00FC729B" w:rsidRDefault="00FC729B" w:rsidP="00C36EF6">
            <w:pPr>
              <w:pStyle w:val="ROWTABELLA"/>
              <w:rPr>
                <w:color w:val="002060"/>
              </w:rPr>
            </w:pPr>
            <w:r w:rsidRPr="00FC729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4380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5DE67"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1CCF1" w14:textId="77777777" w:rsidR="00FC729B" w:rsidRPr="00FC729B" w:rsidRDefault="00FC729B" w:rsidP="00C36EF6">
            <w:pPr>
              <w:pStyle w:val="ROWTABELLA"/>
              <w:rPr>
                <w:color w:val="002060"/>
              </w:rPr>
            </w:pPr>
            <w:r w:rsidRPr="00FC729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003E2" w14:textId="77777777" w:rsidR="00FC729B" w:rsidRPr="00FC729B" w:rsidRDefault="00FC729B" w:rsidP="00C36EF6">
            <w:pPr>
              <w:pStyle w:val="ROWTABELLA"/>
              <w:rPr>
                <w:color w:val="002060"/>
              </w:rPr>
            </w:pPr>
            <w:r w:rsidRPr="00FC72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1BB46" w14:textId="77777777" w:rsidR="00FC729B" w:rsidRPr="00FC729B" w:rsidRDefault="00FC729B" w:rsidP="00C36EF6">
            <w:pPr>
              <w:pStyle w:val="ROWTABELLA"/>
              <w:rPr>
                <w:color w:val="002060"/>
              </w:rPr>
            </w:pPr>
            <w:r w:rsidRPr="00FC729B">
              <w:rPr>
                <w:color w:val="002060"/>
              </w:rPr>
              <w:t>VIA C.ULPIANI</w:t>
            </w:r>
          </w:p>
        </w:tc>
      </w:tr>
      <w:tr w:rsidR="00FC729B" w:rsidRPr="00FC729B" w14:paraId="09A456F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7360C2" w14:textId="77777777" w:rsidR="00FC729B" w:rsidRPr="00FC729B" w:rsidRDefault="00FC729B" w:rsidP="00C36EF6">
            <w:pPr>
              <w:pStyle w:val="ROWTABELLA"/>
              <w:rPr>
                <w:color w:val="002060"/>
              </w:rPr>
            </w:pPr>
            <w:r w:rsidRPr="00FC729B">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53E126" w14:textId="77777777" w:rsidR="00FC729B" w:rsidRPr="00FC729B" w:rsidRDefault="00FC729B" w:rsidP="00C36EF6">
            <w:pPr>
              <w:pStyle w:val="ROWTABELLA"/>
              <w:rPr>
                <w:color w:val="002060"/>
              </w:rPr>
            </w:pPr>
            <w:r w:rsidRPr="00FC729B">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12D26"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5DC314"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11998C" w14:textId="77777777" w:rsidR="00FC729B" w:rsidRPr="00FC729B" w:rsidRDefault="00FC729B" w:rsidP="00C36EF6">
            <w:pPr>
              <w:pStyle w:val="ROWTABELLA"/>
              <w:rPr>
                <w:color w:val="002060"/>
              </w:rPr>
            </w:pPr>
            <w:r w:rsidRPr="00FC729B">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C9468" w14:textId="77777777" w:rsidR="00FC729B" w:rsidRPr="00FC729B" w:rsidRDefault="00FC729B" w:rsidP="00C36EF6">
            <w:pPr>
              <w:pStyle w:val="ROWTABELLA"/>
              <w:rPr>
                <w:color w:val="002060"/>
              </w:rPr>
            </w:pPr>
            <w:r w:rsidRPr="00FC729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6400E" w14:textId="77777777" w:rsidR="00FC729B" w:rsidRPr="00FC729B" w:rsidRDefault="00FC729B" w:rsidP="00C36EF6">
            <w:pPr>
              <w:pStyle w:val="ROWTABELLA"/>
              <w:rPr>
                <w:color w:val="002060"/>
              </w:rPr>
            </w:pPr>
            <w:r w:rsidRPr="00FC729B">
              <w:rPr>
                <w:color w:val="002060"/>
              </w:rPr>
              <w:t>VIA VERCELLI SNC</w:t>
            </w:r>
          </w:p>
        </w:tc>
      </w:tr>
      <w:tr w:rsidR="00FC729B" w:rsidRPr="00FC729B" w14:paraId="3A99EE6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92191" w14:textId="77777777" w:rsidR="00FC729B" w:rsidRPr="00FC729B" w:rsidRDefault="00FC729B" w:rsidP="00C36EF6">
            <w:pPr>
              <w:pStyle w:val="ROWTABELLA"/>
              <w:rPr>
                <w:color w:val="002060"/>
              </w:rPr>
            </w:pPr>
            <w:r w:rsidRPr="00FC729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9775D" w14:textId="77777777" w:rsidR="00FC729B" w:rsidRPr="00FC729B" w:rsidRDefault="00FC729B" w:rsidP="00C36EF6">
            <w:pPr>
              <w:pStyle w:val="ROWTABELLA"/>
              <w:rPr>
                <w:color w:val="002060"/>
              </w:rPr>
            </w:pPr>
            <w:r w:rsidRPr="00FC729B">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E513C4"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33F14A" w14:textId="77777777" w:rsidR="00FC729B" w:rsidRPr="00FC729B" w:rsidRDefault="00FC729B" w:rsidP="00C36EF6">
            <w:pPr>
              <w:pStyle w:val="ROWTABELLA"/>
              <w:rPr>
                <w:color w:val="002060"/>
              </w:rPr>
            </w:pPr>
            <w:r w:rsidRPr="00FC729B">
              <w:rPr>
                <w:color w:val="002060"/>
              </w:rPr>
              <w:t>24/09/2021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C685E" w14:textId="77777777" w:rsidR="00FC729B" w:rsidRPr="00FC729B" w:rsidRDefault="00FC729B" w:rsidP="00C36EF6">
            <w:pPr>
              <w:pStyle w:val="ROWTABELLA"/>
              <w:rPr>
                <w:color w:val="002060"/>
              </w:rPr>
            </w:pPr>
            <w:r w:rsidRPr="00FC729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CB8BC" w14:textId="77777777" w:rsidR="00FC729B" w:rsidRPr="00FC729B" w:rsidRDefault="00FC729B" w:rsidP="00C36EF6">
            <w:pPr>
              <w:pStyle w:val="ROWTABELLA"/>
              <w:rPr>
                <w:color w:val="002060"/>
              </w:rPr>
            </w:pPr>
            <w:r w:rsidRPr="00FC729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7F54A" w14:textId="77777777" w:rsidR="00FC729B" w:rsidRPr="00FC729B" w:rsidRDefault="00FC729B" w:rsidP="00C36EF6">
            <w:pPr>
              <w:pStyle w:val="ROWTABELLA"/>
              <w:rPr>
                <w:color w:val="002060"/>
              </w:rPr>
            </w:pPr>
            <w:r w:rsidRPr="00FC729B">
              <w:rPr>
                <w:color w:val="002060"/>
              </w:rPr>
              <w:t>FRAZ.PAGLIARE VIA VECCHI</w:t>
            </w:r>
          </w:p>
        </w:tc>
      </w:tr>
      <w:tr w:rsidR="00FC729B" w:rsidRPr="00FC729B" w14:paraId="61AD90EA"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5C9D92" w14:textId="77777777" w:rsidR="00FC729B" w:rsidRPr="00FC729B" w:rsidRDefault="00FC729B" w:rsidP="00C36EF6">
            <w:pPr>
              <w:pStyle w:val="ROWTABELLA"/>
              <w:rPr>
                <w:color w:val="002060"/>
              </w:rPr>
            </w:pPr>
            <w:r w:rsidRPr="00FC729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15B8F1" w14:textId="77777777" w:rsidR="00FC729B" w:rsidRPr="00FC729B" w:rsidRDefault="00FC729B" w:rsidP="00C36EF6">
            <w:pPr>
              <w:pStyle w:val="ROWTABELLA"/>
              <w:rPr>
                <w:color w:val="002060"/>
              </w:rPr>
            </w:pPr>
            <w:r w:rsidRPr="00FC729B">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64B34B"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F1180"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F3064" w14:textId="77777777" w:rsidR="00FC729B" w:rsidRPr="00FC729B" w:rsidRDefault="00FC729B" w:rsidP="00C36EF6">
            <w:pPr>
              <w:pStyle w:val="ROWTABELLA"/>
              <w:rPr>
                <w:color w:val="002060"/>
              </w:rPr>
            </w:pPr>
            <w:r w:rsidRPr="00FC729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064D0" w14:textId="77777777" w:rsidR="00FC729B" w:rsidRPr="00FC729B" w:rsidRDefault="00FC729B" w:rsidP="00C36EF6">
            <w:pPr>
              <w:pStyle w:val="ROWTABELLA"/>
              <w:rPr>
                <w:color w:val="002060"/>
              </w:rPr>
            </w:pPr>
            <w:r w:rsidRPr="00FC729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85C65" w14:textId="77777777" w:rsidR="00FC729B" w:rsidRPr="00FC729B" w:rsidRDefault="00FC729B" w:rsidP="00C36EF6">
            <w:pPr>
              <w:pStyle w:val="ROWTABELLA"/>
              <w:rPr>
                <w:color w:val="002060"/>
              </w:rPr>
            </w:pPr>
            <w:r w:rsidRPr="00FC729B">
              <w:rPr>
                <w:color w:val="002060"/>
              </w:rPr>
              <w:t>VIA DELLO SPORT</w:t>
            </w:r>
          </w:p>
        </w:tc>
      </w:tr>
      <w:tr w:rsidR="00FC729B" w:rsidRPr="00FC729B" w14:paraId="5D4B70E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D5585" w14:textId="77777777" w:rsidR="00FC729B" w:rsidRPr="00FC729B" w:rsidRDefault="00FC729B" w:rsidP="00C36EF6">
            <w:pPr>
              <w:pStyle w:val="ROWTABELLA"/>
              <w:rPr>
                <w:color w:val="002060"/>
              </w:rPr>
            </w:pPr>
            <w:r w:rsidRPr="00FC729B">
              <w:rPr>
                <w:color w:val="002060"/>
              </w:rPr>
              <w:lastRenderedPageBreak/>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6BA76" w14:textId="77777777" w:rsidR="00FC729B" w:rsidRPr="00FC729B" w:rsidRDefault="00FC729B" w:rsidP="00C36EF6">
            <w:pPr>
              <w:pStyle w:val="ROWTABELLA"/>
              <w:rPr>
                <w:color w:val="002060"/>
              </w:rPr>
            </w:pPr>
            <w:r w:rsidRPr="00FC729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C375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337206"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A2839" w14:textId="77777777" w:rsidR="00FC729B" w:rsidRPr="00FC729B" w:rsidRDefault="00FC729B" w:rsidP="00C36EF6">
            <w:pPr>
              <w:pStyle w:val="ROWTABELLA"/>
              <w:rPr>
                <w:color w:val="002060"/>
              </w:rPr>
            </w:pPr>
            <w:r w:rsidRPr="00FC729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5D697" w14:textId="77777777" w:rsidR="00FC729B" w:rsidRPr="00FC729B" w:rsidRDefault="00FC729B" w:rsidP="00C36EF6">
            <w:pPr>
              <w:pStyle w:val="ROWTABELLA"/>
              <w:rPr>
                <w:color w:val="002060"/>
              </w:rPr>
            </w:pPr>
            <w:r w:rsidRPr="00FC729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64E6C" w14:textId="77777777" w:rsidR="00FC729B" w:rsidRPr="00FC729B" w:rsidRDefault="00FC729B" w:rsidP="00C36EF6">
            <w:pPr>
              <w:pStyle w:val="ROWTABELLA"/>
              <w:rPr>
                <w:color w:val="002060"/>
              </w:rPr>
            </w:pPr>
            <w:r w:rsidRPr="00FC729B">
              <w:rPr>
                <w:color w:val="002060"/>
              </w:rPr>
              <w:t>VIA NENNI</w:t>
            </w:r>
          </w:p>
        </w:tc>
      </w:tr>
      <w:tr w:rsidR="00FC729B" w:rsidRPr="00FC729B" w14:paraId="6CF85211"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74EDF" w14:textId="77777777" w:rsidR="00FC729B" w:rsidRPr="00FC729B" w:rsidRDefault="00FC729B" w:rsidP="00C36EF6">
            <w:pPr>
              <w:pStyle w:val="ROWTABELLA"/>
              <w:rPr>
                <w:color w:val="002060"/>
              </w:rPr>
            </w:pPr>
            <w:r w:rsidRPr="00FC729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98BA5" w14:textId="77777777" w:rsidR="00FC729B" w:rsidRPr="00FC729B" w:rsidRDefault="00FC729B" w:rsidP="00C36EF6">
            <w:pPr>
              <w:pStyle w:val="ROWTABELLA"/>
              <w:rPr>
                <w:color w:val="002060"/>
              </w:rPr>
            </w:pPr>
            <w:r w:rsidRPr="00FC729B">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EE91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21C3B"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1F8B2" w14:textId="77777777" w:rsidR="00FC729B" w:rsidRPr="00FC729B" w:rsidRDefault="00FC729B" w:rsidP="00C36EF6">
            <w:pPr>
              <w:pStyle w:val="ROWTABELLA"/>
              <w:rPr>
                <w:color w:val="002060"/>
              </w:rPr>
            </w:pPr>
            <w:r w:rsidRPr="00FC729B">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EA8D8" w14:textId="77777777" w:rsidR="00FC729B" w:rsidRPr="00FC729B" w:rsidRDefault="00FC729B" w:rsidP="00C36EF6">
            <w:pPr>
              <w:pStyle w:val="ROWTABELLA"/>
              <w:rPr>
                <w:color w:val="002060"/>
              </w:rPr>
            </w:pPr>
            <w:r w:rsidRPr="00FC729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03AB1" w14:textId="77777777" w:rsidR="00FC729B" w:rsidRPr="00FC729B" w:rsidRDefault="00FC729B" w:rsidP="00C36EF6">
            <w:pPr>
              <w:pStyle w:val="ROWTABELLA"/>
              <w:rPr>
                <w:color w:val="002060"/>
              </w:rPr>
            </w:pPr>
            <w:r w:rsidRPr="00FC729B">
              <w:rPr>
                <w:color w:val="002060"/>
              </w:rPr>
              <w:t>VIA DELLE REGIONI, 8</w:t>
            </w:r>
          </w:p>
        </w:tc>
      </w:tr>
    </w:tbl>
    <w:p w14:paraId="0D71581B" w14:textId="77777777" w:rsidR="00FC729B" w:rsidRPr="00FC729B" w:rsidRDefault="00FC729B" w:rsidP="00FC729B">
      <w:pPr>
        <w:pStyle w:val="breakline"/>
        <w:rPr>
          <w:rFonts w:eastAsiaTheme="minorEastAsia"/>
          <w:color w:val="002060"/>
        </w:rPr>
      </w:pPr>
    </w:p>
    <w:p w14:paraId="1223A10C" w14:textId="77777777" w:rsidR="004F53E9" w:rsidRPr="00FC729B" w:rsidRDefault="004F53E9" w:rsidP="004F53E9">
      <w:pPr>
        <w:pStyle w:val="Corpodeltesto21"/>
        <w:rPr>
          <w:rFonts w:ascii="Arial" w:hAnsi="Arial" w:cs="Arial"/>
          <w:color w:val="002060"/>
          <w:sz w:val="22"/>
          <w:highlight w:val="yellow"/>
        </w:rPr>
      </w:pPr>
    </w:p>
    <w:p w14:paraId="5C765A2F" w14:textId="61202C3C" w:rsidR="00372796" w:rsidRDefault="00372796" w:rsidP="00372796">
      <w:pPr>
        <w:rPr>
          <w:rFonts w:ascii="Arial" w:hAnsi="Arial" w:cs="Arial"/>
          <w:color w:val="002060"/>
          <w:sz w:val="22"/>
          <w:szCs w:val="22"/>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4"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5"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16"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572201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92251">
        <w:rPr>
          <w:b/>
          <w:color w:val="002060"/>
          <w:u w:val="single"/>
        </w:rPr>
        <w:t>2</w:t>
      </w:r>
      <w:r w:rsidR="00D51F13">
        <w:rPr>
          <w:b/>
          <w:color w:val="002060"/>
          <w:u w:val="single"/>
        </w:rPr>
        <w:t>5</w:t>
      </w:r>
      <w:r w:rsidR="00830450" w:rsidRPr="000039D0">
        <w:rPr>
          <w:b/>
          <w:color w:val="002060"/>
          <w:u w:val="single"/>
        </w:rPr>
        <w:t>/0</w:t>
      </w:r>
      <w:r w:rsidR="0050225A">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A351D" w14:textId="77777777" w:rsidR="00961D73" w:rsidRDefault="00961D73">
      <w:r>
        <w:separator/>
      </w:r>
    </w:p>
  </w:endnote>
  <w:endnote w:type="continuationSeparator" w:id="0">
    <w:p w14:paraId="38D0837A" w14:textId="77777777" w:rsidR="00961D73" w:rsidRDefault="0096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F7319D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00BD9">
      <w:rPr>
        <w:rStyle w:val="Numeropagina"/>
        <w:rFonts w:ascii="Arial" w:hAnsi="Arial" w:cs="Arial"/>
        <w:noProof/>
        <w:color w:val="002060"/>
      </w:rPr>
      <w:t>10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D51F13">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95EBF" w14:textId="77777777" w:rsidR="00961D73" w:rsidRDefault="00961D73">
      <w:r>
        <w:separator/>
      </w:r>
    </w:p>
  </w:footnote>
  <w:footnote w:type="continuationSeparator" w:id="0">
    <w:p w14:paraId="4400B6F2" w14:textId="77777777" w:rsidR="00961D73" w:rsidRDefault="00961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1B39"/>
    <w:rsid w:val="001E2007"/>
    <w:rsid w:val="001E251A"/>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99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2224"/>
    <w:rsid w:val="00582616"/>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0052"/>
    <w:rsid w:val="00800BD9"/>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66"/>
    <w:rsid w:val="008816A6"/>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1D73"/>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60CC"/>
    <w:rsid w:val="00AB6FEC"/>
    <w:rsid w:val="00AC1432"/>
    <w:rsid w:val="00AC19D9"/>
    <w:rsid w:val="00AC48FC"/>
    <w:rsid w:val="00AC5D91"/>
    <w:rsid w:val="00AC610A"/>
    <w:rsid w:val="00AC6B7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27A5"/>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29B"/>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gione.marche.it/Regione-Utile/Turismo-Sport-Tempo-Libero/Sport/interventi-di-promozione-sportiva-202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gef.regione.marche.it/web/HomePage.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che@pec.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toretecnico.figc.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https://www.lnd.it/it/news-lnd/agonistica/protocollo-figc-i-chiarimenti-per-l-avvio-della-stagione-2021-202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lnd.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AEA71-9579-4B82-91F5-56EE7F40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3613</Words>
  <Characters>20595</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24160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2021-08-13T13:43:00Z</cp:lastPrinted>
  <dcterms:created xsi:type="dcterms:W3CDTF">2021-08-25T14:38:00Z</dcterms:created>
  <dcterms:modified xsi:type="dcterms:W3CDTF">2021-08-25T14:38:00Z</dcterms:modified>
</cp:coreProperties>
</file>