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DA18DC6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B24F15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24F15">
              <w:rPr>
                <w:rFonts w:ascii="Arial" w:hAnsi="Arial" w:cs="Arial"/>
                <w:color w:val="002060"/>
                <w:sz w:val="40"/>
                <w:szCs w:val="40"/>
              </w:rPr>
              <w:t>03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24F15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8F366B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662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FCC8FFC" w:rsidR="00AC19D9" w:rsidRPr="002419EA" w:rsidRDefault="0093123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662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C972BA9" w:rsidR="00AC19D9" w:rsidRPr="002419EA" w:rsidRDefault="0093123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662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76879AA7" w:rsidR="00AC19D9" w:rsidRPr="002419EA" w:rsidRDefault="0093123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662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302ED335" w:rsidR="00AC19D9" w:rsidRPr="002419EA" w:rsidRDefault="0093123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662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3231C6F1" w14:textId="68230182" w:rsidR="005055BC" w:rsidRPr="00372796" w:rsidRDefault="00C967AF" w:rsidP="00372796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227292BA" w14:textId="77777777" w:rsidR="0050225A" w:rsidRPr="008E4CAF" w:rsidRDefault="0050225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2152D61" w14:textId="5D37C03C" w:rsidR="007C170D" w:rsidRDefault="007C170D" w:rsidP="009D0C38">
      <w:pPr>
        <w:pStyle w:val="LndNormale1"/>
        <w:rPr>
          <w:color w:val="002060"/>
          <w:szCs w:val="22"/>
        </w:rPr>
      </w:pPr>
    </w:p>
    <w:p w14:paraId="3ED6A4D3" w14:textId="77777777" w:rsidR="00B972E1" w:rsidRPr="00B972E1" w:rsidRDefault="00B972E1" w:rsidP="009D0C38">
      <w:pPr>
        <w:pStyle w:val="LndNormale1"/>
        <w:rPr>
          <w:color w:val="002060"/>
          <w:szCs w:val="22"/>
        </w:rPr>
      </w:pPr>
    </w:p>
    <w:p w14:paraId="6575250A" w14:textId="77777777" w:rsidR="00164048" w:rsidRPr="00B972E1" w:rsidRDefault="00164048" w:rsidP="00164048">
      <w:pPr>
        <w:rPr>
          <w:rFonts w:ascii="Arial" w:hAnsi="Arial" w:cs="Arial"/>
          <w:b/>
          <w:color w:val="002060"/>
          <w:sz w:val="28"/>
          <w:szCs w:val="28"/>
        </w:rPr>
      </w:pPr>
      <w:r w:rsidRPr="00B972E1">
        <w:rPr>
          <w:rFonts w:ascii="Arial" w:hAnsi="Arial" w:cs="Arial"/>
          <w:b/>
          <w:color w:val="002060"/>
          <w:sz w:val="28"/>
          <w:szCs w:val="28"/>
        </w:rPr>
        <w:t>CAMPIONATO REGIONALE Esport CR MARCHE</w:t>
      </w:r>
    </w:p>
    <w:p w14:paraId="5A1ADF4D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</w:p>
    <w:p w14:paraId="53F571AD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Il Comitato Regionale Marche, in collaborazione con la Lega Nazionale Dilettanti, lancia il primo campionato regionale eSport.</w:t>
      </w:r>
    </w:p>
    <w:p w14:paraId="0A16D87C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lastRenderedPageBreak/>
        <w:t>Gli eSports sono un fenomeno inclusivo e la loro modalità principale di fruizione è senza dubbio lo streaming, realizzabile attraverso piattaforme come Youtube, che garantisce in pochi click la trasmissione dell’evento dal vivo e contestualmente la crescita dei propri fan.</w:t>
      </w:r>
    </w:p>
    <w:p w14:paraId="297BD056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Il Comitato Regionale, dopo la fortunata esperienza del RoadShow2020, disputato presso la Facoltà di Ingegneria dell’Università Politecnica delle Marche, ha accolto in maniera favorevole il progetto della Lega Nazionale Dilettanti e ha dato il via allo svolgimento della prima stagione del</w:t>
      </w:r>
    </w:p>
    <w:p w14:paraId="0DF42B11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campionato ufficiale regionale di FIFA22.</w:t>
      </w:r>
    </w:p>
    <w:p w14:paraId="6B24EB03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La partecipazione alla competizione virtuale è gratuita e riservata a tutte le società affiliate al Comitato Regionale Marche per la stagione 2021-2022, senza distinzioni di categorie.</w:t>
      </w:r>
    </w:p>
    <w:p w14:paraId="0258C901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Il campionato, da disputare sulla piattaforma PS4/PS5 (versione PS4), si articolerà con una prima fase di incontri di andata e ritorno e una fase finale ad eliminazione diretta. La modalità della competizione sarà “Pro Club 11vs11”, che consente a ogni player di creare un calciatore virtuale e</w:t>
      </w:r>
    </w:p>
    <w:p w14:paraId="2323E908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di ricoprire un ruolo specifico in campo al fianco dei propri compagni, proprio come in una vera partita di calcio!</w:t>
      </w:r>
    </w:p>
    <w:p w14:paraId="33AF9E31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Ogni società iscriverà un team che dovrà essere composto da un minimo di 9 “players” (numero minimo di giocatori in campo) senza limiti di età e che siano regolarmente tesserati come calciatori per le rispettive società. Ogni club dovrà nominare un capitano e un vice capitano che avranno il compito di creare e coordinare la squadra.</w:t>
      </w:r>
    </w:p>
    <w:p w14:paraId="735496D0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La prima classificata del campionato sperimentale regionale eSport, avrà la possibilità di giocarsi l’accesso alla eSerieD!</w:t>
      </w:r>
    </w:p>
    <w:p w14:paraId="0F2AA1AD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 xml:space="preserve">Le Società che desiderano partecipare al suddetto campionato (si darà via alla competizione solo se ci sarà un minimo di 8 squadre iscritte) dovranno far pervenire una prima mail di adesione al campionato entro la data del 1 ottobre p.v., indirizzandola a </w:t>
      </w:r>
      <w:hyperlink r:id="rId10" w:history="1">
        <w:r w:rsidRPr="00B972E1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esport.marche@lnd.it</w:t>
        </w:r>
      </w:hyperlink>
    </w:p>
    <w:p w14:paraId="718923EA" w14:textId="77777777" w:rsidR="00164048" w:rsidRPr="00B972E1" w:rsidRDefault="00164048" w:rsidP="00164048">
      <w:pPr>
        <w:rPr>
          <w:rFonts w:ascii="Arial" w:hAnsi="Arial" w:cs="Arial"/>
          <w:color w:val="002060"/>
          <w:sz w:val="22"/>
          <w:szCs w:val="22"/>
        </w:rPr>
      </w:pPr>
      <w:r w:rsidRPr="00B972E1">
        <w:rPr>
          <w:rFonts w:ascii="Arial" w:hAnsi="Arial" w:cs="Arial"/>
          <w:color w:val="002060"/>
          <w:sz w:val="22"/>
          <w:szCs w:val="22"/>
        </w:rPr>
        <w:t>La formula del campionato verrà stabilita al momento della chiusura delle iscrizioni in base al numero di società iscritte.</w:t>
      </w:r>
    </w:p>
    <w:p w14:paraId="51F981DC" w14:textId="3078F9C7" w:rsidR="001B7000" w:rsidRPr="00B972E1" w:rsidRDefault="001B7000" w:rsidP="00B4081C">
      <w:pPr>
        <w:rPr>
          <w:rFonts w:ascii="Arial" w:hAnsi="Arial" w:cs="Arial"/>
          <w:color w:val="002060"/>
          <w:sz w:val="22"/>
          <w:szCs w:val="22"/>
        </w:rPr>
      </w:pPr>
    </w:p>
    <w:p w14:paraId="2C131871" w14:textId="77777777" w:rsidR="00B972E1" w:rsidRDefault="00B972E1" w:rsidP="00B4081C">
      <w:pPr>
        <w:rPr>
          <w:rFonts w:ascii="Arial" w:hAnsi="Arial" w:cs="Arial"/>
          <w:color w:val="002060"/>
          <w:sz w:val="22"/>
          <w:szCs w:val="22"/>
        </w:rPr>
      </w:pPr>
    </w:p>
    <w:p w14:paraId="78398D38" w14:textId="77777777" w:rsidR="00B24F15" w:rsidRPr="00B24F15" w:rsidRDefault="00B24F15" w:rsidP="00B24F15">
      <w:pPr>
        <w:rPr>
          <w:rFonts w:ascii="Arial" w:hAnsi="Arial" w:cs="Arial"/>
          <w:b/>
          <w:bCs/>
          <w:color w:val="002060"/>
          <w:sz w:val="28"/>
          <w:szCs w:val="28"/>
        </w:rPr>
      </w:pPr>
      <w:r w:rsidRPr="00B24F15">
        <w:rPr>
          <w:rFonts w:ascii="Arial" w:hAnsi="Arial" w:cs="Arial"/>
          <w:b/>
          <w:bCs/>
          <w:color w:val="002060"/>
          <w:sz w:val="28"/>
          <w:szCs w:val="28"/>
        </w:rPr>
        <w:t>SETTORE GIOVANILE E SCOLASTICO</w:t>
      </w:r>
    </w:p>
    <w:p w14:paraId="52EB8A83" w14:textId="77777777" w:rsidR="00B24F15" w:rsidRPr="003E0398" w:rsidRDefault="00B24F15" w:rsidP="00B24F15">
      <w:pPr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</w:p>
    <w:p w14:paraId="794944D2" w14:textId="77777777" w:rsidR="00B24F15" w:rsidRPr="00007368" w:rsidRDefault="00B24F15" w:rsidP="00B24F15">
      <w:pPr>
        <w:pStyle w:val="A121"/>
        <w:ind w:left="0"/>
        <w:rPr>
          <w:b/>
          <w:bCs/>
          <w:color w:val="002060"/>
          <w:sz w:val="28"/>
          <w:szCs w:val="28"/>
        </w:rPr>
      </w:pPr>
      <w:r w:rsidRPr="00007368">
        <w:rPr>
          <w:b/>
          <w:bCs/>
          <w:color w:val="002060"/>
          <w:sz w:val="28"/>
          <w:szCs w:val="28"/>
        </w:rPr>
        <w:t>RIUNION</w:t>
      </w:r>
      <w:r>
        <w:rPr>
          <w:b/>
          <w:bCs/>
          <w:color w:val="002060"/>
          <w:sz w:val="28"/>
          <w:szCs w:val="28"/>
        </w:rPr>
        <w:t>I</w:t>
      </w:r>
      <w:r w:rsidRPr="00007368">
        <w:rPr>
          <w:b/>
          <w:bCs/>
          <w:color w:val="002060"/>
          <w:sz w:val="28"/>
          <w:szCs w:val="28"/>
        </w:rPr>
        <w:t xml:space="preserve"> PROGRAMMATIC</w:t>
      </w:r>
      <w:r>
        <w:rPr>
          <w:b/>
          <w:bCs/>
          <w:color w:val="002060"/>
          <w:sz w:val="28"/>
          <w:szCs w:val="28"/>
        </w:rPr>
        <w:t>HE</w:t>
      </w:r>
      <w:r w:rsidRPr="00007368">
        <w:rPr>
          <w:b/>
          <w:bCs/>
          <w:color w:val="002060"/>
          <w:sz w:val="28"/>
          <w:szCs w:val="28"/>
        </w:rPr>
        <w:t xml:space="preserve"> ATTIVITA’ DI BASE GIOVANILE DI CALCIO A 11 – CALCIO A 5 E FEMMINILE </w:t>
      </w:r>
    </w:p>
    <w:p w14:paraId="0AE215B7" w14:textId="77777777" w:rsidR="00B24F15" w:rsidRDefault="00B24F15" w:rsidP="00B24F15">
      <w:pPr>
        <w:pStyle w:val="Corpodeltesto21"/>
        <w:rPr>
          <w:rFonts w:ascii="Arial" w:hAnsi="Arial" w:cs="Arial"/>
          <w:b/>
          <w:color w:val="002060"/>
          <w:sz w:val="22"/>
        </w:rPr>
      </w:pPr>
    </w:p>
    <w:p w14:paraId="1E67D6D6" w14:textId="77777777" w:rsidR="00B24F15" w:rsidRPr="00DB3F43" w:rsidRDefault="00B24F15" w:rsidP="00B24F15">
      <w:pPr>
        <w:pStyle w:val="A121"/>
        <w:ind w:left="0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Sono</w:t>
      </w:r>
      <w:r w:rsidRPr="00DB3F43">
        <w:rPr>
          <w:color w:val="002060"/>
          <w:sz w:val="22"/>
          <w:szCs w:val="22"/>
        </w:rPr>
        <w:t xml:space="preserve"> indett</w:t>
      </w:r>
      <w:r>
        <w:rPr>
          <w:color w:val="002060"/>
          <w:sz w:val="22"/>
          <w:szCs w:val="22"/>
        </w:rPr>
        <w:t>e</w:t>
      </w:r>
      <w:r w:rsidRPr="00DB3F43">
        <w:rPr>
          <w:color w:val="002060"/>
          <w:sz w:val="22"/>
          <w:szCs w:val="22"/>
        </w:rPr>
        <w:t xml:space="preserve"> l</w:t>
      </w:r>
      <w:r>
        <w:rPr>
          <w:color w:val="002060"/>
          <w:sz w:val="22"/>
          <w:szCs w:val="22"/>
        </w:rPr>
        <w:t>e</w:t>
      </w:r>
      <w:r w:rsidRPr="00DB3F43">
        <w:rPr>
          <w:color w:val="002060"/>
          <w:sz w:val="22"/>
          <w:szCs w:val="22"/>
        </w:rPr>
        <w:t xml:space="preserve"> riunion</w:t>
      </w:r>
      <w:r>
        <w:rPr>
          <w:color w:val="002060"/>
          <w:sz w:val="22"/>
          <w:szCs w:val="22"/>
        </w:rPr>
        <w:t>i</w:t>
      </w:r>
      <w:r w:rsidRPr="00DB3F43">
        <w:rPr>
          <w:color w:val="002060"/>
          <w:sz w:val="22"/>
          <w:szCs w:val="22"/>
        </w:rPr>
        <w:t xml:space="preserve"> programmatic</w:t>
      </w:r>
      <w:r>
        <w:rPr>
          <w:color w:val="002060"/>
          <w:sz w:val="22"/>
          <w:szCs w:val="22"/>
        </w:rPr>
        <w:t>he</w:t>
      </w:r>
      <w:r w:rsidRPr="00DB3F43">
        <w:rPr>
          <w:color w:val="002060"/>
          <w:sz w:val="22"/>
          <w:szCs w:val="22"/>
        </w:rPr>
        <w:t xml:space="preserve"> dei Dirigenti Responsabili e Responsabili Tecnici delle Società che intendono partecipare ai Tornei dell’Attività di Base (categorie Piccoli Amici – Primi Calci </w:t>
      </w:r>
      <w:r>
        <w:rPr>
          <w:color w:val="002060"/>
          <w:sz w:val="22"/>
          <w:szCs w:val="22"/>
        </w:rPr>
        <w:t>–</w:t>
      </w:r>
      <w:r w:rsidRPr="00DB3F43">
        <w:rPr>
          <w:color w:val="002060"/>
          <w:sz w:val="22"/>
          <w:szCs w:val="22"/>
        </w:rPr>
        <w:t xml:space="preserve"> Pulcini – Esordienti) e Giovanile</w:t>
      </w:r>
    </w:p>
    <w:p w14:paraId="10A9A2EA" w14:textId="77777777" w:rsidR="00B24F15" w:rsidRDefault="00B24F15" w:rsidP="00B24F15">
      <w:pPr>
        <w:pStyle w:val="A121"/>
        <w:ind w:left="0"/>
        <w:rPr>
          <w:color w:val="002060"/>
          <w:sz w:val="22"/>
          <w:szCs w:val="22"/>
        </w:rPr>
      </w:pPr>
    </w:p>
    <w:p w14:paraId="56DBB64F" w14:textId="77777777" w:rsidR="00B24F15" w:rsidRPr="00DB3F43" w:rsidRDefault="00B24F15" w:rsidP="00B24F15">
      <w:pPr>
        <w:pStyle w:val="A121"/>
        <w:ind w:left="0"/>
        <w:rPr>
          <w:color w:val="002060"/>
          <w:sz w:val="22"/>
          <w:szCs w:val="22"/>
        </w:rPr>
      </w:pPr>
      <w:r w:rsidRPr="00DB3F43">
        <w:rPr>
          <w:color w:val="002060"/>
          <w:sz w:val="22"/>
          <w:szCs w:val="22"/>
        </w:rPr>
        <w:t xml:space="preserve">Ordine del giorno: </w:t>
      </w:r>
    </w:p>
    <w:p w14:paraId="45EDE398" w14:textId="77777777" w:rsidR="00B24F15" w:rsidRDefault="00B24F15" w:rsidP="00B24F15">
      <w:pPr>
        <w:pStyle w:val="A121"/>
        <w:ind w:left="0"/>
        <w:rPr>
          <w:b/>
          <w:bCs/>
          <w:color w:val="002060"/>
          <w:sz w:val="22"/>
          <w:szCs w:val="22"/>
        </w:rPr>
      </w:pPr>
    </w:p>
    <w:p w14:paraId="70E108B9" w14:textId="77777777" w:rsidR="00B24F15" w:rsidRPr="003E0398" w:rsidRDefault="00B24F15" w:rsidP="00B24F15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 w:rsidRPr="003E0398">
        <w:rPr>
          <w:rFonts w:ascii="Arial" w:hAnsi="Arial" w:cs="Arial"/>
          <w:color w:val="002060"/>
          <w:sz w:val="22"/>
          <w:szCs w:val="22"/>
        </w:rPr>
        <w:t>-  </w:t>
      </w: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 xml:space="preserve">Progettualità̀ S.G.S. Stagione Sportiva 2021/2022; </w:t>
      </w:r>
    </w:p>
    <w:p w14:paraId="04188444" w14:textId="77777777" w:rsidR="00B24F15" w:rsidRPr="003E0398" w:rsidRDefault="00B24F15" w:rsidP="00B24F15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 w:rsidRPr="003E0398">
        <w:rPr>
          <w:rFonts w:ascii="Arial" w:hAnsi="Arial" w:cs="Arial"/>
          <w:color w:val="002060"/>
          <w:sz w:val="22"/>
          <w:szCs w:val="22"/>
        </w:rPr>
        <w:t>-  </w:t>
      </w: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 xml:space="preserve">Illustrazione CC.UU. Nr. 1; </w:t>
      </w:r>
    </w:p>
    <w:p w14:paraId="3B96DD46" w14:textId="77777777" w:rsidR="00B24F15" w:rsidRPr="003E0398" w:rsidRDefault="00B24F15" w:rsidP="00B24F15">
      <w:pPr>
        <w:numPr>
          <w:ilvl w:val="0"/>
          <w:numId w:val="9"/>
        </w:numPr>
        <w:rPr>
          <w:rFonts w:ascii="Arial" w:hAnsi="Arial" w:cs="Arial"/>
          <w:color w:val="002060"/>
          <w:sz w:val="22"/>
          <w:szCs w:val="22"/>
        </w:rPr>
      </w:pPr>
      <w:r w:rsidRPr="003E0398">
        <w:rPr>
          <w:rFonts w:ascii="Arial" w:hAnsi="Arial" w:cs="Arial"/>
          <w:color w:val="002060"/>
          <w:sz w:val="22"/>
          <w:szCs w:val="22"/>
        </w:rPr>
        <w:t>-  </w:t>
      </w: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 xml:space="preserve">Varie ed eventuali. </w:t>
      </w:r>
    </w:p>
    <w:p w14:paraId="325FDA0D" w14:textId="77777777" w:rsidR="00B24F15" w:rsidRDefault="00B24F15" w:rsidP="00B24F15">
      <w:pPr>
        <w:pStyle w:val="A121"/>
        <w:ind w:left="0"/>
        <w:rPr>
          <w:color w:val="002060"/>
          <w:sz w:val="22"/>
          <w:szCs w:val="22"/>
        </w:rPr>
      </w:pPr>
    </w:p>
    <w:p w14:paraId="30797FFE" w14:textId="77777777" w:rsidR="00B24F15" w:rsidRPr="003E0398" w:rsidRDefault="00B24F15" w:rsidP="00B24F15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F016715" w14:textId="77777777" w:rsidR="00B24F15" w:rsidRPr="003E0398" w:rsidRDefault="00B24F15" w:rsidP="00B24F15">
      <w:pPr>
        <w:rPr>
          <w:rFonts w:ascii="Arial" w:hAnsi="Arial" w:cs="Arial"/>
          <w:color w:val="002060"/>
          <w:sz w:val="22"/>
          <w:szCs w:val="22"/>
        </w:rPr>
      </w:pPr>
      <w:r w:rsidRPr="003E0398">
        <w:rPr>
          <w:rFonts w:ascii="Arial" w:hAnsi="Arial" w:cs="Arial"/>
          <w:color w:val="002060"/>
          <w:sz w:val="22"/>
          <w:szCs w:val="22"/>
        </w:rPr>
        <w:t xml:space="preserve">E’ richiesta la </w:t>
      </w: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 xml:space="preserve">presenza obbligatoria dei Responsabili Tecnici e dei Dirigenti Responsabili dell’attività̀ di Base e Giovanile </w:t>
      </w:r>
      <w:r w:rsidRPr="003E0398">
        <w:rPr>
          <w:rFonts w:ascii="Arial" w:hAnsi="Arial" w:cs="Arial"/>
          <w:color w:val="002060"/>
          <w:sz w:val="22"/>
          <w:szCs w:val="22"/>
        </w:rPr>
        <w:t xml:space="preserve">di tutte le Società̀ partecipanti all’attività̀ di calcio a 11 - di calcio a 5 e calcio femminile s.s. 2021/2022. </w:t>
      </w:r>
    </w:p>
    <w:p w14:paraId="63DC4A2C" w14:textId="77777777" w:rsidR="00B24F15" w:rsidRPr="003E0398" w:rsidRDefault="00B24F15" w:rsidP="00B24F15">
      <w:pPr>
        <w:rPr>
          <w:rFonts w:ascii="Arial" w:hAnsi="Arial" w:cs="Arial"/>
          <w:color w:val="002060"/>
          <w:sz w:val="22"/>
          <w:szCs w:val="22"/>
        </w:rPr>
      </w:pPr>
    </w:p>
    <w:p w14:paraId="15166702" w14:textId="77777777" w:rsidR="00B24F15" w:rsidRPr="003E0398" w:rsidRDefault="00B24F15" w:rsidP="00B24F15">
      <w:pPr>
        <w:rPr>
          <w:rFonts w:ascii="Arial" w:hAnsi="Arial" w:cs="Arial"/>
          <w:color w:val="002060"/>
          <w:sz w:val="22"/>
          <w:szCs w:val="22"/>
        </w:rPr>
      </w:pPr>
      <w:r w:rsidRPr="003E0398">
        <w:rPr>
          <w:rFonts w:ascii="Arial" w:hAnsi="Arial" w:cs="Arial"/>
          <w:color w:val="002060"/>
          <w:sz w:val="22"/>
          <w:szCs w:val="22"/>
        </w:rPr>
        <w:t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a conoscenza della progettualità che riguarda il Settore Giovanile. Per una questione di prevenzione è opportuno che ogni società sia presente con massimo due rappresentanti.</w:t>
      </w:r>
    </w:p>
    <w:p w14:paraId="177A7638" w14:textId="77777777" w:rsidR="00B24F15" w:rsidRPr="003E0398" w:rsidRDefault="00B24F15" w:rsidP="00B24F15">
      <w:pPr>
        <w:rPr>
          <w:rFonts w:ascii="Arial" w:hAnsi="Arial" w:cs="Arial"/>
          <w:color w:val="002060"/>
          <w:sz w:val="22"/>
          <w:szCs w:val="22"/>
        </w:rPr>
      </w:pPr>
      <w:r w:rsidRPr="003E0398">
        <w:rPr>
          <w:rFonts w:ascii="Arial" w:hAnsi="Arial" w:cs="Arial"/>
          <w:color w:val="002060"/>
          <w:sz w:val="22"/>
          <w:szCs w:val="22"/>
        </w:rPr>
        <w:t>Parteciperanno alla riunione i componenti Federali del Settore Giovanile e Scolastico e della Lega Nazionale Dilettanti Marche.</w:t>
      </w:r>
    </w:p>
    <w:p w14:paraId="5016088D" w14:textId="77777777" w:rsidR="00B24F15" w:rsidRPr="003E0398" w:rsidRDefault="00B24F15" w:rsidP="00B24F15">
      <w:pPr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</w:p>
    <w:p w14:paraId="7852EAA0" w14:textId="77777777" w:rsidR="00B24F15" w:rsidRPr="003E0398" w:rsidRDefault="00B24F15" w:rsidP="00B24F15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Al fine di poter effettuare tutte le misure preventive di controllo e filtraggio finalizzate al contenimento dell’emergenza epidemiologica da Covid-19, tutti i partecipanti dovranno presentarsi dalle 17:00 alle 17:30 muniti di Green Pass o in alternativa del test antigenico o molecolare, autocertificazione (allegata al presente comunicato preventivamente compilata) e mascherina, oltre alla misurazione della temperatura in loco.</w:t>
      </w:r>
    </w:p>
    <w:p w14:paraId="2000016D" w14:textId="77777777" w:rsidR="00B24F15" w:rsidRPr="003E0398" w:rsidRDefault="00B24F15" w:rsidP="00B24F15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B436B78" w14:textId="77777777" w:rsidR="00B24F15" w:rsidRPr="003E0398" w:rsidRDefault="00B24F15" w:rsidP="00B24F15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>Si ricorda che per tutte le riunioni in presenza (locali al chiuso), sono valide le disposizioni di legge previste con D.L. del 6 agosto 2021, al fine di tutelare la salute pubblica e mantenere adeguate condizioni di sicurezza in presenza. Pertanto per avere accesso alla riunione (al chiuso), tutti i presenti sono tenuti a esibire la certificazione verde COVID-19. Si ricorda che le certificazioni verdi COVID-19 sono rilasciate al fine di attestare una delle seguenti condizioni:</w:t>
      </w:r>
    </w:p>
    <w:p w14:paraId="247EAF44" w14:textId="77777777" w:rsidR="00B24F15" w:rsidRPr="003E0398" w:rsidRDefault="00B24F15" w:rsidP="00B24F15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B1680EC" w14:textId="77777777" w:rsidR="00B24F15" w:rsidRPr="003E0398" w:rsidRDefault="00B24F15" w:rsidP="00B24F15">
      <w:pPr>
        <w:pStyle w:val="Paragrafoelenco"/>
        <w:numPr>
          <w:ilvl w:val="0"/>
          <w:numId w:val="10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/>
          <w:bCs/>
          <w:color w:val="002060"/>
          <w:sz w:val="22"/>
          <w:szCs w:val="22"/>
          <w:lang w:eastAsia="it-IT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  <w:lang w:eastAsia="it-IT"/>
        </w:rPr>
        <w:t>Avvenuta vaccinazione anti SARS-COV-2 (validità 9 mesi)</w:t>
      </w:r>
    </w:p>
    <w:p w14:paraId="195CA093" w14:textId="77777777" w:rsidR="00B24F15" w:rsidRPr="003E0398" w:rsidRDefault="00B24F15" w:rsidP="00B24F15">
      <w:pPr>
        <w:pStyle w:val="Paragrafoelenco"/>
        <w:numPr>
          <w:ilvl w:val="0"/>
          <w:numId w:val="10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/>
          <w:bCs/>
          <w:color w:val="002060"/>
          <w:sz w:val="22"/>
          <w:szCs w:val="22"/>
          <w:lang w:eastAsia="it-IT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  <w:lang w:eastAsia="it-IT"/>
        </w:rPr>
        <w:t>Avvenuta guarigione da COVID-19 (validità 6 mesi)</w:t>
      </w:r>
    </w:p>
    <w:p w14:paraId="1188DBC8" w14:textId="77777777" w:rsidR="00B24F15" w:rsidRPr="003E0398" w:rsidRDefault="00B24F15" w:rsidP="00B24F15">
      <w:pPr>
        <w:pStyle w:val="Paragrafoelenco"/>
        <w:numPr>
          <w:ilvl w:val="0"/>
          <w:numId w:val="10"/>
        </w:numPr>
        <w:suppressAutoHyphens w:val="0"/>
        <w:overflowPunct/>
        <w:autoSpaceDE/>
        <w:jc w:val="both"/>
        <w:textAlignment w:val="auto"/>
        <w:rPr>
          <w:rFonts w:ascii="Arial" w:hAnsi="Arial" w:cs="Arial"/>
          <w:b/>
          <w:bCs/>
          <w:color w:val="002060"/>
          <w:sz w:val="22"/>
          <w:szCs w:val="22"/>
          <w:lang w:eastAsia="it-IT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  <w:lang w:eastAsia="it-IT"/>
        </w:rPr>
        <w:t>Effettuazione di un test antigenico rapido o molecolare con esito negativo al virus SARS-COV-2 (validità 48 ore).</w:t>
      </w:r>
    </w:p>
    <w:p w14:paraId="4A6439DC" w14:textId="77777777" w:rsidR="00B24F15" w:rsidRPr="003E0398" w:rsidRDefault="00B24F15" w:rsidP="00B24F15">
      <w:pPr>
        <w:ind w:left="360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20C7B3A" w14:textId="77777777" w:rsidR="00B24F15" w:rsidRPr="003E0398" w:rsidRDefault="00B24F15" w:rsidP="00B24F15">
      <w:pPr>
        <w:ind w:left="360"/>
        <w:rPr>
          <w:rFonts w:ascii="Arial" w:hAnsi="Arial" w:cs="Arial"/>
          <w:b/>
          <w:bCs/>
          <w:color w:val="002060"/>
          <w:sz w:val="22"/>
          <w:szCs w:val="22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>Coloro che non si atterranno al citato protocollo, non potranno partecipare alla riunione. La presentazione della sola autocertificazione non permetterà l’accesso alla sala riunione.</w:t>
      </w:r>
    </w:p>
    <w:p w14:paraId="33E00C6E" w14:textId="77777777" w:rsidR="00B24F15" w:rsidRPr="003E0398" w:rsidRDefault="00B24F15" w:rsidP="00B24F15">
      <w:pPr>
        <w:ind w:left="360"/>
        <w:rPr>
          <w:rFonts w:ascii="Arial" w:hAnsi="Arial" w:cs="Arial"/>
          <w:b/>
          <w:bCs/>
          <w:color w:val="002060"/>
          <w:sz w:val="22"/>
          <w:szCs w:val="22"/>
        </w:rPr>
      </w:pPr>
      <w:r w:rsidRPr="003E0398">
        <w:rPr>
          <w:rFonts w:ascii="Arial" w:hAnsi="Arial" w:cs="Arial"/>
          <w:b/>
          <w:bCs/>
          <w:color w:val="002060"/>
          <w:sz w:val="22"/>
          <w:szCs w:val="22"/>
        </w:rPr>
        <w:t>Si ringrazia per la collaborazione.</w:t>
      </w:r>
    </w:p>
    <w:p w14:paraId="35499FD2" w14:textId="6C6AD5F1" w:rsidR="00B24F15" w:rsidRDefault="00B24F15" w:rsidP="00B24F15">
      <w:pPr>
        <w:ind w:left="360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99E60C8" w14:textId="77777777" w:rsidR="00B24F15" w:rsidRPr="003E0398" w:rsidRDefault="00B24F15" w:rsidP="00B24F15">
      <w:pPr>
        <w:ind w:left="360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4438935" w14:textId="77777777" w:rsidR="00B24F15" w:rsidRPr="00B24F15" w:rsidRDefault="00B24F15" w:rsidP="00B24F15">
      <w:pPr>
        <w:pStyle w:val="Nessunaspaziatura"/>
        <w:jc w:val="both"/>
        <w:rPr>
          <w:rFonts w:ascii="Arial" w:hAnsi="Arial" w:cs="Arial"/>
          <w:b/>
          <w:bCs/>
          <w:color w:val="002060"/>
          <w:sz w:val="26"/>
          <w:szCs w:val="26"/>
        </w:rPr>
      </w:pPr>
      <w:r w:rsidRPr="00B24F15">
        <w:rPr>
          <w:rFonts w:ascii="Arial" w:hAnsi="Arial" w:cs="Arial"/>
          <w:b/>
          <w:bCs/>
          <w:color w:val="002060"/>
          <w:sz w:val="26"/>
          <w:szCs w:val="26"/>
        </w:rPr>
        <w:t>PROGRAMMA RIUNIONI</w:t>
      </w:r>
    </w:p>
    <w:p w14:paraId="0DF3AC1F" w14:textId="7A84B181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</w:p>
    <w:p w14:paraId="58271633" w14:textId="79E3B931" w:rsidR="00B24F15" w:rsidRPr="00B24F15" w:rsidRDefault="00B24F15" w:rsidP="00B24F15">
      <w:pPr>
        <w:pStyle w:val="Nessunaspaziatura"/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LUNEDI’ 06</w:t>
      </w:r>
      <w:r w:rsidRPr="00E7058C">
        <w:rPr>
          <w:rFonts w:ascii="Arial" w:hAnsi="Arial" w:cs="Arial"/>
          <w:b/>
          <w:bCs/>
          <w:color w:val="002060"/>
        </w:rPr>
        <w:t>/09/202</w:t>
      </w:r>
      <w:r>
        <w:rPr>
          <w:rFonts w:ascii="Arial" w:hAnsi="Arial" w:cs="Arial"/>
          <w:b/>
          <w:bCs/>
          <w:color w:val="002060"/>
        </w:rPr>
        <w:t>1</w:t>
      </w:r>
      <w:r w:rsidRPr="00E7058C">
        <w:rPr>
          <w:rFonts w:ascii="Arial" w:hAnsi="Arial" w:cs="Arial"/>
          <w:b/>
          <w:bCs/>
          <w:color w:val="002060"/>
        </w:rPr>
        <w:t xml:space="preserve"> ore 17:30</w:t>
      </w:r>
      <w:r w:rsidRPr="00E7058C"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 xml:space="preserve">RIUNIONE DELEGAZIONE PROVINCIALE </w:t>
      </w:r>
      <w:r>
        <w:rPr>
          <w:rFonts w:ascii="Arial" w:hAnsi="Arial" w:cs="Arial"/>
          <w:b/>
          <w:bCs/>
          <w:color w:val="002060"/>
        </w:rPr>
        <w:t>PESARO</w:t>
      </w:r>
    </w:p>
    <w:p w14:paraId="54B687A1" w14:textId="66B067ED" w:rsidR="00B24F15" w:rsidRPr="00E7058C" w:rsidRDefault="00B24F15" w:rsidP="00B24F15">
      <w:pPr>
        <w:pStyle w:val="Nessunaspaziatura"/>
        <w:jc w:val="both"/>
        <w:rPr>
          <w:rFonts w:ascii="Arial" w:hAnsi="Arial" w:cs="Arial"/>
          <w:b/>
          <w:bCs/>
          <w:i/>
          <w:iCs/>
          <w:color w:val="002060"/>
        </w:rPr>
      </w:pPr>
      <w:r>
        <w:rPr>
          <w:rFonts w:ascii="Arial" w:hAnsi="Arial" w:cs="Arial"/>
          <w:b/>
          <w:bCs/>
          <w:i/>
          <w:i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ab/>
        <w:t>Sala Riunioni Cooperativa Ricreativa Muraglia</w:t>
      </w:r>
    </w:p>
    <w:p w14:paraId="19ABA959" w14:textId="77777777" w:rsidR="00164048" w:rsidRDefault="00164048" w:rsidP="00B24F15">
      <w:pPr>
        <w:pStyle w:val="Nessunaspaziatura"/>
        <w:ind w:left="3540" w:firstLine="708"/>
        <w:jc w:val="both"/>
        <w:rPr>
          <w:rFonts w:ascii="Arial" w:hAnsi="Arial" w:cs="Arial"/>
          <w:b/>
          <w:bCs/>
          <w:color w:val="002060"/>
        </w:rPr>
      </w:pPr>
    </w:p>
    <w:p w14:paraId="1C1CA5D2" w14:textId="1656C40B" w:rsidR="00B24F15" w:rsidRPr="00E7058C" w:rsidRDefault="00B24F15" w:rsidP="00B24F15">
      <w:pPr>
        <w:pStyle w:val="Nessunaspaziatura"/>
        <w:ind w:left="3540" w:firstLine="708"/>
        <w:jc w:val="both"/>
        <w:rPr>
          <w:rFonts w:ascii="Arial" w:hAnsi="Arial" w:cs="Arial"/>
          <w:b/>
          <w:b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>SOCIETA’ CONVOCATE</w:t>
      </w:r>
    </w:p>
    <w:p w14:paraId="4F9A9E3E" w14:textId="13082D63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AMICI DEL CENTROSOCIO SP.</w:t>
      </w:r>
    </w:p>
    <w:p w14:paraId="45269753" w14:textId="16D13790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BULDOG T.N.T. LUCREZIA</w:t>
      </w:r>
    </w:p>
    <w:p w14:paraId="734D4495" w14:textId="1A920CD8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FFJ CALCIO A 5</w:t>
      </w:r>
    </w:p>
    <w:p w14:paraId="70038758" w14:textId="19934F1A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ITALSERVICE C5</w:t>
      </w:r>
    </w:p>
    <w:p w14:paraId="434E6639" w14:textId="255ED630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TAVERNELLE</w:t>
      </w:r>
    </w:p>
    <w:p w14:paraId="6D156212" w14:textId="07CD651B" w:rsidR="00B24F15" w:rsidRDefault="00B24F15" w:rsidP="00B24F15">
      <w:pPr>
        <w:pStyle w:val="Nessunaspaziatura"/>
        <w:jc w:val="both"/>
        <w:rPr>
          <w:rFonts w:ascii="Arial" w:hAnsi="Arial" w:cs="Arial"/>
          <w:color w:val="002060"/>
        </w:rPr>
      </w:pPr>
    </w:p>
    <w:p w14:paraId="6DAC6D6F" w14:textId="77777777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</w:p>
    <w:p w14:paraId="6EAD1264" w14:textId="34F48781" w:rsidR="00164048" w:rsidRPr="00E7058C" w:rsidRDefault="00164048" w:rsidP="00164048">
      <w:pPr>
        <w:pStyle w:val="Nessunaspaziatura"/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MARTEDI’ 07</w:t>
      </w:r>
      <w:r w:rsidRPr="00E7058C">
        <w:rPr>
          <w:rFonts w:ascii="Arial" w:hAnsi="Arial" w:cs="Arial"/>
          <w:b/>
          <w:bCs/>
          <w:color w:val="002060"/>
        </w:rPr>
        <w:t>/</w:t>
      </w:r>
      <w:r>
        <w:rPr>
          <w:rFonts w:ascii="Arial" w:hAnsi="Arial" w:cs="Arial"/>
          <w:b/>
          <w:bCs/>
          <w:color w:val="002060"/>
        </w:rPr>
        <w:t>09</w:t>
      </w:r>
      <w:r w:rsidRPr="00E7058C">
        <w:rPr>
          <w:rFonts w:ascii="Arial" w:hAnsi="Arial" w:cs="Arial"/>
          <w:b/>
          <w:bCs/>
          <w:color w:val="002060"/>
        </w:rPr>
        <w:t>/202</w:t>
      </w:r>
      <w:r>
        <w:rPr>
          <w:rFonts w:ascii="Arial" w:hAnsi="Arial" w:cs="Arial"/>
          <w:b/>
          <w:bCs/>
          <w:color w:val="002060"/>
        </w:rPr>
        <w:t>1 ore 17:30</w:t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  <w:t xml:space="preserve">RIUNIONE DELEGAZIONE PROVINCIALE </w:t>
      </w:r>
      <w:r>
        <w:rPr>
          <w:rFonts w:ascii="Arial" w:hAnsi="Arial" w:cs="Arial"/>
          <w:b/>
          <w:bCs/>
          <w:color w:val="002060"/>
        </w:rPr>
        <w:t>MACERATA</w:t>
      </w:r>
    </w:p>
    <w:p w14:paraId="00A772C1" w14:textId="77777777" w:rsidR="00164048" w:rsidRDefault="00164048" w:rsidP="00164048">
      <w:pPr>
        <w:pStyle w:val="Nessunaspaziatura"/>
        <w:jc w:val="both"/>
        <w:rPr>
          <w:rFonts w:ascii="Arial" w:hAnsi="Arial" w:cs="Arial"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>Sala Conferenze Domus San Giuliano Macerata</w:t>
      </w:r>
      <w:r>
        <w:rPr>
          <w:rFonts w:ascii="Arial" w:hAnsi="Arial" w:cs="Arial"/>
          <w:color w:val="002060"/>
        </w:rPr>
        <w:tab/>
      </w:r>
    </w:p>
    <w:p w14:paraId="32EA034C" w14:textId="77777777" w:rsidR="00164048" w:rsidRDefault="00164048" w:rsidP="00164048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</w:p>
    <w:p w14:paraId="568D4264" w14:textId="77777777" w:rsidR="00164048" w:rsidRPr="00E7058C" w:rsidRDefault="00164048" w:rsidP="00164048">
      <w:pPr>
        <w:pStyle w:val="Nessunaspaziatura"/>
        <w:ind w:left="3540" w:firstLine="708"/>
        <w:jc w:val="both"/>
        <w:rPr>
          <w:rFonts w:ascii="Arial" w:hAnsi="Arial" w:cs="Arial"/>
          <w:b/>
          <w:b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>SOCIETA’ CONVOCATE</w:t>
      </w:r>
    </w:p>
    <w:p w14:paraId="4D91D534" w14:textId="08FF48B9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ACLI AUDAX MONTECOSARO</w:t>
      </w:r>
    </w:p>
    <w:p w14:paraId="449591E9" w14:textId="7EB52E1F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BORGOROSSO TOLENTINO</w:t>
      </w:r>
    </w:p>
    <w:p w14:paraId="07B75ED7" w14:textId="2F2B05CD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CANTINE RIUNITE CSI</w:t>
      </w:r>
    </w:p>
    <w:p w14:paraId="208A462B" w14:textId="044CDAFA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CUS MACERATA</w:t>
      </w:r>
    </w:p>
    <w:p w14:paraId="13795E19" w14:textId="08F2573F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FIGHT BULLS CORRIDONIA</w:t>
      </w:r>
    </w:p>
    <w:p w14:paraId="5409B3D3" w14:textId="7C529127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RECANATI CALCIO A 5</w:t>
      </w:r>
    </w:p>
    <w:p w14:paraId="5E18D2E5" w14:textId="0995F708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</w:p>
    <w:p w14:paraId="5932AAC0" w14:textId="77777777" w:rsidR="00164048" w:rsidRDefault="00164048" w:rsidP="00B24F15">
      <w:pPr>
        <w:pStyle w:val="Nessunaspaziatura"/>
        <w:jc w:val="both"/>
        <w:rPr>
          <w:rFonts w:ascii="Arial" w:hAnsi="Arial" w:cs="Arial"/>
          <w:color w:val="002060"/>
        </w:rPr>
      </w:pPr>
    </w:p>
    <w:p w14:paraId="581ECA06" w14:textId="647BFBDD" w:rsidR="00B24F15" w:rsidRPr="00E7058C" w:rsidRDefault="00B24F15" w:rsidP="00B24F15">
      <w:pPr>
        <w:pStyle w:val="Nessunaspaziatura"/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MERCOLEDI’ 08</w:t>
      </w:r>
      <w:r w:rsidRPr="00E7058C">
        <w:rPr>
          <w:rFonts w:ascii="Arial" w:hAnsi="Arial" w:cs="Arial"/>
          <w:b/>
          <w:bCs/>
          <w:color w:val="002060"/>
        </w:rPr>
        <w:t>/09/202</w:t>
      </w:r>
      <w:r w:rsidR="00164048">
        <w:rPr>
          <w:rFonts w:ascii="Arial" w:hAnsi="Arial" w:cs="Arial"/>
          <w:b/>
          <w:bCs/>
          <w:color w:val="002060"/>
        </w:rPr>
        <w:t>1</w:t>
      </w:r>
      <w:r w:rsidRPr="00E7058C">
        <w:rPr>
          <w:rFonts w:ascii="Arial" w:hAnsi="Arial" w:cs="Arial"/>
          <w:b/>
          <w:bCs/>
          <w:color w:val="002060"/>
        </w:rPr>
        <w:t xml:space="preserve"> ore 17:30</w:t>
      </w:r>
      <w:r w:rsidRPr="00E7058C">
        <w:rPr>
          <w:rFonts w:ascii="Arial" w:hAnsi="Arial" w:cs="Arial"/>
          <w:b/>
          <w:bCs/>
          <w:color w:val="002060"/>
        </w:rPr>
        <w:tab/>
        <w:t>RIUNIONE DELEGAZIONE PROVINCIALE ANCONA</w:t>
      </w:r>
    </w:p>
    <w:p w14:paraId="30391AD4" w14:textId="77777777" w:rsidR="00B24F15" w:rsidRPr="00E7058C" w:rsidRDefault="00B24F15" w:rsidP="00B24F15">
      <w:pPr>
        <w:pStyle w:val="Nessunaspaziatura"/>
        <w:jc w:val="both"/>
        <w:rPr>
          <w:rFonts w:ascii="Arial" w:hAnsi="Arial" w:cs="Arial"/>
          <w:b/>
          <w:bCs/>
          <w:i/>
          <w:i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i/>
          <w:iCs/>
          <w:color w:val="002060"/>
        </w:rPr>
        <w:t>Sala Riunioni Comitato Regionale Marche</w:t>
      </w:r>
    </w:p>
    <w:p w14:paraId="7837F8F5" w14:textId="77777777" w:rsidR="00164048" w:rsidRDefault="00164048" w:rsidP="00B24F15">
      <w:pPr>
        <w:pStyle w:val="Nessunaspaziatura"/>
        <w:ind w:left="3540" w:firstLine="708"/>
        <w:jc w:val="both"/>
        <w:divId w:val="527259509"/>
        <w:rPr>
          <w:rFonts w:ascii="Arial" w:hAnsi="Arial" w:cs="Arial"/>
          <w:b/>
          <w:bCs/>
          <w:color w:val="002060"/>
        </w:rPr>
      </w:pPr>
    </w:p>
    <w:p w14:paraId="512A7C40" w14:textId="4CD3E654" w:rsidR="00B24F15" w:rsidRPr="00E7058C" w:rsidRDefault="00B24F15" w:rsidP="00B24F15">
      <w:pPr>
        <w:pStyle w:val="Nessunaspaziatura"/>
        <w:ind w:left="3540" w:firstLine="708"/>
        <w:jc w:val="both"/>
        <w:divId w:val="527259509"/>
        <w:rPr>
          <w:rFonts w:ascii="Arial" w:hAnsi="Arial" w:cs="Arial"/>
          <w:b/>
          <w:b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>SOCIETA’ CONVOCATE</w:t>
      </w:r>
    </w:p>
    <w:p w14:paraId="65ED8DCC" w14:textId="49B4E7A0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ACLI MANTOVANI CALCIO A 5</w:t>
      </w:r>
    </w:p>
    <w:p w14:paraId="3C26B9A5" w14:textId="19138128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ACLI VILLA MUSONE</w:t>
      </w:r>
    </w:p>
    <w:p w14:paraId="117BA88B" w14:textId="3B9E79D6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AUDAX 1970 S.ANGELO</w:t>
      </w:r>
    </w:p>
    <w:p w14:paraId="3CE3C27C" w14:textId="5314B4AE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CALCIO A 5 CORINALDO</w:t>
      </w:r>
    </w:p>
    <w:p w14:paraId="5C645D30" w14:textId="4B118D97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CERRETO D’ESI</w:t>
      </w:r>
    </w:p>
    <w:p w14:paraId="7B71B471" w14:textId="5576A9DF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CSI GAUDIO</w:t>
      </w:r>
    </w:p>
    <w:p w14:paraId="65D8DB2B" w14:textId="0DD38EB6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C.U.S. ANCONA</w:t>
      </w:r>
    </w:p>
    <w:p w14:paraId="08168A34" w14:textId="79EAB9F6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JESI CALCIO A 5</w:t>
      </w:r>
    </w:p>
    <w:p w14:paraId="23AAF163" w14:textId="3CED0AA1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MONTESICURO TRE COLLI</w:t>
      </w:r>
    </w:p>
    <w:p w14:paraId="6CBD8A7E" w14:textId="33C1DFE0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OSIMO FIVE</w:t>
      </w:r>
    </w:p>
    <w:p w14:paraId="0EF8F892" w14:textId="2FB66EBD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REAL FABRIANO</w:t>
      </w:r>
    </w:p>
    <w:p w14:paraId="04C324C0" w14:textId="4626BC1C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SENIGALLIA CALCIO</w:t>
      </w:r>
    </w:p>
    <w:p w14:paraId="23420233" w14:textId="687C9100" w:rsidR="00B24F15" w:rsidRDefault="00B24F15" w:rsidP="00B24F15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VERBENA CALCIO A 5</w:t>
      </w:r>
    </w:p>
    <w:p w14:paraId="5A6972B6" w14:textId="0A1FD9C2" w:rsidR="00B24F15" w:rsidRDefault="00B24F15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02F19962" w14:textId="77777777" w:rsidR="00164048" w:rsidRPr="00164048" w:rsidRDefault="00164048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697EE6DB" w14:textId="5B2361E0" w:rsidR="00164048" w:rsidRPr="00E7058C" w:rsidRDefault="00164048" w:rsidP="00164048">
      <w:pPr>
        <w:pStyle w:val="Nessunaspaziatura"/>
        <w:jc w:val="both"/>
        <w:divId w:val="527259509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GIOVEDI’ 09</w:t>
      </w:r>
      <w:r w:rsidRPr="00E7058C">
        <w:rPr>
          <w:rFonts w:ascii="Arial" w:hAnsi="Arial" w:cs="Arial"/>
          <w:b/>
          <w:bCs/>
          <w:color w:val="002060"/>
        </w:rPr>
        <w:t>/</w:t>
      </w:r>
      <w:r>
        <w:rPr>
          <w:rFonts w:ascii="Arial" w:hAnsi="Arial" w:cs="Arial"/>
          <w:b/>
          <w:bCs/>
          <w:color w:val="002060"/>
        </w:rPr>
        <w:t>09</w:t>
      </w:r>
      <w:r w:rsidRPr="00E7058C">
        <w:rPr>
          <w:rFonts w:ascii="Arial" w:hAnsi="Arial" w:cs="Arial"/>
          <w:b/>
          <w:bCs/>
          <w:color w:val="002060"/>
        </w:rPr>
        <w:t>/202</w:t>
      </w:r>
      <w:r>
        <w:rPr>
          <w:rFonts w:ascii="Arial" w:hAnsi="Arial" w:cs="Arial"/>
          <w:b/>
          <w:bCs/>
          <w:color w:val="002060"/>
        </w:rPr>
        <w:t>1</w:t>
      </w:r>
      <w:r w:rsidRPr="00E7058C">
        <w:rPr>
          <w:rFonts w:ascii="Arial" w:hAnsi="Arial" w:cs="Arial"/>
          <w:b/>
          <w:bCs/>
          <w:color w:val="002060"/>
        </w:rPr>
        <w:t xml:space="preserve"> ore 17:30</w:t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  <w:t xml:space="preserve">RIUNIONE DELEGAZIONE PROVINCIALE </w:t>
      </w:r>
      <w:r>
        <w:rPr>
          <w:rFonts w:ascii="Arial" w:hAnsi="Arial" w:cs="Arial"/>
          <w:b/>
          <w:bCs/>
          <w:color w:val="002060"/>
        </w:rPr>
        <w:t>ASCOLI</w:t>
      </w:r>
    </w:p>
    <w:p w14:paraId="446B4C34" w14:textId="77777777" w:rsidR="00164048" w:rsidRPr="00E7058C" w:rsidRDefault="00164048" w:rsidP="00164048">
      <w:pPr>
        <w:pStyle w:val="Nessunaspaziatura"/>
        <w:jc w:val="both"/>
        <w:divId w:val="527259509"/>
        <w:rPr>
          <w:rFonts w:ascii="Arial" w:hAnsi="Arial" w:cs="Arial"/>
          <w:b/>
          <w:bCs/>
          <w:i/>
          <w:i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>Sala Consiliare Comune di Castel di Lama</w:t>
      </w:r>
    </w:p>
    <w:p w14:paraId="63574F44" w14:textId="77777777" w:rsidR="00164048" w:rsidRDefault="00164048" w:rsidP="00164048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</w:p>
    <w:p w14:paraId="2788BE85" w14:textId="77777777" w:rsidR="00164048" w:rsidRPr="00E7058C" w:rsidRDefault="00164048" w:rsidP="00164048">
      <w:pPr>
        <w:pStyle w:val="Nessunaspaziatura"/>
        <w:jc w:val="both"/>
        <w:divId w:val="527259509"/>
        <w:rPr>
          <w:rFonts w:ascii="Arial" w:hAnsi="Arial" w:cs="Arial"/>
          <w:b/>
          <w:b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  <w:t>SOCIETA’ CONVOCATE</w:t>
      </w:r>
    </w:p>
    <w:p w14:paraId="4401AD7D" w14:textId="50770853" w:rsidR="00164048" w:rsidRDefault="00164048" w:rsidP="00164048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DAMIANI E GATTI ASCOLI</w:t>
      </w:r>
    </w:p>
    <w:p w14:paraId="37E1B8E4" w14:textId="7942DD4D" w:rsidR="00164048" w:rsidRDefault="00164048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1530BF19" w14:textId="77777777" w:rsidR="00164048" w:rsidRPr="00164048" w:rsidRDefault="00164048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0BAF15AB" w14:textId="3F78C675" w:rsidR="00164048" w:rsidRPr="00E7058C" w:rsidRDefault="00164048" w:rsidP="00164048">
      <w:pPr>
        <w:pStyle w:val="Nessunaspaziatura"/>
        <w:jc w:val="both"/>
        <w:divId w:val="527259509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LU</w:t>
      </w:r>
      <w:bookmarkStart w:id="6" w:name="_GoBack"/>
      <w:bookmarkEnd w:id="6"/>
      <w:r>
        <w:rPr>
          <w:rFonts w:ascii="Arial" w:hAnsi="Arial" w:cs="Arial"/>
          <w:b/>
          <w:bCs/>
          <w:color w:val="002060"/>
        </w:rPr>
        <w:t>NEDI’ 13</w:t>
      </w:r>
      <w:r w:rsidRPr="00E7058C">
        <w:rPr>
          <w:rFonts w:ascii="Arial" w:hAnsi="Arial" w:cs="Arial"/>
          <w:b/>
          <w:bCs/>
          <w:color w:val="002060"/>
        </w:rPr>
        <w:t>/</w:t>
      </w:r>
      <w:r>
        <w:rPr>
          <w:rFonts w:ascii="Arial" w:hAnsi="Arial" w:cs="Arial"/>
          <w:b/>
          <w:bCs/>
          <w:color w:val="002060"/>
        </w:rPr>
        <w:t>09</w:t>
      </w:r>
      <w:r w:rsidRPr="00E7058C">
        <w:rPr>
          <w:rFonts w:ascii="Arial" w:hAnsi="Arial" w:cs="Arial"/>
          <w:b/>
          <w:bCs/>
          <w:color w:val="002060"/>
        </w:rPr>
        <w:t>/202</w:t>
      </w:r>
      <w:r>
        <w:rPr>
          <w:rFonts w:ascii="Arial" w:hAnsi="Arial" w:cs="Arial"/>
          <w:b/>
          <w:bCs/>
          <w:color w:val="002060"/>
        </w:rPr>
        <w:t>1</w:t>
      </w:r>
      <w:r w:rsidRPr="00E7058C">
        <w:rPr>
          <w:rFonts w:ascii="Arial" w:hAnsi="Arial" w:cs="Arial"/>
          <w:b/>
          <w:bCs/>
          <w:color w:val="002060"/>
        </w:rPr>
        <w:t xml:space="preserve"> ore 17:30</w:t>
      </w:r>
      <w:r w:rsidRPr="00E7058C"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 xml:space="preserve">RIUNIONE DELEGAZIONE PROVINCIALE </w:t>
      </w:r>
      <w:r>
        <w:rPr>
          <w:rFonts w:ascii="Arial" w:hAnsi="Arial" w:cs="Arial"/>
          <w:b/>
          <w:bCs/>
          <w:color w:val="002060"/>
        </w:rPr>
        <w:t>FERMO</w:t>
      </w:r>
    </w:p>
    <w:p w14:paraId="56DF04B5" w14:textId="7C089492" w:rsidR="00164048" w:rsidRPr="00E7058C" w:rsidRDefault="00164048" w:rsidP="00164048">
      <w:pPr>
        <w:pStyle w:val="Nessunaspaziatura"/>
        <w:jc w:val="both"/>
        <w:divId w:val="527259509"/>
        <w:rPr>
          <w:rFonts w:ascii="Arial" w:hAnsi="Arial" w:cs="Arial"/>
          <w:b/>
          <w:bCs/>
          <w:i/>
          <w:i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>
        <w:rPr>
          <w:rFonts w:ascii="Arial" w:hAnsi="Arial" w:cs="Arial"/>
          <w:b/>
          <w:bCs/>
          <w:i/>
          <w:iCs/>
          <w:color w:val="002060"/>
        </w:rPr>
        <w:t>Auditorium Villa Nazareth di Fermo</w:t>
      </w:r>
    </w:p>
    <w:p w14:paraId="44C46773" w14:textId="77777777" w:rsidR="00164048" w:rsidRDefault="00164048" w:rsidP="00164048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</w:p>
    <w:p w14:paraId="3DC17C7F" w14:textId="77777777" w:rsidR="00164048" w:rsidRPr="00E7058C" w:rsidRDefault="00164048" w:rsidP="00164048">
      <w:pPr>
        <w:pStyle w:val="Nessunaspaziatura"/>
        <w:jc w:val="both"/>
        <w:divId w:val="527259509"/>
        <w:rPr>
          <w:rFonts w:ascii="Arial" w:hAnsi="Arial" w:cs="Arial"/>
          <w:b/>
          <w:bCs/>
          <w:color w:val="002060"/>
        </w:rPr>
      </w:pP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</w:r>
      <w:r w:rsidRPr="00E7058C">
        <w:rPr>
          <w:rFonts w:ascii="Arial" w:hAnsi="Arial" w:cs="Arial"/>
          <w:b/>
          <w:bCs/>
          <w:color w:val="002060"/>
        </w:rPr>
        <w:tab/>
        <w:t>SOCIETA’ CONVOCATE</w:t>
      </w:r>
    </w:p>
    <w:p w14:paraId="42D1E62F" w14:textId="2C81DDA0" w:rsidR="00164048" w:rsidRDefault="00164048" w:rsidP="00164048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NUOVA JUVENTINA FFC</w:t>
      </w:r>
    </w:p>
    <w:p w14:paraId="0D201DB7" w14:textId="2E2BD304" w:rsidR="00164048" w:rsidRDefault="00164048" w:rsidP="00164048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PORTO SAN GIORGIO C5</w:t>
      </w:r>
    </w:p>
    <w:p w14:paraId="57705664" w14:textId="77777777" w:rsidR="00164048" w:rsidRDefault="00164048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</w:p>
    <w:p w14:paraId="439F873E" w14:textId="10BDBF88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62A074B0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2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pec </w:t>
      </w:r>
      <w:hyperlink r:id="rId13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39BDC981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164048">
        <w:rPr>
          <w:b/>
          <w:color w:val="002060"/>
          <w:u w:val="single"/>
        </w:rPr>
        <w:t>03</w:t>
      </w:r>
      <w:r w:rsidR="00830450" w:rsidRPr="000039D0">
        <w:rPr>
          <w:b/>
          <w:color w:val="002060"/>
          <w:u w:val="single"/>
        </w:rPr>
        <w:t>/0</w:t>
      </w:r>
      <w:r w:rsidR="00164048">
        <w:rPr>
          <w:b/>
          <w:color w:val="002060"/>
          <w:u w:val="single"/>
        </w:rPr>
        <w:t>9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396AD1" w:rsidRPr="000039D0">
        <w:rPr>
          <w:b/>
          <w:color w:val="002060"/>
          <w:u w:val="single"/>
        </w:rPr>
        <w:t>1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4"/>
      <w:footerReference w:type="even" r:id="rId15"/>
      <w:footerReference w:type="default" r:id="rId16"/>
      <w:headerReference w:type="first" r:id="rId17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E8A532" w14:textId="77777777" w:rsidR="00931232" w:rsidRDefault="00931232">
      <w:r>
        <w:separator/>
      </w:r>
    </w:p>
  </w:endnote>
  <w:endnote w:type="continuationSeparator" w:id="0">
    <w:p w14:paraId="4B0F709F" w14:textId="77777777" w:rsidR="00931232" w:rsidRDefault="00931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Times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051BE4FE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7574B3">
      <w:rPr>
        <w:rStyle w:val="Numeropagina"/>
        <w:rFonts w:ascii="Arial" w:hAnsi="Arial" w:cs="Arial"/>
        <w:noProof/>
        <w:color w:val="002060"/>
      </w:rPr>
      <w:t>4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24F15">
      <w:rPr>
        <w:rStyle w:val="Numeropagina"/>
        <w:rFonts w:ascii="Arial" w:hAnsi="Arial" w:cs="Arial"/>
        <w:color w:val="002060"/>
      </w:rPr>
      <w:t>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4E0F5E" w14:textId="77777777" w:rsidR="00931232" w:rsidRDefault="00931232">
      <w:r>
        <w:separator/>
      </w:r>
    </w:p>
  </w:footnote>
  <w:footnote w:type="continuationSeparator" w:id="0">
    <w:p w14:paraId="42DAC9AF" w14:textId="77777777" w:rsidR="00931232" w:rsidRDefault="009312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2"/>
  </w:num>
  <w:num w:numId="8">
    <w:abstractNumId w:val="9"/>
  </w:num>
  <w:num w:numId="9">
    <w:abstractNumId w:val="0"/>
  </w:num>
  <w:num w:numId="1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615B"/>
    <w:rsid w:val="00007368"/>
    <w:rsid w:val="00007DAD"/>
    <w:rsid w:val="00011538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6E"/>
    <w:rsid w:val="000C6676"/>
    <w:rsid w:val="000C7505"/>
    <w:rsid w:val="000C7BA3"/>
    <w:rsid w:val="000D115D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2C64"/>
    <w:rsid w:val="000E3E01"/>
    <w:rsid w:val="000E42C7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1B39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20E4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4765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3FC5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4472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0292"/>
    <w:rsid w:val="002C1588"/>
    <w:rsid w:val="002C1673"/>
    <w:rsid w:val="002C2424"/>
    <w:rsid w:val="002C2D6C"/>
    <w:rsid w:val="002C4987"/>
    <w:rsid w:val="002C4F30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4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1D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087"/>
    <w:rsid w:val="003D3151"/>
    <w:rsid w:val="003D3A4B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4442"/>
    <w:rsid w:val="003F79AC"/>
    <w:rsid w:val="003F7BDF"/>
    <w:rsid w:val="004007F4"/>
    <w:rsid w:val="00401931"/>
    <w:rsid w:val="00401C85"/>
    <w:rsid w:val="0040376B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995"/>
    <w:rsid w:val="00481B2E"/>
    <w:rsid w:val="0048215F"/>
    <w:rsid w:val="00482D70"/>
    <w:rsid w:val="00483A3E"/>
    <w:rsid w:val="004847B2"/>
    <w:rsid w:val="00486565"/>
    <w:rsid w:val="004866C8"/>
    <w:rsid w:val="00491D51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3E9"/>
    <w:rsid w:val="004F5AC7"/>
    <w:rsid w:val="004F7010"/>
    <w:rsid w:val="004F70E2"/>
    <w:rsid w:val="00500457"/>
    <w:rsid w:val="00501261"/>
    <w:rsid w:val="0050225A"/>
    <w:rsid w:val="00502C14"/>
    <w:rsid w:val="00503E06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6208"/>
    <w:rsid w:val="00527F16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58B5"/>
    <w:rsid w:val="0055783E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C7E"/>
    <w:rsid w:val="0057485B"/>
    <w:rsid w:val="005758E7"/>
    <w:rsid w:val="00575EED"/>
    <w:rsid w:val="005765EC"/>
    <w:rsid w:val="00580B4F"/>
    <w:rsid w:val="00582224"/>
    <w:rsid w:val="00582616"/>
    <w:rsid w:val="0058290F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09AA"/>
    <w:rsid w:val="005A2024"/>
    <w:rsid w:val="005A34EF"/>
    <w:rsid w:val="005A4286"/>
    <w:rsid w:val="005A48AD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08C"/>
    <w:rsid w:val="005D28E0"/>
    <w:rsid w:val="005D3C53"/>
    <w:rsid w:val="005D433D"/>
    <w:rsid w:val="005D68D0"/>
    <w:rsid w:val="005D6BFF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3BBC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7EF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012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D6ADB"/>
    <w:rsid w:val="006E0EC1"/>
    <w:rsid w:val="006E182A"/>
    <w:rsid w:val="006E3148"/>
    <w:rsid w:val="006E5758"/>
    <w:rsid w:val="006F01BD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36E7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BB4"/>
    <w:rsid w:val="00735D4D"/>
    <w:rsid w:val="00737DEA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4B3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D737F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0052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671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5E8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681"/>
    <w:rsid w:val="0087684F"/>
    <w:rsid w:val="00880491"/>
    <w:rsid w:val="00880B66"/>
    <w:rsid w:val="008816A6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1232"/>
    <w:rsid w:val="009349AB"/>
    <w:rsid w:val="00937FDE"/>
    <w:rsid w:val="009405C6"/>
    <w:rsid w:val="00940984"/>
    <w:rsid w:val="00943132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29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974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58C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394E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720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6024"/>
    <w:rsid w:val="00A77B1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60CC"/>
    <w:rsid w:val="00AB6FEC"/>
    <w:rsid w:val="00AC1432"/>
    <w:rsid w:val="00AC19D9"/>
    <w:rsid w:val="00AC48FC"/>
    <w:rsid w:val="00AC5D91"/>
    <w:rsid w:val="00AC610A"/>
    <w:rsid w:val="00AC6B77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364"/>
    <w:rsid w:val="00AE20AA"/>
    <w:rsid w:val="00AE20FF"/>
    <w:rsid w:val="00AE4269"/>
    <w:rsid w:val="00AE4A63"/>
    <w:rsid w:val="00AE5A89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742E"/>
    <w:rsid w:val="00B011CC"/>
    <w:rsid w:val="00B01A7A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23F4"/>
    <w:rsid w:val="00B94129"/>
    <w:rsid w:val="00B9439B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D01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C012D1"/>
    <w:rsid w:val="00C01A54"/>
    <w:rsid w:val="00C01B62"/>
    <w:rsid w:val="00C04035"/>
    <w:rsid w:val="00C042DF"/>
    <w:rsid w:val="00C05464"/>
    <w:rsid w:val="00C05C17"/>
    <w:rsid w:val="00C075E6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251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E15FD"/>
    <w:rsid w:val="00CE199C"/>
    <w:rsid w:val="00CE291A"/>
    <w:rsid w:val="00CE3535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9A4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ABC"/>
    <w:rsid w:val="00D51C3B"/>
    <w:rsid w:val="00D51F13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1E29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2AC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0A6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07B"/>
    <w:rsid w:val="00EB0336"/>
    <w:rsid w:val="00EB0E1C"/>
    <w:rsid w:val="00EB0EBF"/>
    <w:rsid w:val="00EB10A5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830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3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1D51"/>
    <w:rsid w:val="00EF2B76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2C79"/>
    <w:rsid w:val="00F4389C"/>
    <w:rsid w:val="00F44479"/>
    <w:rsid w:val="00F4657A"/>
    <w:rsid w:val="00F47322"/>
    <w:rsid w:val="00F5122E"/>
    <w:rsid w:val="00F51C19"/>
    <w:rsid w:val="00F5284C"/>
    <w:rsid w:val="00F5371F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2559"/>
    <w:rsid w:val="00FA2870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B4A"/>
    <w:rsid w:val="00FF3023"/>
    <w:rsid w:val="00FF358D"/>
    <w:rsid w:val="00FF3B66"/>
    <w:rsid w:val="00FF4E7A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rche@pec.figcmarche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rlnd.marche01@figc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5marche@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esport.marche@lnd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1D27F1-77F9-48F7-8AE8-EF3F352F4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4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8550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2021-09-03T17:44:00Z</cp:lastPrinted>
  <dcterms:created xsi:type="dcterms:W3CDTF">2021-09-06T06:59:00Z</dcterms:created>
  <dcterms:modified xsi:type="dcterms:W3CDTF">2021-09-06T06:59:00Z</dcterms:modified>
</cp:coreProperties>
</file>