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D6E8E4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F95252">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44061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72850E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112EDB38" w14:textId="2B0A1A14" w:rsidR="00AC19D9" w:rsidRPr="002419EA" w:rsidRDefault="00A132B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4D9CAD43" w14:textId="104C4A41" w:rsidR="00AC19D9" w:rsidRPr="002419EA" w:rsidRDefault="00A132B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0EAFCCD8" w14:textId="44F498B7" w:rsidR="00AC19D9" w:rsidRPr="002419EA" w:rsidRDefault="00A132B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2</w:t>
        </w:r>
        <w:r w:rsidR="00AC19D9" w:rsidRPr="002419EA">
          <w:rPr>
            <w:noProof/>
            <w:webHidden/>
            <w:color w:val="002060"/>
          </w:rPr>
          <w:fldChar w:fldCharType="end"/>
        </w:r>
      </w:hyperlink>
    </w:p>
    <w:p w14:paraId="0952245B" w14:textId="37314B30" w:rsidR="00AC19D9" w:rsidRPr="002419EA" w:rsidRDefault="00A132B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68EE4AA" w14:textId="409789B7" w:rsidR="00255072" w:rsidRDefault="00255072" w:rsidP="00F336CC">
      <w:pPr>
        <w:rPr>
          <w:rFonts w:ascii="Arial" w:hAnsi="Arial" w:cs="Arial"/>
          <w:color w:val="002060"/>
          <w:sz w:val="22"/>
          <w:szCs w:val="22"/>
        </w:rPr>
      </w:pPr>
    </w:p>
    <w:p w14:paraId="3E94D91D" w14:textId="77777777" w:rsidR="00D25134" w:rsidRPr="00D25134" w:rsidRDefault="00D25134" w:rsidP="00D25134">
      <w:pPr>
        <w:pStyle w:val="Nessunaspaziatura"/>
        <w:jc w:val="center"/>
        <w:rPr>
          <w:rFonts w:ascii="Arial" w:hAnsi="Arial" w:cs="Arial"/>
          <w:b/>
          <w:color w:val="002060"/>
          <w:sz w:val="28"/>
          <w:szCs w:val="28"/>
        </w:rPr>
      </w:pPr>
      <w:r w:rsidRPr="00D25134">
        <w:rPr>
          <w:rFonts w:ascii="Arial" w:hAnsi="Arial" w:cs="Arial"/>
          <w:b/>
          <w:color w:val="002060"/>
          <w:sz w:val="28"/>
          <w:szCs w:val="28"/>
        </w:rPr>
        <w:t>MESSAGGIO DEL PRESIDENTE DELLA LEGA NAZIONALE DILETTANTI</w:t>
      </w:r>
    </w:p>
    <w:p w14:paraId="6F59F22B" w14:textId="77777777" w:rsidR="00D25134" w:rsidRDefault="00D25134" w:rsidP="00D25134">
      <w:pPr>
        <w:pStyle w:val="Nessunaspaziatura"/>
        <w:jc w:val="both"/>
        <w:rPr>
          <w:rFonts w:ascii="Arial" w:hAnsi="Arial" w:cs="Arial"/>
          <w:color w:val="002060"/>
        </w:rPr>
      </w:pPr>
    </w:p>
    <w:p w14:paraId="68AC4425"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Con la disputa delle prime competizioni ufficiali, e con la partenza domenica 19 settembre del campionato di Serie D, si va completando l’avvio della stagione sportiva 2021-2022. Può sembrare facile retorica, ma credo di interpretare alla perfezione il pensiero e i desideri di tutto l’universo del calcio dilettantistico auspicando che questa sia davvero la stagione della rinascita.</w:t>
      </w:r>
    </w:p>
    <w:p w14:paraId="33BF2844" w14:textId="77777777" w:rsidR="00D25134" w:rsidRPr="00307404" w:rsidRDefault="00D25134" w:rsidP="00D25134">
      <w:pPr>
        <w:pStyle w:val="Nessunaspaziatura"/>
        <w:jc w:val="both"/>
        <w:rPr>
          <w:rFonts w:ascii="Arial" w:hAnsi="Arial" w:cs="Arial"/>
          <w:color w:val="002060"/>
        </w:rPr>
      </w:pPr>
    </w:p>
    <w:p w14:paraId="477896F6"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Una ripresa piena e completa delle attività, dopo due stagioni martoriate dalla pandemia, è il traguardo che abbiamo accarezzato tutti insieme in questo periodo così complesso e che ancora oggi ci impone comportamenti e regole distanti dalle nostre abitudini. Un traguardo che arriva dopo una faticosa gestione dei campionati di vertice, con uno stress senza precedenti per club, atleti e organizzazione nel rispettare norme e protocolli atti a garantire la massima tutela della salute, propria e degli avversari. La campagna vaccinale porterà degli innegabili benefici allo svolgimento dei campionati, in ogni regione d’Italia, anche se sarà fondamentale “restare in partita”, perché il “nemico” è micidiale in contropiede.</w:t>
      </w:r>
    </w:p>
    <w:p w14:paraId="78444889" w14:textId="77777777" w:rsidR="00D25134" w:rsidRPr="00307404" w:rsidRDefault="00D25134" w:rsidP="00D25134">
      <w:pPr>
        <w:pStyle w:val="Nessunaspaziatura"/>
        <w:jc w:val="both"/>
        <w:rPr>
          <w:rFonts w:ascii="Arial" w:hAnsi="Arial" w:cs="Arial"/>
          <w:color w:val="002060"/>
        </w:rPr>
      </w:pPr>
    </w:p>
    <w:p w14:paraId="6E9FA28F"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 xml:space="preserve">Durante l’estate abbiamo ripreso e portato a termine con successo i campionati di beach soccer. È stato un banco di prova importante oltre che un segnale di speranza per tutto il movimento della LND, </w:t>
      </w:r>
      <w:r w:rsidRPr="00307404">
        <w:rPr>
          <w:rFonts w:ascii="Arial" w:hAnsi="Arial" w:cs="Arial"/>
          <w:color w:val="002060"/>
        </w:rPr>
        <w:lastRenderedPageBreak/>
        <w:t>anche per l’introduzione della categoria Under 20. Poi è stata la volta del futsal, che ha presentato un programma ambizioso ed avvincente per la nuova stagione delle sue competizioni nazionali. Così come il calcio femminile, che riparte con la consueta intensità, a testimonianza di una base più viva che mai ed in costante evoluzione.</w:t>
      </w:r>
    </w:p>
    <w:p w14:paraId="7D2C2C46" w14:textId="77777777" w:rsidR="00D25134" w:rsidRPr="00307404" w:rsidRDefault="00D25134" w:rsidP="00D25134">
      <w:pPr>
        <w:pStyle w:val="Nessunaspaziatura"/>
        <w:jc w:val="both"/>
        <w:rPr>
          <w:rFonts w:ascii="Arial" w:hAnsi="Arial" w:cs="Arial"/>
          <w:color w:val="002060"/>
        </w:rPr>
      </w:pPr>
    </w:p>
    <w:p w14:paraId="22AB8207"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Nonostante i colpi ricevuti dal virus, il nostro movimento ha tenuto. Lo certificano i numeri delle squadre ai nastri di partenza in ogni categoria e disciplina, anche se ci sarà da rimboccarsi le maniche per recuperare quei giovani che sono stati incentivati all’abbandono della pratica sportiva proprio per gli effetti delle restrizioni legati all’emergenza sanitaria. Sono certo, però, che grazie all'immutato o ed appassionato impegno di Società e Dirigenti, sarà possibile colmare il vuoto, riportando tanti ragazzi e ragazze a calcare i nostri campi.</w:t>
      </w:r>
    </w:p>
    <w:p w14:paraId="28A7FF1E" w14:textId="77777777" w:rsidR="00D25134" w:rsidRPr="00307404" w:rsidRDefault="00D25134" w:rsidP="00D25134">
      <w:pPr>
        <w:pStyle w:val="Nessunaspaziatura"/>
        <w:jc w:val="both"/>
        <w:rPr>
          <w:rFonts w:ascii="Arial" w:hAnsi="Arial" w:cs="Arial"/>
          <w:color w:val="002060"/>
        </w:rPr>
      </w:pPr>
    </w:p>
    <w:p w14:paraId="4FF2DAB2"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La Lega Nazionale Dilettanti farà la sua parte rilanciando con rinnovato entusiasmo l’attività delle Rappresentative giovanili. I primi risultati ottenuti, nei tornei disputati tra la fine di agosto e i primi di settembre, sono forieri di un futuro ricco di soddisfazioni. Aver centrato tre finali in altrettanti tornei, vincendone due, significa che la direzione intrapresa è quella giusta: nonostante lo stop forzato causato dalla pandemia, è stata confermata la bontà del lavoro di scouting e quello di formazione da parte dei nostri staff tecnici. E in questo contesto mi ha particolarmente rallegrato il successo alla Shalom Cup della Rappresentativa Femminile, al suo primo impegno ufficiale dopo la costituzione, avvenuta appena nel giugno del 2021.</w:t>
      </w:r>
    </w:p>
    <w:p w14:paraId="32BCAC5E" w14:textId="77777777" w:rsidR="00D25134" w:rsidRPr="00307404" w:rsidRDefault="00D25134" w:rsidP="00D25134">
      <w:pPr>
        <w:pStyle w:val="Nessunaspaziatura"/>
        <w:jc w:val="both"/>
        <w:rPr>
          <w:rFonts w:ascii="Arial" w:hAnsi="Arial" w:cs="Arial"/>
          <w:color w:val="002060"/>
        </w:rPr>
      </w:pPr>
    </w:p>
    <w:p w14:paraId="0B2D537D"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L’augurio più grande che rivolgo a tutti i protagonisti della nuova stagione sportiva - calciatori e calciatrici, tecnici, dirigenti e arbitri - è quello di poterla svolgere con regolarità e con la consapevolezza acquisita che c’è un valore ben più importante di una sconfitta o di un gol mancato: quello di preservare lo straordinario mondo del calcio dilettantistico, che è custode di tradizioni e di emozioni alle quali è impossibile rinunciare.</w:t>
      </w:r>
    </w:p>
    <w:p w14:paraId="64E8A4DF" w14:textId="77777777" w:rsidR="00D25134" w:rsidRPr="00307404" w:rsidRDefault="00D25134" w:rsidP="00D25134">
      <w:pPr>
        <w:pStyle w:val="Nessunaspaziatura"/>
        <w:rPr>
          <w:rFonts w:ascii="Arial" w:hAnsi="Arial" w:cs="Arial"/>
          <w:color w:val="002060"/>
        </w:rPr>
      </w:pPr>
    </w:p>
    <w:p w14:paraId="4C09DD45" w14:textId="77777777" w:rsidR="00D25134" w:rsidRDefault="00D25134" w:rsidP="00D25134">
      <w:pPr>
        <w:pStyle w:val="LndNormale1"/>
        <w:jc w:val="left"/>
        <w:rPr>
          <w:rFonts w:cs="Arial"/>
          <w:color w:val="002060"/>
        </w:rPr>
      </w:pPr>
      <w:r w:rsidRPr="00307404">
        <w:rPr>
          <w:rFonts w:cs="Arial"/>
          <w:color w:val="002060"/>
        </w:rPr>
        <w:t>Buon campionato!</w:t>
      </w:r>
      <w:r w:rsidRPr="00307404">
        <w:rPr>
          <w:rFonts w:cs="Arial"/>
          <w:color w:val="002060"/>
        </w:rPr>
        <w:br/>
      </w:r>
      <w:r w:rsidRPr="00307404">
        <w:rPr>
          <w:rFonts w:cs="Arial"/>
          <w:color w:val="002060"/>
        </w:rPr>
        <w:br/>
      </w:r>
      <w:r w:rsidRPr="00307404">
        <w:rPr>
          <w:rFonts w:cs="Arial"/>
          <w:b/>
          <w:bCs/>
          <w:color w:val="002060"/>
          <w:sz w:val="24"/>
          <w:szCs w:val="24"/>
          <w:bdr w:val="none" w:sz="0" w:space="0" w:color="auto" w:frame="1"/>
        </w:rPr>
        <w:t>Cosimo Sibilia</w:t>
      </w:r>
      <w:r w:rsidRPr="00307404">
        <w:rPr>
          <w:rFonts w:cs="Arial"/>
          <w:color w:val="002060"/>
          <w:sz w:val="24"/>
          <w:szCs w:val="24"/>
        </w:rPr>
        <w:br/>
      </w:r>
      <w:r w:rsidRPr="00307404">
        <w:rPr>
          <w:rFonts w:cs="Arial"/>
          <w:color w:val="002060"/>
        </w:rPr>
        <w:t>Presidente Lega Nazionale Dilettanti</w:t>
      </w:r>
    </w:p>
    <w:p w14:paraId="108AF991" w14:textId="444717C0" w:rsidR="00D25134" w:rsidRDefault="00D25134" w:rsidP="00F336CC">
      <w:pPr>
        <w:rPr>
          <w:rFonts w:ascii="Arial" w:hAnsi="Arial" w:cs="Arial"/>
          <w:color w:val="002060"/>
          <w:sz w:val="22"/>
          <w:szCs w:val="22"/>
        </w:rPr>
      </w:pPr>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w:t>
      </w:r>
      <w:r>
        <w:rPr>
          <w:color w:val="002060"/>
          <w:szCs w:val="22"/>
        </w:rPr>
        <w:lastRenderedPageBreak/>
        <w:t xml:space="preserve">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20F600BC" w14:textId="4FA20686"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w:t>
      </w:r>
      <w:r w:rsidR="0044061F">
        <w:rPr>
          <w:rFonts w:ascii="Arial" w:hAnsi="Arial" w:cs="Arial"/>
          <w:b/>
          <w:color w:val="002060"/>
          <w:sz w:val="28"/>
          <w:szCs w:val="28"/>
        </w:rPr>
        <w:t>ITATO</w:t>
      </w:r>
      <w:r>
        <w:rPr>
          <w:rFonts w:ascii="Arial" w:hAnsi="Arial" w:cs="Arial"/>
          <w:b/>
          <w:color w:val="002060"/>
          <w:sz w:val="28"/>
          <w:szCs w:val="28"/>
        </w:rPr>
        <w:t xml:space="preserve">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15960975" w14:textId="5CB790D4" w:rsidR="004962A8" w:rsidRDefault="004962A8" w:rsidP="00255072">
      <w:pPr>
        <w:divId w:val="527259509"/>
        <w:rPr>
          <w:rFonts w:ascii="Arial" w:hAnsi="Arial" w:cs="Arial"/>
          <w:color w:val="002060"/>
          <w:sz w:val="22"/>
          <w:szCs w:val="22"/>
        </w:rPr>
      </w:pPr>
    </w:p>
    <w:p w14:paraId="0A3074AD" w14:textId="5CAEE794" w:rsidR="009E02B2" w:rsidRDefault="009E02B2" w:rsidP="009E02B2">
      <w:pPr>
        <w:autoSpaceDE w:val="0"/>
        <w:autoSpaceDN w:val="0"/>
        <w:adjustRightInd w:val="0"/>
        <w:jc w:val="left"/>
        <w:divId w:val="527259509"/>
        <w:rPr>
          <w:rFonts w:ascii="Arial" w:hAnsi="Arial" w:cs="Arial"/>
          <w:b/>
          <w:color w:val="002060"/>
          <w:sz w:val="22"/>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433BE873" w14:textId="026455E9" w:rsidR="009E02B2" w:rsidRPr="00B55D59" w:rsidRDefault="009E02B2" w:rsidP="009E02B2">
      <w:pPr>
        <w:autoSpaceDE w:val="0"/>
        <w:autoSpaceDN w:val="0"/>
        <w:adjustRightInd w:val="0"/>
        <w:jc w:val="left"/>
        <w:divId w:val="527259509"/>
        <w:rPr>
          <w:rFonts w:ascii="Arial" w:hAnsi="Arial" w:cs="Arial"/>
          <w:b/>
          <w:color w:val="002060"/>
          <w:sz w:val="28"/>
          <w:szCs w:val="28"/>
        </w:rPr>
      </w:pPr>
      <w:r>
        <w:rPr>
          <w:rFonts w:ascii="Arial" w:hAnsi="Arial" w:cs="Arial"/>
          <w:b/>
          <w:color w:val="002060"/>
          <w:sz w:val="28"/>
          <w:szCs w:val="28"/>
        </w:rPr>
        <w:t>CAMPIONATO PROVINCIALE SERIE D – COMPOSIZIONE DEI GIRONI</w:t>
      </w:r>
    </w:p>
    <w:p w14:paraId="35C829DC" w14:textId="77777777" w:rsidR="009E02B2" w:rsidRPr="003601B6" w:rsidRDefault="009E02B2" w:rsidP="009E02B2">
      <w:pPr>
        <w:pStyle w:val="Nessunaspaziatura"/>
        <w:jc w:val="center"/>
        <w:divId w:val="527259509"/>
        <w:rPr>
          <w:rFonts w:ascii="Arial" w:hAnsi="Arial" w:cs="Arial"/>
          <w:b/>
          <w:bCs/>
          <w:color w:val="002060"/>
        </w:rPr>
      </w:pPr>
    </w:p>
    <w:p w14:paraId="4141782C" w14:textId="77777777" w:rsidR="009E02B2" w:rsidRDefault="009E02B2" w:rsidP="009E02B2">
      <w:pPr>
        <w:pStyle w:val="Nessunaspaziatura"/>
        <w:divId w:val="527259509"/>
        <w:rPr>
          <w:rFonts w:ascii="Arial" w:hAnsi="Arial" w:cs="Arial"/>
          <w:color w:val="002060"/>
        </w:rPr>
      </w:pPr>
      <w:r>
        <w:rPr>
          <w:rFonts w:ascii="Arial" w:hAnsi="Arial" w:cs="Arial"/>
          <w:color w:val="002060"/>
        </w:rPr>
        <w:t>Il Comitato Regionale Marche ha stabilito la seguente composizione dei gironi valevoli per la Stagione Sportiva 2021/2022 dei Campionati in epigrafe:</w:t>
      </w:r>
    </w:p>
    <w:p w14:paraId="5FF7405D" w14:textId="77777777" w:rsidR="009E02B2" w:rsidRDefault="009E02B2" w:rsidP="009E02B2">
      <w:pPr>
        <w:pStyle w:val="Nessunaspaziatura"/>
        <w:divId w:val="527259509"/>
        <w:rPr>
          <w:rFonts w:ascii="Arial" w:hAnsi="Arial" w:cs="Arial"/>
          <w:color w:val="002060"/>
        </w:rPr>
      </w:pPr>
    </w:p>
    <w:p w14:paraId="2B6D1218"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“A”</w:t>
      </w:r>
    </w:p>
    <w:p w14:paraId="125BE230"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934475 </w:t>
      </w:r>
      <w:r>
        <w:rPr>
          <w:rFonts w:ascii="Arial" w:hAnsi="Arial" w:cs="Arial"/>
          <w:color w:val="002060"/>
        </w:rPr>
        <w:tab/>
      </w:r>
      <w:r w:rsidRPr="009C7C0C">
        <w:rPr>
          <w:rFonts w:ascii="Arial" w:hAnsi="Arial" w:cs="Arial"/>
          <w:color w:val="002060"/>
        </w:rPr>
        <w:t xml:space="preserve">A.S.D. ACQUALAGNA CALCIO C 5    </w:t>
      </w:r>
    </w:p>
    <w:p w14:paraId="6A00F92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  4100 </w:t>
      </w:r>
      <w:r>
        <w:rPr>
          <w:rFonts w:ascii="Arial" w:hAnsi="Arial" w:cs="Arial"/>
          <w:color w:val="002060"/>
        </w:rPr>
        <w:tab/>
      </w:r>
      <w:r>
        <w:rPr>
          <w:rFonts w:ascii="Arial" w:hAnsi="Arial" w:cs="Arial"/>
          <w:color w:val="002060"/>
        </w:rPr>
        <w:tab/>
      </w:r>
      <w:r w:rsidRPr="009C7C0C">
        <w:rPr>
          <w:rFonts w:ascii="Arial" w:hAnsi="Arial" w:cs="Arial"/>
          <w:color w:val="002060"/>
        </w:rPr>
        <w:t xml:space="preserve">A.S.D. AUDAX CALCIO PIOBBICO    </w:t>
      </w:r>
    </w:p>
    <w:p w14:paraId="4262D2A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919200 </w:t>
      </w:r>
      <w:r>
        <w:rPr>
          <w:rFonts w:ascii="Arial" w:hAnsi="Arial" w:cs="Arial"/>
          <w:color w:val="002060"/>
        </w:rPr>
        <w:tab/>
      </w:r>
      <w:r w:rsidRPr="009C7C0C">
        <w:rPr>
          <w:rFonts w:ascii="Arial" w:hAnsi="Arial" w:cs="Arial"/>
          <w:color w:val="002060"/>
        </w:rPr>
        <w:t xml:space="preserve">A.S.D. BARCO URBANIA            </w:t>
      </w:r>
    </w:p>
    <w:p w14:paraId="64379B0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949781 </w:t>
      </w:r>
      <w:r>
        <w:rPr>
          <w:rFonts w:ascii="Arial" w:hAnsi="Arial" w:cs="Arial"/>
          <w:color w:val="002060"/>
        </w:rPr>
        <w:tab/>
      </w:r>
      <w:r w:rsidRPr="009C7C0C">
        <w:rPr>
          <w:rFonts w:ascii="Arial" w:hAnsi="Arial" w:cs="Arial"/>
          <w:color w:val="002060"/>
        </w:rPr>
        <w:t xml:space="preserve">A.S.D. BELPIANDILUNA            </w:t>
      </w:r>
    </w:p>
    <w:p w14:paraId="4442E68F"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945260 </w:t>
      </w:r>
      <w:r>
        <w:rPr>
          <w:rFonts w:ascii="Arial" w:hAnsi="Arial" w:cs="Arial"/>
          <w:color w:val="002060"/>
        </w:rPr>
        <w:tab/>
      </w:r>
      <w:r w:rsidRPr="009C7C0C">
        <w:rPr>
          <w:rFonts w:ascii="Arial" w:hAnsi="Arial" w:cs="Arial"/>
          <w:color w:val="002060"/>
        </w:rPr>
        <w:t xml:space="preserve">A.S.D. FFJ CALCIO A 5           </w:t>
      </w:r>
    </w:p>
    <w:p w14:paraId="5593CA5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952068 </w:t>
      </w:r>
      <w:r>
        <w:rPr>
          <w:rFonts w:ascii="Arial" w:hAnsi="Arial" w:cs="Arial"/>
          <w:color w:val="002060"/>
        </w:rPr>
        <w:tab/>
      </w:r>
      <w:r w:rsidRPr="009C7C0C">
        <w:rPr>
          <w:rFonts w:ascii="Arial" w:hAnsi="Arial" w:cs="Arial"/>
          <w:color w:val="002060"/>
        </w:rPr>
        <w:t xml:space="preserve">A.S.D. LUCREZIA CALCIO A 5      </w:t>
      </w:r>
    </w:p>
    <w:p w14:paraId="21C5ABD8"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951682 </w:t>
      </w:r>
      <w:r>
        <w:rPr>
          <w:rFonts w:ascii="Arial" w:hAnsi="Arial" w:cs="Arial"/>
          <w:color w:val="002060"/>
        </w:rPr>
        <w:tab/>
      </w:r>
      <w:r w:rsidRPr="009C7C0C">
        <w:rPr>
          <w:rFonts w:ascii="Arial" w:hAnsi="Arial" w:cs="Arial"/>
          <w:color w:val="002060"/>
        </w:rPr>
        <w:t xml:space="preserve">A.S.D. MONTECCHIESE CALCIO A 5  </w:t>
      </w:r>
    </w:p>
    <w:p w14:paraId="375E413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78082 </w:t>
      </w:r>
      <w:r>
        <w:rPr>
          <w:rFonts w:ascii="Arial" w:hAnsi="Arial" w:cs="Arial"/>
          <w:color w:val="002060"/>
        </w:rPr>
        <w:tab/>
      </w:r>
      <w:r>
        <w:rPr>
          <w:rFonts w:ascii="Arial" w:hAnsi="Arial" w:cs="Arial"/>
          <w:color w:val="002060"/>
        </w:rPr>
        <w:tab/>
      </w:r>
      <w:r w:rsidRPr="009C7C0C">
        <w:rPr>
          <w:rFonts w:ascii="Arial" w:hAnsi="Arial" w:cs="Arial"/>
          <w:color w:val="002060"/>
        </w:rPr>
        <w:t xml:space="preserve">A.S.D. PIANDIROSE               </w:t>
      </w:r>
    </w:p>
    <w:p w14:paraId="35F84986"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916181 </w:t>
      </w:r>
      <w:r>
        <w:rPr>
          <w:rFonts w:ascii="Arial" w:hAnsi="Arial" w:cs="Arial"/>
          <w:color w:val="002060"/>
        </w:rPr>
        <w:tab/>
      </w:r>
      <w:r w:rsidRPr="009C7C0C">
        <w:rPr>
          <w:rFonts w:ascii="Arial" w:hAnsi="Arial" w:cs="Arial"/>
          <w:color w:val="002060"/>
        </w:rPr>
        <w:t xml:space="preserve">A.S.D. PIEVE D ICO CALCIO A 5   </w:t>
      </w:r>
    </w:p>
    <w:p w14:paraId="11296729"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945783 </w:t>
      </w:r>
      <w:r>
        <w:rPr>
          <w:rFonts w:ascii="Arial" w:hAnsi="Arial" w:cs="Arial"/>
          <w:color w:val="002060"/>
        </w:rPr>
        <w:tab/>
      </w:r>
      <w:r w:rsidRPr="009C7C0C">
        <w:rPr>
          <w:rFonts w:ascii="Arial" w:hAnsi="Arial" w:cs="Arial"/>
          <w:color w:val="002060"/>
        </w:rPr>
        <w:t xml:space="preserve">A.S.D. SMIRRA CITY              </w:t>
      </w:r>
    </w:p>
    <w:p w14:paraId="7C673C5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941752 </w:t>
      </w:r>
      <w:r>
        <w:rPr>
          <w:rFonts w:ascii="Arial" w:hAnsi="Arial" w:cs="Arial"/>
          <w:color w:val="002060"/>
        </w:rPr>
        <w:tab/>
      </w:r>
      <w:r w:rsidRPr="009C7C0C">
        <w:rPr>
          <w:rFonts w:ascii="Arial" w:hAnsi="Arial" w:cs="Arial"/>
          <w:color w:val="002060"/>
        </w:rPr>
        <w:t>A.S.D. SPECIAL ONE SPORTING CLUB</w:t>
      </w:r>
    </w:p>
    <w:p w14:paraId="1F823158"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 16390 </w:t>
      </w:r>
      <w:r>
        <w:rPr>
          <w:rFonts w:ascii="Arial" w:hAnsi="Arial" w:cs="Arial"/>
          <w:color w:val="002060"/>
        </w:rPr>
        <w:tab/>
      </w:r>
      <w:r w:rsidRPr="009C7C0C">
        <w:rPr>
          <w:rFonts w:ascii="Arial" w:hAnsi="Arial" w:cs="Arial"/>
          <w:color w:val="002060"/>
        </w:rPr>
        <w:t xml:space="preserve">A.S.D. URBANIA CALCIO           </w:t>
      </w:r>
    </w:p>
    <w:p w14:paraId="60ABB3BD"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945704 </w:t>
      </w:r>
      <w:r>
        <w:rPr>
          <w:rFonts w:ascii="Arial" w:hAnsi="Arial" w:cs="Arial"/>
          <w:color w:val="002060"/>
        </w:rPr>
        <w:tab/>
      </w:r>
      <w:r w:rsidRPr="009C7C0C">
        <w:rPr>
          <w:rFonts w:ascii="Arial" w:hAnsi="Arial" w:cs="Arial"/>
          <w:color w:val="002060"/>
        </w:rPr>
        <w:t xml:space="preserve">A.S.D. VADO C5                  </w:t>
      </w:r>
    </w:p>
    <w:p w14:paraId="361B5166" w14:textId="77777777" w:rsidR="009E02B2" w:rsidRDefault="009E02B2" w:rsidP="009E02B2">
      <w:pPr>
        <w:pStyle w:val="Nessunaspaziatura"/>
        <w:divId w:val="527259509"/>
        <w:rPr>
          <w:rFonts w:ascii="Arial" w:hAnsi="Arial" w:cs="Arial"/>
          <w:color w:val="002060"/>
        </w:rPr>
      </w:pPr>
      <w:r w:rsidRPr="009C7C0C">
        <w:rPr>
          <w:rFonts w:ascii="Arial" w:hAnsi="Arial" w:cs="Arial"/>
          <w:color w:val="002060"/>
        </w:rPr>
        <w:t xml:space="preserve">947493 </w:t>
      </w:r>
      <w:r>
        <w:rPr>
          <w:rFonts w:ascii="Arial" w:hAnsi="Arial" w:cs="Arial"/>
          <w:color w:val="002060"/>
        </w:rPr>
        <w:tab/>
      </w:r>
      <w:r w:rsidRPr="009C7C0C">
        <w:rPr>
          <w:rFonts w:ascii="Arial" w:hAnsi="Arial" w:cs="Arial"/>
          <w:color w:val="002060"/>
        </w:rPr>
        <w:t xml:space="preserve">A.S.D. VILLA CECCOLINI CALCIO   </w:t>
      </w:r>
    </w:p>
    <w:p w14:paraId="510E7392" w14:textId="77777777" w:rsidR="009E02B2" w:rsidRDefault="009E02B2" w:rsidP="009E02B2">
      <w:pPr>
        <w:pStyle w:val="Nessunaspaziatura"/>
        <w:divId w:val="527259509"/>
        <w:rPr>
          <w:rFonts w:ascii="Arial" w:hAnsi="Arial" w:cs="Arial"/>
          <w:color w:val="002060"/>
        </w:rPr>
      </w:pPr>
    </w:p>
    <w:p w14:paraId="327486C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lastRenderedPageBreak/>
        <w:t>GIRONE “B”</w:t>
      </w:r>
    </w:p>
    <w:p w14:paraId="3B623E0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916270 </w:t>
      </w:r>
      <w:r>
        <w:rPr>
          <w:rFonts w:ascii="Arial" w:hAnsi="Arial" w:cs="Arial"/>
          <w:color w:val="002060"/>
        </w:rPr>
        <w:tab/>
      </w:r>
      <w:r w:rsidRPr="003601B6">
        <w:rPr>
          <w:rFonts w:ascii="Arial" w:hAnsi="Arial" w:cs="Arial"/>
          <w:color w:val="002060"/>
        </w:rPr>
        <w:t xml:space="preserve">A.S.D. ANCONITANA CALCIO A 5    </w:t>
      </w:r>
    </w:p>
    <w:p w14:paraId="42F1866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917682 </w:t>
      </w:r>
      <w:r>
        <w:rPr>
          <w:rFonts w:ascii="Arial" w:hAnsi="Arial" w:cs="Arial"/>
          <w:color w:val="002060"/>
        </w:rPr>
        <w:tab/>
      </w:r>
      <w:r w:rsidRPr="003601B6">
        <w:rPr>
          <w:rFonts w:ascii="Arial" w:hAnsi="Arial" w:cs="Arial"/>
          <w:color w:val="002060"/>
        </w:rPr>
        <w:t xml:space="preserve">A.S.D. ANKON NOVA MARMI         </w:t>
      </w:r>
    </w:p>
    <w:p w14:paraId="46BEEA2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916116 </w:t>
      </w:r>
      <w:r>
        <w:rPr>
          <w:rFonts w:ascii="Arial" w:hAnsi="Arial" w:cs="Arial"/>
          <w:color w:val="002060"/>
        </w:rPr>
        <w:tab/>
      </w:r>
      <w:r w:rsidRPr="003601B6">
        <w:rPr>
          <w:rFonts w:ascii="Arial" w:hAnsi="Arial" w:cs="Arial"/>
          <w:color w:val="002060"/>
        </w:rPr>
        <w:t xml:space="preserve">A.S.D. ASPIO 2005               </w:t>
      </w:r>
    </w:p>
    <w:p w14:paraId="252A8D6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936145 </w:t>
      </w:r>
      <w:r>
        <w:rPr>
          <w:rFonts w:ascii="Arial" w:hAnsi="Arial" w:cs="Arial"/>
          <w:color w:val="002060"/>
        </w:rPr>
        <w:tab/>
      </w:r>
      <w:r w:rsidRPr="003601B6">
        <w:rPr>
          <w:rFonts w:ascii="Arial" w:hAnsi="Arial" w:cs="Arial"/>
          <w:color w:val="002060"/>
        </w:rPr>
        <w:t xml:space="preserve">A.S.   </w:t>
      </w:r>
      <w:r>
        <w:rPr>
          <w:rFonts w:ascii="Arial" w:hAnsi="Arial" w:cs="Arial"/>
          <w:color w:val="002060"/>
        </w:rPr>
        <w:tab/>
      </w:r>
      <w:r w:rsidRPr="003601B6">
        <w:rPr>
          <w:rFonts w:ascii="Arial" w:hAnsi="Arial" w:cs="Arial"/>
          <w:color w:val="002060"/>
        </w:rPr>
        <w:t xml:space="preserve">CALCETTO NUMANA          </w:t>
      </w:r>
    </w:p>
    <w:p w14:paraId="6C7E6B39" w14:textId="77777777" w:rsidR="009E02B2" w:rsidRPr="003601B6" w:rsidRDefault="009E02B2" w:rsidP="009E02B2">
      <w:pPr>
        <w:pStyle w:val="Nessunaspaziatura"/>
        <w:divId w:val="527259509"/>
        <w:rPr>
          <w:rFonts w:ascii="Arial" w:hAnsi="Arial" w:cs="Arial"/>
          <w:color w:val="002060"/>
        </w:rPr>
      </w:pPr>
      <w:r>
        <w:rPr>
          <w:rFonts w:ascii="Arial" w:hAnsi="Arial" w:cs="Arial"/>
          <w:color w:val="002060"/>
        </w:rPr>
        <w:t xml:space="preserve"> </w:t>
      </w:r>
      <w:r w:rsidRPr="003601B6">
        <w:rPr>
          <w:rFonts w:ascii="Arial" w:hAnsi="Arial" w:cs="Arial"/>
          <w:color w:val="002060"/>
        </w:rPr>
        <w:t xml:space="preserve">75960 </w:t>
      </w:r>
      <w:r>
        <w:rPr>
          <w:rFonts w:ascii="Arial" w:hAnsi="Arial" w:cs="Arial"/>
          <w:color w:val="002060"/>
        </w:rPr>
        <w:tab/>
      </w:r>
      <w:r w:rsidRPr="003601B6">
        <w:rPr>
          <w:rFonts w:ascii="Arial" w:hAnsi="Arial" w:cs="Arial"/>
          <w:color w:val="002060"/>
        </w:rPr>
        <w:t xml:space="preserve">ASD.P. CANDIA BARACCOLA ASPIO   </w:t>
      </w:r>
    </w:p>
    <w:p w14:paraId="48E45142"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700016        </w:t>
      </w:r>
      <w:r>
        <w:rPr>
          <w:rFonts w:ascii="Arial" w:hAnsi="Arial" w:cs="Arial"/>
          <w:color w:val="002060"/>
        </w:rPr>
        <w:tab/>
      </w:r>
      <w:r>
        <w:rPr>
          <w:rFonts w:ascii="Arial" w:hAnsi="Arial" w:cs="Arial"/>
          <w:color w:val="002060"/>
        </w:rPr>
        <w:tab/>
      </w:r>
      <w:r w:rsidRPr="003601B6">
        <w:rPr>
          <w:rFonts w:ascii="Arial" w:hAnsi="Arial" w:cs="Arial"/>
          <w:color w:val="002060"/>
        </w:rPr>
        <w:t xml:space="preserve">CIRCOLO COLLODI CALCIO 5 </w:t>
      </w:r>
    </w:p>
    <w:p w14:paraId="7A0E2C03"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947634 </w:t>
      </w:r>
      <w:r>
        <w:rPr>
          <w:rFonts w:ascii="Arial" w:hAnsi="Arial" w:cs="Arial"/>
          <w:color w:val="002060"/>
        </w:rPr>
        <w:tab/>
      </w:r>
      <w:r w:rsidRPr="003601B6">
        <w:rPr>
          <w:rFonts w:ascii="Arial" w:hAnsi="Arial" w:cs="Arial"/>
          <w:color w:val="002060"/>
        </w:rPr>
        <w:t xml:space="preserve">A.S.D. DORICA                   </w:t>
      </w:r>
    </w:p>
    <w:p w14:paraId="0CBB638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913898 </w:t>
      </w:r>
      <w:r>
        <w:rPr>
          <w:rFonts w:ascii="Arial" w:hAnsi="Arial" w:cs="Arial"/>
          <w:color w:val="002060"/>
        </w:rPr>
        <w:tab/>
      </w:r>
      <w:r w:rsidRPr="003601B6">
        <w:rPr>
          <w:rFonts w:ascii="Arial" w:hAnsi="Arial" w:cs="Arial"/>
          <w:color w:val="002060"/>
        </w:rPr>
        <w:t xml:space="preserve">A.S.D. GIOVANE ANCONA CALCIO    </w:t>
      </w:r>
    </w:p>
    <w:p w14:paraId="0BE61660" w14:textId="77777777" w:rsidR="009E02B2" w:rsidRDefault="009E02B2" w:rsidP="009E02B2">
      <w:pPr>
        <w:pStyle w:val="Nessunaspaziatura"/>
        <w:divId w:val="527259509"/>
        <w:rPr>
          <w:rFonts w:ascii="Arial" w:hAnsi="Arial" w:cs="Arial"/>
          <w:color w:val="002060"/>
        </w:rPr>
      </w:pPr>
      <w:r w:rsidRPr="009C7C0C">
        <w:rPr>
          <w:rFonts w:ascii="Arial" w:hAnsi="Arial" w:cs="Arial"/>
          <w:color w:val="002060"/>
        </w:rPr>
        <w:t xml:space="preserve">941178 </w:t>
      </w:r>
      <w:r>
        <w:rPr>
          <w:rFonts w:ascii="Arial" w:hAnsi="Arial" w:cs="Arial"/>
          <w:color w:val="002060"/>
        </w:rPr>
        <w:tab/>
      </w:r>
      <w:r w:rsidRPr="009C7C0C">
        <w:rPr>
          <w:rFonts w:ascii="Arial" w:hAnsi="Arial" w:cs="Arial"/>
          <w:color w:val="002060"/>
        </w:rPr>
        <w:t xml:space="preserve">A.S.D. NEW ACADEMY              </w:t>
      </w:r>
    </w:p>
    <w:p w14:paraId="14F51CA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700228 </w:t>
      </w:r>
      <w:r>
        <w:rPr>
          <w:rFonts w:ascii="Arial" w:hAnsi="Arial" w:cs="Arial"/>
          <w:color w:val="002060"/>
        </w:rPr>
        <w:tab/>
      </w:r>
      <w:r w:rsidRPr="003601B6">
        <w:rPr>
          <w:rFonts w:ascii="Arial" w:hAnsi="Arial" w:cs="Arial"/>
          <w:color w:val="002060"/>
        </w:rPr>
        <w:t>A.S.D. OLIMPIA JUVENTU FALCONARA</w:t>
      </w:r>
    </w:p>
    <w:p w14:paraId="1A59A40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953206 </w:t>
      </w:r>
      <w:r>
        <w:rPr>
          <w:rFonts w:ascii="Arial" w:hAnsi="Arial" w:cs="Arial"/>
          <w:color w:val="002060"/>
        </w:rPr>
        <w:tab/>
      </w:r>
      <w:r w:rsidRPr="003601B6">
        <w:rPr>
          <w:rFonts w:ascii="Arial" w:hAnsi="Arial" w:cs="Arial"/>
          <w:color w:val="002060"/>
        </w:rPr>
        <w:t xml:space="preserve">A.S.D. PEGASO C5                </w:t>
      </w:r>
    </w:p>
    <w:p w14:paraId="7BF5E36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949847        </w:t>
      </w:r>
      <w:r>
        <w:rPr>
          <w:rFonts w:ascii="Arial" w:hAnsi="Arial" w:cs="Arial"/>
          <w:color w:val="002060"/>
        </w:rPr>
        <w:tab/>
      </w:r>
      <w:r>
        <w:rPr>
          <w:rFonts w:ascii="Arial" w:hAnsi="Arial" w:cs="Arial"/>
          <w:color w:val="002060"/>
        </w:rPr>
        <w:tab/>
      </w:r>
      <w:r w:rsidRPr="003601B6">
        <w:rPr>
          <w:rFonts w:ascii="Arial" w:hAnsi="Arial" w:cs="Arial"/>
          <w:color w:val="002060"/>
        </w:rPr>
        <w:t xml:space="preserve">POLISPORTIVA FUTURA A.D. </w:t>
      </w:r>
    </w:p>
    <w:p w14:paraId="2321B7D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66941 </w:t>
      </w:r>
      <w:r>
        <w:rPr>
          <w:rFonts w:ascii="Arial" w:hAnsi="Arial" w:cs="Arial"/>
          <w:color w:val="002060"/>
        </w:rPr>
        <w:tab/>
      </w:r>
      <w:r>
        <w:rPr>
          <w:rFonts w:ascii="Arial" w:hAnsi="Arial" w:cs="Arial"/>
          <w:color w:val="002060"/>
        </w:rPr>
        <w:tab/>
      </w:r>
      <w:r w:rsidRPr="003601B6">
        <w:rPr>
          <w:rFonts w:ascii="Arial" w:hAnsi="Arial" w:cs="Arial"/>
          <w:color w:val="002060"/>
        </w:rPr>
        <w:t xml:space="preserve">A.S.D. SAN BIAGIO              </w:t>
      </w:r>
    </w:p>
    <w:p w14:paraId="7C354FEA"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917685 </w:t>
      </w:r>
      <w:r>
        <w:rPr>
          <w:rFonts w:ascii="Arial" w:hAnsi="Arial" w:cs="Arial"/>
          <w:color w:val="002060"/>
        </w:rPr>
        <w:tab/>
      </w:r>
      <w:r w:rsidRPr="003601B6">
        <w:rPr>
          <w:rFonts w:ascii="Arial" w:hAnsi="Arial" w:cs="Arial"/>
          <w:color w:val="002060"/>
        </w:rPr>
        <w:t xml:space="preserve">A.P.D. VERBENA C5 ANCONA     </w:t>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(cadetta)</w:t>
      </w:r>
      <w:r w:rsidRPr="003601B6">
        <w:rPr>
          <w:rFonts w:ascii="Arial" w:hAnsi="Arial" w:cs="Arial"/>
          <w:color w:val="002060"/>
        </w:rPr>
        <w:t xml:space="preserve"> </w:t>
      </w:r>
    </w:p>
    <w:p w14:paraId="5F978435" w14:textId="3B105262"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 </w:t>
      </w:r>
    </w:p>
    <w:p w14:paraId="779B711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“C”</w:t>
      </w:r>
    </w:p>
    <w:p w14:paraId="214D5A97"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949757 </w:t>
      </w:r>
      <w:r>
        <w:rPr>
          <w:rFonts w:ascii="Arial" w:hAnsi="Arial" w:cs="Arial"/>
          <w:color w:val="002060"/>
        </w:rPr>
        <w:tab/>
      </w:r>
      <w:r w:rsidRPr="003601B6">
        <w:rPr>
          <w:rFonts w:ascii="Arial" w:hAnsi="Arial" w:cs="Arial"/>
          <w:color w:val="002060"/>
        </w:rPr>
        <w:t xml:space="preserve">A.S.D. ATLETICO NO BORDERS      </w:t>
      </w:r>
    </w:p>
    <w:p w14:paraId="2F991C5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919671 </w:t>
      </w:r>
      <w:r>
        <w:rPr>
          <w:rFonts w:ascii="Arial" w:hAnsi="Arial" w:cs="Arial"/>
          <w:color w:val="002060"/>
        </w:rPr>
        <w:tab/>
      </w:r>
      <w:r w:rsidRPr="003601B6">
        <w:rPr>
          <w:rFonts w:ascii="Arial" w:hAnsi="Arial" w:cs="Arial"/>
          <w:color w:val="002060"/>
        </w:rPr>
        <w:t xml:space="preserve">A.S.D. CASENUOVE                </w:t>
      </w:r>
    </w:p>
    <w:p w14:paraId="1FE1D68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953785 </w:t>
      </w:r>
      <w:r>
        <w:rPr>
          <w:rFonts w:ascii="Arial" w:hAnsi="Arial" w:cs="Arial"/>
          <w:color w:val="002060"/>
        </w:rPr>
        <w:tab/>
      </w:r>
      <w:r w:rsidRPr="003601B6">
        <w:rPr>
          <w:rFonts w:ascii="Arial" w:hAnsi="Arial" w:cs="Arial"/>
          <w:color w:val="002060"/>
        </w:rPr>
        <w:t xml:space="preserve">A.S.D. CDC 2018                 </w:t>
      </w:r>
    </w:p>
    <w:p w14:paraId="35EFE27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954042 </w:t>
      </w:r>
      <w:r>
        <w:rPr>
          <w:rFonts w:ascii="Arial" w:hAnsi="Arial" w:cs="Arial"/>
          <w:color w:val="002060"/>
        </w:rPr>
        <w:tab/>
      </w:r>
      <w:r w:rsidRPr="003601B6">
        <w:rPr>
          <w:rFonts w:ascii="Arial" w:hAnsi="Arial" w:cs="Arial"/>
          <w:color w:val="002060"/>
        </w:rPr>
        <w:t xml:space="preserve">A.S.D. CINQUE TORRI CALCIO A 5  </w:t>
      </w:r>
    </w:p>
    <w:p w14:paraId="4ECFDEDF"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953159 </w:t>
      </w:r>
      <w:r>
        <w:rPr>
          <w:rFonts w:ascii="Arial" w:hAnsi="Arial" w:cs="Arial"/>
          <w:color w:val="002060"/>
        </w:rPr>
        <w:tab/>
      </w:r>
      <w:r w:rsidRPr="003601B6">
        <w:rPr>
          <w:rFonts w:ascii="Arial" w:hAnsi="Arial" w:cs="Arial"/>
          <w:color w:val="002060"/>
        </w:rPr>
        <w:t xml:space="preserve">A.S.D. FRASASSI C5              </w:t>
      </w:r>
    </w:p>
    <w:p w14:paraId="17A6039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700434 </w:t>
      </w:r>
      <w:r>
        <w:rPr>
          <w:rFonts w:ascii="Arial" w:hAnsi="Arial" w:cs="Arial"/>
          <w:color w:val="002060"/>
        </w:rPr>
        <w:tab/>
      </w:r>
      <w:r w:rsidRPr="003601B6">
        <w:rPr>
          <w:rFonts w:ascii="Arial" w:hAnsi="Arial" w:cs="Arial"/>
          <w:color w:val="002060"/>
        </w:rPr>
        <w:t xml:space="preserve">A.S.D. MMSA GIOVANE AURORA      </w:t>
      </w:r>
    </w:p>
    <w:p w14:paraId="56E4143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933841 </w:t>
      </w:r>
      <w:r>
        <w:rPr>
          <w:rFonts w:ascii="Arial" w:hAnsi="Arial" w:cs="Arial"/>
          <w:color w:val="002060"/>
        </w:rPr>
        <w:tab/>
      </w:r>
      <w:r w:rsidRPr="003601B6">
        <w:rPr>
          <w:rFonts w:ascii="Arial" w:hAnsi="Arial" w:cs="Arial"/>
          <w:color w:val="002060"/>
        </w:rPr>
        <w:t xml:space="preserve">A.S.D. OSIMO FIVE               </w:t>
      </w:r>
    </w:p>
    <w:p w14:paraId="06E763F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953263 </w:t>
      </w:r>
      <w:r>
        <w:rPr>
          <w:rFonts w:ascii="Arial" w:hAnsi="Arial" w:cs="Arial"/>
          <w:color w:val="002060"/>
        </w:rPr>
        <w:tab/>
      </w:r>
      <w:r w:rsidRPr="003601B6">
        <w:rPr>
          <w:rFonts w:ascii="Arial" w:hAnsi="Arial" w:cs="Arial"/>
          <w:color w:val="002060"/>
        </w:rPr>
        <w:t xml:space="preserve">A.S.D. POLISPORTIVA UROBORO     </w:t>
      </w:r>
    </w:p>
    <w:p w14:paraId="75F284C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949430 </w:t>
      </w:r>
      <w:r>
        <w:rPr>
          <w:rFonts w:ascii="Arial" w:hAnsi="Arial" w:cs="Arial"/>
          <w:color w:val="002060"/>
        </w:rPr>
        <w:tab/>
      </w:r>
      <w:r w:rsidRPr="003601B6">
        <w:rPr>
          <w:rFonts w:ascii="Arial" w:hAnsi="Arial" w:cs="Arial"/>
          <w:color w:val="002060"/>
        </w:rPr>
        <w:t xml:space="preserve">A.S.D. POLVERIGI C5             </w:t>
      </w:r>
    </w:p>
    <w:p w14:paraId="73DC607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934592 </w:t>
      </w:r>
      <w:r>
        <w:rPr>
          <w:rFonts w:ascii="Arial" w:hAnsi="Arial" w:cs="Arial"/>
          <w:color w:val="002060"/>
        </w:rPr>
        <w:tab/>
      </w:r>
      <w:r w:rsidRPr="003601B6">
        <w:rPr>
          <w:rFonts w:ascii="Arial" w:hAnsi="Arial" w:cs="Arial"/>
          <w:color w:val="002060"/>
        </w:rPr>
        <w:t>POL.   SANTA MARIA NUOVA A.S.D.</w:t>
      </w:r>
    </w:p>
    <w:p w14:paraId="686CB80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954056 </w:t>
      </w:r>
      <w:r>
        <w:rPr>
          <w:rFonts w:ascii="Arial" w:hAnsi="Arial" w:cs="Arial"/>
          <w:color w:val="002060"/>
        </w:rPr>
        <w:tab/>
      </w:r>
      <w:r w:rsidRPr="003601B6">
        <w:rPr>
          <w:rFonts w:ascii="Arial" w:hAnsi="Arial" w:cs="Arial"/>
          <w:color w:val="002060"/>
        </w:rPr>
        <w:t xml:space="preserve">A.S.D. VALLESINA               </w:t>
      </w:r>
    </w:p>
    <w:p w14:paraId="2DDCAA7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81544 </w:t>
      </w:r>
      <w:r>
        <w:rPr>
          <w:rFonts w:ascii="Arial" w:hAnsi="Arial" w:cs="Arial"/>
          <w:color w:val="002060"/>
        </w:rPr>
        <w:tab/>
      </w:r>
      <w:r>
        <w:rPr>
          <w:rFonts w:ascii="Arial" w:hAnsi="Arial" w:cs="Arial"/>
          <w:color w:val="002060"/>
        </w:rPr>
        <w:tab/>
      </w:r>
      <w:r w:rsidRPr="003601B6">
        <w:rPr>
          <w:rFonts w:ascii="Arial" w:hAnsi="Arial" w:cs="Arial"/>
          <w:color w:val="002060"/>
        </w:rPr>
        <w:t xml:space="preserve">S.S.   </w:t>
      </w:r>
      <w:r>
        <w:rPr>
          <w:rFonts w:ascii="Arial" w:hAnsi="Arial" w:cs="Arial"/>
          <w:color w:val="002060"/>
        </w:rPr>
        <w:tab/>
      </w:r>
      <w:r w:rsidRPr="003601B6">
        <w:rPr>
          <w:rFonts w:ascii="Arial" w:hAnsi="Arial" w:cs="Arial"/>
          <w:color w:val="002060"/>
        </w:rPr>
        <w:t xml:space="preserve">VIRTUS MOIE             </w:t>
      </w:r>
    </w:p>
    <w:p w14:paraId="0583E9AE"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947650 </w:t>
      </w:r>
      <w:r>
        <w:rPr>
          <w:rFonts w:ascii="Arial" w:hAnsi="Arial" w:cs="Arial"/>
          <w:color w:val="002060"/>
        </w:rPr>
        <w:tab/>
      </w:r>
      <w:r w:rsidRPr="003601B6">
        <w:rPr>
          <w:rFonts w:ascii="Arial" w:hAnsi="Arial" w:cs="Arial"/>
          <w:color w:val="002060"/>
        </w:rPr>
        <w:t xml:space="preserve">C.S.D. VIRTUS TEAM SOC.COOP.   </w:t>
      </w:r>
    </w:p>
    <w:p w14:paraId="30A85AE7" w14:textId="77777777" w:rsidR="009E02B2" w:rsidRDefault="009E02B2" w:rsidP="009E02B2">
      <w:pPr>
        <w:pStyle w:val="Nessunaspaziatura"/>
        <w:divId w:val="527259509"/>
        <w:rPr>
          <w:rFonts w:ascii="Arial" w:hAnsi="Arial" w:cs="Arial"/>
          <w:color w:val="002060"/>
        </w:rPr>
      </w:pPr>
    </w:p>
    <w:p w14:paraId="45B42D94"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w:t>
      </w:r>
      <w:r>
        <w:rPr>
          <w:rFonts w:ascii="Arial" w:hAnsi="Arial" w:cs="Arial"/>
          <w:b/>
          <w:bCs/>
          <w:color w:val="002060"/>
          <w:sz w:val="24"/>
          <w:szCs w:val="24"/>
        </w:rPr>
        <w:t>D</w:t>
      </w:r>
      <w:r w:rsidRPr="003601B6">
        <w:rPr>
          <w:rFonts w:ascii="Arial" w:hAnsi="Arial" w:cs="Arial"/>
          <w:b/>
          <w:bCs/>
          <w:color w:val="002060"/>
          <w:sz w:val="24"/>
          <w:szCs w:val="24"/>
        </w:rPr>
        <w:t>”</w:t>
      </w:r>
    </w:p>
    <w:p w14:paraId="2C45628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700579 </w:t>
      </w:r>
      <w:r>
        <w:rPr>
          <w:rFonts w:ascii="Arial" w:hAnsi="Arial" w:cs="Arial"/>
          <w:color w:val="002060"/>
        </w:rPr>
        <w:tab/>
      </w:r>
      <w:r w:rsidRPr="003601B6">
        <w:rPr>
          <w:rFonts w:ascii="Arial" w:hAnsi="Arial" w:cs="Arial"/>
          <w:color w:val="002060"/>
        </w:rPr>
        <w:t>A.S.D. ACLI AUDAX MONTECOSARO C5</w:t>
      </w:r>
    </w:p>
    <w:p w14:paraId="7CE2A89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951551 </w:t>
      </w:r>
      <w:r>
        <w:rPr>
          <w:rFonts w:ascii="Arial" w:hAnsi="Arial" w:cs="Arial"/>
          <w:color w:val="002060"/>
        </w:rPr>
        <w:tab/>
      </w:r>
      <w:r w:rsidRPr="003601B6">
        <w:rPr>
          <w:rFonts w:ascii="Arial" w:hAnsi="Arial" w:cs="Arial"/>
          <w:color w:val="002060"/>
        </w:rPr>
        <w:t xml:space="preserve">A.P.D. BOCA CIVITANOVA A.       </w:t>
      </w:r>
    </w:p>
    <w:p w14:paraId="1E6B96B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917659       </w:t>
      </w:r>
      <w:r>
        <w:rPr>
          <w:rFonts w:ascii="Arial" w:hAnsi="Arial" w:cs="Arial"/>
          <w:color w:val="002060"/>
        </w:rPr>
        <w:tab/>
      </w:r>
      <w:r w:rsidRPr="003601B6">
        <w:rPr>
          <w:rFonts w:ascii="Arial" w:hAnsi="Arial" w:cs="Arial"/>
          <w:color w:val="002060"/>
        </w:rPr>
        <w:t xml:space="preserve"> </w:t>
      </w:r>
      <w:r>
        <w:rPr>
          <w:rFonts w:ascii="Arial" w:hAnsi="Arial" w:cs="Arial"/>
          <w:color w:val="002060"/>
        </w:rPr>
        <w:tab/>
      </w:r>
      <w:r w:rsidRPr="003601B6">
        <w:rPr>
          <w:rFonts w:ascii="Arial" w:hAnsi="Arial" w:cs="Arial"/>
          <w:color w:val="002060"/>
        </w:rPr>
        <w:t xml:space="preserve">C.U.S. CAMERINO A.S.D.   </w:t>
      </w:r>
    </w:p>
    <w:p w14:paraId="20825BFA"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 81546 </w:t>
      </w:r>
      <w:r>
        <w:rPr>
          <w:rFonts w:ascii="Arial" w:hAnsi="Arial" w:cs="Arial"/>
          <w:color w:val="002060"/>
        </w:rPr>
        <w:tab/>
      </w:r>
      <w:r w:rsidRPr="003601B6">
        <w:rPr>
          <w:rFonts w:ascii="Arial" w:hAnsi="Arial" w:cs="Arial"/>
          <w:color w:val="002060"/>
        </w:rPr>
        <w:t xml:space="preserve">S.S.   </w:t>
      </w:r>
      <w:r>
        <w:rPr>
          <w:rFonts w:ascii="Arial" w:hAnsi="Arial" w:cs="Arial"/>
          <w:color w:val="002060"/>
        </w:rPr>
        <w:tab/>
      </w:r>
      <w:r w:rsidRPr="003601B6">
        <w:rPr>
          <w:rFonts w:ascii="Arial" w:hAnsi="Arial" w:cs="Arial"/>
          <w:color w:val="002060"/>
        </w:rPr>
        <w:t xml:space="preserve">CALCETTO CASTRUM LAURI   </w:t>
      </w:r>
    </w:p>
    <w:p w14:paraId="440F49B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700420 </w:t>
      </w:r>
      <w:r>
        <w:rPr>
          <w:rFonts w:ascii="Arial" w:hAnsi="Arial" w:cs="Arial"/>
          <w:color w:val="002060"/>
        </w:rPr>
        <w:tab/>
      </w:r>
      <w:r w:rsidRPr="003601B6">
        <w:rPr>
          <w:rFonts w:ascii="Arial" w:hAnsi="Arial" w:cs="Arial"/>
          <w:color w:val="002060"/>
        </w:rPr>
        <w:t>A.S.D. CALCIO S.ELPIDIO A MARE</w:t>
      </w:r>
    </w:p>
    <w:p w14:paraId="198B6DF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 80699 </w:t>
      </w:r>
      <w:r>
        <w:rPr>
          <w:rFonts w:ascii="Arial" w:hAnsi="Arial" w:cs="Arial"/>
          <w:color w:val="002060"/>
        </w:rPr>
        <w:tab/>
      </w:r>
      <w:r w:rsidRPr="003601B6">
        <w:rPr>
          <w:rFonts w:ascii="Arial" w:hAnsi="Arial" w:cs="Arial"/>
          <w:color w:val="002060"/>
        </w:rPr>
        <w:t xml:space="preserve">A.S.D. CANTINE RIUNITE CSI      </w:t>
      </w:r>
    </w:p>
    <w:p w14:paraId="15063B9B"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700494 </w:t>
      </w:r>
      <w:r>
        <w:rPr>
          <w:rFonts w:ascii="Arial" w:hAnsi="Arial" w:cs="Arial"/>
          <w:color w:val="002060"/>
        </w:rPr>
        <w:tab/>
      </w:r>
      <w:r w:rsidRPr="003601B6">
        <w:rPr>
          <w:rFonts w:ascii="Arial" w:hAnsi="Arial" w:cs="Arial"/>
          <w:color w:val="002060"/>
        </w:rPr>
        <w:t xml:space="preserve">A.S.   </w:t>
      </w:r>
      <w:r>
        <w:rPr>
          <w:rFonts w:ascii="Arial" w:hAnsi="Arial" w:cs="Arial"/>
          <w:color w:val="002060"/>
        </w:rPr>
        <w:tab/>
      </w:r>
      <w:r w:rsidRPr="003601B6">
        <w:rPr>
          <w:rFonts w:ascii="Arial" w:hAnsi="Arial" w:cs="Arial"/>
          <w:color w:val="002060"/>
        </w:rPr>
        <w:t>CASTELRAIMONDO CALCIO A 5</w:t>
      </w:r>
    </w:p>
    <w:p w14:paraId="2B29567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936188 </w:t>
      </w:r>
      <w:r>
        <w:rPr>
          <w:rFonts w:ascii="Arial" w:hAnsi="Arial" w:cs="Arial"/>
          <w:color w:val="002060"/>
        </w:rPr>
        <w:tab/>
      </w:r>
      <w:r w:rsidRPr="003601B6">
        <w:rPr>
          <w:rFonts w:ascii="Arial" w:hAnsi="Arial" w:cs="Arial"/>
          <w:color w:val="002060"/>
        </w:rPr>
        <w:t xml:space="preserve">S.S.D. FIGHT BULLS CORRIDONIA   </w:t>
      </w:r>
    </w:p>
    <w:p w14:paraId="6BE7E78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700226 </w:t>
      </w:r>
      <w:r>
        <w:rPr>
          <w:rFonts w:ascii="Arial" w:hAnsi="Arial" w:cs="Arial"/>
          <w:color w:val="002060"/>
        </w:rPr>
        <w:tab/>
      </w:r>
      <w:r w:rsidRPr="003601B6">
        <w:rPr>
          <w:rFonts w:ascii="Arial" w:hAnsi="Arial" w:cs="Arial"/>
          <w:color w:val="002060"/>
        </w:rPr>
        <w:t xml:space="preserve">POL.   FIUMINATA                </w:t>
      </w:r>
    </w:p>
    <w:p w14:paraId="3AAB0CE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700410 </w:t>
      </w:r>
      <w:r>
        <w:rPr>
          <w:rFonts w:ascii="Arial" w:hAnsi="Arial" w:cs="Arial"/>
          <w:color w:val="002060"/>
        </w:rPr>
        <w:tab/>
      </w:r>
      <w:r w:rsidRPr="003601B6">
        <w:rPr>
          <w:rFonts w:ascii="Arial" w:hAnsi="Arial" w:cs="Arial"/>
          <w:color w:val="002060"/>
        </w:rPr>
        <w:t xml:space="preserve">A.S.D. GAGLIOLE F.C.            </w:t>
      </w:r>
    </w:p>
    <w:p w14:paraId="4F19C29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700524 </w:t>
      </w:r>
      <w:r>
        <w:rPr>
          <w:rFonts w:ascii="Arial" w:hAnsi="Arial" w:cs="Arial"/>
          <w:color w:val="002060"/>
        </w:rPr>
        <w:tab/>
      </w:r>
      <w:r w:rsidRPr="003601B6">
        <w:rPr>
          <w:rFonts w:ascii="Arial" w:hAnsi="Arial" w:cs="Arial"/>
          <w:color w:val="002060"/>
        </w:rPr>
        <w:t xml:space="preserve">U.S.D. MONTELUPONESE            </w:t>
      </w:r>
    </w:p>
    <w:p w14:paraId="2A4A22A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951959 </w:t>
      </w:r>
      <w:r>
        <w:rPr>
          <w:rFonts w:ascii="Arial" w:hAnsi="Arial" w:cs="Arial"/>
          <w:color w:val="002060"/>
        </w:rPr>
        <w:tab/>
      </w:r>
      <w:r w:rsidRPr="003601B6">
        <w:rPr>
          <w:rFonts w:ascii="Arial" w:hAnsi="Arial" w:cs="Arial"/>
          <w:color w:val="002060"/>
        </w:rPr>
        <w:t xml:space="preserve">A.S.D. SAN GINESIO FUTSAL       </w:t>
      </w:r>
    </w:p>
    <w:p w14:paraId="7920ECD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951553 </w:t>
      </w:r>
      <w:r>
        <w:rPr>
          <w:rFonts w:ascii="Arial" w:hAnsi="Arial" w:cs="Arial"/>
          <w:color w:val="002060"/>
        </w:rPr>
        <w:tab/>
      </w:r>
      <w:r w:rsidRPr="003601B6">
        <w:rPr>
          <w:rFonts w:ascii="Arial" w:hAnsi="Arial" w:cs="Arial"/>
          <w:color w:val="002060"/>
        </w:rPr>
        <w:t xml:space="preserve">A.S.D. UNION PICENA   </w:t>
      </w:r>
    </w:p>
    <w:p w14:paraId="7F2AAB19" w14:textId="77777777" w:rsidR="009E02B2" w:rsidRDefault="009E02B2" w:rsidP="009E02B2">
      <w:pPr>
        <w:pStyle w:val="Nessunaspaziatura"/>
        <w:divId w:val="527259509"/>
        <w:rPr>
          <w:rFonts w:ascii="Arial" w:hAnsi="Arial" w:cs="Arial"/>
          <w:color w:val="002060"/>
        </w:rPr>
      </w:pPr>
    </w:p>
    <w:p w14:paraId="22F2EAE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w:t>
      </w:r>
      <w:r>
        <w:rPr>
          <w:rFonts w:ascii="Arial" w:hAnsi="Arial" w:cs="Arial"/>
          <w:b/>
          <w:bCs/>
          <w:color w:val="002060"/>
          <w:sz w:val="24"/>
          <w:szCs w:val="24"/>
        </w:rPr>
        <w:t>E</w:t>
      </w:r>
      <w:r w:rsidRPr="003601B6">
        <w:rPr>
          <w:rFonts w:ascii="Arial" w:hAnsi="Arial" w:cs="Arial"/>
          <w:b/>
          <w:bCs/>
          <w:color w:val="002060"/>
          <w:sz w:val="24"/>
          <w:szCs w:val="24"/>
        </w:rPr>
        <w:t>”</w:t>
      </w:r>
    </w:p>
    <w:p w14:paraId="5C29528A" w14:textId="77777777" w:rsidR="009E02B2" w:rsidRDefault="009E02B2" w:rsidP="009E02B2">
      <w:pPr>
        <w:pStyle w:val="Nessunaspaziatura"/>
        <w:divId w:val="527259509"/>
        <w:rPr>
          <w:rFonts w:ascii="Arial" w:hAnsi="Arial" w:cs="Arial"/>
          <w:color w:val="002060"/>
        </w:rPr>
      </w:pPr>
      <w:r>
        <w:rPr>
          <w:rFonts w:ascii="Arial" w:hAnsi="Arial" w:cs="Arial"/>
          <w:color w:val="002060"/>
        </w:rPr>
        <w:t>954186</w:t>
      </w:r>
      <w:r>
        <w:rPr>
          <w:rFonts w:ascii="Arial" w:hAnsi="Arial" w:cs="Arial"/>
          <w:color w:val="002060"/>
        </w:rPr>
        <w:tab/>
        <w:t>A.S.D. AMATRICE CALCETTO A 5</w:t>
      </w:r>
    </w:p>
    <w:p w14:paraId="385056B1"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930863 </w:t>
      </w:r>
      <w:r>
        <w:rPr>
          <w:rFonts w:ascii="Arial" w:hAnsi="Arial" w:cs="Arial"/>
          <w:color w:val="002060"/>
        </w:rPr>
        <w:tab/>
      </w:r>
      <w:r w:rsidRPr="00BD4653">
        <w:rPr>
          <w:rFonts w:ascii="Arial" w:hAnsi="Arial" w:cs="Arial"/>
          <w:color w:val="002060"/>
        </w:rPr>
        <w:t xml:space="preserve">A.S.D. AMICI 84                </w:t>
      </w:r>
    </w:p>
    <w:p w14:paraId="7D1AA6FA"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700407 </w:t>
      </w:r>
      <w:r>
        <w:rPr>
          <w:rFonts w:ascii="Arial" w:hAnsi="Arial" w:cs="Arial"/>
          <w:color w:val="002060"/>
        </w:rPr>
        <w:tab/>
      </w:r>
      <w:r w:rsidRPr="00BD4653">
        <w:rPr>
          <w:rFonts w:ascii="Arial" w:hAnsi="Arial" w:cs="Arial"/>
          <w:color w:val="002060"/>
        </w:rPr>
        <w:t xml:space="preserve">A.S.D. ATLETICO ASCOLI 2000    </w:t>
      </w:r>
    </w:p>
    <w:p w14:paraId="0284CD7E"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949640 </w:t>
      </w:r>
      <w:r>
        <w:rPr>
          <w:rFonts w:ascii="Arial" w:hAnsi="Arial" w:cs="Arial"/>
          <w:color w:val="002060"/>
        </w:rPr>
        <w:tab/>
      </w:r>
      <w:r w:rsidRPr="00BD4653">
        <w:rPr>
          <w:rFonts w:ascii="Arial" w:hAnsi="Arial" w:cs="Arial"/>
          <w:color w:val="002060"/>
        </w:rPr>
        <w:t xml:space="preserve">A.S.D. FUTSAL L.C.             </w:t>
      </w:r>
    </w:p>
    <w:p w14:paraId="3BCC1A3D"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930993 </w:t>
      </w:r>
      <w:r>
        <w:rPr>
          <w:rFonts w:ascii="Arial" w:hAnsi="Arial" w:cs="Arial"/>
          <w:color w:val="002060"/>
        </w:rPr>
        <w:tab/>
      </w:r>
      <w:r w:rsidRPr="00BD4653">
        <w:rPr>
          <w:rFonts w:ascii="Arial" w:hAnsi="Arial" w:cs="Arial"/>
          <w:color w:val="002060"/>
        </w:rPr>
        <w:t xml:space="preserve">A.S.D. FUTSAL VIRE C5          </w:t>
      </w:r>
    </w:p>
    <w:p w14:paraId="20176A3C"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81545 </w:t>
      </w:r>
      <w:r>
        <w:rPr>
          <w:rFonts w:ascii="Arial" w:hAnsi="Arial" w:cs="Arial"/>
          <w:color w:val="002060"/>
        </w:rPr>
        <w:tab/>
      </w:r>
      <w:r>
        <w:rPr>
          <w:rFonts w:ascii="Arial" w:hAnsi="Arial" w:cs="Arial"/>
          <w:color w:val="002060"/>
        </w:rPr>
        <w:tab/>
      </w:r>
      <w:r w:rsidRPr="00BD4653">
        <w:rPr>
          <w:rFonts w:ascii="Arial" w:hAnsi="Arial" w:cs="Arial"/>
          <w:color w:val="002060"/>
        </w:rPr>
        <w:t>A.S.D. L ALTRO SPORT CALCIO A 5</w:t>
      </w:r>
    </w:p>
    <w:p w14:paraId="3D5342A2" w14:textId="77777777" w:rsidR="009E02B2" w:rsidRDefault="009E02B2" w:rsidP="009E02B2">
      <w:pPr>
        <w:pStyle w:val="Nessunaspaziatura"/>
        <w:divId w:val="527259509"/>
        <w:rPr>
          <w:rFonts w:ascii="Arial" w:hAnsi="Arial" w:cs="Arial"/>
          <w:color w:val="002060"/>
        </w:rPr>
      </w:pPr>
      <w:r w:rsidRPr="00BD4653">
        <w:rPr>
          <w:rFonts w:ascii="Arial" w:hAnsi="Arial" w:cs="Arial"/>
          <w:color w:val="002060"/>
        </w:rPr>
        <w:t xml:space="preserve">954037 </w:t>
      </w:r>
      <w:r>
        <w:rPr>
          <w:rFonts w:ascii="Arial" w:hAnsi="Arial" w:cs="Arial"/>
          <w:color w:val="002060"/>
        </w:rPr>
        <w:tab/>
      </w:r>
      <w:r w:rsidRPr="00BD4653">
        <w:rPr>
          <w:rFonts w:ascii="Arial" w:hAnsi="Arial" w:cs="Arial"/>
          <w:color w:val="002060"/>
        </w:rPr>
        <w:t xml:space="preserve">A.P.D. LA 10 ACADEMY           </w:t>
      </w:r>
      <w:r w:rsidRPr="003601B6">
        <w:rPr>
          <w:rFonts w:ascii="Arial" w:hAnsi="Arial" w:cs="Arial"/>
          <w:color w:val="002060"/>
        </w:rPr>
        <w:t xml:space="preserve">          </w:t>
      </w:r>
    </w:p>
    <w:p w14:paraId="3E301B97"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 34400 </w:t>
      </w:r>
      <w:r>
        <w:rPr>
          <w:rFonts w:ascii="Arial" w:hAnsi="Arial" w:cs="Arial"/>
          <w:color w:val="002060"/>
        </w:rPr>
        <w:tab/>
      </w:r>
      <w:r w:rsidRPr="00BD4653">
        <w:rPr>
          <w:rFonts w:ascii="Arial" w:hAnsi="Arial" w:cs="Arial"/>
          <w:color w:val="002060"/>
        </w:rPr>
        <w:t xml:space="preserve">S.P.   </w:t>
      </w:r>
      <w:r>
        <w:rPr>
          <w:rFonts w:ascii="Arial" w:hAnsi="Arial" w:cs="Arial"/>
          <w:color w:val="002060"/>
        </w:rPr>
        <w:tab/>
      </w:r>
      <w:r w:rsidRPr="00BD4653">
        <w:rPr>
          <w:rFonts w:ascii="Arial" w:hAnsi="Arial" w:cs="Arial"/>
          <w:color w:val="002060"/>
        </w:rPr>
        <w:t xml:space="preserve">OFFIDA A.S.D.           </w:t>
      </w:r>
    </w:p>
    <w:p w14:paraId="569F486B"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932720 </w:t>
      </w:r>
      <w:r>
        <w:rPr>
          <w:rFonts w:ascii="Arial" w:hAnsi="Arial" w:cs="Arial"/>
          <w:color w:val="002060"/>
        </w:rPr>
        <w:tab/>
      </w:r>
      <w:r w:rsidRPr="00BD4653">
        <w:rPr>
          <w:rFonts w:ascii="Arial" w:hAnsi="Arial" w:cs="Arial"/>
          <w:color w:val="002060"/>
        </w:rPr>
        <w:t>S.S.D. PICENO UNITED MMX A R.L.</w:t>
      </w:r>
    </w:p>
    <w:p w14:paraId="37AA2589"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954011 </w:t>
      </w:r>
      <w:r>
        <w:rPr>
          <w:rFonts w:ascii="Arial" w:hAnsi="Arial" w:cs="Arial"/>
          <w:color w:val="002060"/>
        </w:rPr>
        <w:tab/>
      </w:r>
      <w:r w:rsidRPr="00BD4653">
        <w:rPr>
          <w:rFonts w:ascii="Arial" w:hAnsi="Arial" w:cs="Arial"/>
          <w:color w:val="002060"/>
        </w:rPr>
        <w:t xml:space="preserve">A.S.D. SAN BENEDETTO CITY      </w:t>
      </w:r>
    </w:p>
    <w:p w14:paraId="156ECB7E"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952155 </w:t>
      </w:r>
      <w:r>
        <w:rPr>
          <w:rFonts w:ascii="Arial" w:hAnsi="Arial" w:cs="Arial"/>
          <w:color w:val="002060"/>
        </w:rPr>
        <w:tab/>
      </w:r>
      <w:r w:rsidRPr="00BD4653">
        <w:rPr>
          <w:rFonts w:ascii="Arial" w:hAnsi="Arial" w:cs="Arial"/>
          <w:color w:val="002060"/>
        </w:rPr>
        <w:t xml:space="preserve">ASDPS  SORDAPICENA             </w:t>
      </w:r>
    </w:p>
    <w:p w14:paraId="568168A1"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936126 </w:t>
      </w:r>
      <w:r>
        <w:rPr>
          <w:rFonts w:ascii="Arial" w:hAnsi="Arial" w:cs="Arial"/>
          <w:color w:val="002060"/>
        </w:rPr>
        <w:tab/>
      </w:r>
      <w:r w:rsidRPr="00BD4653">
        <w:rPr>
          <w:rFonts w:ascii="Arial" w:hAnsi="Arial" w:cs="Arial"/>
          <w:color w:val="002060"/>
        </w:rPr>
        <w:t xml:space="preserve">A.S.D. SPORTING GROTTAMMARE    </w:t>
      </w:r>
    </w:p>
    <w:p w14:paraId="3D97C9BF" w14:textId="77777777" w:rsidR="009E02B2" w:rsidRDefault="009E02B2" w:rsidP="009E02B2">
      <w:pPr>
        <w:pStyle w:val="Nessunaspaziatura"/>
        <w:divId w:val="527259509"/>
        <w:rPr>
          <w:rFonts w:ascii="Arial" w:hAnsi="Arial" w:cs="Arial"/>
          <w:color w:val="002060"/>
        </w:rPr>
      </w:pPr>
      <w:r w:rsidRPr="00BD4653">
        <w:rPr>
          <w:rFonts w:ascii="Arial" w:hAnsi="Arial" w:cs="Arial"/>
          <w:color w:val="002060"/>
        </w:rPr>
        <w:t xml:space="preserve">953215 </w:t>
      </w:r>
      <w:r>
        <w:rPr>
          <w:rFonts w:ascii="Arial" w:hAnsi="Arial" w:cs="Arial"/>
          <w:color w:val="002060"/>
        </w:rPr>
        <w:tab/>
      </w:r>
      <w:r w:rsidRPr="00BD4653">
        <w:rPr>
          <w:rFonts w:ascii="Arial" w:hAnsi="Arial" w:cs="Arial"/>
          <w:color w:val="002060"/>
        </w:rPr>
        <w:t xml:space="preserve">A.S.D. TRUENTIN LAMA           </w:t>
      </w:r>
    </w:p>
    <w:p w14:paraId="093BF9CC" w14:textId="733D4DF8" w:rsidR="009E02B2" w:rsidRDefault="009E02B2" w:rsidP="00255072">
      <w:pPr>
        <w:divId w:val="527259509"/>
        <w:rPr>
          <w:rFonts w:ascii="Arial" w:hAnsi="Arial" w:cs="Arial"/>
          <w:color w:val="002060"/>
          <w:sz w:val="22"/>
          <w:szCs w:val="22"/>
        </w:rPr>
      </w:pPr>
    </w:p>
    <w:p w14:paraId="11E51EE1" w14:textId="1DDE53EA" w:rsidR="00B742B0" w:rsidRDefault="00B742B0" w:rsidP="00255072">
      <w:pPr>
        <w:divId w:val="527259509"/>
        <w:rPr>
          <w:rFonts w:ascii="Arial" w:hAnsi="Arial" w:cs="Arial"/>
          <w:color w:val="002060"/>
          <w:sz w:val="22"/>
          <w:szCs w:val="22"/>
        </w:rPr>
      </w:pPr>
    </w:p>
    <w:p w14:paraId="1847D020" w14:textId="77777777" w:rsidR="00B742B0" w:rsidRPr="00255072" w:rsidRDefault="00B742B0" w:rsidP="00B742B0">
      <w:pPr>
        <w:pStyle w:val="LndNormale1"/>
        <w:divId w:val="527259509"/>
        <w:rPr>
          <w:b/>
          <w:color w:val="002060"/>
          <w:sz w:val="28"/>
          <w:szCs w:val="28"/>
        </w:rPr>
      </w:pPr>
      <w:r w:rsidRPr="00255072">
        <w:rPr>
          <w:b/>
          <w:color w:val="002060"/>
          <w:sz w:val="28"/>
          <w:szCs w:val="28"/>
        </w:rPr>
        <w:t>CORSO ALLENATORE CALCIO A CINQUE</w:t>
      </w:r>
    </w:p>
    <w:p w14:paraId="0AD59ADC" w14:textId="28312E6E" w:rsidR="00B742B0" w:rsidRDefault="00B742B0" w:rsidP="00B742B0">
      <w:pPr>
        <w:pStyle w:val="LndNormale1"/>
        <w:divId w:val="527259509"/>
        <w:rPr>
          <w:b/>
          <w:caps/>
          <w:color w:val="002060"/>
          <w:szCs w:val="22"/>
        </w:rPr>
      </w:pPr>
    </w:p>
    <w:p w14:paraId="7A899CBE" w14:textId="5E28BD1C" w:rsidR="00B742B0" w:rsidRPr="00C211D9" w:rsidRDefault="00B742B0" w:rsidP="00B742B0">
      <w:pPr>
        <w:pStyle w:val="LndNormale1"/>
        <w:divId w:val="527259509"/>
        <w:rPr>
          <w:rFonts w:cs="Arial"/>
          <w:color w:val="002060"/>
          <w:szCs w:val="22"/>
        </w:rPr>
      </w:pPr>
      <w:r>
        <w:rPr>
          <w:rFonts w:cs="Arial"/>
          <w:color w:val="002060"/>
          <w:szCs w:val="22"/>
        </w:rPr>
        <w:t xml:space="preserve">Causa il </w:t>
      </w:r>
      <w:r w:rsidRPr="00B742B0">
        <w:rPr>
          <w:rFonts w:cs="Arial"/>
          <w:b/>
          <w:bCs/>
          <w:color w:val="002060"/>
          <w:szCs w:val="22"/>
        </w:rPr>
        <w:t>mancato raggiungimento del numero minimo di iscritti</w:t>
      </w:r>
      <w:r>
        <w:rPr>
          <w:rFonts w:cs="Arial"/>
          <w:color w:val="002060"/>
          <w:szCs w:val="22"/>
        </w:rPr>
        <w:t xml:space="preserve">, il </w:t>
      </w:r>
      <w:r w:rsidRPr="00B742B0">
        <w:rPr>
          <w:rFonts w:cs="Arial"/>
          <w:b/>
          <w:bCs/>
          <w:color w:val="002060"/>
          <w:szCs w:val="22"/>
        </w:rPr>
        <w:t>Corso Allenatore Calcio a Cinque</w:t>
      </w:r>
      <w:r>
        <w:rPr>
          <w:rFonts w:cs="Arial"/>
          <w:color w:val="002060"/>
          <w:szCs w:val="22"/>
        </w:rPr>
        <w:t xml:space="preserve"> indetto mediante il bando pubblicato con C.U. n° 78 del 05/08/2021 del Settore Tecnico F.I.G.C. </w:t>
      </w:r>
      <w:r w:rsidRPr="00B742B0">
        <w:rPr>
          <w:rFonts w:cs="Arial"/>
          <w:b/>
          <w:bCs/>
          <w:color w:val="002060"/>
          <w:szCs w:val="22"/>
        </w:rPr>
        <w:t>non sarà avviato</w:t>
      </w:r>
      <w:r>
        <w:rPr>
          <w:rFonts w:cs="Arial"/>
          <w:color w:val="002060"/>
          <w:szCs w:val="22"/>
        </w:rPr>
        <w:t>.</w:t>
      </w:r>
    </w:p>
    <w:p w14:paraId="24015AE5" w14:textId="126AD446" w:rsidR="00B742B0" w:rsidRDefault="00B742B0" w:rsidP="00B742B0">
      <w:pPr>
        <w:pStyle w:val="LndNormale1"/>
        <w:divId w:val="527259509"/>
        <w:rPr>
          <w:bCs/>
          <w:caps/>
          <w:color w:val="002060"/>
          <w:szCs w:val="22"/>
        </w:rPr>
      </w:pPr>
    </w:p>
    <w:p w14:paraId="275E4804" w14:textId="66FD78F9" w:rsidR="00D25134" w:rsidRDefault="00D25134" w:rsidP="00B742B0">
      <w:pPr>
        <w:pStyle w:val="LndNormale1"/>
        <w:divId w:val="527259509"/>
        <w:rPr>
          <w:bCs/>
          <w:caps/>
          <w:color w:val="002060"/>
          <w:szCs w:val="22"/>
        </w:rPr>
      </w:pPr>
    </w:p>
    <w:p w14:paraId="789567D5" w14:textId="77777777" w:rsidR="00D25134" w:rsidRPr="00D25134" w:rsidRDefault="00D25134" w:rsidP="00D25134">
      <w:pPr>
        <w:pStyle w:val="LndNormale1"/>
        <w:divId w:val="527259509"/>
        <w:rPr>
          <w:b/>
          <w:color w:val="002060"/>
          <w:sz w:val="28"/>
          <w:szCs w:val="28"/>
        </w:rPr>
      </w:pPr>
      <w:r w:rsidRPr="00D25134">
        <w:rPr>
          <w:b/>
          <w:color w:val="002060"/>
          <w:sz w:val="28"/>
          <w:szCs w:val="28"/>
        </w:rPr>
        <w:t>SOCIETA’ INATTIVE</w:t>
      </w:r>
    </w:p>
    <w:p w14:paraId="16BD5F33" w14:textId="77777777" w:rsidR="00D25134" w:rsidRPr="00307404" w:rsidRDefault="00D25134" w:rsidP="00D25134">
      <w:pPr>
        <w:pStyle w:val="LndNormale1"/>
        <w:divId w:val="527259509"/>
        <w:rPr>
          <w:b/>
          <w:color w:val="002060"/>
          <w:u w:val="single"/>
        </w:rPr>
      </w:pPr>
    </w:p>
    <w:p w14:paraId="79F9F513" w14:textId="77777777" w:rsidR="00D25134" w:rsidRPr="00307404" w:rsidRDefault="00D25134" w:rsidP="00D25134">
      <w:pPr>
        <w:pStyle w:val="LndNormale1"/>
        <w:divId w:val="527259509"/>
        <w:rPr>
          <w:color w:val="002060"/>
        </w:rPr>
      </w:pPr>
      <w:r w:rsidRPr="00307404">
        <w:rPr>
          <w:color w:val="002060"/>
        </w:rPr>
        <w:t>La sottonotata società ha comunicato l’inattività a partire dalla stagione sportiva 2021/2022</w:t>
      </w:r>
    </w:p>
    <w:p w14:paraId="053BDA09" w14:textId="77777777" w:rsidR="00D25134" w:rsidRPr="00307404" w:rsidRDefault="00D25134" w:rsidP="00D25134">
      <w:pPr>
        <w:pStyle w:val="LndNormale1"/>
        <w:divId w:val="527259509"/>
        <w:rPr>
          <w:b/>
          <w:color w:val="002060"/>
          <w:u w:val="single"/>
        </w:rPr>
      </w:pPr>
    </w:p>
    <w:p w14:paraId="64282FC2" w14:textId="77777777" w:rsidR="00D25134" w:rsidRPr="00307404" w:rsidRDefault="00D25134" w:rsidP="00D25134">
      <w:pPr>
        <w:pStyle w:val="LndNormale1"/>
        <w:divId w:val="527259509"/>
        <w:rPr>
          <w:b/>
          <w:color w:val="002060"/>
        </w:rPr>
      </w:pPr>
      <w:r w:rsidRPr="00307404">
        <w:rPr>
          <w:b/>
          <w:color w:val="002060"/>
        </w:rPr>
        <w:t>Matr. 937.919</w:t>
      </w:r>
      <w:r w:rsidRPr="00307404">
        <w:rPr>
          <w:b/>
          <w:color w:val="002060"/>
        </w:rPr>
        <w:tab/>
      </w:r>
      <w:r w:rsidRPr="00307404">
        <w:rPr>
          <w:b/>
          <w:color w:val="002060"/>
        </w:rPr>
        <w:tab/>
        <w:t>S.R.L. FUTSAL COBA SPORTIVA DIL</w:t>
      </w:r>
      <w:r w:rsidRPr="00307404">
        <w:rPr>
          <w:b/>
          <w:color w:val="002060"/>
        </w:rPr>
        <w:tab/>
        <w:t>Porto San Giorgio (FM)</w:t>
      </w:r>
    </w:p>
    <w:p w14:paraId="74BD10EC" w14:textId="77777777" w:rsidR="00D25134" w:rsidRPr="00307404" w:rsidRDefault="00D25134" w:rsidP="00D25134">
      <w:pPr>
        <w:pStyle w:val="LndNormale1"/>
        <w:divId w:val="527259509"/>
        <w:rPr>
          <w:color w:val="002060"/>
        </w:rPr>
      </w:pPr>
    </w:p>
    <w:p w14:paraId="143F19B6" w14:textId="77777777" w:rsidR="00D25134" w:rsidRPr="00307404" w:rsidRDefault="00D25134" w:rsidP="00D25134">
      <w:pPr>
        <w:pStyle w:val="LndNormale1"/>
        <w:divId w:val="527259509"/>
        <w:rPr>
          <w:color w:val="002060"/>
        </w:rPr>
      </w:pPr>
      <w:r w:rsidRPr="00307404">
        <w:rPr>
          <w:color w:val="002060"/>
        </w:rPr>
        <w:t>Visto l’art.16 commi 1) e 2) N.O.I.F. si propone alla Presidenza Federale per la radiazione dai ruoli.</w:t>
      </w:r>
    </w:p>
    <w:p w14:paraId="53CA04DA" w14:textId="77777777" w:rsidR="00D25134" w:rsidRPr="00307404" w:rsidRDefault="00D25134" w:rsidP="00D25134">
      <w:pPr>
        <w:pStyle w:val="LndNormale1"/>
        <w:divId w:val="527259509"/>
        <w:rPr>
          <w:color w:val="002060"/>
        </w:rPr>
      </w:pPr>
      <w:r w:rsidRPr="00307404">
        <w:rPr>
          <w:color w:val="002060"/>
        </w:rPr>
        <w:t>Ai sensi dell’art. 110 p.1) delle N.O.I.F. i calciatori tesserati per la suddetta Società sono svincolati d’autorità dalla data del presente comunicato ufficiale.</w:t>
      </w:r>
    </w:p>
    <w:p w14:paraId="0828FFB5" w14:textId="77777777" w:rsidR="00D25134" w:rsidRPr="00307404" w:rsidRDefault="00D25134" w:rsidP="00D25134">
      <w:pPr>
        <w:divId w:val="527259509"/>
        <w:rPr>
          <w:rFonts w:ascii="Arial" w:hAnsi="Arial" w:cs="Arial"/>
          <w:color w:val="002060"/>
          <w:sz w:val="22"/>
          <w:szCs w:val="22"/>
        </w:rPr>
      </w:pPr>
    </w:p>
    <w:p w14:paraId="27E6746F" w14:textId="77777777" w:rsidR="00D25134" w:rsidRPr="00307404" w:rsidRDefault="00D25134" w:rsidP="00D25134">
      <w:pPr>
        <w:divId w:val="527259509"/>
        <w:rPr>
          <w:rFonts w:ascii="Arial" w:hAnsi="Arial" w:cs="Arial"/>
          <w:color w:val="002060"/>
          <w:sz w:val="22"/>
          <w:szCs w:val="22"/>
        </w:rPr>
      </w:pPr>
    </w:p>
    <w:p w14:paraId="4F0D8A35" w14:textId="77777777" w:rsidR="00D25134" w:rsidRPr="00D25134" w:rsidRDefault="00D25134" w:rsidP="00D25134">
      <w:pPr>
        <w:pStyle w:val="LndNormale1"/>
        <w:divId w:val="527259509"/>
        <w:rPr>
          <w:b/>
          <w:color w:val="002060"/>
          <w:sz w:val="28"/>
          <w:szCs w:val="28"/>
        </w:rPr>
      </w:pPr>
      <w:r w:rsidRPr="00D25134">
        <w:rPr>
          <w:b/>
          <w:color w:val="002060"/>
          <w:sz w:val="28"/>
          <w:szCs w:val="28"/>
        </w:rPr>
        <w:t>ANNULLAMENTO TESSERAMENTI ANNUALI</w:t>
      </w:r>
    </w:p>
    <w:p w14:paraId="557C02D2" w14:textId="77777777" w:rsidR="00D25134" w:rsidRPr="00307404" w:rsidRDefault="00D25134" w:rsidP="00D25134">
      <w:pPr>
        <w:pStyle w:val="LndNormale1"/>
        <w:divId w:val="527259509"/>
        <w:rPr>
          <w:color w:val="002060"/>
        </w:rPr>
      </w:pPr>
    </w:p>
    <w:p w14:paraId="11851DE4" w14:textId="77777777" w:rsidR="00D25134" w:rsidRPr="00307404" w:rsidRDefault="00D25134" w:rsidP="00D25134">
      <w:pPr>
        <w:pStyle w:val="LndNormale1"/>
        <w:divId w:val="527259509"/>
        <w:rPr>
          <w:color w:val="002060"/>
        </w:rPr>
      </w:pPr>
      <w:r w:rsidRPr="00307404">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3AD86103"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BRACACCINI NICOLO</w:t>
      </w:r>
      <w:r w:rsidRPr="00307404">
        <w:rPr>
          <w:rFonts w:cs="Arial"/>
          <w:b/>
          <w:color w:val="002060"/>
          <w:szCs w:val="22"/>
        </w:rPr>
        <w:tab/>
        <w:t>nato 26.08.2009</w:t>
      </w:r>
      <w:r w:rsidRPr="00307404">
        <w:rPr>
          <w:rFonts w:cs="Arial"/>
          <w:b/>
          <w:color w:val="002060"/>
          <w:szCs w:val="22"/>
        </w:rPr>
        <w:tab/>
        <w:t>S.S.D. UP CASTELFRETTESE SRL</w:t>
      </w:r>
    </w:p>
    <w:p w14:paraId="1A0E77E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PRINCIPI LUDOVICO  </w:t>
      </w:r>
      <w:r w:rsidRPr="00307404">
        <w:rPr>
          <w:rFonts w:cs="Arial"/>
          <w:b/>
          <w:color w:val="002060"/>
          <w:szCs w:val="22"/>
        </w:rPr>
        <w:tab/>
        <w:t>nato 10.02.2009</w:t>
      </w:r>
      <w:r w:rsidRPr="00307404">
        <w:rPr>
          <w:rFonts w:cs="Arial"/>
          <w:b/>
          <w:color w:val="002060"/>
          <w:szCs w:val="22"/>
        </w:rPr>
        <w:tab/>
        <w:t>S.S.D. UP CASTELFRETTESE SRL</w:t>
      </w:r>
    </w:p>
    <w:p w14:paraId="3819804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RUGGERI MARIO               </w:t>
      </w:r>
      <w:r w:rsidRPr="00307404">
        <w:rPr>
          <w:rFonts w:cs="Arial"/>
          <w:b/>
          <w:color w:val="002060"/>
          <w:szCs w:val="22"/>
        </w:rPr>
        <w:tab/>
        <w:t>nato 31.08.2007</w:t>
      </w:r>
      <w:r w:rsidRPr="00307404">
        <w:rPr>
          <w:rFonts w:cs="Arial"/>
          <w:b/>
          <w:color w:val="002060"/>
          <w:szCs w:val="22"/>
        </w:rPr>
        <w:tab/>
        <w:t>G.S. MURAGLIA S.S.D. A R.L.</w:t>
      </w:r>
    </w:p>
    <w:p w14:paraId="455BDF17"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SPERANDEI NICHOLAS </w:t>
      </w:r>
      <w:r w:rsidRPr="00307404">
        <w:rPr>
          <w:rFonts w:cs="Arial"/>
          <w:b/>
          <w:color w:val="002060"/>
          <w:szCs w:val="22"/>
        </w:rPr>
        <w:tab/>
        <w:t>nato 25.04.2008</w:t>
      </w:r>
      <w:r w:rsidRPr="00307404">
        <w:rPr>
          <w:rFonts w:cs="Arial"/>
          <w:b/>
          <w:color w:val="002060"/>
          <w:szCs w:val="22"/>
        </w:rPr>
        <w:tab/>
        <w:t>G.S. MURAGLIA S.S.D. A R.L.</w:t>
      </w:r>
    </w:p>
    <w:p w14:paraId="708A5C61"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ALBANESI FILIPPO</w:t>
      </w:r>
      <w:r w:rsidRPr="00307404">
        <w:rPr>
          <w:rFonts w:cs="Arial"/>
          <w:b/>
          <w:color w:val="002060"/>
          <w:szCs w:val="22"/>
        </w:rPr>
        <w:tab/>
      </w:r>
      <w:r w:rsidRPr="00307404">
        <w:rPr>
          <w:rFonts w:cs="Arial"/>
          <w:b/>
          <w:color w:val="002060"/>
          <w:szCs w:val="22"/>
        </w:rPr>
        <w:tab/>
        <w:t>nato 07.07.2006</w:t>
      </w:r>
      <w:r w:rsidRPr="00307404">
        <w:rPr>
          <w:rFonts w:cs="Arial"/>
          <w:b/>
          <w:color w:val="002060"/>
          <w:szCs w:val="22"/>
        </w:rPr>
        <w:tab/>
        <w:t>C.S.   VILLA MUSONE</w:t>
      </w:r>
    </w:p>
    <w:p w14:paraId="0706EC14"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ANGELICI DIEGO</w:t>
      </w:r>
      <w:r w:rsidRPr="00307404">
        <w:rPr>
          <w:rFonts w:cs="Arial"/>
          <w:b/>
          <w:color w:val="002060"/>
          <w:szCs w:val="22"/>
        </w:rPr>
        <w:tab/>
      </w:r>
      <w:r w:rsidRPr="00307404">
        <w:rPr>
          <w:rFonts w:cs="Arial"/>
          <w:b/>
          <w:color w:val="002060"/>
          <w:szCs w:val="22"/>
        </w:rPr>
        <w:tab/>
        <w:t>nato 08.12.2006</w:t>
      </w:r>
      <w:r w:rsidRPr="00307404">
        <w:rPr>
          <w:rFonts w:cs="Arial"/>
          <w:b/>
          <w:color w:val="002060"/>
          <w:szCs w:val="22"/>
        </w:rPr>
        <w:tab/>
        <w:t>C.S.   VILLA MUSONE</w:t>
      </w:r>
    </w:p>
    <w:p w14:paraId="2F9B720A"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ARGENTATO CRISTIAN</w:t>
      </w:r>
      <w:r w:rsidRPr="00307404">
        <w:rPr>
          <w:rFonts w:cs="Arial"/>
          <w:b/>
          <w:color w:val="002060"/>
          <w:szCs w:val="22"/>
        </w:rPr>
        <w:tab/>
        <w:t>nato 02.10.2006</w:t>
      </w:r>
      <w:r w:rsidRPr="00307404">
        <w:rPr>
          <w:rFonts w:cs="Arial"/>
          <w:b/>
          <w:color w:val="002060"/>
          <w:szCs w:val="22"/>
        </w:rPr>
        <w:tab/>
        <w:t>C.S.   VILLA MUSONE</w:t>
      </w:r>
    </w:p>
    <w:p w14:paraId="7972BB0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BIETTI RE FEDERICO</w:t>
      </w:r>
      <w:r w:rsidRPr="00307404">
        <w:rPr>
          <w:rFonts w:cs="Arial"/>
          <w:b/>
          <w:color w:val="002060"/>
          <w:szCs w:val="22"/>
        </w:rPr>
        <w:tab/>
        <w:t>nato 24.07.2006</w:t>
      </w:r>
      <w:r w:rsidRPr="00307404">
        <w:rPr>
          <w:rFonts w:cs="Arial"/>
          <w:b/>
          <w:color w:val="002060"/>
          <w:szCs w:val="22"/>
        </w:rPr>
        <w:tab/>
        <w:t>C.S.   VILLA MUSONE</w:t>
      </w:r>
    </w:p>
    <w:p w14:paraId="417CF93E"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DODA DARVIN</w:t>
      </w:r>
      <w:r w:rsidRPr="00307404">
        <w:rPr>
          <w:rFonts w:cs="Arial"/>
          <w:b/>
          <w:color w:val="002060"/>
          <w:szCs w:val="22"/>
        </w:rPr>
        <w:tab/>
      </w:r>
      <w:r w:rsidRPr="00307404">
        <w:rPr>
          <w:rFonts w:cs="Arial"/>
          <w:b/>
          <w:color w:val="002060"/>
          <w:szCs w:val="22"/>
        </w:rPr>
        <w:tab/>
        <w:t>nato 12.05.2006</w:t>
      </w:r>
      <w:r w:rsidRPr="00307404">
        <w:rPr>
          <w:rFonts w:cs="Arial"/>
          <w:b/>
          <w:color w:val="002060"/>
          <w:szCs w:val="22"/>
        </w:rPr>
        <w:tab/>
        <w:t>C.S.   VILLA MUSONE</w:t>
      </w:r>
    </w:p>
    <w:p w14:paraId="72729E4E"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GALASSI RICCARDO</w:t>
      </w:r>
      <w:r w:rsidRPr="00307404">
        <w:rPr>
          <w:rFonts w:cs="Arial"/>
          <w:b/>
          <w:color w:val="002060"/>
          <w:szCs w:val="22"/>
        </w:rPr>
        <w:tab/>
        <w:t>nato 29.08.2006</w:t>
      </w:r>
      <w:r w:rsidRPr="00307404">
        <w:rPr>
          <w:rFonts w:cs="Arial"/>
          <w:b/>
          <w:color w:val="002060"/>
          <w:szCs w:val="22"/>
        </w:rPr>
        <w:tab/>
        <w:t>C.S.   VILLA MUSONE</w:t>
      </w:r>
    </w:p>
    <w:p w14:paraId="32300DEC"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PAPINI RICCARDO</w:t>
      </w:r>
      <w:r w:rsidRPr="00307404">
        <w:rPr>
          <w:rFonts w:cs="Arial"/>
          <w:b/>
          <w:color w:val="002060"/>
          <w:szCs w:val="22"/>
        </w:rPr>
        <w:tab/>
      </w:r>
      <w:r w:rsidRPr="00307404">
        <w:rPr>
          <w:rFonts w:cs="Arial"/>
          <w:b/>
          <w:color w:val="002060"/>
          <w:szCs w:val="22"/>
        </w:rPr>
        <w:tab/>
        <w:t>nato 18.10.2006</w:t>
      </w:r>
      <w:r w:rsidRPr="00307404">
        <w:rPr>
          <w:rFonts w:cs="Arial"/>
          <w:b/>
          <w:color w:val="002060"/>
          <w:szCs w:val="22"/>
        </w:rPr>
        <w:tab/>
        <w:t>C.S.   VILLA MUSONE</w:t>
      </w:r>
    </w:p>
    <w:p w14:paraId="7892ECA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SCOCCO CRISTIAN</w:t>
      </w:r>
      <w:r w:rsidRPr="00307404">
        <w:rPr>
          <w:rFonts w:cs="Arial"/>
          <w:b/>
          <w:color w:val="002060"/>
          <w:szCs w:val="22"/>
        </w:rPr>
        <w:tab/>
      </w:r>
      <w:r w:rsidRPr="00307404">
        <w:rPr>
          <w:rFonts w:cs="Arial"/>
          <w:b/>
          <w:color w:val="002060"/>
          <w:szCs w:val="22"/>
        </w:rPr>
        <w:tab/>
        <w:t>nato 02.12.2006</w:t>
      </w:r>
      <w:r w:rsidRPr="00307404">
        <w:rPr>
          <w:rFonts w:cs="Arial"/>
          <w:b/>
          <w:color w:val="002060"/>
          <w:szCs w:val="22"/>
        </w:rPr>
        <w:tab/>
        <w:t>C.S.   VILLA MUSONE</w:t>
      </w:r>
    </w:p>
    <w:p w14:paraId="378E8FC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TODISCO GIUSEPPE</w:t>
      </w:r>
      <w:r w:rsidRPr="00307404">
        <w:rPr>
          <w:rFonts w:cs="Arial"/>
          <w:b/>
          <w:color w:val="002060"/>
          <w:szCs w:val="22"/>
        </w:rPr>
        <w:tab/>
        <w:t>nato 25.09.2006</w:t>
      </w:r>
      <w:r w:rsidRPr="00307404">
        <w:rPr>
          <w:rFonts w:cs="Arial"/>
          <w:b/>
          <w:color w:val="002060"/>
          <w:szCs w:val="22"/>
        </w:rPr>
        <w:tab/>
        <w:t>C.S.   VILLA MUSONE</w:t>
      </w:r>
    </w:p>
    <w:p w14:paraId="732F752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CILLA FRANCESCO       </w:t>
      </w:r>
      <w:r w:rsidRPr="00307404">
        <w:rPr>
          <w:rFonts w:cs="Arial"/>
          <w:b/>
          <w:color w:val="002060"/>
          <w:szCs w:val="22"/>
        </w:rPr>
        <w:tab/>
        <w:t>nato 18.01 2007</w:t>
      </w:r>
      <w:r w:rsidRPr="00307404">
        <w:rPr>
          <w:rFonts w:cs="Arial"/>
          <w:b/>
          <w:color w:val="002060"/>
          <w:szCs w:val="22"/>
        </w:rPr>
        <w:tab/>
        <w:t>P.G.S. ROBUR A.S.D.</w:t>
      </w:r>
    </w:p>
    <w:p w14:paraId="2516D927" w14:textId="77777777" w:rsidR="00D25134" w:rsidRPr="00B742B0" w:rsidRDefault="00D25134" w:rsidP="00B742B0">
      <w:pPr>
        <w:pStyle w:val="LndNormale1"/>
        <w:divId w:val="527259509"/>
        <w:rPr>
          <w:bCs/>
          <w:caps/>
          <w:color w:val="002060"/>
          <w:szCs w:val="22"/>
        </w:rPr>
      </w:pPr>
    </w:p>
    <w:p w14:paraId="7545F7FE" w14:textId="77777777" w:rsidR="00B742B0" w:rsidRDefault="00B742B0" w:rsidP="00255072">
      <w:pPr>
        <w:divId w:val="527259509"/>
        <w:rPr>
          <w:rFonts w:ascii="Arial" w:hAnsi="Arial" w:cs="Arial"/>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Default="00D66329" w:rsidP="00D66329">
      <w:pPr>
        <w:pStyle w:val="LndNormale1"/>
        <w:divId w:val="527259509"/>
        <w:rPr>
          <w:color w:val="002060"/>
          <w:szCs w:val="22"/>
        </w:rPr>
      </w:pPr>
    </w:p>
    <w:p w14:paraId="7660CB41"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C1</w:t>
      </w:r>
    </w:p>
    <w:p w14:paraId="7A626848" w14:textId="77777777" w:rsidR="007B71D6" w:rsidRPr="00D77304" w:rsidRDefault="007B71D6" w:rsidP="007B71D6">
      <w:pPr>
        <w:pStyle w:val="TITOLOPRINC"/>
        <w:divId w:val="527259509"/>
        <w:rPr>
          <w:color w:val="002060"/>
        </w:rPr>
      </w:pPr>
      <w:r w:rsidRPr="00D77304">
        <w:rPr>
          <w:color w:val="002060"/>
        </w:rPr>
        <w:t>RISULTATI</w:t>
      </w:r>
    </w:p>
    <w:p w14:paraId="2C47931C" w14:textId="77777777" w:rsidR="007B71D6" w:rsidRPr="00D77304" w:rsidRDefault="007B71D6" w:rsidP="007B71D6">
      <w:pPr>
        <w:pStyle w:val="breakline"/>
        <w:divId w:val="527259509"/>
        <w:rPr>
          <w:color w:val="002060"/>
        </w:rPr>
      </w:pPr>
    </w:p>
    <w:p w14:paraId="50E363E0" w14:textId="77777777" w:rsidR="007B71D6" w:rsidRPr="00D77304" w:rsidRDefault="007B71D6" w:rsidP="007B71D6">
      <w:pPr>
        <w:pStyle w:val="SOTTOTITOLOCAMPIONATO1"/>
        <w:divId w:val="527259509"/>
        <w:rPr>
          <w:color w:val="002060"/>
        </w:rPr>
      </w:pPr>
      <w:r w:rsidRPr="00D77304">
        <w:rPr>
          <w:color w:val="002060"/>
        </w:rPr>
        <w:t>RISULTATI UFFICIALI GARE DEL 17/09/2021</w:t>
      </w:r>
    </w:p>
    <w:p w14:paraId="3E7B65E3" w14:textId="77777777" w:rsidR="007B71D6" w:rsidRPr="00D77304" w:rsidRDefault="007B71D6" w:rsidP="007B71D6">
      <w:pPr>
        <w:pStyle w:val="SOTTOTITOLOCAMPIONATO2"/>
        <w:divId w:val="527259509"/>
        <w:rPr>
          <w:color w:val="002060"/>
        </w:rPr>
      </w:pPr>
      <w:r w:rsidRPr="00D77304">
        <w:rPr>
          <w:color w:val="002060"/>
        </w:rPr>
        <w:t>Si trascrivono qui di seguito i risultati ufficiali delle gare disputate</w:t>
      </w:r>
    </w:p>
    <w:p w14:paraId="1F008351" w14:textId="77777777" w:rsidR="007B71D6" w:rsidRPr="00D77304" w:rsidRDefault="007B71D6" w:rsidP="007B71D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B71D6" w:rsidRPr="00D77304" w14:paraId="51D2EFD1"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1C41789D"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89B2" w14:textId="77777777" w:rsidR="007B71D6" w:rsidRPr="00D77304" w:rsidRDefault="007B71D6" w:rsidP="006A6E7C">
                  <w:pPr>
                    <w:pStyle w:val="HEADERTABELLA"/>
                    <w:rPr>
                      <w:color w:val="002060"/>
                    </w:rPr>
                  </w:pPr>
                  <w:r w:rsidRPr="00D77304">
                    <w:rPr>
                      <w:color w:val="002060"/>
                    </w:rPr>
                    <w:t>GIRONE A - 1 Giornata - A</w:t>
                  </w:r>
                </w:p>
              </w:tc>
            </w:tr>
            <w:tr w:rsidR="007B71D6" w:rsidRPr="00D77304" w14:paraId="5309C47A"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BCD7C2" w14:textId="77777777" w:rsidR="007B71D6" w:rsidRPr="00D77304" w:rsidRDefault="007B71D6" w:rsidP="006A6E7C">
                  <w:pPr>
                    <w:pStyle w:val="ROWTABELLA"/>
                    <w:rPr>
                      <w:color w:val="002060"/>
                    </w:rPr>
                  </w:pPr>
                  <w:r w:rsidRPr="00D77304">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DF435" w14:textId="77777777" w:rsidR="007B71D6" w:rsidRPr="00D77304" w:rsidRDefault="007B71D6" w:rsidP="006A6E7C">
                  <w:pPr>
                    <w:pStyle w:val="ROWTABELLA"/>
                    <w:rPr>
                      <w:color w:val="002060"/>
                    </w:rPr>
                  </w:pPr>
                  <w:r w:rsidRPr="00D77304">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E8113" w14:textId="77777777" w:rsidR="007B71D6" w:rsidRPr="00D77304" w:rsidRDefault="007B71D6" w:rsidP="006A6E7C">
                  <w:pPr>
                    <w:pStyle w:val="ROWTABELLA"/>
                    <w:jc w:val="center"/>
                    <w:rPr>
                      <w:color w:val="002060"/>
                    </w:rPr>
                  </w:pPr>
                  <w:r w:rsidRPr="00D77304">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A9E5A" w14:textId="77777777" w:rsidR="007B71D6" w:rsidRPr="00D77304" w:rsidRDefault="007B71D6" w:rsidP="006A6E7C">
                  <w:pPr>
                    <w:pStyle w:val="ROWTABELLA"/>
                    <w:jc w:val="center"/>
                    <w:rPr>
                      <w:color w:val="002060"/>
                    </w:rPr>
                  </w:pPr>
                  <w:r w:rsidRPr="00D77304">
                    <w:rPr>
                      <w:color w:val="002060"/>
                    </w:rPr>
                    <w:t> </w:t>
                  </w:r>
                </w:p>
              </w:tc>
            </w:tr>
            <w:tr w:rsidR="007B71D6" w:rsidRPr="00D77304" w14:paraId="4C49CFE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C357BC" w14:textId="77777777" w:rsidR="007B71D6" w:rsidRPr="00D77304" w:rsidRDefault="007B71D6" w:rsidP="006A6E7C">
                  <w:pPr>
                    <w:pStyle w:val="ROWTABELLA"/>
                    <w:rPr>
                      <w:color w:val="002060"/>
                    </w:rPr>
                  </w:pPr>
                  <w:r w:rsidRPr="00D77304">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0991DA" w14:textId="77777777" w:rsidR="007B71D6" w:rsidRPr="00D77304" w:rsidRDefault="007B71D6" w:rsidP="006A6E7C">
                  <w:pPr>
                    <w:pStyle w:val="ROWTABELLA"/>
                    <w:rPr>
                      <w:color w:val="002060"/>
                    </w:rPr>
                  </w:pPr>
                  <w:r w:rsidRPr="00D77304">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D27C5" w14:textId="77777777" w:rsidR="007B71D6" w:rsidRPr="00D77304" w:rsidRDefault="007B71D6" w:rsidP="006A6E7C">
                  <w:pPr>
                    <w:pStyle w:val="ROWTABELLA"/>
                    <w:jc w:val="center"/>
                    <w:rPr>
                      <w:color w:val="002060"/>
                    </w:rPr>
                  </w:pPr>
                  <w:r w:rsidRPr="00D7730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B86A9" w14:textId="77777777" w:rsidR="007B71D6" w:rsidRPr="00D77304" w:rsidRDefault="007B71D6" w:rsidP="006A6E7C">
                  <w:pPr>
                    <w:pStyle w:val="ROWTABELLA"/>
                    <w:jc w:val="center"/>
                    <w:rPr>
                      <w:color w:val="002060"/>
                    </w:rPr>
                  </w:pPr>
                  <w:r w:rsidRPr="00D77304">
                    <w:rPr>
                      <w:color w:val="002060"/>
                    </w:rPr>
                    <w:t> </w:t>
                  </w:r>
                </w:p>
              </w:tc>
            </w:tr>
            <w:tr w:rsidR="007B71D6" w:rsidRPr="00D77304" w14:paraId="4535648D"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A51FF" w14:textId="77777777" w:rsidR="007B71D6" w:rsidRPr="00D77304" w:rsidRDefault="007B71D6" w:rsidP="006A6E7C">
                  <w:pPr>
                    <w:pStyle w:val="ROWTABELLA"/>
                    <w:rPr>
                      <w:color w:val="002060"/>
                    </w:rPr>
                  </w:pPr>
                  <w:r w:rsidRPr="00D7730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E8857D" w14:textId="77777777" w:rsidR="007B71D6" w:rsidRPr="00D77304" w:rsidRDefault="007B71D6" w:rsidP="006A6E7C">
                  <w:pPr>
                    <w:pStyle w:val="ROWTABELLA"/>
                    <w:rPr>
                      <w:color w:val="002060"/>
                    </w:rPr>
                  </w:pPr>
                  <w:r w:rsidRPr="00D77304">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61528" w14:textId="77777777" w:rsidR="007B71D6" w:rsidRPr="00D77304" w:rsidRDefault="007B71D6" w:rsidP="006A6E7C">
                  <w:pPr>
                    <w:pStyle w:val="ROWTABELLA"/>
                    <w:jc w:val="center"/>
                    <w:rPr>
                      <w:color w:val="002060"/>
                    </w:rPr>
                  </w:pPr>
                  <w:r w:rsidRPr="00D77304">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76660A" w14:textId="77777777" w:rsidR="007B71D6" w:rsidRPr="00D77304" w:rsidRDefault="007B71D6" w:rsidP="006A6E7C">
                  <w:pPr>
                    <w:pStyle w:val="ROWTABELLA"/>
                    <w:jc w:val="center"/>
                    <w:rPr>
                      <w:color w:val="002060"/>
                    </w:rPr>
                  </w:pPr>
                  <w:r w:rsidRPr="00D77304">
                    <w:rPr>
                      <w:color w:val="002060"/>
                    </w:rPr>
                    <w:t> </w:t>
                  </w:r>
                </w:p>
              </w:tc>
            </w:tr>
            <w:tr w:rsidR="007B71D6" w:rsidRPr="00D77304" w14:paraId="2D736AAD"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F43AD" w14:textId="77777777" w:rsidR="007B71D6" w:rsidRPr="00D77304" w:rsidRDefault="007B71D6" w:rsidP="006A6E7C">
                  <w:pPr>
                    <w:pStyle w:val="ROWTABELLA"/>
                    <w:rPr>
                      <w:color w:val="002060"/>
                    </w:rPr>
                  </w:pPr>
                  <w:r w:rsidRPr="00D77304">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B3FE24" w14:textId="77777777" w:rsidR="007B71D6" w:rsidRPr="00D77304" w:rsidRDefault="007B71D6" w:rsidP="006A6E7C">
                  <w:pPr>
                    <w:pStyle w:val="ROWTABELLA"/>
                    <w:rPr>
                      <w:color w:val="002060"/>
                    </w:rPr>
                  </w:pPr>
                  <w:r w:rsidRPr="00D7730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29910E" w14:textId="77777777" w:rsidR="007B71D6" w:rsidRPr="00D77304" w:rsidRDefault="007B71D6" w:rsidP="006A6E7C">
                  <w:pPr>
                    <w:pStyle w:val="ROWTABELLA"/>
                    <w:jc w:val="center"/>
                    <w:rPr>
                      <w:color w:val="002060"/>
                    </w:rPr>
                  </w:pPr>
                  <w:r w:rsidRPr="00D77304">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EA818" w14:textId="77777777" w:rsidR="007B71D6" w:rsidRPr="00D77304" w:rsidRDefault="007B71D6" w:rsidP="006A6E7C">
                  <w:pPr>
                    <w:pStyle w:val="ROWTABELLA"/>
                    <w:jc w:val="center"/>
                    <w:rPr>
                      <w:color w:val="002060"/>
                    </w:rPr>
                  </w:pPr>
                  <w:r w:rsidRPr="00D77304">
                    <w:rPr>
                      <w:color w:val="002060"/>
                    </w:rPr>
                    <w:t> </w:t>
                  </w:r>
                </w:p>
              </w:tc>
            </w:tr>
            <w:tr w:rsidR="007B71D6" w:rsidRPr="00D77304" w14:paraId="66C8074C"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D02D0A" w14:textId="77777777" w:rsidR="007B71D6" w:rsidRPr="00D77304" w:rsidRDefault="007B71D6" w:rsidP="006A6E7C">
                  <w:pPr>
                    <w:pStyle w:val="ROWTABELLA"/>
                    <w:rPr>
                      <w:color w:val="002060"/>
                    </w:rPr>
                  </w:pPr>
                  <w:r w:rsidRPr="00D77304">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CA955" w14:textId="77777777" w:rsidR="007B71D6" w:rsidRPr="00D77304" w:rsidRDefault="007B71D6" w:rsidP="006A6E7C">
                  <w:pPr>
                    <w:pStyle w:val="ROWTABELLA"/>
                    <w:rPr>
                      <w:color w:val="002060"/>
                    </w:rPr>
                  </w:pPr>
                  <w:r w:rsidRPr="00D77304">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D8ED67" w14:textId="77777777" w:rsidR="007B71D6" w:rsidRPr="00D77304" w:rsidRDefault="007B71D6" w:rsidP="006A6E7C">
                  <w:pPr>
                    <w:pStyle w:val="ROWTABELLA"/>
                    <w:jc w:val="center"/>
                    <w:rPr>
                      <w:color w:val="002060"/>
                    </w:rPr>
                  </w:pPr>
                  <w:r w:rsidRPr="00D7730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88C38" w14:textId="77777777" w:rsidR="007B71D6" w:rsidRPr="00D77304" w:rsidRDefault="007B71D6" w:rsidP="006A6E7C">
                  <w:pPr>
                    <w:pStyle w:val="ROWTABELLA"/>
                    <w:jc w:val="center"/>
                    <w:rPr>
                      <w:color w:val="002060"/>
                    </w:rPr>
                  </w:pPr>
                  <w:r w:rsidRPr="00D77304">
                    <w:rPr>
                      <w:color w:val="002060"/>
                    </w:rPr>
                    <w:t> </w:t>
                  </w:r>
                </w:p>
              </w:tc>
            </w:tr>
            <w:tr w:rsidR="007B71D6" w:rsidRPr="00D77304" w14:paraId="6E1EDA17"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CCEF57" w14:textId="77777777" w:rsidR="007B71D6" w:rsidRPr="00D77304" w:rsidRDefault="007B71D6" w:rsidP="006A6E7C">
                  <w:pPr>
                    <w:pStyle w:val="ROWTABELLA"/>
                    <w:rPr>
                      <w:color w:val="002060"/>
                    </w:rPr>
                  </w:pPr>
                  <w:r w:rsidRPr="00D7730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69255" w14:textId="77777777" w:rsidR="007B71D6" w:rsidRPr="00D77304" w:rsidRDefault="007B71D6" w:rsidP="006A6E7C">
                  <w:pPr>
                    <w:pStyle w:val="ROWTABELLA"/>
                    <w:rPr>
                      <w:color w:val="002060"/>
                    </w:rPr>
                  </w:pPr>
                  <w:r w:rsidRPr="00D77304">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28836C" w14:textId="77777777" w:rsidR="007B71D6" w:rsidRPr="00D77304" w:rsidRDefault="007B71D6" w:rsidP="006A6E7C">
                  <w:pPr>
                    <w:pStyle w:val="ROWTABELLA"/>
                    <w:jc w:val="center"/>
                    <w:rPr>
                      <w:color w:val="002060"/>
                    </w:rPr>
                  </w:pPr>
                  <w:r w:rsidRPr="00D7730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469715" w14:textId="77777777" w:rsidR="007B71D6" w:rsidRPr="00D77304" w:rsidRDefault="007B71D6" w:rsidP="006A6E7C">
                  <w:pPr>
                    <w:pStyle w:val="ROWTABELLA"/>
                    <w:jc w:val="center"/>
                    <w:rPr>
                      <w:color w:val="002060"/>
                    </w:rPr>
                  </w:pPr>
                  <w:r w:rsidRPr="00D77304">
                    <w:rPr>
                      <w:color w:val="002060"/>
                    </w:rPr>
                    <w:t> </w:t>
                  </w:r>
                </w:p>
              </w:tc>
            </w:tr>
            <w:tr w:rsidR="007B71D6" w:rsidRPr="00D77304" w14:paraId="073957C6"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19FEA" w14:textId="77777777" w:rsidR="007B71D6" w:rsidRPr="00D77304" w:rsidRDefault="007B71D6" w:rsidP="006A6E7C">
                  <w:pPr>
                    <w:pStyle w:val="ROWTABELLA"/>
                    <w:rPr>
                      <w:color w:val="002060"/>
                    </w:rPr>
                  </w:pPr>
                  <w:r w:rsidRPr="00D77304">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09BB7" w14:textId="77777777" w:rsidR="007B71D6" w:rsidRPr="00D77304" w:rsidRDefault="007B71D6" w:rsidP="006A6E7C">
                  <w:pPr>
                    <w:pStyle w:val="ROWTABELLA"/>
                    <w:rPr>
                      <w:color w:val="002060"/>
                    </w:rPr>
                  </w:pPr>
                  <w:r w:rsidRPr="00D77304">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28ECD" w14:textId="77777777" w:rsidR="007B71D6" w:rsidRPr="00D77304" w:rsidRDefault="007B71D6" w:rsidP="006A6E7C">
                  <w:pPr>
                    <w:pStyle w:val="ROWTABELLA"/>
                    <w:jc w:val="center"/>
                    <w:rPr>
                      <w:color w:val="002060"/>
                    </w:rPr>
                  </w:pPr>
                  <w:r w:rsidRPr="00D77304">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D27B7" w14:textId="77777777" w:rsidR="007B71D6" w:rsidRPr="00D77304" w:rsidRDefault="007B71D6" w:rsidP="006A6E7C">
                  <w:pPr>
                    <w:pStyle w:val="ROWTABELLA"/>
                    <w:jc w:val="center"/>
                    <w:rPr>
                      <w:color w:val="002060"/>
                    </w:rPr>
                  </w:pPr>
                  <w:r w:rsidRPr="00D77304">
                    <w:rPr>
                      <w:color w:val="002060"/>
                    </w:rPr>
                    <w:t> </w:t>
                  </w:r>
                </w:p>
              </w:tc>
            </w:tr>
            <w:tr w:rsidR="007B71D6" w:rsidRPr="00D77304" w14:paraId="2CFB038B" w14:textId="77777777" w:rsidTr="006A6E7C">
              <w:tc>
                <w:tcPr>
                  <w:tcW w:w="4700" w:type="dxa"/>
                  <w:gridSpan w:val="4"/>
                  <w:tcBorders>
                    <w:top w:val="nil"/>
                    <w:left w:val="nil"/>
                    <w:bottom w:val="nil"/>
                    <w:right w:val="nil"/>
                  </w:tcBorders>
                  <w:tcMar>
                    <w:top w:w="20" w:type="dxa"/>
                    <w:left w:w="20" w:type="dxa"/>
                    <w:bottom w:w="20" w:type="dxa"/>
                    <w:right w:w="20" w:type="dxa"/>
                  </w:tcMar>
                  <w:vAlign w:val="center"/>
                  <w:hideMark/>
                </w:tcPr>
                <w:p w14:paraId="3DE8F490" w14:textId="77777777" w:rsidR="007B71D6" w:rsidRPr="00D77304" w:rsidRDefault="007B71D6" w:rsidP="006A6E7C">
                  <w:pPr>
                    <w:pStyle w:val="ROWTABELLA"/>
                    <w:rPr>
                      <w:color w:val="002060"/>
                    </w:rPr>
                  </w:pPr>
                  <w:r w:rsidRPr="00D77304">
                    <w:rPr>
                      <w:color w:val="002060"/>
                    </w:rPr>
                    <w:t>(1) - disputata il 18/09/2021</w:t>
                  </w:r>
                </w:p>
              </w:tc>
            </w:tr>
          </w:tbl>
          <w:p w14:paraId="34C3AD0F" w14:textId="77777777" w:rsidR="007B71D6" w:rsidRPr="00D77304" w:rsidRDefault="007B71D6" w:rsidP="006A6E7C">
            <w:pPr>
              <w:rPr>
                <w:color w:val="002060"/>
              </w:rPr>
            </w:pPr>
          </w:p>
        </w:tc>
      </w:tr>
    </w:tbl>
    <w:p w14:paraId="2446F6D3" w14:textId="77777777" w:rsidR="007B71D6" w:rsidRPr="00D77304" w:rsidRDefault="007B71D6" w:rsidP="007B71D6">
      <w:pPr>
        <w:pStyle w:val="breakline"/>
        <w:divId w:val="527259509"/>
        <w:rPr>
          <w:rFonts w:eastAsiaTheme="minorEastAsia"/>
          <w:color w:val="002060"/>
        </w:rPr>
      </w:pPr>
    </w:p>
    <w:p w14:paraId="5177C495" w14:textId="77777777" w:rsidR="007B71D6" w:rsidRPr="00D77304" w:rsidRDefault="007B71D6" w:rsidP="007B71D6">
      <w:pPr>
        <w:pStyle w:val="breakline"/>
        <w:divId w:val="527259509"/>
        <w:rPr>
          <w:color w:val="002060"/>
        </w:rPr>
      </w:pPr>
    </w:p>
    <w:p w14:paraId="7ABD705A" w14:textId="77777777" w:rsidR="007B71D6" w:rsidRPr="00D77304" w:rsidRDefault="007B71D6" w:rsidP="007B71D6">
      <w:pPr>
        <w:pStyle w:val="TITOLOPRINC"/>
        <w:divId w:val="527259509"/>
        <w:rPr>
          <w:color w:val="002060"/>
        </w:rPr>
      </w:pPr>
      <w:r w:rsidRPr="00D77304">
        <w:rPr>
          <w:color w:val="002060"/>
        </w:rPr>
        <w:t>GIUDICE SPORTIVO</w:t>
      </w:r>
    </w:p>
    <w:p w14:paraId="508C1FEF" w14:textId="77777777" w:rsidR="007B71D6" w:rsidRPr="00D77304" w:rsidRDefault="007B71D6" w:rsidP="007B71D6">
      <w:pPr>
        <w:pStyle w:val="diffida"/>
        <w:divId w:val="527259509"/>
        <w:rPr>
          <w:color w:val="002060"/>
        </w:rPr>
      </w:pPr>
      <w:r w:rsidRPr="00D77304">
        <w:rPr>
          <w:color w:val="002060"/>
        </w:rPr>
        <w:t>Il Giudice Sportivo, Avv. Claudio Romagnoli, nella seduta del 22/09/2021, ha adottato le decisioni che di seguito integralmente si riportano:</w:t>
      </w:r>
    </w:p>
    <w:p w14:paraId="2AB1FBC0" w14:textId="77777777" w:rsidR="007B71D6" w:rsidRPr="00D77304" w:rsidRDefault="007B71D6" w:rsidP="007B71D6">
      <w:pPr>
        <w:pStyle w:val="titolo10"/>
        <w:divId w:val="527259509"/>
        <w:rPr>
          <w:color w:val="002060"/>
        </w:rPr>
      </w:pPr>
      <w:r w:rsidRPr="00D77304">
        <w:rPr>
          <w:color w:val="002060"/>
        </w:rPr>
        <w:t xml:space="preserve">GARE DEL 17/ 9/2021 </w:t>
      </w:r>
    </w:p>
    <w:p w14:paraId="0913CC1F"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578A6CCB"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747C960A" w14:textId="77777777" w:rsidR="007B71D6" w:rsidRPr="00D77304" w:rsidRDefault="007B71D6" w:rsidP="007B71D6">
      <w:pPr>
        <w:pStyle w:val="titolo30"/>
        <w:divId w:val="527259509"/>
        <w:rPr>
          <w:color w:val="002060"/>
        </w:rPr>
      </w:pPr>
      <w:r w:rsidRPr="00D77304">
        <w:rPr>
          <w:color w:val="002060"/>
        </w:rPr>
        <w:t xml:space="preserve">CALCIATORI NON ESPULSI </w:t>
      </w:r>
    </w:p>
    <w:p w14:paraId="6A94E5DB" w14:textId="77777777" w:rsidR="007B71D6" w:rsidRPr="00D77304" w:rsidRDefault="007B71D6" w:rsidP="007B71D6">
      <w:pPr>
        <w:pStyle w:val="titolo20"/>
        <w:divId w:val="527259509"/>
        <w:rPr>
          <w:color w:val="002060"/>
        </w:rPr>
      </w:pPr>
      <w:r w:rsidRPr="00D7730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7FDA6407" w14:textId="77777777" w:rsidTr="007B71D6">
        <w:trPr>
          <w:divId w:val="527259509"/>
        </w:trPr>
        <w:tc>
          <w:tcPr>
            <w:tcW w:w="2200" w:type="dxa"/>
            <w:tcMar>
              <w:top w:w="20" w:type="dxa"/>
              <w:left w:w="20" w:type="dxa"/>
              <w:bottom w:w="20" w:type="dxa"/>
              <w:right w:w="20" w:type="dxa"/>
            </w:tcMar>
            <w:vAlign w:val="center"/>
            <w:hideMark/>
          </w:tcPr>
          <w:p w14:paraId="6D42F5DF" w14:textId="77777777" w:rsidR="007B71D6" w:rsidRPr="00D77304" w:rsidRDefault="007B71D6" w:rsidP="006A6E7C">
            <w:pPr>
              <w:pStyle w:val="movimento"/>
              <w:rPr>
                <w:color w:val="002060"/>
              </w:rPr>
            </w:pPr>
            <w:r w:rsidRPr="00D77304">
              <w:rPr>
                <w:color w:val="002060"/>
              </w:rPr>
              <w:t>PETROLATI MARCO</w:t>
            </w:r>
          </w:p>
        </w:tc>
        <w:tc>
          <w:tcPr>
            <w:tcW w:w="2200" w:type="dxa"/>
            <w:tcMar>
              <w:top w:w="20" w:type="dxa"/>
              <w:left w:w="20" w:type="dxa"/>
              <w:bottom w:w="20" w:type="dxa"/>
              <w:right w:w="20" w:type="dxa"/>
            </w:tcMar>
            <w:vAlign w:val="center"/>
            <w:hideMark/>
          </w:tcPr>
          <w:p w14:paraId="3CDF5AC2" w14:textId="77777777" w:rsidR="007B71D6" w:rsidRPr="00D77304" w:rsidRDefault="007B71D6" w:rsidP="006A6E7C">
            <w:pPr>
              <w:pStyle w:val="movimento2"/>
              <w:rPr>
                <w:color w:val="002060"/>
              </w:rPr>
            </w:pPr>
            <w:r w:rsidRPr="00D77304">
              <w:rPr>
                <w:color w:val="002060"/>
              </w:rPr>
              <w:t xml:space="preserve">(AUDAX 1970 S.ANGELO) </w:t>
            </w:r>
          </w:p>
        </w:tc>
        <w:tc>
          <w:tcPr>
            <w:tcW w:w="800" w:type="dxa"/>
            <w:tcMar>
              <w:top w:w="20" w:type="dxa"/>
              <w:left w:w="20" w:type="dxa"/>
              <w:bottom w:w="20" w:type="dxa"/>
              <w:right w:w="20" w:type="dxa"/>
            </w:tcMar>
            <w:vAlign w:val="center"/>
            <w:hideMark/>
          </w:tcPr>
          <w:p w14:paraId="5FA989EF"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61D7E47" w14:textId="77777777" w:rsidR="007B71D6" w:rsidRPr="00D77304" w:rsidRDefault="007B71D6" w:rsidP="006A6E7C">
            <w:pPr>
              <w:pStyle w:val="movimento"/>
              <w:rPr>
                <w:color w:val="002060"/>
              </w:rPr>
            </w:pPr>
            <w:r w:rsidRPr="00D77304">
              <w:rPr>
                <w:color w:val="002060"/>
              </w:rPr>
              <w:t>FRATTANI SIMONE</w:t>
            </w:r>
          </w:p>
        </w:tc>
        <w:tc>
          <w:tcPr>
            <w:tcW w:w="2200" w:type="dxa"/>
            <w:tcMar>
              <w:top w:w="20" w:type="dxa"/>
              <w:left w:w="20" w:type="dxa"/>
              <w:bottom w:w="20" w:type="dxa"/>
              <w:right w:w="20" w:type="dxa"/>
            </w:tcMar>
            <w:vAlign w:val="center"/>
            <w:hideMark/>
          </w:tcPr>
          <w:p w14:paraId="34822536" w14:textId="77777777" w:rsidR="007B71D6" w:rsidRPr="00D77304" w:rsidRDefault="007B71D6" w:rsidP="006A6E7C">
            <w:pPr>
              <w:pStyle w:val="movimento2"/>
              <w:rPr>
                <w:color w:val="002060"/>
              </w:rPr>
            </w:pPr>
            <w:r w:rsidRPr="00D77304">
              <w:rPr>
                <w:color w:val="002060"/>
              </w:rPr>
              <w:t xml:space="preserve">(C.U.S. MACERATA CALCIO A5) </w:t>
            </w:r>
          </w:p>
        </w:tc>
      </w:tr>
      <w:tr w:rsidR="007B71D6" w:rsidRPr="00D77304" w14:paraId="1D8FA07D" w14:textId="77777777" w:rsidTr="007B71D6">
        <w:trPr>
          <w:divId w:val="527259509"/>
        </w:trPr>
        <w:tc>
          <w:tcPr>
            <w:tcW w:w="2200" w:type="dxa"/>
            <w:tcMar>
              <w:top w:w="20" w:type="dxa"/>
              <w:left w:w="20" w:type="dxa"/>
              <w:bottom w:w="20" w:type="dxa"/>
              <w:right w:w="20" w:type="dxa"/>
            </w:tcMar>
            <w:vAlign w:val="center"/>
            <w:hideMark/>
          </w:tcPr>
          <w:p w14:paraId="783C5175" w14:textId="77777777" w:rsidR="007B71D6" w:rsidRPr="00D77304" w:rsidRDefault="007B71D6" w:rsidP="006A6E7C">
            <w:pPr>
              <w:pStyle w:val="movimento"/>
              <w:rPr>
                <w:color w:val="002060"/>
              </w:rPr>
            </w:pPr>
            <w:r w:rsidRPr="00D77304">
              <w:rPr>
                <w:color w:val="002060"/>
              </w:rPr>
              <w:t>MARTIN ENZO DANIEL</w:t>
            </w:r>
          </w:p>
        </w:tc>
        <w:tc>
          <w:tcPr>
            <w:tcW w:w="2200" w:type="dxa"/>
            <w:tcMar>
              <w:top w:w="20" w:type="dxa"/>
              <w:left w:w="20" w:type="dxa"/>
              <w:bottom w:w="20" w:type="dxa"/>
              <w:right w:w="20" w:type="dxa"/>
            </w:tcMar>
            <w:vAlign w:val="center"/>
            <w:hideMark/>
          </w:tcPr>
          <w:p w14:paraId="3D0DEB84" w14:textId="77777777" w:rsidR="007B71D6" w:rsidRPr="00D77304" w:rsidRDefault="007B71D6" w:rsidP="006A6E7C">
            <w:pPr>
              <w:pStyle w:val="movimento2"/>
              <w:rPr>
                <w:color w:val="002060"/>
              </w:rPr>
            </w:pPr>
            <w:r w:rsidRPr="00D77304">
              <w:rPr>
                <w:color w:val="002060"/>
              </w:rPr>
              <w:t xml:space="preserve">(CASTELBELLINO CALCIO A 5) </w:t>
            </w:r>
          </w:p>
        </w:tc>
        <w:tc>
          <w:tcPr>
            <w:tcW w:w="800" w:type="dxa"/>
            <w:tcMar>
              <w:top w:w="20" w:type="dxa"/>
              <w:left w:w="20" w:type="dxa"/>
              <w:bottom w:w="20" w:type="dxa"/>
              <w:right w:w="20" w:type="dxa"/>
            </w:tcMar>
            <w:vAlign w:val="center"/>
            <w:hideMark/>
          </w:tcPr>
          <w:p w14:paraId="5A11041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9D6B7BA" w14:textId="77777777" w:rsidR="007B71D6" w:rsidRPr="00D77304" w:rsidRDefault="007B71D6" w:rsidP="006A6E7C">
            <w:pPr>
              <w:pStyle w:val="movimento"/>
              <w:rPr>
                <w:color w:val="002060"/>
              </w:rPr>
            </w:pPr>
            <w:r w:rsidRPr="00D77304">
              <w:rPr>
                <w:color w:val="002060"/>
              </w:rPr>
              <w:t>QUERCETTI DANIEL</w:t>
            </w:r>
          </w:p>
        </w:tc>
        <w:tc>
          <w:tcPr>
            <w:tcW w:w="2200" w:type="dxa"/>
            <w:tcMar>
              <w:top w:w="20" w:type="dxa"/>
              <w:left w:w="20" w:type="dxa"/>
              <w:bottom w:w="20" w:type="dxa"/>
              <w:right w:w="20" w:type="dxa"/>
            </w:tcMar>
            <w:vAlign w:val="center"/>
            <w:hideMark/>
          </w:tcPr>
          <w:p w14:paraId="1D533E74" w14:textId="77777777" w:rsidR="007B71D6" w:rsidRPr="00D77304" w:rsidRDefault="007B71D6" w:rsidP="006A6E7C">
            <w:pPr>
              <w:pStyle w:val="movimento2"/>
              <w:rPr>
                <w:color w:val="002060"/>
              </w:rPr>
            </w:pPr>
            <w:r w:rsidRPr="00D77304">
              <w:rPr>
                <w:color w:val="002060"/>
              </w:rPr>
              <w:t xml:space="preserve">(DINAMIS 1990) </w:t>
            </w:r>
          </w:p>
        </w:tc>
      </w:tr>
      <w:tr w:rsidR="007B71D6" w:rsidRPr="00D77304" w14:paraId="3EA464B7" w14:textId="77777777" w:rsidTr="007B71D6">
        <w:trPr>
          <w:divId w:val="527259509"/>
        </w:trPr>
        <w:tc>
          <w:tcPr>
            <w:tcW w:w="2200" w:type="dxa"/>
            <w:tcMar>
              <w:top w:w="20" w:type="dxa"/>
              <w:left w:w="20" w:type="dxa"/>
              <w:bottom w:w="20" w:type="dxa"/>
              <w:right w:w="20" w:type="dxa"/>
            </w:tcMar>
            <w:vAlign w:val="center"/>
            <w:hideMark/>
          </w:tcPr>
          <w:p w14:paraId="2A0CA5AA" w14:textId="77777777" w:rsidR="007B71D6" w:rsidRPr="00D77304" w:rsidRDefault="007B71D6" w:rsidP="006A6E7C">
            <w:pPr>
              <w:pStyle w:val="movimento"/>
              <w:rPr>
                <w:color w:val="002060"/>
              </w:rPr>
            </w:pPr>
            <w:r w:rsidRPr="00D77304">
              <w:rPr>
                <w:color w:val="002060"/>
              </w:rPr>
              <w:t>ARBUSTI NICHOLAS</w:t>
            </w:r>
          </w:p>
        </w:tc>
        <w:tc>
          <w:tcPr>
            <w:tcW w:w="2200" w:type="dxa"/>
            <w:tcMar>
              <w:top w:w="20" w:type="dxa"/>
              <w:left w:w="20" w:type="dxa"/>
              <w:bottom w:w="20" w:type="dxa"/>
              <w:right w:w="20" w:type="dxa"/>
            </w:tcMar>
            <w:vAlign w:val="center"/>
            <w:hideMark/>
          </w:tcPr>
          <w:p w14:paraId="423C44D2" w14:textId="77777777" w:rsidR="007B71D6" w:rsidRPr="00D77304" w:rsidRDefault="007B71D6" w:rsidP="006A6E7C">
            <w:pPr>
              <w:pStyle w:val="movimento2"/>
              <w:rPr>
                <w:color w:val="002060"/>
              </w:rPr>
            </w:pPr>
            <w:r w:rsidRPr="00D77304">
              <w:rPr>
                <w:color w:val="002060"/>
              </w:rPr>
              <w:t xml:space="preserve">(FUTSAL MONTURANO) </w:t>
            </w:r>
          </w:p>
        </w:tc>
        <w:tc>
          <w:tcPr>
            <w:tcW w:w="800" w:type="dxa"/>
            <w:tcMar>
              <w:top w:w="20" w:type="dxa"/>
              <w:left w:w="20" w:type="dxa"/>
              <w:bottom w:w="20" w:type="dxa"/>
              <w:right w:w="20" w:type="dxa"/>
            </w:tcMar>
            <w:vAlign w:val="center"/>
            <w:hideMark/>
          </w:tcPr>
          <w:p w14:paraId="1D2912DE"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BC59BAD" w14:textId="77777777" w:rsidR="007B71D6" w:rsidRPr="00D77304" w:rsidRDefault="007B71D6" w:rsidP="006A6E7C">
            <w:pPr>
              <w:pStyle w:val="movimento"/>
              <w:rPr>
                <w:color w:val="002060"/>
              </w:rPr>
            </w:pPr>
            <w:r w:rsidRPr="00D77304">
              <w:rPr>
                <w:color w:val="002060"/>
              </w:rPr>
              <w:t>ROSSIGNOLI ALEANDRO MARIA</w:t>
            </w:r>
          </w:p>
        </w:tc>
        <w:tc>
          <w:tcPr>
            <w:tcW w:w="2200" w:type="dxa"/>
            <w:tcMar>
              <w:top w:w="20" w:type="dxa"/>
              <w:left w:w="20" w:type="dxa"/>
              <w:bottom w:w="20" w:type="dxa"/>
              <w:right w:w="20" w:type="dxa"/>
            </w:tcMar>
            <w:vAlign w:val="center"/>
            <w:hideMark/>
          </w:tcPr>
          <w:p w14:paraId="76F20B32" w14:textId="77777777" w:rsidR="007B71D6" w:rsidRPr="00D77304" w:rsidRDefault="007B71D6" w:rsidP="006A6E7C">
            <w:pPr>
              <w:pStyle w:val="movimento2"/>
              <w:rPr>
                <w:color w:val="002060"/>
              </w:rPr>
            </w:pPr>
            <w:r w:rsidRPr="00D77304">
              <w:rPr>
                <w:color w:val="002060"/>
              </w:rPr>
              <w:t xml:space="preserve">(FUTSAL MONTURANO) </w:t>
            </w:r>
          </w:p>
        </w:tc>
      </w:tr>
      <w:tr w:rsidR="007B71D6" w:rsidRPr="00D77304" w14:paraId="5CB7396C" w14:textId="77777777" w:rsidTr="007B71D6">
        <w:trPr>
          <w:divId w:val="527259509"/>
        </w:trPr>
        <w:tc>
          <w:tcPr>
            <w:tcW w:w="2200" w:type="dxa"/>
            <w:tcMar>
              <w:top w:w="20" w:type="dxa"/>
              <w:left w:w="20" w:type="dxa"/>
              <w:bottom w:w="20" w:type="dxa"/>
              <w:right w:w="20" w:type="dxa"/>
            </w:tcMar>
            <w:vAlign w:val="center"/>
            <w:hideMark/>
          </w:tcPr>
          <w:p w14:paraId="43B89B85" w14:textId="77777777" w:rsidR="007B71D6" w:rsidRPr="00D77304" w:rsidRDefault="007B71D6" w:rsidP="006A6E7C">
            <w:pPr>
              <w:pStyle w:val="movimento"/>
              <w:rPr>
                <w:color w:val="002060"/>
              </w:rPr>
            </w:pPr>
            <w:r w:rsidRPr="00D77304">
              <w:rPr>
                <w:color w:val="002060"/>
              </w:rPr>
              <w:t>FUFI DAVIDE</w:t>
            </w:r>
          </w:p>
        </w:tc>
        <w:tc>
          <w:tcPr>
            <w:tcW w:w="2200" w:type="dxa"/>
            <w:tcMar>
              <w:top w:w="20" w:type="dxa"/>
              <w:left w:w="20" w:type="dxa"/>
              <w:bottom w:w="20" w:type="dxa"/>
              <w:right w:w="20" w:type="dxa"/>
            </w:tcMar>
            <w:vAlign w:val="center"/>
            <w:hideMark/>
          </w:tcPr>
          <w:p w14:paraId="1C330B65" w14:textId="77777777" w:rsidR="007B71D6" w:rsidRPr="00D77304" w:rsidRDefault="007B71D6" w:rsidP="006A6E7C">
            <w:pPr>
              <w:pStyle w:val="movimento2"/>
              <w:rPr>
                <w:color w:val="002060"/>
              </w:rPr>
            </w:pPr>
            <w:r w:rsidRPr="00D77304">
              <w:rPr>
                <w:color w:val="002060"/>
              </w:rPr>
              <w:t xml:space="preserve">(GROTTACCIA 2005) </w:t>
            </w:r>
          </w:p>
        </w:tc>
        <w:tc>
          <w:tcPr>
            <w:tcW w:w="800" w:type="dxa"/>
            <w:tcMar>
              <w:top w:w="20" w:type="dxa"/>
              <w:left w:w="20" w:type="dxa"/>
              <w:bottom w:w="20" w:type="dxa"/>
              <w:right w:w="20" w:type="dxa"/>
            </w:tcMar>
            <w:vAlign w:val="center"/>
            <w:hideMark/>
          </w:tcPr>
          <w:p w14:paraId="6D48DF81"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FB35273" w14:textId="77777777" w:rsidR="007B71D6" w:rsidRPr="00D77304" w:rsidRDefault="007B71D6" w:rsidP="006A6E7C">
            <w:pPr>
              <w:pStyle w:val="movimento"/>
              <w:rPr>
                <w:color w:val="002060"/>
              </w:rPr>
            </w:pPr>
            <w:r w:rsidRPr="00D77304">
              <w:rPr>
                <w:color w:val="002060"/>
              </w:rPr>
              <w:t>FUFI LEONARDO</w:t>
            </w:r>
          </w:p>
        </w:tc>
        <w:tc>
          <w:tcPr>
            <w:tcW w:w="2200" w:type="dxa"/>
            <w:tcMar>
              <w:top w:w="20" w:type="dxa"/>
              <w:left w:w="20" w:type="dxa"/>
              <w:bottom w:w="20" w:type="dxa"/>
              <w:right w:w="20" w:type="dxa"/>
            </w:tcMar>
            <w:vAlign w:val="center"/>
            <w:hideMark/>
          </w:tcPr>
          <w:p w14:paraId="3D6EBF8C" w14:textId="77777777" w:rsidR="007B71D6" w:rsidRPr="00D77304" w:rsidRDefault="007B71D6" w:rsidP="006A6E7C">
            <w:pPr>
              <w:pStyle w:val="movimento2"/>
              <w:rPr>
                <w:color w:val="002060"/>
              </w:rPr>
            </w:pPr>
            <w:r w:rsidRPr="00D77304">
              <w:rPr>
                <w:color w:val="002060"/>
              </w:rPr>
              <w:t xml:space="preserve">(GROTTACCIA 2005) </w:t>
            </w:r>
          </w:p>
        </w:tc>
      </w:tr>
      <w:tr w:rsidR="007B71D6" w:rsidRPr="00D77304" w14:paraId="39D52C47" w14:textId="77777777" w:rsidTr="007B71D6">
        <w:trPr>
          <w:divId w:val="527259509"/>
        </w:trPr>
        <w:tc>
          <w:tcPr>
            <w:tcW w:w="2200" w:type="dxa"/>
            <w:tcMar>
              <w:top w:w="20" w:type="dxa"/>
              <w:left w:w="20" w:type="dxa"/>
              <w:bottom w:w="20" w:type="dxa"/>
              <w:right w:w="20" w:type="dxa"/>
            </w:tcMar>
            <w:vAlign w:val="center"/>
            <w:hideMark/>
          </w:tcPr>
          <w:p w14:paraId="7C22BCB9" w14:textId="77777777" w:rsidR="007B71D6" w:rsidRPr="00D77304" w:rsidRDefault="007B71D6" w:rsidP="006A6E7C">
            <w:pPr>
              <w:pStyle w:val="movimento"/>
              <w:rPr>
                <w:color w:val="002060"/>
              </w:rPr>
            </w:pPr>
            <w:r w:rsidRPr="00D77304">
              <w:rPr>
                <w:color w:val="002060"/>
              </w:rPr>
              <w:t>BARTOLUCCI DIEGO</w:t>
            </w:r>
          </w:p>
        </w:tc>
        <w:tc>
          <w:tcPr>
            <w:tcW w:w="2200" w:type="dxa"/>
            <w:tcMar>
              <w:top w:w="20" w:type="dxa"/>
              <w:left w:w="20" w:type="dxa"/>
              <w:bottom w:w="20" w:type="dxa"/>
              <w:right w:w="20" w:type="dxa"/>
            </w:tcMar>
            <w:vAlign w:val="center"/>
            <w:hideMark/>
          </w:tcPr>
          <w:p w14:paraId="5BAEF2E7" w14:textId="77777777" w:rsidR="007B71D6" w:rsidRPr="00D77304" w:rsidRDefault="007B71D6" w:rsidP="006A6E7C">
            <w:pPr>
              <w:pStyle w:val="movimento2"/>
              <w:rPr>
                <w:color w:val="002060"/>
              </w:rPr>
            </w:pPr>
            <w:r w:rsidRPr="00D77304">
              <w:rPr>
                <w:color w:val="002060"/>
              </w:rPr>
              <w:t xml:space="preserve">(JESI CALCIO A 5) </w:t>
            </w:r>
          </w:p>
        </w:tc>
        <w:tc>
          <w:tcPr>
            <w:tcW w:w="800" w:type="dxa"/>
            <w:tcMar>
              <w:top w:w="20" w:type="dxa"/>
              <w:left w:w="20" w:type="dxa"/>
              <w:bottom w:w="20" w:type="dxa"/>
              <w:right w:w="20" w:type="dxa"/>
            </w:tcMar>
            <w:vAlign w:val="center"/>
            <w:hideMark/>
          </w:tcPr>
          <w:p w14:paraId="61A95EC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9A52652" w14:textId="77777777" w:rsidR="007B71D6" w:rsidRPr="00D77304" w:rsidRDefault="007B71D6" w:rsidP="006A6E7C">
            <w:pPr>
              <w:pStyle w:val="movimento"/>
              <w:rPr>
                <w:color w:val="002060"/>
              </w:rPr>
            </w:pPr>
            <w:r w:rsidRPr="00D77304">
              <w:rPr>
                <w:color w:val="002060"/>
              </w:rPr>
              <w:t>OMBROSI MARCO</w:t>
            </w:r>
          </w:p>
        </w:tc>
        <w:tc>
          <w:tcPr>
            <w:tcW w:w="2200" w:type="dxa"/>
            <w:tcMar>
              <w:top w:w="20" w:type="dxa"/>
              <w:left w:w="20" w:type="dxa"/>
              <w:bottom w:w="20" w:type="dxa"/>
              <w:right w:w="20" w:type="dxa"/>
            </w:tcMar>
            <w:vAlign w:val="center"/>
            <w:hideMark/>
          </w:tcPr>
          <w:p w14:paraId="0FBBFC92" w14:textId="77777777" w:rsidR="007B71D6" w:rsidRPr="00D77304" w:rsidRDefault="007B71D6" w:rsidP="006A6E7C">
            <w:pPr>
              <w:pStyle w:val="movimento2"/>
              <w:rPr>
                <w:color w:val="002060"/>
              </w:rPr>
            </w:pPr>
            <w:r w:rsidRPr="00D77304">
              <w:rPr>
                <w:color w:val="002060"/>
              </w:rPr>
              <w:t xml:space="preserve">(JESI CALCIO A 5) </w:t>
            </w:r>
          </w:p>
        </w:tc>
      </w:tr>
      <w:tr w:rsidR="007B71D6" w:rsidRPr="00D77304" w14:paraId="0C5C4D64" w14:textId="77777777" w:rsidTr="007B71D6">
        <w:trPr>
          <w:divId w:val="527259509"/>
        </w:trPr>
        <w:tc>
          <w:tcPr>
            <w:tcW w:w="2200" w:type="dxa"/>
            <w:tcMar>
              <w:top w:w="20" w:type="dxa"/>
              <w:left w:w="20" w:type="dxa"/>
              <w:bottom w:w="20" w:type="dxa"/>
              <w:right w:w="20" w:type="dxa"/>
            </w:tcMar>
            <w:vAlign w:val="center"/>
            <w:hideMark/>
          </w:tcPr>
          <w:p w14:paraId="42108552" w14:textId="77777777" w:rsidR="007B71D6" w:rsidRPr="00D77304" w:rsidRDefault="007B71D6" w:rsidP="006A6E7C">
            <w:pPr>
              <w:pStyle w:val="movimento"/>
              <w:rPr>
                <w:color w:val="002060"/>
              </w:rPr>
            </w:pPr>
            <w:r w:rsidRPr="00D77304">
              <w:rPr>
                <w:color w:val="002060"/>
              </w:rPr>
              <w:t>TITTARELLI ANDREA</w:t>
            </w:r>
          </w:p>
        </w:tc>
        <w:tc>
          <w:tcPr>
            <w:tcW w:w="2200" w:type="dxa"/>
            <w:tcMar>
              <w:top w:w="20" w:type="dxa"/>
              <w:left w:w="20" w:type="dxa"/>
              <w:bottom w:w="20" w:type="dxa"/>
              <w:right w:w="20" w:type="dxa"/>
            </w:tcMar>
            <w:vAlign w:val="center"/>
            <w:hideMark/>
          </w:tcPr>
          <w:p w14:paraId="0ED7795A" w14:textId="77777777" w:rsidR="007B71D6" w:rsidRPr="00D77304" w:rsidRDefault="007B71D6" w:rsidP="006A6E7C">
            <w:pPr>
              <w:pStyle w:val="movimento2"/>
              <w:rPr>
                <w:color w:val="002060"/>
              </w:rPr>
            </w:pPr>
            <w:r w:rsidRPr="00D77304">
              <w:rPr>
                <w:color w:val="002060"/>
              </w:rPr>
              <w:t xml:space="preserve">(JESI CALCIO A 5) </w:t>
            </w:r>
          </w:p>
        </w:tc>
        <w:tc>
          <w:tcPr>
            <w:tcW w:w="800" w:type="dxa"/>
            <w:tcMar>
              <w:top w:w="20" w:type="dxa"/>
              <w:left w:w="20" w:type="dxa"/>
              <w:bottom w:w="20" w:type="dxa"/>
              <w:right w:w="20" w:type="dxa"/>
            </w:tcMar>
            <w:vAlign w:val="center"/>
            <w:hideMark/>
          </w:tcPr>
          <w:p w14:paraId="7B572E0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A8D0B65" w14:textId="77777777" w:rsidR="007B71D6" w:rsidRPr="00D77304" w:rsidRDefault="007B71D6" w:rsidP="006A6E7C">
            <w:pPr>
              <w:pStyle w:val="movimento"/>
              <w:rPr>
                <w:color w:val="002060"/>
              </w:rPr>
            </w:pPr>
            <w:r w:rsidRPr="00D77304">
              <w:rPr>
                <w:color w:val="002060"/>
              </w:rPr>
              <w:t>BACALONI RUDY</w:t>
            </w:r>
          </w:p>
        </w:tc>
        <w:tc>
          <w:tcPr>
            <w:tcW w:w="2200" w:type="dxa"/>
            <w:tcMar>
              <w:top w:w="20" w:type="dxa"/>
              <w:left w:w="20" w:type="dxa"/>
              <w:bottom w:w="20" w:type="dxa"/>
              <w:right w:w="20" w:type="dxa"/>
            </w:tcMar>
            <w:vAlign w:val="center"/>
            <w:hideMark/>
          </w:tcPr>
          <w:p w14:paraId="6FFB0784" w14:textId="77777777" w:rsidR="007B71D6" w:rsidRPr="00D77304" w:rsidRDefault="007B71D6" w:rsidP="006A6E7C">
            <w:pPr>
              <w:pStyle w:val="movimento2"/>
              <w:rPr>
                <w:color w:val="002060"/>
              </w:rPr>
            </w:pPr>
            <w:r w:rsidRPr="00D77304">
              <w:rPr>
                <w:color w:val="002060"/>
              </w:rPr>
              <w:t xml:space="preserve">(MONTELUPONE CALCIO A 5) </w:t>
            </w:r>
          </w:p>
        </w:tc>
      </w:tr>
      <w:tr w:rsidR="007B71D6" w:rsidRPr="00D77304" w14:paraId="03BE6113" w14:textId="77777777" w:rsidTr="007B71D6">
        <w:trPr>
          <w:divId w:val="527259509"/>
        </w:trPr>
        <w:tc>
          <w:tcPr>
            <w:tcW w:w="2200" w:type="dxa"/>
            <w:tcMar>
              <w:top w:w="20" w:type="dxa"/>
              <w:left w:w="20" w:type="dxa"/>
              <w:bottom w:w="20" w:type="dxa"/>
              <w:right w:w="20" w:type="dxa"/>
            </w:tcMar>
            <w:vAlign w:val="center"/>
            <w:hideMark/>
          </w:tcPr>
          <w:p w14:paraId="4C11A150" w14:textId="77777777" w:rsidR="007B71D6" w:rsidRPr="00D77304" w:rsidRDefault="007B71D6" w:rsidP="006A6E7C">
            <w:pPr>
              <w:pStyle w:val="movimento"/>
              <w:rPr>
                <w:color w:val="002060"/>
              </w:rPr>
            </w:pPr>
            <w:r w:rsidRPr="00D77304">
              <w:rPr>
                <w:color w:val="002060"/>
              </w:rPr>
              <w:t>BILO DAVIDE</w:t>
            </w:r>
          </w:p>
        </w:tc>
        <w:tc>
          <w:tcPr>
            <w:tcW w:w="2200" w:type="dxa"/>
            <w:tcMar>
              <w:top w:w="20" w:type="dxa"/>
              <w:left w:w="20" w:type="dxa"/>
              <w:bottom w:w="20" w:type="dxa"/>
              <w:right w:w="20" w:type="dxa"/>
            </w:tcMar>
            <w:vAlign w:val="center"/>
            <w:hideMark/>
          </w:tcPr>
          <w:p w14:paraId="5B664570" w14:textId="77777777" w:rsidR="007B71D6" w:rsidRPr="00D77304" w:rsidRDefault="007B71D6" w:rsidP="006A6E7C">
            <w:pPr>
              <w:pStyle w:val="movimento2"/>
              <w:rPr>
                <w:color w:val="002060"/>
              </w:rPr>
            </w:pPr>
            <w:r w:rsidRPr="00D77304">
              <w:rPr>
                <w:color w:val="002060"/>
              </w:rPr>
              <w:t xml:space="preserve">(PIETRALACROCE 73) </w:t>
            </w:r>
          </w:p>
        </w:tc>
        <w:tc>
          <w:tcPr>
            <w:tcW w:w="800" w:type="dxa"/>
            <w:tcMar>
              <w:top w:w="20" w:type="dxa"/>
              <w:left w:w="20" w:type="dxa"/>
              <w:bottom w:w="20" w:type="dxa"/>
              <w:right w:w="20" w:type="dxa"/>
            </w:tcMar>
            <w:vAlign w:val="center"/>
            <w:hideMark/>
          </w:tcPr>
          <w:p w14:paraId="7D82CF8C"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E612359" w14:textId="77777777" w:rsidR="007B71D6" w:rsidRPr="00D77304" w:rsidRDefault="007B71D6" w:rsidP="006A6E7C">
            <w:pPr>
              <w:pStyle w:val="movimento"/>
              <w:rPr>
                <w:color w:val="002060"/>
              </w:rPr>
            </w:pPr>
            <w:r w:rsidRPr="00D77304">
              <w:rPr>
                <w:color w:val="002060"/>
              </w:rPr>
              <w:t>CAMPOFREDANO GUIDO</w:t>
            </w:r>
          </w:p>
        </w:tc>
        <w:tc>
          <w:tcPr>
            <w:tcW w:w="2200" w:type="dxa"/>
            <w:tcMar>
              <w:top w:w="20" w:type="dxa"/>
              <w:left w:w="20" w:type="dxa"/>
              <w:bottom w:w="20" w:type="dxa"/>
              <w:right w:w="20" w:type="dxa"/>
            </w:tcMar>
            <w:vAlign w:val="center"/>
            <w:hideMark/>
          </w:tcPr>
          <w:p w14:paraId="0F95DFFB" w14:textId="77777777" w:rsidR="007B71D6" w:rsidRPr="00D77304" w:rsidRDefault="007B71D6" w:rsidP="006A6E7C">
            <w:pPr>
              <w:pStyle w:val="movimento2"/>
              <w:rPr>
                <w:color w:val="002060"/>
              </w:rPr>
            </w:pPr>
            <w:r w:rsidRPr="00D77304">
              <w:rPr>
                <w:color w:val="002060"/>
              </w:rPr>
              <w:t xml:space="preserve">(PIETRALACROCE 73) </w:t>
            </w:r>
          </w:p>
        </w:tc>
      </w:tr>
      <w:tr w:rsidR="007B71D6" w:rsidRPr="00D77304" w14:paraId="5FB1DF65" w14:textId="77777777" w:rsidTr="007B71D6">
        <w:trPr>
          <w:divId w:val="527259509"/>
        </w:trPr>
        <w:tc>
          <w:tcPr>
            <w:tcW w:w="2200" w:type="dxa"/>
            <w:tcMar>
              <w:top w:w="20" w:type="dxa"/>
              <w:left w:w="20" w:type="dxa"/>
              <w:bottom w:w="20" w:type="dxa"/>
              <w:right w:w="20" w:type="dxa"/>
            </w:tcMar>
            <w:vAlign w:val="center"/>
            <w:hideMark/>
          </w:tcPr>
          <w:p w14:paraId="399ED4EB" w14:textId="77777777" w:rsidR="007B71D6" w:rsidRPr="00D77304" w:rsidRDefault="007B71D6" w:rsidP="006A6E7C">
            <w:pPr>
              <w:pStyle w:val="movimento"/>
              <w:rPr>
                <w:color w:val="002060"/>
              </w:rPr>
            </w:pPr>
            <w:r w:rsidRPr="00D77304">
              <w:rPr>
                <w:color w:val="002060"/>
              </w:rPr>
              <w:t>CAPPANERA ANDREA</w:t>
            </w:r>
          </w:p>
        </w:tc>
        <w:tc>
          <w:tcPr>
            <w:tcW w:w="2200" w:type="dxa"/>
            <w:tcMar>
              <w:top w:w="20" w:type="dxa"/>
              <w:left w:w="20" w:type="dxa"/>
              <w:bottom w:w="20" w:type="dxa"/>
              <w:right w:w="20" w:type="dxa"/>
            </w:tcMar>
            <w:vAlign w:val="center"/>
            <w:hideMark/>
          </w:tcPr>
          <w:p w14:paraId="1D5B0BFF" w14:textId="77777777" w:rsidR="007B71D6" w:rsidRPr="00D77304" w:rsidRDefault="007B71D6" w:rsidP="006A6E7C">
            <w:pPr>
              <w:pStyle w:val="movimento2"/>
              <w:rPr>
                <w:color w:val="002060"/>
              </w:rPr>
            </w:pPr>
            <w:r w:rsidRPr="00D77304">
              <w:rPr>
                <w:color w:val="002060"/>
              </w:rPr>
              <w:t xml:space="preserve">(PIETRALACROCE 73) </w:t>
            </w:r>
          </w:p>
        </w:tc>
        <w:tc>
          <w:tcPr>
            <w:tcW w:w="800" w:type="dxa"/>
            <w:tcMar>
              <w:top w:w="20" w:type="dxa"/>
              <w:left w:w="20" w:type="dxa"/>
              <w:bottom w:w="20" w:type="dxa"/>
              <w:right w:w="20" w:type="dxa"/>
            </w:tcMar>
            <w:vAlign w:val="center"/>
            <w:hideMark/>
          </w:tcPr>
          <w:p w14:paraId="48E7FA3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67631B9" w14:textId="77777777" w:rsidR="007B71D6" w:rsidRPr="00D77304" w:rsidRDefault="007B71D6" w:rsidP="006A6E7C">
            <w:pPr>
              <w:pStyle w:val="movimento"/>
              <w:rPr>
                <w:color w:val="002060"/>
              </w:rPr>
            </w:pPr>
            <w:r w:rsidRPr="00D77304">
              <w:rPr>
                <w:color w:val="002060"/>
              </w:rPr>
              <w:t>DE RUGGIERO RICCARDO</w:t>
            </w:r>
          </w:p>
        </w:tc>
        <w:tc>
          <w:tcPr>
            <w:tcW w:w="2200" w:type="dxa"/>
            <w:tcMar>
              <w:top w:w="20" w:type="dxa"/>
              <w:left w:w="20" w:type="dxa"/>
              <w:bottom w:w="20" w:type="dxa"/>
              <w:right w:w="20" w:type="dxa"/>
            </w:tcMar>
            <w:vAlign w:val="center"/>
            <w:hideMark/>
          </w:tcPr>
          <w:p w14:paraId="7F5E4CB6" w14:textId="77777777" w:rsidR="007B71D6" w:rsidRPr="00D77304" w:rsidRDefault="007B71D6" w:rsidP="006A6E7C">
            <w:pPr>
              <w:pStyle w:val="movimento2"/>
              <w:rPr>
                <w:color w:val="002060"/>
              </w:rPr>
            </w:pPr>
            <w:r w:rsidRPr="00D77304">
              <w:rPr>
                <w:color w:val="002060"/>
              </w:rPr>
              <w:t xml:space="preserve">(REAL SAN GIORGIO) </w:t>
            </w:r>
          </w:p>
        </w:tc>
      </w:tr>
    </w:tbl>
    <w:p w14:paraId="45D41A81" w14:textId="77777777" w:rsidR="007B71D6" w:rsidRPr="00D77304" w:rsidRDefault="007B71D6" w:rsidP="007B71D6">
      <w:pPr>
        <w:pStyle w:val="titolo10"/>
        <w:divId w:val="527259509"/>
        <w:rPr>
          <w:rFonts w:eastAsiaTheme="minorEastAsia"/>
          <w:color w:val="002060"/>
        </w:rPr>
      </w:pPr>
      <w:r w:rsidRPr="00D77304">
        <w:rPr>
          <w:color w:val="002060"/>
        </w:rPr>
        <w:t xml:space="preserve">GARE DEL 18/ 9/2021 </w:t>
      </w:r>
    </w:p>
    <w:p w14:paraId="7509A785"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0E6C7F4C"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735C4253" w14:textId="77777777" w:rsidR="007B71D6" w:rsidRPr="00D77304" w:rsidRDefault="007B71D6" w:rsidP="007B71D6">
      <w:pPr>
        <w:pStyle w:val="titolo30"/>
        <w:divId w:val="527259509"/>
        <w:rPr>
          <w:color w:val="002060"/>
        </w:rPr>
      </w:pPr>
      <w:r w:rsidRPr="00D77304">
        <w:rPr>
          <w:color w:val="002060"/>
        </w:rPr>
        <w:t xml:space="preserve">CALCIATORI NON ESPULSI </w:t>
      </w:r>
    </w:p>
    <w:p w14:paraId="35696170" w14:textId="77777777" w:rsidR="007B71D6" w:rsidRPr="00D77304" w:rsidRDefault="007B71D6" w:rsidP="007B71D6">
      <w:pPr>
        <w:pStyle w:val="titolo20"/>
        <w:divId w:val="527259509"/>
        <w:rPr>
          <w:color w:val="002060"/>
        </w:rPr>
      </w:pPr>
      <w:r w:rsidRPr="00D7730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067072A5" w14:textId="77777777" w:rsidTr="007B71D6">
        <w:trPr>
          <w:divId w:val="527259509"/>
        </w:trPr>
        <w:tc>
          <w:tcPr>
            <w:tcW w:w="2200" w:type="dxa"/>
            <w:tcMar>
              <w:top w:w="20" w:type="dxa"/>
              <w:left w:w="20" w:type="dxa"/>
              <w:bottom w:w="20" w:type="dxa"/>
              <w:right w:w="20" w:type="dxa"/>
            </w:tcMar>
            <w:vAlign w:val="center"/>
            <w:hideMark/>
          </w:tcPr>
          <w:p w14:paraId="26CBE61F" w14:textId="77777777" w:rsidR="007B71D6" w:rsidRPr="00D77304" w:rsidRDefault="007B71D6" w:rsidP="006A6E7C">
            <w:pPr>
              <w:pStyle w:val="movimento"/>
              <w:rPr>
                <w:color w:val="002060"/>
              </w:rPr>
            </w:pPr>
            <w:r w:rsidRPr="00D77304">
              <w:rPr>
                <w:color w:val="002060"/>
              </w:rPr>
              <w:t>BRUZZICHESSI MARCO</w:t>
            </w:r>
          </w:p>
        </w:tc>
        <w:tc>
          <w:tcPr>
            <w:tcW w:w="2200" w:type="dxa"/>
            <w:tcMar>
              <w:top w:w="20" w:type="dxa"/>
              <w:left w:w="20" w:type="dxa"/>
              <w:bottom w:w="20" w:type="dxa"/>
              <w:right w:w="20" w:type="dxa"/>
            </w:tcMar>
            <w:vAlign w:val="center"/>
            <w:hideMark/>
          </w:tcPr>
          <w:p w14:paraId="77480455" w14:textId="77777777" w:rsidR="007B71D6" w:rsidRPr="00D77304" w:rsidRDefault="007B71D6" w:rsidP="006A6E7C">
            <w:pPr>
              <w:pStyle w:val="movimento2"/>
              <w:rPr>
                <w:color w:val="002060"/>
              </w:rPr>
            </w:pPr>
            <w:r w:rsidRPr="00D77304">
              <w:rPr>
                <w:color w:val="002060"/>
              </w:rPr>
              <w:t xml:space="preserve">(CERRETO D ESI C5 A.S.D.) </w:t>
            </w:r>
          </w:p>
        </w:tc>
        <w:tc>
          <w:tcPr>
            <w:tcW w:w="800" w:type="dxa"/>
            <w:tcMar>
              <w:top w:w="20" w:type="dxa"/>
              <w:left w:w="20" w:type="dxa"/>
              <w:bottom w:w="20" w:type="dxa"/>
              <w:right w:w="20" w:type="dxa"/>
            </w:tcMar>
            <w:vAlign w:val="center"/>
            <w:hideMark/>
          </w:tcPr>
          <w:p w14:paraId="20DB1F4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14AA329" w14:textId="77777777" w:rsidR="007B71D6" w:rsidRPr="00D77304" w:rsidRDefault="007B71D6" w:rsidP="006A6E7C">
            <w:pPr>
              <w:pStyle w:val="movimento"/>
              <w:rPr>
                <w:color w:val="002060"/>
              </w:rPr>
            </w:pPr>
            <w:r w:rsidRPr="00D77304">
              <w:rPr>
                <w:color w:val="002060"/>
              </w:rPr>
              <w:t>STAZI GIANMARCO</w:t>
            </w:r>
          </w:p>
        </w:tc>
        <w:tc>
          <w:tcPr>
            <w:tcW w:w="2200" w:type="dxa"/>
            <w:tcMar>
              <w:top w:w="20" w:type="dxa"/>
              <w:left w:w="20" w:type="dxa"/>
              <w:bottom w:w="20" w:type="dxa"/>
              <w:right w:w="20" w:type="dxa"/>
            </w:tcMar>
            <w:vAlign w:val="center"/>
            <w:hideMark/>
          </w:tcPr>
          <w:p w14:paraId="77620540" w14:textId="77777777" w:rsidR="007B71D6" w:rsidRPr="00D77304" w:rsidRDefault="007B71D6" w:rsidP="006A6E7C">
            <w:pPr>
              <w:pStyle w:val="movimento2"/>
              <w:rPr>
                <w:color w:val="002060"/>
              </w:rPr>
            </w:pPr>
            <w:r w:rsidRPr="00D77304">
              <w:rPr>
                <w:color w:val="002060"/>
              </w:rPr>
              <w:t xml:space="preserve">(CERRETO D ESI C5 A.S.D.) </w:t>
            </w:r>
          </w:p>
        </w:tc>
      </w:tr>
      <w:tr w:rsidR="007B71D6" w:rsidRPr="00D77304" w14:paraId="015BD37E" w14:textId="77777777" w:rsidTr="007B71D6">
        <w:trPr>
          <w:divId w:val="527259509"/>
        </w:trPr>
        <w:tc>
          <w:tcPr>
            <w:tcW w:w="2200" w:type="dxa"/>
            <w:tcMar>
              <w:top w:w="20" w:type="dxa"/>
              <w:left w:w="20" w:type="dxa"/>
              <w:bottom w:w="20" w:type="dxa"/>
              <w:right w:w="20" w:type="dxa"/>
            </w:tcMar>
            <w:vAlign w:val="center"/>
            <w:hideMark/>
          </w:tcPr>
          <w:p w14:paraId="22EAEA4D" w14:textId="77777777" w:rsidR="007B71D6" w:rsidRPr="00D77304" w:rsidRDefault="007B71D6" w:rsidP="006A6E7C">
            <w:pPr>
              <w:pStyle w:val="movimento"/>
              <w:rPr>
                <w:color w:val="002060"/>
              </w:rPr>
            </w:pPr>
            <w:r w:rsidRPr="00D77304">
              <w:rPr>
                <w:color w:val="002060"/>
              </w:rPr>
              <w:t>CAFIERO FABIO</w:t>
            </w:r>
          </w:p>
        </w:tc>
        <w:tc>
          <w:tcPr>
            <w:tcW w:w="2200" w:type="dxa"/>
            <w:tcMar>
              <w:top w:w="20" w:type="dxa"/>
              <w:left w:w="20" w:type="dxa"/>
              <w:bottom w:w="20" w:type="dxa"/>
              <w:right w:w="20" w:type="dxa"/>
            </w:tcMar>
            <w:vAlign w:val="center"/>
            <w:hideMark/>
          </w:tcPr>
          <w:p w14:paraId="292B54F4" w14:textId="77777777" w:rsidR="007B71D6" w:rsidRPr="00D77304" w:rsidRDefault="007B71D6" w:rsidP="006A6E7C">
            <w:pPr>
              <w:pStyle w:val="movimento2"/>
              <w:rPr>
                <w:color w:val="002060"/>
              </w:rPr>
            </w:pPr>
            <w:r w:rsidRPr="00D77304">
              <w:rPr>
                <w:color w:val="002060"/>
              </w:rPr>
              <w:t xml:space="preserve">(OLYMPIA FANO C5) </w:t>
            </w:r>
          </w:p>
        </w:tc>
        <w:tc>
          <w:tcPr>
            <w:tcW w:w="800" w:type="dxa"/>
            <w:tcMar>
              <w:top w:w="20" w:type="dxa"/>
              <w:left w:w="20" w:type="dxa"/>
              <w:bottom w:w="20" w:type="dxa"/>
              <w:right w:w="20" w:type="dxa"/>
            </w:tcMar>
            <w:vAlign w:val="center"/>
            <w:hideMark/>
          </w:tcPr>
          <w:p w14:paraId="7E66EB54"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D5EFBC9" w14:textId="77777777" w:rsidR="007B71D6" w:rsidRPr="00D77304" w:rsidRDefault="007B71D6" w:rsidP="006A6E7C">
            <w:pPr>
              <w:pStyle w:val="movimento"/>
              <w:rPr>
                <w:color w:val="002060"/>
              </w:rPr>
            </w:pPr>
            <w:r w:rsidRPr="00D77304">
              <w:rPr>
                <w:color w:val="002060"/>
              </w:rPr>
              <w:t>MINARDI MATTEO</w:t>
            </w:r>
          </w:p>
        </w:tc>
        <w:tc>
          <w:tcPr>
            <w:tcW w:w="2200" w:type="dxa"/>
            <w:tcMar>
              <w:top w:w="20" w:type="dxa"/>
              <w:left w:w="20" w:type="dxa"/>
              <w:bottom w:w="20" w:type="dxa"/>
              <w:right w:w="20" w:type="dxa"/>
            </w:tcMar>
            <w:vAlign w:val="center"/>
            <w:hideMark/>
          </w:tcPr>
          <w:p w14:paraId="4FEE3B0A" w14:textId="77777777" w:rsidR="007B71D6" w:rsidRPr="00D77304" w:rsidRDefault="007B71D6" w:rsidP="006A6E7C">
            <w:pPr>
              <w:pStyle w:val="movimento2"/>
              <w:rPr>
                <w:color w:val="002060"/>
              </w:rPr>
            </w:pPr>
            <w:r w:rsidRPr="00D77304">
              <w:rPr>
                <w:color w:val="002060"/>
              </w:rPr>
              <w:t xml:space="preserve">(OLYMPIA FANO C5) </w:t>
            </w:r>
          </w:p>
        </w:tc>
      </w:tr>
    </w:tbl>
    <w:p w14:paraId="3ACD289E" w14:textId="77777777" w:rsidR="007B71D6" w:rsidRDefault="007B71D6" w:rsidP="007B71D6">
      <w:pPr>
        <w:pStyle w:val="breakline"/>
        <w:divId w:val="527259509"/>
        <w:rPr>
          <w:color w:val="002060"/>
        </w:rPr>
      </w:pPr>
    </w:p>
    <w:p w14:paraId="6B9C16CE"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14:paraId="5E23C73C"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14:paraId="1D9F1FF1" w14:textId="77777777" w:rsidR="007B71D6" w:rsidRPr="00D77304" w:rsidRDefault="007B71D6" w:rsidP="007B71D6">
      <w:pPr>
        <w:pStyle w:val="breakline"/>
        <w:divId w:val="527259509"/>
        <w:rPr>
          <w:rFonts w:eastAsiaTheme="minorEastAsia"/>
          <w:color w:val="002060"/>
        </w:rPr>
      </w:pPr>
    </w:p>
    <w:p w14:paraId="7C991D8A" w14:textId="77777777" w:rsidR="007B71D6" w:rsidRPr="00D77304" w:rsidRDefault="007B71D6" w:rsidP="007B71D6">
      <w:pPr>
        <w:pStyle w:val="TITOLOPRINC"/>
        <w:divId w:val="527259509"/>
        <w:rPr>
          <w:color w:val="002060"/>
        </w:rPr>
      </w:pPr>
      <w:r w:rsidRPr="00D77304">
        <w:rPr>
          <w:color w:val="002060"/>
        </w:rPr>
        <w:t>CLASSIFICA</w:t>
      </w:r>
    </w:p>
    <w:p w14:paraId="190F31CB" w14:textId="77777777" w:rsidR="007B71D6" w:rsidRPr="00D77304" w:rsidRDefault="007B71D6" w:rsidP="007B71D6">
      <w:pPr>
        <w:pStyle w:val="breakline"/>
        <w:divId w:val="527259509"/>
        <w:rPr>
          <w:color w:val="002060"/>
        </w:rPr>
      </w:pPr>
    </w:p>
    <w:p w14:paraId="76F5F98E" w14:textId="77777777" w:rsidR="007B71D6" w:rsidRPr="00D77304" w:rsidRDefault="007B71D6" w:rsidP="007B71D6">
      <w:pPr>
        <w:pStyle w:val="breakline"/>
        <w:divId w:val="527259509"/>
        <w:rPr>
          <w:color w:val="002060"/>
        </w:rPr>
      </w:pPr>
    </w:p>
    <w:p w14:paraId="5573C15C" w14:textId="77777777" w:rsidR="007B71D6" w:rsidRPr="00D77304" w:rsidRDefault="007B71D6" w:rsidP="007B71D6">
      <w:pPr>
        <w:pStyle w:val="SOTTOTITOLOCAMPIONATO1"/>
        <w:divId w:val="527259509"/>
        <w:rPr>
          <w:color w:val="002060"/>
        </w:rPr>
      </w:pPr>
      <w:r w:rsidRPr="00D77304">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B71D6" w:rsidRPr="00D77304" w14:paraId="60BAC7D2" w14:textId="77777777" w:rsidTr="007B71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DBB2A" w14:textId="77777777" w:rsidR="007B71D6" w:rsidRPr="00D77304" w:rsidRDefault="007B71D6" w:rsidP="006A6E7C">
            <w:pPr>
              <w:pStyle w:val="HEADERTABELLA"/>
              <w:rPr>
                <w:color w:val="002060"/>
              </w:rPr>
            </w:pPr>
            <w:r w:rsidRPr="00D773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224CE" w14:textId="77777777" w:rsidR="007B71D6" w:rsidRPr="00D77304" w:rsidRDefault="007B71D6" w:rsidP="006A6E7C">
            <w:pPr>
              <w:pStyle w:val="HEADERTABELLA"/>
              <w:rPr>
                <w:color w:val="002060"/>
              </w:rPr>
            </w:pPr>
            <w:r w:rsidRPr="00D773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AD7EA" w14:textId="77777777" w:rsidR="007B71D6" w:rsidRPr="00D77304" w:rsidRDefault="007B71D6" w:rsidP="006A6E7C">
            <w:pPr>
              <w:pStyle w:val="HEADERTABELLA"/>
              <w:rPr>
                <w:color w:val="002060"/>
              </w:rPr>
            </w:pPr>
            <w:r w:rsidRPr="00D773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A0731" w14:textId="77777777" w:rsidR="007B71D6" w:rsidRPr="00D77304" w:rsidRDefault="007B71D6" w:rsidP="006A6E7C">
            <w:pPr>
              <w:pStyle w:val="HEADERTABELLA"/>
              <w:rPr>
                <w:color w:val="002060"/>
              </w:rPr>
            </w:pPr>
            <w:r w:rsidRPr="00D773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E52D" w14:textId="77777777" w:rsidR="007B71D6" w:rsidRPr="00D77304" w:rsidRDefault="007B71D6" w:rsidP="006A6E7C">
            <w:pPr>
              <w:pStyle w:val="HEADERTABELLA"/>
              <w:rPr>
                <w:color w:val="002060"/>
              </w:rPr>
            </w:pPr>
            <w:r w:rsidRPr="00D773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ECB49" w14:textId="77777777" w:rsidR="007B71D6" w:rsidRPr="00D77304" w:rsidRDefault="007B71D6" w:rsidP="006A6E7C">
            <w:pPr>
              <w:pStyle w:val="HEADERTABELLA"/>
              <w:rPr>
                <w:color w:val="002060"/>
              </w:rPr>
            </w:pPr>
            <w:r w:rsidRPr="00D773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847D" w14:textId="77777777" w:rsidR="007B71D6" w:rsidRPr="00D77304" w:rsidRDefault="007B71D6" w:rsidP="006A6E7C">
            <w:pPr>
              <w:pStyle w:val="HEADERTABELLA"/>
              <w:rPr>
                <w:color w:val="002060"/>
              </w:rPr>
            </w:pPr>
            <w:r w:rsidRPr="00D773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8880" w14:textId="77777777" w:rsidR="007B71D6" w:rsidRPr="00D77304" w:rsidRDefault="007B71D6" w:rsidP="006A6E7C">
            <w:pPr>
              <w:pStyle w:val="HEADERTABELLA"/>
              <w:rPr>
                <w:color w:val="002060"/>
              </w:rPr>
            </w:pPr>
            <w:r w:rsidRPr="00D773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6F38" w14:textId="77777777" w:rsidR="007B71D6" w:rsidRPr="00D77304" w:rsidRDefault="007B71D6" w:rsidP="006A6E7C">
            <w:pPr>
              <w:pStyle w:val="HEADERTABELLA"/>
              <w:rPr>
                <w:color w:val="002060"/>
              </w:rPr>
            </w:pPr>
            <w:r w:rsidRPr="00D773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06D38" w14:textId="77777777" w:rsidR="007B71D6" w:rsidRPr="00D77304" w:rsidRDefault="007B71D6" w:rsidP="006A6E7C">
            <w:pPr>
              <w:pStyle w:val="HEADERTABELLA"/>
              <w:rPr>
                <w:color w:val="002060"/>
              </w:rPr>
            </w:pPr>
            <w:r w:rsidRPr="00D77304">
              <w:rPr>
                <w:color w:val="002060"/>
              </w:rPr>
              <w:t>PE</w:t>
            </w:r>
          </w:p>
        </w:tc>
      </w:tr>
      <w:tr w:rsidR="007B71D6" w:rsidRPr="00D77304" w14:paraId="02CEEFE4" w14:textId="77777777" w:rsidTr="007B71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0B241" w14:textId="77777777" w:rsidR="007B71D6" w:rsidRPr="00D77304" w:rsidRDefault="007B71D6" w:rsidP="006A6E7C">
            <w:pPr>
              <w:pStyle w:val="ROWTABELLA"/>
              <w:rPr>
                <w:color w:val="002060"/>
              </w:rPr>
            </w:pPr>
            <w:r w:rsidRPr="00D7730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6830"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EDF4"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6E6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1BB2"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5C2D"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DC06" w14:textId="77777777" w:rsidR="007B71D6" w:rsidRPr="00D77304" w:rsidRDefault="007B71D6" w:rsidP="006A6E7C">
            <w:pPr>
              <w:pStyle w:val="ROWTABELLA"/>
              <w:jc w:val="center"/>
              <w:rPr>
                <w:color w:val="002060"/>
              </w:rPr>
            </w:pPr>
            <w:r w:rsidRPr="00D773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BC6D"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9151"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A398" w14:textId="77777777" w:rsidR="007B71D6" w:rsidRPr="00D77304" w:rsidRDefault="007B71D6" w:rsidP="006A6E7C">
            <w:pPr>
              <w:pStyle w:val="ROWTABELLA"/>
              <w:jc w:val="center"/>
              <w:rPr>
                <w:color w:val="002060"/>
              </w:rPr>
            </w:pPr>
            <w:r w:rsidRPr="00D77304">
              <w:rPr>
                <w:color w:val="002060"/>
              </w:rPr>
              <w:t>0</w:t>
            </w:r>
          </w:p>
        </w:tc>
      </w:tr>
      <w:tr w:rsidR="007B71D6" w:rsidRPr="00D77304" w14:paraId="1AF85159"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59FFF" w14:textId="77777777" w:rsidR="007B71D6" w:rsidRPr="00D77304" w:rsidRDefault="007B71D6" w:rsidP="006A6E7C">
            <w:pPr>
              <w:pStyle w:val="ROWTABELLA"/>
              <w:rPr>
                <w:color w:val="002060"/>
              </w:rPr>
            </w:pPr>
            <w:r w:rsidRPr="00D7730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CCE3"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E36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BB95"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179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3115"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9B78" w14:textId="77777777" w:rsidR="007B71D6" w:rsidRPr="00D77304" w:rsidRDefault="007B71D6" w:rsidP="006A6E7C">
            <w:pPr>
              <w:pStyle w:val="ROWTABELLA"/>
              <w:jc w:val="center"/>
              <w:rPr>
                <w:color w:val="002060"/>
              </w:rPr>
            </w:pPr>
            <w:r w:rsidRPr="00D773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FDD8"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2A9A"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1556" w14:textId="77777777" w:rsidR="007B71D6" w:rsidRPr="00D77304" w:rsidRDefault="007B71D6" w:rsidP="006A6E7C">
            <w:pPr>
              <w:pStyle w:val="ROWTABELLA"/>
              <w:jc w:val="center"/>
              <w:rPr>
                <w:color w:val="002060"/>
              </w:rPr>
            </w:pPr>
            <w:r w:rsidRPr="00D77304">
              <w:rPr>
                <w:color w:val="002060"/>
              </w:rPr>
              <w:t>0</w:t>
            </w:r>
          </w:p>
        </w:tc>
      </w:tr>
      <w:tr w:rsidR="007B71D6" w:rsidRPr="00D77304" w14:paraId="75DF530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57349" w14:textId="77777777" w:rsidR="007B71D6" w:rsidRPr="00D77304" w:rsidRDefault="007B71D6" w:rsidP="006A6E7C">
            <w:pPr>
              <w:pStyle w:val="ROWTABELLA"/>
              <w:rPr>
                <w:color w:val="002060"/>
              </w:rPr>
            </w:pPr>
            <w:r w:rsidRPr="00D7730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9AF3"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378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8C1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0C59"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AE09"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8B47"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EDF3"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3DDF"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6F7F" w14:textId="77777777" w:rsidR="007B71D6" w:rsidRPr="00D77304" w:rsidRDefault="007B71D6" w:rsidP="006A6E7C">
            <w:pPr>
              <w:pStyle w:val="ROWTABELLA"/>
              <w:jc w:val="center"/>
              <w:rPr>
                <w:color w:val="002060"/>
              </w:rPr>
            </w:pPr>
            <w:r w:rsidRPr="00D77304">
              <w:rPr>
                <w:color w:val="002060"/>
              </w:rPr>
              <w:t>0</w:t>
            </w:r>
          </w:p>
        </w:tc>
      </w:tr>
      <w:tr w:rsidR="007B71D6" w:rsidRPr="00D77304" w14:paraId="331CD62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0D8A3" w14:textId="77777777" w:rsidR="007B71D6" w:rsidRPr="00D77304" w:rsidRDefault="007B71D6" w:rsidP="006A6E7C">
            <w:pPr>
              <w:pStyle w:val="ROWTABELLA"/>
              <w:rPr>
                <w:color w:val="002060"/>
              </w:rPr>
            </w:pPr>
            <w:r w:rsidRPr="00D7730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9565"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15A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E9A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B62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29F8"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CCFC"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BABC"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9A4F"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A4A3" w14:textId="77777777" w:rsidR="007B71D6" w:rsidRPr="00D77304" w:rsidRDefault="007B71D6" w:rsidP="006A6E7C">
            <w:pPr>
              <w:pStyle w:val="ROWTABELLA"/>
              <w:jc w:val="center"/>
              <w:rPr>
                <w:color w:val="002060"/>
              </w:rPr>
            </w:pPr>
            <w:r w:rsidRPr="00D77304">
              <w:rPr>
                <w:color w:val="002060"/>
              </w:rPr>
              <w:t>0</w:t>
            </w:r>
          </w:p>
        </w:tc>
      </w:tr>
      <w:tr w:rsidR="007B71D6" w:rsidRPr="00D77304" w14:paraId="5723D3DE"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1A229" w14:textId="77777777" w:rsidR="007B71D6" w:rsidRPr="00D77304" w:rsidRDefault="007B71D6" w:rsidP="006A6E7C">
            <w:pPr>
              <w:pStyle w:val="ROWTABELLA"/>
              <w:rPr>
                <w:color w:val="002060"/>
              </w:rPr>
            </w:pPr>
            <w:r w:rsidRPr="00D7730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FDF8"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15B2"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183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EBE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6C77"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EB5F"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62B2"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0F93"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23C3" w14:textId="77777777" w:rsidR="007B71D6" w:rsidRPr="00D77304" w:rsidRDefault="007B71D6" w:rsidP="006A6E7C">
            <w:pPr>
              <w:pStyle w:val="ROWTABELLA"/>
              <w:jc w:val="center"/>
              <w:rPr>
                <w:color w:val="002060"/>
              </w:rPr>
            </w:pPr>
            <w:r w:rsidRPr="00D77304">
              <w:rPr>
                <w:color w:val="002060"/>
              </w:rPr>
              <w:t>0</w:t>
            </w:r>
          </w:p>
        </w:tc>
      </w:tr>
      <w:tr w:rsidR="007B71D6" w:rsidRPr="00D77304" w14:paraId="67B536A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3D84C" w14:textId="77777777" w:rsidR="007B71D6" w:rsidRPr="00D77304" w:rsidRDefault="007B71D6" w:rsidP="006A6E7C">
            <w:pPr>
              <w:pStyle w:val="ROWTABELLA"/>
              <w:rPr>
                <w:color w:val="002060"/>
              </w:rPr>
            </w:pPr>
            <w:r w:rsidRPr="00D7730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9DA0"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B794"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61F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FE5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2F3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4839"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7F5D"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BF4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760B" w14:textId="77777777" w:rsidR="007B71D6" w:rsidRPr="00D77304" w:rsidRDefault="007B71D6" w:rsidP="006A6E7C">
            <w:pPr>
              <w:pStyle w:val="ROWTABELLA"/>
              <w:jc w:val="center"/>
              <w:rPr>
                <w:color w:val="002060"/>
              </w:rPr>
            </w:pPr>
            <w:r w:rsidRPr="00D77304">
              <w:rPr>
                <w:color w:val="002060"/>
              </w:rPr>
              <w:t>0</w:t>
            </w:r>
          </w:p>
        </w:tc>
      </w:tr>
      <w:tr w:rsidR="007B71D6" w:rsidRPr="00D77304" w14:paraId="35EDE7A9"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E500E" w14:textId="77777777" w:rsidR="007B71D6" w:rsidRPr="00D77304" w:rsidRDefault="007B71D6" w:rsidP="006A6E7C">
            <w:pPr>
              <w:pStyle w:val="ROWTABELLA"/>
              <w:rPr>
                <w:color w:val="002060"/>
              </w:rPr>
            </w:pPr>
            <w:r w:rsidRPr="00D7730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E315"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66B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066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4C0E"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816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830D"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49C9"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897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BE8D" w14:textId="77777777" w:rsidR="007B71D6" w:rsidRPr="00D77304" w:rsidRDefault="007B71D6" w:rsidP="006A6E7C">
            <w:pPr>
              <w:pStyle w:val="ROWTABELLA"/>
              <w:jc w:val="center"/>
              <w:rPr>
                <w:color w:val="002060"/>
              </w:rPr>
            </w:pPr>
            <w:r w:rsidRPr="00D77304">
              <w:rPr>
                <w:color w:val="002060"/>
              </w:rPr>
              <w:t>0</w:t>
            </w:r>
          </w:p>
        </w:tc>
      </w:tr>
      <w:tr w:rsidR="007B71D6" w:rsidRPr="00D77304" w14:paraId="35A5426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D2054" w14:textId="77777777" w:rsidR="007B71D6" w:rsidRPr="00D77304" w:rsidRDefault="007B71D6" w:rsidP="006A6E7C">
            <w:pPr>
              <w:pStyle w:val="ROWTABELLA"/>
              <w:rPr>
                <w:color w:val="002060"/>
              </w:rPr>
            </w:pPr>
            <w:r w:rsidRPr="00D7730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F980"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8C2E"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81AC"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8FD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AAE1"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6509"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F6B1"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B7C6"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E7BE" w14:textId="77777777" w:rsidR="007B71D6" w:rsidRPr="00D77304" w:rsidRDefault="007B71D6" w:rsidP="006A6E7C">
            <w:pPr>
              <w:pStyle w:val="ROWTABELLA"/>
              <w:jc w:val="center"/>
              <w:rPr>
                <w:color w:val="002060"/>
              </w:rPr>
            </w:pPr>
            <w:r w:rsidRPr="00D77304">
              <w:rPr>
                <w:color w:val="002060"/>
              </w:rPr>
              <w:t>0</w:t>
            </w:r>
          </w:p>
        </w:tc>
      </w:tr>
      <w:tr w:rsidR="007B71D6" w:rsidRPr="00D77304" w14:paraId="628BFBA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27112" w14:textId="77777777" w:rsidR="007B71D6" w:rsidRPr="00D77304" w:rsidRDefault="007B71D6" w:rsidP="006A6E7C">
            <w:pPr>
              <w:pStyle w:val="ROWTABELLA"/>
              <w:rPr>
                <w:color w:val="002060"/>
              </w:rPr>
            </w:pPr>
            <w:r w:rsidRPr="00D7730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83B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354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0CA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77E5"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6C4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A7D7"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E615"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7A96"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6DB" w14:textId="77777777" w:rsidR="007B71D6" w:rsidRPr="00D77304" w:rsidRDefault="007B71D6" w:rsidP="006A6E7C">
            <w:pPr>
              <w:pStyle w:val="ROWTABELLA"/>
              <w:jc w:val="center"/>
              <w:rPr>
                <w:color w:val="002060"/>
              </w:rPr>
            </w:pPr>
            <w:r w:rsidRPr="00D77304">
              <w:rPr>
                <w:color w:val="002060"/>
              </w:rPr>
              <w:t>0</w:t>
            </w:r>
          </w:p>
        </w:tc>
      </w:tr>
      <w:tr w:rsidR="007B71D6" w:rsidRPr="00D77304" w14:paraId="3ECE625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1CBD9" w14:textId="77777777" w:rsidR="007B71D6" w:rsidRPr="00D77304" w:rsidRDefault="007B71D6" w:rsidP="006A6E7C">
            <w:pPr>
              <w:pStyle w:val="ROWTABELLA"/>
              <w:rPr>
                <w:color w:val="002060"/>
              </w:rPr>
            </w:pPr>
            <w:r w:rsidRPr="00D7730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14A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30AD"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320B"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97A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C7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6077"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9B81"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A1D2"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B5CE" w14:textId="77777777" w:rsidR="007B71D6" w:rsidRPr="00D77304" w:rsidRDefault="007B71D6" w:rsidP="006A6E7C">
            <w:pPr>
              <w:pStyle w:val="ROWTABELLA"/>
              <w:jc w:val="center"/>
              <w:rPr>
                <w:color w:val="002060"/>
              </w:rPr>
            </w:pPr>
            <w:r w:rsidRPr="00D77304">
              <w:rPr>
                <w:color w:val="002060"/>
              </w:rPr>
              <w:t>0</w:t>
            </w:r>
          </w:p>
        </w:tc>
      </w:tr>
      <w:tr w:rsidR="007B71D6" w:rsidRPr="00D77304" w14:paraId="35DDE6A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0BBBE" w14:textId="77777777" w:rsidR="007B71D6" w:rsidRPr="00D77304" w:rsidRDefault="007B71D6" w:rsidP="006A6E7C">
            <w:pPr>
              <w:pStyle w:val="ROWTABELLA"/>
              <w:rPr>
                <w:color w:val="002060"/>
              </w:rPr>
            </w:pPr>
            <w:r w:rsidRPr="00D7730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2AB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54E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9C2E"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5E4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0A1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7884"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171A"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0E4B"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48E2" w14:textId="77777777" w:rsidR="007B71D6" w:rsidRPr="00D77304" w:rsidRDefault="007B71D6" w:rsidP="006A6E7C">
            <w:pPr>
              <w:pStyle w:val="ROWTABELLA"/>
              <w:jc w:val="center"/>
              <w:rPr>
                <w:color w:val="002060"/>
              </w:rPr>
            </w:pPr>
            <w:r w:rsidRPr="00D77304">
              <w:rPr>
                <w:color w:val="002060"/>
              </w:rPr>
              <w:t>0</w:t>
            </w:r>
          </w:p>
        </w:tc>
      </w:tr>
      <w:tr w:rsidR="007B71D6" w:rsidRPr="00D77304" w14:paraId="59C2749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7A696" w14:textId="77777777" w:rsidR="007B71D6" w:rsidRPr="00D77304" w:rsidRDefault="007B71D6" w:rsidP="006A6E7C">
            <w:pPr>
              <w:pStyle w:val="ROWTABELLA"/>
              <w:rPr>
                <w:color w:val="002060"/>
              </w:rPr>
            </w:pPr>
            <w:r w:rsidRPr="00D7730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884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158E"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D0D0"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887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187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A56A9"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6B89"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2DF4"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B28D" w14:textId="77777777" w:rsidR="007B71D6" w:rsidRPr="00D77304" w:rsidRDefault="007B71D6" w:rsidP="006A6E7C">
            <w:pPr>
              <w:pStyle w:val="ROWTABELLA"/>
              <w:jc w:val="center"/>
              <w:rPr>
                <w:color w:val="002060"/>
              </w:rPr>
            </w:pPr>
            <w:r w:rsidRPr="00D77304">
              <w:rPr>
                <w:color w:val="002060"/>
              </w:rPr>
              <w:t>0</w:t>
            </w:r>
          </w:p>
        </w:tc>
      </w:tr>
      <w:tr w:rsidR="007B71D6" w:rsidRPr="00D77304" w14:paraId="31B19A64"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F5C29" w14:textId="77777777" w:rsidR="007B71D6" w:rsidRPr="00D77304" w:rsidRDefault="007B71D6" w:rsidP="006A6E7C">
            <w:pPr>
              <w:pStyle w:val="ROWTABELLA"/>
              <w:rPr>
                <w:color w:val="002060"/>
              </w:rPr>
            </w:pPr>
            <w:r w:rsidRPr="00D7730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572D"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41B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310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6C5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82E1"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9E79"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4C4A" w14:textId="77777777" w:rsidR="007B71D6" w:rsidRPr="00D77304" w:rsidRDefault="007B71D6" w:rsidP="006A6E7C">
            <w:pPr>
              <w:pStyle w:val="ROWTABELLA"/>
              <w:jc w:val="center"/>
              <w:rPr>
                <w:color w:val="002060"/>
              </w:rPr>
            </w:pPr>
            <w:r w:rsidRPr="00D773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A5E5"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3B6D" w14:textId="77777777" w:rsidR="007B71D6" w:rsidRPr="00D77304" w:rsidRDefault="007B71D6" w:rsidP="006A6E7C">
            <w:pPr>
              <w:pStyle w:val="ROWTABELLA"/>
              <w:jc w:val="center"/>
              <w:rPr>
                <w:color w:val="002060"/>
              </w:rPr>
            </w:pPr>
            <w:r w:rsidRPr="00D77304">
              <w:rPr>
                <w:color w:val="002060"/>
              </w:rPr>
              <w:t>0</w:t>
            </w:r>
          </w:p>
        </w:tc>
      </w:tr>
      <w:tr w:rsidR="007B71D6" w:rsidRPr="00D77304" w14:paraId="7CBE02CF" w14:textId="77777777" w:rsidTr="007B71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CC759" w14:textId="77777777" w:rsidR="007B71D6" w:rsidRPr="00D77304" w:rsidRDefault="007B71D6" w:rsidP="006A6E7C">
            <w:pPr>
              <w:pStyle w:val="ROWTABELLA"/>
              <w:rPr>
                <w:color w:val="002060"/>
              </w:rPr>
            </w:pPr>
            <w:r w:rsidRPr="00D77304">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4CB8"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E8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4A3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3C5B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F8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42C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6FEF" w14:textId="77777777" w:rsidR="007B71D6" w:rsidRPr="00D77304" w:rsidRDefault="007B71D6" w:rsidP="006A6E7C">
            <w:pPr>
              <w:pStyle w:val="ROWTABELLA"/>
              <w:jc w:val="center"/>
              <w:rPr>
                <w:color w:val="002060"/>
              </w:rPr>
            </w:pPr>
            <w:r w:rsidRPr="00D773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CF6E"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A43A" w14:textId="77777777" w:rsidR="007B71D6" w:rsidRPr="00D77304" w:rsidRDefault="007B71D6" w:rsidP="006A6E7C">
            <w:pPr>
              <w:pStyle w:val="ROWTABELLA"/>
              <w:jc w:val="center"/>
              <w:rPr>
                <w:color w:val="002060"/>
              </w:rPr>
            </w:pPr>
            <w:r w:rsidRPr="00D77304">
              <w:rPr>
                <w:color w:val="002060"/>
              </w:rPr>
              <w:t>0</w:t>
            </w:r>
          </w:p>
        </w:tc>
      </w:tr>
    </w:tbl>
    <w:p w14:paraId="207EB2D1" w14:textId="77777777" w:rsidR="007B71D6" w:rsidRPr="00D77304" w:rsidRDefault="007B71D6" w:rsidP="007B71D6">
      <w:pPr>
        <w:pStyle w:val="breakline"/>
        <w:divId w:val="527259509"/>
        <w:rPr>
          <w:rFonts w:eastAsiaTheme="minorEastAsia"/>
          <w:color w:val="002060"/>
        </w:rPr>
      </w:pPr>
    </w:p>
    <w:p w14:paraId="379EB9E4"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F4E41FC" w14:textId="77777777" w:rsidR="007B71D6" w:rsidRPr="00362749" w:rsidRDefault="007B71D6" w:rsidP="007B71D6">
      <w:pPr>
        <w:pStyle w:val="breakline"/>
        <w:divId w:val="527259509"/>
        <w:rPr>
          <w:color w:val="002060"/>
        </w:rPr>
      </w:pPr>
    </w:p>
    <w:p w14:paraId="58463870" w14:textId="77777777" w:rsidR="007B71D6" w:rsidRPr="00362749" w:rsidRDefault="007B71D6" w:rsidP="007B71D6">
      <w:pPr>
        <w:pStyle w:val="SOTTOTITOLOCAMPIONATO1"/>
        <w:divId w:val="527259509"/>
        <w:rPr>
          <w:color w:val="002060"/>
        </w:rPr>
      </w:pPr>
      <w:r w:rsidRPr="00362749">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1998"/>
        <w:gridCol w:w="385"/>
        <w:gridCol w:w="898"/>
        <w:gridCol w:w="1198"/>
        <w:gridCol w:w="1553"/>
        <w:gridCol w:w="1553"/>
      </w:tblGrid>
      <w:tr w:rsidR="007B71D6" w:rsidRPr="00362749" w14:paraId="0374ADF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FD0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BA7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924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EEE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EB17"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2A7E7"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FF487"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608AC13"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1DAA8" w14:textId="77777777" w:rsidR="007B71D6" w:rsidRPr="00362749" w:rsidRDefault="007B71D6" w:rsidP="006A6E7C">
            <w:pPr>
              <w:pStyle w:val="ROWTABELLA"/>
              <w:rPr>
                <w:color w:val="002060"/>
              </w:rPr>
            </w:pPr>
            <w:r w:rsidRPr="0036274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E2C49"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5AA69"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75955"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AEDE5" w14:textId="77777777" w:rsidR="007B71D6" w:rsidRPr="00362749" w:rsidRDefault="007B71D6" w:rsidP="006A6E7C">
            <w:pPr>
              <w:pStyle w:val="ROWTABELLA"/>
              <w:rPr>
                <w:color w:val="002060"/>
              </w:rPr>
            </w:pPr>
            <w:r w:rsidRPr="0036274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51FC4" w14:textId="77777777" w:rsidR="007B71D6" w:rsidRPr="00362749" w:rsidRDefault="007B71D6" w:rsidP="006A6E7C">
            <w:pPr>
              <w:pStyle w:val="ROWTABELLA"/>
              <w:rPr>
                <w:color w:val="002060"/>
              </w:rPr>
            </w:pPr>
            <w:r w:rsidRPr="0036274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0772B" w14:textId="77777777" w:rsidR="007B71D6" w:rsidRPr="00362749" w:rsidRDefault="007B71D6" w:rsidP="006A6E7C">
            <w:pPr>
              <w:pStyle w:val="ROWTABELLA"/>
              <w:rPr>
                <w:color w:val="002060"/>
              </w:rPr>
            </w:pPr>
            <w:r w:rsidRPr="00362749">
              <w:rPr>
                <w:color w:val="002060"/>
              </w:rPr>
              <w:t>VIA TOBAGI STAZ. CASTELBELLINO</w:t>
            </w:r>
          </w:p>
        </w:tc>
      </w:tr>
      <w:tr w:rsidR="007B71D6" w:rsidRPr="00362749" w14:paraId="5BB3D079"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E2DB2" w14:textId="77777777" w:rsidR="007B71D6" w:rsidRPr="00362749" w:rsidRDefault="007B71D6" w:rsidP="006A6E7C">
            <w:pPr>
              <w:pStyle w:val="ROWTABELLA"/>
              <w:rPr>
                <w:color w:val="002060"/>
              </w:rPr>
            </w:pPr>
            <w:r w:rsidRPr="0036274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BC282" w14:textId="77777777" w:rsidR="007B71D6" w:rsidRPr="00362749" w:rsidRDefault="007B71D6" w:rsidP="006A6E7C">
            <w:pPr>
              <w:pStyle w:val="ROWTABELLA"/>
              <w:rPr>
                <w:color w:val="002060"/>
              </w:rPr>
            </w:pPr>
            <w:r w:rsidRPr="0036274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91BB95"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63278"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B22CD" w14:textId="77777777" w:rsidR="007B71D6" w:rsidRPr="00362749" w:rsidRDefault="007B71D6" w:rsidP="006A6E7C">
            <w:pPr>
              <w:pStyle w:val="ROWTABELLA"/>
              <w:rPr>
                <w:color w:val="002060"/>
              </w:rPr>
            </w:pPr>
            <w:r w:rsidRPr="0036274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2D9F5" w14:textId="77777777" w:rsidR="007B71D6" w:rsidRPr="00362749" w:rsidRDefault="007B71D6" w:rsidP="006A6E7C">
            <w:pPr>
              <w:pStyle w:val="ROWTABELLA"/>
              <w:rPr>
                <w:color w:val="002060"/>
              </w:rPr>
            </w:pPr>
            <w:r w:rsidRPr="0036274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04A6C" w14:textId="77777777" w:rsidR="007B71D6" w:rsidRPr="00362749" w:rsidRDefault="007B71D6" w:rsidP="006A6E7C">
            <w:pPr>
              <w:pStyle w:val="ROWTABELLA"/>
              <w:rPr>
                <w:color w:val="002060"/>
              </w:rPr>
            </w:pPr>
            <w:r w:rsidRPr="00362749">
              <w:rPr>
                <w:color w:val="002060"/>
              </w:rPr>
              <w:t>VIA DELLO STADIO</w:t>
            </w:r>
          </w:p>
        </w:tc>
      </w:tr>
      <w:tr w:rsidR="007B71D6" w:rsidRPr="00362749" w14:paraId="1EEDE82C"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1977D" w14:textId="77777777" w:rsidR="007B71D6" w:rsidRPr="00362749" w:rsidRDefault="007B71D6" w:rsidP="006A6E7C">
            <w:pPr>
              <w:pStyle w:val="ROWTABELLA"/>
              <w:rPr>
                <w:color w:val="002060"/>
              </w:rPr>
            </w:pPr>
            <w:r w:rsidRPr="0036274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D4E9C" w14:textId="77777777" w:rsidR="007B71D6" w:rsidRPr="00362749" w:rsidRDefault="007B71D6" w:rsidP="006A6E7C">
            <w:pPr>
              <w:pStyle w:val="ROWTABELLA"/>
              <w:rPr>
                <w:color w:val="002060"/>
              </w:rPr>
            </w:pPr>
            <w:r w:rsidRPr="0036274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2D72FD"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A13637"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9CD46" w14:textId="77777777" w:rsidR="007B71D6" w:rsidRPr="00362749" w:rsidRDefault="007B71D6" w:rsidP="006A6E7C">
            <w:pPr>
              <w:pStyle w:val="ROWTABELLA"/>
              <w:rPr>
                <w:color w:val="002060"/>
              </w:rPr>
            </w:pPr>
            <w:r w:rsidRPr="0036274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4C27B" w14:textId="77777777" w:rsidR="007B71D6" w:rsidRPr="00362749" w:rsidRDefault="007B71D6" w:rsidP="006A6E7C">
            <w:pPr>
              <w:pStyle w:val="ROWTABELLA"/>
              <w:rPr>
                <w:color w:val="002060"/>
              </w:rPr>
            </w:pPr>
            <w:r w:rsidRPr="0036274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5D089" w14:textId="77777777" w:rsidR="007B71D6" w:rsidRPr="00362749" w:rsidRDefault="007B71D6" w:rsidP="006A6E7C">
            <w:pPr>
              <w:pStyle w:val="ROWTABELLA"/>
              <w:rPr>
                <w:color w:val="002060"/>
              </w:rPr>
            </w:pPr>
            <w:r w:rsidRPr="00362749">
              <w:rPr>
                <w:color w:val="002060"/>
              </w:rPr>
              <w:t>VIA DEI TESSITORI</w:t>
            </w:r>
          </w:p>
        </w:tc>
      </w:tr>
      <w:tr w:rsidR="007B71D6" w:rsidRPr="00362749" w14:paraId="0B111CE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08FA4" w14:textId="77777777" w:rsidR="007B71D6" w:rsidRPr="00362749" w:rsidRDefault="007B71D6" w:rsidP="006A6E7C">
            <w:pPr>
              <w:pStyle w:val="ROWTABELLA"/>
              <w:rPr>
                <w:color w:val="002060"/>
              </w:rPr>
            </w:pPr>
            <w:r w:rsidRPr="0036274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34E22" w14:textId="77777777" w:rsidR="007B71D6" w:rsidRPr="00362749" w:rsidRDefault="007B71D6" w:rsidP="006A6E7C">
            <w:pPr>
              <w:pStyle w:val="ROWTABELLA"/>
              <w:rPr>
                <w:color w:val="002060"/>
              </w:rPr>
            </w:pPr>
            <w:r w:rsidRPr="00362749">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995A1A"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22528F"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64436" w14:textId="77777777" w:rsidR="007B71D6" w:rsidRPr="00362749" w:rsidRDefault="007B71D6" w:rsidP="006A6E7C">
            <w:pPr>
              <w:pStyle w:val="ROWTABELLA"/>
              <w:rPr>
                <w:color w:val="002060"/>
              </w:rPr>
            </w:pPr>
            <w:r w:rsidRPr="0036274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3CD05" w14:textId="77777777" w:rsidR="007B71D6" w:rsidRPr="00362749" w:rsidRDefault="007B71D6" w:rsidP="006A6E7C">
            <w:pPr>
              <w:pStyle w:val="ROWTABELLA"/>
              <w:rPr>
                <w:color w:val="002060"/>
              </w:rPr>
            </w:pPr>
            <w:r w:rsidRPr="0036274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D06F8" w14:textId="77777777" w:rsidR="007B71D6" w:rsidRPr="00362749" w:rsidRDefault="007B71D6" w:rsidP="006A6E7C">
            <w:pPr>
              <w:pStyle w:val="ROWTABELLA"/>
              <w:rPr>
                <w:color w:val="002060"/>
              </w:rPr>
            </w:pPr>
            <w:r w:rsidRPr="00362749">
              <w:rPr>
                <w:color w:val="002060"/>
              </w:rPr>
              <w:t>VIA ALESSANDRO MANZONI</w:t>
            </w:r>
          </w:p>
        </w:tc>
      </w:tr>
      <w:tr w:rsidR="007B71D6" w:rsidRPr="00362749" w14:paraId="6362006F"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DB3D7" w14:textId="77777777" w:rsidR="007B71D6" w:rsidRPr="00362749" w:rsidRDefault="007B71D6" w:rsidP="006A6E7C">
            <w:pPr>
              <w:pStyle w:val="ROWTABELLA"/>
              <w:rPr>
                <w:color w:val="002060"/>
              </w:rPr>
            </w:pPr>
            <w:r w:rsidRPr="0036274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38F941" w14:textId="77777777" w:rsidR="007B71D6" w:rsidRPr="00362749" w:rsidRDefault="007B71D6" w:rsidP="006A6E7C">
            <w:pPr>
              <w:pStyle w:val="ROWTABELLA"/>
              <w:rPr>
                <w:color w:val="002060"/>
              </w:rPr>
            </w:pPr>
            <w:r w:rsidRPr="0036274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EE44B"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8D521"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5428E" w14:textId="77777777" w:rsidR="007B71D6" w:rsidRPr="00362749" w:rsidRDefault="007B71D6" w:rsidP="006A6E7C">
            <w:pPr>
              <w:pStyle w:val="ROWTABELLA"/>
              <w:rPr>
                <w:color w:val="002060"/>
              </w:rPr>
            </w:pPr>
            <w:r w:rsidRPr="0036274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72D43" w14:textId="77777777" w:rsidR="007B71D6" w:rsidRPr="00362749" w:rsidRDefault="007B71D6" w:rsidP="006A6E7C">
            <w:pPr>
              <w:pStyle w:val="ROWTABELLA"/>
              <w:rPr>
                <w:color w:val="002060"/>
              </w:rPr>
            </w:pPr>
            <w:r w:rsidRPr="0036274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0177D" w14:textId="77777777" w:rsidR="007B71D6" w:rsidRPr="00362749" w:rsidRDefault="007B71D6" w:rsidP="006A6E7C">
            <w:pPr>
              <w:pStyle w:val="ROWTABELLA"/>
              <w:rPr>
                <w:color w:val="002060"/>
              </w:rPr>
            </w:pPr>
            <w:r w:rsidRPr="00362749">
              <w:rPr>
                <w:color w:val="002060"/>
              </w:rPr>
              <w:t>VIA VILLA TOMBARI</w:t>
            </w:r>
          </w:p>
        </w:tc>
      </w:tr>
      <w:tr w:rsidR="007B71D6" w:rsidRPr="00362749" w14:paraId="1F53B7B1"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77D10" w14:textId="77777777" w:rsidR="007B71D6" w:rsidRPr="00362749" w:rsidRDefault="007B71D6" w:rsidP="006A6E7C">
            <w:pPr>
              <w:pStyle w:val="ROWTABELLA"/>
              <w:rPr>
                <w:color w:val="002060"/>
              </w:rPr>
            </w:pPr>
            <w:r w:rsidRPr="00362749">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5A761" w14:textId="77777777" w:rsidR="007B71D6" w:rsidRPr="00362749" w:rsidRDefault="007B71D6" w:rsidP="006A6E7C">
            <w:pPr>
              <w:pStyle w:val="ROWTABELLA"/>
              <w:rPr>
                <w:color w:val="002060"/>
              </w:rPr>
            </w:pPr>
            <w:r w:rsidRPr="00362749">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33028B"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53ADA"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DFAB69" w14:textId="77777777" w:rsidR="007B71D6" w:rsidRPr="00362749" w:rsidRDefault="007B71D6" w:rsidP="006A6E7C">
            <w:pPr>
              <w:pStyle w:val="ROWTABELLA"/>
              <w:rPr>
                <w:color w:val="002060"/>
              </w:rPr>
            </w:pPr>
            <w:r w:rsidRPr="00362749">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FE2D6" w14:textId="77777777" w:rsidR="007B71D6" w:rsidRPr="00362749" w:rsidRDefault="007B71D6" w:rsidP="006A6E7C">
            <w:pPr>
              <w:pStyle w:val="ROWTABELLA"/>
              <w:rPr>
                <w:color w:val="002060"/>
              </w:rPr>
            </w:pPr>
            <w:r w:rsidRPr="0036274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E2A25" w14:textId="77777777" w:rsidR="007B71D6" w:rsidRPr="00362749" w:rsidRDefault="007B71D6" w:rsidP="006A6E7C">
            <w:pPr>
              <w:pStyle w:val="ROWTABELLA"/>
              <w:rPr>
                <w:color w:val="002060"/>
              </w:rPr>
            </w:pPr>
            <w:r w:rsidRPr="00362749">
              <w:rPr>
                <w:color w:val="002060"/>
              </w:rPr>
              <w:t>VIA LORETO</w:t>
            </w:r>
          </w:p>
        </w:tc>
      </w:tr>
      <w:tr w:rsidR="007B71D6" w:rsidRPr="00362749" w14:paraId="6E4C4E6D"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ACA81" w14:textId="77777777" w:rsidR="007B71D6" w:rsidRPr="00362749" w:rsidRDefault="007B71D6" w:rsidP="006A6E7C">
            <w:pPr>
              <w:pStyle w:val="ROWTABELLA"/>
              <w:rPr>
                <w:color w:val="002060"/>
              </w:rPr>
            </w:pPr>
            <w:r w:rsidRPr="00362749">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7A276" w14:textId="77777777" w:rsidR="007B71D6" w:rsidRPr="00362749" w:rsidRDefault="007B71D6" w:rsidP="006A6E7C">
            <w:pPr>
              <w:pStyle w:val="ROWTABELLA"/>
              <w:rPr>
                <w:color w:val="002060"/>
              </w:rPr>
            </w:pPr>
            <w:r w:rsidRPr="00362749">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05C69"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6164A"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1EF2C" w14:textId="77777777" w:rsidR="007B71D6" w:rsidRPr="00362749" w:rsidRDefault="007B71D6" w:rsidP="006A6E7C">
            <w:pPr>
              <w:pStyle w:val="ROWTABELLA"/>
              <w:rPr>
                <w:color w:val="002060"/>
              </w:rPr>
            </w:pPr>
            <w:r w:rsidRPr="00362749">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1401A" w14:textId="77777777" w:rsidR="007B71D6" w:rsidRPr="00362749" w:rsidRDefault="007B71D6" w:rsidP="006A6E7C">
            <w:pPr>
              <w:pStyle w:val="ROWTABELLA"/>
              <w:rPr>
                <w:color w:val="002060"/>
              </w:rPr>
            </w:pPr>
            <w:r w:rsidRPr="0036274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50C79" w14:textId="77777777" w:rsidR="007B71D6" w:rsidRPr="00362749" w:rsidRDefault="007B71D6" w:rsidP="006A6E7C">
            <w:pPr>
              <w:pStyle w:val="ROWTABELLA"/>
              <w:rPr>
                <w:color w:val="002060"/>
              </w:rPr>
            </w:pPr>
            <w:r w:rsidRPr="00362749">
              <w:rPr>
                <w:color w:val="002060"/>
              </w:rPr>
              <w:t>VIA MONTEPELAGO</w:t>
            </w:r>
          </w:p>
        </w:tc>
      </w:tr>
    </w:tbl>
    <w:p w14:paraId="0069AEF3" w14:textId="77777777" w:rsidR="007B71D6" w:rsidRPr="00D77304" w:rsidRDefault="007B71D6" w:rsidP="007B71D6">
      <w:pPr>
        <w:pStyle w:val="breakline"/>
        <w:divId w:val="527259509"/>
        <w:rPr>
          <w:color w:val="002060"/>
        </w:rPr>
      </w:pPr>
    </w:p>
    <w:p w14:paraId="716963C9"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C2</w:t>
      </w:r>
    </w:p>
    <w:p w14:paraId="7326091C" w14:textId="77777777" w:rsidR="007B71D6" w:rsidRPr="00E876E0" w:rsidRDefault="007B71D6" w:rsidP="007B71D6">
      <w:pPr>
        <w:pStyle w:val="TITOLOPRINC"/>
        <w:divId w:val="527259509"/>
        <w:rPr>
          <w:color w:val="002060"/>
        </w:rPr>
      </w:pPr>
      <w:bookmarkStart w:id="9" w:name="_Hlk83201765"/>
      <w:r w:rsidRPr="00E876E0">
        <w:rPr>
          <w:color w:val="002060"/>
        </w:rPr>
        <w:t>ANAGRAFICA/INDIRIZZARIO/VARIAZIONI CALENDARIO</w:t>
      </w:r>
    </w:p>
    <w:p w14:paraId="15385F66" w14:textId="77777777" w:rsidR="007B71D6" w:rsidRPr="00E876E0" w:rsidRDefault="007B71D6" w:rsidP="007B71D6">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w:t>
      </w:r>
      <w:r>
        <w:rPr>
          <w:rFonts w:ascii="Arial" w:hAnsi="Arial" w:cs="Arial"/>
          <w:b/>
          <w:color w:val="002060"/>
          <w:sz w:val="22"/>
          <w:szCs w:val="22"/>
          <w:u w:val="single"/>
        </w:rPr>
        <w:t>C</w:t>
      </w:r>
      <w:r w:rsidRPr="00E876E0">
        <w:rPr>
          <w:rFonts w:ascii="Arial" w:hAnsi="Arial" w:cs="Arial"/>
          <w:b/>
          <w:color w:val="002060"/>
          <w:sz w:val="22"/>
          <w:szCs w:val="22"/>
          <w:u w:val="single"/>
        </w:rPr>
        <w:t>”</w:t>
      </w:r>
    </w:p>
    <w:p w14:paraId="2EB09902" w14:textId="77777777" w:rsidR="007B71D6" w:rsidRDefault="007B71D6" w:rsidP="007B71D6">
      <w:pPr>
        <w:pStyle w:val="Corpodeltesto21"/>
        <w:divId w:val="527259509"/>
        <w:rPr>
          <w:rFonts w:ascii="Arial" w:hAnsi="Arial" w:cs="Arial"/>
          <w:color w:val="002060"/>
          <w:sz w:val="22"/>
          <w:szCs w:val="22"/>
        </w:rPr>
      </w:pPr>
    </w:p>
    <w:p w14:paraId="47EAAA1B" w14:textId="77777777" w:rsidR="007B71D6" w:rsidRDefault="007B71D6" w:rsidP="007B71D6">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CAMPIGLIONE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108CB97C" w14:textId="77777777" w:rsidR="007B71D6" w:rsidRDefault="007B71D6" w:rsidP="007B71D6">
      <w:pPr>
        <w:pStyle w:val="Corpodeltesto21"/>
        <w:divId w:val="527259509"/>
        <w:rPr>
          <w:rFonts w:ascii="Arial" w:hAnsi="Arial" w:cs="Arial"/>
          <w:color w:val="002060"/>
          <w:sz w:val="22"/>
          <w:szCs w:val="22"/>
        </w:rPr>
      </w:pPr>
    </w:p>
    <w:p w14:paraId="01B47E3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ITALIA CALCIO A 5</w:t>
      </w:r>
    </w:p>
    <w:p w14:paraId="045A2E31" w14:textId="77777777" w:rsidR="007B71D6" w:rsidRPr="00D77304" w:rsidRDefault="007B71D6" w:rsidP="007B71D6">
      <w:pPr>
        <w:pStyle w:val="TITOLOPRINC"/>
        <w:divId w:val="527259509"/>
        <w:rPr>
          <w:color w:val="002060"/>
        </w:rPr>
      </w:pPr>
      <w:r w:rsidRPr="00D77304">
        <w:rPr>
          <w:color w:val="002060"/>
        </w:rPr>
        <w:t>VARIAZIONI AL PROGRAMMA GARE</w:t>
      </w:r>
    </w:p>
    <w:p w14:paraId="12AAC21B" w14:textId="77777777" w:rsidR="007B71D6" w:rsidRPr="00D77304" w:rsidRDefault="007B71D6" w:rsidP="007B71D6">
      <w:pPr>
        <w:pStyle w:val="breakline"/>
        <w:divId w:val="527259509"/>
        <w:rPr>
          <w:color w:val="002060"/>
        </w:rPr>
      </w:pPr>
    </w:p>
    <w:p w14:paraId="3BE54809" w14:textId="77777777" w:rsidR="007B71D6" w:rsidRPr="00D77304" w:rsidRDefault="007B71D6" w:rsidP="007B71D6">
      <w:pPr>
        <w:pStyle w:val="breakline"/>
        <w:divId w:val="527259509"/>
        <w:rPr>
          <w:color w:val="002060"/>
        </w:rPr>
      </w:pPr>
    </w:p>
    <w:p w14:paraId="660961BD"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96AE5F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775D"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ED40"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6826"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4409D"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F9EED"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0C669"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7B98"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A3AB5" w14:textId="77777777" w:rsidR="007B71D6" w:rsidRPr="00D77304" w:rsidRDefault="007B71D6" w:rsidP="006A6E7C">
            <w:pPr>
              <w:pStyle w:val="HEADERTABELLA"/>
              <w:rPr>
                <w:color w:val="002060"/>
              </w:rPr>
            </w:pPr>
            <w:r w:rsidRPr="00D77304">
              <w:rPr>
                <w:color w:val="002060"/>
              </w:rPr>
              <w:t>Impianto</w:t>
            </w:r>
          </w:p>
        </w:tc>
      </w:tr>
      <w:tr w:rsidR="007B71D6" w:rsidRPr="00D77304" w14:paraId="184AA17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AFD1" w14:textId="77777777" w:rsidR="007B71D6" w:rsidRPr="00652C89" w:rsidRDefault="007B71D6" w:rsidP="006A6E7C">
            <w:pPr>
              <w:pStyle w:val="ROWTABELLA"/>
              <w:rPr>
                <w:color w:val="002060"/>
                <w:highlight w:val="yellow"/>
              </w:rPr>
            </w:pPr>
            <w:r w:rsidRPr="00652C89">
              <w:rPr>
                <w:color w:val="002060"/>
                <w:highlight w:val="yellow"/>
              </w:rPr>
              <w:t>27/09/2021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B267"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EC36" w14:textId="77777777" w:rsidR="007B71D6" w:rsidRPr="00652C89" w:rsidRDefault="007B71D6" w:rsidP="006A6E7C">
            <w:pPr>
              <w:pStyle w:val="ROWTABELLA"/>
              <w:rPr>
                <w:color w:val="002060"/>
                <w:highlight w:val="yellow"/>
              </w:rPr>
            </w:pPr>
            <w:r w:rsidRPr="00652C89">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C8CE" w14:textId="77777777" w:rsidR="007B71D6" w:rsidRPr="00652C89" w:rsidRDefault="007B71D6" w:rsidP="006A6E7C">
            <w:pPr>
              <w:pStyle w:val="ROWTABELLA"/>
              <w:rPr>
                <w:color w:val="002060"/>
                <w:highlight w:val="yellow"/>
              </w:rPr>
            </w:pPr>
            <w:r w:rsidRPr="00652C89">
              <w:rPr>
                <w:color w:val="002060"/>
                <w:highlight w:val="yellow"/>
              </w:rPr>
              <w:t>CITTA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63F8"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27/09/2021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18D4" w14:textId="77777777" w:rsidR="007B71D6" w:rsidRPr="00D77304" w:rsidRDefault="007B71D6" w:rsidP="006A6E7C">
            <w:pPr>
              <w:pStyle w:val="ROWTABELLA"/>
              <w:jc w:val="center"/>
              <w:rPr>
                <w:color w:val="002060"/>
              </w:rPr>
            </w:pPr>
            <w:r w:rsidRPr="00652C8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610C"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CFA4" w14:textId="77777777" w:rsidR="007B71D6" w:rsidRDefault="007B71D6" w:rsidP="006A6E7C">
            <w:pPr>
              <w:pStyle w:val="ROWTABELLA"/>
              <w:rPr>
                <w:color w:val="002060"/>
              </w:rPr>
            </w:pPr>
          </w:p>
          <w:p w14:paraId="72BEAEF3" w14:textId="77777777" w:rsidR="007B71D6" w:rsidRPr="00D77304" w:rsidRDefault="007B71D6" w:rsidP="006A6E7C">
            <w:pPr>
              <w:pStyle w:val="ROWTABELLA"/>
              <w:rPr>
                <w:color w:val="002060"/>
              </w:rPr>
            </w:pPr>
          </w:p>
        </w:tc>
      </w:tr>
    </w:tbl>
    <w:p w14:paraId="0220BEAE" w14:textId="77777777" w:rsidR="007B71D6" w:rsidRDefault="007B71D6" w:rsidP="007B71D6">
      <w:pPr>
        <w:pStyle w:val="breakline"/>
        <w:divId w:val="527259509"/>
        <w:rPr>
          <w:color w:val="002060"/>
        </w:rPr>
      </w:pPr>
    </w:p>
    <w:p w14:paraId="3D3FBD07"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34B836A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88A4"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D6EB"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B8F5"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62B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42C0"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E6B70"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5732"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9D2C8" w14:textId="77777777" w:rsidR="007B71D6" w:rsidRPr="00D77304" w:rsidRDefault="007B71D6" w:rsidP="006A6E7C">
            <w:pPr>
              <w:pStyle w:val="HEADERTABELLA"/>
              <w:rPr>
                <w:color w:val="002060"/>
              </w:rPr>
            </w:pPr>
            <w:r w:rsidRPr="00D77304">
              <w:rPr>
                <w:color w:val="002060"/>
              </w:rPr>
              <w:t>Impianto</w:t>
            </w:r>
          </w:p>
        </w:tc>
      </w:tr>
      <w:tr w:rsidR="007B71D6" w:rsidRPr="00D77304" w14:paraId="6B3CB670"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38AD" w14:textId="77777777" w:rsidR="007B71D6" w:rsidRPr="00652C89" w:rsidRDefault="007B71D6" w:rsidP="006A6E7C">
            <w:pPr>
              <w:pStyle w:val="ROWTABELLA"/>
              <w:rPr>
                <w:color w:val="002060"/>
                <w:highlight w:val="yellow"/>
              </w:rPr>
            </w:pPr>
            <w:r w:rsidRPr="00652C89">
              <w:rPr>
                <w:color w:val="002060"/>
                <w:highlight w:val="yellow"/>
              </w:rPr>
              <w:t>2</w:t>
            </w:r>
            <w:r>
              <w:rPr>
                <w:color w:val="002060"/>
                <w:highlight w:val="yellow"/>
              </w:rPr>
              <w:t>4</w:t>
            </w:r>
            <w:r w:rsidRPr="00652C89">
              <w:rPr>
                <w:color w:val="002060"/>
                <w:highlight w:val="yellow"/>
              </w:rPr>
              <w:t>/09/2021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0B6E"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58D9" w14:textId="77777777" w:rsidR="007B71D6" w:rsidRPr="00652C89" w:rsidRDefault="007B71D6" w:rsidP="006A6E7C">
            <w:pPr>
              <w:pStyle w:val="ROWTABELLA"/>
              <w:rPr>
                <w:color w:val="002060"/>
                <w:highlight w:val="yellow"/>
              </w:rPr>
            </w:pPr>
            <w:r>
              <w:rPr>
                <w:color w:val="002060"/>
                <w:highlight w:val="yellow"/>
              </w:rPr>
              <w:t>POLISPORTIVA VICTORIA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4728" w14:textId="77777777" w:rsidR="007B71D6" w:rsidRPr="00652C89" w:rsidRDefault="007B71D6" w:rsidP="006A6E7C">
            <w:pPr>
              <w:pStyle w:val="ROWTABELLA"/>
              <w:rPr>
                <w:color w:val="002060"/>
                <w:highlight w:val="yellow"/>
              </w:rPr>
            </w:pPr>
            <w:r>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D0EE"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2</w:t>
            </w:r>
            <w:r>
              <w:rPr>
                <w:rFonts w:ascii="Arial" w:hAnsi="Arial" w:cs="Arial"/>
                <w:color w:val="002060"/>
                <w:sz w:val="12"/>
                <w:szCs w:val="12"/>
              </w:rPr>
              <w:t>5</w:t>
            </w:r>
            <w:r w:rsidRPr="00652C89">
              <w:rPr>
                <w:rFonts w:ascii="Arial" w:hAnsi="Arial" w:cs="Arial"/>
                <w:color w:val="002060"/>
                <w:sz w:val="12"/>
                <w:szCs w:val="12"/>
              </w:rPr>
              <w:t>/09/2021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F6A1" w14:textId="77777777" w:rsidR="007B71D6" w:rsidRPr="00D77304" w:rsidRDefault="007B71D6" w:rsidP="006A6E7C">
            <w:pPr>
              <w:pStyle w:val="ROWTABELLA"/>
              <w:jc w:val="center"/>
              <w:rPr>
                <w:color w:val="002060"/>
              </w:rPr>
            </w:pPr>
            <w:r w:rsidRPr="00652C8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52DB"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89A0" w14:textId="77777777" w:rsidR="007B71D6" w:rsidRDefault="007B71D6" w:rsidP="006A6E7C">
            <w:pPr>
              <w:pStyle w:val="ROWTABELLA"/>
              <w:rPr>
                <w:color w:val="002060"/>
              </w:rPr>
            </w:pPr>
          </w:p>
          <w:p w14:paraId="0296B8D0" w14:textId="77777777" w:rsidR="007B71D6" w:rsidRPr="00D77304" w:rsidRDefault="007B71D6" w:rsidP="006A6E7C">
            <w:pPr>
              <w:pStyle w:val="ROWTABELLA"/>
              <w:rPr>
                <w:color w:val="002060"/>
              </w:rPr>
            </w:pPr>
          </w:p>
        </w:tc>
      </w:tr>
    </w:tbl>
    <w:p w14:paraId="132FCD58" w14:textId="77777777" w:rsidR="007B71D6" w:rsidRDefault="007B71D6" w:rsidP="007B71D6">
      <w:pPr>
        <w:pStyle w:val="breakline"/>
        <w:divId w:val="527259509"/>
        <w:rPr>
          <w:color w:val="002060"/>
        </w:rPr>
      </w:pPr>
    </w:p>
    <w:p w14:paraId="2BE56DAE" w14:textId="77777777" w:rsidR="007B71D6" w:rsidRDefault="007B71D6" w:rsidP="007B71D6">
      <w:pPr>
        <w:pStyle w:val="breakline"/>
        <w:divId w:val="527259509"/>
        <w:rPr>
          <w:color w:val="002060"/>
        </w:rPr>
      </w:pPr>
    </w:p>
    <w:p w14:paraId="1BAD7558" w14:textId="77777777" w:rsidR="007B71D6" w:rsidRPr="00D77304" w:rsidRDefault="007B71D6" w:rsidP="007B71D6">
      <w:pPr>
        <w:pStyle w:val="SOTTOTITOLOCAMPIONATO1"/>
        <w:divId w:val="527259509"/>
        <w:rPr>
          <w:color w:val="002060"/>
        </w:rPr>
      </w:pPr>
      <w:r w:rsidRPr="00D77304">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2E486302"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6F3B"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2876"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24A4"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5F06"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52E7"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4D13"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28D9E"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FDDAF" w14:textId="77777777" w:rsidR="007B71D6" w:rsidRPr="00D77304" w:rsidRDefault="007B71D6" w:rsidP="006A6E7C">
            <w:pPr>
              <w:pStyle w:val="HEADERTABELLA"/>
              <w:rPr>
                <w:color w:val="002060"/>
              </w:rPr>
            </w:pPr>
            <w:r w:rsidRPr="00D77304">
              <w:rPr>
                <w:color w:val="002060"/>
              </w:rPr>
              <w:t>Impianto</w:t>
            </w:r>
          </w:p>
        </w:tc>
      </w:tr>
      <w:tr w:rsidR="007B71D6" w:rsidRPr="00D77304" w14:paraId="1704832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14CD" w14:textId="77777777" w:rsidR="007B71D6" w:rsidRPr="00652C89" w:rsidRDefault="007B71D6" w:rsidP="006A6E7C">
            <w:pPr>
              <w:pStyle w:val="ROWTABELLA"/>
              <w:rPr>
                <w:color w:val="002060"/>
                <w:highlight w:val="yellow"/>
              </w:rPr>
            </w:pPr>
            <w:r w:rsidRPr="00652C89">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47C"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6B84" w14:textId="77777777" w:rsidR="007B71D6" w:rsidRPr="00652C89" w:rsidRDefault="007B71D6" w:rsidP="006A6E7C">
            <w:pPr>
              <w:pStyle w:val="ROWTABELLA"/>
              <w:rPr>
                <w:color w:val="002060"/>
                <w:highlight w:val="yellow"/>
              </w:rPr>
            </w:pPr>
            <w:r w:rsidRPr="00652C89">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6FB6" w14:textId="77777777" w:rsidR="007B71D6" w:rsidRPr="00652C89" w:rsidRDefault="007B71D6" w:rsidP="006A6E7C">
            <w:pPr>
              <w:pStyle w:val="ROWTABELLA"/>
              <w:rPr>
                <w:color w:val="002060"/>
                <w:highlight w:val="yellow"/>
              </w:rPr>
            </w:pPr>
            <w:r w:rsidRPr="00652C89">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5AE7"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3C31" w14:textId="77777777" w:rsidR="007B71D6" w:rsidRPr="00D77304" w:rsidRDefault="007B71D6" w:rsidP="006A6E7C">
            <w:pPr>
              <w:pStyle w:val="ROWTABELLA"/>
              <w:jc w:val="center"/>
              <w:rPr>
                <w:color w:val="002060"/>
              </w:rPr>
            </w:pPr>
            <w:r w:rsidRPr="00652C8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7CB"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1856" w14:textId="77777777" w:rsidR="007B71D6" w:rsidRPr="00D77304" w:rsidRDefault="007B71D6" w:rsidP="006A6E7C">
            <w:pPr>
              <w:pStyle w:val="ROWTABELLA"/>
              <w:rPr>
                <w:color w:val="002060"/>
              </w:rPr>
            </w:pPr>
            <w:r w:rsidRPr="00652C89">
              <w:rPr>
                <w:color w:val="002060"/>
                <w:highlight w:val="yellow"/>
              </w:rPr>
              <w:t>CAMPO COPERTO PORTO D'ASCOLI SAN BENEDETTO DEL TRONTO VIA VAL CUVIA LOCALITA'AGRARIA</w:t>
            </w:r>
          </w:p>
        </w:tc>
      </w:tr>
    </w:tbl>
    <w:p w14:paraId="2328E011" w14:textId="77777777" w:rsidR="007B71D6" w:rsidRPr="00D77304" w:rsidRDefault="007B71D6" w:rsidP="007B71D6">
      <w:pPr>
        <w:pStyle w:val="breakline"/>
        <w:divId w:val="527259509"/>
        <w:rPr>
          <w:rFonts w:eastAsiaTheme="minorEastAsia"/>
          <w:color w:val="002060"/>
        </w:rPr>
      </w:pPr>
    </w:p>
    <w:p w14:paraId="72289EAD" w14:textId="77777777" w:rsidR="007B71D6" w:rsidRPr="00D77304" w:rsidRDefault="007B71D6" w:rsidP="007B71D6">
      <w:pPr>
        <w:pStyle w:val="breakline"/>
        <w:divId w:val="527259509"/>
        <w:rPr>
          <w:color w:val="002060"/>
        </w:rPr>
      </w:pPr>
    </w:p>
    <w:p w14:paraId="1B5C3D06" w14:textId="77777777" w:rsidR="007B71D6" w:rsidRPr="00D77304" w:rsidRDefault="007B71D6" w:rsidP="007B71D6">
      <w:pPr>
        <w:pStyle w:val="TITOLOPRINC"/>
        <w:divId w:val="527259509"/>
        <w:rPr>
          <w:color w:val="002060"/>
        </w:rPr>
      </w:pPr>
      <w:r w:rsidRPr="00D77304">
        <w:rPr>
          <w:color w:val="002060"/>
        </w:rPr>
        <w:t>RISULTATI</w:t>
      </w:r>
    </w:p>
    <w:p w14:paraId="3C9DD17E" w14:textId="77777777" w:rsidR="007B71D6" w:rsidRPr="00D77304" w:rsidRDefault="007B71D6" w:rsidP="007B71D6">
      <w:pPr>
        <w:pStyle w:val="breakline"/>
        <w:divId w:val="527259509"/>
        <w:rPr>
          <w:color w:val="002060"/>
        </w:rPr>
      </w:pPr>
    </w:p>
    <w:p w14:paraId="0D7A9F1A" w14:textId="77777777" w:rsidR="007B71D6" w:rsidRPr="00D77304" w:rsidRDefault="007B71D6" w:rsidP="007B71D6">
      <w:pPr>
        <w:pStyle w:val="SOTTOTITOLOCAMPIONATO1"/>
        <w:divId w:val="527259509"/>
        <w:rPr>
          <w:color w:val="002060"/>
        </w:rPr>
      </w:pPr>
      <w:r w:rsidRPr="00D77304">
        <w:rPr>
          <w:color w:val="002060"/>
        </w:rPr>
        <w:t>RISULTATI UFFICIALI GARE DEL 17/09/2021</w:t>
      </w:r>
    </w:p>
    <w:p w14:paraId="34365122" w14:textId="77777777" w:rsidR="007B71D6" w:rsidRPr="00D77304" w:rsidRDefault="007B71D6" w:rsidP="007B71D6">
      <w:pPr>
        <w:pStyle w:val="SOTTOTITOLOCAMPIONATO2"/>
        <w:divId w:val="527259509"/>
        <w:rPr>
          <w:color w:val="002060"/>
        </w:rPr>
      </w:pPr>
      <w:r w:rsidRPr="00D77304">
        <w:rPr>
          <w:color w:val="002060"/>
        </w:rPr>
        <w:t>Si trascrivono qui di seguito i risultati ufficiali delle gare disputate</w:t>
      </w:r>
    </w:p>
    <w:p w14:paraId="22D35108" w14:textId="77777777" w:rsidR="007B71D6" w:rsidRPr="00D77304" w:rsidRDefault="007B71D6" w:rsidP="007B71D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7B71D6" w:rsidRPr="00D77304" w14:paraId="2DFAF886"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4BA44A03"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864EB" w14:textId="77777777" w:rsidR="007B71D6" w:rsidRPr="00D77304" w:rsidRDefault="007B71D6" w:rsidP="006A6E7C">
                  <w:pPr>
                    <w:pStyle w:val="HEADERTABELLA"/>
                    <w:rPr>
                      <w:color w:val="002060"/>
                    </w:rPr>
                  </w:pPr>
                  <w:r w:rsidRPr="00D77304">
                    <w:rPr>
                      <w:color w:val="002060"/>
                    </w:rPr>
                    <w:t>GIRONE A - 1 Giornata - A</w:t>
                  </w:r>
                </w:p>
              </w:tc>
            </w:tr>
            <w:tr w:rsidR="007B71D6" w:rsidRPr="00D77304" w14:paraId="532144BD"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8293B" w14:textId="77777777" w:rsidR="007B71D6" w:rsidRPr="00D77304" w:rsidRDefault="007B71D6" w:rsidP="006A6E7C">
                  <w:pPr>
                    <w:pStyle w:val="ROWTABELLA"/>
                    <w:rPr>
                      <w:color w:val="002060"/>
                    </w:rPr>
                  </w:pPr>
                  <w:r w:rsidRPr="00D7730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2BBF6" w14:textId="77777777" w:rsidR="007B71D6" w:rsidRPr="00D77304" w:rsidRDefault="007B71D6" w:rsidP="006A6E7C">
                  <w:pPr>
                    <w:pStyle w:val="ROWTABELLA"/>
                    <w:rPr>
                      <w:color w:val="002060"/>
                    </w:rPr>
                  </w:pPr>
                  <w:r w:rsidRPr="00D77304">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1AC34" w14:textId="77777777" w:rsidR="007B71D6" w:rsidRPr="00D77304" w:rsidRDefault="007B71D6" w:rsidP="006A6E7C">
                  <w:pPr>
                    <w:pStyle w:val="ROWTABELLA"/>
                    <w:jc w:val="center"/>
                    <w:rPr>
                      <w:color w:val="002060"/>
                    </w:rPr>
                  </w:pPr>
                  <w:r w:rsidRPr="00D77304">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80694" w14:textId="77777777" w:rsidR="007B71D6" w:rsidRPr="00D77304" w:rsidRDefault="007B71D6" w:rsidP="006A6E7C">
                  <w:pPr>
                    <w:pStyle w:val="ROWTABELLA"/>
                    <w:jc w:val="center"/>
                    <w:rPr>
                      <w:color w:val="002060"/>
                    </w:rPr>
                  </w:pPr>
                  <w:r w:rsidRPr="00D77304">
                    <w:rPr>
                      <w:color w:val="002060"/>
                    </w:rPr>
                    <w:t> </w:t>
                  </w:r>
                </w:p>
              </w:tc>
            </w:tr>
            <w:tr w:rsidR="007B71D6" w:rsidRPr="00D77304" w14:paraId="28240BF9"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6F2EF" w14:textId="77777777" w:rsidR="007B71D6" w:rsidRPr="00D77304" w:rsidRDefault="007B71D6" w:rsidP="006A6E7C">
                  <w:pPr>
                    <w:pStyle w:val="ROWTABELLA"/>
                    <w:rPr>
                      <w:color w:val="002060"/>
                    </w:rPr>
                  </w:pPr>
                  <w:r w:rsidRPr="00D77304">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2805C" w14:textId="77777777" w:rsidR="007B71D6" w:rsidRPr="00D77304" w:rsidRDefault="007B71D6" w:rsidP="006A6E7C">
                  <w:pPr>
                    <w:pStyle w:val="ROWTABELLA"/>
                    <w:rPr>
                      <w:color w:val="002060"/>
                    </w:rPr>
                  </w:pPr>
                  <w:r w:rsidRPr="00D77304">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3127A" w14:textId="77777777" w:rsidR="007B71D6" w:rsidRPr="00D77304" w:rsidRDefault="007B71D6" w:rsidP="006A6E7C">
                  <w:pPr>
                    <w:pStyle w:val="ROWTABELLA"/>
                    <w:jc w:val="center"/>
                    <w:rPr>
                      <w:color w:val="002060"/>
                    </w:rPr>
                  </w:pPr>
                  <w:r w:rsidRPr="00D7730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8AFFC" w14:textId="77777777" w:rsidR="007B71D6" w:rsidRPr="00D77304" w:rsidRDefault="007B71D6" w:rsidP="006A6E7C">
                  <w:pPr>
                    <w:pStyle w:val="ROWTABELLA"/>
                    <w:jc w:val="center"/>
                    <w:rPr>
                      <w:color w:val="002060"/>
                    </w:rPr>
                  </w:pPr>
                  <w:r w:rsidRPr="00D77304">
                    <w:rPr>
                      <w:color w:val="002060"/>
                    </w:rPr>
                    <w:t> </w:t>
                  </w:r>
                </w:p>
              </w:tc>
            </w:tr>
            <w:tr w:rsidR="007B71D6" w:rsidRPr="00D77304" w14:paraId="2E8C7021"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EC167E" w14:textId="77777777" w:rsidR="007B71D6" w:rsidRPr="00D77304" w:rsidRDefault="007B71D6" w:rsidP="006A6E7C">
                  <w:pPr>
                    <w:pStyle w:val="ROWTABELLA"/>
                    <w:rPr>
                      <w:color w:val="002060"/>
                    </w:rPr>
                  </w:pPr>
                  <w:r w:rsidRPr="00D77304">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279ABE" w14:textId="77777777" w:rsidR="007B71D6" w:rsidRPr="00D77304" w:rsidRDefault="007B71D6" w:rsidP="006A6E7C">
                  <w:pPr>
                    <w:pStyle w:val="ROWTABELLA"/>
                    <w:rPr>
                      <w:color w:val="002060"/>
                    </w:rPr>
                  </w:pPr>
                  <w:r w:rsidRPr="00D7730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842FE" w14:textId="77777777" w:rsidR="007B71D6" w:rsidRPr="00D77304" w:rsidRDefault="007B71D6" w:rsidP="006A6E7C">
                  <w:pPr>
                    <w:pStyle w:val="ROWTABELLA"/>
                    <w:jc w:val="center"/>
                    <w:rPr>
                      <w:color w:val="002060"/>
                    </w:rPr>
                  </w:pPr>
                  <w:r w:rsidRPr="00D7730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DEC730" w14:textId="77777777" w:rsidR="007B71D6" w:rsidRPr="00D77304" w:rsidRDefault="007B71D6" w:rsidP="006A6E7C">
                  <w:pPr>
                    <w:pStyle w:val="ROWTABELLA"/>
                    <w:jc w:val="center"/>
                    <w:rPr>
                      <w:color w:val="002060"/>
                    </w:rPr>
                  </w:pPr>
                  <w:r w:rsidRPr="00D77304">
                    <w:rPr>
                      <w:color w:val="002060"/>
                    </w:rPr>
                    <w:t> </w:t>
                  </w:r>
                </w:p>
              </w:tc>
            </w:tr>
            <w:tr w:rsidR="007B71D6" w:rsidRPr="00D77304" w14:paraId="41B62375"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666D9" w14:textId="77777777" w:rsidR="007B71D6" w:rsidRPr="00D77304" w:rsidRDefault="007B71D6" w:rsidP="006A6E7C">
                  <w:pPr>
                    <w:pStyle w:val="ROWTABELLA"/>
                    <w:rPr>
                      <w:color w:val="002060"/>
                    </w:rPr>
                  </w:pPr>
                  <w:r w:rsidRPr="00D77304">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469E6" w14:textId="77777777" w:rsidR="007B71D6" w:rsidRPr="00D77304" w:rsidRDefault="007B71D6" w:rsidP="006A6E7C">
                  <w:pPr>
                    <w:pStyle w:val="ROWTABELLA"/>
                    <w:rPr>
                      <w:color w:val="002060"/>
                    </w:rPr>
                  </w:pPr>
                  <w:r w:rsidRPr="00D77304">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AF78F1" w14:textId="77777777" w:rsidR="007B71D6" w:rsidRPr="00D77304" w:rsidRDefault="007B71D6" w:rsidP="006A6E7C">
                  <w:pPr>
                    <w:pStyle w:val="ROWTABELLA"/>
                    <w:jc w:val="center"/>
                    <w:rPr>
                      <w:color w:val="002060"/>
                    </w:rPr>
                  </w:pPr>
                  <w:r w:rsidRPr="00D7730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F8DF8" w14:textId="77777777" w:rsidR="007B71D6" w:rsidRPr="00D77304" w:rsidRDefault="007B71D6" w:rsidP="006A6E7C">
                  <w:pPr>
                    <w:pStyle w:val="ROWTABELLA"/>
                    <w:jc w:val="center"/>
                    <w:rPr>
                      <w:color w:val="002060"/>
                    </w:rPr>
                  </w:pPr>
                  <w:r w:rsidRPr="00D77304">
                    <w:rPr>
                      <w:color w:val="002060"/>
                    </w:rPr>
                    <w:t> </w:t>
                  </w:r>
                </w:p>
              </w:tc>
            </w:tr>
            <w:tr w:rsidR="007B71D6" w:rsidRPr="00D77304" w14:paraId="79730613"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B1A79" w14:textId="77777777" w:rsidR="007B71D6" w:rsidRPr="00D77304" w:rsidRDefault="007B71D6" w:rsidP="006A6E7C">
                  <w:pPr>
                    <w:pStyle w:val="ROWTABELLA"/>
                    <w:rPr>
                      <w:color w:val="002060"/>
                    </w:rPr>
                  </w:pPr>
                  <w:r w:rsidRPr="00D77304">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B334B4" w14:textId="77777777" w:rsidR="007B71D6" w:rsidRPr="00D77304" w:rsidRDefault="007B71D6" w:rsidP="006A6E7C">
                  <w:pPr>
                    <w:pStyle w:val="ROWTABELLA"/>
                    <w:rPr>
                      <w:color w:val="002060"/>
                    </w:rPr>
                  </w:pPr>
                  <w:r w:rsidRPr="00D77304">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99F55" w14:textId="77777777" w:rsidR="007B71D6" w:rsidRPr="00D77304" w:rsidRDefault="007B71D6" w:rsidP="006A6E7C">
                  <w:pPr>
                    <w:pStyle w:val="ROWTABELLA"/>
                    <w:jc w:val="center"/>
                    <w:rPr>
                      <w:color w:val="002060"/>
                    </w:rPr>
                  </w:pPr>
                  <w:r w:rsidRPr="00D7730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22D5C" w14:textId="77777777" w:rsidR="007B71D6" w:rsidRPr="00D77304" w:rsidRDefault="007B71D6" w:rsidP="006A6E7C">
                  <w:pPr>
                    <w:pStyle w:val="ROWTABELLA"/>
                    <w:jc w:val="center"/>
                    <w:rPr>
                      <w:color w:val="002060"/>
                    </w:rPr>
                  </w:pPr>
                  <w:r w:rsidRPr="00D77304">
                    <w:rPr>
                      <w:color w:val="002060"/>
                    </w:rPr>
                    <w:t> </w:t>
                  </w:r>
                </w:p>
              </w:tc>
            </w:tr>
            <w:tr w:rsidR="007B71D6" w:rsidRPr="00D77304" w14:paraId="463B3FFA"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CF712" w14:textId="77777777" w:rsidR="007B71D6" w:rsidRPr="00D77304" w:rsidRDefault="007B71D6" w:rsidP="006A6E7C">
                  <w:pPr>
                    <w:pStyle w:val="ROWTABELLA"/>
                    <w:rPr>
                      <w:color w:val="002060"/>
                    </w:rPr>
                  </w:pPr>
                  <w:r w:rsidRPr="00D77304">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F443C" w14:textId="77777777" w:rsidR="007B71D6" w:rsidRPr="00D77304" w:rsidRDefault="007B71D6" w:rsidP="006A6E7C">
                  <w:pPr>
                    <w:pStyle w:val="ROWTABELLA"/>
                    <w:rPr>
                      <w:color w:val="002060"/>
                    </w:rPr>
                  </w:pPr>
                  <w:r w:rsidRPr="00D77304">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96B57" w14:textId="77777777" w:rsidR="007B71D6" w:rsidRPr="00D77304" w:rsidRDefault="007B71D6" w:rsidP="006A6E7C">
                  <w:pPr>
                    <w:pStyle w:val="ROWTABELLA"/>
                    <w:jc w:val="center"/>
                    <w:rPr>
                      <w:color w:val="002060"/>
                    </w:rPr>
                  </w:pPr>
                  <w:r w:rsidRPr="00D77304">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7D5A0" w14:textId="77777777" w:rsidR="007B71D6" w:rsidRPr="00D77304" w:rsidRDefault="007B71D6" w:rsidP="006A6E7C">
                  <w:pPr>
                    <w:pStyle w:val="ROWTABELLA"/>
                    <w:jc w:val="center"/>
                    <w:rPr>
                      <w:color w:val="002060"/>
                    </w:rPr>
                  </w:pPr>
                  <w:r w:rsidRPr="00D77304">
                    <w:rPr>
                      <w:color w:val="002060"/>
                    </w:rPr>
                    <w:t> </w:t>
                  </w:r>
                </w:p>
              </w:tc>
            </w:tr>
            <w:tr w:rsidR="007B71D6" w:rsidRPr="00D77304" w14:paraId="5A234BBC" w14:textId="77777777" w:rsidTr="006A6E7C">
              <w:tc>
                <w:tcPr>
                  <w:tcW w:w="4700" w:type="dxa"/>
                  <w:gridSpan w:val="4"/>
                  <w:tcBorders>
                    <w:top w:val="nil"/>
                    <w:left w:val="nil"/>
                    <w:bottom w:val="nil"/>
                    <w:right w:val="nil"/>
                  </w:tcBorders>
                  <w:tcMar>
                    <w:top w:w="20" w:type="dxa"/>
                    <w:left w:w="20" w:type="dxa"/>
                    <w:bottom w:w="20" w:type="dxa"/>
                    <w:right w:w="20" w:type="dxa"/>
                  </w:tcMar>
                  <w:vAlign w:val="center"/>
                  <w:hideMark/>
                </w:tcPr>
                <w:p w14:paraId="6A124664" w14:textId="77777777" w:rsidR="007B71D6" w:rsidRPr="00D77304" w:rsidRDefault="007B71D6" w:rsidP="006A6E7C">
                  <w:pPr>
                    <w:pStyle w:val="ROWTABELLA"/>
                    <w:rPr>
                      <w:color w:val="002060"/>
                    </w:rPr>
                  </w:pPr>
                  <w:r w:rsidRPr="00D77304">
                    <w:rPr>
                      <w:color w:val="002060"/>
                    </w:rPr>
                    <w:t>(1) - disputata il 18/09/2021</w:t>
                  </w:r>
                </w:p>
              </w:tc>
            </w:tr>
          </w:tbl>
          <w:p w14:paraId="171D4A3C" w14:textId="77777777" w:rsidR="007B71D6" w:rsidRPr="00D77304" w:rsidRDefault="007B71D6" w:rsidP="006A6E7C">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26ABCCEC"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9897" w14:textId="77777777" w:rsidR="007B71D6" w:rsidRPr="00D77304" w:rsidRDefault="007B71D6" w:rsidP="006A6E7C">
                  <w:pPr>
                    <w:pStyle w:val="HEADERTABELLA"/>
                    <w:rPr>
                      <w:color w:val="002060"/>
                    </w:rPr>
                  </w:pPr>
                  <w:r w:rsidRPr="00D77304">
                    <w:rPr>
                      <w:color w:val="002060"/>
                    </w:rPr>
                    <w:t>GIRONE B - 1 Giornata - A</w:t>
                  </w:r>
                </w:p>
              </w:tc>
            </w:tr>
            <w:tr w:rsidR="007B71D6" w:rsidRPr="00D77304" w14:paraId="6456950C"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13B13" w14:textId="77777777" w:rsidR="007B71D6" w:rsidRPr="00D77304" w:rsidRDefault="007B71D6" w:rsidP="006A6E7C">
                  <w:pPr>
                    <w:pStyle w:val="ROWTABELLA"/>
                    <w:rPr>
                      <w:color w:val="002060"/>
                    </w:rPr>
                  </w:pPr>
                  <w:r w:rsidRPr="00D77304">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40A5E" w14:textId="77777777" w:rsidR="007B71D6" w:rsidRPr="00D77304" w:rsidRDefault="007B71D6" w:rsidP="006A6E7C">
                  <w:pPr>
                    <w:pStyle w:val="ROWTABELLA"/>
                    <w:rPr>
                      <w:color w:val="002060"/>
                    </w:rPr>
                  </w:pPr>
                  <w:r w:rsidRPr="00D77304">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E700B" w14:textId="77777777" w:rsidR="007B71D6" w:rsidRPr="00D77304" w:rsidRDefault="007B71D6" w:rsidP="006A6E7C">
                  <w:pPr>
                    <w:pStyle w:val="ROWTABELLA"/>
                    <w:jc w:val="center"/>
                    <w:rPr>
                      <w:color w:val="002060"/>
                    </w:rPr>
                  </w:pPr>
                  <w:r w:rsidRPr="00D77304">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432B" w14:textId="77777777" w:rsidR="007B71D6" w:rsidRPr="00D77304" w:rsidRDefault="007B71D6" w:rsidP="006A6E7C">
                  <w:pPr>
                    <w:pStyle w:val="ROWTABELLA"/>
                    <w:jc w:val="center"/>
                    <w:rPr>
                      <w:color w:val="002060"/>
                    </w:rPr>
                  </w:pPr>
                  <w:r w:rsidRPr="00D77304">
                    <w:rPr>
                      <w:color w:val="002060"/>
                    </w:rPr>
                    <w:t> </w:t>
                  </w:r>
                </w:p>
              </w:tc>
            </w:tr>
            <w:tr w:rsidR="007B71D6" w:rsidRPr="00D77304" w14:paraId="23951BDE"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A0D1B0" w14:textId="77777777" w:rsidR="007B71D6" w:rsidRPr="00D77304" w:rsidRDefault="007B71D6" w:rsidP="006A6E7C">
                  <w:pPr>
                    <w:pStyle w:val="ROWTABELLA"/>
                    <w:rPr>
                      <w:color w:val="002060"/>
                    </w:rPr>
                  </w:pPr>
                  <w:r w:rsidRPr="00D7730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92F17" w14:textId="77777777" w:rsidR="007B71D6" w:rsidRPr="00D77304" w:rsidRDefault="007B71D6" w:rsidP="006A6E7C">
                  <w:pPr>
                    <w:pStyle w:val="ROWTABELLA"/>
                    <w:rPr>
                      <w:color w:val="002060"/>
                    </w:rPr>
                  </w:pPr>
                  <w:r w:rsidRPr="00D7730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B0839D" w14:textId="77777777" w:rsidR="007B71D6" w:rsidRPr="00D77304" w:rsidRDefault="007B71D6" w:rsidP="006A6E7C">
                  <w:pPr>
                    <w:pStyle w:val="ROWTABELLA"/>
                    <w:jc w:val="center"/>
                    <w:rPr>
                      <w:color w:val="002060"/>
                    </w:rPr>
                  </w:pPr>
                  <w:r w:rsidRPr="00D7730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B5D40F" w14:textId="77777777" w:rsidR="007B71D6" w:rsidRPr="00D77304" w:rsidRDefault="007B71D6" w:rsidP="006A6E7C">
                  <w:pPr>
                    <w:pStyle w:val="ROWTABELLA"/>
                    <w:jc w:val="center"/>
                    <w:rPr>
                      <w:color w:val="002060"/>
                    </w:rPr>
                  </w:pPr>
                  <w:r w:rsidRPr="00D77304">
                    <w:rPr>
                      <w:color w:val="002060"/>
                    </w:rPr>
                    <w:t> </w:t>
                  </w:r>
                </w:p>
              </w:tc>
            </w:tr>
            <w:tr w:rsidR="007B71D6" w:rsidRPr="00D77304" w14:paraId="22A2532A"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5AD403" w14:textId="77777777" w:rsidR="007B71D6" w:rsidRPr="00D77304" w:rsidRDefault="007B71D6" w:rsidP="006A6E7C">
                  <w:pPr>
                    <w:pStyle w:val="ROWTABELLA"/>
                    <w:rPr>
                      <w:color w:val="002060"/>
                    </w:rPr>
                  </w:pPr>
                  <w:r w:rsidRPr="00D77304">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4520D" w14:textId="77777777" w:rsidR="007B71D6" w:rsidRPr="00D77304" w:rsidRDefault="007B71D6" w:rsidP="006A6E7C">
                  <w:pPr>
                    <w:pStyle w:val="ROWTABELLA"/>
                    <w:rPr>
                      <w:color w:val="002060"/>
                    </w:rPr>
                  </w:pPr>
                  <w:r w:rsidRPr="00D77304">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4CAA31" w14:textId="77777777" w:rsidR="007B71D6" w:rsidRPr="00D77304" w:rsidRDefault="007B71D6" w:rsidP="006A6E7C">
                  <w:pPr>
                    <w:pStyle w:val="ROWTABELLA"/>
                    <w:jc w:val="center"/>
                    <w:rPr>
                      <w:color w:val="002060"/>
                    </w:rPr>
                  </w:pPr>
                  <w:r w:rsidRPr="00D77304">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2A022C" w14:textId="77777777" w:rsidR="007B71D6" w:rsidRPr="00D77304" w:rsidRDefault="007B71D6" w:rsidP="006A6E7C">
                  <w:pPr>
                    <w:pStyle w:val="ROWTABELLA"/>
                    <w:jc w:val="center"/>
                    <w:rPr>
                      <w:color w:val="002060"/>
                    </w:rPr>
                  </w:pPr>
                  <w:r w:rsidRPr="00D77304">
                    <w:rPr>
                      <w:color w:val="002060"/>
                    </w:rPr>
                    <w:t> </w:t>
                  </w:r>
                </w:p>
              </w:tc>
            </w:tr>
            <w:tr w:rsidR="007B71D6" w:rsidRPr="00D77304" w14:paraId="5BCEB139"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D2B6E" w14:textId="77777777" w:rsidR="007B71D6" w:rsidRPr="00D77304" w:rsidRDefault="007B71D6" w:rsidP="006A6E7C">
                  <w:pPr>
                    <w:pStyle w:val="ROWTABELLA"/>
                    <w:rPr>
                      <w:color w:val="002060"/>
                    </w:rPr>
                  </w:pPr>
                  <w:r w:rsidRPr="00D77304">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7E524" w14:textId="77777777" w:rsidR="007B71D6" w:rsidRPr="00D77304" w:rsidRDefault="007B71D6" w:rsidP="006A6E7C">
                  <w:pPr>
                    <w:pStyle w:val="ROWTABELLA"/>
                    <w:rPr>
                      <w:color w:val="002060"/>
                    </w:rPr>
                  </w:pPr>
                  <w:r w:rsidRPr="00D7730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E692C" w14:textId="77777777" w:rsidR="007B71D6" w:rsidRPr="00D77304" w:rsidRDefault="007B71D6" w:rsidP="006A6E7C">
                  <w:pPr>
                    <w:pStyle w:val="ROWTABELLA"/>
                    <w:jc w:val="center"/>
                    <w:rPr>
                      <w:color w:val="002060"/>
                    </w:rPr>
                  </w:pPr>
                  <w:r w:rsidRPr="00D7730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15A7AE" w14:textId="77777777" w:rsidR="007B71D6" w:rsidRPr="00D77304" w:rsidRDefault="007B71D6" w:rsidP="006A6E7C">
                  <w:pPr>
                    <w:pStyle w:val="ROWTABELLA"/>
                    <w:jc w:val="center"/>
                    <w:rPr>
                      <w:color w:val="002060"/>
                    </w:rPr>
                  </w:pPr>
                  <w:r w:rsidRPr="00D77304">
                    <w:rPr>
                      <w:color w:val="002060"/>
                    </w:rPr>
                    <w:t> </w:t>
                  </w:r>
                </w:p>
              </w:tc>
            </w:tr>
            <w:tr w:rsidR="007B71D6" w:rsidRPr="00D77304" w14:paraId="3F56159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1D0F1" w14:textId="77777777" w:rsidR="007B71D6" w:rsidRPr="00D77304" w:rsidRDefault="007B71D6" w:rsidP="006A6E7C">
                  <w:pPr>
                    <w:pStyle w:val="ROWTABELLA"/>
                    <w:rPr>
                      <w:color w:val="002060"/>
                    </w:rPr>
                  </w:pPr>
                  <w:r w:rsidRPr="00D77304">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698358" w14:textId="77777777" w:rsidR="007B71D6" w:rsidRPr="00D77304" w:rsidRDefault="007B71D6" w:rsidP="006A6E7C">
                  <w:pPr>
                    <w:pStyle w:val="ROWTABELLA"/>
                    <w:rPr>
                      <w:color w:val="002060"/>
                    </w:rPr>
                  </w:pPr>
                  <w:r w:rsidRPr="00D77304">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E09FFC" w14:textId="77777777" w:rsidR="007B71D6" w:rsidRPr="00D77304" w:rsidRDefault="007B71D6" w:rsidP="006A6E7C">
                  <w:pPr>
                    <w:pStyle w:val="ROWTABELLA"/>
                    <w:jc w:val="center"/>
                    <w:rPr>
                      <w:color w:val="002060"/>
                    </w:rPr>
                  </w:pPr>
                  <w:r w:rsidRPr="00D7730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6584C" w14:textId="77777777" w:rsidR="007B71D6" w:rsidRPr="00D77304" w:rsidRDefault="007B71D6" w:rsidP="006A6E7C">
                  <w:pPr>
                    <w:pStyle w:val="ROWTABELLA"/>
                    <w:jc w:val="center"/>
                    <w:rPr>
                      <w:color w:val="002060"/>
                    </w:rPr>
                  </w:pPr>
                  <w:r w:rsidRPr="00D77304">
                    <w:rPr>
                      <w:color w:val="002060"/>
                    </w:rPr>
                    <w:t> </w:t>
                  </w:r>
                </w:p>
              </w:tc>
            </w:tr>
            <w:tr w:rsidR="007B71D6" w:rsidRPr="00D77304" w14:paraId="24D0D13C"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7A569" w14:textId="77777777" w:rsidR="007B71D6" w:rsidRPr="00D77304" w:rsidRDefault="007B71D6" w:rsidP="006A6E7C">
                  <w:pPr>
                    <w:pStyle w:val="ROWTABELLA"/>
                    <w:rPr>
                      <w:color w:val="002060"/>
                    </w:rPr>
                  </w:pPr>
                  <w:r w:rsidRPr="00D77304">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19FA3" w14:textId="77777777" w:rsidR="007B71D6" w:rsidRPr="00D77304" w:rsidRDefault="007B71D6" w:rsidP="006A6E7C">
                  <w:pPr>
                    <w:pStyle w:val="ROWTABELLA"/>
                    <w:rPr>
                      <w:color w:val="002060"/>
                    </w:rPr>
                  </w:pPr>
                  <w:r w:rsidRPr="00D77304">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5F8AB" w14:textId="77777777" w:rsidR="007B71D6" w:rsidRPr="00D77304" w:rsidRDefault="007B71D6" w:rsidP="006A6E7C">
                  <w:pPr>
                    <w:pStyle w:val="ROWTABELLA"/>
                    <w:jc w:val="center"/>
                    <w:rPr>
                      <w:color w:val="002060"/>
                    </w:rPr>
                  </w:pPr>
                  <w:r w:rsidRPr="00D7730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1AAC3" w14:textId="77777777" w:rsidR="007B71D6" w:rsidRPr="00D77304" w:rsidRDefault="007B71D6" w:rsidP="006A6E7C">
                  <w:pPr>
                    <w:pStyle w:val="ROWTABELLA"/>
                    <w:jc w:val="center"/>
                    <w:rPr>
                      <w:color w:val="002060"/>
                    </w:rPr>
                  </w:pPr>
                  <w:r w:rsidRPr="00D77304">
                    <w:rPr>
                      <w:color w:val="002060"/>
                    </w:rPr>
                    <w:t> </w:t>
                  </w:r>
                </w:p>
              </w:tc>
            </w:tr>
          </w:tbl>
          <w:p w14:paraId="79F7AED4" w14:textId="77777777" w:rsidR="007B71D6" w:rsidRPr="00D77304" w:rsidRDefault="007B71D6" w:rsidP="006A6E7C">
            <w:pPr>
              <w:rPr>
                <w:color w:val="002060"/>
              </w:rPr>
            </w:pPr>
          </w:p>
        </w:tc>
      </w:tr>
    </w:tbl>
    <w:p w14:paraId="101CE9C0" w14:textId="77777777" w:rsidR="007B71D6" w:rsidRPr="00D77304" w:rsidRDefault="007B71D6" w:rsidP="007B71D6">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B71D6" w:rsidRPr="00D77304" w14:paraId="70D9CF04"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770B0648"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1FA6" w14:textId="77777777" w:rsidR="007B71D6" w:rsidRPr="00D77304" w:rsidRDefault="007B71D6" w:rsidP="006A6E7C">
                  <w:pPr>
                    <w:pStyle w:val="HEADERTABELLA"/>
                    <w:rPr>
                      <w:color w:val="002060"/>
                    </w:rPr>
                  </w:pPr>
                  <w:r w:rsidRPr="00D77304">
                    <w:rPr>
                      <w:color w:val="002060"/>
                    </w:rPr>
                    <w:t>GIRONE C - 1 Giornata - A</w:t>
                  </w:r>
                </w:p>
              </w:tc>
            </w:tr>
            <w:tr w:rsidR="007B71D6" w:rsidRPr="00D77304" w14:paraId="0797C8BD"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CF655" w14:textId="77777777" w:rsidR="007B71D6" w:rsidRPr="00D77304" w:rsidRDefault="007B71D6" w:rsidP="006A6E7C">
                  <w:pPr>
                    <w:pStyle w:val="ROWTABELLA"/>
                    <w:rPr>
                      <w:color w:val="002060"/>
                    </w:rPr>
                  </w:pPr>
                  <w:r w:rsidRPr="00D77304">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31697" w14:textId="77777777" w:rsidR="007B71D6" w:rsidRPr="00D77304" w:rsidRDefault="007B71D6" w:rsidP="006A6E7C">
                  <w:pPr>
                    <w:pStyle w:val="ROWTABELLA"/>
                    <w:rPr>
                      <w:color w:val="002060"/>
                    </w:rPr>
                  </w:pPr>
                  <w:r w:rsidRPr="00D77304">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64E23" w14:textId="77777777" w:rsidR="007B71D6" w:rsidRPr="00D77304" w:rsidRDefault="007B71D6" w:rsidP="006A6E7C">
                  <w:pPr>
                    <w:pStyle w:val="ROWTABELLA"/>
                    <w:jc w:val="center"/>
                    <w:rPr>
                      <w:color w:val="002060"/>
                    </w:rPr>
                  </w:pPr>
                  <w:r w:rsidRPr="00D7730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05FCC" w14:textId="77777777" w:rsidR="007B71D6" w:rsidRPr="00D77304" w:rsidRDefault="007B71D6" w:rsidP="006A6E7C">
                  <w:pPr>
                    <w:pStyle w:val="ROWTABELLA"/>
                    <w:jc w:val="center"/>
                    <w:rPr>
                      <w:color w:val="002060"/>
                    </w:rPr>
                  </w:pPr>
                  <w:r w:rsidRPr="00D77304">
                    <w:rPr>
                      <w:color w:val="002060"/>
                    </w:rPr>
                    <w:t> </w:t>
                  </w:r>
                </w:p>
              </w:tc>
            </w:tr>
            <w:tr w:rsidR="007B71D6" w:rsidRPr="00D77304" w14:paraId="58EF55C2"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CB3E7" w14:textId="77777777" w:rsidR="007B71D6" w:rsidRPr="00D77304" w:rsidRDefault="007B71D6" w:rsidP="006A6E7C">
                  <w:pPr>
                    <w:pStyle w:val="ROWTABELLA"/>
                    <w:rPr>
                      <w:color w:val="002060"/>
                    </w:rPr>
                  </w:pPr>
                  <w:r w:rsidRPr="00D77304">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E9C6E" w14:textId="77777777" w:rsidR="007B71D6" w:rsidRPr="00D77304" w:rsidRDefault="007B71D6" w:rsidP="006A6E7C">
                  <w:pPr>
                    <w:pStyle w:val="ROWTABELLA"/>
                    <w:rPr>
                      <w:color w:val="002060"/>
                    </w:rPr>
                  </w:pPr>
                  <w:r w:rsidRPr="00D77304">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13F6EF" w14:textId="77777777" w:rsidR="007B71D6" w:rsidRPr="00D77304" w:rsidRDefault="007B71D6" w:rsidP="006A6E7C">
                  <w:pPr>
                    <w:pStyle w:val="ROWTABELLA"/>
                    <w:jc w:val="center"/>
                    <w:rPr>
                      <w:color w:val="002060"/>
                    </w:rPr>
                  </w:pPr>
                  <w:r w:rsidRPr="00D77304">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F519E5" w14:textId="77777777" w:rsidR="007B71D6" w:rsidRPr="00D77304" w:rsidRDefault="007B71D6" w:rsidP="006A6E7C">
                  <w:pPr>
                    <w:pStyle w:val="ROWTABELLA"/>
                    <w:jc w:val="center"/>
                    <w:rPr>
                      <w:color w:val="002060"/>
                    </w:rPr>
                  </w:pPr>
                  <w:r w:rsidRPr="00D77304">
                    <w:rPr>
                      <w:color w:val="002060"/>
                    </w:rPr>
                    <w:t> </w:t>
                  </w:r>
                </w:p>
              </w:tc>
            </w:tr>
            <w:tr w:rsidR="007B71D6" w:rsidRPr="00D77304" w14:paraId="656E512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B9DF12" w14:textId="77777777" w:rsidR="007B71D6" w:rsidRPr="00D77304" w:rsidRDefault="007B71D6" w:rsidP="006A6E7C">
                  <w:pPr>
                    <w:pStyle w:val="ROWTABELLA"/>
                    <w:rPr>
                      <w:color w:val="002060"/>
                    </w:rPr>
                  </w:pPr>
                  <w:r w:rsidRPr="00D77304">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FAF73" w14:textId="77777777" w:rsidR="007B71D6" w:rsidRPr="00D77304" w:rsidRDefault="007B71D6" w:rsidP="006A6E7C">
                  <w:pPr>
                    <w:pStyle w:val="ROWTABELLA"/>
                    <w:rPr>
                      <w:color w:val="002060"/>
                    </w:rPr>
                  </w:pPr>
                  <w:r w:rsidRPr="00D77304">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A96A2" w14:textId="77777777" w:rsidR="007B71D6" w:rsidRPr="00D77304" w:rsidRDefault="007B71D6" w:rsidP="006A6E7C">
                  <w:pPr>
                    <w:pStyle w:val="ROWTABELLA"/>
                    <w:jc w:val="center"/>
                    <w:rPr>
                      <w:color w:val="002060"/>
                    </w:rPr>
                  </w:pPr>
                  <w:r w:rsidRPr="00D7730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1A61C" w14:textId="77777777" w:rsidR="007B71D6" w:rsidRPr="00D77304" w:rsidRDefault="007B71D6" w:rsidP="006A6E7C">
                  <w:pPr>
                    <w:pStyle w:val="ROWTABELLA"/>
                    <w:jc w:val="center"/>
                    <w:rPr>
                      <w:color w:val="002060"/>
                    </w:rPr>
                  </w:pPr>
                  <w:r w:rsidRPr="00D77304">
                    <w:rPr>
                      <w:color w:val="002060"/>
                    </w:rPr>
                    <w:t> </w:t>
                  </w:r>
                </w:p>
              </w:tc>
            </w:tr>
            <w:tr w:rsidR="007B71D6" w:rsidRPr="00D77304" w14:paraId="6086A6D2"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2CC605" w14:textId="77777777" w:rsidR="007B71D6" w:rsidRPr="00D77304" w:rsidRDefault="007B71D6" w:rsidP="006A6E7C">
                  <w:pPr>
                    <w:pStyle w:val="ROWTABELLA"/>
                    <w:rPr>
                      <w:color w:val="002060"/>
                    </w:rPr>
                  </w:pPr>
                  <w:r w:rsidRPr="00D77304">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5A121" w14:textId="77777777" w:rsidR="007B71D6" w:rsidRPr="00D77304" w:rsidRDefault="007B71D6" w:rsidP="006A6E7C">
                  <w:pPr>
                    <w:pStyle w:val="ROWTABELLA"/>
                    <w:rPr>
                      <w:color w:val="002060"/>
                    </w:rPr>
                  </w:pPr>
                  <w:r w:rsidRPr="00D77304">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35DBB" w14:textId="77777777" w:rsidR="007B71D6" w:rsidRPr="00D77304" w:rsidRDefault="007B71D6" w:rsidP="006A6E7C">
                  <w:pPr>
                    <w:pStyle w:val="ROWTABELLA"/>
                    <w:jc w:val="center"/>
                    <w:rPr>
                      <w:color w:val="002060"/>
                    </w:rPr>
                  </w:pPr>
                  <w:r w:rsidRPr="00D7730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5FBA9B" w14:textId="77777777" w:rsidR="007B71D6" w:rsidRPr="00D77304" w:rsidRDefault="007B71D6" w:rsidP="006A6E7C">
                  <w:pPr>
                    <w:pStyle w:val="ROWTABELLA"/>
                    <w:jc w:val="center"/>
                    <w:rPr>
                      <w:color w:val="002060"/>
                    </w:rPr>
                  </w:pPr>
                  <w:r w:rsidRPr="00D77304">
                    <w:rPr>
                      <w:color w:val="002060"/>
                    </w:rPr>
                    <w:t> </w:t>
                  </w:r>
                </w:p>
              </w:tc>
            </w:tr>
            <w:tr w:rsidR="007B71D6" w:rsidRPr="00D77304" w14:paraId="3B740858"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BAB050" w14:textId="77777777" w:rsidR="007B71D6" w:rsidRPr="00D77304" w:rsidRDefault="007B71D6" w:rsidP="006A6E7C">
                  <w:pPr>
                    <w:pStyle w:val="ROWTABELLA"/>
                    <w:rPr>
                      <w:color w:val="002060"/>
                    </w:rPr>
                  </w:pPr>
                  <w:r w:rsidRPr="00D77304">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AC7BA" w14:textId="77777777" w:rsidR="007B71D6" w:rsidRPr="00D77304" w:rsidRDefault="007B71D6" w:rsidP="006A6E7C">
                  <w:pPr>
                    <w:pStyle w:val="ROWTABELLA"/>
                    <w:rPr>
                      <w:color w:val="002060"/>
                    </w:rPr>
                  </w:pPr>
                  <w:r w:rsidRPr="00D77304">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9CFC2B" w14:textId="77777777" w:rsidR="007B71D6" w:rsidRPr="00D77304" w:rsidRDefault="007B71D6" w:rsidP="006A6E7C">
                  <w:pPr>
                    <w:pStyle w:val="ROWTABELLA"/>
                    <w:jc w:val="center"/>
                    <w:rPr>
                      <w:color w:val="002060"/>
                    </w:rPr>
                  </w:pPr>
                  <w:r w:rsidRPr="00D7730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82D00B" w14:textId="77777777" w:rsidR="007B71D6" w:rsidRPr="00D77304" w:rsidRDefault="007B71D6" w:rsidP="006A6E7C">
                  <w:pPr>
                    <w:pStyle w:val="ROWTABELLA"/>
                    <w:jc w:val="center"/>
                    <w:rPr>
                      <w:color w:val="002060"/>
                    </w:rPr>
                  </w:pPr>
                  <w:r w:rsidRPr="00D77304">
                    <w:rPr>
                      <w:color w:val="002060"/>
                    </w:rPr>
                    <w:t> </w:t>
                  </w:r>
                </w:p>
              </w:tc>
            </w:tr>
            <w:tr w:rsidR="007B71D6" w:rsidRPr="00D77304" w14:paraId="63380D5E"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70E358" w14:textId="77777777" w:rsidR="007B71D6" w:rsidRPr="00D77304" w:rsidRDefault="007B71D6" w:rsidP="006A6E7C">
                  <w:pPr>
                    <w:pStyle w:val="ROWTABELLA"/>
                    <w:rPr>
                      <w:color w:val="002060"/>
                    </w:rPr>
                  </w:pPr>
                  <w:r w:rsidRPr="00D7730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E9CD5" w14:textId="77777777" w:rsidR="007B71D6" w:rsidRPr="00D77304" w:rsidRDefault="007B71D6" w:rsidP="006A6E7C">
                  <w:pPr>
                    <w:pStyle w:val="ROWTABELLA"/>
                    <w:rPr>
                      <w:color w:val="002060"/>
                    </w:rPr>
                  </w:pPr>
                  <w:r w:rsidRPr="00D77304">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36693" w14:textId="77777777" w:rsidR="007B71D6" w:rsidRPr="00D77304" w:rsidRDefault="007B71D6" w:rsidP="006A6E7C">
                  <w:pPr>
                    <w:pStyle w:val="ROWTABELLA"/>
                    <w:jc w:val="center"/>
                    <w:rPr>
                      <w:color w:val="002060"/>
                    </w:rPr>
                  </w:pPr>
                  <w:r w:rsidRPr="00D7730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31561" w14:textId="77777777" w:rsidR="007B71D6" w:rsidRPr="00D77304" w:rsidRDefault="007B71D6" w:rsidP="006A6E7C">
                  <w:pPr>
                    <w:pStyle w:val="ROWTABELLA"/>
                    <w:jc w:val="center"/>
                    <w:rPr>
                      <w:color w:val="002060"/>
                    </w:rPr>
                  </w:pPr>
                  <w:r w:rsidRPr="00D77304">
                    <w:rPr>
                      <w:color w:val="002060"/>
                    </w:rPr>
                    <w:t> </w:t>
                  </w:r>
                </w:p>
              </w:tc>
            </w:tr>
          </w:tbl>
          <w:p w14:paraId="7865B4E6" w14:textId="77777777" w:rsidR="007B71D6" w:rsidRPr="00D77304" w:rsidRDefault="007B71D6" w:rsidP="006A6E7C">
            <w:pPr>
              <w:rPr>
                <w:color w:val="002060"/>
              </w:rPr>
            </w:pPr>
          </w:p>
        </w:tc>
      </w:tr>
    </w:tbl>
    <w:p w14:paraId="6EE7C935" w14:textId="77777777" w:rsidR="007B71D6" w:rsidRPr="00D77304" w:rsidRDefault="007B71D6" w:rsidP="007B71D6">
      <w:pPr>
        <w:pStyle w:val="breakline"/>
        <w:divId w:val="527259509"/>
        <w:rPr>
          <w:rFonts w:eastAsiaTheme="minorEastAsia"/>
          <w:color w:val="002060"/>
        </w:rPr>
      </w:pPr>
    </w:p>
    <w:p w14:paraId="4D1EE0BA" w14:textId="77777777" w:rsidR="007B71D6" w:rsidRPr="00D77304" w:rsidRDefault="007B71D6" w:rsidP="007B71D6">
      <w:pPr>
        <w:pStyle w:val="breakline"/>
        <w:divId w:val="527259509"/>
        <w:rPr>
          <w:color w:val="002060"/>
        </w:rPr>
      </w:pPr>
    </w:p>
    <w:p w14:paraId="34A01DC2" w14:textId="77777777" w:rsidR="007B71D6" w:rsidRPr="00D77304" w:rsidRDefault="007B71D6" w:rsidP="007B71D6">
      <w:pPr>
        <w:pStyle w:val="TITOLOPRINC"/>
        <w:divId w:val="527259509"/>
        <w:rPr>
          <w:color w:val="002060"/>
        </w:rPr>
      </w:pPr>
      <w:r w:rsidRPr="00D77304">
        <w:rPr>
          <w:color w:val="002060"/>
        </w:rPr>
        <w:t>GIUDICE SPORTIVO</w:t>
      </w:r>
    </w:p>
    <w:p w14:paraId="7DA25B50" w14:textId="77777777" w:rsidR="007B71D6" w:rsidRPr="00D77304" w:rsidRDefault="007B71D6" w:rsidP="007B71D6">
      <w:pPr>
        <w:pStyle w:val="diffida"/>
        <w:divId w:val="527259509"/>
        <w:rPr>
          <w:color w:val="002060"/>
        </w:rPr>
      </w:pPr>
      <w:r w:rsidRPr="00D77304">
        <w:rPr>
          <w:color w:val="002060"/>
        </w:rPr>
        <w:t>Il Giudice Sportivo, Avv. Claudio Romagnoli, nella seduta del 22/09/2021, ha adottato le decisioni che di seguito integralmente si riportano:</w:t>
      </w:r>
    </w:p>
    <w:p w14:paraId="589602F9" w14:textId="77777777" w:rsidR="007B71D6" w:rsidRPr="00D77304" w:rsidRDefault="007B71D6" w:rsidP="007B71D6">
      <w:pPr>
        <w:pStyle w:val="titolo10"/>
        <w:divId w:val="527259509"/>
        <w:rPr>
          <w:color w:val="002060"/>
        </w:rPr>
      </w:pPr>
      <w:r w:rsidRPr="00D77304">
        <w:rPr>
          <w:color w:val="002060"/>
        </w:rPr>
        <w:t xml:space="preserve">GARE DEL 17/ 9/2021 </w:t>
      </w:r>
    </w:p>
    <w:p w14:paraId="0DFCEE7D"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3B55F7B2"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6C0C29AC" w14:textId="77777777" w:rsidR="007B71D6" w:rsidRPr="00D77304" w:rsidRDefault="007B71D6" w:rsidP="007B71D6">
      <w:pPr>
        <w:pStyle w:val="titolo30"/>
        <w:divId w:val="527259509"/>
        <w:rPr>
          <w:color w:val="002060"/>
        </w:rPr>
      </w:pPr>
      <w:r w:rsidRPr="00D77304">
        <w:rPr>
          <w:color w:val="002060"/>
        </w:rPr>
        <w:t xml:space="preserve">DIRIGENTI </w:t>
      </w:r>
    </w:p>
    <w:p w14:paraId="29A7ACAA"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1975F856" w14:textId="77777777" w:rsidTr="007B71D6">
        <w:trPr>
          <w:divId w:val="527259509"/>
        </w:trPr>
        <w:tc>
          <w:tcPr>
            <w:tcW w:w="2200" w:type="dxa"/>
            <w:tcMar>
              <w:top w:w="20" w:type="dxa"/>
              <w:left w:w="20" w:type="dxa"/>
              <w:bottom w:w="20" w:type="dxa"/>
              <w:right w:w="20" w:type="dxa"/>
            </w:tcMar>
            <w:vAlign w:val="center"/>
            <w:hideMark/>
          </w:tcPr>
          <w:p w14:paraId="2097AEEE" w14:textId="77777777" w:rsidR="007B71D6" w:rsidRPr="00D77304" w:rsidRDefault="007B71D6" w:rsidP="006A6E7C">
            <w:pPr>
              <w:pStyle w:val="movimento"/>
              <w:rPr>
                <w:color w:val="002060"/>
              </w:rPr>
            </w:pPr>
            <w:r w:rsidRPr="00D77304">
              <w:rPr>
                <w:color w:val="002060"/>
              </w:rPr>
              <w:t>PIERINI GIUSEPPE</w:t>
            </w:r>
          </w:p>
        </w:tc>
        <w:tc>
          <w:tcPr>
            <w:tcW w:w="2200" w:type="dxa"/>
            <w:tcMar>
              <w:top w:w="20" w:type="dxa"/>
              <w:left w:w="20" w:type="dxa"/>
              <w:bottom w:w="20" w:type="dxa"/>
              <w:right w:w="20" w:type="dxa"/>
            </w:tcMar>
            <w:vAlign w:val="center"/>
            <w:hideMark/>
          </w:tcPr>
          <w:p w14:paraId="761EAAA3" w14:textId="77777777" w:rsidR="007B71D6" w:rsidRPr="00D77304" w:rsidRDefault="007B71D6" w:rsidP="006A6E7C">
            <w:pPr>
              <w:pStyle w:val="movimento2"/>
              <w:rPr>
                <w:color w:val="002060"/>
              </w:rPr>
            </w:pPr>
            <w:r w:rsidRPr="00D77304">
              <w:rPr>
                <w:color w:val="002060"/>
              </w:rPr>
              <w:t xml:space="preserve">(FUTSAL MONTEMARCIANO C5) </w:t>
            </w:r>
          </w:p>
        </w:tc>
        <w:tc>
          <w:tcPr>
            <w:tcW w:w="800" w:type="dxa"/>
            <w:tcMar>
              <w:top w:w="20" w:type="dxa"/>
              <w:left w:w="20" w:type="dxa"/>
              <w:bottom w:w="20" w:type="dxa"/>
              <w:right w:w="20" w:type="dxa"/>
            </w:tcMar>
            <w:vAlign w:val="center"/>
            <w:hideMark/>
          </w:tcPr>
          <w:p w14:paraId="118528AD"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C76394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E7F6C99" w14:textId="77777777" w:rsidR="007B71D6" w:rsidRPr="00D77304" w:rsidRDefault="007B71D6" w:rsidP="006A6E7C">
            <w:pPr>
              <w:pStyle w:val="movimento2"/>
              <w:rPr>
                <w:color w:val="002060"/>
              </w:rPr>
            </w:pPr>
            <w:r w:rsidRPr="00D77304">
              <w:rPr>
                <w:color w:val="002060"/>
              </w:rPr>
              <w:t> </w:t>
            </w:r>
          </w:p>
        </w:tc>
      </w:tr>
    </w:tbl>
    <w:p w14:paraId="5DC4AB0C" w14:textId="77777777" w:rsidR="007B71D6" w:rsidRPr="00D77304" w:rsidRDefault="007B71D6" w:rsidP="007B71D6">
      <w:pPr>
        <w:pStyle w:val="titolo30"/>
        <w:divId w:val="527259509"/>
        <w:rPr>
          <w:rFonts w:eastAsiaTheme="minorEastAsia"/>
          <w:color w:val="002060"/>
        </w:rPr>
      </w:pPr>
      <w:r w:rsidRPr="00D77304">
        <w:rPr>
          <w:color w:val="002060"/>
        </w:rPr>
        <w:t xml:space="preserve">ALLENATORI </w:t>
      </w:r>
    </w:p>
    <w:p w14:paraId="5CE2C0DA"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716E2DB3" w14:textId="77777777" w:rsidTr="007B71D6">
        <w:trPr>
          <w:divId w:val="527259509"/>
        </w:trPr>
        <w:tc>
          <w:tcPr>
            <w:tcW w:w="2200" w:type="dxa"/>
            <w:tcMar>
              <w:top w:w="20" w:type="dxa"/>
              <w:left w:w="20" w:type="dxa"/>
              <w:bottom w:w="20" w:type="dxa"/>
              <w:right w:w="20" w:type="dxa"/>
            </w:tcMar>
            <w:vAlign w:val="center"/>
            <w:hideMark/>
          </w:tcPr>
          <w:p w14:paraId="020D4EB4" w14:textId="77777777" w:rsidR="007B71D6" w:rsidRPr="00D77304" w:rsidRDefault="007B71D6" w:rsidP="006A6E7C">
            <w:pPr>
              <w:pStyle w:val="movimento"/>
              <w:rPr>
                <w:color w:val="002060"/>
              </w:rPr>
            </w:pPr>
            <w:r w:rsidRPr="00D77304">
              <w:rPr>
                <w:color w:val="002060"/>
              </w:rPr>
              <w:t>TESEI ALESSANDRO</w:t>
            </w:r>
          </w:p>
        </w:tc>
        <w:tc>
          <w:tcPr>
            <w:tcW w:w="2200" w:type="dxa"/>
            <w:tcMar>
              <w:top w:w="20" w:type="dxa"/>
              <w:left w:w="20" w:type="dxa"/>
              <w:bottom w:w="20" w:type="dxa"/>
              <w:right w:w="20" w:type="dxa"/>
            </w:tcMar>
            <w:vAlign w:val="center"/>
            <w:hideMark/>
          </w:tcPr>
          <w:p w14:paraId="53910B42" w14:textId="77777777" w:rsidR="007B71D6" w:rsidRPr="00D77304" w:rsidRDefault="007B71D6" w:rsidP="006A6E7C">
            <w:pPr>
              <w:pStyle w:val="movimento2"/>
              <w:rPr>
                <w:color w:val="002060"/>
              </w:rPr>
            </w:pPr>
            <w:r w:rsidRPr="00D77304">
              <w:rPr>
                <w:color w:val="002060"/>
              </w:rPr>
              <w:t xml:space="preserve">(ACLI VILLA MUSONE) </w:t>
            </w:r>
          </w:p>
        </w:tc>
        <w:tc>
          <w:tcPr>
            <w:tcW w:w="800" w:type="dxa"/>
            <w:tcMar>
              <w:top w:w="20" w:type="dxa"/>
              <w:left w:w="20" w:type="dxa"/>
              <w:bottom w:w="20" w:type="dxa"/>
              <w:right w:w="20" w:type="dxa"/>
            </w:tcMar>
            <w:vAlign w:val="center"/>
            <w:hideMark/>
          </w:tcPr>
          <w:p w14:paraId="7E69C1D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A3E1DF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7C0F48F1" w14:textId="77777777" w:rsidR="007B71D6" w:rsidRPr="00D77304" w:rsidRDefault="007B71D6" w:rsidP="006A6E7C">
            <w:pPr>
              <w:pStyle w:val="movimento2"/>
              <w:rPr>
                <w:color w:val="002060"/>
              </w:rPr>
            </w:pPr>
            <w:r w:rsidRPr="00D77304">
              <w:rPr>
                <w:color w:val="002060"/>
              </w:rPr>
              <w:t> </w:t>
            </w:r>
          </w:p>
        </w:tc>
      </w:tr>
    </w:tbl>
    <w:p w14:paraId="2ADC1873" w14:textId="77777777" w:rsidR="007B71D6" w:rsidRPr="00D77304" w:rsidRDefault="007B71D6" w:rsidP="007B71D6">
      <w:pPr>
        <w:pStyle w:val="titolo30"/>
        <w:divId w:val="527259509"/>
        <w:rPr>
          <w:rFonts w:eastAsiaTheme="minorEastAsia"/>
          <w:color w:val="002060"/>
        </w:rPr>
      </w:pPr>
      <w:r w:rsidRPr="00D77304">
        <w:rPr>
          <w:color w:val="002060"/>
        </w:rPr>
        <w:t xml:space="preserve">CALCIATORI ESPULSI </w:t>
      </w:r>
    </w:p>
    <w:p w14:paraId="58A2C752" w14:textId="77777777" w:rsidR="007B71D6" w:rsidRPr="00D77304" w:rsidRDefault="007B71D6" w:rsidP="007B71D6">
      <w:pPr>
        <w:pStyle w:val="titolo20"/>
        <w:divId w:val="527259509"/>
        <w:rPr>
          <w:color w:val="002060"/>
        </w:rPr>
      </w:pPr>
      <w:r w:rsidRPr="00D77304">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64A329CB" w14:textId="77777777" w:rsidTr="007B71D6">
        <w:trPr>
          <w:divId w:val="527259509"/>
        </w:trPr>
        <w:tc>
          <w:tcPr>
            <w:tcW w:w="2200" w:type="dxa"/>
            <w:tcMar>
              <w:top w:w="20" w:type="dxa"/>
              <w:left w:w="20" w:type="dxa"/>
              <w:bottom w:w="20" w:type="dxa"/>
              <w:right w:w="20" w:type="dxa"/>
            </w:tcMar>
            <w:vAlign w:val="center"/>
            <w:hideMark/>
          </w:tcPr>
          <w:p w14:paraId="77C582EE" w14:textId="77777777" w:rsidR="007B71D6" w:rsidRPr="00D77304" w:rsidRDefault="007B71D6" w:rsidP="006A6E7C">
            <w:pPr>
              <w:pStyle w:val="movimento"/>
              <w:rPr>
                <w:color w:val="002060"/>
              </w:rPr>
            </w:pPr>
            <w:r w:rsidRPr="00D77304">
              <w:rPr>
                <w:color w:val="002060"/>
              </w:rPr>
              <w:t>BRUNO SIMONE</w:t>
            </w:r>
          </w:p>
        </w:tc>
        <w:tc>
          <w:tcPr>
            <w:tcW w:w="2200" w:type="dxa"/>
            <w:tcMar>
              <w:top w:w="20" w:type="dxa"/>
              <w:left w:w="20" w:type="dxa"/>
              <w:bottom w:w="20" w:type="dxa"/>
              <w:right w:w="20" w:type="dxa"/>
            </w:tcMar>
            <w:vAlign w:val="center"/>
            <w:hideMark/>
          </w:tcPr>
          <w:p w14:paraId="6F3CE51C" w14:textId="77777777" w:rsidR="007B71D6" w:rsidRPr="00D77304" w:rsidRDefault="007B71D6" w:rsidP="006A6E7C">
            <w:pPr>
              <w:pStyle w:val="movimento2"/>
              <w:rPr>
                <w:color w:val="002060"/>
              </w:rPr>
            </w:pPr>
            <w:r w:rsidRPr="00D77304">
              <w:rPr>
                <w:color w:val="002060"/>
              </w:rPr>
              <w:t xml:space="preserve">(REAL EAGLES VIRTUS PAGLIA) </w:t>
            </w:r>
          </w:p>
        </w:tc>
        <w:tc>
          <w:tcPr>
            <w:tcW w:w="800" w:type="dxa"/>
            <w:tcMar>
              <w:top w:w="20" w:type="dxa"/>
              <w:left w:w="20" w:type="dxa"/>
              <w:bottom w:w="20" w:type="dxa"/>
              <w:right w:w="20" w:type="dxa"/>
            </w:tcMar>
            <w:vAlign w:val="center"/>
            <w:hideMark/>
          </w:tcPr>
          <w:p w14:paraId="0E2E5EB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3F4F3A4"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733ADE7" w14:textId="77777777" w:rsidR="007B71D6" w:rsidRPr="00D77304" w:rsidRDefault="007B71D6" w:rsidP="006A6E7C">
            <w:pPr>
              <w:pStyle w:val="movimento2"/>
              <w:rPr>
                <w:color w:val="002060"/>
              </w:rPr>
            </w:pPr>
            <w:r w:rsidRPr="00D77304">
              <w:rPr>
                <w:color w:val="002060"/>
              </w:rPr>
              <w:t> </w:t>
            </w:r>
          </w:p>
        </w:tc>
      </w:tr>
    </w:tbl>
    <w:p w14:paraId="62873765" w14:textId="77777777" w:rsidR="007B71D6" w:rsidRPr="00D77304" w:rsidRDefault="007B71D6" w:rsidP="007B71D6">
      <w:pPr>
        <w:pStyle w:val="titolo30"/>
        <w:divId w:val="527259509"/>
        <w:rPr>
          <w:rFonts w:eastAsiaTheme="minorEastAsia"/>
          <w:color w:val="002060"/>
        </w:rPr>
      </w:pPr>
      <w:r w:rsidRPr="00D77304">
        <w:rPr>
          <w:color w:val="002060"/>
        </w:rPr>
        <w:t xml:space="preserve">CALCIATORI NON ESPULSI </w:t>
      </w:r>
    </w:p>
    <w:p w14:paraId="7865180C"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19A37790" w14:textId="77777777" w:rsidTr="007B71D6">
        <w:trPr>
          <w:divId w:val="527259509"/>
        </w:trPr>
        <w:tc>
          <w:tcPr>
            <w:tcW w:w="2200" w:type="dxa"/>
            <w:tcMar>
              <w:top w:w="20" w:type="dxa"/>
              <w:left w:w="20" w:type="dxa"/>
              <w:bottom w:w="20" w:type="dxa"/>
              <w:right w:w="20" w:type="dxa"/>
            </w:tcMar>
            <w:vAlign w:val="center"/>
            <w:hideMark/>
          </w:tcPr>
          <w:p w14:paraId="595875F3" w14:textId="77777777" w:rsidR="007B71D6" w:rsidRPr="00D77304" w:rsidRDefault="007B71D6" w:rsidP="006A6E7C">
            <w:pPr>
              <w:pStyle w:val="movimento"/>
              <w:rPr>
                <w:color w:val="002060"/>
              </w:rPr>
            </w:pPr>
            <w:r w:rsidRPr="00D77304">
              <w:rPr>
                <w:color w:val="002060"/>
              </w:rPr>
              <w:t>PASQUI GIACOMO</w:t>
            </w:r>
          </w:p>
        </w:tc>
        <w:tc>
          <w:tcPr>
            <w:tcW w:w="2200" w:type="dxa"/>
            <w:tcMar>
              <w:top w:w="20" w:type="dxa"/>
              <w:left w:w="20" w:type="dxa"/>
              <w:bottom w:w="20" w:type="dxa"/>
              <w:right w:w="20" w:type="dxa"/>
            </w:tcMar>
            <w:vAlign w:val="center"/>
            <w:hideMark/>
          </w:tcPr>
          <w:p w14:paraId="31B1D334" w14:textId="77777777" w:rsidR="007B71D6" w:rsidRPr="00D77304" w:rsidRDefault="007B71D6" w:rsidP="006A6E7C">
            <w:pPr>
              <w:pStyle w:val="movimento2"/>
              <w:rPr>
                <w:color w:val="002060"/>
              </w:rPr>
            </w:pPr>
            <w:r w:rsidRPr="00D77304">
              <w:rPr>
                <w:color w:val="002060"/>
              </w:rPr>
              <w:t xml:space="preserve">(AURORA TREIA) </w:t>
            </w:r>
          </w:p>
        </w:tc>
        <w:tc>
          <w:tcPr>
            <w:tcW w:w="800" w:type="dxa"/>
            <w:tcMar>
              <w:top w:w="20" w:type="dxa"/>
              <w:left w:w="20" w:type="dxa"/>
              <w:bottom w:w="20" w:type="dxa"/>
              <w:right w:w="20" w:type="dxa"/>
            </w:tcMar>
            <w:vAlign w:val="center"/>
            <w:hideMark/>
          </w:tcPr>
          <w:p w14:paraId="0E004943"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C073AE0" w14:textId="77777777" w:rsidR="007B71D6" w:rsidRPr="00D77304" w:rsidRDefault="007B71D6" w:rsidP="006A6E7C">
            <w:pPr>
              <w:pStyle w:val="movimento"/>
              <w:rPr>
                <w:color w:val="002060"/>
              </w:rPr>
            </w:pPr>
            <w:r w:rsidRPr="00D77304">
              <w:rPr>
                <w:color w:val="002060"/>
              </w:rPr>
              <w:t>MANDOLINI EDOARDO</w:t>
            </w:r>
          </w:p>
        </w:tc>
        <w:tc>
          <w:tcPr>
            <w:tcW w:w="2200" w:type="dxa"/>
            <w:tcMar>
              <w:top w:w="20" w:type="dxa"/>
              <w:left w:w="20" w:type="dxa"/>
              <w:bottom w:w="20" w:type="dxa"/>
              <w:right w:w="20" w:type="dxa"/>
            </w:tcMar>
            <w:vAlign w:val="center"/>
            <w:hideMark/>
          </w:tcPr>
          <w:p w14:paraId="7C6A6B4E" w14:textId="77777777" w:rsidR="007B71D6" w:rsidRPr="00D77304" w:rsidRDefault="007B71D6" w:rsidP="006A6E7C">
            <w:pPr>
              <w:pStyle w:val="movimento2"/>
              <w:rPr>
                <w:color w:val="002060"/>
              </w:rPr>
            </w:pPr>
            <w:r w:rsidRPr="00D77304">
              <w:rPr>
                <w:color w:val="002060"/>
              </w:rPr>
              <w:t xml:space="preserve">(AVENALE) </w:t>
            </w:r>
          </w:p>
        </w:tc>
      </w:tr>
      <w:tr w:rsidR="007B71D6" w:rsidRPr="00D77304" w14:paraId="0A943E35" w14:textId="77777777" w:rsidTr="007B71D6">
        <w:trPr>
          <w:divId w:val="527259509"/>
        </w:trPr>
        <w:tc>
          <w:tcPr>
            <w:tcW w:w="2200" w:type="dxa"/>
            <w:tcMar>
              <w:top w:w="20" w:type="dxa"/>
              <w:left w:w="20" w:type="dxa"/>
              <w:bottom w:w="20" w:type="dxa"/>
              <w:right w:w="20" w:type="dxa"/>
            </w:tcMar>
            <w:vAlign w:val="center"/>
            <w:hideMark/>
          </w:tcPr>
          <w:p w14:paraId="2F2E9C44" w14:textId="77777777" w:rsidR="007B71D6" w:rsidRPr="00D77304" w:rsidRDefault="007B71D6" w:rsidP="006A6E7C">
            <w:pPr>
              <w:pStyle w:val="movimento"/>
              <w:rPr>
                <w:color w:val="002060"/>
              </w:rPr>
            </w:pPr>
            <w:r w:rsidRPr="00D77304">
              <w:rPr>
                <w:color w:val="002060"/>
              </w:rPr>
              <w:t>PISTACCHI MAURO</w:t>
            </w:r>
          </w:p>
        </w:tc>
        <w:tc>
          <w:tcPr>
            <w:tcW w:w="2200" w:type="dxa"/>
            <w:tcMar>
              <w:top w:w="20" w:type="dxa"/>
              <w:left w:w="20" w:type="dxa"/>
              <w:bottom w:w="20" w:type="dxa"/>
              <w:right w:w="20" w:type="dxa"/>
            </w:tcMar>
            <w:vAlign w:val="center"/>
            <w:hideMark/>
          </w:tcPr>
          <w:p w14:paraId="2A2DA516" w14:textId="77777777" w:rsidR="007B71D6" w:rsidRPr="00D77304" w:rsidRDefault="007B71D6" w:rsidP="006A6E7C">
            <w:pPr>
              <w:pStyle w:val="movimento2"/>
              <w:rPr>
                <w:color w:val="002060"/>
              </w:rPr>
            </w:pPr>
            <w:r w:rsidRPr="00D77304">
              <w:rPr>
                <w:color w:val="002060"/>
              </w:rPr>
              <w:t xml:space="preserve">(BORGOROSSO TOLENTINO) </w:t>
            </w:r>
          </w:p>
        </w:tc>
        <w:tc>
          <w:tcPr>
            <w:tcW w:w="800" w:type="dxa"/>
            <w:tcMar>
              <w:top w:w="20" w:type="dxa"/>
              <w:left w:w="20" w:type="dxa"/>
              <w:bottom w:w="20" w:type="dxa"/>
              <w:right w:w="20" w:type="dxa"/>
            </w:tcMar>
            <w:vAlign w:val="center"/>
            <w:hideMark/>
          </w:tcPr>
          <w:p w14:paraId="3423024D"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E1C1E7D" w14:textId="77777777" w:rsidR="007B71D6" w:rsidRPr="00D77304" w:rsidRDefault="007B71D6" w:rsidP="006A6E7C">
            <w:pPr>
              <w:pStyle w:val="movimento"/>
              <w:rPr>
                <w:color w:val="002060"/>
              </w:rPr>
            </w:pPr>
            <w:r w:rsidRPr="00D77304">
              <w:rPr>
                <w:color w:val="002060"/>
              </w:rPr>
              <w:t>MARZIALI ALESSANDRO</w:t>
            </w:r>
          </w:p>
        </w:tc>
        <w:tc>
          <w:tcPr>
            <w:tcW w:w="2200" w:type="dxa"/>
            <w:tcMar>
              <w:top w:w="20" w:type="dxa"/>
              <w:left w:w="20" w:type="dxa"/>
              <w:bottom w:w="20" w:type="dxa"/>
              <w:right w:w="20" w:type="dxa"/>
            </w:tcMar>
            <w:vAlign w:val="center"/>
            <w:hideMark/>
          </w:tcPr>
          <w:p w14:paraId="57CA6512" w14:textId="77777777" w:rsidR="007B71D6" w:rsidRPr="00D77304" w:rsidRDefault="007B71D6" w:rsidP="006A6E7C">
            <w:pPr>
              <w:pStyle w:val="movimento2"/>
              <w:rPr>
                <w:color w:val="002060"/>
              </w:rPr>
            </w:pPr>
            <w:r w:rsidRPr="00D77304">
              <w:rPr>
                <w:color w:val="002060"/>
              </w:rPr>
              <w:t xml:space="preserve">(CAPODARCO CASABIANCA C5) </w:t>
            </w:r>
          </w:p>
        </w:tc>
      </w:tr>
      <w:tr w:rsidR="007B71D6" w:rsidRPr="00D77304" w14:paraId="22E790B7" w14:textId="77777777" w:rsidTr="007B71D6">
        <w:trPr>
          <w:divId w:val="527259509"/>
        </w:trPr>
        <w:tc>
          <w:tcPr>
            <w:tcW w:w="2200" w:type="dxa"/>
            <w:tcMar>
              <w:top w:w="20" w:type="dxa"/>
              <w:left w:w="20" w:type="dxa"/>
              <w:bottom w:w="20" w:type="dxa"/>
              <w:right w:w="20" w:type="dxa"/>
            </w:tcMar>
            <w:vAlign w:val="center"/>
            <w:hideMark/>
          </w:tcPr>
          <w:p w14:paraId="7423227C" w14:textId="77777777" w:rsidR="007B71D6" w:rsidRPr="00D77304" w:rsidRDefault="007B71D6" w:rsidP="006A6E7C">
            <w:pPr>
              <w:pStyle w:val="movimento"/>
              <w:rPr>
                <w:color w:val="002060"/>
              </w:rPr>
            </w:pPr>
            <w:r w:rsidRPr="00D77304">
              <w:rPr>
                <w:color w:val="002060"/>
              </w:rPr>
              <w:t>PACENTI GIACOMO</w:t>
            </w:r>
          </w:p>
        </w:tc>
        <w:tc>
          <w:tcPr>
            <w:tcW w:w="2200" w:type="dxa"/>
            <w:tcMar>
              <w:top w:w="20" w:type="dxa"/>
              <w:left w:w="20" w:type="dxa"/>
              <w:bottom w:w="20" w:type="dxa"/>
              <w:right w:w="20" w:type="dxa"/>
            </w:tcMar>
            <w:vAlign w:val="center"/>
            <w:hideMark/>
          </w:tcPr>
          <w:p w14:paraId="02EEE7D6" w14:textId="77777777" w:rsidR="007B71D6" w:rsidRPr="00D77304" w:rsidRDefault="007B71D6" w:rsidP="006A6E7C">
            <w:pPr>
              <w:pStyle w:val="movimento2"/>
              <w:rPr>
                <w:color w:val="002060"/>
              </w:rPr>
            </w:pPr>
            <w:r w:rsidRPr="00D77304">
              <w:rPr>
                <w:color w:val="002060"/>
              </w:rPr>
              <w:t xml:space="preserve">(CITTA DI OSTRA) </w:t>
            </w:r>
          </w:p>
        </w:tc>
        <w:tc>
          <w:tcPr>
            <w:tcW w:w="800" w:type="dxa"/>
            <w:tcMar>
              <w:top w:w="20" w:type="dxa"/>
              <w:left w:w="20" w:type="dxa"/>
              <w:bottom w:w="20" w:type="dxa"/>
              <w:right w:w="20" w:type="dxa"/>
            </w:tcMar>
            <w:vAlign w:val="center"/>
            <w:hideMark/>
          </w:tcPr>
          <w:p w14:paraId="2240A8BA"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595B2F4" w14:textId="77777777" w:rsidR="007B71D6" w:rsidRPr="00D77304" w:rsidRDefault="007B71D6" w:rsidP="006A6E7C">
            <w:pPr>
              <w:pStyle w:val="movimento"/>
              <w:rPr>
                <w:color w:val="002060"/>
              </w:rPr>
            </w:pPr>
            <w:r w:rsidRPr="00D77304">
              <w:rPr>
                <w:color w:val="002060"/>
              </w:rPr>
              <w:t>LATTANZI DAVIDE</w:t>
            </w:r>
          </w:p>
        </w:tc>
        <w:tc>
          <w:tcPr>
            <w:tcW w:w="2200" w:type="dxa"/>
            <w:tcMar>
              <w:top w:w="20" w:type="dxa"/>
              <w:left w:w="20" w:type="dxa"/>
              <w:bottom w:w="20" w:type="dxa"/>
              <w:right w:w="20" w:type="dxa"/>
            </w:tcMar>
            <w:vAlign w:val="center"/>
            <w:hideMark/>
          </w:tcPr>
          <w:p w14:paraId="7AFEFAC7" w14:textId="77777777" w:rsidR="007B71D6" w:rsidRPr="00D77304" w:rsidRDefault="007B71D6" w:rsidP="006A6E7C">
            <w:pPr>
              <w:pStyle w:val="movimento2"/>
              <w:rPr>
                <w:color w:val="002060"/>
              </w:rPr>
            </w:pPr>
            <w:r w:rsidRPr="00D77304">
              <w:rPr>
                <w:color w:val="002060"/>
              </w:rPr>
              <w:t xml:space="preserve">(FUTSAL CAMPIGLIONE) </w:t>
            </w:r>
          </w:p>
        </w:tc>
      </w:tr>
      <w:tr w:rsidR="007B71D6" w:rsidRPr="00D77304" w14:paraId="4F1462C7" w14:textId="77777777" w:rsidTr="007B71D6">
        <w:trPr>
          <w:divId w:val="527259509"/>
        </w:trPr>
        <w:tc>
          <w:tcPr>
            <w:tcW w:w="2200" w:type="dxa"/>
            <w:tcMar>
              <w:top w:w="20" w:type="dxa"/>
              <w:left w:w="20" w:type="dxa"/>
              <w:bottom w:w="20" w:type="dxa"/>
              <w:right w:w="20" w:type="dxa"/>
            </w:tcMar>
            <w:vAlign w:val="center"/>
            <w:hideMark/>
          </w:tcPr>
          <w:p w14:paraId="28A79007" w14:textId="77777777" w:rsidR="007B71D6" w:rsidRPr="00D77304" w:rsidRDefault="007B71D6" w:rsidP="006A6E7C">
            <w:pPr>
              <w:pStyle w:val="movimento"/>
              <w:rPr>
                <w:color w:val="002060"/>
              </w:rPr>
            </w:pPr>
            <w:r w:rsidRPr="00D77304">
              <w:rPr>
                <w:color w:val="002060"/>
              </w:rPr>
              <w:t>URBANI CLAUDIO</w:t>
            </w:r>
          </w:p>
        </w:tc>
        <w:tc>
          <w:tcPr>
            <w:tcW w:w="2200" w:type="dxa"/>
            <w:tcMar>
              <w:top w:w="20" w:type="dxa"/>
              <w:left w:w="20" w:type="dxa"/>
              <w:bottom w:w="20" w:type="dxa"/>
              <w:right w:w="20" w:type="dxa"/>
            </w:tcMar>
            <w:vAlign w:val="center"/>
            <w:hideMark/>
          </w:tcPr>
          <w:p w14:paraId="3F4D2453" w14:textId="77777777" w:rsidR="007B71D6" w:rsidRPr="00D77304" w:rsidRDefault="007B71D6" w:rsidP="006A6E7C">
            <w:pPr>
              <w:pStyle w:val="movimento2"/>
              <w:rPr>
                <w:color w:val="002060"/>
              </w:rPr>
            </w:pPr>
            <w:r w:rsidRPr="00D77304">
              <w:rPr>
                <w:color w:val="002060"/>
              </w:rPr>
              <w:t xml:space="preserve">(FUTSAL CASELLE) </w:t>
            </w:r>
          </w:p>
        </w:tc>
        <w:tc>
          <w:tcPr>
            <w:tcW w:w="800" w:type="dxa"/>
            <w:tcMar>
              <w:top w:w="20" w:type="dxa"/>
              <w:left w:w="20" w:type="dxa"/>
              <w:bottom w:w="20" w:type="dxa"/>
              <w:right w:w="20" w:type="dxa"/>
            </w:tcMar>
            <w:vAlign w:val="center"/>
            <w:hideMark/>
          </w:tcPr>
          <w:p w14:paraId="0D775E7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76EEA2C" w14:textId="77777777" w:rsidR="007B71D6" w:rsidRPr="00D77304" w:rsidRDefault="007B71D6" w:rsidP="006A6E7C">
            <w:pPr>
              <w:pStyle w:val="movimento"/>
              <w:rPr>
                <w:color w:val="002060"/>
              </w:rPr>
            </w:pPr>
            <w:r w:rsidRPr="00D77304">
              <w:rPr>
                <w:color w:val="002060"/>
              </w:rPr>
              <w:t>BAJO LORENZO</w:t>
            </w:r>
          </w:p>
        </w:tc>
        <w:tc>
          <w:tcPr>
            <w:tcW w:w="2200" w:type="dxa"/>
            <w:tcMar>
              <w:top w:w="20" w:type="dxa"/>
              <w:left w:w="20" w:type="dxa"/>
              <w:bottom w:w="20" w:type="dxa"/>
              <w:right w:w="20" w:type="dxa"/>
            </w:tcMar>
            <w:vAlign w:val="center"/>
            <w:hideMark/>
          </w:tcPr>
          <w:p w14:paraId="351A5AA6" w14:textId="77777777" w:rsidR="007B71D6" w:rsidRPr="00D77304" w:rsidRDefault="007B71D6" w:rsidP="006A6E7C">
            <w:pPr>
              <w:pStyle w:val="movimento2"/>
              <w:rPr>
                <w:color w:val="002060"/>
              </w:rPr>
            </w:pPr>
            <w:r w:rsidRPr="00D77304">
              <w:rPr>
                <w:color w:val="002060"/>
              </w:rPr>
              <w:t xml:space="preserve">(FUTSAL MONTEMARCIANO C5) </w:t>
            </w:r>
          </w:p>
        </w:tc>
      </w:tr>
      <w:tr w:rsidR="007B71D6" w:rsidRPr="00D77304" w14:paraId="0EC6D48E" w14:textId="77777777" w:rsidTr="007B71D6">
        <w:trPr>
          <w:divId w:val="527259509"/>
        </w:trPr>
        <w:tc>
          <w:tcPr>
            <w:tcW w:w="2200" w:type="dxa"/>
            <w:tcMar>
              <w:top w:w="20" w:type="dxa"/>
              <w:left w:w="20" w:type="dxa"/>
              <w:bottom w:w="20" w:type="dxa"/>
              <w:right w:w="20" w:type="dxa"/>
            </w:tcMar>
            <w:vAlign w:val="center"/>
            <w:hideMark/>
          </w:tcPr>
          <w:p w14:paraId="5C1E4947" w14:textId="77777777" w:rsidR="007B71D6" w:rsidRPr="00D77304" w:rsidRDefault="007B71D6" w:rsidP="006A6E7C">
            <w:pPr>
              <w:pStyle w:val="movimento"/>
              <w:rPr>
                <w:color w:val="002060"/>
              </w:rPr>
            </w:pPr>
            <w:r w:rsidRPr="00D77304">
              <w:rPr>
                <w:color w:val="002060"/>
              </w:rPr>
              <w:t>CARLETTI ALEX</w:t>
            </w:r>
          </w:p>
        </w:tc>
        <w:tc>
          <w:tcPr>
            <w:tcW w:w="2200" w:type="dxa"/>
            <w:tcMar>
              <w:top w:w="20" w:type="dxa"/>
              <w:left w:w="20" w:type="dxa"/>
              <w:bottom w:w="20" w:type="dxa"/>
              <w:right w:w="20" w:type="dxa"/>
            </w:tcMar>
            <w:vAlign w:val="center"/>
            <w:hideMark/>
          </w:tcPr>
          <w:p w14:paraId="10EE1298" w14:textId="77777777" w:rsidR="007B71D6" w:rsidRPr="00D77304" w:rsidRDefault="007B71D6" w:rsidP="006A6E7C">
            <w:pPr>
              <w:pStyle w:val="movimento2"/>
              <w:rPr>
                <w:color w:val="002060"/>
              </w:rPr>
            </w:pPr>
            <w:r w:rsidRPr="00D77304">
              <w:rPr>
                <w:color w:val="002060"/>
              </w:rPr>
              <w:t xml:space="preserve">(FUTSAL MONTEMARCIANO C5) </w:t>
            </w:r>
          </w:p>
        </w:tc>
        <w:tc>
          <w:tcPr>
            <w:tcW w:w="800" w:type="dxa"/>
            <w:tcMar>
              <w:top w:w="20" w:type="dxa"/>
              <w:left w:w="20" w:type="dxa"/>
              <w:bottom w:w="20" w:type="dxa"/>
              <w:right w:w="20" w:type="dxa"/>
            </w:tcMar>
            <w:vAlign w:val="center"/>
            <w:hideMark/>
          </w:tcPr>
          <w:p w14:paraId="184C16F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A1A52C8" w14:textId="77777777" w:rsidR="007B71D6" w:rsidRPr="00D77304" w:rsidRDefault="007B71D6" w:rsidP="006A6E7C">
            <w:pPr>
              <w:pStyle w:val="movimento"/>
              <w:rPr>
                <w:color w:val="002060"/>
              </w:rPr>
            </w:pPr>
            <w:r w:rsidRPr="00D77304">
              <w:rPr>
                <w:color w:val="002060"/>
              </w:rPr>
              <w:t>CESCA CRISTIAN</w:t>
            </w:r>
          </w:p>
        </w:tc>
        <w:tc>
          <w:tcPr>
            <w:tcW w:w="2200" w:type="dxa"/>
            <w:tcMar>
              <w:top w:w="20" w:type="dxa"/>
              <w:left w:w="20" w:type="dxa"/>
              <w:bottom w:w="20" w:type="dxa"/>
              <w:right w:w="20" w:type="dxa"/>
            </w:tcMar>
            <w:vAlign w:val="center"/>
            <w:hideMark/>
          </w:tcPr>
          <w:p w14:paraId="1EE693F5" w14:textId="77777777" w:rsidR="007B71D6" w:rsidRPr="00D77304" w:rsidRDefault="007B71D6" w:rsidP="006A6E7C">
            <w:pPr>
              <w:pStyle w:val="movimento2"/>
              <w:rPr>
                <w:color w:val="002060"/>
              </w:rPr>
            </w:pPr>
            <w:r w:rsidRPr="00D77304">
              <w:rPr>
                <w:color w:val="002060"/>
              </w:rPr>
              <w:t xml:space="preserve">(FUTSAL SANGIUSTESE A.R.L.) </w:t>
            </w:r>
          </w:p>
        </w:tc>
      </w:tr>
      <w:tr w:rsidR="007B71D6" w:rsidRPr="00D77304" w14:paraId="3D43D3FF" w14:textId="77777777" w:rsidTr="007B71D6">
        <w:trPr>
          <w:divId w:val="527259509"/>
        </w:trPr>
        <w:tc>
          <w:tcPr>
            <w:tcW w:w="2200" w:type="dxa"/>
            <w:tcMar>
              <w:top w:w="20" w:type="dxa"/>
              <w:left w:w="20" w:type="dxa"/>
              <w:bottom w:w="20" w:type="dxa"/>
              <w:right w:w="20" w:type="dxa"/>
            </w:tcMar>
            <w:vAlign w:val="center"/>
            <w:hideMark/>
          </w:tcPr>
          <w:p w14:paraId="7CD5080D" w14:textId="77777777" w:rsidR="007B71D6" w:rsidRPr="00D77304" w:rsidRDefault="007B71D6" w:rsidP="006A6E7C">
            <w:pPr>
              <w:pStyle w:val="movimento"/>
              <w:rPr>
                <w:color w:val="002060"/>
              </w:rPr>
            </w:pPr>
            <w:r w:rsidRPr="00D77304">
              <w:rPr>
                <w:color w:val="002060"/>
              </w:rPr>
              <w:t>TORRESI NICOLA</w:t>
            </w:r>
          </w:p>
        </w:tc>
        <w:tc>
          <w:tcPr>
            <w:tcW w:w="2200" w:type="dxa"/>
            <w:tcMar>
              <w:top w:w="20" w:type="dxa"/>
              <w:left w:w="20" w:type="dxa"/>
              <w:bottom w:w="20" w:type="dxa"/>
              <w:right w:w="20" w:type="dxa"/>
            </w:tcMar>
            <w:vAlign w:val="center"/>
            <w:hideMark/>
          </w:tcPr>
          <w:p w14:paraId="13A2CAF8" w14:textId="77777777" w:rsidR="007B71D6" w:rsidRPr="00D77304" w:rsidRDefault="007B71D6" w:rsidP="006A6E7C">
            <w:pPr>
              <w:pStyle w:val="movimento2"/>
              <w:rPr>
                <w:color w:val="002060"/>
              </w:rPr>
            </w:pPr>
            <w:r w:rsidRPr="00D77304">
              <w:rPr>
                <w:color w:val="002060"/>
              </w:rPr>
              <w:t xml:space="preserve">(FUTSAL SANGIUSTESE A.R.L.) </w:t>
            </w:r>
          </w:p>
        </w:tc>
        <w:tc>
          <w:tcPr>
            <w:tcW w:w="800" w:type="dxa"/>
            <w:tcMar>
              <w:top w:w="20" w:type="dxa"/>
              <w:left w:w="20" w:type="dxa"/>
              <w:bottom w:w="20" w:type="dxa"/>
              <w:right w:w="20" w:type="dxa"/>
            </w:tcMar>
            <w:vAlign w:val="center"/>
            <w:hideMark/>
          </w:tcPr>
          <w:p w14:paraId="67514377"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3960EFD" w14:textId="77777777" w:rsidR="007B71D6" w:rsidRPr="00D77304" w:rsidRDefault="007B71D6" w:rsidP="006A6E7C">
            <w:pPr>
              <w:pStyle w:val="movimento"/>
              <w:rPr>
                <w:color w:val="002060"/>
              </w:rPr>
            </w:pPr>
            <w:r w:rsidRPr="00D77304">
              <w:rPr>
                <w:color w:val="002060"/>
              </w:rPr>
              <w:t>FIRMANI GUGLIELMO</w:t>
            </w:r>
          </w:p>
        </w:tc>
        <w:tc>
          <w:tcPr>
            <w:tcW w:w="2200" w:type="dxa"/>
            <w:tcMar>
              <w:top w:w="20" w:type="dxa"/>
              <w:left w:w="20" w:type="dxa"/>
              <w:bottom w:w="20" w:type="dxa"/>
              <w:right w:w="20" w:type="dxa"/>
            </w:tcMar>
            <w:vAlign w:val="center"/>
            <w:hideMark/>
          </w:tcPr>
          <w:p w14:paraId="1EC9C2D3" w14:textId="77777777" w:rsidR="007B71D6" w:rsidRPr="00D77304" w:rsidRDefault="007B71D6" w:rsidP="006A6E7C">
            <w:pPr>
              <w:pStyle w:val="movimento2"/>
              <w:rPr>
                <w:color w:val="002060"/>
              </w:rPr>
            </w:pPr>
            <w:r w:rsidRPr="00D77304">
              <w:rPr>
                <w:color w:val="002060"/>
              </w:rPr>
              <w:t xml:space="preserve">(REAL ANCARIA) </w:t>
            </w:r>
          </w:p>
        </w:tc>
      </w:tr>
      <w:tr w:rsidR="007B71D6" w:rsidRPr="00D77304" w14:paraId="188D3818" w14:textId="77777777" w:rsidTr="007B71D6">
        <w:trPr>
          <w:divId w:val="527259509"/>
        </w:trPr>
        <w:tc>
          <w:tcPr>
            <w:tcW w:w="2200" w:type="dxa"/>
            <w:tcMar>
              <w:top w:w="20" w:type="dxa"/>
              <w:left w:w="20" w:type="dxa"/>
              <w:bottom w:w="20" w:type="dxa"/>
              <w:right w:w="20" w:type="dxa"/>
            </w:tcMar>
            <w:vAlign w:val="center"/>
            <w:hideMark/>
          </w:tcPr>
          <w:p w14:paraId="6E28B214" w14:textId="77777777" w:rsidR="007B71D6" w:rsidRPr="00D77304" w:rsidRDefault="007B71D6" w:rsidP="006A6E7C">
            <w:pPr>
              <w:pStyle w:val="movimento"/>
              <w:rPr>
                <w:color w:val="002060"/>
              </w:rPr>
            </w:pPr>
            <w:r w:rsidRPr="00D77304">
              <w:rPr>
                <w:color w:val="002060"/>
              </w:rPr>
              <w:t>MARCONISCIARRONI UMBERTO</w:t>
            </w:r>
          </w:p>
        </w:tc>
        <w:tc>
          <w:tcPr>
            <w:tcW w:w="2200" w:type="dxa"/>
            <w:tcMar>
              <w:top w:w="20" w:type="dxa"/>
              <w:left w:w="20" w:type="dxa"/>
              <w:bottom w:w="20" w:type="dxa"/>
              <w:right w:w="20" w:type="dxa"/>
            </w:tcMar>
            <w:vAlign w:val="center"/>
            <w:hideMark/>
          </w:tcPr>
          <w:p w14:paraId="2A449E4E" w14:textId="77777777" w:rsidR="007B71D6" w:rsidRPr="00D77304" w:rsidRDefault="007B71D6" w:rsidP="006A6E7C">
            <w:pPr>
              <w:pStyle w:val="movimento2"/>
              <w:rPr>
                <w:color w:val="002060"/>
              </w:rPr>
            </w:pPr>
            <w:r w:rsidRPr="00D77304">
              <w:rPr>
                <w:color w:val="002060"/>
              </w:rPr>
              <w:t xml:space="preserve">(REAL EAGLES VIRTUS PAGLIA) </w:t>
            </w:r>
          </w:p>
        </w:tc>
        <w:tc>
          <w:tcPr>
            <w:tcW w:w="800" w:type="dxa"/>
            <w:tcMar>
              <w:top w:w="20" w:type="dxa"/>
              <w:left w:w="20" w:type="dxa"/>
              <w:bottom w:w="20" w:type="dxa"/>
              <w:right w:w="20" w:type="dxa"/>
            </w:tcMar>
            <w:vAlign w:val="center"/>
            <w:hideMark/>
          </w:tcPr>
          <w:p w14:paraId="2579E5B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06D5220" w14:textId="77777777" w:rsidR="007B71D6" w:rsidRPr="00D77304" w:rsidRDefault="007B71D6" w:rsidP="006A6E7C">
            <w:pPr>
              <w:pStyle w:val="movimento"/>
              <w:rPr>
                <w:color w:val="002060"/>
              </w:rPr>
            </w:pPr>
            <w:r w:rsidRPr="00D77304">
              <w:rPr>
                <w:color w:val="002060"/>
              </w:rPr>
              <w:t>ROSATI ERMETE</w:t>
            </w:r>
          </w:p>
        </w:tc>
        <w:tc>
          <w:tcPr>
            <w:tcW w:w="2200" w:type="dxa"/>
            <w:tcMar>
              <w:top w:w="20" w:type="dxa"/>
              <w:left w:w="20" w:type="dxa"/>
              <w:bottom w:w="20" w:type="dxa"/>
              <w:right w:w="20" w:type="dxa"/>
            </w:tcMar>
            <w:vAlign w:val="center"/>
            <w:hideMark/>
          </w:tcPr>
          <w:p w14:paraId="0CF47084" w14:textId="77777777" w:rsidR="007B71D6" w:rsidRPr="00D77304" w:rsidRDefault="007B71D6" w:rsidP="006A6E7C">
            <w:pPr>
              <w:pStyle w:val="movimento2"/>
              <w:rPr>
                <w:color w:val="002060"/>
              </w:rPr>
            </w:pPr>
            <w:r w:rsidRPr="00D77304">
              <w:rPr>
                <w:color w:val="002060"/>
              </w:rPr>
              <w:t xml:space="preserve">(REAL EAGLES VIRTUS PAGLIA) </w:t>
            </w:r>
          </w:p>
        </w:tc>
      </w:tr>
      <w:tr w:rsidR="007B71D6" w:rsidRPr="00D77304" w14:paraId="4457207F" w14:textId="77777777" w:rsidTr="007B71D6">
        <w:trPr>
          <w:divId w:val="527259509"/>
        </w:trPr>
        <w:tc>
          <w:tcPr>
            <w:tcW w:w="2200" w:type="dxa"/>
            <w:tcMar>
              <w:top w:w="20" w:type="dxa"/>
              <w:left w:w="20" w:type="dxa"/>
              <w:bottom w:w="20" w:type="dxa"/>
              <w:right w:w="20" w:type="dxa"/>
            </w:tcMar>
            <w:vAlign w:val="center"/>
            <w:hideMark/>
          </w:tcPr>
          <w:p w14:paraId="7CADB6C6" w14:textId="77777777" w:rsidR="007B71D6" w:rsidRPr="00D77304" w:rsidRDefault="007B71D6" w:rsidP="006A6E7C">
            <w:pPr>
              <w:pStyle w:val="movimento"/>
              <w:rPr>
                <w:color w:val="002060"/>
              </w:rPr>
            </w:pPr>
            <w:r w:rsidRPr="00D77304">
              <w:rPr>
                <w:color w:val="002060"/>
              </w:rPr>
              <w:t>GRILLI DAVIDE</w:t>
            </w:r>
          </w:p>
        </w:tc>
        <w:tc>
          <w:tcPr>
            <w:tcW w:w="2200" w:type="dxa"/>
            <w:tcMar>
              <w:top w:w="20" w:type="dxa"/>
              <w:left w:w="20" w:type="dxa"/>
              <w:bottom w:w="20" w:type="dxa"/>
              <w:right w:w="20" w:type="dxa"/>
            </w:tcMar>
            <w:vAlign w:val="center"/>
            <w:hideMark/>
          </w:tcPr>
          <w:p w14:paraId="2F49C3C4" w14:textId="77777777" w:rsidR="007B71D6" w:rsidRPr="00D77304" w:rsidRDefault="007B71D6" w:rsidP="006A6E7C">
            <w:pPr>
              <w:pStyle w:val="movimento2"/>
              <w:rPr>
                <w:color w:val="002060"/>
              </w:rPr>
            </w:pPr>
            <w:r w:rsidRPr="00D77304">
              <w:rPr>
                <w:color w:val="002060"/>
              </w:rPr>
              <w:t xml:space="preserve">(TRE TORRI A.S.D.) </w:t>
            </w:r>
          </w:p>
        </w:tc>
        <w:tc>
          <w:tcPr>
            <w:tcW w:w="800" w:type="dxa"/>
            <w:tcMar>
              <w:top w:w="20" w:type="dxa"/>
              <w:left w:w="20" w:type="dxa"/>
              <w:bottom w:w="20" w:type="dxa"/>
              <w:right w:w="20" w:type="dxa"/>
            </w:tcMar>
            <w:vAlign w:val="center"/>
            <w:hideMark/>
          </w:tcPr>
          <w:p w14:paraId="3BE7F72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D01F29B" w14:textId="77777777" w:rsidR="007B71D6" w:rsidRPr="00D77304" w:rsidRDefault="007B71D6" w:rsidP="006A6E7C">
            <w:pPr>
              <w:pStyle w:val="movimento"/>
              <w:rPr>
                <w:color w:val="002060"/>
              </w:rPr>
            </w:pPr>
            <w:r w:rsidRPr="00D77304">
              <w:rPr>
                <w:color w:val="002060"/>
              </w:rPr>
              <w:t>MASSUCCI MIRKO</w:t>
            </w:r>
          </w:p>
        </w:tc>
        <w:tc>
          <w:tcPr>
            <w:tcW w:w="2200" w:type="dxa"/>
            <w:tcMar>
              <w:top w:w="20" w:type="dxa"/>
              <w:left w:w="20" w:type="dxa"/>
              <w:bottom w:w="20" w:type="dxa"/>
              <w:right w:w="20" w:type="dxa"/>
            </w:tcMar>
            <w:vAlign w:val="center"/>
            <w:hideMark/>
          </w:tcPr>
          <w:p w14:paraId="5EC4F0CF" w14:textId="77777777" w:rsidR="007B71D6" w:rsidRPr="00D77304" w:rsidRDefault="007B71D6" w:rsidP="006A6E7C">
            <w:pPr>
              <w:pStyle w:val="movimento2"/>
              <w:rPr>
                <w:color w:val="002060"/>
              </w:rPr>
            </w:pPr>
            <w:r w:rsidRPr="00D77304">
              <w:rPr>
                <w:color w:val="002060"/>
              </w:rPr>
              <w:t xml:space="preserve">(TRE TORRI A.S.D.) </w:t>
            </w:r>
          </w:p>
        </w:tc>
      </w:tr>
      <w:tr w:rsidR="007B71D6" w:rsidRPr="00D77304" w14:paraId="62A08435" w14:textId="77777777" w:rsidTr="007B71D6">
        <w:trPr>
          <w:divId w:val="527259509"/>
        </w:trPr>
        <w:tc>
          <w:tcPr>
            <w:tcW w:w="2200" w:type="dxa"/>
            <w:tcMar>
              <w:top w:w="20" w:type="dxa"/>
              <w:left w:w="20" w:type="dxa"/>
              <w:bottom w:w="20" w:type="dxa"/>
              <w:right w:w="20" w:type="dxa"/>
            </w:tcMar>
            <w:vAlign w:val="center"/>
            <w:hideMark/>
          </w:tcPr>
          <w:p w14:paraId="5D86862C" w14:textId="77777777" w:rsidR="007B71D6" w:rsidRPr="00D77304" w:rsidRDefault="007B71D6" w:rsidP="006A6E7C">
            <w:pPr>
              <w:pStyle w:val="movimento"/>
              <w:rPr>
                <w:color w:val="002060"/>
              </w:rPr>
            </w:pPr>
            <w:r w:rsidRPr="00D77304">
              <w:rPr>
                <w:color w:val="002060"/>
              </w:rPr>
              <w:t>TASSOTTI SIMONE</w:t>
            </w:r>
          </w:p>
        </w:tc>
        <w:tc>
          <w:tcPr>
            <w:tcW w:w="2200" w:type="dxa"/>
            <w:tcMar>
              <w:top w:w="20" w:type="dxa"/>
              <w:left w:w="20" w:type="dxa"/>
              <w:bottom w:w="20" w:type="dxa"/>
              <w:right w:w="20" w:type="dxa"/>
            </w:tcMar>
            <w:vAlign w:val="center"/>
            <w:hideMark/>
          </w:tcPr>
          <w:p w14:paraId="0CD61E41" w14:textId="77777777" w:rsidR="007B71D6" w:rsidRPr="00D77304" w:rsidRDefault="007B71D6" w:rsidP="006A6E7C">
            <w:pPr>
              <w:pStyle w:val="movimento2"/>
              <w:rPr>
                <w:color w:val="002060"/>
              </w:rPr>
            </w:pPr>
            <w:r w:rsidRPr="00D77304">
              <w:rPr>
                <w:color w:val="002060"/>
              </w:rPr>
              <w:t xml:space="preserve">(U.MANDOLESI CALCIO) </w:t>
            </w:r>
          </w:p>
        </w:tc>
        <w:tc>
          <w:tcPr>
            <w:tcW w:w="800" w:type="dxa"/>
            <w:tcMar>
              <w:top w:w="20" w:type="dxa"/>
              <w:left w:w="20" w:type="dxa"/>
              <w:bottom w:w="20" w:type="dxa"/>
              <w:right w:w="20" w:type="dxa"/>
            </w:tcMar>
            <w:vAlign w:val="center"/>
            <w:hideMark/>
          </w:tcPr>
          <w:p w14:paraId="0D53560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118A0D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8DF1E77" w14:textId="77777777" w:rsidR="007B71D6" w:rsidRPr="00D77304" w:rsidRDefault="007B71D6" w:rsidP="006A6E7C">
            <w:pPr>
              <w:pStyle w:val="movimento2"/>
              <w:rPr>
                <w:color w:val="002060"/>
              </w:rPr>
            </w:pPr>
            <w:r w:rsidRPr="00D77304">
              <w:rPr>
                <w:color w:val="002060"/>
              </w:rPr>
              <w:t> </w:t>
            </w:r>
          </w:p>
        </w:tc>
      </w:tr>
    </w:tbl>
    <w:p w14:paraId="42FCE24F" w14:textId="77777777" w:rsidR="007B71D6" w:rsidRPr="00D77304" w:rsidRDefault="007B71D6" w:rsidP="007B71D6">
      <w:pPr>
        <w:pStyle w:val="titolo10"/>
        <w:divId w:val="527259509"/>
        <w:rPr>
          <w:rFonts w:eastAsiaTheme="minorEastAsia"/>
          <w:color w:val="002060"/>
        </w:rPr>
      </w:pPr>
      <w:r w:rsidRPr="00D77304">
        <w:rPr>
          <w:color w:val="002060"/>
        </w:rPr>
        <w:t xml:space="preserve">GARE DEL 18/ 9/2021 </w:t>
      </w:r>
    </w:p>
    <w:p w14:paraId="7A82D09B"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0789B755"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494AF672" w14:textId="77777777" w:rsidR="007B71D6" w:rsidRPr="00D77304" w:rsidRDefault="007B71D6" w:rsidP="007B71D6">
      <w:pPr>
        <w:pStyle w:val="titolo30"/>
        <w:divId w:val="527259509"/>
        <w:rPr>
          <w:color w:val="002060"/>
        </w:rPr>
      </w:pPr>
      <w:r w:rsidRPr="00D77304">
        <w:rPr>
          <w:color w:val="002060"/>
        </w:rPr>
        <w:t xml:space="preserve">CALCIATORI NON ESPULSI </w:t>
      </w:r>
    </w:p>
    <w:p w14:paraId="5BDD4097"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0F8CF362" w14:textId="77777777" w:rsidTr="007B71D6">
        <w:trPr>
          <w:divId w:val="527259509"/>
        </w:trPr>
        <w:tc>
          <w:tcPr>
            <w:tcW w:w="2200" w:type="dxa"/>
            <w:tcMar>
              <w:top w:w="20" w:type="dxa"/>
              <w:left w:w="20" w:type="dxa"/>
              <w:bottom w:w="20" w:type="dxa"/>
              <w:right w:w="20" w:type="dxa"/>
            </w:tcMar>
            <w:vAlign w:val="center"/>
            <w:hideMark/>
          </w:tcPr>
          <w:p w14:paraId="5203BE24" w14:textId="77777777" w:rsidR="007B71D6" w:rsidRPr="00D77304" w:rsidRDefault="007B71D6" w:rsidP="006A6E7C">
            <w:pPr>
              <w:pStyle w:val="movimento"/>
              <w:rPr>
                <w:color w:val="002060"/>
              </w:rPr>
            </w:pPr>
            <w:r w:rsidRPr="00D77304">
              <w:rPr>
                <w:color w:val="002060"/>
              </w:rPr>
              <w:t>TARSI TOMMASO</w:t>
            </w:r>
          </w:p>
        </w:tc>
        <w:tc>
          <w:tcPr>
            <w:tcW w:w="2200" w:type="dxa"/>
            <w:tcMar>
              <w:top w:w="20" w:type="dxa"/>
              <w:left w:w="20" w:type="dxa"/>
              <w:bottom w:w="20" w:type="dxa"/>
              <w:right w:w="20" w:type="dxa"/>
            </w:tcMar>
            <w:vAlign w:val="center"/>
            <w:hideMark/>
          </w:tcPr>
          <w:p w14:paraId="74A24A62" w14:textId="77777777" w:rsidR="007B71D6" w:rsidRPr="00D77304" w:rsidRDefault="007B71D6" w:rsidP="006A6E7C">
            <w:pPr>
              <w:pStyle w:val="movimento2"/>
              <w:rPr>
                <w:color w:val="002060"/>
              </w:rPr>
            </w:pPr>
            <w:r w:rsidRPr="00D77304">
              <w:rPr>
                <w:color w:val="002060"/>
              </w:rPr>
              <w:t xml:space="preserve">(CIARNIN) </w:t>
            </w:r>
          </w:p>
        </w:tc>
        <w:tc>
          <w:tcPr>
            <w:tcW w:w="800" w:type="dxa"/>
            <w:tcMar>
              <w:top w:w="20" w:type="dxa"/>
              <w:left w:w="20" w:type="dxa"/>
              <w:bottom w:w="20" w:type="dxa"/>
              <w:right w:w="20" w:type="dxa"/>
            </w:tcMar>
            <w:vAlign w:val="center"/>
            <w:hideMark/>
          </w:tcPr>
          <w:p w14:paraId="110C939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A875A7B" w14:textId="77777777" w:rsidR="007B71D6" w:rsidRPr="00D77304" w:rsidRDefault="007B71D6" w:rsidP="006A6E7C">
            <w:pPr>
              <w:pStyle w:val="movimento"/>
              <w:rPr>
                <w:color w:val="002060"/>
              </w:rPr>
            </w:pPr>
            <w:r w:rsidRPr="00D77304">
              <w:rPr>
                <w:color w:val="002060"/>
              </w:rPr>
              <w:t>CERAVOLO ANTONIO</w:t>
            </w:r>
          </w:p>
        </w:tc>
        <w:tc>
          <w:tcPr>
            <w:tcW w:w="2200" w:type="dxa"/>
            <w:tcMar>
              <w:top w:w="20" w:type="dxa"/>
              <w:left w:w="20" w:type="dxa"/>
              <w:bottom w:w="20" w:type="dxa"/>
              <w:right w:w="20" w:type="dxa"/>
            </w:tcMar>
            <w:vAlign w:val="center"/>
            <w:hideMark/>
          </w:tcPr>
          <w:p w14:paraId="25A6EADD" w14:textId="77777777" w:rsidR="007B71D6" w:rsidRPr="00D77304" w:rsidRDefault="007B71D6" w:rsidP="006A6E7C">
            <w:pPr>
              <w:pStyle w:val="movimento2"/>
              <w:rPr>
                <w:color w:val="002060"/>
              </w:rPr>
            </w:pPr>
            <w:r w:rsidRPr="00D77304">
              <w:rPr>
                <w:color w:val="002060"/>
              </w:rPr>
              <w:t xml:space="preserve">(GNANO 04) </w:t>
            </w:r>
          </w:p>
        </w:tc>
      </w:tr>
      <w:tr w:rsidR="007B71D6" w:rsidRPr="00D77304" w14:paraId="6925E778" w14:textId="77777777" w:rsidTr="007B71D6">
        <w:trPr>
          <w:divId w:val="527259509"/>
        </w:trPr>
        <w:tc>
          <w:tcPr>
            <w:tcW w:w="2200" w:type="dxa"/>
            <w:tcMar>
              <w:top w:w="20" w:type="dxa"/>
              <w:left w:w="20" w:type="dxa"/>
              <w:bottom w:w="20" w:type="dxa"/>
              <w:right w:w="20" w:type="dxa"/>
            </w:tcMar>
            <w:vAlign w:val="center"/>
            <w:hideMark/>
          </w:tcPr>
          <w:p w14:paraId="2D61BAF0" w14:textId="77777777" w:rsidR="007B71D6" w:rsidRPr="00D77304" w:rsidRDefault="007B71D6" w:rsidP="006A6E7C">
            <w:pPr>
              <w:pStyle w:val="movimento"/>
              <w:rPr>
                <w:color w:val="002060"/>
              </w:rPr>
            </w:pPr>
            <w:r w:rsidRPr="00D77304">
              <w:rPr>
                <w:color w:val="002060"/>
              </w:rPr>
              <w:t>GABBANINI PAOLO</w:t>
            </w:r>
          </w:p>
        </w:tc>
        <w:tc>
          <w:tcPr>
            <w:tcW w:w="2200" w:type="dxa"/>
            <w:tcMar>
              <w:top w:w="20" w:type="dxa"/>
              <w:left w:w="20" w:type="dxa"/>
              <w:bottom w:w="20" w:type="dxa"/>
              <w:right w:w="20" w:type="dxa"/>
            </w:tcMar>
            <w:vAlign w:val="center"/>
            <w:hideMark/>
          </w:tcPr>
          <w:p w14:paraId="194D55D8" w14:textId="77777777" w:rsidR="007B71D6" w:rsidRPr="00D77304" w:rsidRDefault="007B71D6" w:rsidP="006A6E7C">
            <w:pPr>
              <w:pStyle w:val="movimento2"/>
              <w:rPr>
                <w:color w:val="002060"/>
              </w:rPr>
            </w:pPr>
            <w:r w:rsidRPr="00D77304">
              <w:rPr>
                <w:color w:val="002060"/>
              </w:rPr>
              <w:t xml:space="preserve">(GNANO 04) </w:t>
            </w:r>
          </w:p>
        </w:tc>
        <w:tc>
          <w:tcPr>
            <w:tcW w:w="800" w:type="dxa"/>
            <w:tcMar>
              <w:top w:w="20" w:type="dxa"/>
              <w:left w:w="20" w:type="dxa"/>
              <w:bottom w:w="20" w:type="dxa"/>
              <w:right w:w="20" w:type="dxa"/>
            </w:tcMar>
            <w:vAlign w:val="center"/>
            <w:hideMark/>
          </w:tcPr>
          <w:p w14:paraId="46E2EBFA"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A83AB9E" w14:textId="77777777" w:rsidR="007B71D6" w:rsidRPr="00D77304" w:rsidRDefault="007B71D6" w:rsidP="006A6E7C">
            <w:pPr>
              <w:pStyle w:val="movimento"/>
              <w:rPr>
                <w:color w:val="002060"/>
              </w:rPr>
            </w:pPr>
            <w:r w:rsidRPr="00D77304">
              <w:rPr>
                <w:color w:val="002060"/>
              </w:rPr>
              <w:t>SALTARELLI IVAN</w:t>
            </w:r>
          </w:p>
        </w:tc>
        <w:tc>
          <w:tcPr>
            <w:tcW w:w="2200" w:type="dxa"/>
            <w:tcMar>
              <w:top w:w="20" w:type="dxa"/>
              <w:left w:w="20" w:type="dxa"/>
              <w:bottom w:w="20" w:type="dxa"/>
              <w:right w:w="20" w:type="dxa"/>
            </w:tcMar>
            <w:vAlign w:val="center"/>
            <w:hideMark/>
          </w:tcPr>
          <w:p w14:paraId="785B7F0C" w14:textId="77777777" w:rsidR="007B71D6" w:rsidRPr="00D77304" w:rsidRDefault="007B71D6" w:rsidP="006A6E7C">
            <w:pPr>
              <w:pStyle w:val="movimento2"/>
              <w:rPr>
                <w:color w:val="002060"/>
              </w:rPr>
            </w:pPr>
            <w:r w:rsidRPr="00D77304">
              <w:rPr>
                <w:color w:val="002060"/>
              </w:rPr>
              <w:t xml:space="preserve">(GNANO 04) </w:t>
            </w:r>
          </w:p>
        </w:tc>
      </w:tr>
      <w:tr w:rsidR="007B71D6" w:rsidRPr="00D77304" w14:paraId="4980A9D4" w14:textId="77777777" w:rsidTr="007B71D6">
        <w:trPr>
          <w:divId w:val="527259509"/>
        </w:trPr>
        <w:tc>
          <w:tcPr>
            <w:tcW w:w="2200" w:type="dxa"/>
            <w:tcMar>
              <w:top w:w="20" w:type="dxa"/>
              <w:left w:w="20" w:type="dxa"/>
              <w:bottom w:w="20" w:type="dxa"/>
              <w:right w:w="20" w:type="dxa"/>
            </w:tcMar>
            <w:vAlign w:val="center"/>
            <w:hideMark/>
          </w:tcPr>
          <w:p w14:paraId="6E2DC706" w14:textId="77777777" w:rsidR="007B71D6" w:rsidRPr="00D77304" w:rsidRDefault="007B71D6" w:rsidP="006A6E7C">
            <w:pPr>
              <w:pStyle w:val="movimento"/>
              <w:rPr>
                <w:color w:val="002060"/>
              </w:rPr>
            </w:pPr>
            <w:r w:rsidRPr="00D77304">
              <w:rPr>
                <w:color w:val="002060"/>
              </w:rPr>
              <w:t>CAPORALINI GIACOMO</w:t>
            </w:r>
          </w:p>
        </w:tc>
        <w:tc>
          <w:tcPr>
            <w:tcW w:w="2200" w:type="dxa"/>
            <w:tcMar>
              <w:top w:w="20" w:type="dxa"/>
              <w:left w:w="20" w:type="dxa"/>
              <w:bottom w:w="20" w:type="dxa"/>
              <w:right w:w="20" w:type="dxa"/>
            </w:tcMar>
            <w:vAlign w:val="center"/>
            <w:hideMark/>
          </w:tcPr>
          <w:p w14:paraId="6D39289D" w14:textId="77777777" w:rsidR="007B71D6" w:rsidRPr="00D77304" w:rsidRDefault="007B71D6" w:rsidP="006A6E7C">
            <w:pPr>
              <w:pStyle w:val="movimento2"/>
              <w:rPr>
                <w:color w:val="002060"/>
              </w:rPr>
            </w:pPr>
            <w:r w:rsidRPr="00D77304">
              <w:rPr>
                <w:color w:val="002060"/>
              </w:rPr>
              <w:t xml:space="preserve">(VERBENA C5 ANCONA) </w:t>
            </w:r>
          </w:p>
        </w:tc>
        <w:tc>
          <w:tcPr>
            <w:tcW w:w="800" w:type="dxa"/>
            <w:tcMar>
              <w:top w:w="20" w:type="dxa"/>
              <w:left w:w="20" w:type="dxa"/>
              <w:bottom w:w="20" w:type="dxa"/>
              <w:right w:w="20" w:type="dxa"/>
            </w:tcMar>
            <w:vAlign w:val="center"/>
            <w:hideMark/>
          </w:tcPr>
          <w:p w14:paraId="44D7FD8E"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D27076E" w14:textId="77777777" w:rsidR="007B71D6" w:rsidRPr="00D77304" w:rsidRDefault="007B71D6" w:rsidP="006A6E7C">
            <w:pPr>
              <w:pStyle w:val="movimento"/>
              <w:rPr>
                <w:color w:val="002060"/>
              </w:rPr>
            </w:pPr>
            <w:r w:rsidRPr="00D77304">
              <w:rPr>
                <w:color w:val="002060"/>
              </w:rPr>
              <w:t>GIORDANO ALESSANDRO</w:t>
            </w:r>
          </w:p>
        </w:tc>
        <w:tc>
          <w:tcPr>
            <w:tcW w:w="2200" w:type="dxa"/>
            <w:tcMar>
              <w:top w:w="20" w:type="dxa"/>
              <w:left w:w="20" w:type="dxa"/>
              <w:bottom w:w="20" w:type="dxa"/>
              <w:right w:w="20" w:type="dxa"/>
            </w:tcMar>
            <w:vAlign w:val="center"/>
            <w:hideMark/>
          </w:tcPr>
          <w:p w14:paraId="4D54CE71" w14:textId="77777777" w:rsidR="007B71D6" w:rsidRPr="00D77304" w:rsidRDefault="007B71D6" w:rsidP="006A6E7C">
            <w:pPr>
              <w:pStyle w:val="movimento2"/>
              <w:rPr>
                <w:color w:val="002060"/>
              </w:rPr>
            </w:pPr>
            <w:r w:rsidRPr="00D77304">
              <w:rPr>
                <w:color w:val="002060"/>
              </w:rPr>
              <w:t xml:space="preserve">(VERBENA C5 ANCONA) </w:t>
            </w:r>
          </w:p>
        </w:tc>
      </w:tr>
    </w:tbl>
    <w:p w14:paraId="68000F9E" w14:textId="77777777" w:rsidR="007B71D6" w:rsidRDefault="007B71D6" w:rsidP="007B71D6">
      <w:pPr>
        <w:pStyle w:val="breakline"/>
        <w:divId w:val="527259509"/>
        <w:rPr>
          <w:color w:val="002060"/>
        </w:rPr>
      </w:pPr>
    </w:p>
    <w:p w14:paraId="656405ED"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14:paraId="494433A8" w14:textId="77777777" w:rsidR="007B71D6" w:rsidRPr="00E876E0" w:rsidRDefault="007B71D6" w:rsidP="007B71D6">
      <w:pPr>
        <w:pStyle w:val="Corpodeltesto21"/>
        <w:divId w:val="527259509"/>
        <w:rPr>
          <w:rFonts w:ascii="Arial" w:hAnsi="Arial" w:cs="Arial"/>
          <w:color w:val="002060"/>
          <w:sz w:val="22"/>
          <w:szCs w:val="22"/>
        </w:rPr>
      </w:pPr>
      <w:r w:rsidRPr="00841E17">
        <w:rPr>
          <w:rFonts w:ascii="Arial" w:hAnsi="Arial" w:cs="Arial"/>
          <w:noProof/>
          <w:color w:val="002060"/>
        </w:rPr>
        <w:t xml:space="preserve"> </w:t>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t xml:space="preserve">   </w:t>
      </w:r>
      <w:r w:rsidRPr="00841E17">
        <w:rPr>
          <w:rFonts w:ascii="Arial" w:hAnsi="Arial" w:cs="Arial"/>
          <w:noProof/>
          <w:color w:val="002060"/>
        </w:rPr>
        <w:tab/>
        <w:t xml:space="preserve">       Claudio Romagnoli</w:t>
      </w:r>
    </w:p>
    <w:bookmarkEnd w:id="9"/>
    <w:p w14:paraId="587E96B6" w14:textId="77777777" w:rsidR="007B71D6" w:rsidRDefault="007B71D6" w:rsidP="007B71D6">
      <w:pPr>
        <w:pStyle w:val="breakline"/>
        <w:divId w:val="527259509"/>
        <w:rPr>
          <w:color w:val="002060"/>
        </w:rPr>
      </w:pPr>
    </w:p>
    <w:p w14:paraId="0B68A66D"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48C56310"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4"/>
        <w:gridCol w:w="2003"/>
        <w:gridCol w:w="385"/>
        <w:gridCol w:w="898"/>
        <w:gridCol w:w="1175"/>
        <w:gridCol w:w="1563"/>
        <w:gridCol w:w="1552"/>
      </w:tblGrid>
      <w:tr w:rsidR="007B71D6" w:rsidRPr="00362749" w14:paraId="00492F0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30E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204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9E76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FA54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3569F"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F11D0"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42A9"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F013F49"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DED06" w14:textId="77777777" w:rsidR="007B71D6" w:rsidRPr="00362749" w:rsidRDefault="007B71D6" w:rsidP="006A6E7C">
            <w:pPr>
              <w:pStyle w:val="ROWTABELLA"/>
              <w:rPr>
                <w:color w:val="002060"/>
              </w:rPr>
            </w:pPr>
            <w:r w:rsidRPr="0036274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AAB9D" w14:textId="77777777" w:rsidR="007B71D6" w:rsidRPr="00362749" w:rsidRDefault="007B71D6" w:rsidP="006A6E7C">
            <w:pPr>
              <w:pStyle w:val="ROWTABELLA"/>
              <w:rPr>
                <w:color w:val="002060"/>
              </w:rPr>
            </w:pPr>
            <w:r w:rsidRPr="00362749">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68339"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52848" w14:textId="77777777" w:rsidR="007B71D6" w:rsidRPr="00362749" w:rsidRDefault="007B71D6" w:rsidP="006A6E7C">
            <w:pPr>
              <w:pStyle w:val="ROWTABELLA"/>
              <w:rPr>
                <w:color w:val="002060"/>
              </w:rPr>
            </w:pPr>
            <w:r w:rsidRPr="00362749">
              <w:rPr>
                <w:color w:val="002060"/>
              </w:rPr>
              <w:t>24/09/2021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70E53" w14:textId="77777777" w:rsidR="007B71D6" w:rsidRPr="00362749" w:rsidRDefault="007B71D6" w:rsidP="006A6E7C">
            <w:pPr>
              <w:pStyle w:val="ROWTABELLA"/>
              <w:rPr>
                <w:color w:val="002060"/>
              </w:rPr>
            </w:pPr>
            <w:r w:rsidRPr="0036274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D5A85" w14:textId="77777777" w:rsidR="007B71D6" w:rsidRPr="00362749" w:rsidRDefault="007B71D6" w:rsidP="006A6E7C">
            <w:pPr>
              <w:pStyle w:val="ROWTABELLA"/>
              <w:rPr>
                <w:color w:val="002060"/>
              </w:rPr>
            </w:pPr>
            <w:r w:rsidRPr="0036274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68E64" w14:textId="77777777" w:rsidR="007B71D6" w:rsidRPr="00362749" w:rsidRDefault="007B71D6" w:rsidP="006A6E7C">
            <w:pPr>
              <w:pStyle w:val="ROWTABELLA"/>
              <w:rPr>
                <w:color w:val="002060"/>
              </w:rPr>
            </w:pPr>
            <w:r w:rsidRPr="00362749">
              <w:rPr>
                <w:color w:val="002060"/>
              </w:rPr>
              <w:t>VIA RISORGIMENTO 16</w:t>
            </w:r>
          </w:p>
        </w:tc>
      </w:tr>
      <w:tr w:rsidR="007B71D6" w:rsidRPr="00362749" w14:paraId="49ABD1FC"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5ACC3" w14:textId="77777777" w:rsidR="007B71D6" w:rsidRPr="00362749" w:rsidRDefault="007B71D6" w:rsidP="006A6E7C">
            <w:pPr>
              <w:pStyle w:val="ROWTABELLA"/>
              <w:rPr>
                <w:color w:val="002060"/>
              </w:rPr>
            </w:pPr>
            <w:r w:rsidRPr="00362749">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18C21" w14:textId="77777777" w:rsidR="007B71D6" w:rsidRPr="00362749" w:rsidRDefault="007B71D6" w:rsidP="006A6E7C">
            <w:pPr>
              <w:pStyle w:val="ROWTABELLA"/>
              <w:rPr>
                <w:color w:val="002060"/>
              </w:rPr>
            </w:pPr>
            <w:r w:rsidRPr="00362749">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9BF48"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FBF936"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44E1A" w14:textId="77777777" w:rsidR="007B71D6" w:rsidRPr="00362749" w:rsidRDefault="007B71D6" w:rsidP="006A6E7C">
            <w:pPr>
              <w:pStyle w:val="ROWTABELLA"/>
              <w:rPr>
                <w:color w:val="002060"/>
              </w:rPr>
            </w:pPr>
            <w:r w:rsidRPr="00362749">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53236" w14:textId="77777777" w:rsidR="007B71D6" w:rsidRPr="00362749" w:rsidRDefault="007B71D6" w:rsidP="006A6E7C">
            <w:pPr>
              <w:pStyle w:val="ROWTABELLA"/>
              <w:rPr>
                <w:color w:val="002060"/>
              </w:rPr>
            </w:pPr>
            <w:r w:rsidRPr="0036274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3F146" w14:textId="77777777" w:rsidR="007B71D6" w:rsidRPr="00362749" w:rsidRDefault="007B71D6" w:rsidP="006A6E7C">
            <w:pPr>
              <w:pStyle w:val="ROWTABELLA"/>
              <w:rPr>
                <w:color w:val="002060"/>
              </w:rPr>
            </w:pPr>
            <w:r w:rsidRPr="00362749">
              <w:rPr>
                <w:color w:val="002060"/>
              </w:rPr>
              <w:t>VIA ANTONIO ROSMINI 22/B</w:t>
            </w:r>
          </w:p>
        </w:tc>
      </w:tr>
      <w:tr w:rsidR="007B71D6" w:rsidRPr="00362749" w14:paraId="4A346505"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39C4B" w14:textId="77777777" w:rsidR="007B71D6" w:rsidRPr="00362749" w:rsidRDefault="007B71D6" w:rsidP="006A6E7C">
            <w:pPr>
              <w:pStyle w:val="ROWTABELLA"/>
              <w:rPr>
                <w:color w:val="002060"/>
              </w:rPr>
            </w:pPr>
            <w:r w:rsidRPr="00362749">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AFCABB" w14:textId="77777777" w:rsidR="007B71D6" w:rsidRPr="00362749" w:rsidRDefault="007B71D6" w:rsidP="006A6E7C">
            <w:pPr>
              <w:pStyle w:val="ROWTABELLA"/>
              <w:rPr>
                <w:color w:val="002060"/>
              </w:rPr>
            </w:pPr>
            <w:r w:rsidRPr="0036274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12779"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427FF"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F2FB5" w14:textId="77777777" w:rsidR="007B71D6" w:rsidRPr="00362749" w:rsidRDefault="007B71D6" w:rsidP="006A6E7C">
            <w:pPr>
              <w:pStyle w:val="ROWTABELLA"/>
              <w:rPr>
                <w:color w:val="002060"/>
              </w:rPr>
            </w:pPr>
            <w:r w:rsidRPr="00362749">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63D4C" w14:textId="77777777" w:rsidR="007B71D6" w:rsidRPr="00362749" w:rsidRDefault="007B71D6" w:rsidP="006A6E7C">
            <w:pPr>
              <w:pStyle w:val="ROWTABELLA"/>
              <w:rPr>
                <w:color w:val="002060"/>
              </w:rPr>
            </w:pPr>
            <w:r w:rsidRPr="0036274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A60E8" w14:textId="77777777" w:rsidR="007B71D6" w:rsidRPr="00362749" w:rsidRDefault="007B71D6" w:rsidP="006A6E7C">
            <w:pPr>
              <w:pStyle w:val="ROWTABELLA"/>
              <w:rPr>
                <w:color w:val="002060"/>
              </w:rPr>
            </w:pPr>
            <w:r w:rsidRPr="00362749">
              <w:rPr>
                <w:color w:val="002060"/>
              </w:rPr>
              <w:t>VIA GRAZIA DELEDDA</w:t>
            </w:r>
          </w:p>
        </w:tc>
      </w:tr>
      <w:tr w:rsidR="007B71D6" w:rsidRPr="00362749" w14:paraId="1BB44764"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44842" w14:textId="77777777" w:rsidR="007B71D6" w:rsidRPr="00362749" w:rsidRDefault="007B71D6" w:rsidP="006A6E7C">
            <w:pPr>
              <w:pStyle w:val="ROWTABELLA"/>
              <w:rPr>
                <w:color w:val="002060"/>
              </w:rPr>
            </w:pPr>
            <w:r w:rsidRPr="0036274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4E4D8" w14:textId="77777777" w:rsidR="007B71D6" w:rsidRPr="00362749" w:rsidRDefault="007B71D6" w:rsidP="006A6E7C">
            <w:pPr>
              <w:pStyle w:val="ROWTABELLA"/>
              <w:rPr>
                <w:color w:val="002060"/>
              </w:rPr>
            </w:pPr>
            <w:r w:rsidRPr="00362749">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6BF647"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3EA64" w14:textId="77777777" w:rsidR="007B71D6" w:rsidRPr="00362749" w:rsidRDefault="007B71D6" w:rsidP="006A6E7C">
            <w:pPr>
              <w:pStyle w:val="ROWTABELLA"/>
              <w:rPr>
                <w:color w:val="002060"/>
              </w:rPr>
            </w:pPr>
            <w:r w:rsidRPr="00362749">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D3EE0B" w14:textId="77777777" w:rsidR="007B71D6" w:rsidRPr="00362749" w:rsidRDefault="007B71D6" w:rsidP="006A6E7C">
            <w:pPr>
              <w:pStyle w:val="ROWTABELLA"/>
              <w:rPr>
                <w:color w:val="002060"/>
              </w:rPr>
            </w:pPr>
            <w:r w:rsidRPr="00362749">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01588" w14:textId="77777777" w:rsidR="007B71D6" w:rsidRPr="00362749" w:rsidRDefault="007B71D6" w:rsidP="006A6E7C">
            <w:pPr>
              <w:pStyle w:val="ROWTABELLA"/>
              <w:rPr>
                <w:color w:val="002060"/>
              </w:rPr>
            </w:pPr>
            <w:r w:rsidRPr="00362749">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6CDDB" w14:textId="77777777" w:rsidR="007B71D6" w:rsidRPr="00362749" w:rsidRDefault="007B71D6" w:rsidP="006A6E7C">
            <w:pPr>
              <w:pStyle w:val="ROWTABELLA"/>
              <w:rPr>
                <w:color w:val="002060"/>
              </w:rPr>
            </w:pPr>
            <w:r w:rsidRPr="00362749">
              <w:rPr>
                <w:color w:val="002060"/>
              </w:rPr>
              <w:t>VIA IV NOVEMBRE</w:t>
            </w:r>
          </w:p>
        </w:tc>
      </w:tr>
      <w:tr w:rsidR="007B71D6" w:rsidRPr="00362749" w14:paraId="72E4CBD1"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23927B" w14:textId="77777777" w:rsidR="007B71D6" w:rsidRPr="00362749" w:rsidRDefault="007B71D6" w:rsidP="006A6E7C">
            <w:pPr>
              <w:pStyle w:val="ROWTABELLA"/>
              <w:rPr>
                <w:color w:val="002060"/>
              </w:rPr>
            </w:pPr>
            <w:r w:rsidRPr="0036274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759A4" w14:textId="77777777" w:rsidR="007B71D6" w:rsidRPr="00362749" w:rsidRDefault="007B71D6" w:rsidP="006A6E7C">
            <w:pPr>
              <w:pStyle w:val="ROWTABELLA"/>
              <w:rPr>
                <w:color w:val="002060"/>
              </w:rPr>
            </w:pPr>
            <w:r w:rsidRPr="0036274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F6C437"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D25171" w14:textId="77777777" w:rsidR="007B71D6" w:rsidRPr="00362749" w:rsidRDefault="007B71D6" w:rsidP="006A6E7C">
            <w:pPr>
              <w:pStyle w:val="ROWTABELLA"/>
              <w:rPr>
                <w:color w:val="002060"/>
              </w:rPr>
            </w:pPr>
            <w:r w:rsidRPr="00362749">
              <w:rPr>
                <w:color w:val="002060"/>
              </w:rPr>
              <w:t>25/09/2021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8B1F42" w14:textId="77777777" w:rsidR="007B71D6" w:rsidRPr="00362749" w:rsidRDefault="007B71D6" w:rsidP="006A6E7C">
            <w:pPr>
              <w:pStyle w:val="ROWTABELLA"/>
              <w:rPr>
                <w:color w:val="002060"/>
              </w:rPr>
            </w:pPr>
            <w:r w:rsidRPr="00362749">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B248F" w14:textId="77777777" w:rsidR="007B71D6" w:rsidRPr="00362749" w:rsidRDefault="007B71D6" w:rsidP="006A6E7C">
            <w:pPr>
              <w:pStyle w:val="ROWTABELLA"/>
              <w:rPr>
                <w:color w:val="002060"/>
              </w:rPr>
            </w:pPr>
            <w:r w:rsidRPr="0036274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645E9" w14:textId="77777777" w:rsidR="007B71D6" w:rsidRPr="00362749" w:rsidRDefault="007B71D6" w:rsidP="006A6E7C">
            <w:pPr>
              <w:pStyle w:val="ROWTABELLA"/>
              <w:rPr>
                <w:color w:val="002060"/>
              </w:rPr>
            </w:pPr>
            <w:r w:rsidRPr="00362749">
              <w:rPr>
                <w:color w:val="002060"/>
              </w:rPr>
              <w:t>VIA ROMA 201</w:t>
            </w:r>
          </w:p>
        </w:tc>
      </w:tr>
      <w:tr w:rsidR="007B71D6" w:rsidRPr="00362749" w14:paraId="37C2EBD9"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BF867" w14:textId="77777777" w:rsidR="007B71D6" w:rsidRPr="00362749" w:rsidRDefault="007B71D6" w:rsidP="006A6E7C">
            <w:pPr>
              <w:pStyle w:val="ROWTABELLA"/>
              <w:rPr>
                <w:color w:val="002060"/>
              </w:rPr>
            </w:pPr>
            <w:r w:rsidRPr="00362749">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55B6A" w14:textId="77777777" w:rsidR="007B71D6" w:rsidRPr="00362749" w:rsidRDefault="007B71D6" w:rsidP="006A6E7C">
            <w:pPr>
              <w:pStyle w:val="ROWTABELLA"/>
              <w:rPr>
                <w:color w:val="002060"/>
              </w:rPr>
            </w:pPr>
            <w:r w:rsidRPr="00362749">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0BCBC"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56039" w14:textId="77777777" w:rsidR="007B71D6" w:rsidRPr="00362749" w:rsidRDefault="007B71D6" w:rsidP="006A6E7C">
            <w:pPr>
              <w:pStyle w:val="ROWTABELLA"/>
              <w:rPr>
                <w:color w:val="002060"/>
              </w:rPr>
            </w:pPr>
            <w:r w:rsidRPr="00362749">
              <w:rPr>
                <w:color w:val="002060"/>
              </w:rPr>
              <w:t>27/09/2021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94225" w14:textId="77777777" w:rsidR="007B71D6" w:rsidRPr="00362749" w:rsidRDefault="007B71D6" w:rsidP="006A6E7C">
            <w:pPr>
              <w:pStyle w:val="ROWTABELLA"/>
              <w:rPr>
                <w:color w:val="002060"/>
              </w:rPr>
            </w:pPr>
            <w:r w:rsidRPr="00362749">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B84AC" w14:textId="77777777" w:rsidR="007B71D6" w:rsidRPr="00362749" w:rsidRDefault="007B71D6" w:rsidP="006A6E7C">
            <w:pPr>
              <w:pStyle w:val="ROWTABELLA"/>
              <w:rPr>
                <w:color w:val="002060"/>
              </w:rPr>
            </w:pPr>
            <w:r w:rsidRPr="00362749">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D7E4B" w14:textId="77777777" w:rsidR="007B71D6" w:rsidRPr="00362749" w:rsidRDefault="007B71D6" w:rsidP="006A6E7C">
            <w:pPr>
              <w:pStyle w:val="ROWTABELLA"/>
              <w:rPr>
                <w:color w:val="002060"/>
              </w:rPr>
            </w:pPr>
            <w:r w:rsidRPr="00362749">
              <w:rPr>
                <w:color w:val="002060"/>
              </w:rPr>
              <w:t>VIA FALCONARA</w:t>
            </w:r>
          </w:p>
        </w:tc>
      </w:tr>
    </w:tbl>
    <w:p w14:paraId="4BDEAD30" w14:textId="77777777" w:rsidR="007B71D6" w:rsidRPr="00362749" w:rsidRDefault="007B71D6" w:rsidP="007B71D6">
      <w:pPr>
        <w:pStyle w:val="breakline"/>
        <w:divId w:val="527259509"/>
        <w:rPr>
          <w:rFonts w:eastAsiaTheme="minorEastAsia"/>
          <w:color w:val="002060"/>
        </w:rPr>
      </w:pPr>
    </w:p>
    <w:p w14:paraId="38A6DD9C" w14:textId="77777777" w:rsidR="007B71D6" w:rsidRPr="00362749" w:rsidRDefault="007B71D6" w:rsidP="007B71D6">
      <w:pPr>
        <w:pStyle w:val="breakline"/>
        <w:divId w:val="527259509"/>
        <w:rPr>
          <w:color w:val="002060"/>
        </w:rPr>
      </w:pPr>
    </w:p>
    <w:p w14:paraId="749074F9" w14:textId="77777777" w:rsidR="007B71D6" w:rsidRPr="00362749" w:rsidRDefault="007B71D6" w:rsidP="007B71D6">
      <w:pPr>
        <w:pStyle w:val="breakline"/>
        <w:divId w:val="527259509"/>
        <w:rPr>
          <w:color w:val="002060"/>
        </w:rPr>
      </w:pPr>
    </w:p>
    <w:p w14:paraId="64E46359"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2"/>
        <w:gridCol w:w="1548"/>
        <w:gridCol w:w="1550"/>
      </w:tblGrid>
      <w:tr w:rsidR="007B71D6" w:rsidRPr="00362749" w14:paraId="2E145F6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446F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5DD3"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62C0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356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B2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F5912"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8DD0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864A58A"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D2160" w14:textId="77777777" w:rsidR="007B71D6" w:rsidRPr="00362749" w:rsidRDefault="007B71D6" w:rsidP="006A6E7C">
            <w:pPr>
              <w:pStyle w:val="ROWTABELLA"/>
              <w:rPr>
                <w:color w:val="002060"/>
              </w:rPr>
            </w:pPr>
            <w:r w:rsidRPr="00362749">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63EBC" w14:textId="77777777" w:rsidR="007B71D6" w:rsidRPr="00362749" w:rsidRDefault="007B71D6" w:rsidP="006A6E7C">
            <w:pPr>
              <w:pStyle w:val="ROWTABELLA"/>
              <w:rPr>
                <w:color w:val="002060"/>
              </w:rPr>
            </w:pPr>
            <w:r w:rsidRPr="00362749">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18A7C"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AAF3B" w14:textId="77777777" w:rsidR="007B71D6" w:rsidRPr="00362749" w:rsidRDefault="007B71D6" w:rsidP="006A6E7C">
            <w:pPr>
              <w:pStyle w:val="ROWTABELLA"/>
              <w:rPr>
                <w:color w:val="002060"/>
              </w:rPr>
            </w:pPr>
            <w:r w:rsidRPr="00362749">
              <w:rPr>
                <w:color w:val="002060"/>
              </w:rPr>
              <w:t>24/09/2021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151C3" w14:textId="77777777" w:rsidR="007B71D6" w:rsidRPr="00362749" w:rsidRDefault="007B71D6" w:rsidP="006A6E7C">
            <w:pPr>
              <w:pStyle w:val="ROWTABELLA"/>
              <w:rPr>
                <w:color w:val="002060"/>
              </w:rPr>
            </w:pPr>
            <w:r w:rsidRPr="00362749">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A6BD2" w14:textId="77777777" w:rsidR="007B71D6" w:rsidRPr="00362749" w:rsidRDefault="007B71D6" w:rsidP="006A6E7C">
            <w:pPr>
              <w:pStyle w:val="ROWTABELLA"/>
              <w:rPr>
                <w:color w:val="002060"/>
              </w:rPr>
            </w:pPr>
            <w:r w:rsidRPr="0036274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74A28" w14:textId="77777777" w:rsidR="007B71D6" w:rsidRPr="00362749" w:rsidRDefault="007B71D6" w:rsidP="006A6E7C">
            <w:pPr>
              <w:pStyle w:val="ROWTABELLA"/>
              <w:rPr>
                <w:color w:val="002060"/>
              </w:rPr>
            </w:pPr>
            <w:r w:rsidRPr="00362749">
              <w:rPr>
                <w:color w:val="002060"/>
              </w:rPr>
              <w:t>VIA CERQUATTI</w:t>
            </w:r>
          </w:p>
        </w:tc>
      </w:tr>
      <w:tr w:rsidR="007B71D6" w:rsidRPr="00362749" w14:paraId="3B5C507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F8423" w14:textId="77777777" w:rsidR="007B71D6" w:rsidRPr="00362749" w:rsidRDefault="007B71D6" w:rsidP="006A6E7C">
            <w:pPr>
              <w:pStyle w:val="ROWTABELLA"/>
              <w:rPr>
                <w:color w:val="002060"/>
              </w:rPr>
            </w:pPr>
            <w:r w:rsidRPr="0036274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D06DC" w14:textId="77777777" w:rsidR="007B71D6" w:rsidRPr="00362749" w:rsidRDefault="007B71D6" w:rsidP="006A6E7C">
            <w:pPr>
              <w:pStyle w:val="ROWTABELLA"/>
              <w:rPr>
                <w:color w:val="002060"/>
              </w:rPr>
            </w:pPr>
            <w:r w:rsidRPr="00362749">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2CFF16"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2CEAC"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F9B0B" w14:textId="77777777" w:rsidR="007B71D6" w:rsidRPr="00362749" w:rsidRDefault="007B71D6" w:rsidP="006A6E7C">
            <w:pPr>
              <w:pStyle w:val="ROWTABELLA"/>
              <w:rPr>
                <w:color w:val="002060"/>
              </w:rPr>
            </w:pPr>
            <w:r w:rsidRPr="0036274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BA087" w14:textId="77777777" w:rsidR="007B71D6" w:rsidRPr="00362749" w:rsidRDefault="007B71D6" w:rsidP="006A6E7C">
            <w:pPr>
              <w:pStyle w:val="ROWTABELLA"/>
              <w:rPr>
                <w:color w:val="002060"/>
              </w:rPr>
            </w:pPr>
            <w:r w:rsidRPr="0036274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A4957" w14:textId="77777777" w:rsidR="007B71D6" w:rsidRPr="00362749" w:rsidRDefault="007B71D6" w:rsidP="006A6E7C">
            <w:pPr>
              <w:pStyle w:val="ROWTABELLA"/>
              <w:rPr>
                <w:color w:val="002060"/>
              </w:rPr>
            </w:pPr>
            <w:r w:rsidRPr="00362749">
              <w:rPr>
                <w:color w:val="002060"/>
              </w:rPr>
              <w:t>VIA TAGLIAMENTO</w:t>
            </w:r>
          </w:p>
        </w:tc>
      </w:tr>
      <w:tr w:rsidR="007B71D6" w:rsidRPr="00362749" w14:paraId="565E1EE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7D878" w14:textId="77777777" w:rsidR="007B71D6" w:rsidRPr="00362749" w:rsidRDefault="007B71D6" w:rsidP="006A6E7C">
            <w:pPr>
              <w:pStyle w:val="ROWTABELLA"/>
              <w:rPr>
                <w:color w:val="002060"/>
              </w:rPr>
            </w:pPr>
            <w:r w:rsidRPr="00362749">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85B5E" w14:textId="77777777" w:rsidR="007B71D6" w:rsidRPr="00362749" w:rsidRDefault="007B71D6" w:rsidP="006A6E7C">
            <w:pPr>
              <w:pStyle w:val="ROWTABELLA"/>
              <w:rPr>
                <w:color w:val="002060"/>
              </w:rPr>
            </w:pPr>
            <w:r w:rsidRPr="00362749">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614F0"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E3BB0"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44BC8F" w14:textId="77777777" w:rsidR="007B71D6" w:rsidRPr="00362749" w:rsidRDefault="007B71D6" w:rsidP="006A6E7C">
            <w:pPr>
              <w:pStyle w:val="ROWTABELLA"/>
              <w:rPr>
                <w:color w:val="002060"/>
              </w:rPr>
            </w:pPr>
            <w:r w:rsidRPr="00362749">
              <w:rPr>
                <w:color w:val="002060"/>
              </w:rPr>
              <w:t>5250 IMP.C5 "MICHELE ZITTI"V.STRADA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289E6" w14:textId="77777777" w:rsidR="007B71D6" w:rsidRPr="00362749" w:rsidRDefault="007B71D6" w:rsidP="006A6E7C">
            <w:pPr>
              <w:pStyle w:val="ROWTABELLA"/>
              <w:rPr>
                <w:color w:val="002060"/>
              </w:rPr>
            </w:pPr>
            <w:r w:rsidRPr="0036274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10F20" w14:textId="77777777" w:rsidR="007B71D6" w:rsidRPr="00362749" w:rsidRDefault="007B71D6" w:rsidP="006A6E7C">
            <w:pPr>
              <w:pStyle w:val="ROWTABELLA"/>
              <w:rPr>
                <w:color w:val="002060"/>
              </w:rPr>
            </w:pPr>
            <w:r w:rsidRPr="00362749">
              <w:rPr>
                <w:color w:val="002060"/>
              </w:rPr>
              <w:t>LARGO NELLO FABRIZI - V.STRADA</w:t>
            </w:r>
          </w:p>
        </w:tc>
      </w:tr>
      <w:tr w:rsidR="007B71D6" w:rsidRPr="00362749" w14:paraId="05D704DD"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493C7" w14:textId="77777777" w:rsidR="007B71D6" w:rsidRPr="00362749" w:rsidRDefault="007B71D6" w:rsidP="006A6E7C">
            <w:pPr>
              <w:pStyle w:val="ROWTABELLA"/>
              <w:rPr>
                <w:color w:val="002060"/>
              </w:rPr>
            </w:pPr>
            <w:r w:rsidRPr="0036274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62FE8" w14:textId="77777777" w:rsidR="007B71D6" w:rsidRPr="00362749" w:rsidRDefault="007B71D6" w:rsidP="006A6E7C">
            <w:pPr>
              <w:pStyle w:val="ROWTABELLA"/>
              <w:rPr>
                <w:color w:val="002060"/>
              </w:rPr>
            </w:pPr>
            <w:r w:rsidRPr="00362749">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89F6F"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96275"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2E305" w14:textId="77777777" w:rsidR="007B71D6" w:rsidRPr="00362749" w:rsidRDefault="007B71D6" w:rsidP="006A6E7C">
            <w:pPr>
              <w:pStyle w:val="ROWTABELLA"/>
              <w:rPr>
                <w:color w:val="002060"/>
              </w:rPr>
            </w:pPr>
            <w:r w:rsidRPr="0036274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BF95A" w14:textId="77777777" w:rsidR="007B71D6" w:rsidRPr="00362749" w:rsidRDefault="007B71D6" w:rsidP="006A6E7C">
            <w:pPr>
              <w:pStyle w:val="ROWTABELLA"/>
              <w:rPr>
                <w:color w:val="002060"/>
              </w:rPr>
            </w:pPr>
            <w:r w:rsidRPr="0036274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99D6ED" w14:textId="77777777" w:rsidR="007B71D6" w:rsidRPr="00362749" w:rsidRDefault="007B71D6" w:rsidP="006A6E7C">
            <w:pPr>
              <w:pStyle w:val="ROWTABELLA"/>
              <w:rPr>
                <w:color w:val="002060"/>
              </w:rPr>
            </w:pPr>
            <w:r w:rsidRPr="00362749">
              <w:rPr>
                <w:color w:val="002060"/>
              </w:rPr>
              <w:t>VIA B.BUOZZI</w:t>
            </w:r>
          </w:p>
        </w:tc>
      </w:tr>
      <w:tr w:rsidR="007B71D6" w:rsidRPr="00362749" w14:paraId="79E443E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23FB2" w14:textId="77777777" w:rsidR="007B71D6" w:rsidRPr="00362749" w:rsidRDefault="007B71D6" w:rsidP="006A6E7C">
            <w:pPr>
              <w:pStyle w:val="ROWTABELLA"/>
              <w:rPr>
                <w:color w:val="002060"/>
              </w:rPr>
            </w:pPr>
            <w:r w:rsidRPr="00362749">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2517D" w14:textId="77777777" w:rsidR="007B71D6" w:rsidRPr="00362749" w:rsidRDefault="007B71D6" w:rsidP="006A6E7C">
            <w:pPr>
              <w:pStyle w:val="ROWTABELLA"/>
              <w:rPr>
                <w:color w:val="002060"/>
              </w:rPr>
            </w:pPr>
            <w:r w:rsidRPr="00362749">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ECD6FA"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001D9D"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CB14E" w14:textId="77777777" w:rsidR="007B71D6" w:rsidRPr="00362749" w:rsidRDefault="007B71D6" w:rsidP="006A6E7C">
            <w:pPr>
              <w:pStyle w:val="ROWTABELLA"/>
              <w:rPr>
                <w:color w:val="002060"/>
              </w:rPr>
            </w:pPr>
            <w:r w:rsidRPr="00362749">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AC9B0" w14:textId="77777777" w:rsidR="007B71D6" w:rsidRPr="00362749" w:rsidRDefault="007B71D6" w:rsidP="006A6E7C">
            <w:pPr>
              <w:pStyle w:val="ROWTABELLA"/>
              <w:rPr>
                <w:color w:val="002060"/>
              </w:rPr>
            </w:pPr>
            <w:r w:rsidRPr="00362749">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8424D" w14:textId="77777777" w:rsidR="007B71D6" w:rsidRPr="00362749" w:rsidRDefault="007B71D6" w:rsidP="006A6E7C">
            <w:pPr>
              <w:pStyle w:val="ROWTABELLA"/>
              <w:rPr>
                <w:color w:val="002060"/>
              </w:rPr>
            </w:pPr>
            <w:r w:rsidRPr="00362749">
              <w:rPr>
                <w:color w:val="002060"/>
              </w:rPr>
              <w:t>VIALE MAZZINI</w:t>
            </w:r>
          </w:p>
        </w:tc>
      </w:tr>
      <w:tr w:rsidR="007B71D6" w:rsidRPr="00362749" w14:paraId="2592AE31"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D32FB" w14:textId="77777777" w:rsidR="007B71D6" w:rsidRPr="00362749" w:rsidRDefault="007B71D6" w:rsidP="006A6E7C">
            <w:pPr>
              <w:pStyle w:val="ROWTABELLA"/>
              <w:rPr>
                <w:color w:val="002060"/>
              </w:rPr>
            </w:pPr>
            <w:r w:rsidRPr="00362749">
              <w:rPr>
                <w:color w:val="002060"/>
              </w:rPr>
              <w:t>BAYER CAPPUCCINI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9A705" w14:textId="77777777" w:rsidR="007B71D6" w:rsidRPr="00362749" w:rsidRDefault="007B71D6" w:rsidP="006A6E7C">
            <w:pPr>
              <w:pStyle w:val="ROWTABELLA"/>
              <w:rPr>
                <w:color w:val="002060"/>
              </w:rPr>
            </w:pPr>
            <w:r w:rsidRPr="00362749">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92A82"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07FD7" w14:textId="77777777" w:rsidR="007B71D6" w:rsidRPr="00362749" w:rsidRDefault="007B71D6" w:rsidP="006A6E7C">
            <w:pPr>
              <w:pStyle w:val="ROWTABELLA"/>
              <w:rPr>
                <w:color w:val="002060"/>
              </w:rPr>
            </w:pPr>
            <w:r w:rsidRPr="00362749">
              <w:rPr>
                <w:color w:val="002060"/>
              </w:rPr>
              <w:t>25/09/2021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520F1" w14:textId="77777777" w:rsidR="007B71D6" w:rsidRPr="00362749" w:rsidRDefault="007B71D6" w:rsidP="006A6E7C">
            <w:pPr>
              <w:pStyle w:val="ROWTABELLA"/>
              <w:rPr>
                <w:color w:val="002060"/>
              </w:rPr>
            </w:pPr>
            <w:r w:rsidRPr="00362749">
              <w:rPr>
                <w:color w:val="002060"/>
              </w:rPr>
              <w:t>5286 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7C1E" w14:textId="77777777" w:rsidR="007B71D6" w:rsidRPr="00362749" w:rsidRDefault="007B71D6" w:rsidP="006A6E7C">
            <w:pPr>
              <w:pStyle w:val="ROWTABELLA"/>
              <w:rPr>
                <w:color w:val="002060"/>
              </w:rPr>
            </w:pPr>
            <w:r w:rsidRPr="00362749">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F5814" w14:textId="77777777" w:rsidR="007B71D6" w:rsidRPr="00362749" w:rsidRDefault="007B71D6" w:rsidP="006A6E7C">
            <w:pPr>
              <w:pStyle w:val="ROWTABELLA"/>
              <w:rPr>
                <w:color w:val="002060"/>
              </w:rPr>
            </w:pPr>
            <w:r w:rsidRPr="00362749">
              <w:rPr>
                <w:color w:val="002060"/>
              </w:rPr>
              <w:t>VIA ALFIERI SNC</w:t>
            </w:r>
          </w:p>
        </w:tc>
      </w:tr>
    </w:tbl>
    <w:p w14:paraId="073146C0" w14:textId="77777777" w:rsidR="007B71D6" w:rsidRPr="00362749" w:rsidRDefault="007B71D6" w:rsidP="007B71D6">
      <w:pPr>
        <w:pStyle w:val="breakline"/>
        <w:divId w:val="527259509"/>
        <w:rPr>
          <w:rFonts w:eastAsiaTheme="minorEastAsia"/>
          <w:color w:val="002060"/>
        </w:rPr>
      </w:pPr>
    </w:p>
    <w:p w14:paraId="0873E907" w14:textId="77777777" w:rsidR="007B71D6" w:rsidRPr="00362749" w:rsidRDefault="007B71D6" w:rsidP="007B71D6">
      <w:pPr>
        <w:pStyle w:val="breakline"/>
        <w:divId w:val="527259509"/>
        <w:rPr>
          <w:color w:val="002060"/>
        </w:rPr>
      </w:pPr>
    </w:p>
    <w:p w14:paraId="61BF6AA3" w14:textId="77777777" w:rsidR="007B71D6" w:rsidRPr="00362749" w:rsidRDefault="007B71D6" w:rsidP="007B71D6">
      <w:pPr>
        <w:pStyle w:val="breakline"/>
        <w:divId w:val="527259509"/>
        <w:rPr>
          <w:color w:val="002060"/>
        </w:rPr>
      </w:pPr>
    </w:p>
    <w:p w14:paraId="076AD8CB"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00"/>
        <w:gridCol w:w="385"/>
        <w:gridCol w:w="898"/>
        <w:gridCol w:w="1174"/>
        <w:gridCol w:w="1558"/>
        <w:gridCol w:w="1567"/>
      </w:tblGrid>
      <w:tr w:rsidR="007B71D6" w:rsidRPr="00362749" w14:paraId="4935D7F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949A"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09BE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9E374"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C09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5416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A8AEC"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0414C"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43B8F6C"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AB63B8" w14:textId="77777777" w:rsidR="007B71D6" w:rsidRPr="00362749" w:rsidRDefault="007B71D6" w:rsidP="006A6E7C">
            <w:pPr>
              <w:pStyle w:val="ROWTABELLA"/>
              <w:rPr>
                <w:color w:val="002060"/>
              </w:rPr>
            </w:pPr>
            <w:r w:rsidRPr="00362749">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D51C7" w14:textId="77777777" w:rsidR="007B71D6" w:rsidRPr="00362749" w:rsidRDefault="007B71D6" w:rsidP="006A6E7C">
            <w:pPr>
              <w:pStyle w:val="ROWTABELLA"/>
              <w:rPr>
                <w:color w:val="002060"/>
              </w:rPr>
            </w:pPr>
            <w:r w:rsidRPr="00362749">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70127"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42869"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F0590" w14:textId="77777777" w:rsidR="007B71D6" w:rsidRPr="00362749" w:rsidRDefault="007B71D6" w:rsidP="006A6E7C">
            <w:pPr>
              <w:pStyle w:val="ROWTABELLA"/>
              <w:rPr>
                <w:color w:val="002060"/>
              </w:rPr>
            </w:pPr>
            <w:r w:rsidRPr="00362749">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50861" w14:textId="77777777" w:rsidR="007B71D6" w:rsidRPr="00362749" w:rsidRDefault="007B71D6" w:rsidP="006A6E7C">
            <w:pPr>
              <w:pStyle w:val="ROWTABELLA"/>
              <w:rPr>
                <w:color w:val="002060"/>
              </w:rPr>
            </w:pPr>
            <w:r w:rsidRPr="0036274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F4B60" w14:textId="77777777" w:rsidR="007B71D6" w:rsidRPr="00362749" w:rsidRDefault="007B71D6" w:rsidP="006A6E7C">
            <w:pPr>
              <w:pStyle w:val="ROWTABELLA"/>
              <w:rPr>
                <w:color w:val="002060"/>
              </w:rPr>
            </w:pPr>
            <w:r w:rsidRPr="00362749">
              <w:rPr>
                <w:color w:val="002060"/>
              </w:rPr>
              <w:t>VIA C.ULPIANI</w:t>
            </w:r>
          </w:p>
        </w:tc>
      </w:tr>
      <w:tr w:rsidR="007B71D6" w:rsidRPr="00362749" w14:paraId="1F4AD315"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9EB4B" w14:textId="77777777" w:rsidR="007B71D6" w:rsidRPr="00362749" w:rsidRDefault="007B71D6" w:rsidP="006A6E7C">
            <w:pPr>
              <w:pStyle w:val="ROWTABELLA"/>
              <w:rPr>
                <w:color w:val="002060"/>
              </w:rPr>
            </w:pPr>
            <w:r w:rsidRPr="00362749">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C4538B" w14:textId="77777777" w:rsidR="007B71D6" w:rsidRPr="00362749" w:rsidRDefault="007B71D6" w:rsidP="006A6E7C">
            <w:pPr>
              <w:pStyle w:val="ROWTABELLA"/>
              <w:rPr>
                <w:color w:val="002060"/>
              </w:rPr>
            </w:pPr>
            <w:r w:rsidRPr="00362749">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5D748"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0D28C"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A4C8F" w14:textId="77777777" w:rsidR="007B71D6" w:rsidRPr="00362749" w:rsidRDefault="007B71D6" w:rsidP="006A6E7C">
            <w:pPr>
              <w:pStyle w:val="ROWTABELLA"/>
              <w:rPr>
                <w:color w:val="002060"/>
              </w:rPr>
            </w:pPr>
            <w:r w:rsidRPr="00362749">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7BBA1" w14:textId="77777777" w:rsidR="007B71D6" w:rsidRPr="00362749" w:rsidRDefault="007B71D6" w:rsidP="006A6E7C">
            <w:pPr>
              <w:pStyle w:val="ROWTABELLA"/>
              <w:rPr>
                <w:color w:val="002060"/>
              </w:rPr>
            </w:pPr>
            <w:r w:rsidRPr="00362749">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5D35F" w14:textId="77777777" w:rsidR="007B71D6" w:rsidRPr="00362749" w:rsidRDefault="007B71D6" w:rsidP="006A6E7C">
            <w:pPr>
              <w:pStyle w:val="ROWTABELLA"/>
              <w:rPr>
                <w:color w:val="002060"/>
              </w:rPr>
            </w:pPr>
            <w:r w:rsidRPr="00362749">
              <w:rPr>
                <w:color w:val="002060"/>
              </w:rPr>
              <w:t>VIA VERCELLI SNC</w:t>
            </w:r>
          </w:p>
        </w:tc>
      </w:tr>
      <w:tr w:rsidR="007B71D6" w:rsidRPr="00362749" w14:paraId="4A65C85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9091F1" w14:textId="77777777" w:rsidR="007B71D6" w:rsidRPr="00362749" w:rsidRDefault="007B71D6" w:rsidP="006A6E7C">
            <w:pPr>
              <w:pStyle w:val="ROWTABELLA"/>
              <w:rPr>
                <w:color w:val="002060"/>
              </w:rPr>
            </w:pPr>
            <w:r w:rsidRPr="00362749">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B7EB4" w14:textId="77777777" w:rsidR="007B71D6" w:rsidRPr="00362749" w:rsidRDefault="007B71D6" w:rsidP="006A6E7C">
            <w:pPr>
              <w:pStyle w:val="ROWTABELLA"/>
              <w:rPr>
                <w:color w:val="002060"/>
              </w:rPr>
            </w:pPr>
            <w:r w:rsidRPr="00362749">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8830D"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486464" w14:textId="77777777" w:rsidR="007B71D6" w:rsidRPr="00362749" w:rsidRDefault="007B71D6" w:rsidP="006A6E7C">
            <w:pPr>
              <w:pStyle w:val="ROWTABELLA"/>
              <w:rPr>
                <w:color w:val="002060"/>
              </w:rPr>
            </w:pPr>
            <w:r w:rsidRPr="00362749">
              <w:rPr>
                <w:color w:val="002060"/>
              </w:rPr>
              <w:t>24/09/2021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FFB90" w14:textId="77777777" w:rsidR="007B71D6" w:rsidRPr="00362749" w:rsidRDefault="007B71D6" w:rsidP="006A6E7C">
            <w:pPr>
              <w:pStyle w:val="ROWTABELLA"/>
              <w:rPr>
                <w:color w:val="002060"/>
              </w:rPr>
            </w:pPr>
            <w:r w:rsidRPr="00362749">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295BC" w14:textId="77777777" w:rsidR="007B71D6" w:rsidRPr="00362749" w:rsidRDefault="007B71D6" w:rsidP="006A6E7C">
            <w:pPr>
              <w:pStyle w:val="ROWTABELLA"/>
              <w:rPr>
                <w:color w:val="002060"/>
              </w:rPr>
            </w:pPr>
            <w:r w:rsidRPr="00362749">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71FA5" w14:textId="77777777" w:rsidR="007B71D6" w:rsidRPr="00362749" w:rsidRDefault="007B71D6" w:rsidP="006A6E7C">
            <w:pPr>
              <w:pStyle w:val="ROWTABELLA"/>
              <w:rPr>
                <w:color w:val="002060"/>
              </w:rPr>
            </w:pPr>
            <w:r w:rsidRPr="00362749">
              <w:rPr>
                <w:color w:val="002060"/>
              </w:rPr>
              <w:t>FRAZ.PAGLIARE VIA VECCHI</w:t>
            </w:r>
          </w:p>
        </w:tc>
      </w:tr>
      <w:tr w:rsidR="007B71D6" w:rsidRPr="00362749" w14:paraId="316F309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2C14A" w14:textId="77777777" w:rsidR="007B71D6" w:rsidRPr="00362749" w:rsidRDefault="007B71D6" w:rsidP="006A6E7C">
            <w:pPr>
              <w:pStyle w:val="ROWTABELLA"/>
              <w:rPr>
                <w:color w:val="002060"/>
              </w:rPr>
            </w:pPr>
            <w:r w:rsidRPr="00362749">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E0301" w14:textId="77777777" w:rsidR="007B71D6" w:rsidRPr="00362749" w:rsidRDefault="007B71D6" w:rsidP="006A6E7C">
            <w:pPr>
              <w:pStyle w:val="ROWTABELLA"/>
              <w:rPr>
                <w:color w:val="002060"/>
              </w:rPr>
            </w:pPr>
            <w:r w:rsidRPr="00362749">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46365F"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A0C1D6"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391B17" w14:textId="77777777" w:rsidR="007B71D6" w:rsidRPr="00362749" w:rsidRDefault="007B71D6" w:rsidP="006A6E7C">
            <w:pPr>
              <w:pStyle w:val="ROWTABELLA"/>
              <w:rPr>
                <w:color w:val="002060"/>
              </w:rPr>
            </w:pPr>
            <w:r w:rsidRPr="00362749">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10DDB" w14:textId="77777777" w:rsidR="007B71D6" w:rsidRPr="00362749" w:rsidRDefault="007B71D6" w:rsidP="006A6E7C">
            <w:pPr>
              <w:pStyle w:val="ROWTABELLA"/>
              <w:rPr>
                <w:color w:val="002060"/>
              </w:rPr>
            </w:pPr>
            <w:r w:rsidRPr="0036274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D75DB" w14:textId="77777777" w:rsidR="007B71D6" w:rsidRPr="00362749" w:rsidRDefault="007B71D6" w:rsidP="006A6E7C">
            <w:pPr>
              <w:pStyle w:val="ROWTABELLA"/>
              <w:rPr>
                <w:color w:val="002060"/>
              </w:rPr>
            </w:pPr>
            <w:r w:rsidRPr="00362749">
              <w:rPr>
                <w:color w:val="002060"/>
              </w:rPr>
              <w:t>VIA VAL CUVIA LOCALITA'AGRARIA</w:t>
            </w:r>
          </w:p>
        </w:tc>
      </w:tr>
      <w:tr w:rsidR="007B71D6" w:rsidRPr="00362749" w14:paraId="4CC0D90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A80F7D" w14:textId="77777777" w:rsidR="007B71D6" w:rsidRPr="00362749" w:rsidRDefault="007B71D6" w:rsidP="006A6E7C">
            <w:pPr>
              <w:pStyle w:val="ROWTABELLA"/>
              <w:rPr>
                <w:color w:val="002060"/>
              </w:rPr>
            </w:pPr>
            <w:r w:rsidRPr="00362749">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6E0D5" w14:textId="77777777" w:rsidR="007B71D6" w:rsidRPr="00362749" w:rsidRDefault="007B71D6" w:rsidP="006A6E7C">
            <w:pPr>
              <w:pStyle w:val="ROWTABELLA"/>
              <w:rPr>
                <w:color w:val="002060"/>
              </w:rPr>
            </w:pPr>
            <w:r w:rsidRPr="00362749">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CC54F3"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3B4A2" w14:textId="77777777" w:rsidR="007B71D6" w:rsidRPr="00362749" w:rsidRDefault="007B71D6" w:rsidP="006A6E7C">
            <w:pPr>
              <w:pStyle w:val="ROWTABELLA"/>
              <w:rPr>
                <w:color w:val="002060"/>
              </w:rPr>
            </w:pPr>
            <w:r w:rsidRPr="00362749">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59A32" w14:textId="77777777" w:rsidR="007B71D6" w:rsidRPr="00362749" w:rsidRDefault="007B71D6" w:rsidP="006A6E7C">
            <w:pPr>
              <w:pStyle w:val="ROWTABELLA"/>
              <w:rPr>
                <w:color w:val="002060"/>
              </w:rPr>
            </w:pPr>
            <w:r w:rsidRPr="00362749">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94702" w14:textId="77777777" w:rsidR="007B71D6" w:rsidRPr="00362749" w:rsidRDefault="007B71D6" w:rsidP="006A6E7C">
            <w:pPr>
              <w:pStyle w:val="ROWTABELLA"/>
              <w:rPr>
                <w:color w:val="002060"/>
              </w:rPr>
            </w:pPr>
            <w:r w:rsidRPr="00362749">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5DF36" w14:textId="77777777" w:rsidR="007B71D6" w:rsidRPr="00362749" w:rsidRDefault="007B71D6" w:rsidP="006A6E7C">
            <w:pPr>
              <w:pStyle w:val="ROWTABELLA"/>
              <w:rPr>
                <w:color w:val="002060"/>
              </w:rPr>
            </w:pPr>
            <w:r w:rsidRPr="00362749">
              <w:rPr>
                <w:color w:val="002060"/>
              </w:rPr>
              <w:t>VIA NENNI</w:t>
            </w:r>
          </w:p>
        </w:tc>
      </w:tr>
      <w:tr w:rsidR="007B71D6" w:rsidRPr="00362749" w14:paraId="54868FDF"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2ED83" w14:textId="77777777" w:rsidR="007B71D6" w:rsidRPr="00362749" w:rsidRDefault="007B71D6" w:rsidP="006A6E7C">
            <w:pPr>
              <w:pStyle w:val="ROWTABELLA"/>
              <w:rPr>
                <w:color w:val="002060"/>
              </w:rPr>
            </w:pPr>
            <w:r w:rsidRPr="0036274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E79C2" w14:textId="77777777" w:rsidR="007B71D6" w:rsidRPr="00362749" w:rsidRDefault="007B71D6" w:rsidP="006A6E7C">
            <w:pPr>
              <w:pStyle w:val="ROWTABELLA"/>
              <w:rPr>
                <w:color w:val="002060"/>
              </w:rPr>
            </w:pPr>
            <w:r w:rsidRPr="00362749">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1BFAC"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30C2B"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6898F" w14:textId="77777777" w:rsidR="007B71D6" w:rsidRPr="00362749" w:rsidRDefault="007B71D6" w:rsidP="006A6E7C">
            <w:pPr>
              <w:pStyle w:val="ROWTABELLA"/>
              <w:rPr>
                <w:color w:val="002060"/>
              </w:rPr>
            </w:pPr>
            <w:r w:rsidRPr="00362749">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83F24" w14:textId="77777777" w:rsidR="007B71D6" w:rsidRPr="00362749" w:rsidRDefault="007B71D6" w:rsidP="006A6E7C">
            <w:pPr>
              <w:pStyle w:val="ROWTABELLA"/>
              <w:rPr>
                <w:color w:val="002060"/>
              </w:rPr>
            </w:pPr>
            <w:r w:rsidRPr="0036274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B1C39" w14:textId="77777777" w:rsidR="007B71D6" w:rsidRPr="00362749" w:rsidRDefault="007B71D6" w:rsidP="006A6E7C">
            <w:pPr>
              <w:pStyle w:val="ROWTABELLA"/>
              <w:rPr>
                <w:color w:val="002060"/>
              </w:rPr>
            </w:pPr>
            <w:r w:rsidRPr="00362749">
              <w:rPr>
                <w:color w:val="002060"/>
              </w:rPr>
              <w:t>VIA DELLE REGIONI, 8</w:t>
            </w:r>
          </w:p>
        </w:tc>
      </w:tr>
    </w:tbl>
    <w:p w14:paraId="494A3DB2" w14:textId="77777777" w:rsidR="007B71D6" w:rsidRDefault="007B71D6" w:rsidP="007B71D6">
      <w:pPr>
        <w:pStyle w:val="breakline"/>
        <w:divId w:val="527259509"/>
        <w:rPr>
          <w:color w:val="002060"/>
        </w:rPr>
      </w:pPr>
    </w:p>
    <w:p w14:paraId="402DADC8" w14:textId="77777777" w:rsidR="007B71D6" w:rsidRDefault="007B71D6" w:rsidP="007B71D6">
      <w:pPr>
        <w:pStyle w:val="breakline"/>
        <w:divId w:val="527259509"/>
        <w:rPr>
          <w:color w:val="002060"/>
        </w:rPr>
      </w:pPr>
    </w:p>
    <w:p w14:paraId="33709C83"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COPPA ITALIA FEMM.LE CALCIO A5</w:t>
      </w:r>
    </w:p>
    <w:p w14:paraId="023112AE" w14:textId="77777777" w:rsidR="007B71D6" w:rsidRPr="00D77304" w:rsidRDefault="007B71D6" w:rsidP="007B71D6">
      <w:pPr>
        <w:pStyle w:val="TITOLOPRINC"/>
        <w:divId w:val="527259509"/>
        <w:rPr>
          <w:color w:val="002060"/>
        </w:rPr>
      </w:pPr>
      <w:r w:rsidRPr="00D77304">
        <w:rPr>
          <w:color w:val="002060"/>
        </w:rPr>
        <w:t>VARIAZIONI AL PROGRAMMA GARE</w:t>
      </w:r>
    </w:p>
    <w:p w14:paraId="2FA63C75" w14:textId="77777777" w:rsidR="007B71D6" w:rsidRPr="00D77304" w:rsidRDefault="007B71D6" w:rsidP="007B71D6">
      <w:pPr>
        <w:pStyle w:val="breakline"/>
        <w:divId w:val="527259509"/>
        <w:rPr>
          <w:color w:val="002060"/>
        </w:rPr>
      </w:pPr>
    </w:p>
    <w:p w14:paraId="176A2488"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5E31275F"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83F95"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3096"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0D531"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F857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F8603"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F6E2"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151D"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6F1A6" w14:textId="77777777" w:rsidR="007B71D6" w:rsidRPr="00D77304" w:rsidRDefault="007B71D6" w:rsidP="006A6E7C">
            <w:pPr>
              <w:pStyle w:val="HEADERTABELLA"/>
              <w:rPr>
                <w:color w:val="002060"/>
              </w:rPr>
            </w:pPr>
            <w:r w:rsidRPr="00D77304">
              <w:rPr>
                <w:color w:val="002060"/>
              </w:rPr>
              <w:t>Impianto</w:t>
            </w:r>
          </w:p>
        </w:tc>
      </w:tr>
      <w:tr w:rsidR="007B71D6" w:rsidRPr="00D77304" w14:paraId="31B86EA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5EF3" w14:textId="77777777" w:rsidR="007B71D6" w:rsidRPr="00652C89" w:rsidRDefault="007B71D6" w:rsidP="006A6E7C">
            <w:pPr>
              <w:pStyle w:val="ROWTABELLA"/>
              <w:rPr>
                <w:color w:val="002060"/>
                <w:highlight w:val="yellow"/>
              </w:rPr>
            </w:pPr>
            <w:r>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5848"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B15A" w14:textId="77777777" w:rsidR="007B71D6" w:rsidRPr="00652C89" w:rsidRDefault="007B71D6" w:rsidP="006A6E7C">
            <w:pPr>
              <w:pStyle w:val="ROWTABELLA"/>
              <w:rPr>
                <w:color w:val="002060"/>
                <w:highlight w:val="yellow"/>
              </w:rPr>
            </w:pPr>
            <w:r>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9273" w14:textId="77777777" w:rsidR="007B71D6" w:rsidRPr="00652C89" w:rsidRDefault="007B71D6" w:rsidP="006A6E7C">
            <w:pPr>
              <w:pStyle w:val="ROWTABELLA"/>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2DEE"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C960" w14:textId="77777777" w:rsidR="007B71D6" w:rsidRPr="00D77304" w:rsidRDefault="007B71D6" w:rsidP="006A6E7C">
            <w:pPr>
              <w:pStyle w:val="ROWTABELLA"/>
              <w:jc w:val="cente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070B" w14:textId="77777777" w:rsidR="007B71D6" w:rsidRPr="00822B54" w:rsidRDefault="007B71D6" w:rsidP="006A6E7C">
            <w:pPr>
              <w:jc w:val="center"/>
              <w:rPr>
                <w:rFonts w:ascii="Arial" w:hAnsi="Arial" w:cs="Arial"/>
                <w:color w:val="002060"/>
                <w:sz w:val="12"/>
                <w:szCs w:val="12"/>
              </w:rPr>
            </w:pPr>
            <w:r w:rsidRPr="00822B54">
              <w:rPr>
                <w:rFonts w:ascii="Arial" w:hAnsi="Arial" w:cs="Arial"/>
                <w:color w:val="002060"/>
                <w:sz w:val="12"/>
                <w:szCs w:val="12"/>
                <w:highlight w:val="yellow"/>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206B" w14:textId="77777777" w:rsidR="007B71D6" w:rsidRPr="00822B54" w:rsidRDefault="007B71D6" w:rsidP="006A6E7C">
            <w:pPr>
              <w:pStyle w:val="ROWTABELLA"/>
              <w:rPr>
                <w:color w:val="002060"/>
              </w:rPr>
            </w:pPr>
            <w:r w:rsidRPr="00822B54">
              <w:rPr>
                <w:color w:val="002060"/>
                <w:highlight w:val="yellow"/>
              </w:rPr>
              <w:t>NUOVO PALAS CORINALDO STR. DEL BURELLO LOC. VAL NEVOLA</w:t>
            </w:r>
          </w:p>
        </w:tc>
      </w:tr>
    </w:tbl>
    <w:p w14:paraId="0B78F474" w14:textId="77777777" w:rsidR="007B71D6" w:rsidRPr="00822B54" w:rsidRDefault="007B71D6" w:rsidP="007B71D6">
      <w:pPr>
        <w:pStyle w:val="TITOLOPRINC"/>
        <w:divId w:val="527259509"/>
        <w:rPr>
          <w:color w:val="002060"/>
          <w:sz w:val="14"/>
          <w:szCs w:val="14"/>
        </w:rPr>
      </w:pPr>
    </w:p>
    <w:p w14:paraId="3A46B113" w14:textId="77777777" w:rsidR="007B71D6" w:rsidRPr="00A12B3A" w:rsidRDefault="007B71D6" w:rsidP="007B71D6">
      <w:pPr>
        <w:pStyle w:val="TITOLOPRINC"/>
        <w:divId w:val="527259509"/>
        <w:rPr>
          <w:color w:val="002060"/>
          <w:sz w:val="48"/>
          <w:szCs w:val="48"/>
        </w:rPr>
      </w:pPr>
      <w:bookmarkStart w:id="10" w:name="_Hlk83204152"/>
      <w:r w:rsidRPr="00362749">
        <w:rPr>
          <w:color w:val="002060"/>
        </w:rPr>
        <w:t>PROGRAMMA GARE</w:t>
      </w:r>
    </w:p>
    <w:bookmarkEnd w:id="10"/>
    <w:p w14:paraId="450402D0"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B71D6" w:rsidRPr="00362749" w14:paraId="0745B8A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CC86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09493"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082A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008F2"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3F71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A2823"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27BD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D8FA91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C8C3F2"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1CB04" w14:textId="77777777" w:rsidR="007B71D6" w:rsidRPr="00362749" w:rsidRDefault="007B71D6" w:rsidP="006A6E7C">
            <w:pPr>
              <w:pStyle w:val="ROWTABELLA"/>
              <w:rPr>
                <w:color w:val="002060"/>
              </w:rPr>
            </w:pPr>
            <w:r w:rsidRPr="00362749">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649D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AD050"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64A6F"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22EBC"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7B4CB" w14:textId="77777777" w:rsidR="007B71D6" w:rsidRPr="00362749" w:rsidRDefault="007B71D6" w:rsidP="006A6E7C">
            <w:pPr>
              <w:pStyle w:val="ROWTABELLA"/>
              <w:rPr>
                <w:color w:val="002060"/>
              </w:rPr>
            </w:pPr>
            <w:r w:rsidRPr="00362749">
              <w:rPr>
                <w:color w:val="002060"/>
              </w:rPr>
              <w:t>VIA MADRE TERESA DI CALCUTTA</w:t>
            </w:r>
          </w:p>
        </w:tc>
      </w:tr>
    </w:tbl>
    <w:p w14:paraId="7B559211" w14:textId="77777777" w:rsidR="007B71D6" w:rsidRPr="00362749" w:rsidRDefault="007B71D6" w:rsidP="007B71D6">
      <w:pPr>
        <w:pStyle w:val="breakline"/>
        <w:divId w:val="527259509"/>
        <w:rPr>
          <w:rFonts w:eastAsiaTheme="minorEastAsia"/>
          <w:color w:val="002060"/>
        </w:rPr>
      </w:pPr>
    </w:p>
    <w:p w14:paraId="1CD18C6A" w14:textId="77777777" w:rsidR="007B71D6" w:rsidRPr="00362749" w:rsidRDefault="007B71D6" w:rsidP="007B71D6">
      <w:pPr>
        <w:pStyle w:val="breakline"/>
        <w:divId w:val="527259509"/>
        <w:rPr>
          <w:color w:val="002060"/>
        </w:rPr>
      </w:pPr>
    </w:p>
    <w:p w14:paraId="2E048A43" w14:textId="77777777" w:rsidR="007B71D6" w:rsidRPr="00362749" w:rsidRDefault="007B71D6" w:rsidP="007B71D6">
      <w:pPr>
        <w:pStyle w:val="breakline"/>
        <w:divId w:val="527259509"/>
        <w:rPr>
          <w:color w:val="002060"/>
        </w:rPr>
      </w:pPr>
    </w:p>
    <w:p w14:paraId="7F38F850"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260F26E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B1C4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9D74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534D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9A2E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6C1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FD88"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82D4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C614F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54921C" w14:textId="77777777" w:rsidR="007B71D6" w:rsidRPr="00362749" w:rsidRDefault="007B71D6" w:rsidP="006A6E7C">
            <w:pPr>
              <w:pStyle w:val="ROWTABELLA"/>
              <w:rPr>
                <w:color w:val="002060"/>
              </w:rPr>
            </w:pPr>
            <w:r w:rsidRPr="00362749">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6115D" w14:textId="77777777" w:rsidR="007B71D6" w:rsidRPr="00362749" w:rsidRDefault="007B71D6" w:rsidP="006A6E7C">
            <w:pPr>
              <w:pStyle w:val="ROWTABELLA"/>
              <w:rPr>
                <w:color w:val="002060"/>
              </w:rPr>
            </w:pPr>
            <w:r w:rsidRPr="00362749">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50AC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B6702"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B9517" w14:textId="77777777" w:rsidR="007B71D6" w:rsidRPr="00362749" w:rsidRDefault="007B71D6" w:rsidP="006A6E7C">
            <w:pPr>
              <w:pStyle w:val="ROWTABELLA"/>
              <w:rPr>
                <w:color w:val="002060"/>
              </w:rPr>
            </w:pPr>
            <w:r w:rsidRPr="00362749">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35344"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E5595" w14:textId="77777777" w:rsidR="007B71D6" w:rsidRPr="00362749" w:rsidRDefault="007B71D6" w:rsidP="006A6E7C">
            <w:pPr>
              <w:pStyle w:val="ROWTABELLA"/>
              <w:rPr>
                <w:color w:val="002060"/>
              </w:rPr>
            </w:pPr>
            <w:r w:rsidRPr="00362749">
              <w:rPr>
                <w:color w:val="002060"/>
              </w:rPr>
              <w:t>VIA GROTTE DI POSATORA 19/A</w:t>
            </w:r>
          </w:p>
        </w:tc>
      </w:tr>
    </w:tbl>
    <w:p w14:paraId="641F077E" w14:textId="77777777" w:rsidR="007B71D6" w:rsidRPr="00362749" w:rsidRDefault="007B71D6" w:rsidP="007B71D6">
      <w:pPr>
        <w:pStyle w:val="breakline"/>
        <w:divId w:val="527259509"/>
        <w:rPr>
          <w:rFonts w:eastAsiaTheme="minorEastAsia"/>
          <w:color w:val="002060"/>
        </w:rPr>
      </w:pPr>
    </w:p>
    <w:p w14:paraId="156F5CB8" w14:textId="77777777" w:rsidR="007B71D6" w:rsidRPr="00362749" w:rsidRDefault="007B71D6" w:rsidP="007B71D6">
      <w:pPr>
        <w:pStyle w:val="breakline"/>
        <w:divId w:val="527259509"/>
        <w:rPr>
          <w:color w:val="002060"/>
        </w:rPr>
      </w:pPr>
    </w:p>
    <w:p w14:paraId="6C44C08E" w14:textId="77777777" w:rsidR="007B71D6" w:rsidRPr="00362749" w:rsidRDefault="007B71D6" w:rsidP="007B71D6">
      <w:pPr>
        <w:pStyle w:val="breakline"/>
        <w:divId w:val="527259509"/>
        <w:rPr>
          <w:color w:val="002060"/>
        </w:rPr>
      </w:pPr>
    </w:p>
    <w:p w14:paraId="249BECE4"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7B71D6" w:rsidRPr="00362749" w14:paraId="1BB1D91F"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BB07C"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E4DB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B9C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EB24"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AF9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C7385"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8A794"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097C847"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E33396" w14:textId="77777777" w:rsidR="007B71D6" w:rsidRPr="00362749" w:rsidRDefault="007B71D6" w:rsidP="006A6E7C">
            <w:pPr>
              <w:pStyle w:val="ROWTABELLA"/>
              <w:rPr>
                <w:color w:val="002060"/>
              </w:rPr>
            </w:pPr>
            <w:r w:rsidRPr="00362749">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EB33E" w14:textId="77777777" w:rsidR="007B71D6" w:rsidRPr="00362749" w:rsidRDefault="007B71D6" w:rsidP="006A6E7C">
            <w:pPr>
              <w:pStyle w:val="ROWTABELLA"/>
              <w:rPr>
                <w:color w:val="002060"/>
              </w:rPr>
            </w:pPr>
            <w:r w:rsidRPr="00362749">
              <w:rPr>
                <w:color w:val="002060"/>
              </w:rPr>
              <w:t>VALDICHIENTI PONTE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6F42B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0382F"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82FA7" w14:textId="77777777" w:rsidR="007B71D6" w:rsidRPr="00362749" w:rsidRDefault="007B71D6" w:rsidP="006A6E7C">
            <w:pPr>
              <w:pStyle w:val="ROWTABELLA"/>
              <w:rPr>
                <w:color w:val="002060"/>
              </w:rPr>
            </w:pPr>
            <w:r w:rsidRPr="00362749">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8E591" w14:textId="77777777" w:rsidR="007B71D6" w:rsidRPr="00362749" w:rsidRDefault="007B71D6" w:rsidP="006A6E7C">
            <w:pPr>
              <w:pStyle w:val="ROWTABELLA"/>
              <w:rPr>
                <w:color w:val="002060"/>
              </w:rPr>
            </w:pPr>
            <w:r w:rsidRPr="00362749">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BEBF4" w14:textId="77777777" w:rsidR="007B71D6" w:rsidRPr="00362749" w:rsidRDefault="007B71D6" w:rsidP="006A6E7C">
            <w:pPr>
              <w:pStyle w:val="ROWTABELLA"/>
              <w:rPr>
                <w:color w:val="002060"/>
              </w:rPr>
            </w:pPr>
            <w:r w:rsidRPr="00362749">
              <w:rPr>
                <w:color w:val="002060"/>
              </w:rPr>
              <w:t>VIA COLLE GIOIOSO</w:t>
            </w:r>
          </w:p>
        </w:tc>
      </w:tr>
    </w:tbl>
    <w:p w14:paraId="39EB476D" w14:textId="77777777" w:rsidR="007B71D6" w:rsidRPr="00362749" w:rsidRDefault="007B71D6" w:rsidP="007B71D6">
      <w:pPr>
        <w:pStyle w:val="breakline"/>
        <w:divId w:val="527259509"/>
        <w:rPr>
          <w:rFonts w:eastAsiaTheme="minorEastAsia"/>
          <w:color w:val="002060"/>
        </w:rPr>
      </w:pPr>
    </w:p>
    <w:p w14:paraId="121FEF33" w14:textId="77777777" w:rsidR="007B71D6" w:rsidRPr="00362749" w:rsidRDefault="007B71D6" w:rsidP="007B71D6">
      <w:pPr>
        <w:pStyle w:val="breakline"/>
        <w:divId w:val="527259509"/>
        <w:rPr>
          <w:color w:val="002060"/>
        </w:rPr>
      </w:pPr>
    </w:p>
    <w:p w14:paraId="6E283FC1" w14:textId="77777777" w:rsidR="007B71D6" w:rsidRPr="00362749" w:rsidRDefault="007B71D6" w:rsidP="007B71D6">
      <w:pPr>
        <w:pStyle w:val="breakline"/>
        <w:divId w:val="527259509"/>
        <w:rPr>
          <w:color w:val="002060"/>
        </w:rPr>
      </w:pPr>
    </w:p>
    <w:p w14:paraId="1922D337"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293B025"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DA17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82A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449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364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AD5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CBFC"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5E6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8D6C9DA"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D958A7" w14:textId="77777777" w:rsidR="007B71D6" w:rsidRPr="00362749" w:rsidRDefault="007B71D6" w:rsidP="006A6E7C">
            <w:pPr>
              <w:pStyle w:val="ROWTABELLA"/>
              <w:rPr>
                <w:color w:val="002060"/>
              </w:rPr>
            </w:pPr>
            <w:r w:rsidRPr="0036274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AD702" w14:textId="77777777" w:rsidR="007B71D6" w:rsidRPr="00362749" w:rsidRDefault="007B71D6" w:rsidP="006A6E7C">
            <w:pPr>
              <w:pStyle w:val="ROWTABELLA"/>
              <w:rPr>
                <w:color w:val="002060"/>
              </w:rPr>
            </w:pPr>
            <w:r w:rsidRPr="00362749">
              <w:rPr>
                <w:color w:val="002060"/>
              </w:rPr>
              <w:t>SANTA MARIA APPARENTE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7477C"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E3F21"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8C216" w14:textId="77777777" w:rsidR="007B71D6" w:rsidRPr="00362749" w:rsidRDefault="007B71D6" w:rsidP="006A6E7C">
            <w:pPr>
              <w:pStyle w:val="ROWTABELLA"/>
              <w:rPr>
                <w:color w:val="002060"/>
              </w:rPr>
            </w:pPr>
            <w:r w:rsidRPr="00362749">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A8B74" w14:textId="77777777" w:rsidR="007B71D6" w:rsidRPr="00362749" w:rsidRDefault="007B71D6" w:rsidP="006A6E7C">
            <w:pPr>
              <w:pStyle w:val="ROWTABELLA"/>
              <w:rPr>
                <w:color w:val="002060"/>
              </w:rPr>
            </w:pPr>
            <w:r w:rsidRPr="003627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4A33A" w14:textId="77777777" w:rsidR="007B71D6" w:rsidRPr="00362749" w:rsidRDefault="007B71D6" w:rsidP="006A6E7C">
            <w:pPr>
              <w:pStyle w:val="ROWTABELLA"/>
              <w:rPr>
                <w:color w:val="002060"/>
              </w:rPr>
            </w:pPr>
            <w:r w:rsidRPr="00362749">
              <w:rPr>
                <w:color w:val="002060"/>
              </w:rPr>
              <w:t>VIA DELLA REPUBBLICA</w:t>
            </w:r>
          </w:p>
        </w:tc>
      </w:tr>
    </w:tbl>
    <w:p w14:paraId="730A8BAE" w14:textId="77777777" w:rsidR="007B71D6" w:rsidRDefault="007B71D6" w:rsidP="007B71D6">
      <w:pPr>
        <w:pStyle w:val="breakline"/>
        <w:divId w:val="527259509"/>
        <w:rPr>
          <w:color w:val="002060"/>
        </w:rPr>
      </w:pPr>
    </w:p>
    <w:p w14:paraId="769D8A18" w14:textId="77777777" w:rsidR="007B71D6" w:rsidRDefault="007B71D6" w:rsidP="007B71D6">
      <w:pPr>
        <w:pStyle w:val="breakline"/>
        <w:divId w:val="527259509"/>
        <w:rPr>
          <w:color w:val="002060"/>
        </w:rPr>
      </w:pPr>
    </w:p>
    <w:p w14:paraId="14C7AC8A"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COPPA MARCHE UNDER 21 CALCIO 5</w:t>
      </w:r>
    </w:p>
    <w:p w14:paraId="4B32DA50" w14:textId="34B5CB0F" w:rsidR="007B71D6" w:rsidRPr="000B4152" w:rsidRDefault="00BD773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CHIARIMENTI</w:t>
      </w:r>
      <w:r w:rsidR="007B71D6">
        <w:rPr>
          <w:rFonts w:ascii="Arial" w:hAnsi="Arial" w:cs="Arial"/>
          <w:b/>
          <w:color w:val="002060"/>
          <w:sz w:val="36"/>
          <w:szCs w:val="36"/>
        </w:rPr>
        <w:t xml:space="preserve"> </w:t>
      </w:r>
      <w:r w:rsidR="007B71D6" w:rsidRPr="000B4152">
        <w:rPr>
          <w:rFonts w:ascii="Arial" w:hAnsi="Arial" w:cs="Arial"/>
          <w:b/>
          <w:color w:val="002060"/>
          <w:sz w:val="36"/>
          <w:szCs w:val="36"/>
        </w:rPr>
        <w:t>REGOLAMENTO</w:t>
      </w:r>
    </w:p>
    <w:p w14:paraId="78EE0108" w14:textId="77777777" w:rsidR="007B71D6" w:rsidRDefault="007B71D6" w:rsidP="007B71D6">
      <w:pPr>
        <w:pStyle w:val="Corpodeltesto21"/>
        <w:divId w:val="527259509"/>
        <w:rPr>
          <w:rFonts w:ascii="Arial" w:hAnsi="Arial" w:cs="Arial"/>
          <w:color w:val="002060"/>
          <w:sz w:val="22"/>
        </w:rPr>
      </w:pPr>
    </w:p>
    <w:p w14:paraId="5DAA852B"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Si integra il Regolamento pubblicato nel Comunicato Ufficiale n° 12 del 15/09/2021 riguardo la partecipazione dei calciatori come di seguito riportato.</w:t>
      </w:r>
    </w:p>
    <w:p w14:paraId="71C3A6CC"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Resta invariato tutto il resto.</w:t>
      </w:r>
    </w:p>
    <w:p w14:paraId="79E2DAB0" w14:textId="77777777" w:rsidR="007B71D6" w:rsidRPr="000B4152" w:rsidRDefault="007B71D6" w:rsidP="007B71D6">
      <w:pPr>
        <w:pStyle w:val="Corpodeltesto21"/>
        <w:divId w:val="527259509"/>
        <w:rPr>
          <w:rFonts w:ascii="Arial" w:hAnsi="Arial" w:cs="Arial"/>
          <w:color w:val="002060"/>
          <w:sz w:val="22"/>
        </w:rPr>
      </w:pPr>
    </w:p>
    <w:p w14:paraId="0EEC9870" w14:textId="77777777" w:rsidR="007B71D6" w:rsidRPr="000B4152" w:rsidRDefault="007B71D6" w:rsidP="007B71D6">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5A0B5F7" w14:textId="77777777" w:rsidR="007B71D6" w:rsidRDefault="007B71D6" w:rsidP="007B71D6">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21</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21717DD4" w14:textId="77777777" w:rsidR="007B71D6" w:rsidRPr="00A7199F" w:rsidRDefault="007B71D6" w:rsidP="007B71D6">
      <w:pPr>
        <w:divId w:val="527259509"/>
        <w:rPr>
          <w:rFonts w:ascii="Arial" w:hAnsi="Arial" w:cs="Arial"/>
          <w:color w:val="002060"/>
          <w:sz w:val="22"/>
          <w:szCs w:val="22"/>
        </w:rPr>
      </w:pPr>
      <w:r w:rsidRPr="00A7199F">
        <w:rPr>
          <w:rFonts w:ascii="Arial" w:hAnsi="Arial" w:cs="Arial"/>
          <w:color w:val="002060"/>
          <w:sz w:val="22"/>
          <w:szCs w:val="22"/>
        </w:rPr>
        <w:t xml:space="preserve">E’ consentito l’impiego di </w:t>
      </w:r>
      <w:r w:rsidRPr="00A7199F">
        <w:rPr>
          <w:rFonts w:ascii="Arial" w:hAnsi="Arial" w:cs="Arial"/>
          <w:b/>
          <w:bCs/>
          <w:color w:val="002060"/>
          <w:sz w:val="22"/>
          <w:szCs w:val="22"/>
        </w:rPr>
        <w:t>n° 2 calciatori “fuori quota”</w:t>
      </w:r>
      <w:r w:rsidRPr="00A7199F">
        <w:rPr>
          <w:rFonts w:ascii="Arial" w:hAnsi="Arial" w:cs="Arial"/>
          <w:color w:val="002060"/>
          <w:sz w:val="22"/>
          <w:szCs w:val="22"/>
        </w:rPr>
        <w:t xml:space="preserve"> nati dal 1° gennaio </w:t>
      </w:r>
      <w:r w:rsidRPr="00A7199F">
        <w:rPr>
          <w:rFonts w:ascii="Arial" w:hAnsi="Arial" w:cs="Arial"/>
          <w:b/>
          <w:bCs/>
          <w:color w:val="002060"/>
          <w:sz w:val="22"/>
          <w:szCs w:val="22"/>
        </w:rPr>
        <w:t>2000</w:t>
      </w:r>
      <w:r w:rsidRPr="00A7199F">
        <w:rPr>
          <w:rFonts w:ascii="Arial" w:hAnsi="Arial" w:cs="Arial"/>
          <w:color w:val="002060"/>
          <w:sz w:val="22"/>
          <w:szCs w:val="22"/>
        </w:rPr>
        <w:t xml:space="preserve"> in poi </w:t>
      </w:r>
      <w:r>
        <w:rPr>
          <w:rFonts w:ascii="Arial" w:hAnsi="Arial" w:cs="Arial"/>
          <w:color w:val="002060"/>
          <w:sz w:val="22"/>
          <w:szCs w:val="22"/>
        </w:rPr>
        <w:t>come previsto</w:t>
      </w:r>
      <w:r w:rsidRPr="00A7199F">
        <w:rPr>
          <w:rFonts w:ascii="Arial" w:hAnsi="Arial" w:cs="Arial"/>
          <w:color w:val="002060"/>
          <w:sz w:val="22"/>
          <w:szCs w:val="22"/>
        </w:rPr>
        <w:t xml:space="preserve"> Campionato Regionale Calcio a Cinque </w:t>
      </w:r>
      <w:r w:rsidRPr="00A7199F">
        <w:rPr>
          <w:rFonts w:ascii="Arial" w:hAnsi="Arial" w:cs="Arial"/>
          <w:b/>
          <w:bCs/>
          <w:color w:val="002060"/>
          <w:sz w:val="22"/>
          <w:szCs w:val="22"/>
        </w:rPr>
        <w:t>Under 21</w:t>
      </w:r>
      <w:r>
        <w:rPr>
          <w:rFonts w:ascii="Arial" w:hAnsi="Arial" w:cs="Arial"/>
          <w:color w:val="002060"/>
          <w:sz w:val="22"/>
          <w:szCs w:val="22"/>
        </w:rPr>
        <w:t>.</w:t>
      </w:r>
    </w:p>
    <w:p w14:paraId="19F4F13B" w14:textId="77777777" w:rsidR="007B71D6" w:rsidRPr="00A12B3A" w:rsidRDefault="007B71D6" w:rsidP="007B71D6">
      <w:pPr>
        <w:pStyle w:val="TITOLOPRINC"/>
        <w:divId w:val="527259509"/>
        <w:rPr>
          <w:color w:val="002060"/>
          <w:sz w:val="48"/>
          <w:szCs w:val="48"/>
        </w:rPr>
      </w:pPr>
      <w:r w:rsidRPr="00362749">
        <w:rPr>
          <w:color w:val="002060"/>
        </w:rPr>
        <w:t>PROGRAMMA GARE</w:t>
      </w:r>
    </w:p>
    <w:p w14:paraId="64D71549" w14:textId="77777777" w:rsidR="007B71D6" w:rsidRPr="00362749" w:rsidRDefault="007B71D6" w:rsidP="007B71D6">
      <w:pPr>
        <w:pStyle w:val="breakline"/>
        <w:divId w:val="527259509"/>
        <w:rPr>
          <w:color w:val="002060"/>
        </w:rPr>
      </w:pPr>
    </w:p>
    <w:p w14:paraId="2A587BD8"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7B71D6" w:rsidRPr="00362749" w14:paraId="110D64D0"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DDA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AC40F"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210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0DF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689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16637"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AFB0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0F185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E1302E" w14:textId="77777777" w:rsidR="007B71D6" w:rsidRPr="00362749" w:rsidRDefault="007B71D6" w:rsidP="006A6E7C">
            <w:pPr>
              <w:pStyle w:val="ROWTABELLA"/>
              <w:rPr>
                <w:color w:val="002060"/>
              </w:rPr>
            </w:pPr>
            <w:r w:rsidRPr="00362749">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2413E" w14:textId="77777777" w:rsidR="007B71D6" w:rsidRPr="00362749" w:rsidRDefault="007B71D6" w:rsidP="006A6E7C">
            <w:pPr>
              <w:pStyle w:val="ROWTABELLA"/>
              <w:rPr>
                <w:color w:val="002060"/>
              </w:rPr>
            </w:pPr>
            <w:r w:rsidRPr="00362749">
              <w:rPr>
                <w:color w:val="002060"/>
              </w:rPr>
              <w:t>U.MANDOLESI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DD8AA"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DD63E" w14:textId="77777777" w:rsidR="007B71D6" w:rsidRPr="00362749" w:rsidRDefault="007B71D6" w:rsidP="006A6E7C">
            <w:pPr>
              <w:pStyle w:val="ROWTABELLA"/>
              <w:rPr>
                <w:color w:val="002060"/>
              </w:rPr>
            </w:pPr>
            <w:r w:rsidRPr="00362749">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0ABF8" w14:textId="77777777" w:rsidR="007B71D6" w:rsidRPr="00362749" w:rsidRDefault="007B71D6" w:rsidP="006A6E7C">
            <w:pPr>
              <w:pStyle w:val="ROWTABELLA"/>
              <w:rPr>
                <w:color w:val="002060"/>
              </w:rPr>
            </w:pPr>
            <w:r w:rsidRPr="00362749">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1F95A" w14:textId="77777777" w:rsidR="007B71D6" w:rsidRPr="00362749" w:rsidRDefault="007B71D6" w:rsidP="006A6E7C">
            <w:pPr>
              <w:pStyle w:val="ROWTABELLA"/>
              <w:rPr>
                <w:color w:val="002060"/>
              </w:rPr>
            </w:pPr>
            <w:r w:rsidRPr="00362749">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7AFC6" w14:textId="77777777" w:rsidR="007B71D6" w:rsidRPr="00362749" w:rsidRDefault="007B71D6" w:rsidP="006A6E7C">
            <w:pPr>
              <w:pStyle w:val="ROWTABELLA"/>
              <w:rPr>
                <w:color w:val="002060"/>
              </w:rPr>
            </w:pPr>
            <w:r w:rsidRPr="00362749">
              <w:rPr>
                <w:color w:val="002060"/>
              </w:rPr>
              <w:t>VIA ROSSINI</w:t>
            </w:r>
          </w:p>
        </w:tc>
      </w:tr>
    </w:tbl>
    <w:p w14:paraId="78263FE9" w14:textId="77777777" w:rsidR="007B71D6" w:rsidRPr="00362749" w:rsidRDefault="007B71D6" w:rsidP="007B71D6">
      <w:pPr>
        <w:pStyle w:val="breakline"/>
        <w:divId w:val="527259509"/>
        <w:rPr>
          <w:rFonts w:eastAsiaTheme="minorEastAsia"/>
          <w:color w:val="002060"/>
        </w:rPr>
      </w:pPr>
    </w:p>
    <w:p w14:paraId="6E6EBA37" w14:textId="77777777" w:rsidR="007B71D6" w:rsidRPr="00362749" w:rsidRDefault="007B71D6" w:rsidP="007B71D6">
      <w:pPr>
        <w:pStyle w:val="breakline"/>
        <w:divId w:val="527259509"/>
        <w:rPr>
          <w:color w:val="002060"/>
        </w:rPr>
      </w:pPr>
    </w:p>
    <w:p w14:paraId="28EAB177" w14:textId="77777777" w:rsidR="007B71D6" w:rsidRPr="00362749" w:rsidRDefault="007B71D6" w:rsidP="007B71D6">
      <w:pPr>
        <w:pStyle w:val="breakline"/>
        <w:divId w:val="527259509"/>
        <w:rPr>
          <w:color w:val="002060"/>
        </w:rPr>
      </w:pPr>
    </w:p>
    <w:p w14:paraId="4EA6E1D8"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19FD31D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FD79"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2FB4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910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C41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7A7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D9FE4"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A8F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640B7A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6CF9F7" w14:textId="77777777" w:rsidR="007B71D6" w:rsidRPr="00362749" w:rsidRDefault="007B71D6" w:rsidP="006A6E7C">
            <w:pPr>
              <w:pStyle w:val="ROWTABELLA"/>
              <w:rPr>
                <w:color w:val="002060"/>
              </w:rPr>
            </w:pPr>
            <w:r w:rsidRPr="00362749">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E46CE" w14:textId="77777777" w:rsidR="007B71D6" w:rsidRPr="00362749" w:rsidRDefault="007B71D6" w:rsidP="006A6E7C">
            <w:pPr>
              <w:pStyle w:val="ROWTABELLA"/>
              <w:rPr>
                <w:color w:val="002060"/>
              </w:rPr>
            </w:pPr>
            <w:r w:rsidRPr="00362749">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F310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83AC0"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2987E" w14:textId="77777777" w:rsidR="007B71D6" w:rsidRPr="00362749" w:rsidRDefault="007B71D6" w:rsidP="006A6E7C">
            <w:pPr>
              <w:pStyle w:val="ROWTABELLA"/>
              <w:rPr>
                <w:color w:val="002060"/>
              </w:rPr>
            </w:pPr>
            <w:r w:rsidRPr="00362749">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0CADB" w14:textId="77777777" w:rsidR="007B71D6" w:rsidRPr="00362749" w:rsidRDefault="007B71D6" w:rsidP="006A6E7C">
            <w:pPr>
              <w:pStyle w:val="ROWTABELLA"/>
              <w:rPr>
                <w:color w:val="002060"/>
              </w:rPr>
            </w:pPr>
            <w:r w:rsidRPr="00362749">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2E610" w14:textId="77777777" w:rsidR="007B71D6" w:rsidRPr="00362749" w:rsidRDefault="007B71D6" w:rsidP="006A6E7C">
            <w:pPr>
              <w:pStyle w:val="ROWTABELLA"/>
              <w:rPr>
                <w:color w:val="002060"/>
              </w:rPr>
            </w:pPr>
            <w:r w:rsidRPr="00362749">
              <w:rPr>
                <w:color w:val="002060"/>
              </w:rPr>
              <w:t>VIA ROSARIO VILLA MUSONE</w:t>
            </w:r>
          </w:p>
        </w:tc>
      </w:tr>
    </w:tbl>
    <w:p w14:paraId="6BD1375C" w14:textId="77777777" w:rsidR="007B71D6" w:rsidRPr="00362749" w:rsidRDefault="007B71D6" w:rsidP="007B71D6">
      <w:pPr>
        <w:pStyle w:val="breakline"/>
        <w:divId w:val="527259509"/>
        <w:rPr>
          <w:rFonts w:eastAsiaTheme="minorEastAsia"/>
          <w:color w:val="002060"/>
        </w:rPr>
      </w:pPr>
    </w:p>
    <w:p w14:paraId="5445B424" w14:textId="77777777" w:rsidR="007B71D6" w:rsidRPr="00362749" w:rsidRDefault="007B71D6" w:rsidP="007B71D6">
      <w:pPr>
        <w:pStyle w:val="breakline"/>
        <w:divId w:val="527259509"/>
        <w:rPr>
          <w:color w:val="002060"/>
        </w:rPr>
      </w:pPr>
    </w:p>
    <w:p w14:paraId="111C9C54" w14:textId="77777777" w:rsidR="007B71D6" w:rsidRPr="00362749" w:rsidRDefault="007B71D6" w:rsidP="007B71D6">
      <w:pPr>
        <w:pStyle w:val="breakline"/>
        <w:divId w:val="527259509"/>
        <w:rPr>
          <w:color w:val="002060"/>
        </w:rPr>
      </w:pPr>
    </w:p>
    <w:p w14:paraId="11A5EE6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7B71D6" w:rsidRPr="00362749" w14:paraId="39A01F96"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8900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97059"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7D51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65CC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D39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9E73"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7840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DDEF62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E895AF" w14:textId="77777777" w:rsidR="007B71D6" w:rsidRPr="00362749" w:rsidRDefault="007B71D6" w:rsidP="006A6E7C">
            <w:pPr>
              <w:pStyle w:val="ROWTABELLA"/>
              <w:rPr>
                <w:color w:val="002060"/>
              </w:rPr>
            </w:pPr>
            <w:r w:rsidRPr="00362749">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32C65"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B0605"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2B3CE"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88BFA" w14:textId="77777777" w:rsidR="007B71D6" w:rsidRPr="00362749" w:rsidRDefault="007B71D6" w:rsidP="006A6E7C">
            <w:pPr>
              <w:pStyle w:val="ROWTABELLA"/>
              <w:rPr>
                <w:color w:val="002060"/>
              </w:rPr>
            </w:pPr>
            <w:r w:rsidRPr="00362749">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EBAC0" w14:textId="77777777" w:rsidR="007B71D6" w:rsidRPr="00362749" w:rsidRDefault="007B71D6" w:rsidP="006A6E7C">
            <w:pPr>
              <w:pStyle w:val="ROWTABELLA"/>
              <w:rPr>
                <w:color w:val="002060"/>
              </w:rPr>
            </w:pPr>
            <w:r w:rsidRPr="00362749">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F5C27" w14:textId="77777777" w:rsidR="007B71D6" w:rsidRPr="00362749" w:rsidRDefault="007B71D6" w:rsidP="006A6E7C">
            <w:pPr>
              <w:pStyle w:val="ROWTABELLA"/>
              <w:rPr>
                <w:color w:val="002060"/>
              </w:rPr>
            </w:pPr>
            <w:r w:rsidRPr="00362749">
              <w:rPr>
                <w:color w:val="002060"/>
              </w:rPr>
              <w:t>VIA TOBAGI STAZ. CASTELBELLINO</w:t>
            </w:r>
          </w:p>
        </w:tc>
      </w:tr>
    </w:tbl>
    <w:p w14:paraId="1D95C934" w14:textId="77777777" w:rsidR="007B71D6" w:rsidRPr="00362749" w:rsidRDefault="007B71D6" w:rsidP="007B71D6">
      <w:pPr>
        <w:pStyle w:val="breakline"/>
        <w:divId w:val="527259509"/>
        <w:rPr>
          <w:rFonts w:eastAsiaTheme="minorEastAsia"/>
          <w:color w:val="002060"/>
        </w:rPr>
      </w:pPr>
    </w:p>
    <w:p w14:paraId="165488C4" w14:textId="77777777" w:rsidR="007B71D6" w:rsidRPr="00362749" w:rsidRDefault="007B71D6" w:rsidP="007B71D6">
      <w:pPr>
        <w:pStyle w:val="breakline"/>
        <w:divId w:val="527259509"/>
        <w:rPr>
          <w:color w:val="002060"/>
        </w:rPr>
      </w:pPr>
    </w:p>
    <w:p w14:paraId="440F7582" w14:textId="77777777" w:rsidR="007B71D6" w:rsidRPr="00362749" w:rsidRDefault="007B71D6" w:rsidP="007B71D6">
      <w:pPr>
        <w:pStyle w:val="breakline"/>
        <w:divId w:val="527259509"/>
        <w:rPr>
          <w:color w:val="002060"/>
        </w:rPr>
      </w:pPr>
    </w:p>
    <w:p w14:paraId="201BDFCF"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6406ED5"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5CB08"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F30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96C4B"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C478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1989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753FD"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DCBCD"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E79F97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E8C8DB" w14:textId="77777777" w:rsidR="007B71D6" w:rsidRPr="00362749" w:rsidRDefault="007B71D6" w:rsidP="006A6E7C">
            <w:pPr>
              <w:pStyle w:val="ROWTABELLA"/>
              <w:rPr>
                <w:color w:val="002060"/>
              </w:rPr>
            </w:pPr>
            <w:r w:rsidRPr="00362749">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6E4D8E"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20BD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C127E" w14:textId="77777777" w:rsidR="007B71D6" w:rsidRPr="00362749" w:rsidRDefault="007B71D6" w:rsidP="006A6E7C">
            <w:pPr>
              <w:pStyle w:val="ROWTABELLA"/>
              <w:rPr>
                <w:color w:val="002060"/>
              </w:rPr>
            </w:pPr>
            <w:r w:rsidRPr="00362749">
              <w:rPr>
                <w:color w:val="002060"/>
              </w:rPr>
              <w:t>26/09/2021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E1CC7" w14:textId="77777777" w:rsidR="007B71D6" w:rsidRPr="00362749" w:rsidRDefault="007B71D6" w:rsidP="006A6E7C">
            <w:pPr>
              <w:pStyle w:val="ROWTABELLA"/>
              <w:rPr>
                <w:color w:val="002060"/>
              </w:rPr>
            </w:pPr>
            <w:r w:rsidRPr="00362749">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2D031" w14:textId="77777777" w:rsidR="007B71D6" w:rsidRPr="00362749" w:rsidRDefault="007B71D6" w:rsidP="006A6E7C">
            <w:pPr>
              <w:pStyle w:val="ROWTABELLA"/>
              <w:rPr>
                <w:color w:val="002060"/>
              </w:rPr>
            </w:pPr>
            <w:r w:rsidRPr="00362749">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9C6BD" w14:textId="77777777" w:rsidR="007B71D6" w:rsidRPr="00362749" w:rsidRDefault="007B71D6" w:rsidP="006A6E7C">
            <w:pPr>
              <w:pStyle w:val="ROWTABELLA"/>
              <w:rPr>
                <w:color w:val="002060"/>
              </w:rPr>
            </w:pPr>
            <w:r w:rsidRPr="00362749">
              <w:rPr>
                <w:color w:val="002060"/>
              </w:rPr>
              <w:t>VIA B.BUOZZI</w:t>
            </w:r>
          </w:p>
        </w:tc>
      </w:tr>
    </w:tbl>
    <w:p w14:paraId="3863CB35" w14:textId="77777777" w:rsidR="007B71D6" w:rsidRDefault="007B71D6" w:rsidP="007B71D6">
      <w:pPr>
        <w:pStyle w:val="breakline"/>
        <w:divId w:val="527259509"/>
        <w:rPr>
          <w:color w:val="002060"/>
        </w:rPr>
      </w:pPr>
    </w:p>
    <w:p w14:paraId="67777197" w14:textId="77777777" w:rsidR="007B71D6" w:rsidRDefault="007B71D6" w:rsidP="007B71D6">
      <w:pPr>
        <w:pStyle w:val="breakline"/>
        <w:divId w:val="527259509"/>
        <w:rPr>
          <w:color w:val="002060"/>
        </w:rPr>
      </w:pPr>
    </w:p>
    <w:p w14:paraId="6C4D96AE"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 xml:space="preserve">COPPA MARCHE </w:t>
      </w:r>
      <w:r>
        <w:rPr>
          <w:color w:val="002060"/>
        </w:rPr>
        <w:t>UNDER 19</w:t>
      </w:r>
      <w:r w:rsidRPr="00D77304">
        <w:rPr>
          <w:color w:val="002060"/>
        </w:rPr>
        <w:t xml:space="preserve"> CALCIO 5</w:t>
      </w:r>
    </w:p>
    <w:p w14:paraId="779A6F78" w14:textId="3779E6E9" w:rsidR="007B71D6" w:rsidRPr="000B4152" w:rsidRDefault="00BD773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 xml:space="preserve">CHIARIMENTI </w:t>
      </w:r>
      <w:r w:rsidR="007B71D6" w:rsidRPr="000B4152">
        <w:rPr>
          <w:rFonts w:ascii="Arial" w:hAnsi="Arial" w:cs="Arial"/>
          <w:b/>
          <w:color w:val="002060"/>
          <w:sz w:val="36"/>
          <w:szCs w:val="36"/>
        </w:rPr>
        <w:t>REGOLAMENTO</w:t>
      </w:r>
    </w:p>
    <w:p w14:paraId="7AB33BE9" w14:textId="77777777" w:rsidR="007B71D6" w:rsidRDefault="007B71D6" w:rsidP="007B71D6">
      <w:pPr>
        <w:pStyle w:val="Corpodeltesto21"/>
        <w:divId w:val="527259509"/>
        <w:rPr>
          <w:rFonts w:ascii="Arial" w:hAnsi="Arial" w:cs="Arial"/>
          <w:color w:val="002060"/>
          <w:sz w:val="22"/>
        </w:rPr>
      </w:pPr>
    </w:p>
    <w:p w14:paraId="490E5A72"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Si integra il Regolamento pubblicato nel Comunicato Ufficiale n° 12 del 15/09/2021 riguardo la partecipazione dei calciatori come di seguito riportato.</w:t>
      </w:r>
    </w:p>
    <w:p w14:paraId="46B0AA8B"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Resta invariato tutto il resto</w:t>
      </w:r>
    </w:p>
    <w:p w14:paraId="028B7C41" w14:textId="77777777" w:rsidR="007B71D6" w:rsidRPr="000B4152" w:rsidRDefault="007B71D6" w:rsidP="007B71D6">
      <w:pPr>
        <w:pStyle w:val="Corpodeltesto21"/>
        <w:divId w:val="527259509"/>
        <w:rPr>
          <w:rFonts w:ascii="Arial" w:hAnsi="Arial" w:cs="Arial"/>
          <w:color w:val="002060"/>
          <w:sz w:val="22"/>
        </w:rPr>
      </w:pPr>
    </w:p>
    <w:p w14:paraId="3C2A705A" w14:textId="77777777" w:rsidR="007B71D6" w:rsidRPr="000B4152" w:rsidRDefault="007B71D6" w:rsidP="007B71D6">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43250304" w14:textId="77777777" w:rsidR="007B71D6" w:rsidRDefault="007B71D6" w:rsidP="007B71D6">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19</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DF18485" w14:textId="77777777" w:rsidR="007B71D6" w:rsidRPr="00A7199F" w:rsidRDefault="007B71D6" w:rsidP="007B71D6">
      <w:pPr>
        <w:divId w:val="527259509"/>
        <w:rPr>
          <w:rFonts w:ascii="Arial" w:hAnsi="Arial" w:cs="Arial"/>
          <w:color w:val="002060"/>
          <w:sz w:val="22"/>
          <w:szCs w:val="22"/>
        </w:rPr>
      </w:pPr>
      <w:r w:rsidRPr="00A7199F">
        <w:rPr>
          <w:rFonts w:ascii="Arial" w:hAnsi="Arial" w:cs="Arial"/>
          <w:color w:val="002060"/>
          <w:sz w:val="22"/>
          <w:szCs w:val="22"/>
        </w:rPr>
        <w:t xml:space="preserve">E’ consentito l’impiego di </w:t>
      </w:r>
      <w:r w:rsidRPr="00A7199F">
        <w:rPr>
          <w:rFonts w:ascii="Arial" w:hAnsi="Arial" w:cs="Arial"/>
          <w:b/>
          <w:bCs/>
          <w:color w:val="002060"/>
          <w:sz w:val="22"/>
          <w:szCs w:val="22"/>
        </w:rPr>
        <w:t>n° 2 calciatori “fuori quota”</w:t>
      </w:r>
      <w:r w:rsidRPr="00A7199F">
        <w:rPr>
          <w:rFonts w:ascii="Arial" w:hAnsi="Arial" w:cs="Arial"/>
          <w:color w:val="002060"/>
          <w:sz w:val="22"/>
          <w:szCs w:val="22"/>
        </w:rPr>
        <w:t xml:space="preserve"> nati dal 1° gennaio </w:t>
      </w:r>
      <w:r w:rsidRPr="00A7199F">
        <w:rPr>
          <w:rFonts w:ascii="Arial" w:hAnsi="Arial" w:cs="Arial"/>
          <w:b/>
          <w:bCs/>
          <w:color w:val="002060"/>
          <w:sz w:val="22"/>
          <w:szCs w:val="22"/>
        </w:rPr>
        <w:t>200</w:t>
      </w:r>
      <w:r>
        <w:rPr>
          <w:rFonts w:ascii="Arial" w:hAnsi="Arial" w:cs="Arial"/>
          <w:b/>
          <w:bCs/>
          <w:color w:val="002060"/>
          <w:sz w:val="22"/>
          <w:szCs w:val="22"/>
        </w:rPr>
        <w:t>2</w:t>
      </w:r>
      <w:r w:rsidRPr="00A7199F">
        <w:rPr>
          <w:rFonts w:ascii="Arial" w:hAnsi="Arial" w:cs="Arial"/>
          <w:color w:val="002060"/>
          <w:sz w:val="22"/>
          <w:szCs w:val="22"/>
        </w:rPr>
        <w:t xml:space="preserve"> in poi </w:t>
      </w:r>
      <w:r>
        <w:rPr>
          <w:rFonts w:ascii="Arial" w:hAnsi="Arial" w:cs="Arial"/>
          <w:color w:val="002060"/>
          <w:sz w:val="22"/>
          <w:szCs w:val="22"/>
        </w:rPr>
        <w:t>come previsto</w:t>
      </w:r>
      <w:r w:rsidRPr="00A7199F">
        <w:rPr>
          <w:rFonts w:ascii="Arial" w:hAnsi="Arial" w:cs="Arial"/>
          <w:color w:val="002060"/>
          <w:sz w:val="22"/>
          <w:szCs w:val="22"/>
        </w:rPr>
        <w:t xml:space="preserve"> Campionato Regionale Calcio a Cinque </w:t>
      </w:r>
      <w:r w:rsidRPr="00A7199F">
        <w:rPr>
          <w:rFonts w:ascii="Arial" w:hAnsi="Arial" w:cs="Arial"/>
          <w:b/>
          <w:bCs/>
          <w:color w:val="002060"/>
          <w:sz w:val="22"/>
          <w:szCs w:val="22"/>
        </w:rPr>
        <w:t xml:space="preserve">Under </w:t>
      </w:r>
      <w:r>
        <w:rPr>
          <w:rFonts w:ascii="Arial" w:hAnsi="Arial" w:cs="Arial"/>
          <w:b/>
          <w:bCs/>
          <w:color w:val="002060"/>
          <w:sz w:val="22"/>
          <w:szCs w:val="22"/>
        </w:rPr>
        <w:t>19</w:t>
      </w:r>
      <w:r>
        <w:rPr>
          <w:rFonts w:ascii="Arial" w:hAnsi="Arial" w:cs="Arial"/>
          <w:color w:val="002060"/>
          <w:sz w:val="22"/>
          <w:szCs w:val="22"/>
        </w:rPr>
        <w:t>.</w:t>
      </w:r>
    </w:p>
    <w:p w14:paraId="3575DAE1" w14:textId="77777777" w:rsidR="007B71D6" w:rsidRPr="00D77304" w:rsidRDefault="007B71D6" w:rsidP="007B71D6">
      <w:pPr>
        <w:pStyle w:val="TITOLOPRINC"/>
        <w:divId w:val="527259509"/>
        <w:rPr>
          <w:color w:val="002060"/>
        </w:rPr>
      </w:pPr>
      <w:r w:rsidRPr="00D77304">
        <w:rPr>
          <w:color w:val="002060"/>
        </w:rPr>
        <w:t>VARIAZIONI AL PROGRAMMA GARE</w:t>
      </w:r>
    </w:p>
    <w:p w14:paraId="055AA742" w14:textId="77777777" w:rsidR="007B71D6" w:rsidRPr="00D77304" w:rsidRDefault="007B71D6" w:rsidP="007B71D6">
      <w:pPr>
        <w:pStyle w:val="breakline"/>
        <w:divId w:val="527259509"/>
        <w:rPr>
          <w:color w:val="002060"/>
        </w:rPr>
      </w:pPr>
    </w:p>
    <w:p w14:paraId="01CF4754" w14:textId="77777777" w:rsidR="007B71D6" w:rsidRPr="00D77304" w:rsidRDefault="007B71D6" w:rsidP="007B71D6">
      <w:pPr>
        <w:pStyle w:val="breakline"/>
        <w:divId w:val="527259509"/>
        <w:rPr>
          <w:color w:val="002060"/>
        </w:rPr>
      </w:pPr>
    </w:p>
    <w:p w14:paraId="07F00569" w14:textId="77777777" w:rsidR="007B71D6" w:rsidRPr="00D77304" w:rsidRDefault="007B71D6" w:rsidP="007B71D6">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648F3219"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40DA"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09C0A"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06B6"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327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9124"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D56F"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0ED8"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43057" w14:textId="77777777" w:rsidR="007B71D6" w:rsidRPr="00D77304" w:rsidRDefault="007B71D6" w:rsidP="006A6E7C">
            <w:pPr>
              <w:pStyle w:val="HEADERTABELLA"/>
              <w:rPr>
                <w:color w:val="002060"/>
              </w:rPr>
            </w:pPr>
            <w:r w:rsidRPr="00D77304">
              <w:rPr>
                <w:color w:val="002060"/>
              </w:rPr>
              <w:t>Impianto</w:t>
            </w:r>
          </w:p>
        </w:tc>
      </w:tr>
      <w:tr w:rsidR="007B71D6" w:rsidRPr="00D77304" w14:paraId="19F953C9"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E7A2" w14:textId="77777777" w:rsidR="007B71D6" w:rsidRPr="00892BB8" w:rsidRDefault="007B71D6" w:rsidP="006A6E7C">
            <w:pPr>
              <w:pStyle w:val="ROWTABELLA"/>
              <w:rPr>
                <w:color w:val="002060"/>
                <w:highlight w:val="yellow"/>
              </w:rPr>
            </w:pPr>
            <w:r w:rsidRPr="00892BB8">
              <w:rPr>
                <w:color w:val="002060"/>
                <w:highlight w:val="yellow"/>
              </w:rPr>
              <w:t>02/10/2021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2A09" w14:textId="77777777" w:rsidR="007B71D6" w:rsidRPr="00892BB8" w:rsidRDefault="007B71D6" w:rsidP="006A6E7C">
            <w:pPr>
              <w:pStyle w:val="ROWTABELLA"/>
              <w:jc w:val="center"/>
              <w:rPr>
                <w:color w:val="002060"/>
                <w:highlight w:val="yellow"/>
              </w:rPr>
            </w:pPr>
            <w:r w:rsidRPr="00892BB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8299" w14:textId="77777777" w:rsidR="007B71D6" w:rsidRPr="00892BB8" w:rsidRDefault="007B71D6" w:rsidP="006A6E7C">
            <w:pPr>
              <w:pStyle w:val="ROWTABELLA"/>
              <w:rPr>
                <w:color w:val="002060"/>
                <w:highlight w:val="yellow"/>
              </w:rPr>
            </w:pPr>
            <w:r w:rsidRPr="00892BB8">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ED91" w14:textId="77777777" w:rsidR="007B71D6" w:rsidRPr="00892BB8" w:rsidRDefault="007B71D6" w:rsidP="006A6E7C">
            <w:pPr>
              <w:pStyle w:val="ROWTABELLA"/>
              <w:rPr>
                <w:color w:val="002060"/>
                <w:highlight w:val="yellow"/>
              </w:rPr>
            </w:pPr>
            <w:r w:rsidRPr="00892BB8">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A02E"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C9A5" w14:textId="77777777" w:rsidR="007B71D6" w:rsidRPr="00892BB8" w:rsidRDefault="007B71D6" w:rsidP="006A6E7C">
            <w:pPr>
              <w:pStyle w:val="ROWTABELLA"/>
              <w:jc w:val="center"/>
              <w:rPr>
                <w:color w:val="002060"/>
                <w:highlight w:val="yellow"/>
              </w:rPr>
            </w:pPr>
            <w:r w:rsidRPr="00892BB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9CFA" w14:textId="77777777" w:rsidR="007B71D6" w:rsidRPr="00892BB8" w:rsidRDefault="007B71D6" w:rsidP="006A6E7C">
            <w:pPr>
              <w:jc w:val="center"/>
              <w:rPr>
                <w:rFonts w:ascii="Arial" w:hAnsi="Arial" w:cs="Arial"/>
                <w:color w:val="002060"/>
                <w:sz w:val="12"/>
                <w:szCs w:val="12"/>
              </w:rPr>
            </w:pPr>
            <w:r w:rsidRPr="00892BB8">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FB17" w14:textId="77777777" w:rsidR="007B71D6" w:rsidRPr="00892BB8" w:rsidRDefault="007B71D6" w:rsidP="006A6E7C">
            <w:pPr>
              <w:pStyle w:val="ROWTABELLA"/>
              <w:rPr>
                <w:color w:val="002060"/>
                <w:highlight w:val="yellow"/>
              </w:rPr>
            </w:pPr>
            <w:r w:rsidRPr="00892BB8">
              <w:rPr>
                <w:color w:val="002060"/>
                <w:highlight w:val="yellow"/>
              </w:rPr>
              <w:t>PALASPORT "BADIALI" FALCONARA MARITTIMA VIA DELLO STADIO</w:t>
            </w:r>
          </w:p>
        </w:tc>
      </w:tr>
      <w:tr w:rsidR="007B71D6" w:rsidRPr="00D77304" w14:paraId="231D0A0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02DD" w14:textId="77777777" w:rsidR="007B71D6" w:rsidRPr="00892BB8" w:rsidRDefault="007B71D6" w:rsidP="006A6E7C">
            <w:pPr>
              <w:pStyle w:val="ROWTABELLA"/>
              <w:rPr>
                <w:color w:val="002060"/>
                <w:highlight w:val="yellow"/>
              </w:rPr>
            </w:pPr>
            <w:r w:rsidRPr="00892BB8">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9EA5" w14:textId="77777777" w:rsidR="007B71D6" w:rsidRPr="00892BB8" w:rsidRDefault="007B71D6" w:rsidP="006A6E7C">
            <w:pPr>
              <w:pStyle w:val="ROWTABELLA"/>
              <w:jc w:val="center"/>
              <w:rPr>
                <w:color w:val="002060"/>
                <w:highlight w:val="yellow"/>
              </w:rPr>
            </w:pPr>
            <w:r w:rsidRPr="00892BB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E8EC" w14:textId="77777777" w:rsidR="007B71D6" w:rsidRPr="00892BB8" w:rsidRDefault="007B71D6" w:rsidP="006A6E7C">
            <w:pPr>
              <w:pStyle w:val="ROWTABELLA"/>
              <w:rPr>
                <w:color w:val="002060"/>
                <w:highlight w:val="yellow"/>
              </w:rPr>
            </w:pPr>
            <w:r w:rsidRPr="00892BB8">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7C6D" w14:textId="77777777" w:rsidR="007B71D6" w:rsidRPr="00892BB8" w:rsidRDefault="007B71D6" w:rsidP="006A6E7C">
            <w:pPr>
              <w:pStyle w:val="ROWTABELLA"/>
              <w:rPr>
                <w:color w:val="002060"/>
                <w:highlight w:val="yellow"/>
              </w:rPr>
            </w:pPr>
            <w:r w:rsidRPr="00892BB8">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4181"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DEE2" w14:textId="77777777" w:rsidR="007B71D6" w:rsidRPr="00892BB8" w:rsidRDefault="007B71D6" w:rsidP="006A6E7C">
            <w:pPr>
              <w:pStyle w:val="ROWTABELLA"/>
              <w:jc w:val="center"/>
              <w:rPr>
                <w:color w:val="002060"/>
                <w:highlight w:val="yellow"/>
              </w:rPr>
            </w:pPr>
            <w:r w:rsidRPr="00892BB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68F4" w14:textId="77777777" w:rsidR="007B71D6" w:rsidRPr="00892BB8" w:rsidRDefault="007B71D6" w:rsidP="006A6E7C">
            <w:pPr>
              <w:jc w:val="center"/>
              <w:rPr>
                <w:rFonts w:ascii="Arial" w:hAnsi="Arial" w:cs="Arial"/>
                <w:color w:val="002060"/>
                <w:sz w:val="12"/>
                <w:szCs w:val="12"/>
              </w:rPr>
            </w:pPr>
            <w:r w:rsidRPr="00892BB8">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4537" w14:textId="77777777" w:rsidR="007B71D6" w:rsidRPr="00892BB8" w:rsidRDefault="007B71D6" w:rsidP="006A6E7C">
            <w:pPr>
              <w:pStyle w:val="ROWTABELLA"/>
              <w:rPr>
                <w:color w:val="002060"/>
                <w:highlight w:val="yellow"/>
              </w:rPr>
            </w:pPr>
            <w:r w:rsidRPr="00892BB8">
              <w:rPr>
                <w:color w:val="002060"/>
                <w:highlight w:val="yellow"/>
              </w:rPr>
              <w:t>PALESTRA "FERMI" FABRIANO VIA B.BUOZZI</w:t>
            </w:r>
          </w:p>
        </w:tc>
      </w:tr>
    </w:tbl>
    <w:p w14:paraId="2C16671E" w14:textId="77777777" w:rsidR="007B71D6" w:rsidRDefault="007B71D6" w:rsidP="007B71D6">
      <w:pPr>
        <w:pStyle w:val="breakline"/>
        <w:divId w:val="527259509"/>
        <w:rPr>
          <w:color w:val="002060"/>
        </w:rPr>
      </w:pPr>
    </w:p>
    <w:p w14:paraId="727EA2B1"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69C4F63"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4545C"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5B90"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6CD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6F09"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56F55"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D929"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C61A"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37C82" w14:textId="77777777" w:rsidR="007B71D6" w:rsidRPr="00D77304" w:rsidRDefault="007B71D6" w:rsidP="006A6E7C">
            <w:pPr>
              <w:pStyle w:val="HEADERTABELLA"/>
              <w:rPr>
                <w:color w:val="002060"/>
              </w:rPr>
            </w:pPr>
            <w:r w:rsidRPr="00D77304">
              <w:rPr>
                <w:color w:val="002060"/>
              </w:rPr>
              <w:t>Impianto</w:t>
            </w:r>
          </w:p>
        </w:tc>
      </w:tr>
      <w:tr w:rsidR="007B71D6" w:rsidRPr="00D77304" w14:paraId="6E7F21C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44DE" w14:textId="77777777" w:rsidR="007B71D6" w:rsidRPr="00892BB8" w:rsidRDefault="007B71D6" w:rsidP="006A6E7C">
            <w:pPr>
              <w:pStyle w:val="ROWTABELLA"/>
              <w:rPr>
                <w:color w:val="002060"/>
                <w:highlight w:val="yellow"/>
              </w:rPr>
            </w:pPr>
            <w:r w:rsidRPr="00892BB8">
              <w:rPr>
                <w:color w:val="002060"/>
                <w:highlight w:val="yellow"/>
              </w:rPr>
              <w:t>0</w:t>
            </w:r>
            <w:r>
              <w:rPr>
                <w:color w:val="002060"/>
                <w:highlight w:val="yellow"/>
              </w:rPr>
              <w:t>3</w:t>
            </w:r>
            <w:r w:rsidRPr="00892BB8">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EE2D" w14:textId="77777777" w:rsidR="007B71D6" w:rsidRPr="00892BB8" w:rsidRDefault="007B71D6" w:rsidP="006A6E7C">
            <w:pPr>
              <w:pStyle w:val="ROWTABELLA"/>
              <w:jc w:val="center"/>
              <w:rPr>
                <w:color w:val="002060"/>
                <w:highlight w:val="yellow"/>
              </w:rPr>
            </w:pPr>
            <w:r w:rsidRPr="00892BB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756" w14:textId="77777777" w:rsidR="007B71D6" w:rsidRPr="00892BB8" w:rsidRDefault="007B71D6" w:rsidP="006A6E7C">
            <w:pPr>
              <w:pStyle w:val="ROWTABELLA"/>
              <w:rPr>
                <w:color w:val="002060"/>
                <w:highlight w:val="yellow"/>
              </w:rPr>
            </w:pPr>
            <w:r>
              <w:rPr>
                <w:color w:val="002060"/>
                <w:highlight w:val="yellow"/>
              </w:rPr>
              <w:t>CALCETTO NUMANA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608D" w14:textId="77777777" w:rsidR="007B71D6" w:rsidRPr="00892BB8" w:rsidRDefault="007B71D6" w:rsidP="006A6E7C">
            <w:pPr>
              <w:pStyle w:val="ROWTABELLA"/>
              <w:rPr>
                <w:color w:val="002060"/>
                <w:highlight w:val="yellow"/>
              </w:rPr>
            </w:pPr>
            <w:r>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F7E9"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2</w:t>
            </w:r>
            <w:r>
              <w:rPr>
                <w:rFonts w:ascii="Arial" w:hAnsi="Arial" w:cs="Arial"/>
                <w:color w:val="002060"/>
                <w:sz w:val="12"/>
                <w:szCs w:val="12"/>
              </w:rPr>
              <w:t>6</w:t>
            </w:r>
            <w:r w:rsidRPr="00892BB8">
              <w:rPr>
                <w:rFonts w:ascii="Arial" w:hAnsi="Arial" w:cs="Arial"/>
                <w:color w:val="002060"/>
                <w:sz w:val="12"/>
                <w:szCs w:val="12"/>
              </w:rPr>
              <w:t>/09/2021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74B2" w14:textId="77777777" w:rsidR="007B71D6" w:rsidRPr="00892BB8" w:rsidRDefault="007B71D6" w:rsidP="006A6E7C">
            <w:pPr>
              <w:pStyle w:val="ROWTABELLA"/>
              <w:jc w:val="cente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9C58" w14:textId="77777777" w:rsidR="007B71D6" w:rsidRPr="00892BB8" w:rsidRDefault="007B71D6" w:rsidP="006A6E7C">
            <w:pPr>
              <w:jc w:val="center"/>
              <w:rPr>
                <w:rFonts w:ascii="Arial" w:hAnsi="Arial" w:cs="Arial"/>
                <w:color w:val="002060"/>
                <w:sz w:val="12"/>
                <w:szCs w:val="12"/>
              </w:rPr>
            </w:pPr>
            <w:r w:rsidRPr="00BA020C">
              <w:rPr>
                <w:rFonts w:ascii="Arial" w:hAnsi="Arial" w:cs="Arial"/>
                <w:color w:val="002060"/>
                <w:sz w:val="12"/>
                <w:szCs w:val="12"/>
                <w:highlight w:val="yellow"/>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A0FA" w14:textId="5DA9683D" w:rsidR="007B71D6" w:rsidRDefault="007B71D6" w:rsidP="006A6E7C">
            <w:pPr>
              <w:pStyle w:val="ROWTABELLA"/>
              <w:rPr>
                <w:color w:val="002060"/>
                <w:highlight w:val="yellow"/>
              </w:rPr>
            </w:pPr>
          </w:p>
          <w:p w14:paraId="4710E385" w14:textId="77777777" w:rsidR="00C537D0" w:rsidRDefault="00C537D0" w:rsidP="006A6E7C">
            <w:pPr>
              <w:pStyle w:val="ROWTABELLA"/>
              <w:rPr>
                <w:color w:val="002060"/>
                <w:highlight w:val="yellow"/>
              </w:rPr>
            </w:pPr>
          </w:p>
          <w:p w14:paraId="6E347BD2" w14:textId="77777777" w:rsidR="007B71D6" w:rsidRPr="00892BB8" w:rsidRDefault="007B71D6" w:rsidP="006A6E7C">
            <w:pPr>
              <w:pStyle w:val="ROWTABELLA"/>
              <w:rPr>
                <w:color w:val="002060"/>
                <w:highlight w:val="yellow"/>
              </w:rPr>
            </w:pPr>
          </w:p>
        </w:tc>
      </w:tr>
      <w:tr w:rsidR="007B71D6" w:rsidRPr="00D77304" w14:paraId="70A4176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685A" w14:textId="77777777" w:rsidR="007B71D6" w:rsidRPr="00892BB8" w:rsidRDefault="007B71D6" w:rsidP="006A6E7C">
            <w:pPr>
              <w:pStyle w:val="ROWTABELLA"/>
              <w:rPr>
                <w:color w:val="002060"/>
                <w:highlight w:val="yellow"/>
              </w:rPr>
            </w:pPr>
            <w:r w:rsidRPr="00892BB8">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050F" w14:textId="77777777" w:rsidR="007B71D6" w:rsidRPr="00892BB8" w:rsidRDefault="007B71D6" w:rsidP="006A6E7C">
            <w:pPr>
              <w:pStyle w:val="ROWTABELLA"/>
              <w:jc w:val="center"/>
              <w:rPr>
                <w:color w:val="002060"/>
                <w:highlight w:val="yellow"/>
              </w:rPr>
            </w:pPr>
            <w:r w:rsidRPr="00892BB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EB6A" w14:textId="77777777" w:rsidR="007B71D6" w:rsidRPr="00892BB8" w:rsidRDefault="007B71D6" w:rsidP="006A6E7C">
            <w:pPr>
              <w:pStyle w:val="ROWTABELLA"/>
              <w:rPr>
                <w:color w:val="002060"/>
                <w:highlight w:val="yellow"/>
              </w:rPr>
            </w:pPr>
            <w:r>
              <w:rPr>
                <w:color w:val="002060"/>
                <w:highlight w:val="yellow"/>
              </w:rPr>
              <w:t>NUOVA JUVENTINA FFC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089D" w14:textId="77777777" w:rsidR="007B71D6" w:rsidRPr="00892BB8" w:rsidRDefault="007B71D6" w:rsidP="006A6E7C">
            <w:pPr>
              <w:pStyle w:val="ROWTABELLA"/>
              <w:rPr>
                <w:color w:val="002060"/>
                <w:highlight w:val="yellow"/>
              </w:rPr>
            </w:pPr>
            <w:r>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5755"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5215" w14:textId="77777777" w:rsidR="007B71D6" w:rsidRPr="00892BB8" w:rsidRDefault="007B71D6" w:rsidP="006A6E7C">
            <w:pPr>
              <w:pStyle w:val="ROWTABELLA"/>
              <w:jc w:val="cente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F9BA" w14:textId="77777777" w:rsidR="007B71D6" w:rsidRPr="00892BB8" w:rsidRDefault="007B71D6" w:rsidP="006A6E7C">
            <w:pPr>
              <w:jc w:val="center"/>
              <w:rPr>
                <w:rFonts w:ascii="Arial" w:hAnsi="Arial" w:cs="Arial"/>
                <w:color w:val="002060"/>
                <w:sz w:val="12"/>
                <w:szCs w:val="12"/>
              </w:rPr>
            </w:pPr>
            <w:r w:rsidRPr="00BA020C">
              <w:rPr>
                <w:rFonts w:ascii="Arial" w:hAnsi="Arial" w:cs="Arial"/>
                <w:color w:val="002060"/>
                <w:sz w:val="12"/>
                <w:szCs w:val="12"/>
                <w:highlight w:val="yellow"/>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FF0E" w14:textId="6DF54CB7" w:rsidR="007B71D6" w:rsidRDefault="007B71D6" w:rsidP="006A6E7C">
            <w:pPr>
              <w:pStyle w:val="ROWTABELLA"/>
              <w:rPr>
                <w:color w:val="002060"/>
                <w:highlight w:val="yellow"/>
              </w:rPr>
            </w:pPr>
          </w:p>
          <w:p w14:paraId="768CFBCB" w14:textId="77777777" w:rsidR="00C537D0" w:rsidRDefault="00C537D0" w:rsidP="006A6E7C">
            <w:pPr>
              <w:pStyle w:val="ROWTABELLA"/>
              <w:rPr>
                <w:color w:val="002060"/>
                <w:highlight w:val="yellow"/>
              </w:rPr>
            </w:pPr>
          </w:p>
          <w:p w14:paraId="2D06958D" w14:textId="77777777" w:rsidR="007B71D6" w:rsidRPr="00892BB8" w:rsidRDefault="007B71D6" w:rsidP="006A6E7C">
            <w:pPr>
              <w:pStyle w:val="ROWTABELLA"/>
              <w:rPr>
                <w:color w:val="002060"/>
                <w:highlight w:val="yellow"/>
              </w:rPr>
            </w:pPr>
          </w:p>
        </w:tc>
      </w:tr>
    </w:tbl>
    <w:p w14:paraId="62232B80" w14:textId="77777777" w:rsidR="007B71D6" w:rsidRPr="00D77304" w:rsidRDefault="007B71D6" w:rsidP="007B71D6">
      <w:pPr>
        <w:pStyle w:val="breakline"/>
        <w:divId w:val="527259509"/>
        <w:rPr>
          <w:rFonts w:eastAsiaTheme="minorEastAsia"/>
          <w:color w:val="002060"/>
        </w:rPr>
      </w:pPr>
    </w:p>
    <w:p w14:paraId="7A48C036"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402DB57"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2F1D39D7"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7F09"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3B5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D100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C29E5"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F1C3"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88D3"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EF5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9D9A82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40BC28" w14:textId="77777777" w:rsidR="007B71D6" w:rsidRPr="00362749" w:rsidRDefault="007B71D6" w:rsidP="006A6E7C">
            <w:pPr>
              <w:pStyle w:val="ROWTABELLA"/>
              <w:rPr>
                <w:color w:val="002060"/>
              </w:rPr>
            </w:pPr>
            <w:r w:rsidRPr="00362749">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F1636"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3DAA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71121"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8F321" w14:textId="77777777" w:rsidR="007B71D6" w:rsidRPr="00362749" w:rsidRDefault="007B71D6" w:rsidP="006A6E7C">
            <w:pPr>
              <w:pStyle w:val="ROWTABELLA"/>
              <w:rPr>
                <w:color w:val="002060"/>
              </w:rPr>
            </w:pPr>
            <w:r w:rsidRPr="00362749">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43883" w14:textId="77777777" w:rsidR="007B71D6" w:rsidRPr="00362749" w:rsidRDefault="007B71D6" w:rsidP="006A6E7C">
            <w:pPr>
              <w:pStyle w:val="ROWTABELLA"/>
              <w:rPr>
                <w:color w:val="002060"/>
              </w:rPr>
            </w:pPr>
            <w:r w:rsidRPr="00362749">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8FFC9" w14:textId="77777777" w:rsidR="007B71D6" w:rsidRPr="00362749" w:rsidRDefault="007B71D6" w:rsidP="006A6E7C">
            <w:pPr>
              <w:pStyle w:val="ROWTABELLA"/>
              <w:rPr>
                <w:color w:val="002060"/>
              </w:rPr>
            </w:pPr>
            <w:r w:rsidRPr="00362749">
              <w:rPr>
                <w:color w:val="002060"/>
              </w:rPr>
              <w:t>VIA MATTEOTTI</w:t>
            </w:r>
          </w:p>
        </w:tc>
      </w:tr>
    </w:tbl>
    <w:p w14:paraId="4E148362" w14:textId="77777777" w:rsidR="007B71D6" w:rsidRPr="00362749" w:rsidRDefault="007B71D6" w:rsidP="007B71D6">
      <w:pPr>
        <w:pStyle w:val="breakline"/>
        <w:divId w:val="527259509"/>
        <w:rPr>
          <w:rFonts w:eastAsiaTheme="minorEastAsia"/>
          <w:color w:val="002060"/>
        </w:rPr>
      </w:pPr>
    </w:p>
    <w:p w14:paraId="04012EAE" w14:textId="77777777" w:rsidR="007B71D6" w:rsidRPr="00362749" w:rsidRDefault="007B71D6" w:rsidP="007B71D6">
      <w:pPr>
        <w:pStyle w:val="breakline"/>
        <w:divId w:val="527259509"/>
        <w:rPr>
          <w:color w:val="002060"/>
        </w:rPr>
      </w:pPr>
    </w:p>
    <w:p w14:paraId="3C688827" w14:textId="77777777" w:rsidR="007B71D6" w:rsidRPr="00362749" w:rsidRDefault="007B71D6" w:rsidP="007B71D6">
      <w:pPr>
        <w:pStyle w:val="breakline"/>
        <w:divId w:val="527259509"/>
        <w:rPr>
          <w:color w:val="002060"/>
        </w:rPr>
      </w:pPr>
    </w:p>
    <w:p w14:paraId="113C09D3"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1"/>
        <w:gridCol w:w="385"/>
        <w:gridCol w:w="898"/>
        <w:gridCol w:w="1199"/>
        <w:gridCol w:w="1546"/>
        <w:gridCol w:w="1546"/>
      </w:tblGrid>
      <w:tr w:rsidR="007B71D6" w:rsidRPr="00362749" w14:paraId="3518EB5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1AC5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1A10"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A1D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6A0A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D0D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B1113"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062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485245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09B0F7" w14:textId="77777777" w:rsidR="007B71D6" w:rsidRPr="00362749" w:rsidRDefault="007B71D6" w:rsidP="006A6E7C">
            <w:pPr>
              <w:pStyle w:val="ROWTABELLA"/>
              <w:rPr>
                <w:color w:val="002060"/>
              </w:rPr>
            </w:pPr>
            <w:r w:rsidRPr="00362749">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6C255" w14:textId="77777777" w:rsidR="007B71D6" w:rsidRPr="00362749" w:rsidRDefault="007B71D6" w:rsidP="006A6E7C">
            <w:pPr>
              <w:pStyle w:val="ROWTABELLA"/>
              <w:rPr>
                <w:color w:val="002060"/>
              </w:rPr>
            </w:pPr>
            <w:r w:rsidRPr="00362749">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9FF1C"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CB2E9"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985109" w14:textId="77777777" w:rsidR="007B71D6" w:rsidRPr="00362749" w:rsidRDefault="007B71D6" w:rsidP="006A6E7C">
            <w:pPr>
              <w:pStyle w:val="ROWTABELLA"/>
              <w:rPr>
                <w:color w:val="002060"/>
              </w:rPr>
            </w:pPr>
            <w:r w:rsidRPr="00362749">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9AF8C" w14:textId="77777777" w:rsidR="007B71D6" w:rsidRPr="00362749" w:rsidRDefault="007B71D6" w:rsidP="006A6E7C">
            <w:pPr>
              <w:pStyle w:val="ROWTABELLA"/>
              <w:rPr>
                <w:color w:val="002060"/>
              </w:rPr>
            </w:pPr>
            <w:r w:rsidRPr="00362749">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04935" w14:textId="77777777" w:rsidR="007B71D6" w:rsidRPr="00362749" w:rsidRDefault="007B71D6" w:rsidP="006A6E7C">
            <w:pPr>
              <w:pStyle w:val="ROWTABELLA"/>
              <w:rPr>
                <w:color w:val="002060"/>
              </w:rPr>
            </w:pPr>
            <w:r w:rsidRPr="00362749">
              <w:rPr>
                <w:color w:val="002060"/>
              </w:rPr>
              <w:t>VIA E.MATTEI</w:t>
            </w:r>
          </w:p>
        </w:tc>
      </w:tr>
    </w:tbl>
    <w:p w14:paraId="22CFC5EB" w14:textId="77777777" w:rsidR="007B71D6" w:rsidRPr="00362749" w:rsidRDefault="007B71D6" w:rsidP="007B71D6">
      <w:pPr>
        <w:pStyle w:val="breakline"/>
        <w:divId w:val="527259509"/>
        <w:rPr>
          <w:rFonts w:eastAsiaTheme="minorEastAsia"/>
          <w:color w:val="002060"/>
        </w:rPr>
      </w:pPr>
    </w:p>
    <w:p w14:paraId="17E8979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 xml:space="preserve">COPPA MARCHE </w:t>
      </w:r>
      <w:r>
        <w:rPr>
          <w:color w:val="002060"/>
        </w:rPr>
        <w:t>UNDER 17</w:t>
      </w:r>
      <w:r w:rsidRPr="00D77304">
        <w:rPr>
          <w:color w:val="002060"/>
        </w:rPr>
        <w:t xml:space="preserve"> CALCIO A5</w:t>
      </w:r>
    </w:p>
    <w:p w14:paraId="510B95A7" w14:textId="77777777" w:rsidR="007B71D6" w:rsidRPr="000B4152" w:rsidRDefault="007B71D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GIRONE “D”</w:t>
      </w:r>
    </w:p>
    <w:p w14:paraId="44790ACC" w14:textId="77777777" w:rsidR="007B71D6" w:rsidRPr="000B4152" w:rsidRDefault="007B71D6" w:rsidP="007B71D6">
      <w:pPr>
        <w:pStyle w:val="Corpodeltesto21"/>
        <w:divId w:val="527259509"/>
        <w:rPr>
          <w:rFonts w:ascii="Arial" w:hAnsi="Arial" w:cs="Arial"/>
          <w:color w:val="002060"/>
          <w:sz w:val="22"/>
        </w:rPr>
      </w:pPr>
    </w:p>
    <w:p w14:paraId="72A019DC" w14:textId="77777777" w:rsidR="007B71D6" w:rsidRDefault="007B71D6" w:rsidP="007B71D6">
      <w:pPr>
        <w:pStyle w:val="LndNormale1"/>
        <w:divId w:val="527259509"/>
        <w:rPr>
          <w:color w:val="002060"/>
        </w:rPr>
      </w:pPr>
      <w:r>
        <w:rPr>
          <w:color w:val="002060"/>
        </w:rPr>
        <w:t>Preso atto della</w:t>
      </w:r>
      <w:r w:rsidRPr="006B3DC2">
        <w:rPr>
          <w:color w:val="002060"/>
        </w:rPr>
        <w:t xml:space="preserve"> rinuncia della Società </w:t>
      </w:r>
      <w:r>
        <w:rPr>
          <w:color w:val="002060"/>
        </w:rPr>
        <w:t>DAMIANI E GATTI ASCOLI</w:t>
      </w:r>
      <w:r w:rsidRPr="006B3DC2">
        <w:rPr>
          <w:color w:val="002060"/>
        </w:rPr>
        <w:t xml:space="preserve"> trasmessa a mezzo e-mail in data 1</w:t>
      </w:r>
      <w:r>
        <w:rPr>
          <w:color w:val="002060"/>
        </w:rPr>
        <w:t>9</w:t>
      </w:r>
      <w:r w:rsidRPr="006B3DC2">
        <w:rPr>
          <w:color w:val="002060"/>
        </w:rPr>
        <w:t>/09/2021</w:t>
      </w:r>
      <w:r>
        <w:rPr>
          <w:color w:val="002060"/>
        </w:rPr>
        <w:t xml:space="preserve"> a partecipare alla Coppa Marche Under 17 a gironi e calendari pubblicati</w:t>
      </w:r>
    </w:p>
    <w:p w14:paraId="030D0064" w14:textId="77777777" w:rsidR="007B71D6" w:rsidRDefault="007B71D6" w:rsidP="007B71D6">
      <w:pPr>
        <w:pStyle w:val="LndNormale1"/>
        <w:divId w:val="527259509"/>
        <w:rPr>
          <w:color w:val="002060"/>
        </w:rPr>
      </w:pPr>
    </w:p>
    <w:p w14:paraId="24D4AC5C" w14:textId="77777777" w:rsidR="007B71D6" w:rsidRPr="00B12E39" w:rsidRDefault="007B71D6" w:rsidP="007B71D6">
      <w:pPr>
        <w:pStyle w:val="LndNormale1"/>
        <w:jc w:val="center"/>
        <w:divId w:val="527259509"/>
        <w:rPr>
          <w:b/>
          <w:bCs/>
          <w:color w:val="002060"/>
        </w:rPr>
      </w:pPr>
      <w:r w:rsidRPr="00B12E39">
        <w:rPr>
          <w:b/>
          <w:bCs/>
          <w:color w:val="002060"/>
        </w:rPr>
        <w:t>S   I     D  I  S  P  O  N  E</w:t>
      </w:r>
    </w:p>
    <w:p w14:paraId="0DE50976" w14:textId="77777777" w:rsidR="007B71D6" w:rsidRDefault="007B71D6" w:rsidP="007B71D6">
      <w:pPr>
        <w:pStyle w:val="LndNormale1"/>
        <w:divId w:val="527259509"/>
        <w:rPr>
          <w:color w:val="002060"/>
        </w:rPr>
      </w:pPr>
    </w:p>
    <w:p w14:paraId="26A8BBA6" w14:textId="77777777" w:rsidR="007B71D6" w:rsidRDefault="007B71D6" w:rsidP="007B71D6">
      <w:pPr>
        <w:pStyle w:val="LndNormale1"/>
        <w:numPr>
          <w:ilvl w:val="0"/>
          <w:numId w:val="20"/>
        </w:numPr>
        <w:divId w:val="527259509"/>
        <w:rPr>
          <w:color w:val="002060"/>
        </w:rPr>
      </w:pPr>
      <w:r>
        <w:rPr>
          <w:color w:val="002060"/>
        </w:rPr>
        <w:t>di escludere la Società DAMIANI E GATTI dalla Coppa Marche Calcio a Cinque Under 17;</w:t>
      </w:r>
    </w:p>
    <w:p w14:paraId="3233A998" w14:textId="77777777" w:rsidR="007B71D6" w:rsidRDefault="007B71D6" w:rsidP="007B71D6">
      <w:pPr>
        <w:pStyle w:val="LndNormale1"/>
        <w:numPr>
          <w:ilvl w:val="0"/>
          <w:numId w:val="20"/>
        </w:numPr>
        <w:divId w:val="527259509"/>
        <w:rPr>
          <w:color w:val="002060"/>
        </w:rPr>
      </w:pPr>
      <w:r>
        <w:rPr>
          <w:color w:val="002060"/>
        </w:rPr>
        <w:t>di annullare l’accoppiamento sorteggiato nel girone “C”, pertanto la Società RECANATI CALCIO A 5 accede d’ufficio alle Semifinali;</w:t>
      </w:r>
    </w:p>
    <w:p w14:paraId="02FE0157" w14:textId="77777777" w:rsidR="007B71D6" w:rsidRPr="00B12E39" w:rsidRDefault="007B71D6" w:rsidP="007B71D6">
      <w:pPr>
        <w:pStyle w:val="LndNormale1"/>
        <w:numPr>
          <w:ilvl w:val="0"/>
          <w:numId w:val="20"/>
        </w:numPr>
        <w:divId w:val="527259509"/>
        <w:rPr>
          <w:color w:val="002060"/>
        </w:rPr>
      </w:pPr>
      <w:r>
        <w:rPr>
          <w:color w:val="002060"/>
        </w:rPr>
        <w:t>di deferire al Giudice Sportivo la Società DAMIANI E GATTI per quanto di competenza.</w:t>
      </w:r>
    </w:p>
    <w:p w14:paraId="65862744" w14:textId="77777777" w:rsidR="007B71D6" w:rsidRPr="00D77304" w:rsidRDefault="007B71D6" w:rsidP="007B71D6">
      <w:pPr>
        <w:pStyle w:val="TITOLOPRINC"/>
        <w:divId w:val="527259509"/>
        <w:rPr>
          <w:color w:val="002060"/>
        </w:rPr>
      </w:pPr>
      <w:r w:rsidRPr="00D77304">
        <w:rPr>
          <w:color w:val="002060"/>
        </w:rPr>
        <w:t>VARIAZIONI AL PROGRAMMA GARE</w:t>
      </w:r>
    </w:p>
    <w:p w14:paraId="669D528A" w14:textId="77777777" w:rsidR="007B71D6" w:rsidRPr="00D77304" w:rsidRDefault="007B71D6" w:rsidP="007B71D6">
      <w:pPr>
        <w:pStyle w:val="breakline"/>
        <w:divId w:val="527259509"/>
        <w:rPr>
          <w:color w:val="002060"/>
        </w:rPr>
      </w:pPr>
    </w:p>
    <w:p w14:paraId="3C746C1F" w14:textId="77777777" w:rsidR="007B71D6" w:rsidRPr="00D77304" w:rsidRDefault="007B71D6" w:rsidP="007B71D6">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7AEF52E"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C1FE"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31A39"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1B43B"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05C3"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5EADF"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04F77"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7BFE"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B176" w14:textId="77777777" w:rsidR="007B71D6" w:rsidRPr="00D77304" w:rsidRDefault="007B71D6" w:rsidP="006A6E7C">
            <w:pPr>
              <w:pStyle w:val="HEADERTABELLA"/>
              <w:rPr>
                <w:color w:val="002060"/>
              </w:rPr>
            </w:pPr>
            <w:r w:rsidRPr="00D77304">
              <w:rPr>
                <w:color w:val="002060"/>
              </w:rPr>
              <w:t>Impianto</w:t>
            </w:r>
          </w:p>
        </w:tc>
      </w:tr>
      <w:tr w:rsidR="007B71D6" w:rsidRPr="00D77304" w14:paraId="3DDF9A8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9C2F" w14:textId="77777777" w:rsidR="007B71D6" w:rsidRPr="00B12E39" w:rsidRDefault="007B71D6" w:rsidP="006A6E7C">
            <w:pPr>
              <w:pStyle w:val="ROWTABELLA"/>
              <w:rPr>
                <w:color w:val="002060"/>
                <w:highlight w:val="yellow"/>
              </w:rPr>
            </w:pPr>
            <w:r w:rsidRPr="00B12E39">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92EF" w14:textId="77777777" w:rsidR="007B71D6" w:rsidRPr="00B12E39" w:rsidRDefault="007B71D6" w:rsidP="006A6E7C">
            <w:pPr>
              <w:pStyle w:val="ROWTABELLA"/>
              <w:jc w:val="center"/>
              <w:rPr>
                <w:color w:val="002060"/>
                <w:highlight w:val="yellow"/>
              </w:rPr>
            </w:pPr>
            <w:r w:rsidRPr="00B12E3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CF30" w14:textId="77777777" w:rsidR="007B71D6" w:rsidRPr="00B12E39" w:rsidRDefault="007B71D6" w:rsidP="006A6E7C">
            <w:pPr>
              <w:pStyle w:val="ROWTABELLA"/>
              <w:rPr>
                <w:color w:val="002060"/>
                <w:highlight w:val="yellow"/>
              </w:rPr>
            </w:pPr>
            <w:r w:rsidRPr="00B12E39">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41A6" w14:textId="77777777" w:rsidR="007B71D6" w:rsidRPr="00B12E39" w:rsidRDefault="007B71D6" w:rsidP="006A6E7C">
            <w:pPr>
              <w:pStyle w:val="ROWTABELLA"/>
              <w:rPr>
                <w:color w:val="002060"/>
                <w:highlight w:val="yellow"/>
              </w:rPr>
            </w:pPr>
            <w:r w:rsidRPr="00B12E3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55A5"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7AB4" w14:textId="77777777" w:rsidR="007B71D6" w:rsidRPr="00D77304" w:rsidRDefault="007B71D6" w:rsidP="006A6E7C">
            <w:pPr>
              <w:pStyle w:val="ROWTABELLA"/>
              <w:jc w:val="center"/>
              <w:rPr>
                <w:color w:val="002060"/>
              </w:rPr>
            </w:pPr>
            <w:r w:rsidRPr="00B12E3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041D"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9345" w14:textId="77777777" w:rsidR="007B71D6" w:rsidRPr="00D77304" w:rsidRDefault="007B71D6" w:rsidP="006A6E7C">
            <w:pPr>
              <w:pStyle w:val="ROWTABELLA"/>
              <w:rPr>
                <w:color w:val="002060"/>
              </w:rPr>
            </w:pPr>
            <w:r w:rsidRPr="00B12E39">
              <w:rPr>
                <w:color w:val="002060"/>
                <w:highlight w:val="yellow"/>
              </w:rPr>
              <w:t>NUOVO PALAS CORINALDO STR.DEL BURELLO LOC.VAL NEVOLA</w:t>
            </w:r>
          </w:p>
        </w:tc>
      </w:tr>
    </w:tbl>
    <w:p w14:paraId="46380C6D" w14:textId="77777777" w:rsidR="007B71D6" w:rsidRPr="00D77304" w:rsidRDefault="007B71D6" w:rsidP="007B71D6">
      <w:pPr>
        <w:pStyle w:val="breakline"/>
        <w:divId w:val="527259509"/>
        <w:rPr>
          <w:rFonts w:eastAsiaTheme="minorEastAsia"/>
          <w:color w:val="002060"/>
        </w:rPr>
      </w:pPr>
    </w:p>
    <w:p w14:paraId="6F419433"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41DF6A3A" w14:textId="77777777" w:rsidR="007B71D6" w:rsidRPr="00362749" w:rsidRDefault="007B71D6" w:rsidP="007B71D6">
      <w:pPr>
        <w:pStyle w:val="breakline"/>
        <w:divId w:val="527259509"/>
        <w:rPr>
          <w:color w:val="002060"/>
        </w:rPr>
      </w:pPr>
    </w:p>
    <w:p w14:paraId="32FB1D18"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0"/>
        <w:gridCol w:w="385"/>
        <w:gridCol w:w="898"/>
        <w:gridCol w:w="1183"/>
        <w:gridCol w:w="1550"/>
        <w:gridCol w:w="1550"/>
      </w:tblGrid>
      <w:tr w:rsidR="007B71D6" w:rsidRPr="00362749" w14:paraId="13383F2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7FC6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0D3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2FF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4FA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788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3BC5C"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E0AFD"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01C4761"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DBEB06"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42AEE" w14:textId="77777777" w:rsidR="007B71D6" w:rsidRPr="00362749" w:rsidRDefault="007B71D6" w:rsidP="006A6E7C">
            <w:pPr>
              <w:pStyle w:val="ROWTABELLA"/>
              <w:rPr>
                <w:color w:val="002060"/>
              </w:rPr>
            </w:pPr>
            <w:r w:rsidRPr="00362749">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FE01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41D28" w14:textId="77777777" w:rsidR="007B71D6" w:rsidRPr="00362749" w:rsidRDefault="007B71D6" w:rsidP="006A6E7C">
            <w:pPr>
              <w:pStyle w:val="ROWTABELLA"/>
              <w:rPr>
                <w:color w:val="002060"/>
              </w:rPr>
            </w:pPr>
            <w:r w:rsidRPr="00362749">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F62B9"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B1452"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761B6" w14:textId="77777777" w:rsidR="007B71D6" w:rsidRPr="00362749" w:rsidRDefault="007B71D6" w:rsidP="006A6E7C">
            <w:pPr>
              <w:pStyle w:val="ROWTABELLA"/>
              <w:rPr>
                <w:color w:val="002060"/>
              </w:rPr>
            </w:pPr>
            <w:r w:rsidRPr="00362749">
              <w:rPr>
                <w:color w:val="002060"/>
              </w:rPr>
              <w:t>VIA MADRE TERESA DI CALCUTTA</w:t>
            </w:r>
          </w:p>
        </w:tc>
      </w:tr>
    </w:tbl>
    <w:p w14:paraId="47EB19EC" w14:textId="77777777" w:rsidR="007B71D6" w:rsidRPr="00362749" w:rsidRDefault="007B71D6" w:rsidP="007B71D6">
      <w:pPr>
        <w:pStyle w:val="breakline"/>
        <w:divId w:val="527259509"/>
        <w:rPr>
          <w:rFonts w:eastAsiaTheme="minorEastAsia"/>
          <w:color w:val="002060"/>
        </w:rPr>
      </w:pPr>
    </w:p>
    <w:p w14:paraId="214E49BA" w14:textId="77777777" w:rsidR="007B71D6" w:rsidRPr="00362749" w:rsidRDefault="007B71D6" w:rsidP="007B71D6">
      <w:pPr>
        <w:pStyle w:val="breakline"/>
        <w:divId w:val="527259509"/>
        <w:rPr>
          <w:color w:val="002060"/>
        </w:rPr>
      </w:pPr>
    </w:p>
    <w:p w14:paraId="536F39FD" w14:textId="77777777" w:rsidR="007B71D6" w:rsidRPr="00362749" w:rsidRDefault="007B71D6" w:rsidP="007B71D6">
      <w:pPr>
        <w:pStyle w:val="breakline"/>
        <w:divId w:val="527259509"/>
        <w:rPr>
          <w:color w:val="002060"/>
        </w:rPr>
      </w:pPr>
    </w:p>
    <w:p w14:paraId="6D107B72"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168714D1"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CAAC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FFD6"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9E64"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40A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88788"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45B14"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CCA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2185BDC"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365517" w14:textId="77777777" w:rsidR="007B71D6" w:rsidRPr="00362749" w:rsidRDefault="007B71D6" w:rsidP="006A6E7C">
            <w:pPr>
              <w:pStyle w:val="ROWTABELLA"/>
              <w:rPr>
                <w:color w:val="002060"/>
              </w:rPr>
            </w:pPr>
            <w:r w:rsidRPr="00362749">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B31EA"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6C0B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B023E"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1EA5A" w14:textId="77777777" w:rsidR="007B71D6" w:rsidRPr="00362749" w:rsidRDefault="007B71D6" w:rsidP="006A6E7C">
            <w:pPr>
              <w:pStyle w:val="ROWTABELLA"/>
              <w:rPr>
                <w:color w:val="002060"/>
              </w:rPr>
            </w:pPr>
            <w:r w:rsidRPr="00362749">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852C4" w14:textId="77777777" w:rsidR="007B71D6" w:rsidRPr="00362749" w:rsidRDefault="007B71D6" w:rsidP="006A6E7C">
            <w:pPr>
              <w:pStyle w:val="ROWTABELLA"/>
              <w:rPr>
                <w:color w:val="002060"/>
              </w:rPr>
            </w:pPr>
            <w:r w:rsidRPr="00362749">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BFB67" w14:textId="77777777" w:rsidR="007B71D6" w:rsidRPr="00362749" w:rsidRDefault="007B71D6" w:rsidP="006A6E7C">
            <w:pPr>
              <w:pStyle w:val="ROWTABELLA"/>
              <w:rPr>
                <w:color w:val="002060"/>
              </w:rPr>
            </w:pPr>
            <w:r w:rsidRPr="00362749">
              <w:rPr>
                <w:color w:val="002060"/>
              </w:rPr>
              <w:t>STR.DEL BURELLO LOC.VAL NEVOLA</w:t>
            </w:r>
          </w:p>
        </w:tc>
      </w:tr>
    </w:tbl>
    <w:p w14:paraId="6B88DEAA" w14:textId="77777777" w:rsidR="007B71D6" w:rsidRPr="00362749" w:rsidRDefault="007B71D6" w:rsidP="007B71D6">
      <w:pPr>
        <w:pStyle w:val="breakline"/>
        <w:divId w:val="527259509"/>
        <w:rPr>
          <w:rFonts w:eastAsiaTheme="minorEastAsia"/>
          <w:color w:val="002060"/>
        </w:rPr>
      </w:pPr>
    </w:p>
    <w:p w14:paraId="7CD30522" w14:textId="77777777" w:rsidR="007B71D6" w:rsidRPr="00362749" w:rsidRDefault="007B71D6" w:rsidP="007B71D6">
      <w:pPr>
        <w:pStyle w:val="breakline"/>
        <w:divId w:val="527259509"/>
        <w:rPr>
          <w:color w:val="002060"/>
        </w:rPr>
      </w:pPr>
    </w:p>
    <w:p w14:paraId="4678E06A" w14:textId="77777777" w:rsidR="007B71D6" w:rsidRPr="00362749" w:rsidRDefault="007B71D6" w:rsidP="007B71D6">
      <w:pPr>
        <w:pStyle w:val="breakline"/>
        <w:divId w:val="527259509"/>
        <w:rPr>
          <w:color w:val="002060"/>
        </w:rPr>
      </w:pPr>
    </w:p>
    <w:p w14:paraId="26460E1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38587303"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82C93"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2EC8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CAC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96A4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E74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5F76"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40A35"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3B68A8C"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41192D" w14:textId="77777777" w:rsidR="007B71D6" w:rsidRPr="00362749" w:rsidRDefault="007B71D6" w:rsidP="006A6E7C">
            <w:pPr>
              <w:pStyle w:val="ROWTABELLA"/>
              <w:rPr>
                <w:color w:val="002060"/>
              </w:rPr>
            </w:pPr>
            <w:r w:rsidRPr="0036274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F9A15" w14:textId="77777777" w:rsidR="007B71D6" w:rsidRPr="00362749" w:rsidRDefault="007B71D6" w:rsidP="006A6E7C">
            <w:pPr>
              <w:pStyle w:val="ROWTABELLA"/>
              <w:rPr>
                <w:color w:val="002060"/>
              </w:rPr>
            </w:pPr>
            <w:r w:rsidRPr="00362749">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6DD17"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C7D72"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539D6" w14:textId="77777777" w:rsidR="007B71D6" w:rsidRPr="00362749" w:rsidRDefault="007B71D6" w:rsidP="006A6E7C">
            <w:pPr>
              <w:pStyle w:val="ROWTABELLA"/>
              <w:rPr>
                <w:color w:val="002060"/>
              </w:rPr>
            </w:pPr>
            <w:r w:rsidRPr="00362749">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87BCA" w14:textId="77777777" w:rsidR="007B71D6" w:rsidRPr="00362749" w:rsidRDefault="007B71D6" w:rsidP="006A6E7C">
            <w:pPr>
              <w:pStyle w:val="ROWTABELLA"/>
              <w:rPr>
                <w:color w:val="002060"/>
              </w:rPr>
            </w:pPr>
            <w:r w:rsidRPr="003627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1E54D" w14:textId="77777777" w:rsidR="007B71D6" w:rsidRPr="00362749" w:rsidRDefault="007B71D6" w:rsidP="006A6E7C">
            <w:pPr>
              <w:pStyle w:val="ROWTABELLA"/>
              <w:rPr>
                <w:color w:val="002060"/>
              </w:rPr>
            </w:pPr>
            <w:r w:rsidRPr="00362749">
              <w:rPr>
                <w:color w:val="002060"/>
              </w:rPr>
              <w:t>VIA DELLA REPUBBLICA</w:t>
            </w:r>
          </w:p>
        </w:tc>
      </w:tr>
    </w:tbl>
    <w:p w14:paraId="1CEDF2F4" w14:textId="77777777" w:rsidR="007B71D6" w:rsidRPr="00362749" w:rsidRDefault="007B71D6" w:rsidP="007B71D6">
      <w:pPr>
        <w:pStyle w:val="breakline"/>
        <w:divId w:val="527259509"/>
        <w:rPr>
          <w:rFonts w:eastAsiaTheme="minorEastAsia"/>
          <w:color w:val="002060"/>
        </w:rPr>
      </w:pPr>
    </w:p>
    <w:p w14:paraId="6F8E492A" w14:textId="77777777" w:rsidR="007B71D6" w:rsidRDefault="007B71D6" w:rsidP="007B71D6">
      <w:pPr>
        <w:pStyle w:val="breakline"/>
        <w:divId w:val="527259509"/>
        <w:rPr>
          <w:color w:val="002060"/>
        </w:rPr>
      </w:pPr>
    </w:p>
    <w:p w14:paraId="4099B7E2"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 xml:space="preserve">COPPA MARCHE C5 </w:t>
      </w:r>
      <w:r>
        <w:rPr>
          <w:color w:val="002060"/>
        </w:rPr>
        <w:t>UNDER 15</w:t>
      </w:r>
    </w:p>
    <w:p w14:paraId="64303B08" w14:textId="77777777" w:rsidR="007B71D6" w:rsidRPr="00D77304" w:rsidRDefault="007B71D6" w:rsidP="007B71D6">
      <w:pPr>
        <w:pStyle w:val="TITOLOPRINC"/>
        <w:divId w:val="527259509"/>
        <w:rPr>
          <w:color w:val="002060"/>
        </w:rPr>
      </w:pPr>
      <w:r w:rsidRPr="00D77304">
        <w:rPr>
          <w:color w:val="002060"/>
        </w:rPr>
        <w:t>VARIAZIONI AL PROGRAMMA GARE</w:t>
      </w:r>
    </w:p>
    <w:p w14:paraId="29558B42" w14:textId="77777777" w:rsidR="007B71D6" w:rsidRPr="00D77304" w:rsidRDefault="007B71D6" w:rsidP="007B71D6">
      <w:pPr>
        <w:pStyle w:val="breakline"/>
        <w:divId w:val="527259509"/>
        <w:rPr>
          <w:color w:val="002060"/>
        </w:rPr>
      </w:pPr>
    </w:p>
    <w:p w14:paraId="51CC254A"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A165173"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F5835"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B84F"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5403"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1E277"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ADDF"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1828"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B8FB2"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7F59" w14:textId="77777777" w:rsidR="007B71D6" w:rsidRPr="00D77304" w:rsidRDefault="007B71D6" w:rsidP="006A6E7C">
            <w:pPr>
              <w:pStyle w:val="HEADERTABELLA"/>
              <w:rPr>
                <w:color w:val="002060"/>
              </w:rPr>
            </w:pPr>
            <w:r w:rsidRPr="00D77304">
              <w:rPr>
                <w:color w:val="002060"/>
              </w:rPr>
              <w:t>Impianto</w:t>
            </w:r>
          </w:p>
        </w:tc>
      </w:tr>
      <w:tr w:rsidR="007B71D6" w:rsidRPr="00D77304" w14:paraId="2B2E545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73A2" w14:textId="77777777" w:rsidR="007B71D6" w:rsidRPr="00B12E39" w:rsidRDefault="007B71D6" w:rsidP="006A6E7C">
            <w:pPr>
              <w:pStyle w:val="ROWTABELLA"/>
              <w:rPr>
                <w:color w:val="002060"/>
                <w:highlight w:val="yellow"/>
              </w:rPr>
            </w:pPr>
            <w:r w:rsidRPr="00B12E39">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D2EF" w14:textId="77777777" w:rsidR="007B71D6" w:rsidRPr="00B12E39" w:rsidRDefault="007B71D6" w:rsidP="006A6E7C">
            <w:pPr>
              <w:pStyle w:val="ROWTABELLA"/>
              <w:jc w:val="center"/>
              <w:rPr>
                <w:color w:val="002060"/>
                <w:highlight w:val="yellow"/>
              </w:rPr>
            </w:pPr>
            <w:r w:rsidRPr="00B12E3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06CB" w14:textId="77777777" w:rsidR="007B71D6" w:rsidRPr="00B12E39" w:rsidRDefault="007B71D6" w:rsidP="006A6E7C">
            <w:pPr>
              <w:pStyle w:val="ROWTABELLA"/>
              <w:rPr>
                <w:color w:val="002060"/>
                <w:highlight w:val="yellow"/>
              </w:rPr>
            </w:pPr>
            <w:r>
              <w:rPr>
                <w:color w:val="002060"/>
                <w:highlight w:val="yellow"/>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9021" w14:textId="77777777" w:rsidR="007B71D6" w:rsidRPr="00B12E39" w:rsidRDefault="007B71D6" w:rsidP="006A6E7C">
            <w:pPr>
              <w:pStyle w:val="ROWTABELLA"/>
              <w:rPr>
                <w:color w:val="002060"/>
                <w:highlight w:val="yellow"/>
              </w:rPr>
            </w:pPr>
            <w:r>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41E3" w14:textId="77777777" w:rsidR="007B71D6" w:rsidRPr="00B52BEB" w:rsidRDefault="007B71D6" w:rsidP="006A6E7C">
            <w:pPr>
              <w:jc w:val="center"/>
              <w:rPr>
                <w:rFonts w:ascii="Arial" w:hAnsi="Arial" w:cs="Arial"/>
                <w:color w:val="002060"/>
                <w:sz w:val="12"/>
                <w:szCs w:val="12"/>
              </w:rPr>
            </w:pPr>
            <w:r w:rsidRPr="00B52BEB">
              <w:rPr>
                <w:rFonts w:ascii="Arial" w:hAnsi="Arial" w:cs="Arial"/>
                <w:color w:val="002060"/>
                <w:sz w:val="12"/>
                <w:szCs w:val="12"/>
              </w:rPr>
              <w:t>26/09/2021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A411" w14:textId="77777777" w:rsidR="007B71D6" w:rsidRPr="00D77304" w:rsidRDefault="007B71D6" w:rsidP="006A6E7C">
            <w:pPr>
              <w:pStyle w:val="ROWTABELLA"/>
              <w:jc w:val="center"/>
              <w:rPr>
                <w:color w:val="002060"/>
              </w:rPr>
            </w:pPr>
            <w:r w:rsidRPr="00B12E3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EABB" w14:textId="77777777" w:rsidR="007B71D6" w:rsidRPr="00B52BEB" w:rsidRDefault="007B71D6" w:rsidP="006A6E7C">
            <w:pPr>
              <w:jc w:val="center"/>
              <w:rPr>
                <w:rFonts w:ascii="Arial" w:hAnsi="Arial" w:cs="Arial"/>
                <w:color w:val="002060"/>
                <w:sz w:val="12"/>
                <w:szCs w:val="12"/>
              </w:rPr>
            </w:pPr>
            <w:r w:rsidRPr="00B52BEB">
              <w:rPr>
                <w:rFonts w:ascii="Arial" w:hAnsi="Arial" w:cs="Arial"/>
                <w:color w:val="002060"/>
                <w:sz w:val="12"/>
                <w:szCs w:val="12"/>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D782" w14:textId="518BDCEF" w:rsidR="007B71D6" w:rsidRDefault="007B71D6" w:rsidP="006A6E7C">
            <w:pPr>
              <w:pStyle w:val="ROWTABELLA"/>
              <w:rPr>
                <w:color w:val="002060"/>
              </w:rPr>
            </w:pPr>
          </w:p>
          <w:p w14:paraId="7DA790BE" w14:textId="77777777" w:rsidR="00AE5AA6" w:rsidRDefault="00AE5AA6" w:rsidP="006A6E7C">
            <w:pPr>
              <w:pStyle w:val="ROWTABELLA"/>
              <w:rPr>
                <w:color w:val="002060"/>
              </w:rPr>
            </w:pPr>
          </w:p>
          <w:p w14:paraId="751E6C51" w14:textId="77777777" w:rsidR="007B71D6" w:rsidRPr="00D77304" w:rsidRDefault="007B71D6" w:rsidP="006A6E7C">
            <w:pPr>
              <w:pStyle w:val="ROWTABELLA"/>
              <w:rPr>
                <w:color w:val="002060"/>
              </w:rPr>
            </w:pPr>
          </w:p>
        </w:tc>
      </w:tr>
    </w:tbl>
    <w:p w14:paraId="2B6568B1" w14:textId="77777777" w:rsidR="007B71D6" w:rsidRPr="00B52BEB" w:rsidRDefault="007B71D6" w:rsidP="007B71D6">
      <w:pPr>
        <w:pStyle w:val="TITOLOPRINC"/>
        <w:divId w:val="527259509"/>
        <w:rPr>
          <w:color w:val="002060"/>
          <w:sz w:val="14"/>
          <w:szCs w:val="14"/>
        </w:rPr>
      </w:pPr>
    </w:p>
    <w:p w14:paraId="6C6E09CB"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47A9320" w14:textId="77777777" w:rsidR="007B71D6" w:rsidRPr="00362749" w:rsidRDefault="007B71D6" w:rsidP="007B71D6">
      <w:pPr>
        <w:pStyle w:val="breakline"/>
        <w:divId w:val="527259509"/>
        <w:rPr>
          <w:color w:val="002060"/>
        </w:rPr>
      </w:pPr>
    </w:p>
    <w:p w14:paraId="7D6B1F7E"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B71D6" w:rsidRPr="00362749" w14:paraId="0B6D03E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4220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B4189"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E056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30C94"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6456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9719"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E7EA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B4BF3E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3BF39C" w14:textId="77777777" w:rsidR="007B71D6" w:rsidRPr="00362749" w:rsidRDefault="007B71D6" w:rsidP="006A6E7C">
            <w:pPr>
              <w:pStyle w:val="ROWTABELLA"/>
              <w:rPr>
                <w:color w:val="002060"/>
              </w:rPr>
            </w:pPr>
            <w:r w:rsidRPr="00362749">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D8C13" w14:textId="77777777" w:rsidR="007B71D6" w:rsidRPr="00362749" w:rsidRDefault="007B71D6" w:rsidP="006A6E7C">
            <w:pPr>
              <w:pStyle w:val="ROWTABELLA"/>
              <w:rPr>
                <w:color w:val="002060"/>
              </w:rPr>
            </w:pPr>
            <w:r w:rsidRPr="00362749">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39E0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24651" w14:textId="77777777" w:rsidR="007B71D6" w:rsidRPr="00362749" w:rsidRDefault="007B71D6" w:rsidP="006A6E7C">
            <w:pPr>
              <w:pStyle w:val="ROWTABELLA"/>
              <w:rPr>
                <w:color w:val="002060"/>
              </w:rPr>
            </w:pPr>
            <w:r w:rsidRPr="00362749">
              <w:rPr>
                <w:color w:val="002060"/>
              </w:rPr>
              <w:t>26/09/2021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047BF" w14:textId="77777777" w:rsidR="007B71D6" w:rsidRPr="00362749" w:rsidRDefault="007B71D6" w:rsidP="006A6E7C">
            <w:pPr>
              <w:pStyle w:val="ROWTABELLA"/>
              <w:rPr>
                <w:color w:val="002060"/>
              </w:rPr>
            </w:pPr>
            <w:r w:rsidRPr="00362749">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D5EAC" w14:textId="77777777" w:rsidR="007B71D6" w:rsidRPr="00362749" w:rsidRDefault="007B71D6" w:rsidP="006A6E7C">
            <w:pPr>
              <w:pStyle w:val="ROWTABELLA"/>
              <w:rPr>
                <w:color w:val="002060"/>
              </w:rPr>
            </w:pPr>
            <w:r w:rsidRPr="00362749">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5E916" w14:textId="77777777" w:rsidR="007B71D6" w:rsidRPr="00362749" w:rsidRDefault="007B71D6" w:rsidP="006A6E7C">
            <w:pPr>
              <w:pStyle w:val="ROWTABELLA"/>
              <w:rPr>
                <w:color w:val="002060"/>
              </w:rPr>
            </w:pPr>
            <w:r w:rsidRPr="00362749">
              <w:rPr>
                <w:color w:val="002060"/>
              </w:rPr>
              <w:t>VIA NAZARIO SAURO</w:t>
            </w:r>
          </w:p>
        </w:tc>
      </w:tr>
    </w:tbl>
    <w:p w14:paraId="7BD85840" w14:textId="77777777" w:rsidR="007B71D6" w:rsidRPr="00362749" w:rsidRDefault="007B71D6" w:rsidP="007B71D6">
      <w:pPr>
        <w:pStyle w:val="breakline"/>
        <w:divId w:val="527259509"/>
        <w:rPr>
          <w:rFonts w:eastAsiaTheme="minorEastAsia"/>
          <w:color w:val="002060"/>
        </w:rPr>
      </w:pPr>
    </w:p>
    <w:p w14:paraId="35BE9B11" w14:textId="77777777" w:rsidR="007B71D6" w:rsidRPr="00362749" w:rsidRDefault="007B71D6" w:rsidP="007B71D6">
      <w:pPr>
        <w:pStyle w:val="breakline"/>
        <w:divId w:val="527259509"/>
        <w:rPr>
          <w:color w:val="002060"/>
        </w:rPr>
      </w:pPr>
    </w:p>
    <w:p w14:paraId="6C4FB2EA" w14:textId="77777777" w:rsidR="007B71D6" w:rsidRPr="00362749" w:rsidRDefault="007B71D6" w:rsidP="007B71D6">
      <w:pPr>
        <w:pStyle w:val="breakline"/>
        <w:divId w:val="527259509"/>
        <w:rPr>
          <w:color w:val="002060"/>
        </w:rPr>
      </w:pPr>
    </w:p>
    <w:p w14:paraId="488FAFBF"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CC5142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0C3A"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DEBE"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F86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6C8B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FA00C"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BDEB3"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B59E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BBB1F2E"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A364E8" w14:textId="77777777" w:rsidR="007B71D6" w:rsidRPr="00362749" w:rsidRDefault="007B71D6" w:rsidP="006A6E7C">
            <w:pPr>
              <w:pStyle w:val="ROWTABELLA"/>
              <w:rPr>
                <w:color w:val="002060"/>
              </w:rPr>
            </w:pPr>
            <w:r w:rsidRPr="0036274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2D400"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BD4E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4422B"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B3CB1" w14:textId="77777777" w:rsidR="007B71D6" w:rsidRPr="00362749" w:rsidRDefault="007B71D6" w:rsidP="006A6E7C">
            <w:pPr>
              <w:pStyle w:val="ROWTABELLA"/>
              <w:rPr>
                <w:color w:val="002060"/>
              </w:rPr>
            </w:pPr>
            <w:r w:rsidRPr="00362749">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440AB" w14:textId="77777777" w:rsidR="007B71D6" w:rsidRPr="00362749" w:rsidRDefault="007B71D6" w:rsidP="006A6E7C">
            <w:pPr>
              <w:pStyle w:val="ROWTABELLA"/>
              <w:rPr>
                <w:color w:val="002060"/>
              </w:rPr>
            </w:pPr>
            <w:r w:rsidRPr="0036274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1CF52" w14:textId="77777777" w:rsidR="007B71D6" w:rsidRPr="00362749" w:rsidRDefault="007B71D6" w:rsidP="006A6E7C">
            <w:pPr>
              <w:pStyle w:val="ROWTABELLA"/>
              <w:rPr>
                <w:color w:val="002060"/>
              </w:rPr>
            </w:pPr>
            <w:r w:rsidRPr="00362749">
              <w:rPr>
                <w:color w:val="002060"/>
              </w:rPr>
              <w:t>VIA ANTONIO ROSMINI 22/B</w:t>
            </w:r>
          </w:p>
        </w:tc>
      </w:tr>
    </w:tbl>
    <w:p w14:paraId="04A80FDD" w14:textId="77777777" w:rsidR="007B71D6" w:rsidRPr="00362749" w:rsidRDefault="007B71D6" w:rsidP="007B71D6">
      <w:pPr>
        <w:pStyle w:val="breakline"/>
        <w:divId w:val="527259509"/>
        <w:rPr>
          <w:rFonts w:eastAsiaTheme="minorEastAsia"/>
          <w:color w:val="002060"/>
        </w:rPr>
      </w:pPr>
    </w:p>
    <w:p w14:paraId="3E755758" w14:textId="77777777" w:rsidR="007B71D6" w:rsidRPr="00362749" w:rsidRDefault="007B71D6" w:rsidP="007B71D6">
      <w:pPr>
        <w:pStyle w:val="breakline"/>
        <w:divId w:val="527259509"/>
        <w:rPr>
          <w:color w:val="002060"/>
        </w:rPr>
      </w:pPr>
    </w:p>
    <w:p w14:paraId="36A49E71" w14:textId="77777777" w:rsidR="007B71D6" w:rsidRPr="00362749" w:rsidRDefault="007B71D6" w:rsidP="007B71D6">
      <w:pPr>
        <w:pStyle w:val="breakline"/>
        <w:divId w:val="527259509"/>
        <w:rPr>
          <w:color w:val="002060"/>
        </w:rPr>
      </w:pPr>
    </w:p>
    <w:p w14:paraId="645F15D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7B71D6" w:rsidRPr="00362749" w14:paraId="0ACC5FF4"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69DB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C8A6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6A25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55B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43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5FCB5"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C6647"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7C41F12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89C2EB" w14:textId="77777777" w:rsidR="007B71D6" w:rsidRPr="00362749" w:rsidRDefault="007B71D6" w:rsidP="006A6E7C">
            <w:pPr>
              <w:pStyle w:val="ROWTABELLA"/>
              <w:rPr>
                <w:color w:val="002060"/>
              </w:rPr>
            </w:pPr>
            <w:r w:rsidRPr="00362749">
              <w:rPr>
                <w:color w:val="002060"/>
              </w:rPr>
              <w:t>DAMIANI E GATTI ASCOLI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7A2D1" w14:textId="77777777" w:rsidR="007B71D6" w:rsidRPr="00362749" w:rsidRDefault="007B71D6" w:rsidP="006A6E7C">
            <w:pPr>
              <w:pStyle w:val="ROWTABELLA"/>
              <w:rPr>
                <w:color w:val="002060"/>
              </w:rPr>
            </w:pPr>
            <w:r w:rsidRPr="00362749">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DDF8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603D5"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7DD387" w14:textId="77777777" w:rsidR="007B71D6" w:rsidRPr="00362749" w:rsidRDefault="007B71D6" w:rsidP="006A6E7C">
            <w:pPr>
              <w:pStyle w:val="ROWTABELLA"/>
              <w:rPr>
                <w:color w:val="002060"/>
              </w:rPr>
            </w:pPr>
            <w:r w:rsidRPr="00362749">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8B105" w14:textId="77777777" w:rsidR="007B71D6" w:rsidRPr="00362749" w:rsidRDefault="007B71D6" w:rsidP="006A6E7C">
            <w:pPr>
              <w:pStyle w:val="ROWTABELLA"/>
              <w:rPr>
                <w:color w:val="002060"/>
              </w:rPr>
            </w:pPr>
            <w:r w:rsidRPr="00362749">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BD187" w14:textId="77777777" w:rsidR="007B71D6" w:rsidRPr="00362749" w:rsidRDefault="007B71D6" w:rsidP="006A6E7C">
            <w:pPr>
              <w:pStyle w:val="ROWTABELLA"/>
              <w:rPr>
                <w:color w:val="002060"/>
              </w:rPr>
            </w:pPr>
            <w:r w:rsidRPr="00362749">
              <w:rPr>
                <w:color w:val="002060"/>
              </w:rPr>
              <w:t>LOC.MONTEROCCO VIA A.MANCINI</w:t>
            </w:r>
          </w:p>
        </w:tc>
      </w:tr>
    </w:tbl>
    <w:p w14:paraId="08CE099E" w14:textId="77777777" w:rsidR="007B71D6" w:rsidRPr="00362749" w:rsidRDefault="007B71D6" w:rsidP="007B71D6">
      <w:pPr>
        <w:pStyle w:val="breakline"/>
        <w:divId w:val="527259509"/>
        <w:rPr>
          <w:rFonts w:eastAsiaTheme="minorEastAsia"/>
          <w:color w:val="002060"/>
        </w:rPr>
      </w:pPr>
    </w:p>
    <w:p w14:paraId="6353A3C6" w14:textId="77777777" w:rsidR="007B71D6" w:rsidRPr="00362749" w:rsidRDefault="007B71D6" w:rsidP="007B71D6">
      <w:pPr>
        <w:pStyle w:val="breakline"/>
        <w:divId w:val="527259509"/>
        <w:rPr>
          <w:color w:val="002060"/>
        </w:rPr>
      </w:pPr>
    </w:p>
    <w:p w14:paraId="1ABED7AC" w14:textId="77777777" w:rsidR="007B71D6" w:rsidRPr="00362749" w:rsidRDefault="007B71D6" w:rsidP="007B71D6">
      <w:pPr>
        <w:pStyle w:val="breakline"/>
        <w:divId w:val="527259509"/>
        <w:rPr>
          <w:color w:val="002060"/>
        </w:rPr>
      </w:pPr>
    </w:p>
    <w:p w14:paraId="266494D0"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B71D6" w:rsidRPr="00362749" w14:paraId="22C71AD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DB34B"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44C3D"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DB412"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16A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C68F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03E8"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6A0E4"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7C35BD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5DF6BC"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F6675" w14:textId="77777777" w:rsidR="007B71D6" w:rsidRPr="00362749" w:rsidRDefault="007B71D6" w:rsidP="006A6E7C">
            <w:pPr>
              <w:pStyle w:val="ROWTABELLA"/>
              <w:rPr>
                <w:color w:val="002060"/>
              </w:rPr>
            </w:pPr>
            <w:r w:rsidRPr="00362749">
              <w:rPr>
                <w:color w:val="002060"/>
              </w:rPr>
              <w:t>VIRTUS FORTITUDO 1950 SSD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A806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BD60A"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F1E71"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8FA29B"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DC7B5" w14:textId="77777777" w:rsidR="007B71D6" w:rsidRPr="00362749" w:rsidRDefault="007B71D6" w:rsidP="006A6E7C">
            <w:pPr>
              <w:pStyle w:val="ROWTABELLA"/>
              <w:rPr>
                <w:color w:val="002060"/>
              </w:rPr>
            </w:pPr>
            <w:r w:rsidRPr="00362749">
              <w:rPr>
                <w:color w:val="002060"/>
              </w:rPr>
              <w:t>VIA MADRE TERESA DI CALCUTTA</w:t>
            </w:r>
          </w:p>
        </w:tc>
      </w:tr>
    </w:tbl>
    <w:p w14:paraId="7CA664DF" w14:textId="77777777" w:rsidR="007B71D6" w:rsidRPr="00362749" w:rsidRDefault="007B71D6" w:rsidP="007B71D6">
      <w:pPr>
        <w:pStyle w:val="breakline"/>
        <w:divId w:val="527259509"/>
        <w:rPr>
          <w:color w:val="002060"/>
        </w:rPr>
      </w:pPr>
    </w:p>
    <w:p w14:paraId="1678BA32" w14:textId="77777777" w:rsidR="007B71D6" w:rsidRPr="00362749" w:rsidRDefault="007B71D6" w:rsidP="007B71D6">
      <w:pPr>
        <w:pStyle w:val="breakline"/>
        <w:divId w:val="527259509"/>
        <w:rPr>
          <w:color w:val="002060"/>
        </w:rPr>
      </w:pPr>
    </w:p>
    <w:p w14:paraId="308BDB52"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MARCHE CALCIO 5 serie D</w:t>
      </w:r>
    </w:p>
    <w:p w14:paraId="00699363" w14:textId="77777777" w:rsidR="007B71D6" w:rsidRPr="00D77304" w:rsidRDefault="007B71D6" w:rsidP="007B71D6">
      <w:pPr>
        <w:pStyle w:val="TITOLOPRINC"/>
        <w:divId w:val="527259509"/>
        <w:rPr>
          <w:color w:val="002060"/>
        </w:rPr>
      </w:pPr>
      <w:r w:rsidRPr="00D77304">
        <w:rPr>
          <w:color w:val="002060"/>
        </w:rPr>
        <w:t>VARIAZIONI AL PROGRAMMA GARE</w:t>
      </w:r>
    </w:p>
    <w:p w14:paraId="6D47F216" w14:textId="77777777" w:rsidR="007B71D6" w:rsidRPr="00D77304" w:rsidRDefault="007B71D6" w:rsidP="007B71D6">
      <w:pPr>
        <w:pStyle w:val="breakline"/>
        <w:divId w:val="527259509"/>
        <w:rPr>
          <w:color w:val="002060"/>
        </w:rPr>
      </w:pPr>
    </w:p>
    <w:p w14:paraId="7C1F2DE0"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090E157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EA94"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0183"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DEF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2DA89"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66D8B"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5B0A"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7DE7"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D6B7" w14:textId="77777777" w:rsidR="007B71D6" w:rsidRPr="00D77304" w:rsidRDefault="007B71D6" w:rsidP="006A6E7C">
            <w:pPr>
              <w:pStyle w:val="HEADERTABELLA"/>
              <w:rPr>
                <w:color w:val="002060"/>
              </w:rPr>
            </w:pPr>
            <w:r w:rsidRPr="00D77304">
              <w:rPr>
                <w:color w:val="002060"/>
              </w:rPr>
              <w:t>Impianto</w:t>
            </w:r>
          </w:p>
        </w:tc>
      </w:tr>
      <w:tr w:rsidR="007B71D6" w:rsidRPr="00D77304" w14:paraId="4128064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D1D8" w14:textId="77777777" w:rsidR="007B71D6" w:rsidRPr="00F67294" w:rsidRDefault="007B71D6" w:rsidP="006A6E7C">
            <w:pPr>
              <w:pStyle w:val="ROWTABELLA"/>
              <w:rPr>
                <w:color w:val="002060"/>
                <w:highlight w:val="yellow"/>
              </w:rPr>
            </w:pPr>
            <w:r w:rsidRPr="00F672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3438"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1FC9" w14:textId="77777777" w:rsidR="007B71D6" w:rsidRPr="00F67294" w:rsidRDefault="007B71D6" w:rsidP="006A6E7C">
            <w:pPr>
              <w:pStyle w:val="ROWTABELLA"/>
              <w:rPr>
                <w:color w:val="002060"/>
                <w:highlight w:val="yellow"/>
              </w:rPr>
            </w:pPr>
            <w:r w:rsidRPr="00F67294">
              <w:rPr>
                <w:color w:val="002060"/>
                <w:highlight w:val="yellow"/>
              </w:rPr>
              <w:t>LUCREZIA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3AE2" w14:textId="77777777" w:rsidR="007B71D6" w:rsidRPr="00F67294" w:rsidRDefault="007B71D6" w:rsidP="006A6E7C">
            <w:pPr>
              <w:pStyle w:val="ROWTABELLA"/>
              <w:rPr>
                <w:color w:val="002060"/>
                <w:highlight w:val="yellow"/>
              </w:rPr>
            </w:pPr>
            <w:r w:rsidRPr="00F67294">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DA46" w14:textId="77777777" w:rsidR="007B71D6" w:rsidRPr="00F67294" w:rsidRDefault="007B71D6" w:rsidP="006A6E7C">
            <w:pPr>
              <w:jc w:val="center"/>
              <w:rPr>
                <w:rFonts w:ascii="Arial" w:hAnsi="Arial" w:cs="Arial"/>
                <w:color w:val="002060"/>
                <w:sz w:val="12"/>
                <w:szCs w:val="12"/>
              </w:rPr>
            </w:pPr>
            <w:r w:rsidRPr="00F67294">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981B"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1434" w14:textId="77777777" w:rsidR="007B71D6" w:rsidRPr="00F67294" w:rsidRDefault="007B71D6" w:rsidP="006A6E7C">
            <w:pPr>
              <w:jc w:val="center"/>
              <w:rPr>
                <w:rFonts w:ascii="Arial" w:hAnsi="Arial" w:cs="Arial"/>
                <w:color w:val="002060"/>
                <w:sz w:val="12"/>
                <w:szCs w:val="12"/>
              </w:rPr>
            </w:pPr>
            <w:r w:rsidRPr="00F67294">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0B46" w14:textId="5CC089E3" w:rsidR="007B71D6" w:rsidRDefault="007B71D6" w:rsidP="006A6E7C">
            <w:pPr>
              <w:pStyle w:val="ROWTABELLA"/>
              <w:rPr>
                <w:color w:val="002060"/>
              </w:rPr>
            </w:pPr>
          </w:p>
          <w:p w14:paraId="6176ABFE" w14:textId="77777777" w:rsidR="0079065A" w:rsidRDefault="0079065A" w:rsidP="006A6E7C">
            <w:pPr>
              <w:pStyle w:val="ROWTABELLA"/>
              <w:rPr>
                <w:color w:val="002060"/>
              </w:rPr>
            </w:pPr>
          </w:p>
          <w:p w14:paraId="16E743FD" w14:textId="77777777" w:rsidR="007B71D6" w:rsidRPr="00D77304" w:rsidRDefault="007B71D6" w:rsidP="006A6E7C">
            <w:pPr>
              <w:pStyle w:val="ROWTABELLA"/>
              <w:rPr>
                <w:color w:val="002060"/>
              </w:rPr>
            </w:pPr>
          </w:p>
        </w:tc>
      </w:tr>
    </w:tbl>
    <w:p w14:paraId="37864CBB" w14:textId="77777777" w:rsidR="007B71D6" w:rsidRDefault="007B71D6" w:rsidP="007B71D6">
      <w:pPr>
        <w:pStyle w:val="breakline"/>
        <w:divId w:val="527259509"/>
        <w:rPr>
          <w:color w:val="002060"/>
        </w:rPr>
      </w:pPr>
    </w:p>
    <w:p w14:paraId="363A6179" w14:textId="77777777" w:rsidR="007B71D6" w:rsidRPr="00D77304" w:rsidRDefault="007B71D6" w:rsidP="007B71D6">
      <w:pPr>
        <w:pStyle w:val="breakline"/>
        <w:divId w:val="527259509"/>
        <w:rPr>
          <w:color w:val="002060"/>
        </w:rPr>
      </w:pPr>
    </w:p>
    <w:p w14:paraId="78BA39FE" w14:textId="77777777" w:rsidR="007B71D6" w:rsidRPr="00D77304" w:rsidRDefault="007B71D6" w:rsidP="007B71D6">
      <w:pPr>
        <w:pStyle w:val="SOTTOTITOLOCAMPIONATO1"/>
        <w:divId w:val="527259509"/>
        <w:rPr>
          <w:color w:val="002060"/>
        </w:rPr>
      </w:pPr>
      <w:r w:rsidRPr="00D77304">
        <w:rPr>
          <w:color w:val="002060"/>
        </w:rPr>
        <w:t>GIRONE 3</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3AD64E2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B9B7"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5F72"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E7A9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0AEF"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D28C6"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20562"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35BB"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AF217" w14:textId="77777777" w:rsidR="007B71D6" w:rsidRPr="00D77304" w:rsidRDefault="007B71D6" w:rsidP="006A6E7C">
            <w:pPr>
              <w:pStyle w:val="HEADERTABELLA"/>
              <w:rPr>
                <w:color w:val="002060"/>
              </w:rPr>
            </w:pPr>
            <w:r w:rsidRPr="00D77304">
              <w:rPr>
                <w:color w:val="002060"/>
              </w:rPr>
              <w:t>Impianto</w:t>
            </w:r>
          </w:p>
        </w:tc>
      </w:tr>
      <w:tr w:rsidR="007B71D6" w:rsidRPr="00D77304" w14:paraId="680D3BE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C487"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4103"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055A" w14:textId="77777777" w:rsidR="007B71D6" w:rsidRPr="00F67294" w:rsidRDefault="007B71D6" w:rsidP="006A6E7C">
            <w:pPr>
              <w:pStyle w:val="ROWTABELLA"/>
              <w:rPr>
                <w:color w:val="002060"/>
                <w:highlight w:val="yellow"/>
              </w:rPr>
            </w:pPr>
            <w:r w:rsidRPr="00F67294">
              <w:rPr>
                <w:color w:val="002060"/>
                <w:highlight w:val="yellow"/>
              </w:rPr>
              <w:t>VADO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31E0" w14:textId="77777777" w:rsidR="007B71D6" w:rsidRPr="00F67294" w:rsidRDefault="007B71D6" w:rsidP="006A6E7C">
            <w:pPr>
              <w:pStyle w:val="ROWTABELLA"/>
              <w:rPr>
                <w:color w:val="002060"/>
                <w:highlight w:val="yellow"/>
              </w:rPr>
            </w:pPr>
            <w:r w:rsidRPr="00F67294">
              <w:rPr>
                <w:color w:val="002060"/>
                <w:highlight w:val="yellow"/>
              </w:rPr>
              <w:t>MONTECCHIESE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3298"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D15B" w14:textId="77777777" w:rsidR="007B71D6" w:rsidRPr="00D77304" w:rsidRDefault="007B71D6" w:rsidP="006A6E7C">
            <w:pPr>
              <w:pStyle w:val="ROWTABELLA"/>
              <w:jc w:val="center"/>
              <w:rPr>
                <w:color w:val="002060"/>
              </w:rPr>
            </w:pPr>
            <w:r w:rsidRPr="00F6729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4542"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CD77" w14:textId="77777777" w:rsidR="007B71D6" w:rsidRPr="00D77304" w:rsidRDefault="007B71D6" w:rsidP="006A6E7C">
            <w:pPr>
              <w:pStyle w:val="ROWTABELLA"/>
              <w:rPr>
                <w:color w:val="002060"/>
              </w:rPr>
            </w:pPr>
            <w:r w:rsidRPr="00F67294">
              <w:rPr>
                <w:color w:val="002060"/>
                <w:highlight w:val="yellow"/>
              </w:rPr>
              <w:t>PALASPORT COMUNALE MERCATELLO SUL METAURO VIA IV NOVEMBRE</w:t>
            </w:r>
          </w:p>
        </w:tc>
      </w:tr>
    </w:tbl>
    <w:p w14:paraId="5EC0C9F0" w14:textId="77777777" w:rsidR="007B71D6" w:rsidRPr="00D77304" w:rsidRDefault="007B71D6" w:rsidP="007B71D6">
      <w:pPr>
        <w:pStyle w:val="breakline"/>
        <w:divId w:val="527259509"/>
        <w:rPr>
          <w:rFonts w:eastAsiaTheme="minorEastAsia"/>
          <w:color w:val="002060"/>
        </w:rPr>
      </w:pPr>
    </w:p>
    <w:p w14:paraId="250FEA09" w14:textId="77777777" w:rsidR="007B71D6" w:rsidRPr="00D77304" w:rsidRDefault="007B71D6" w:rsidP="007B71D6">
      <w:pPr>
        <w:pStyle w:val="breakline"/>
        <w:divId w:val="527259509"/>
        <w:rPr>
          <w:color w:val="002060"/>
        </w:rPr>
      </w:pPr>
    </w:p>
    <w:p w14:paraId="6E9219AF" w14:textId="77777777" w:rsidR="007B71D6" w:rsidRPr="00D77304" w:rsidRDefault="007B71D6" w:rsidP="007B71D6">
      <w:pPr>
        <w:pStyle w:val="SOTTOTITOLOCAMPIONATO1"/>
        <w:divId w:val="527259509"/>
        <w:rPr>
          <w:color w:val="002060"/>
        </w:rPr>
      </w:pPr>
      <w:r w:rsidRPr="00D77304">
        <w:rPr>
          <w:color w:val="002060"/>
        </w:rPr>
        <w:t>GIRONE 4</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0B154D8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342D"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E87E1"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7B03"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E561"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2720F"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E8FA7"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9CA37"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83F0" w14:textId="77777777" w:rsidR="007B71D6" w:rsidRPr="00D77304" w:rsidRDefault="007B71D6" w:rsidP="006A6E7C">
            <w:pPr>
              <w:pStyle w:val="HEADERTABELLA"/>
              <w:rPr>
                <w:color w:val="002060"/>
              </w:rPr>
            </w:pPr>
            <w:r w:rsidRPr="00D77304">
              <w:rPr>
                <w:color w:val="002060"/>
              </w:rPr>
              <w:t>Impianto</w:t>
            </w:r>
          </w:p>
        </w:tc>
      </w:tr>
      <w:tr w:rsidR="007B71D6" w:rsidRPr="00D77304" w14:paraId="43F287C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13FF"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F814"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D3F5" w14:textId="77777777" w:rsidR="007B71D6" w:rsidRPr="00F67294" w:rsidRDefault="007B71D6" w:rsidP="006A6E7C">
            <w:pPr>
              <w:pStyle w:val="ROWTABELLA"/>
              <w:rPr>
                <w:color w:val="002060"/>
                <w:highlight w:val="yellow"/>
              </w:rPr>
            </w:pPr>
            <w:r w:rsidRPr="00F67294">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3CCA" w14:textId="77777777" w:rsidR="007B71D6" w:rsidRPr="00F67294" w:rsidRDefault="007B71D6" w:rsidP="006A6E7C">
            <w:pPr>
              <w:pStyle w:val="ROWTABELLA"/>
              <w:rPr>
                <w:color w:val="002060"/>
                <w:highlight w:val="yellow"/>
              </w:rPr>
            </w:pPr>
            <w:r w:rsidRPr="00F67294">
              <w:rPr>
                <w:color w:val="002060"/>
                <w:highlight w:val="yellow"/>
              </w:rPr>
              <w:t>AUDAX CALCIO PIOBBICO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E29B"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2A41" w14:textId="77777777" w:rsidR="007B71D6" w:rsidRPr="00D77304" w:rsidRDefault="007B71D6" w:rsidP="006A6E7C">
            <w:pPr>
              <w:pStyle w:val="ROWTABELLA"/>
              <w:jc w:val="center"/>
              <w:rPr>
                <w:color w:val="002060"/>
              </w:rPr>
            </w:pPr>
            <w:r w:rsidRPr="00F672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C034"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5465" w14:textId="77777777" w:rsidR="007B71D6" w:rsidRPr="00D77304" w:rsidRDefault="007B71D6" w:rsidP="006A6E7C">
            <w:pPr>
              <w:pStyle w:val="ROWTABELLA"/>
              <w:rPr>
                <w:color w:val="002060"/>
              </w:rPr>
            </w:pPr>
            <w:r w:rsidRPr="00F67294">
              <w:rPr>
                <w:color w:val="002060"/>
                <w:highlight w:val="yellow"/>
              </w:rPr>
              <w:t>PALL.GEODETICO FRAZ.PINOCCHIO ANCONA VIA CARPEGNA-VIA M.TE S.VICINO</w:t>
            </w:r>
          </w:p>
        </w:tc>
      </w:tr>
    </w:tbl>
    <w:p w14:paraId="4A508688" w14:textId="77777777" w:rsidR="007B71D6" w:rsidRPr="00D77304" w:rsidRDefault="007B71D6" w:rsidP="007B71D6">
      <w:pPr>
        <w:pStyle w:val="breakline"/>
        <w:divId w:val="527259509"/>
        <w:rPr>
          <w:rFonts w:eastAsiaTheme="minorEastAsia"/>
          <w:color w:val="002060"/>
        </w:rPr>
      </w:pPr>
    </w:p>
    <w:p w14:paraId="0E45FF0E" w14:textId="77777777" w:rsidR="007B71D6" w:rsidRPr="00D77304" w:rsidRDefault="007B71D6" w:rsidP="007B71D6">
      <w:pPr>
        <w:pStyle w:val="breakline"/>
        <w:divId w:val="527259509"/>
        <w:rPr>
          <w:color w:val="002060"/>
        </w:rPr>
      </w:pPr>
    </w:p>
    <w:p w14:paraId="2E5661ED" w14:textId="77777777" w:rsidR="007B71D6" w:rsidRPr="00D77304" w:rsidRDefault="007B71D6" w:rsidP="007B71D6">
      <w:pPr>
        <w:pStyle w:val="SOTTOTITOLOCAMPIONATO1"/>
        <w:divId w:val="527259509"/>
        <w:rPr>
          <w:color w:val="002060"/>
        </w:rPr>
      </w:pPr>
      <w:r w:rsidRPr="00D77304">
        <w:rPr>
          <w:color w:val="002060"/>
        </w:rPr>
        <w:t>GIRONE 7</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97CEF7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9086" w14:textId="77777777" w:rsidR="007B71D6" w:rsidRPr="00D77304" w:rsidRDefault="007B71D6" w:rsidP="006A6E7C">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02CD6" w14:textId="77777777" w:rsidR="007B71D6" w:rsidRPr="00D77304" w:rsidRDefault="007B71D6" w:rsidP="006A6E7C">
            <w:pPr>
              <w:pStyle w:val="HEADERTABELLA"/>
              <w:rPr>
                <w:color w:val="002060"/>
              </w:rPr>
            </w:pPr>
            <w:r w:rsidRPr="00D7730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E483" w14:textId="77777777" w:rsidR="007B71D6" w:rsidRPr="00D77304" w:rsidRDefault="007B71D6" w:rsidP="006A6E7C">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361A"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B6C59"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5133"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D437" w14:textId="77777777" w:rsidR="007B71D6" w:rsidRPr="00D77304" w:rsidRDefault="007B71D6" w:rsidP="006A6E7C">
            <w:pPr>
              <w:pStyle w:val="HEADERTABELLA"/>
              <w:rPr>
                <w:color w:val="002060"/>
              </w:rPr>
            </w:pPr>
            <w:r w:rsidRPr="00D7730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D0EC8" w14:textId="77777777" w:rsidR="007B71D6" w:rsidRPr="00D77304" w:rsidRDefault="007B71D6" w:rsidP="006A6E7C">
            <w:pPr>
              <w:pStyle w:val="HEADERTABELLA"/>
              <w:rPr>
                <w:color w:val="002060"/>
              </w:rPr>
            </w:pPr>
            <w:r w:rsidRPr="00D77304">
              <w:rPr>
                <w:color w:val="002060"/>
              </w:rPr>
              <w:t>Impianto</w:t>
            </w:r>
          </w:p>
        </w:tc>
      </w:tr>
      <w:tr w:rsidR="007B71D6" w:rsidRPr="00D77304" w14:paraId="3939B92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75C8" w14:textId="77777777" w:rsidR="007B71D6" w:rsidRPr="00F67294" w:rsidRDefault="007B71D6" w:rsidP="006A6E7C">
            <w:pPr>
              <w:pStyle w:val="ROWTABELLA"/>
              <w:rPr>
                <w:color w:val="002060"/>
                <w:highlight w:val="yellow"/>
              </w:rPr>
            </w:pPr>
            <w:r w:rsidRPr="00F67294">
              <w:rPr>
                <w:color w:val="002060"/>
                <w:highlight w:val="yellow"/>
              </w:rPr>
              <w:t>27/09/2021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536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20F1" w14:textId="77777777" w:rsidR="007B71D6" w:rsidRPr="00F67294" w:rsidRDefault="007B71D6" w:rsidP="006A6E7C">
            <w:pPr>
              <w:pStyle w:val="ROWTABELLA"/>
              <w:rPr>
                <w:color w:val="002060"/>
                <w:highlight w:val="yellow"/>
              </w:rPr>
            </w:pPr>
            <w:r w:rsidRPr="00F67294">
              <w:rPr>
                <w:color w:val="002060"/>
                <w:highlight w:val="yellow"/>
              </w:rPr>
              <w:t>GIOVANE ANCONA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74B2" w14:textId="77777777" w:rsidR="007B71D6" w:rsidRPr="00F67294" w:rsidRDefault="007B71D6" w:rsidP="006A6E7C">
            <w:pPr>
              <w:pStyle w:val="ROWTABELLA"/>
              <w:rPr>
                <w:color w:val="002060"/>
                <w:highlight w:val="yellow"/>
              </w:rPr>
            </w:pPr>
            <w:r w:rsidRPr="00F67294">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C4E2" w14:textId="77777777" w:rsidR="007B71D6" w:rsidRPr="00D77304" w:rsidRDefault="007B71D6" w:rsidP="006A6E7C">
            <w:pPr>
              <w:rPr>
                <w:color w:val="002060"/>
              </w:rPr>
            </w:pPr>
            <w:r w:rsidRPr="00F67294">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D203"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BAF9" w14:textId="77777777" w:rsidR="007B71D6" w:rsidRPr="00D77304" w:rsidRDefault="007B71D6" w:rsidP="006A6E7C">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9BEE" w14:textId="77777777" w:rsidR="007B71D6" w:rsidRPr="00D77304" w:rsidRDefault="007B71D6" w:rsidP="006A6E7C">
            <w:pPr>
              <w:pStyle w:val="ROWTABELLA"/>
              <w:rPr>
                <w:color w:val="002060"/>
              </w:rPr>
            </w:pPr>
            <w:r w:rsidRPr="00F67294">
              <w:rPr>
                <w:color w:val="002060"/>
                <w:highlight w:val="yellow"/>
              </w:rPr>
              <w:t>PALLONE GEODETICO MARCELLI NUMANA VIA FONTE ANTICA 6</w:t>
            </w:r>
          </w:p>
        </w:tc>
      </w:tr>
    </w:tbl>
    <w:p w14:paraId="7680CFC7" w14:textId="77777777" w:rsidR="007B71D6" w:rsidRPr="00D77304" w:rsidRDefault="007B71D6" w:rsidP="007B71D6">
      <w:pPr>
        <w:pStyle w:val="breakline"/>
        <w:divId w:val="527259509"/>
        <w:rPr>
          <w:rFonts w:eastAsiaTheme="minorEastAsia"/>
          <w:color w:val="002060"/>
        </w:rPr>
      </w:pPr>
    </w:p>
    <w:p w14:paraId="46AFF17D" w14:textId="77777777" w:rsidR="007B71D6" w:rsidRPr="00D77304" w:rsidRDefault="007B71D6" w:rsidP="007B71D6">
      <w:pPr>
        <w:pStyle w:val="breakline"/>
        <w:divId w:val="527259509"/>
        <w:rPr>
          <w:color w:val="002060"/>
        </w:rPr>
      </w:pPr>
    </w:p>
    <w:p w14:paraId="66D02D56" w14:textId="77777777" w:rsidR="007B71D6" w:rsidRPr="00D77304" w:rsidRDefault="007B71D6" w:rsidP="007B71D6">
      <w:pPr>
        <w:pStyle w:val="SOTTOTITOLOCAMPIONATO1"/>
        <w:divId w:val="527259509"/>
        <w:rPr>
          <w:color w:val="002060"/>
        </w:rPr>
      </w:pPr>
      <w:r w:rsidRPr="00D77304">
        <w:rPr>
          <w:color w:val="002060"/>
        </w:rPr>
        <w:t>GIRONE 9</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9E7444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82FC8"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E8F1"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44DD"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48790"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15868"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9775B"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B546"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B28C0" w14:textId="77777777" w:rsidR="007B71D6" w:rsidRPr="00D77304" w:rsidRDefault="007B71D6" w:rsidP="006A6E7C">
            <w:pPr>
              <w:pStyle w:val="HEADERTABELLA"/>
              <w:rPr>
                <w:color w:val="002060"/>
              </w:rPr>
            </w:pPr>
            <w:r w:rsidRPr="00D77304">
              <w:rPr>
                <w:color w:val="002060"/>
              </w:rPr>
              <w:t>Impianto</w:t>
            </w:r>
          </w:p>
        </w:tc>
      </w:tr>
      <w:tr w:rsidR="007B71D6" w:rsidRPr="00D77304" w14:paraId="6DCC071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8C25"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494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CAFD" w14:textId="77777777" w:rsidR="007B71D6" w:rsidRPr="00F67294" w:rsidRDefault="007B71D6" w:rsidP="006A6E7C">
            <w:pPr>
              <w:pStyle w:val="ROWTABELLA"/>
              <w:rPr>
                <w:color w:val="002060"/>
                <w:highlight w:val="yellow"/>
              </w:rPr>
            </w:pPr>
            <w:r w:rsidRPr="00F67294">
              <w:rPr>
                <w:color w:val="002060"/>
                <w:highlight w:val="yellow"/>
              </w:rPr>
              <w:t>ATLETICO NO BORDERS</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38B5" w14:textId="77777777" w:rsidR="007B71D6" w:rsidRPr="00F67294" w:rsidRDefault="007B71D6" w:rsidP="006A6E7C">
            <w:pPr>
              <w:pStyle w:val="ROWTABELLA"/>
              <w:rPr>
                <w:color w:val="002060"/>
                <w:highlight w:val="yellow"/>
              </w:rPr>
            </w:pPr>
            <w:r w:rsidRPr="00F67294">
              <w:rPr>
                <w:color w:val="002060"/>
                <w:highlight w:val="yellow"/>
              </w:rPr>
              <w:t>PEGASO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47B4"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96F7" w14:textId="77777777" w:rsidR="007B71D6" w:rsidRPr="00D77304" w:rsidRDefault="007B71D6" w:rsidP="006A6E7C">
            <w:pPr>
              <w:pStyle w:val="ROWTABELLA"/>
              <w:jc w:val="center"/>
              <w:rPr>
                <w:color w:val="002060"/>
              </w:rPr>
            </w:pPr>
            <w:r w:rsidRPr="00F6729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3BA7"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38CD" w14:textId="77777777" w:rsidR="007B71D6" w:rsidRPr="00D77304" w:rsidRDefault="007B71D6" w:rsidP="006A6E7C">
            <w:pPr>
              <w:pStyle w:val="ROWTABELLA"/>
              <w:rPr>
                <w:color w:val="002060"/>
              </w:rPr>
            </w:pPr>
            <w:r w:rsidRPr="00F67294">
              <w:rPr>
                <w:color w:val="002060"/>
                <w:highlight w:val="yellow"/>
              </w:rPr>
              <w:t>PALACARIFAC DI CERRETO D'ESI CERRETO D'ESI VIA VERDI</w:t>
            </w:r>
          </w:p>
        </w:tc>
      </w:tr>
    </w:tbl>
    <w:p w14:paraId="47389F13" w14:textId="77777777" w:rsidR="007B71D6" w:rsidRPr="00D77304" w:rsidRDefault="007B71D6" w:rsidP="007B71D6">
      <w:pPr>
        <w:pStyle w:val="breakline"/>
        <w:divId w:val="527259509"/>
        <w:rPr>
          <w:rFonts w:eastAsiaTheme="minorEastAsia"/>
          <w:color w:val="002060"/>
        </w:rPr>
      </w:pPr>
    </w:p>
    <w:p w14:paraId="623B6BD9" w14:textId="77777777" w:rsidR="007B71D6" w:rsidRPr="00D77304" w:rsidRDefault="007B71D6" w:rsidP="007B71D6">
      <w:pPr>
        <w:pStyle w:val="breakline"/>
        <w:divId w:val="527259509"/>
        <w:rPr>
          <w:color w:val="002060"/>
        </w:rPr>
      </w:pPr>
    </w:p>
    <w:p w14:paraId="1CA55CC5" w14:textId="77777777" w:rsidR="007B71D6" w:rsidRPr="00D77304" w:rsidRDefault="007B71D6" w:rsidP="007B71D6">
      <w:pPr>
        <w:pStyle w:val="SOTTOTITOLOCAMPIONATO1"/>
        <w:divId w:val="527259509"/>
        <w:rPr>
          <w:color w:val="002060"/>
        </w:rPr>
      </w:pPr>
      <w:r w:rsidRPr="00D77304">
        <w:rPr>
          <w:color w:val="002060"/>
        </w:rPr>
        <w:t>GIRONE 1</w:t>
      </w:r>
      <w:r>
        <w:rPr>
          <w:color w:val="002060"/>
        </w:rPr>
        <w:t>0</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64864DD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4AB7D"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9D8B" w14:textId="77777777" w:rsidR="007B71D6" w:rsidRPr="00D77304" w:rsidRDefault="007B71D6" w:rsidP="006A6E7C">
            <w:pPr>
              <w:pStyle w:val="HEADERTABELLA"/>
              <w:rPr>
                <w:color w:val="002060"/>
              </w:rPr>
            </w:pPr>
            <w:r w:rsidRPr="00D7730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D41C"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FE53"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1B349"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B808"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BF3CE" w14:textId="77777777" w:rsidR="007B71D6" w:rsidRPr="00D77304" w:rsidRDefault="007B71D6" w:rsidP="006A6E7C">
            <w:pPr>
              <w:pStyle w:val="HEADERTABELLA"/>
              <w:rPr>
                <w:color w:val="002060"/>
              </w:rPr>
            </w:pPr>
            <w:r w:rsidRPr="00D7730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50B11" w14:textId="77777777" w:rsidR="007B71D6" w:rsidRPr="00D77304" w:rsidRDefault="007B71D6" w:rsidP="006A6E7C">
            <w:pPr>
              <w:pStyle w:val="HEADERTABELLA"/>
              <w:rPr>
                <w:color w:val="002060"/>
              </w:rPr>
            </w:pPr>
            <w:r w:rsidRPr="00D77304">
              <w:rPr>
                <w:color w:val="002060"/>
              </w:rPr>
              <w:t>Impianto</w:t>
            </w:r>
          </w:p>
        </w:tc>
      </w:tr>
      <w:tr w:rsidR="007B71D6" w:rsidRPr="00D77304" w14:paraId="459638B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E417"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00C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8606" w14:textId="77777777" w:rsidR="007B71D6" w:rsidRPr="00F67294" w:rsidRDefault="007B71D6" w:rsidP="006A6E7C">
            <w:pPr>
              <w:pStyle w:val="ROWTABELLA"/>
              <w:rPr>
                <w:color w:val="002060"/>
                <w:highlight w:val="yellow"/>
              </w:rPr>
            </w:pPr>
            <w:r>
              <w:rPr>
                <w:color w:val="002060"/>
                <w:highlight w:val="yellow"/>
              </w:rPr>
              <w:t>VIRTUS MOIE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6DF2" w14:textId="77777777" w:rsidR="007B71D6" w:rsidRPr="00F67294" w:rsidRDefault="007B71D6" w:rsidP="006A6E7C">
            <w:pPr>
              <w:pStyle w:val="ROWTABELLA"/>
              <w:rPr>
                <w:color w:val="002060"/>
                <w:highlight w:val="yellow"/>
              </w:rPr>
            </w:pPr>
            <w:r>
              <w:rPr>
                <w:color w:val="002060"/>
                <w:highlight w:val="yellow"/>
              </w:rPr>
              <w:t>POLISPORTIVA UROBORO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A79E"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35E9"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6F97F"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E4C69" w14:textId="77777777" w:rsidR="007B71D6" w:rsidRPr="00D77304" w:rsidRDefault="007B71D6" w:rsidP="006A6E7C">
            <w:pPr>
              <w:pStyle w:val="ROWTABELLA"/>
              <w:rPr>
                <w:color w:val="002060"/>
              </w:rPr>
            </w:pPr>
          </w:p>
        </w:tc>
      </w:tr>
    </w:tbl>
    <w:p w14:paraId="2F0B1695" w14:textId="77777777" w:rsidR="007B71D6" w:rsidRPr="00D77304" w:rsidRDefault="007B71D6" w:rsidP="007B71D6">
      <w:pPr>
        <w:pStyle w:val="breakline"/>
        <w:divId w:val="527259509"/>
        <w:rPr>
          <w:rFonts w:eastAsiaTheme="minorEastAsia"/>
          <w:color w:val="002060"/>
        </w:rPr>
      </w:pPr>
    </w:p>
    <w:p w14:paraId="576E11E4" w14:textId="77777777" w:rsidR="007B71D6" w:rsidRPr="00D77304" w:rsidRDefault="007B71D6" w:rsidP="007B71D6">
      <w:pPr>
        <w:pStyle w:val="breakline"/>
        <w:divId w:val="527259509"/>
        <w:rPr>
          <w:color w:val="002060"/>
        </w:rPr>
      </w:pPr>
    </w:p>
    <w:p w14:paraId="34B147C6"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101B38A5" w14:textId="77777777" w:rsidR="007B71D6" w:rsidRPr="00362749" w:rsidRDefault="007B71D6" w:rsidP="007B71D6">
      <w:pPr>
        <w:pStyle w:val="SOTTOTITOLOCAMPIONATO1"/>
        <w:divId w:val="527259509"/>
        <w:rPr>
          <w:color w:val="002060"/>
        </w:rPr>
      </w:pPr>
      <w:r w:rsidRPr="00362749">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3"/>
        <w:gridCol w:w="385"/>
        <w:gridCol w:w="898"/>
        <w:gridCol w:w="1177"/>
        <w:gridCol w:w="1554"/>
        <w:gridCol w:w="1550"/>
      </w:tblGrid>
      <w:tr w:rsidR="007B71D6" w:rsidRPr="00362749" w14:paraId="2E690053"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8D0E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237C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1D63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47D95"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2A967"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999F4"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3EEB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3BF9B2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3E4BF1" w14:textId="77777777" w:rsidR="007B71D6" w:rsidRPr="00362749" w:rsidRDefault="007B71D6" w:rsidP="006A6E7C">
            <w:pPr>
              <w:pStyle w:val="ROWTABELLA"/>
              <w:rPr>
                <w:color w:val="002060"/>
              </w:rPr>
            </w:pPr>
            <w:r w:rsidRPr="00362749">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42396" w14:textId="77777777" w:rsidR="007B71D6" w:rsidRPr="00362749" w:rsidRDefault="007B71D6" w:rsidP="006A6E7C">
            <w:pPr>
              <w:pStyle w:val="ROWTABELLA"/>
              <w:rPr>
                <w:color w:val="002060"/>
              </w:rPr>
            </w:pPr>
            <w:r w:rsidRPr="00362749">
              <w:rPr>
                <w:color w:val="002060"/>
              </w:rPr>
              <w:t>BELPIANDILUNA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5EC77"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D42D4"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9C8A9" w14:textId="77777777" w:rsidR="007B71D6" w:rsidRPr="00362749" w:rsidRDefault="007B71D6" w:rsidP="006A6E7C">
            <w:pPr>
              <w:pStyle w:val="ROWTABELLA"/>
              <w:rPr>
                <w:color w:val="002060"/>
              </w:rPr>
            </w:pPr>
            <w:r w:rsidRPr="00362749">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3C8CD" w14:textId="77777777" w:rsidR="007B71D6" w:rsidRPr="00362749" w:rsidRDefault="007B71D6" w:rsidP="006A6E7C">
            <w:pPr>
              <w:pStyle w:val="ROWTABELLA"/>
              <w:rPr>
                <w:color w:val="002060"/>
              </w:rPr>
            </w:pPr>
            <w:r w:rsidRPr="00362749">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B05EF" w14:textId="77777777" w:rsidR="007B71D6" w:rsidRPr="00362749" w:rsidRDefault="007B71D6" w:rsidP="006A6E7C">
            <w:pPr>
              <w:pStyle w:val="ROWTABELLA"/>
              <w:rPr>
                <w:color w:val="002060"/>
              </w:rPr>
            </w:pPr>
            <w:r w:rsidRPr="00362749">
              <w:rPr>
                <w:color w:val="002060"/>
              </w:rPr>
              <w:t>VIA ROMA, SNC</w:t>
            </w:r>
          </w:p>
        </w:tc>
      </w:tr>
    </w:tbl>
    <w:p w14:paraId="48AF4FBA" w14:textId="77777777" w:rsidR="007B71D6" w:rsidRPr="00362749" w:rsidRDefault="007B71D6" w:rsidP="007B71D6">
      <w:pPr>
        <w:pStyle w:val="breakline"/>
        <w:divId w:val="527259509"/>
        <w:rPr>
          <w:rFonts w:eastAsiaTheme="minorEastAsia"/>
          <w:color w:val="002060"/>
        </w:rPr>
      </w:pPr>
    </w:p>
    <w:p w14:paraId="08926D63" w14:textId="77777777" w:rsidR="007B71D6" w:rsidRPr="00362749" w:rsidRDefault="007B71D6" w:rsidP="007B71D6">
      <w:pPr>
        <w:pStyle w:val="breakline"/>
        <w:divId w:val="527259509"/>
        <w:rPr>
          <w:color w:val="002060"/>
        </w:rPr>
      </w:pPr>
    </w:p>
    <w:p w14:paraId="747B2822" w14:textId="77777777" w:rsidR="007B71D6" w:rsidRPr="00362749" w:rsidRDefault="007B71D6" w:rsidP="007B71D6">
      <w:pPr>
        <w:pStyle w:val="breakline"/>
        <w:divId w:val="527259509"/>
        <w:rPr>
          <w:color w:val="002060"/>
        </w:rPr>
      </w:pPr>
    </w:p>
    <w:p w14:paraId="33BF90E5" w14:textId="77777777" w:rsidR="007B71D6" w:rsidRPr="00362749" w:rsidRDefault="007B71D6" w:rsidP="007B71D6">
      <w:pPr>
        <w:pStyle w:val="SOTTOTITOLOCAMPIONATO1"/>
        <w:divId w:val="527259509"/>
        <w:rPr>
          <w:color w:val="002060"/>
        </w:rPr>
      </w:pPr>
      <w:r w:rsidRPr="00362749">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7B71D6" w:rsidRPr="00362749" w14:paraId="654D233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6747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BEF5"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3A7C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850F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7CFA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5258A"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DCEA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E7192A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4C34C4" w14:textId="77777777" w:rsidR="007B71D6" w:rsidRPr="00362749" w:rsidRDefault="007B71D6" w:rsidP="006A6E7C">
            <w:pPr>
              <w:pStyle w:val="ROWTABELLA"/>
              <w:rPr>
                <w:color w:val="002060"/>
              </w:rPr>
            </w:pPr>
            <w:r w:rsidRPr="00362749">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129DC" w14:textId="77777777" w:rsidR="007B71D6" w:rsidRPr="00362749" w:rsidRDefault="007B71D6" w:rsidP="006A6E7C">
            <w:pPr>
              <w:pStyle w:val="ROWTABELLA"/>
              <w:rPr>
                <w:color w:val="002060"/>
              </w:rPr>
            </w:pPr>
            <w:r w:rsidRPr="00362749">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F8A8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334D0"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DF77D" w14:textId="77777777" w:rsidR="007B71D6" w:rsidRPr="00362749" w:rsidRDefault="007B71D6" w:rsidP="006A6E7C">
            <w:pPr>
              <w:pStyle w:val="ROWTABELLA"/>
              <w:rPr>
                <w:color w:val="002060"/>
              </w:rPr>
            </w:pPr>
            <w:r w:rsidRPr="00362749">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C4DDA" w14:textId="77777777" w:rsidR="007B71D6" w:rsidRPr="00362749" w:rsidRDefault="007B71D6" w:rsidP="006A6E7C">
            <w:pPr>
              <w:pStyle w:val="ROWTABELLA"/>
              <w:rPr>
                <w:color w:val="002060"/>
              </w:rPr>
            </w:pPr>
            <w:r w:rsidRPr="00362749">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37D0F" w14:textId="77777777" w:rsidR="007B71D6" w:rsidRPr="00362749" w:rsidRDefault="007B71D6" w:rsidP="006A6E7C">
            <w:pPr>
              <w:pStyle w:val="ROWTABELLA"/>
              <w:rPr>
                <w:color w:val="002060"/>
              </w:rPr>
            </w:pPr>
            <w:r w:rsidRPr="00362749">
              <w:rPr>
                <w:color w:val="002060"/>
              </w:rPr>
              <w:t>VIA NAZARIO SAURO</w:t>
            </w:r>
          </w:p>
        </w:tc>
      </w:tr>
    </w:tbl>
    <w:p w14:paraId="5612C65C" w14:textId="77777777" w:rsidR="007B71D6" w:rsidRPr="00362749" w:rsidRDefault="007B71D6" w:rsidP="007B71D6">
      <w:pPr>
        <w:pStyle w:val="breakline"/>
        <w:divId w:val="527259509"/>
        <w:rPr>
          <w:rFonts w:eastAsiaTheme="minorEastAsia"/>
          <w:color w:val="002060"/>
        </w:rPr>
      </w:pPr>
    </w:p>
    <w:p w14:paraId="2950A724" w14:textId="77777777" w:rsidR="007B71D6" w:rsidRPr="00362749" w:rsidRDefault="007B71D6" w:rsidP="007B71D6">
      <w:pPr>
        <w:pStyle w:val="breakline"/>
        <w:divId w:val="527259509"/>
        <w:rPr>
          <w:color w:val="002060"/>
        </w:rPr>
      </w:pPr>
    </w:p>
    <w:p w14:paraId="1628E340" w14:textId="77777777" w:rsidR="007B71D6" w:rsidRPr="00362749" w:rsidRDefault="007B71D6" w:rsidP="007B71D6">
      <w:pPr>
        <w:pStyle w:val="breakline"/>
        <w:divId w:val="527259509"/>
        <w:rPr>
          <w:color w:val="002060"/>
        </w:rPr>
      </w:pPr>
    </w:p>
    <w:p w14:paraId="39A2D98E" w14:textId="77777777" w:rsidR="007B71D6" w:rsidRPr="00362749" w:rsidRDefault="007B71D6" w:rsidP="007B71D6">
      <w:pPr>
        <w:pStyle w:val="SOTTOTITOLOCAMPIONATO1"/>
        <w:divId w:val="527259509"/>
        <w:rPr>
          <w:color w:val="002060"/>
        </w:rPr>
      </w:pPr>
      <w:r w:rsidRPr="00362749">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7B71D6" w:rsidRPr="00362749" w14:paraId="23EAFE1D"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0E51E"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28324"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DF4B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D4E3"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10273"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C487"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B4536"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2FD7007"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235BAE" w14:textId="77777777" w:rsidR="007B71D6" w:rsidRPr="00362749" w:rsidRDefault="007B71D6" w:rsidP="006A6E7C">
            <w:pPr>
              <w:pStyle w:val="ROWTABELLA"/>
              <w:rPr>
                <w:color w:val="002060"/>
              </w:rPr>
            </w:pPr>
            <w:r w:rsidRPr="00362749">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0DE15" w14:textId="77777777" w:rsidR="007B71D6" w:rsidRPr="00362749" w:rsidRDefault="007B71D6" w:rsidP="006A6E7C">
            <w:pPr>
              <w:pStyle w:val="ROWTABELLA"/>
              <w:rPr>
                <w:color w:val="002060"/>
              </w:rPr>
            </w:pPr>
            <w:r w:rsidRPr="00362749">
              <w:rPr>
                <w:color w:val="002060"/>
              </w:rPr>
              <w:t>MONTECCHIESE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4841F"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D97D2" w14:textId="77777777" w:rsidR="007B71D6" w:rsidRPr="00362749" w:rsidRDefault="007B71D6" w:rsidP="006A6E7C">
            <w:pPr>
              <w:pStyle w:val="ROWTABELLA"/>
              <w:rPr>
                <w:color w:val="002060"/>
              </w:rPr>
            </w:pPr>
            <w:r w:rsidRPr="00362749">
              <w:rPr>
                <w:color w:val="002060"/>
              </w:rPr>
              <w:t>25/09/2021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5FEC0" w14:textId="77777777" w:rsidR="007B71D6" w:rsidRPr="00362749" w:rsidRDefault="007B71D6" w:rsidP="006A6E7C">
            <w:pPr>
              <w:pStyle w:val="ROWTABELLA"/>
              <w:rPr>
                <w:color w:val="002060"/>
              </w:rPr>
            </w:pPr>
            <w:r w:rsidRPr="00362749">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ACCB7" w14:textId="77777777" w:rsidR="007B71D6" w:rsidRPr="00362749" w:rsidRDefault="007B71D6" w:rsidP="006A6E7C">
            <w:pPr>
              <w:pStyle w:val="ROWTABELLA"/>
              <w:rPr>
                <w:color w:val="002060"/>
              </w:rPr>
            </w:pPr>
            <w:r w:rsidRPr="00362749">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C6577" w14:textId="77777777" w:rsidR="007B71D6" w:rsidRPr="00362749" w:rsidRDefault="007B71D6" w:rsidP="006A6E7C">
            <w:pPr>
              <w:pStyle w:val="ROWTABELLA"/>
              <w:rPr>
                <w:color w:val="002060"/>
              </w:rPr>
            </w:pPr>
            <w:r w:rsidRPr="00362749">
              <w:rPr>
                <w:color w:val="002060"/>
              </w:rPr>
              <w:t>VIA IV NOVEMBRE</w:t>
            </w:r>
          </w:p>
        </w:tc>
      </w:tr>
    </w:tbl>
    <w:p w14:paraId="5FBFA8AA" w14:textId="77777777" w:rsidR="007B71D6" w:rsidRPr="00362749" w:rsidRDefault="007B71D6" w:rsidP="007B71D6">
      <w:pPr>
        <w:pStyle w:val="breakline"/>
        <w:divId w:val="527259509"/>
        <w:rPr>
          <w:rFonts w:eastAsiaTheme="minorEastAsia"/>
          <w:color w:val="002060"/>
        </w:rPr>
      </w:pPr>
    </w:p>
    <w:p w14:paraId="56B65FB8" w14:textId="77777777" w:rsidR="007B71D6" w:rsidRPr="00362749" w:rsidRDefault="007B71D6" w:rsidP="007B71D6">
      <w:pPr>
        <w:pStyle w:val="breakline"/>
        <w:divId w:val="527259509"/>
        <w:rPr>
          <w:color w:val="002060"/>
        </w:rPr>
      </w:pPr>
    </w:p>
    <w:p w14:paraId="2D82E724" w14:textId="77777777" w:rsidR="007B71D6" w:rsidRPr="00362749" w:rsidRDefault="007B71D6" w:rsidP="007B71D6">
      <w:pPr>
        <w:pStyle w:val="breakline"/>
        <w:divId w:val="527259509"/>
        <w:rPr>
          <w:color w:val="002060"/>
        </w:rPr>
      </w:pPr>
    </w:p>
    <w:p w14:paraId="11EA2CFE" w14:textId="77777777" w:rsidR="007B71D6" w:rsidRPr="00362749" w:rsidRDefault="007B71D6" w:rsidP="007B71D6">
      <w:pPr>
        <w:pStyle w:val="SOTTOTITOLOCAMPIONATO1"/>
        <w:divId w:val="527259509"/>
        <w:rPr>
          <w:color w:val="002060"/>
        </w:rPr>
      </w:pPr>
      <w:r w:rsidRPr="00362749">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7B71D6" w:rsidRPr="00362749" w14:paraId="34413701"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C8BD"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DEAE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7D8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092A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80EB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9D686"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7D48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1B94591"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E7F3C9" w14:textId="77777777" w:rsidR="007B71D6" w:rsidRPr="00362749" w:rsidRDefault="007B71D6" w:rsidP="006A6E7C">
            <w:pPr>
              <w:pStyle w:val="ROWTABELLA"/>
              <w:rPr>
                <w:color w:val="002060"/>
              </w:rPr>
            </w:pPr>
            <w:r w:rsidRPr="00362749">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0385E" w14:textId="77777777" w:rsidR="007B71D6" w:rsidRPr="00362749" w:rsidRDefault="007B71D6" w:rsidP="006A6E7C">
            <w:pPr>
              <w:pStyle w:val="ROWTABELLA"/>
              <w:rPr>
                <w:color w:val="002060"/>
              </w:rPr>
            </w:pPr>
            <w:r w:rsidRPr="00362749">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F3986"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EBF8B"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706B3" w14:textId="77777777" w:rsidR="007B71D6" w:rsidRPr="00362749" w:rsidRDefault="007B71D6" w:rsidP="006A6E7C">
            <w:pPr>
              <w:pStyle w:val="ROWTABELLA"/>
              <w:rPr>
                <w:color w:val="002060"/>
              </w:rPr>
            </w:pPr>
            <w:r w:rsidRPr="00362749">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8B446"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8EAED" w14:textId="77777777" w:rsidR="007B71D6" w:rsidRPr="00362749" w:rsidRDefault="007B71D6" w:rsidP="006A6E7C">
            <w:pPr>
              <w:pStyle w:val="ROWTABELLA"/>
              <w:rPr>
                <w:color w:val="002060"/>
              </w:rPr>
            </w:pPr>
            <w:r w:rsidRPr="00362749">
              <w:rPr>
                <w:color w:val="002060"/>
              </w:rPr>
              <w:t>VIA CARPEGNA-VIA M.TE S.VICINO</w:t>
            </w:r>
          </w:p>
        </w:tc>
      </w:tr>
    </w:tbl>
    <w:p w14:paraId="3BAE7962" w14:textId="77777777" w:rsidR="007B71D6" w:rsidRPr="00362749" w:rsidRDefault="007B71D6" w:rsidP="007B71D6">
      <w:pPr>
        <w:pStyle w:val="breakline"/>
        <w:divId w:val="527259509"/>
        <w:rPr>
          <w:rFonts w:eastAsiaTheme="minorEastAsia"/>
          <w:color w:val="002060"/>
        </w:rPr>
      </w:pPr>
    </w:p>
    <w:p w14:paraId="2F7376CD" w14:textId="77777777" w:rsidR="007B71D6" w:rsidRPr="00362749" w:rsidRDefault="007B71D6" w:rsidP="007B71D6">
      <w:pPr>
        <w:pStyle w:val="breakline"/>
        <w:divId w:val="527259509"/>
        <w:rPr>
          <w:color w:val="002060"/>
        </w:rPr>
      </w:pPr>
    </w:p>
    <w:p w14:paraId="7BA16AEA" w14:textId="77777777" w:rsidR="007B71D6" w:rsidRPr="00362749" w:rsidRDefault="007B71D6" w:rsidP="007B71D6">
      <w:pPr>
        <w:pStyle w:val="breakline"/>
        <w:divId w:val="527259509"/>
        <w:rPr>
          <w:color w:val="002060"/>
        </w:rPr>
      </w:pPr>
    </w:p>
    <w:p w14:paraId="7A8F880B" w14:textId="77777777" w:rsidR="007B71D6" w:rsidRPr="00362749" w:rsidRDefault="007B71D6" w:rsidP="007B71D6">
      <w:pPr>
        <w:pStyle w:val="SOTTOTITOLOCAMPIONATO1"/>
        <w:divId w:val="527259509"/>
        <w:rPr>
          <w:color w:val="002060"/>
        </w:rPr>
      </w:pPr>
      <w:r w:rsidRPr="00362749">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09DA866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03B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21E61"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512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AC7F9"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65DC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81EE4"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DFE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303D79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637BE2" w14:textId="77777777" w:rsidR="007B71D6" w:rsidRPr="00362749" w:rsidRDefault="007B71D6" w:rsidP="006A6E7C">
            <w:pPr>
              <w:pStyle w:val="ROWTABELLA"/>
              <w:rPr>
                <w:color w:val="002060"/>
              </w:rPr>
            </w:pPr>
            <w:r w:rsidRPr="00362749">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44BBE" w14:textId="77777777" w:rsidR="007B71D6" w:rsidRPr="00362749" w:rsidRDefault="007B71D6" w:rsidP="006A6E7C">
            <w:pPr>
              <w:pStyle w:val="ROWTABELLA"/>
              <w:rPr>
                <w:color w:val="002060"/>
              </w:rPr>
            </w:pPr>
            <w:r w:rsidRPr="00362749">
              <w:rPr>
                <w:color w:val="002060"/>
              </w:rPr>
              <w:t>ANCONITANA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A8C2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026C8"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CCCB5" w14:textId="77777777" w:rsidR="007B71D6" w:rsidRPr="00362749" w:rsidRDefault="007B71D6" w:rsidP="006A6E7C">
            <w:pPr>
              <w:pStyle w:val="ROWTABELLA"/>
              <w:rPr>
                <w:color w:val="002060"/>
              </w:rPr>
            </w:pPr>
            <w:r w:rsidRPr="00362749">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5ED94" w14:textId="77777777" w:rsidR="007B71D6" w:rsidRPr="00362749" w:rsidRDefault="007B71D6" w:rsidP="006A6E7C">
            <w:pPr>
              <w:pStyle w:val="ROWTABELLA"/>
              <w:rPr>
                <w:color w:val="002060"/>
              </w:rPr>
            </w:pPr>
            <w:r w:rsidRPr="0036274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83EF4" w14:textId="77777777" w:rsidR="007B71D6" w:rsidRPr="00362749" w:rsidRDefault="007B71D6" w:rsidP="006A6E7C">
            <w:pPr>
              <w:pStyle w:val="ROWTABELLA"/>
              <w:rPr>
                <w:color w:val="002060"/>
              </w:rPr>
            </w:pPr>
            <w:r w:rsidRPr="00362749">
              <w:rPr>
                <w:color w:val="002060"/>
              </w:rPr>
              <w:t>VIA VESCOVARA, 7</w:t>
            </w:r>
          </w:p>
        </w:tc>
      </w:tr>
    </w:tbl>
    <w:p w14:paraId="15731B4B" w14:textId="77777777" w:rsidR="007B71D6" w:rsidRPr="00362749" w:rsidRDefault="007B71D6" w:rsidP="007B71D6">
      <w:pPr>
        <w:pStyle w:val="breakline"/>
        <w:divId w:val="527259509"/>
        <w:rPr>
          <w:rFonts w:eastAsiaTheme="minorEastAsia"/>
          <w:color w:val="002060"/>
        </w:rPr>
      </w:pPr>
    </w:p>
    <w:p w14:paraId="7BEAD8BF" w14:textId="77777777" w:rsidR="007B71D6" w:rsidRPr="00362749" w:rsidRDefault="007B71D6" w:rsidP="007B71D6">
      <w:pPr>
        <w:pStyle w:val="breakline"/>
        <w:divId w:val="527259509"/>
        <w:rPr>
          <w:color w:val="002060"/>
        </w:rPr>
      </w:pPr>
    </w:p>
    <w:p w14:paraId="7B8A02AE" w14:textId="77777777" w:rsidR="007B71D6" w:rsidRPr="00362749" w:rsidRDefault="007B71D6" w:rsidP="007B71D6">
      <w:pPr>
        <w:pStyle w:val="breakline"/>
        <w:divId w:val="527259509"/>
        <w:rPr>
          <w:color w:val="002060"/>
        </w:rPr>
      </w:pPr>
    </w:p>
    <w:p w14:paraId="7895D19B" w14:textId="77777777" w:rsidR="007B71D6" w:rsidRPr="00362749" w:rsidRDefault="007B71D6" w:rsidP="007B71D6">
      <w:pPr>
        <w:pStyle w:val="SOTTOTITOLOCAMPIONATO1"/>
        <w:divId w:val="527259509"/>
        <w:rPr>
          <w:color w:val="002060"/>
        </w:rPr>
      </w:pPr>
      <w:r w:rsidRPr="00362749">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03E5F5B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7260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A20ED"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E3C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7EF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CC278"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D5A86"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93E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B627DC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1048AC" w14:textId="77777777" w:rsidR="007B71D6" w:rsidRPr="00362749" w:rsidRDefault="007B71D6" w:rsidP="006A6E7C">
            <w:pPr>
              <w:pStyle w:val="ROWTABELLA"/>
              <w:rPr>
                <w:color w:val="002060"/>
              </w:rPr>
            </w:pPr>
            <w:r w:rsidRPr="00362749">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0A423" w14:textId="77777777" w:rsidR="007B71D6" w:rsidRPr="00362749" w:rsidRDefault="007B71D6" w:rsidP="006A6E7C">
            <w:pPr>
              <w:pStyle w:val="ROWTABELLA"/>
              <w:rPr>
                <w:color w:val="002060"/>
              </w:rPr>
            </w:pPr>
            <w:r w:rsidRPr="00362749">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58849"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A53DA"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FAB4A" w14:textId="77777777" w:rsidR="007B71D6" w:rsidRPr="00362749" w:rsidRDefault="007B71D6" w:rsidP="006A6E7C">
            <w:pPr>
              <w:pStyle w:val="ROWTABELLA"/>
              <w:rPr>
                <w:color w:val="002060"/>
              </w:rPr>
            </w:pPr>
            <w:r w:rsidRPr="00362749">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AE83C"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C2208" w14:textId="77777777" w:rsidR="007B71D6" w:rsidRPr="00362749" w:rsidRDefault="007B71D6" w:rsidP="006A6E7C">
            <w:pPr>
              <w:pStyle w:val="ROWTABELLA"/>
              <w:rPr>
                <w:color w:val="002060"/>
              </w:rPr>
            </w:pPr>
            <w:r w:rsidRPr="00362749">
              <w:rPr>
                <w:color w:val="002060"/>
              </w:rPr>
              <w:t>VIA ESINO 122 TORRETTE</w:t>
            </w:r>
          </w:p>
        </w:tc>
      </w:tr>
    </w:tbl>
    <w:p w14:paraId="4C7EF75B" w14:textId="77777777" w:rsidR="007B71D6" w:rsidRPr="00362749" w:rsidRDefault="007B71D6" w:rsidP="007B71D6">
      <w:pPr>
        <w:pStyle w:val="breakline"/>
        <w:divId w:val="527259509"/>
        <w:rPr>
          <w:rFonts w:eastAsiaTheme="minorEastAsia"/>
          <w:color w:val="002060"/>
        </w:rPr>
      </w:pPr>
    </w:p>
    <w:p w14:paraId="3DE43846" w14:textId="77777777" w:rsidR="007B71D6" w:rsidRPr="00362749" w:rsidRDefault="007B71D6" w:rsidP="007B71D6">
      <w:pPr>
        <w:pStyle w:val="breakline"/>
        <w:divId w:val="527259509"/>
        <w:rPr>
          <w:color w:val="002060"/>
        </w:rPr>
      </w:pPr>
    </w:p>
    <w:p w14:paraId="774FA394" w14:textId="77777777" w:rsidR="007B71D6" w:rsidRPr="00362749" w:rsidRDefault="007B71D6" w:rsidP="007B71D6">
      <w:pPr>
        <w:pStyle w:val="breakline"/>
        <w:divId w:val="527259509"/>
        <w:rPr>
          <w:color w:val="002060"/>
        </w:rPr>
      </w:pPr>
    </w:p>
    <w:p w14:paraId="45434FEA" w14:textId="77777777" w:rsidR="007B71D6" w:rsidRPr="00362749" w:rsidRDefault="007B71D6" w:rsidP="007B71D6">
      <w:pPr>
        <w:pStyle w:val="SOTTOTITOLOCAMPIONATO1"/>
        <w:divId w:val="527259509"/>
        <w:rPr>
          <w:color w:val="002060"/>
        </w:rPr>
      </w:pPr>
      <w:r w:rsidRPr="00362749">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54FDA10C"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944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D700F"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0BF3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5BEE2"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8CCA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EFEE0"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AEAB"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A3C64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183BC7" w14:textId="77777777" w:rsidR="007B71D6" w:rsidRPr="00362749" w:rsidRDefault="007B71D6" w:rsidP="006A6E7C">
            <w:pPr>
              <w:pStyle w:val="ROWTABELLA"/>
              <w:rPr>
                <w:color w:val="002060"/>
              </w:rPr>
            </w:pPr>
            <w:r w:rsidRPr="00362749">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A02C8" w14:textId="77777777" w:rsidR="007B71D6" w:rsidRPr="00362749" w:rsidRDefault="007B71D6" w:rsidP="006A6E7C">
            <w:pPr>
              <w:pStyle w:val="ROWTABELLA"/>
              <w:rPr>
                <w:color w:val="002060"/>
              </w:rPr>
            </w:pPr>
            <w:r w:rsidRPr="00362749">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09830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5861A" w14:textId="77777777" w:rsidR="007B71D6" w:rsidRPr="00362749" w:rsidRDefault="007B71D6" w:rsidP="006A6E7C">
            <w:pPr>
              <w:pStyle w:val="ROWTABELLA"/>
              <w:rPr>
                <w:color w:val="002060"/>
              </w:rPr>
            </w:pPr>
            <w:r w:rsidRPr="00362749">
              <w:rPr>
                <w:color w:val="002060"/>
              </w:rPr>
              <w:t>27/09/2021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6815E" w14:textId="77777777" w:rsidR="007B71D6" w:rsidRPr="00362749" w:rsidRDefault="007B71D6" w:rsidP="006A6E7C">
            <w:pPr>
              <w:pStyle w:val="ROWTABELLA"/>
              <w:rPr>
                <w:color w:val="002060"/>
              </w:rPr>
            </w:pPr>
            <w:r w:rsidRPr="00362749">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DB89B" w14:textId="77777777" w:rsidR="007B71D6" w:rsidRPr="00362749" w:rsidRDefault="007B71D6" w:rsidP="006A6E7C">
            <w:pPr>
              <w:pStyle w:val="ROWTABELLA"/>
              <w:rPr>
                <w:color w:val="002060"/>
              </w:rPr>
            </w:pPr>
            <w:r w:rsidRPr="00362749">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FFAC3" w14:textId="77777777" w:rsidR="007B71D6" w:rsidRPr="00362749" w:rsidRDefault="007B71D6" w:rsidP="006A6E7C">
            <w:pPr>
              <w:pStyle w:val="ROWTABELLA"/>
              <w:rPr>
                <w:color w:val="002060"/>
              </w:rPr>
            </w:pPr>
            <w:r w:rsidRPr="00362749">
              <w:rPr>
                <w:color w:val="002060"/>
              </w:rPr>
              <w:t>VIA FONTE ANTICA 6</w:t>
            </w:r>
          </w:p>
        </w:tc>
      </w:tr>
    </w:tbl>
    <w:p w14:paraId="3FF9AD64" w14:textId="77777777" w:rsidR="007B71D6" w:rsidRPr="00362749" w:rsidRDefault="007B71D6" w:rsidP="007B71D6">
      <w:pPr>
        <w:pStyle w:val="breakline"/>
        <w:divId w:val="527259509"/>
        <w:rPr>
          <w:rFonts w:eastAsiaTheme="minorEastAsia"/>
          <w:color w:val="002060"/>
        </w:rPr>
      </w:pPr>
    </w:p>
    <w:p w14:paraId="687D9FE1" w14:textId="77777777" w:rsidR="007B71D6" w:rsidRPr="00362749" w:rsidRDefault="007B71D6" w:rsidP="007B71D6">
      <w:pPr>
        <w:pStyle w:val="breakline"/>
        <w:divId w:val="527259509"/>
        <w:rPr>
          <w:color w:val="002060"/>
        </w:rPr>
      </w:pPr>
    </w:p>
    <w:p w14:paraId="366B70AD" w14:textId="77777777" w:rsidR="007B71D6" w:rsidRPr="00362749" w:rsidRDefault="007B71D6" w:rsidP="007B71D6">
      <w:pPr>
        <w:pStyle w:val="breakline"/>
        <w:divId w:val="527259509"/>
        <w:rPr>
          <w:color w:val="002060"/>
        </w:rPr>
      </w:pPr>
    </w:p>
    <w:p w14:paraId="52CE72F0" w14:textId="77777777" w:rsidR="007B71D6" w:rsidRPr="00362749" w:rsidRDefault="007B71D6" w:rsidP="007B71D6">
      <w:pPr>
        <w:pStyle w:val="SOTTOTITOLOCAMPIONATO1"/>
        <w:divId w:val="527259509"/>
        <w:rPr>
          <w:color w:val="002060"/>
        </w:rPr>
      </w:pPr>
      <w:r w:rsidRPr="00362749">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7B71D6" w:rsidRPr="00362749" w14:paraId="0713073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5613"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EFE8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62E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9F3F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0049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17B5"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073B0"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AA5281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08D8D9" w14:textId="77777777" w:rsidR="007B71D6" w:rsidRPr="00362749" w:rsidRDefault="007B71D6" w:rsidP="006A6E7C">
            <w:pPr>
              <w:pStyle w:val="ROWTABELLA"/>
              <w:rPr>
                <w:color w:val="002060"/>
              </w:rPr>
            </w:pPr>
            <w:r w:rsidRPr="00362749">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3A6B7" w14:textId="77777777" w:rsidR="007B71D6" w:rsidRPr="00362749" w:rsidRDefault="007B71D6" w:rsidP="006A6E7C">
            <w:pPr>
              <w:pStyle w:val="ROWTABELLA"/>
              <w:rPr>
                <w:color w:val="002060"/>
              </w:rPr>
            </w:pPr>
            <w:r w:rsidRPr="00362749">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FA8E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069AE"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33365" w14:textId="77777777" w:rsidR="007B71D6" w:rsidRPr="00362749" w:rsidRDefault="007B71D6" w:rsidP="006A6E7C">
            <w:pPr>
              <w:pStyle w:val="ROWTABELLA"/>
              <w:rPr>
                <w:color w:val="002060"/>
              </w:rPr>
            </w:pPr>
            <w:r w:rsidRPr="00362749">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774D8"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A636E" w14:textId="77777777" w:rsidR="007B71D6" w:rsidRPr="00362749" w:rsidRDefault="007B71D6" w:rsidP="006A6E7C">
            <w:pPr>
              <w:pStyle w:val="ROWTABELLA"/>
              <w:rPr>
                <w:color w:val="002060"/>
              </w:rPr>
            </w:pPr>
            <w:r w:rsidRPr="00362749">
              <w:rPr>
                <w:color w:val="002060"/>
              </w:rPr>
              <w:t>VIA CARPEGNA-VIA M.TE S.VICINO</w:t>
            </w:r>
          </w:p>
        </w:tc>
      </w:tr>
    </w:tbl>
    <w:p w14:paraId="6CFFA583" w14:textId="77777777" w:rsidR="007B71D6" w:rsidRPr="00362749" w:rsidRDefault="007B71D6" w:rsidP="007B71D6">
      <w:pPr>
        <w:pStyle w:val="breakline"/>
        <w:divId w:val="527259509"/>
        <w:rPr>
          <w:rFonts w:eastAsiaTheme="minorEastAsia"/>
          <w:color w:val="002060"/>
        </w:rPr>
      </w:pPr>
    </w:p>
    <w:p w14:paraId="267D8468" w14:textId="77777777" w:rsidR="007B71D6" w:rsidRPr="00362749" w:rsidRDefault="007B71D6" w:rsidP="007B71D6">
      <w:pPr>
        <w:pStyle w:val="breakline"/>
        <w:divId w:val="527259509"/>
        <w:rPr>
          <w:color w:val="002060"/>
        </w:rPr>
      </w:pPr>
    </w:p>
    <w:p w14:paraId="384D6053" w14:textId="77777777" w:rsidR="007B71D6" w:rsidRPr="00362749" w:rsidRDefault="007B71D6" w:rsidP="007B71D6">
      <w:pPr>
        <w:pStyle w:val="breakline"/>
        <w:divId w:val="527259509"/>
        <w:rPr>
          <w:color w:val="002060"/>
        </w:rPr>
      </w:pPr>
    </w:p>
    <w:p w14:paraId="0B752221" w14:textId="77777777" w:rsidR="007B71D6" w:rsidRPr="00362749" w:rsidRDefault="007B71D6" w:rsidP="007B71D6">
      <w:pPr>
        <w:pStyle w:val="SOTTOTITOLOCAMPIONATO1"/>
        <w:divId w:val="527259509"/>
        <w:rPr>
          <w:color w:val="002060"/>
        </w:rPr>
      </w:pPr>
      <w:r w:rsidRPr="00362749">
        <w:rPr>
          <w:color w:val="002060"/>
        </w:rPr>
        <w:t>GIRONE 9 - 1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9A2A64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AF487"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39CC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984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8735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CEBFA"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5B1E8"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F430"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6C8733E"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D217FB" w14:textId="77777777" w:rsidR="007B71D6" w:rsidRPr="00362749" w:rsidRDefault="007B71D6" w:rsidP="006A6E7C">
            <w:pPr>
              <w:pStyle w:val="ROWTABELLA"/>
              <w:rPr>
                <w:color w:val="002060"/>
              </w:rPr>
            </w:pPr>
            <w:r w:rsidRPr="00362749">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EF3BE" w14:textId="77777777" w:rsidR="007B71D6" w:rsidRPr="00362749" w:rsidRDefault="007B71D6" w:rsidP="006A6E7C">
            <w:pPr>
              <w:pStyle w:val="ROWTABELLA"/>
              <w:rPr>
                <w:color w:val="002060"/>
              </w:rPr>
            </w:pPr>
            <w:r w:rsidRPr="00362749">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987B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8E441"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96ADB" w14:textId="77777777" w:rsidR="007B71D6" w:rsidRPr="00362749" w:rsidRDefault="007B71D6" w:rsidP="006A6E7C">
            <w:pPr>
              <w:pStyle w:val="ROWTABELLA"/>
              <w:rPr>
                <w:color w:val="002060"/>
              </w:rPr>
            </w:pPr>
            <w:r w:rsidRPr="00362749">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513DA" w14:textId="77777777" w:rsidR="007B71D6" w:rsidRPr="00362749" w:rsidRDefault="007B71D6" w:rsidP="006A6E7C">
            <w:pPr>
              <w:pStyle w:val="ROWTABELLA"/>
              <w:rPr>
                <w:color w:val="002060"/>
              </w:rPr>
            </w:pPr>
            <w:r w:rsidRPr="00362749">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73FD3" w14:textId="77777777" w:rsidR="007B71D6" w:rsidRPr="00362749" w:rsidRDefault="007B71D6" w:rsidP="006A6E7C">
            <w:pPr>
              <w:pStyle w:val="ROWTABELLA"/>
              <w:rPr>
                <w:color w:val="002060"/>
              </w:rPr>
            </w:pPr>
            <w:r w:rsidRPr="00362749">
              <w:rPr>
                <w:color w:val="002060"/>
              </w:rPr>
              <w:t>VIA VERDI</w:t>
            </w:r>
          </w:p>
        </w:tc>
      </w:tr>
    </w:tbl>
    <w:p w14:paraId="32FA04FD" w14:textId="77777777" w:rsidR="007B71D6" w:rsidRPr="00362749" w:rsidRDefault="007B71D6" w:rsidP="007B71D6">
      <w:pPr>
        <w:pStyle w:val="breakline"/>
        <w:divId w:val="527259509"/>
        <w:rPr>
          <w:rFonts w:eastAsiaTheme="minorEastAsia"/>
          <w:color w:val="002060"/>
        </w:rPr>
      </w:pPr>
    </w:p>
    <w:p w14:paraId="3C9E343A" w14:textId="77777777" w:rsidR="007B71D6" w:rsidRPr="00362749" w:rsidRDefault="007B71D6" w:rsidP="007B71D6">
      <w:pPr>
        <w:pStyle w:val="breakline"/>
        <w:divId w:val="527259509"/>
        <w:rPr>
          <w:color w:val="002060"/>
        </w:rPr>
      </w:pPr>
    </w:p>
    <w:p w14:paraId="1C467881" w14:textId="77777777" w:rsidR="007B71D6" w:rsidRPr="00362749" w:rsidRDefault="007B71D6" w:rsidP="007B71D6">
      <w:pPr>
        <w:pStyle w:val="breakline"/>
        <w:divId w:val="527259509"/>
        <w:rPr>
          <w:color w:val="002060"/>
        </w:rPr>
      </w:pPr>
    </w:p>
    <w:p w14:paraId="5689A1C3" w14:textId="77777777" w:rsidR="007B71D6" w:rsidRPr="00362749" w:rsidRDefault="007B71D6" w:rsidP="007B71D6">
      <w:pPr>
        <w:pStyle w:val="SOTTOTITOLOCAMPIONATO1"/>
        <w:divId w:val="527259509"/>
        <w:rPr>
          <w:color w:val="002060"/>
        </w:rPr>
      </w:pPr>
      <w:r w:rsidRPr="00362749">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B71D6" w:rsidRPr="00362749" w14:paraId="137B697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F98D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6881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04928"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32B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E40C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7A3AE"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F1A2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617CF9A"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89DA84" w14:textId="77777777" w:rsidR="007B71D6" w:rsidRPr="00362749" w:rsidRDefault="007B71D6" w:rsidP="006A6E7C">
            <w:pPr>
              <w:pStyle w:val="ROWTABELLA"/>
              <w:rPr>
                <w:color w:val="002060"/>
              </w:rPr>
            </w:pPr>
            <w:r w:rsidRPr="00362749">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0BD17" w14:textId="77777777" w:rsidR="007B71D6" w:rsidRPr="00362749" w:rsidRDefault="007B71D6" w:rsidP="006A6E7C">
            <w:pPr>
              <w:pStyle w:val="ROWTABELLA"/>
              <w:rPr>
                <w:color w:val="002060"/>
              </w:rPr>
            </w:pPr>
            <w:r w:rsidRPr="00362749">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2EB9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56CDB"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DD556" w14:textId="77777777" w:rsidR="007B71D6" w:rsidRPr="00362749" w:rsidRDefault="007B71D6" w:rsidP="006A6E7C">
            <w:pPr>
              <w:pStyle w:val="ROWTABELLA"/>
              <w:rPr>
                <w:color w:val="002060"/>
              </w:rPr>
            </w:pPr>
            <w:r w:rsidRPr="00362749">
              <w:rPr>
                <w:color w:val="002060"/>
              </w:rPr>
              <w:t>5032 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E44E6" w14:textId="77777777" w:rsidR="007B71D6" w:rsidRPr="00362749" w:rsidRDefault="007B71D6" w:rsidP="006A6E7C">
            <w:pPr>
              <w:pStyle w:val="ROWTABELLA"/>
              <w:rPr>
                <w:color w:val="002060"/>
              </w:rPr>
            </w:pPr>
            <w:r w:rsidRPr="00362749">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5DA63" w14:textId="77777777" w:rsidR="007B71D6" w:rsidRPr="00362749" w:rsidRDefault="007B71D6" w:rsidP="006A6E7C">
            <w:pPr>
              <w:pStyle w:val="ROWTABELLA"/>
              <w:rPr>
                <w:color w:val="002060"/>
              </w:rPr>
            </w:pPr>
            <w:r w:rsidRPr="00362749">
              <w:rPr>
                <w:color w:val="002060"/>
              </w:rPr>
              <w:t>VIA TORINO</w:t>
            </w:r>
          </w:p>
        </w:tc>
      </w:tr>
    </w:tbl>
    <w:p w14:paraId="5A83ECEF" w14:textId="77777777" w:rsidR="007B71D6" w:rsidRPr="00362749" w:rsidRDefault="007B71D6" w:rsidP="007B71D6">
      <w:pPr>
        <w:pStyle w:val="breakline"/>
        <w:divId w:val="527259509"/>
        <w:rPr>
          <w:rFonts w:eastAsiaTheme="minorEastAsia"/>
          <w:color w:val="002060"/>
        </w:rPr>
      </w:pPr>
    </w:p>
    <w:p w14:paraId="12256A30" w14:textId="77777777" w:rsidR="007B71D6" w:rsidRPr="00362749" w:rsidRDefault="007B71D6" w:rsidP="007B71D6">
      <w:pPr>
        <w:pStyle w:val="breakline"/>
        <w:divId w:val="527259509"/>
        <w:rPr>
          <w:color w:val="002060"/>
        </w:rPr>
      </w:pPr>
    </w:p>
    <w:p w14:paraId="4067735A" w14:textId="77777777" w:rsidR="007B71D6" w:rsidRPr="00362749" w:rsidRDefault="007B71D6" w:rsidP="007B71D6">
      <w:pPr>
        <w:pStyle w:val="breakline"/>
        <w:divId w:val="527259509"/>
        <w:rPr>
          <w:color w:val="002060"/>
        </w:rPr>
      </w:pPr>
    </w:p>
    <w:p w14:paraId="5BC11B36" w14:textId="77777777" w:rsidR="007B71D6" w:rsidRPr="00362749" w:rsidRDefault="007B71D6" w:rsidP="007B71D6">
      <w:pPr>
        <w:pStyle w:val="SOTTOTITOLOCAMPIONATO1"/>
        <w:divId w:val="527259509"/>
        <w:rPr>
          <w:color w:val="002060"/>
        </w:rPr>
      </w:pPr>
      <w:r w:rsidRPr="00362749">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BCB1BD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C67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30FD4"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20F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761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CEBD"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7F5D7"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EF00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74ACF74"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F855D5" w14:textId="77777777" w:rsidR="007B71D6" w:rsidRPr="00362749" w:rsidRDefault="007B71D6" w:rsidP="006A6E7C">
            <w:pPr>
              <w:pStyle w:val="ROWTABELLA"/>
              <w:rPr>
                <w:color w:val="002060"/>
              </w:rPr>
            </w:pPr>
            <w:r w:rsidRPr="00362749">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1ABEB" w14:textId="77777777" w:rsidR="007B71D6" w:rsidRPr="00362749" w:rsidRDefault="007B71D6" w:rsidP="006A6E7C">
            <w:pPr>
              <w:pStyle w:val="ROWTABELLA"/>
              <w:rPr>
                <w:color w:val="002060"/>
              </w:rPr>
            </w:pPr>
            <w:r w:rsidRPr="00362749">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CFA2F"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6D688"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10A1A" w14:textId="77777777" w:rsidR="007B71D6" w:rsidRPr="00362749" w:rsidRDefault="007B71D6" w:rsidP="006A6E7C">
            <w:pPr>
              <w:pStyle w:val="ROWTABELLA"/>
              <w:rPr>
                <w:color w:val="002060"/>
              </w:rPr>
            </w:pPr>
            <w:r w:rsidRPr="00362749">
              <w:rPr>
                <w:color w:val="002060"/>
              </w:rPr>
              <w:t>5247 IMPIANTO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D7A76" w14:textId="77777777" w:rsidR="007B71D6" w:rsidRPr="00362749" w:rsidRDefault="007B71D6" w:rsidP="006A6E7C">
            <w:pPr>
              <w:pStyle w:val="ROWTABELLA"/>
              <w:rPr>
                <w:color w:val="002060"/>
              </w:rPr>
            </w:pPr>
            <w:r w:rsidRPr="00362749">
              <w:rPr>
                <w:color w:val="002060"/>
              </w:rPr>
              <w:t>LORO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FD3BD" w14:textId="77777777" w:rsidR="007B71D6" w:rsidRPr="00362749" w:rsidRDefault="007B71D6" w:rsidP="006A6E7C">
            <w:pPr>
              <w:pStyle w:val="ROWTABELLA"/>
              <w:rPr>
                <w:color w:val="002060"/>
              </w:rPr>
            </w:pPr>
            <w:r w:rsidRPr="00362749">
              <w:rPr>
                <w:color w:val="002060"/>
              </w:rPr>
              <w:t>VIA KENNEDY</w:t>
            </w:r>
          </w:p>
        </w:tc>
      </w:tr>
    </w:tbl>
    <w:p w14:paraId="4C056E28" w14:textId="77777777" w:rsidR="007B71D6" w:rsidRPr="00362749" w:rsidRDefault="007B71D6" w:rsidP="007B71D6">
      <w:pPr>
        <w:pStyle w:val="breakline"/>
        <w:divId w:val="527259509"/>
        <w:rPr>
          <w:rFonts w:eastAsiaTheme="minorEastAsia"/>
          <w:color w:val="002060"/>
        </w:rPr>
      </w:pPr>
    </w:p>
    <w:p w14:paraId="075FC648" w14:textId="77777777" w:rsidR="007B71D6" w:rsidRPr="00362749" w:rsidRDefault="007B71D6" w:rsidP="007B71D6">
      <w:pPr>
        <w:pStyle w:val="breakline"/>
        <w:divId w:val="527259509"/>
        <w:rPr>
          <w:color w:val="002060"/>
        </w:rPr>
      </w:pPr>
    </w:p>
    <w:p w14:paraId="00467228" w14:textId="77777777" w:rsidR="007B71D6" w:rsidRPr="00362749" w:rsidRDefault="007B71D6" w:rsidP="007B71D6">
      <w:pPr>
        <w:pStyle w:val="breakline"/>
        <w:divId w:val="527259509"/>
        <w:rPr>
          <w:color w:val="002060"/>
        </w:rPr>
      </w:pPr>
    </w:p>
    <w:p w14:paraId="29960C46" w14:textId="77777777" w:rsidR="007B71D6" w:rsidRPr="00362749" w:rsidRDefault="007B71D6" w:rsidP="007B71D6">
      <w:pPr>
        <w:pStyle w:val="SOTTOTITOLOCAMPIONATO1"/>
        <w:divId w:val="527259509"/>
        <w:rPr>
          <w:color w:val="002060"/>
        </w:rPr>
      </w:pPr>
      <w:r w:rsidRPr="00362749">
        <w:rPr>
          <w:color w:val="002060"/>
        </w:rPr>
        <w:t>GIRONE 12 - 1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1CE5A97"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A58E"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935C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744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99B8"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095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9B21"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F22F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82E5E04"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763769" w14:textId="77777777" w:rsidR="007B71D6" w:rsidRPr="00362749" w:rsidRDefault="007B71D6" w:rsidP="006A6E7C">
            <w:pPr>
              <w:pStyle w:val="ROWTABELLA"/>
              <w:rPr>
                <w:color w:val="002060"/>
              </w:rPr>
            </w:pPr>
            <w:r w:rsidRPr="00362749">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887D7" w14:textId="77777777" w:rsidR="007B71D6" w:rsidRPr="00362749" w:rsidRDefault="007B71D6" w:rsidP="006A6E7C">
            <w:pPr>
              <w:pStyle w:val="ROWTABELLA"/>
              <w:rPr>
                <w:color w:val="002060"/>
              </w:rPr>
            </w:pPr>
            <w:r w:rsidRPr="00362749">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0350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DF812"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2B7C9" w14:textId="77777777" w:rsidR="007B71D6" w:rsidRPr="00362749" w:rsidRDefault="007B71D6" w:rsidP="006A6E7C">
            <w:pPr>
              <w:pStyle w:val="ROWTABELLA"/>
              <w:rPr>
                <w:color w:val="002060"/>
              </w:rPr>
            </w:pPr>
            <w:r w:rsidRPr="00362749">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16D6A" w14:textId="77777777" w:rsidR="007B71D6" w:rsidRPr="00362749" w:rsidRDefault="007B71D6" w:rsidP="006A6E7C">
            <w:pPr>
              <w:pStyle w:val="ROWTABELLA"/>
              <w:rPr>
                <w:color w:val="002060"/>
              </w:rPr>
            </w:pPr>
            <w:r w:rsidRPr="00362749">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F5BB8" w14:textId="77777777" w:rsidR="007B71D6" w:rsidRPr="00362749" w:rsidRDefault="007B71D6" w:rsidP="006A6E7C">
            <w:pPr>
              <w:pStyle w:val="ROWTABELLA"/>
              <w:rPr>
                <w:color w:val="002060"/>
              </w:rPr>
            </w:pPr>
            <w:r w:rsidRPr="00362749">
              <w:rPr>
                <w:color w:val="002060"/>
              </w:rPr>
              <w:t>VIA GAETANO RAVAGLI</w:t>
            </w:r>
          </w:p>
        </w:tc>
      </w:tr>
    </w:tbl>
    <w:p w14:paraId="45D96D76" w14:textId="77777777" w:rsidR="007B71D6" w:rsidRPr="00362749" w:rsidRDefault="007B71D6" w:rsidP="007B71D6">
      <w:pPr>
        <w:pStyle w:val="breakline"/>
        <w:divId w:val="527259509"/>
        <w:rPr>
          <w:rFonts w:eastAsiaTheme="minorEastAsia"/>
          <w:color w:val="002060"/>
        </w:rPr>
      </w:pPr>
    </w:p>
    <w:p w14:paraId="41490F93" w14:textId="77777777" w:rsidR="007B71D6" w:rsidRPr="00362749" w:rsidRDefault="007B71D6" w:rsidP="007B71D6">
      <w:pPr>
        <w:pStyle w:val="breakline"/>
        <w:divId w:val="527259509"/>
        <w:rPr>
          <w:color w:val="002060"/>
        </w:rPr>
      </w:pPr>
    </w:p>
    <w:p w14:paraId="2AE74DB9" w14:textId="77777777" w:rsidR="007B71D6" w:rsidRPr="00362749" w:rsidRDefault="007B71D6" w:rsidP="007B71D6">
      <w:pPr>
        <w:pStyle w:val="breakline"/>
        <w:divId w:val="527259509"/>
        <w:rPr>
          <w:color w:val="002060"/>
        </w:rPr>
      </w:pPr>
    </w:p>
    <w:p w14:paraId="069D8B73" w14:textId="77777777" w:rsidR="007B71D6" w:rsidRPr="00362749" w:rsidRDefault="007B71D6" w:rsidP="007B71D6">
      <w:pPr>
        <w:pStyle w:val="SOTTOTITOLOCAMPIONATO1"/>
        <w:divId w:val="527259509"/>
        <w:rPr>
          <w:color w:val="002060"/>
        </w:rPr>
      </w:pPr>
      <w:r w:rsidRPr="00362749">
        <w:rPr>
          <w:color w:val="002060"/>
        </w:rPr>
        <w:t>GIRONE 13 - 1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69DB19C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B7B1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D0F2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BD636"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BD8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54F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540D"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60E6"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DA99463"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794A1B" w14:textId="77777777" w:rsidR="007B71D6" w:rsidRPr="00362749" w:rsidRDefault="007B71D6" w:rsidP="006A6E7C">
            <w:pPr>
              <w:pStyle w:val="ROWTABELLA"/>
              <w:rPr>
                <w:color w:val="002060"/>
              </w:rPr>
            </w:pPr>
            <w:r w:rsidRPr="00362749">
              <w:rPr>
                <w:color w:val="002060"/>
              </w:rPr>
              <w:t>OFFIDA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C9A9D" w14:textId="77777777" w:rsidR="007B71D6" w:rsidRPr="00362749" w:rsidRDefault="007B71D6" w:rsidP="006A6E7C">
            <w:pPr>
              <w:pStyle w:val="ROWTABELLA"/>
              <w:rPr>
                <w:color w:val="002060"/>
              </w:rPr>
            </w:pPr>
            <w:r w:rsidRPr="00362749">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46AB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E43EB"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087FA" w14:textId="77777777" w:rsidR="007B71D6" w:rsidRPr="00362749" w:rsidRDefault="007B71D6" w:rsidP="006A6E7C">
            <w:pPr>
              <w:pStyle w:val="ROWTABELLA"/>
              <w:rPr>
                <w:color w:val="002060"/>
              </w:rPr>
            </w:pPr>
            <w:r w:rsidRPr="00362749">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D7A88" w14:textId="77777777" w:rsidR="007B71D6" w:rsidRPr="00362749" w:rsidRDefault="007B71D6" w:rsidP="006A6E7C">
            <w:pPr>
              <w:pStyle w:val="ROWTABELLA"/>
              <w:rPr>
                <w:color w:val="002060"/>
              </w:rPr>
            </w:pPr>
            <w:r w:rsidRPr="00362749">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27EDC" w14:textId="77777777" w:rsidR="007B71D6" w:rsidRPr="00362749" w:rsidRDefault="007B71D6" w:rsidP="006A6E7C">
            <w:pPr>
              <w:pStyle w:val="ROWTABELLA"/>
              <w:rPr>
                <w:color w:val="002060"/>
              </w:rPr>
            </w:pPr>
            <w:r w:rsidRPr="00362749">
              <w:rPr>
                <w:color w:val="002060"/>
              </w:rPr>
              <w:t>VIA MARTIRI DELLA RESISTENZA</w:t>
            </w:r>
          </w:p>
        </w:tc>
      </w:tr>
    </w:tbl>
    <w:p w14:paraId="7DAE8B54" w14:textId="77777777" w:rsidR="007B71D6" w:rsidRPr="00362749" w:rsidRDefault="007B71D6" w:rsidP="007B71D6">
      <w:pPr>
        <w:pStyle w:val="breakline"/>
        <w:divId w:val="527259509"/>
        <w:rPr>
          <w:rFonts w:eastAsiaTheme="minorEastAsia"/>
          <w:color w:val="002060"/>
        </w:rPr>
      </w:pPr>
    </w:p>
    <w:p w14:paraId="2C240EE7" w14:textId="77777777" w:rsidR="007B71D6" w:rsidRPr="00362749" w:rsidRDefault="007B71D6" w:rsidP="007B71D6">
      <w:pPr>
        <w:pStyle w:val="breakline"/>
        <w:divId w:val="527259509"/>
        <w:rPr>
          <w:color w:val="002060"/>
        </w:rPr>
      </w:pPr>
    </w:p>
    <w:p w14:paraId="7E5C7148" w14:textId="77777777" w:rsidR="007B71D6" w:rsidRPr="00362749" w:rsidRDefault="007B71D6" w:rsidP="007B71D6">
      <w:pPr>
        <w:pStyle w:val="breakline"/>
        <w:divId w:val="527259509"/>
        <w:rPr>
          <w:color w:val="002060"/>
        </w:rPr>
      </w:pPr>
    </w:p>
    <w:p w14:paraId="3B72CE4B" w14:textId="77777777" w:rsidR="007B71D6" w:rsidRPr="00362749" w:rsidRDefault="007B71D6" w:rsidP="007B71D6">
      <w:pPr>
        <w:pStyle w:val="SOTTOTITOLOCAMPIONATO1"/>
        <w:divId w:val="527259509"/>
        <w:rPr>
          <w:color w:val="002060"/>
        </w:rPr>
      </w:pPr>
      <w:r w:rsidRPr="00362749">
        <w:rPr>
          <w:color w:val="002060"/>
        </w:rPr>
        <w:t>GIRONE 14 - 1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7B71D6" w:rsidRPr="00362749" w14:paraId="3A72FB7C"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E5E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04315"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A3BA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F99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8F43C"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E836D"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4E071"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253E25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692DF" w14:textId="77777777" w:rsidR="007B71D6" w:rsidRPr="00362749" w:rsidRDefault="007B71D6" w:rsidP="006A6E7C">
            <w:pPr>
              <w:pStyle w:val="ROWTABELLA"/>
              <w:rPr>
                <w:color w:val="002060"/>
              </w:rPr>
            </w:pPr>
            <w:r w:rsidRPr="00362749">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D5226" w14:textId="77777777" w:rsidR="007B71D6" w:rsidRPr="00362749" w:rsidRDefault="007B71D6" w:rsidP="006A6E7C">
            <w:pPr>
              <w:pStyle w:val="ROWTABELLA"/>
              <w:rPr>
                <w:color w:val="002060"/>
              </w:rPr>
            </w:pPr>
            <w:r w:rsidRPr="00362749">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54D2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E9B3A"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5DEC7" w14:textId="77777777" w:rsidR="007B71D6" w:rsidRPr="00362749" w:rsidRDefault="007B71D6" w:rsidP="006A6E7C">
            <w:pPr>
              <w:pStyle w:val="ROWTABELLA"/>
              <w:rPr>
                <w:color w:val="002060"/>
              </w:rPr>
            </w:pPr>
            <w:r w:rsidRPr="00362749">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068EA" w14:textId="77777777" w:rsidR="007B71D6" w:rsidRPr="00362749" w:rsidRDefault="007B71D6" w:rsidP="006A6E7C">
            <w:pPr>
              <w:pStyle w:val="ROWTABELLA"/>
              <w:rPr>
                <w:color w:val="002060"/>
              </w:rPr>
            </w:pPr>
            <w:r w:rsidRPr="00362749">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58CB5" w14:textId="77777777" w:rsidR="007B71D6" w:rsidRPr="00362749" w:rsidRDefault="007B71D6" w:rsidP="006A6E7C">
            <w:pPr>
              <w:pStyle w:val="ROWTABELLA"/>
              <w:rPr>
                <w:color w:val="002060"/>
              </w:rPr>
            </w:pPr>
            <w:r w:rsidRPr="00362749">
              <w:rPr>
                <w:color w:val="002060"/>
              </w:rPr>
              <w:t>VIA CORRADI</w:t>
            </w:r>
          </w:p>
        </w:tc>
      </w:tr>
    </w:tbl>
    <w:p w14:paraId="671EA3FA" w14:textId="77777777" w:rsidR="007B71D6" w:rsidRPr="00362749" w:rsidRDefault="007B71D6" w:rsidP="007B71D6">
      <w:pPr>
        <w:pStyle w:val="breakline"/>
        <w:divId w:val="527259509"/>
        <w:rPr>
          <w:rFonts w:eastAsiaTheme="minorEastAsia"/>
          <w:color w:val="002060"/>
        </w:rPr>
      </w:pPr>
    </w:p>
    <w:p w14:paraId="1D85AA81" w14:textId="77777777" w:rsidR="007B71D6" w:rsidRPr="00362749" w:rsidRDefault="007B71D6" w:rsidP="007B71D6">
      <w:pPr>
        <w:pStyle w:val="breakline"/>
        <w:divId w:val="527259509"/>
        <w:rPr>
          <w:color w:val="002060"/>
        </w:rPr>
      </w:pPr>
    </w:p>
    <w:p w14:paraId="2BEAEAEF" w14:textId="77777777" w:rsidR="007B71D6" w:rsidRPr="00362749" w:rsidRDefault="007B71D6" w:rsidP="007B71D6">
      <w:pPr>
        <w:pStyle w:val="breakline"/>
        <w:divId w:val="527259509"/>
        <w:rPr>
          <w:color w:val="002060"/>
        </w:rPr>
      </w:pPr>
    </w:p>
    <w:p w14:paraId="6E43A505" w14:textId="77777777" w:rsidR="007B71D6" w:rsidRPr="00362749" w:rsidRDefault="007B71D6" w:rsidP="007B71D6">
      <w:pPr>
        <w:pStyle w:val="SOTTOTITOLOCAMPIONATO1"/>
        <w:divId w:val="527259509"/>
        <w:rPr>
          <w:color w:val="002060"/>
        </w:rPr>
      </w:pPr>
      <w:r w:rsidRPr="00362749">
        <w:rPr>
          <w:color w:val="002060"/>
        </w:rPr>
        <w:t>GIRONE 15 - 1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7B71D6" w:rsidRPr="00362749" w14:paraId="48603BF6"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E949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86F81"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A763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6DBDA"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CFDE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67519"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6E731"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349164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E91B45" w14:textId="77777777" w:rsidR="007B71D6" w:rsidRPr="00362749" w:rsidRDefault="007B71D6" w:rsidP="006A6E7C">
            <w:pPr>
              <w:pStyle w:val="ROWTABELLA"/>
              <w:rPr>
                <w:color w:val="002060"/>
              </w:rPr>
            </w:pPr>
            <w:r w:rsidRPr="00362749">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7E3CF" w14:textId="77777777" w:rsidR="007B71D6" w:rsidRPr="00362749" w:rsidRDefault="007B71D6" w:rsidP="006A6E7C">
            <w:pPr>
              <w:pStyle w:val="ROWTABELLA"/>
              <w:rPr>
                <w:color w:val="002060"/>
              </w:rPr>
            </w:pPr>
            <w:r w:rsidRPr="00362749">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B4973"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DA507"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0FF3E" w14:textId="77777777" w:rsidR="007B71D6" w:rsidRPr="00362749" w:rsidRDefault="007B71D6" w:rsidP="006A6E7C">
            <w:pPr>
              <w:pStyle w:val="ROWTABELLA"/>
              <w:rPr>
                <w:color w:val="002060"/>
              </w:rPr>
            </w:pPr>
            <w:r w:rsidRPr="00362749">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CD78D" w14:textId="77777777" w:rsidR="007B71D6" w:rsidRPr="00362749" w:rsidRDefault="007B71D6" w:rsidP="006A6E7C">
            <w:pPr>
              <w:pStyle w:val="ROWTABELLA"/>
              <w:rPr>
                <w:color w:val="002060"/>
              </w:rPr>
            </w:pPr>
            <w:r w:rsidRPr="00362749">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5F085" w14:textId="77777777" w:rsidR="007B71D6" w:rsidRPr="00362749" w:rsidRDefault="007B71D6" w:rsidP="006A6E7C">
            <w:pPr>
              <w:pStyle w:val="ROWTABELLA"/>
              <w:rPr>
                <w:color w:val="002060"/>
              </w:rPr>
            </w:pPr>
            <w:r w:rsidRPr="00362749">
              <w:rPr>
                <w:color w:val="002060"/>
              </w:rPr>
              <w:t>VIA CARDUCCI</w:t>
            </w:r>
          </w:p>
        </w:tc>
      </w:tr>
    </w:tbl>
    <w:p w14:paraId="05E8744B" w14:textId="77777777" w:rsidR="007B71D6" w:rsidRPr="00362749" w:rsidRDefault="007B71D6" w:rsidP="007B71D6">
      <w:pPr>
        <w:pStyle w:val="breakline"/>
        <w:divId w:val="527259509"/>
        <w:rPr>
          <w:rFonts w:eastAsiaTheme="minorEastAsia"/>
          <w:color w:val="002060"/>
        </w:rPr>
      </w:pPr>
    </w:p>
    <w:p w14:paraId="41C21433" w14:textId="77777777" w:rsidR="007B71D6" w:rsidRPr="00362749" w:rsidRDefault="007B71D6" w:rsidP="007B71D6">
      <w:pPr>
        <w:pStyle w:val="breakline"/>
        <w:divId w:val="527259509"/>
        <w:rPr>
          <w:color w:val="002060"/>
        </w:rPr>
      </w:pPr>
    </w:p>
    <w:p w14:paraId="4D8DAFC9" w14:textId="77777777" w:rsidR="007B71D6" w:rsidRPr="00362749" w:rsidRDefault="007B71D6" w:rsidP="007B71D6">
      <w:pPr>
        <w:pStyle w:val="breakline"/>
        <w:divId w:val="527259509"/>
        <w:rPr>
          <w:color w:val="002060"/>
        </w:rPr>
      </w:pPr>
    </w:p>
    <w:p w14:paraId="4F9D81E4" w14:textId="77777777" w:rsidR="007B71D6" w:rsidRPr="00362749" w:rsidRDefault="007B71D6" w:rsidP="007B71D6">
      <w:pPr>
        <w:pStyle w:val="SOTTOTITOLOCAMPIONATO1"/>
        <w:divId w:val="527259509"/>
        <w:rPr>
          <w:color w:val="002060"/>
        </w:rPr>
      </w:pPr>
      <w:r w:rsidRPr="00362749">
        <w:rPr>
          <w:color w:val="002060"/>
        </w:rPr>
        <w:t>GIRONE 16 - 1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8"/>
        <w:gridCol w:w="385"/>
        <w:gridCol w:w="898"/>
        <w:gridCol w:w="1199"/>
        <w:gridCol w:w="1546"/>
        <w:gridCol w:w="1546"/>
      </w:tblGrid>
      <w:tr w:rsidR="007B71D6" w:rsidRPr="00362749" w14:paraId="0959F6C0"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CF9CB"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C52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32BE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1D3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33D1F"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C9C2F" w14:textId="77777777" w:rsidR="007B71D6" w:rsidRPr="00362749" w:rsidRDefault="007B71D6" w:rsidP="006A6E7C">
            <w:pPr>
              <w:pStyle w:val="HEADERTABELLA"/>
              <w:rPr>
                <w:color w:val="002060"/>
              </w:rPr>
            </w:pPr>
            <w:r w:rsidRPr="0036274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0B3A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E20693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5BE3BD" w14:textId="77777777" w:rsidR="007B71D6" w:rsidRPr="00362749" w:rsidRDefault="007B71D6" w:rsidP="006A6E7C">
            <w:pPr>
              <w:pStyle w:val="ROWTABELLA"/>
              <w:rPr>
                <w:color w:val="002060"/>
              </w:rPr>
            </w:pPr>
            <w:r w:rsidRPr="00362749">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CA824" w14:textId="77777777" w:rsidR="007B71D6" w:rsidRPr="00362749" w:rsidRDefault="007B71D6" w:rsidP="006A6E7C">
            <w:pPr>
              <w:pStyle w:val="ROWTABELLA"/>
              <w:rPr>
                <w:color w:val="002060"/>
              </w:rPr>
            </w:pPr>
            <w:r w:rsidRPr="00362749">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B6F2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41199"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3D9AB" w14:textId="77777777" w:rsidR="007B71D6" w:rsidRPr="00362749" w:rsidRDefault="007B71D6" w:rsidP="006A6E7C">
            <w:pPr>
              <w:pStyle w:val="ROWTABELLA"/>
              <w:rPr>
                <w:color w:val="002060"/>
              </w:rPr>
            </w:pPr>
            <w:r w:rsidRPr="00362749">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27314" w14:textId="77777777" w:rsidR="007B71D6" w:rsidRPr="00362749" w:rsidRDefault="007B71D6" w:rsidP="006A6E7C">
            <w:pPr>
              <w:pStyle w:val="ROWTABELLA"/>
              <w:rPr>
                <w:color w:val="002060"/>
              </w:rPr>
            </w:pPr>
            <w:r w:rsidRPr="00362749">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586C8" w14:textId="77777777" w:rsidR="007B71D6" w:rsidRPr="00362749" w:rsidRDefault="007B71D6" w:rsidP="006A6E7C">
            <w:pPr>
              <w:pStyle w:val="ROWTABELLA"/>
              <w:rPr>
                <w:color w:val="002060"/>
              </w:rPr>
            </w:pPr>
            <w:r w:rsidRPr="00362749">
              <w:rPr>
                <w:color w:val="002060"/>
              </w:rPr>
              <w:t>VIA LORENZO LOTTO</w:t>
            </w:r>
          </w:p>
        </w:tc>
      </w:tr>
    </w:tbl>
    <w:p w14:paraId="0C706208" w14:textId="77777777" w:rsidR="007B71D6" w:rsidRPr="00362749" w:rsidRDefault="007B71D6" w:rsidP="007B71D6">
      <w:pPr>
        <w:pStyle w:val="breakline"/>
        <w:divId w:val="527259509"/>
        <w:rPr>
          <w:rFonts w:eastAsiaTheme="minorEastAsia"/>
          <w:color w:val="002060"/>
        </w:rPr>
      </w:pPr>
    </w:p>
    <w:p w14:paraId="5040C84C" w14:textId="4E97C3B5" w:rsidR="003108C4" w:rsidRDefault="003108C4"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3BA8B97" w14:textId="2884FA7C" w:rsidR="007F76C2" w:rsidRDefault="007F76C2" w:rsidP="007F76C2">
      <w:pPr>
        <w:pStyle w:val="Corpodeltesto21"/>
        <w:divId w:val="527259509"/>
        <w:rPr>
          <w:rFonts w:ascii="Arial" w:hAnsi="Arial" w:cs="Arial"/>
          <w:color w:val="002060"/>
          <w:sz w:val="22"/>
          <w:szCs w:val="22"/>
        </w:rPr>
      </w:pPr>
    </w:p>
    <w:p w14:paraId="108A26D0" w14:textId="77777777" w:rsidR="000056DA" w:rsidRPr="007F76C2" w:rsidRDefault="000056DA" w:rsidP="007F76C2">
      <w:pPr>
        <w:pStyle w:val="Corpodeltesto21"/>
        <w:divId w:val="527259509"/>
        <w:rPr>
          <w:rFonts w:ascii="Arial" w:hAnsi="Arial" w:cs="Arial"/>
          <w:color w:val="002060"/>
          <w:sz w:val="22"/>
          <w:szCs w:val="22"/>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6BE3AC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4D6E">
        <w:rPr>
          <w:b/>
          <w:color w:val="002060"/>
          <w:u w:val="single"/>
        </w:rPr>
        <w:t>22</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9C045" w14:textId="77777777" w:rsidR="00D07DA6" w:rsidRDefault="00D07DA6">
      <w:r>
        <w:separator/>
      </w:r>
    </w:p>
  </w:endnote>
  <w:endnote w:type="continuationSeparator" w:id="0">
    <w:p w14:paraId="006C4A9D" w14:textId="77777777" w:rsidR="00D07DA6" w:rsidRDefault="00D0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0AE41E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132B1">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95252">
      <w:rPr>
        <w:rStyle w:val="Numeropagina"/>
        <w:rFonts w:ascii="Arial" w:hAnsi="Arial" w:cs="Arial"/>
        <w:color w:val="002060"/>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B6613" w14:textId="77777777" w:rsidR="00D07DA6" w:rsidRDefault="00D07DA6">
      <w:r>
        <w:separator/>
      </w:r>
    </w:p>
  </w:footnote>
  <w:footnote w:type="continuationSeparator" w:id="0">
    <w:p w14:paraId="63BF28B2" w14:textId="77777777" w:rsidR="00D07DA6" w:rsidRDefault="00D07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8"/>
  </w:num>
  <w:num w:numId="5">
    <w:abstractNumId w:val="9"/>
  </w:num>
  <w:num w:numId="6">
    <w:abstractNumId w:val="4"/>
  </w:num>
  <w:num w:numId="7">
    <w:abstractNumId w:val="3"/>
  </w:num>
  <w:num w:numId="8">
    <w:abstractNumId w:val="18"/>
  </w:num>
  <w:num w:numId="9">
    <w:abstractNumId w:val="0"/>
  </w:num>
  <w:num w:numId="10">
    <w:abstractNumId w:val="1"/>
  </w:num>
  <w:num w:numId="11">
    <w:abstractNumId w:val="17"/>
  </w:num>
  <w:num w:numId="12">
    <w:abstractNumId w:val="2"/>
  </w:num>
  <w:num w:numId="13">
    <w:abstractNumId w:val="19"/>
  </w:num>
  <w:num w:numId="14">
    <w:abstractNumId w:val="12"/>
  </w:num>
  <w:num w:numId="15">
    <w:abstractNumId w:val="7"/>
  </w:num>
  <w:num w:numId="16">
    <w:abstractNumId w:val="13"/>
  </w:num>
  <w:num w:numId="17">
    <w:abstractNumId w:val="10"/>
  </w:num>
  <w:num w:numId="18">
    <w:abstractNumId w:val="15"/>
  </w:num>
  <w:num w:numId="19">
    <w:abstractNumId w:val="16"/>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38C5"/>
    <w:rsid w:val="00024134"/>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2B1"/>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98E43-6360-453A-BE1D-D0586806F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18</Pages>
  <Words>5051</Words>
  <Characters>29807</Characters>
  <Application>Microsoft Office Word</Application>
  <DocSecurity>0</DocSecurity>
  <Lines>248</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34789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2021-09-22T15:51:00Z</cp:lastPrinted>
  <dcterms:created xsi:type="dcterms:W3CDTF">2021-09-22T17:45:00Z</dcterms:created>
  <dcterms:modified xsi:type="dcterms:W3CDTF">2021-09-22T17:45:00Z</dcterms:modified>
</cp:coreProperties>
</file>