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8DAD4CB"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B60C59">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B60C59">
              <w:rPr>
                <w:rFonts w:ascii="Arial" w:hAnsi="Arial" w:cs="Arial"/>
                <w:color w:val="002060"/>
                <w:sz w:val="40"/>
                <w:szCs w:val="40"/>
              </w:rPr>
              <w:t>23</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B24F15">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214EFCD"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112EDB38" w14:textId="4E1DFA74" w:rsidR="00AC19D9" w:rsidRPr="002419EA" w:rsidRDefault="0084185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4D9CAD43" w14:textId="4145CA4B" w:rsidR="00AC19D9" w:rsidRPr="002419EA" w:rsidRDefault="0084185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0EAFCCD8" w14:textId="4449EFB8" w:rsidR="00AC19D9" w:rsidRPr="002419EA" w:rsidRDefault="0084185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0952245B" w14:textId="5ECD7008" w:rsidR="00AC19D9" w:rsidRPr="002419EA" w:rsidRDefault="0084185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2236A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6670B98" w14:textId="77777777" w:rsidR="00D25134" w:rsidRPr="008E4CAF" w:rsidRDefault="00D2513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5C7D6D14" w14:textId="77777777" w:rsidR="00885B93" w:rsidRDefault="00885B93" w:rsidP="009D0C38">
      <w:pPr>
        <w:pStyle w:val="LndNormale1"/>
        <w:rPr>
          <w:color w:val="002060"/>
          <w:szCs w:val="22"/>
        </w:rPr>
      </w:pPr>
    </w:p>
    <w:p w14:paraId="3A510DB2" w14:textId="528740DA" w:rsidR="00255072" w:rsidRDefault="00255072"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62F80CAE" w:rsidR="00B742B0" w:rsidRDefault="00B742B0" w:rsidP="009E02B2">
      <w:pPr>
        <w:autoSpaceDE w:val="0"/>
        <w:autoSpaceDN w:val="0"/>
        <w:adjustRightInd w:val="0"/>
        <w:jc w:val="left"/>
        <w:divId w:val="527259509"/>
        <w:rPr>
          <w:rFonts w:ascii="Arial" w:hAnsi="Arial" w:cs="Arial"/>
          <w:b/>
          <w:color w:val="002060"/>
          <w:sz w:val="22"/>
          <w:szCs w:val="22"/>
        </w:rPr>
      </w:pP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7660CB41"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CALCIO A CINQUE SERIE C1</w:t>
      </w:r>
    </w:p>
    <w:p w14:paraId="7D3F58B5" w14:textId="77777777" w:rsidR="0057606F" w:rsidRPr="0057606F" w:rsidRDefault="0057606F" w:rsidP="0057606F">
      <w:pPr>
        <w:pStyle w:val="TITOLOPRINC"/>
        <w:divId w:val="527259509"/>
        <w:rPr>
          <w:color w:val="002060"/>
        </w:rPr>
      </w:pPr>
      <w:bookmarkStart w:id="9" w:name="_Hlk83201765"/>
      <w:r w:rsidRPr="0057606F">
        <w:rPr>
          <w:color w:val="002060"/>
        </w:rPr>
        <w:t>GIUDICE SPORTIVO</w:t>
      </w:r>
    </w:p>
    <w:p w14:paraId="023B07A0" w14:textId="77777777" w:rsidR="0057606F" w:rsidRPr="0057606F" w:rsidRDefault="0057606F" w:rsidP="0057606F">
      <w:pPr>
        <w:pStyle w:val="diffida"/>
        <w:divId w:val="527259509"/>
        <w:rPr>
          <w:color w:val="002060"/>
        </w:rPr>
      </w:pPr>
      <w:r w:rsidRPr="0057606F">
        <w:rPr>
          <w:color w:val="002060"/>
        </w:rPr>
        <w:t>Il Giudice Sportivo, Avv. Claudio Romagnoli, nella seduta del 23/09/2021, con l'assistenza del Segretario Angelo Castellana, ha adottato le decisioni che di seguito integralmente si riportano:</w:t>
      </w:r>
    </w:p>
    <w:p w14:paraId="2DA03FF2" w14:textId="77777777" w:rsidR="0057606F" w:rsidRPr="0057606F" w:rsidRDefault="0057606F" w:rsidP="0057606F">
      <w:pPr>
        <w:pStyle w:val="titolo10"/>
        <w:divId w:val="527259509"/>
        <w:rPr>
          <w:color w:val="002060"/>
        </w:rPr>
      </w:pPr>
      <w:r w:rsidRPr="0057606F">
        <w:rPr>
          <w:color w:val="002060"/>
        </w:rPr>
        <w:t xml:space="preserve">GARE DEL 17/ 9/2021 </w:t>
      </w:r>
    </w:p>
    <w:p w14:paraId="77C1F0F1" w14:textId="77777777" w:rsidR="0057606F" w:rsidRPr="0057606F" w:rsidRDefault="0057606F" w:rsidP="0057606F">
      <w:pPr>
        <w:pStyle w:val="titolo7a"/>
        <w:divId w:val="527259509"/>
        <w:rPr>
          <w:color w:val="002060"/>
        </w:rPr>
      </w:pPr>
      <w:r w:rsidRPr="0057606F">
        <w:rPr>
          <w:color w:val="002060"/>
        </w:rPr>
        <w:t xml:space="preserve">PROVVEDIMENTI DISCIPLINARI </w:t>
      </w:r>
    </w:p>
    <w:p w14:paraId="66455013" w14:textId="77777777" w:rsidR="0057606F" w:rsidRPr="0057606F" w:rsidRDefault="0057606F" w:rsidP="0057606F">
      <w:pPr>
        <w:pStyle w:val="TITOLO7B"/>
        <w:divId w:val="527259509"/>
        <w:rPr>
          <w:color w:val="002060"/>
        </w:rPr>
      </w:pPr>
      <w:r w:rsidRPr="0057606F">
        <w:rPr>
          <w:color w:val="002060"/>
        </w:rPr>
        <w:t xml:space="preserve">In base alle risultanze degli atti ufficiali sono state deliberate le seguenti sanzioni disciplinari. </w:t>
      </w:r>
    </w:p>
    <w:p w14:paraId="0C1DD2EE" w14:textId="77777777" w:rsidR="0057606F" w:rsidRPr="0057606F" w:rsidRDefault="0057606F" w:rsidP="0057606F">
      <w:pPr>
        <w:pStyle w:val="titolo30"/>
        <w:divId w:val="527259509"/>
        <w:rPr>
          <w:color w:val="002060"/>
        </w:rPr>
      </w:pPr>
      <w:r w:rsidRPr="0057606F">
        <w:rPr>
          <w:color w:val="002060"/>
        </w:rPr>
        <w:t xml:space="preserve">CALCIATORI NON ESPULSI </w:t>
      </w:r>
    </w:p>
    <w:p w14:paraId="6F31A8C2" w14:textId="77777777" w:rsidR="0057606F" w:rsidRPr="0057606F" w:rsidRDefault="0057606F" w:rsidP="0057606F">
      <w:pPr>
        <w:pStyle w:val="titolo20"/>
        <w:divId w:val="527259509"/>
        <w:rPr>
          <w:color w:val="002060"/>
        </w:rPr>
      </w:pPr>
      <w:r w:rsidRPr="0057606F">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7606F" w:rsidRPr="0057606F" w14:paraId="305487C1" w14:textId="77777777" w:rsidTr="0057606F">
        <w:trPr>
          <w:divId w:val="527259509"/>
        </w:trPr>
        <w:tc>
          <w:tcPr>
            <w:tcW w:w="2200" w:type="dxa"/>
            <w:tcMar>
              <w:top w:w="20" w:type="dxa"/>
              <w:left w:w="20" w:type="dxa"/>
              <w:bottom w:w="20" w:type="dxa"/>
              <w:right w:w="20" w:type="dxa"/>
            </w:tcMar>
            <w:vAlign w:val="center"/>
            <w:hideMark/>
          </w:tcPr>
          <w:p w14:paraId="5F24126F" w14:textId="77777777" w:rsidR="0057606F" w:rsidRPr="0057606F" w:rsidRDefault="0057606F" w:rsidP="00261E5A">
            <w:pPr>
              <w:pStyle w:val="movimento"/>
              <w:rPr>
                <w:color w:val="002060"/>
              </w:rPr>
            </w:pPr>
            <w:r w:rsidRPr="0057606F">
              <w:rPr>
                <w:color w:val="002060"/>
              </w:rPr>
              <w:t>IOIO ALESSIO</w:t>
            </w:r>
          </w:p>
        </w:tc>
        <w:tc>
          <w:tcPr>
            <w:tcW w:w="2200" w:type="dxa"/>
            <w:tcMar>
              <w:top w:w="20" w:type="dxa"/>
              <w:left w:w="20" w:type="dxa"/>
              <w:bottom w:w="20" w:type="dxa"/>
              <w:right w:w="20" w:type="dxa"/>
            </w:tcMar>
            <w:vAlign w:val="center"/>
            <w:hideMark/>
          </w:tcPr>
          <w:p w14:paraId="05E42530" w14:textId="77777777" w:rsidR="0057606F" w:rsidRPr="0057606F" w:rsidRDefault="0057606F" w:rsidP="00261E5A">
            <w:pPr>
              <w:pStyle w:val="movimento2"/>
              <w:rPr>
                <w:color w:val="002060"/>
              </w:rPr>
            </w:pPr>
            <w:r w:rsidRPr="0057606F">
              <w:rPr>
                <w:color w:val="002060"/>
              </w:rPr>
              <w:t xml:space="preserve">(DINAMIS 1990) </w:t>
            </w:r>
          </w:p>
        </w:tc>
        <w:tc>
          <w:tcPr>
            <w:tcW w:w="800" w:type="dxa"/>
            <w:tcMar>
              <w:top w:w="20" w:type="dxa"/>
              <w:left w:w="20" w:type="dxa"/>
              <w:bottom w:w="20" w:type="dxa"/>
              <w:right w:w="20" w:type="dxa"/>
            </w:tcMar>
            <w:vAlign w:val="center"/>
            <w:hideMark/>
          </w:tcPr>
          <w:p w14:paraId="1C735564" w14:textId="77777777" w:rsidR="0057606F" w:rsidRPr="0057606F" w:rsidRDefault="0057606F" w:rsidP="00261E5A">
            <w:pPr>
              <w:pStyle w:val="movimento"/>
              <w:rPr>
                <w:color w:val="002060"/>
              </w:rPr>
            </w:pPr>
            <w:r w:rsidRPr="0057606F">
              <w:rPr>
                <w:color w:val="002060"/>
              </w:rPr>
              <w:t> </w:t>
            </w:r>
          </w:p>
        </w:tc>
        <w:tc>
          <w:tcPr>
            <w:tcW w:w="2200" w:type="dxa"/>
            <w:tcMar>
              <w:top w:w="20" w:type="dxa"/>
              <w:left w:w="20" w:type="dxa"/>
              <w:bottom w:w="20" w:type="dxa"/>
              <w:right w:w="20" w:type="dxa"/>
            </w:tcMar>
            <w:vAlign w:val="center"/>
            <w:hideMark/>
          </w:tcPr>
          <w:p w14:paraId="0F9FA497" w14:textId="77777777" w:rsidR="0057606F" w:rsidRPr="0057606F" w:rsidRDefault="0057606F" w:rsidP="00261E5A">
            <w:pPr>
              <w:pStyle w:val="movimento"/>
              <w:rPr>
                <w:color w:val="002060"/>
              </w:rPr>
            </w:pPr>
          </w:p>
        </w:tc>
        <w:tc>
          <w:tcPr>
            <w:tcW w:w="2200" w:type="dxa"/>
            <w:tcMar>
              <w:top w:w="20" w:type="dxa"/>
              <w:left w:w="20" w:type="dxa"/>
              <w:bottom w:w="20" w:type="dxa"/>
              <w:right w:w="20" w:type="dxa"/>
            </w:tcMar>
            <w:vAlign w:val="center"/>
            <w:hideMark/>
          </w:tcPr>
          <w:p w14:paraId="7A79DE5D" w14:textId="77777777" w:rsidR="0057606F" w:rsidRPr="0057606F" w:rsidRDefault="0057606F" w:rsidP="00261E5A">
            <w:pPr>
              <w:pStyle w:val="movimento2"/>
              <w:rPr>
                <w:color w:val="002060"/>
              </w:rPr>
            </w:pPr>
          </w:p>
        </w:tc>
      </w:tr>
    </w:tbl>
    <w:p w14:paraId="35E8B53B" w14:textId="77777777" w:rsidR="0057606F" w:rsidRPr="0057606F" w:rsidRDefault="0057606F" w:rsidP="0057606F">
      <w:pPr>
        <w:pStyle w:val="breakline"/>
        <w:divId w:val="527259509"/>
        <w:rPr>
          <w:color w:val="002060"/>
        </w:rPr>
      </w:pPr>
    </w:p>
    <w:p w14:paraId="3B7D622A" w14:textId="77777777" w:rsidR="0057606F" w:rsidRPr="0057606F" w:rsidRDefault="0057606F" w:rsidP="0057606F">
      <w:pPr>
        <w:pStyle w:val="Nessunaspaziatura"/>
        <w:divId w:val="527259509"/>
        <w:rPr>
          <w:rFonts w:ascii="Arial" w:hAnsi="Arial" w:cs="Arial"/>
          <w:noProof/>
          <w:color w:val="002060"/>
          <w:lang w:eastAsia="it-IT"/>
        </w:rPr>
      </w:pP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t>F.to IL GIUDICE SPORTIVO</w:t>
      </w:r>
    </w:p>
    <w:p w14:paraId="542BB4E8" w14:textId="77777777" w:rsidR="0057606F" w:rsidRPr="0057606F" w:rsidRDefault="0057606F" w:rsidP="0057606F">
      <w:pPr>
        <w:pStyle w:val="Nessunaspaziatura"/>
        <w:divId w:val="527259509"/>
        <w:rPr>
          <w:rFonts w:ascii="Arial" w:hAnsi="Arial" w:cs="Arial"/>
          <w:noProof/>
          <w:color w:val="002060"/>
          <w:lang w:eastAsia="it-IT"/>
        </w:rPr>
      </w:pPr>
      <w:r w:rsidRPr="0057606F">
        <w:rPr>
          <w:rFonts w:ascii="Arial" w:hAnsi="Arial" w:cs="Arial"/>
          <w:noProof/>
          <w:color w:val="002060"/>
          <w:lang w:eastAsia="it-IT"/>
        </w:rPr>
        <w:t xml:space="preserve"> </w:t>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r>
      <w:r w:rsidRPr="0057606F">
        <w:rPr>
          <w:rFonts w:ascii="Arial" w:hAnsi="Arial" w:cs="Arial"/>
          <w:noProof/>
          <w:color w:val="002060"/>
          <w:lang w:eastAsia="it-IT"/>
        </w:rPr>
        <w:tab/>
        <w:t xml:space="preserve">   </w:t>
      </w:r>
      <w:r w:rsidRPr="0057606F">
        <w:rPr>
          <w:rFonts w:ascii="Arial" w:hAnsi="Arial" w:cs="Arial"/>
          <w:noProof/>
          <w:color w:val="002060"/>
          <w:lang w:eastAsia="it-IT"/>
        </w:rPr>
        <w:tab/>
        <w:t xml:space="preserve">       Claudio Romagnoli</w:t>
      </w:r>
    </w:p>
    <w:p w14:paraId="108CB97C" w14:textId="77777777" w:rsidR="007B71D6" w:rsidRPr="0057606F" w:rsidRDefault="007B71D6" w:rsidP="007B71D6">
      <w:pPr>
        <w:pStyle w:val="Corpodeltesto21"/>
        <w:divId w:val="527259509"/>
        <w:rPr>
          <w:rFonts w:ascii="Arial" w:hAnsi="Arial" w:cs="Arial"/>
          <w:color w:val="002060"/>
          <w:sz w:val="22"/>
          <w:szCs w:val="22"/>
        </w:rPr>
      </w:pPr>
    </w:p>
    <w:p w14:paraId="01B47E33" w14:textId="77777777" w:rsidR="007B71D6" w:rsidRPr="00D77304" w:rsidRDefault="007B71D6" w:rsidP="007B71D6">
      <w:pPr>
        <w:pStyle w:val="TITOLOCAMPIONATO"/>
        <w:shd w:val="clear" w:color="auto" w:fill="CCCCCC"/>
        <w:spacing w:before="80" w:after="40"/>
        <w:divId w:val="527259509"/>
        <w:rPr>
          <w:color w:val="002060"/>
        </w:rPr>
      </w:pPr>
      <w:r w:rsidRPr="00D77304">
        <w:rPr>
          <w:color w:val="002060"/>
        </w:rPr>
        <w:t>COPPA ITALIA CALCIO A 5</w:t>
      </w:r>
    </w:p>
    <w:p w14:paraId="3BE54809" w14:textId="0AFF5738" w:rsidR="007B71D6" w:rsidRPr="00D77304" w:rsidRDefault="007B71D6" w:rsidP="00A44A67">
      <w:pPr>
        <w:pStyle w:val="TITOLOPRINC"/>
        <w:divId w:val="527259509"/>
        <w:rPr>
          <w:color w:val="002060"/>
        </w:rPr>
      </w:pPr>
      <w:r w:rsidRPr="00D77304">
        <w:rPr>
          <w:color w:val="002060"/>
        </w:rPr>
        <w:t>VARIAZIONI AL PROGRAMMA GARE</w:t>
      </w:r>
    </w:p>
    <w:p w14:paraId="2BE56DAE" w14:textId="77777777" w:rsidR="007B71D6" w:rsidRDefault="007B71D6" w:rsidP="007B71D6">
      <w:pPr>
        <w:pStyle w:val="breakline"/>
        <w:divId w:val="527259509"/>
        <w:rPr>
          <w:color w:val="002060"/>
        </w:rPr>
      </w:pPr>
    </w:p>
    <w:p w14:paraId="1BAD7558" w14:textId="77777777" w:rsidR="007B71D6" w:rsidRPr="00D77304" w:rsidRDefault="007B71D6" w:rsidP="007B71D6">
      <w:pPr>
        <w:pStyle w:val="SOTTOTITOLOCAMPIONATO1"/>
        <w:divId w:val="527259509"/>
        <w:rPr>
          <w:color w:val="002060"/>
        </w:rPr>
      </w:pPr>
      <w:r w:rsidRPr="00D77304">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7B71D6" w:rsidRPr="00D77304" w14:paraId="2E486302" w14:textId="77777777" w:rsidTr="0057606F">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6F3B" w14:textId="77777777" w:rsidR="007B71D6" w:rsidRPr="00D77304" w:rsidRDefault="007B71D6" w:rsidP="006A6E7C">
            <w:pPr>
              <w:pStyle w:val="HEADERTABELLA"/>
              <w:rPr>
                <w:color w:val="002060"/>
              </w:rPr>
            </w:pPr>
            <w:r w:rsidRPr="00D7730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72876" w14:textId="77777777" w:rsidR="007B71D6" w:rsidRPr="00D77304" w:rsidRDefault="007B71D6" w:rsidP="006A6E7C">
            <w:pPr>
              <w:pStyle w:val="HEADERTABELLA"/>
              <w:rPr>
                <w:color w:val="002060"/>
              </w:rPr>
            </w:pPr>
            <w:r w:rsidRPr="00D7730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24A4" w14:textId="77777777" w:rsidR="007B71D6" w:rsidRPr="00D77304" w:rsidRDefault="007B71D6" w:rsidP="006A6E7C">
            <w:pPr>
              <w:pStyle w:val="HEADERTABELLA"/>
              <w:rPr>
                <w:color w:val="002060"/>
              </w:rPr>
            </w:pPr>
            <w:r w:rsidRPr="00D7730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25F06" w14:textId="77777777" w:rsidR="007B71D6" w:rsidRPr="00D77304" w:rsidRDefault="007B71D6" w:rsidP="006A6E7C">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452E7" w14:textId="77777777" w:rsidR="007B71D6" w:rsidRPr="00D77304" w:rsidRDefault="007B71D6" w:rsidP="006A6E7C">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D4D13" w14:textId="77777777" w:rsidR="007B71D6" w:rsidRPr="00D77304" w:rsidRDefault="007B71D6" w:rsidP="006A6E7C">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28D9E" w14:textId="77777777" w:rsidR="007B71D6" w:rsidRPr="00D77304" w:rsidRDefault="007B71D6" w:rsidP="006A6E7C">
            <w:pPr>
              <w:pStyle w:val="HEADERTABELLA"/>
              <w:rPr>
                <w:color w:val="002060"/>
              </w:rPr>
            </w:pPr>
            <w:r w:rsidRPr="00D77304">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FDDAF" w14:textId="77777777" w:rsidR="007B71D6" w:rsidRPr="00D77304" w:rsidRDefault="007B71D6" w:rsidP="006A6E7C">
            <w:pPr>
              <w:pStyle w:val="HEADERTABELLA"/>
              <w:rPr>
                <w:color w:val="002060"/>
              </w:rPr>
            </w:pPr>
            <w:r w:rsidRPr="00D77304">
              <w:rPr>
                <w:color w:val="002060"/>
              </w:rPr>
              <w:t>Impianto</w:t>
            </w:r>
          </w:p>
        </w:tc>
      </w:tr>
      <w:tr w:rsidR="0057606F" w:rsidRPr="00D77304" w14:paraId="1704832C" w14:textId="77777777" w:rsidTr="0057606F">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14CD" w14:textId="66453B5C" w:rsidR="0057606F" w:rsidRPr="00652C89" w:rsidRDefault="0057606F" w:rsidP="0057606F">
            <w:pPr>
              <w:pStyle w:val="ROWTABELLA"/>
              <w:rPr>
                <w:color w:val="002060"/>
                <w:highlight w:val="yellow"/>
              </w:rPr>
            </w:pPr>
            <w:r w:rsidRPr="0057606F">
              <w:rPr>
                <w:color w:val="002060"/>
                <w:highlight w:val="yellow"/>
              </w:rPr>
              <w:t>2</w:t>
            </w:r>
            <w:r>
              <w:rPr>
                <w:color w:val="002060"/>
                <w:highlight w:val="yellow"/>
              </w:rPr>
              <w:t>4</w:t>
            </w:r>
            <w:r w:rsidRPr="0057606F">
              <w:rPr>
                <w:color w:val="002060"/>
                <w:highlight w:val="yellow"/>
              </w:rPr>
              <w:t>/09/2021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C47C" w14:textId="59A91A6D" w:rsidR="0057606F" w:rsidRPr="00652C89" w:rsidRDefault="0057606F" w:rsidP="0057606F">
            <w:pPr>
              <w:pStyle w:val="ROWTABELLA"/>
              <w:jc w:val="center"/>
              <w:rPr>
                <w:color w:val="002060"/>
                <w:highlight w:val="yellow"/>
              </w:rPr>
            </w:pPr>
            <w:r w:rsidRPr="0057606F">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6B84" w14:textId="59A9EFE2" w:rsidR="0057606F" w:rsidRPr="00652C89" w:rsidRDefault="0057606F" w:rsidP="0057606F">
            <w:pPr>
              <w:pStyle w:val="ROWTABELLA"/>
              <w:rPr>
                <w:color w:val="002060"/>
                <w:highlight w:val="yellow"/>
              </w:rPr>
            </w:pPr>
            <w:r w:rsidRPr="0057606F">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6FB6" w14:textId="28F2458B" w:rsidR="0057606F" w:rsidRPr="00652C89" w:rsidRDefault="0057606F" w:rsidP="0057606F">
            <w:pPr>
              <w:pStyle w:val="ROWTABELLA"/>
              <w:rPr>
                <w:color w:val="002060"/>
                <w:highlight w:val="yellow"/>
              </w:rPr>
            </w:pPr>
            <w:r>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5AE7" w14:textId="77777777" w:rsidR="0057606F" w:rsidRPr="00D77304" w:rsidRDefault="0057606F" w:rsidP="0057606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E3C31" w14:textId="2F1A9A74" w:rsidR="0057606F" w:rsidRPr="00D77304" w:rsidRDefault="0057606F" w:rsidP="0057606F">
            <w:pPr>
              <w:pStyle w:val="ROWTABELLA"/>
              <w:jc w:val="center"/>
              <w:rPr>
                <w:color w:val="002060"/>
              </w:rPr>
            </w:pPr>
            <w:r>
              <w:rPr>
                <w:color w:val="002060"/>
                <w:highlight w:val="yellow"/>
              </w:rPr>
              <w:t>21</w:t>
            </w:r>
            <w:r w:rsidRPr="0057606F">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F7CB" w14:textId="77777777" w:rsidR="0057606F" w:rsidRPr="00D77304" w:rsidRDefault="0057606F" w:rsidP="0057606F">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1856" w14:textId="7EDEB6E8" w:rsidR="0057606F" w:rsidRPr="00D77304" w:rsidRDefault="0057606F" w:rsidP="0057606F">
            <w:pPr>
              <w:pStyle w:val="ROWTABELLA"/>
              <w:rPr>
                <w:color w:val="002060"/>
              </w:rPr>
            </w:pPr>
            <w:r w:rsidRPr="0057606F">
              <w:rPr>
                <w:color w:val="002060"/>
                <w:highlight w:val="yellow"/>
              </w:rPr>
              <w:t>PALACARIFAC DI CERRETO D'ESI CERRETO D'ESI VIA VERDI</w:t>
            </w:r>
          </w:p>
        </w:tc>
      </w:tr>
    </w:tbl>
    <w:p w14:paraId="2328E011" w14:textId="77777777" w:rsidR="007B71D6" w:rsidRPr="00D77304" w:rsidRDefault="007B71D6" w:rsidP="007B71D6">
      <w:pPr>
        <w:pStyle w:val="breakline"/>
        <w:divId w:val="527259509"/>
        <w:rPr>
          <w:rFonts w:eastAsiaTheme="minorEastAsia"/>
          <w:color w:val="002060"/>
        </w:rPr>
      </w:pPr>
    </w:p>
    <w:p w14:paraId="72289EAD" w14:textId="77777777" w:rsidR="007B71D6" w:rsidRPr="00D77304" w:rsidRDefault="007B71D6" w:rsidP="007B71D6">
      <w:pPr>
        <w:pStyle w:val="breakline"/>
        <w:divId w:val="527259509"/>
        <w:rPr>
          <w:color w:val="002060"/>
        </w:rPr>
      </w:pPr>
    </w:p>
    <w:bookmarkEnd w:id="9"/>
    <w:p w14:paraId="666323D9" w14:textId="77777777" w:rsidR="0057606F" w:rsidRPr="0057606F" w:rsidRDefault="0057606F" w:rsidP="0057606F">
      <w:pPr>
        <w:pStyle w:val="TITOLOCAMPIONATO"/>
        <w:shd w:val="clear" w:color="auto" w:fill="CCCCCC"/>
        <w:spacing w:before="80" w:after="40"/>
        <w:divId w:val="527259509"/>
        <w:rPr>
          <w:color w:val="002060"/>
        </w:rPr>
      </w:pPr>
      <w:r w:rsidRPr="0057606F">
        <w:rPr>
          <w:color w:val="002060"/>
        </w:rPr>
        <w:t>COPPA MARCHE UNDER 21 CALCIO 5</w:t>
      </w:r>
    </w:p>
    <w:p w14:paraId="6C0BED92" w14:textId="616CFECE" w:rsidR="0057606F" w:rsidRPr="0057606F" w:rsidRDefault="0057606F" w:rsidP="00A44A67">
      <w:pPr>
        <w:pStyle w:val="TITOLOPRINC"/>
        <w:divId w:val="527259509"/>
        <w:rPr>
          <w:color w:val="002060"/>
        </w:rPr>
      </w:pPr>
      <w:r w:rsidRPr="0057606F">
        <w:rPr>
          <w:color w:val="002060"/>
        </w:rPr>
        <w:t>VARIAZIONI AL PROGRAMMA GAR</w:t>
      </w:r>
      <w:r w:rsidR="00A44A67">
        <w:rPr>
          <w:color w:val="002060"/>
        </w:rPr>
        <w:t>E</w:t>
      </w:r>
    </w:p>
    <w:p w14:paraId="20A5F214" w14:textId="77777777" w:rsidR="0057606F" w:rsidRPr="0057606F" w:rsidRDefault="0057606F" w:rsidP="0057606F">
      <w:pPr>
        <w:pStyle w:val="breakline"/>
        <w:divId w:val="527259509"/>
        <w:rPr>
          <w:color w:val="002060"/>
        </w:rPr>
      </w:pPr>
    </w:p>
    <w:p w14:paraId="19449C72" w14:textId="77777777" w:rsidR="0057606F" w:rsidRPr="0057606F" w:rsidRDefault="0057606F" w:rsidP="0057606F">
      <w:pPr>
        <w:pStyle w:val="SOTTOTITOLOCAMPIONATO1"/>
        <w:divId w:val="527259509"/>
        <w:rPr>
          <w:color w:val="002060"/>
        </w:rPr>
      </w:pPr>
      <w:r w:rsidRPr="0057606F">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7606F" w:rsidRPr="0057606F" w14:paraId="45FF3BB4"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27736" w14:textId="77777777" w:rsidR="0057606F" w:rsidRPr="0057606F" w:rsidRDefault="0057606F" w:rsidP="00261E5A">
            <w:pPr>
              <w:pStyle w:val="HEADERTABELLA"/>
              <w:rPr>
                <w:color w:val="002060"/>
              </w:rPr>
            </w:pPr>
            <w:r w:rsidRPr="0057606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43C7E" w14:textId="77777777" w:rsidR="0057606F" w:rsidRPr="0057606F" w:rsidRDefault="0057606F" w:rsidP="00261E5A">
            <w:pPr>
              <w:pStyle w:val="HEADERTABELLA"/>
              <w:rPr>
                <w:color w:val="002060"/>
              </w:rPr>
            </w:pPr>
            <w:r w:rsidRPr="0057606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17A92" w14:textId="77777777" w:rsidR="0057606F" w:rsidRPr="0057606F" w:rsidRDefault="0057606F" w:rsidP="00261E5A">
            <w:pPr>
              <w:pStyle w:val="HEADERTABELLA"/>
              <w:rPr>
                <w:color w:val="002060"/>
              </w:rPr>
            </w:pPr>
            <w:r w:rsidRPr="0057606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83A37" w14:textId="77777777" w:rsidR="0057606F" w:rsidRPr="0057606F" w:rsidRDefault="0057606F" w:rsidP="00261E5A">
            <w:pPr>
              <w:pStyle w:val="HEADERTABELLA"/>
              <w:rPr>
                <w:color w:val="002060"/>
              </w:rPr>
            </w:pPr>
            <w:r w:rsidRPr="0057606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F72B" w14:textId="77777777" w:rsidR="0057606F" w:rsidRPr="0057606F" w:rsidRDefault="0057606F" w:rsidP="00261E5A">
            <w:pPr>
              <w:pStyle w:val="HEADERTABELLA"/>
              <w:rPr>
                <w:color w:val="002060"/>
              </w:rPr>
            </w:pPr>
            <w:r w:rsidRPr="0057606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00662" w14:textId="77777777" w:rsidR="0057606F" w:rsidRPr="0057606F" w:rsidRDefault="0057606F" w:rsidP="00261E5A">
            <w:pPr>
              <w:pStyle w:val="HEADERTABELLA"/>
              <w:rPr>
                <w:color w:val="002060"/>
              </w:rPr>
            </w:pPr>
            <w:r w:rsidRPr="0057606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1CEAB" w14:textId="77777777" w:rsidR="0057606F" w:rsidRPr="0057606F" w:rsidRDefault="0057606F" w:rsidP="00261E5A">
            <w:pPr>
              <w:pStyle w:val="HEADERTABELLA"/>
              <w:rPr>
                <w:color w:val="002060"/>
              </w:rPr>
            </w:pPr>
            <w:r w:rsidRPr="0057606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253A2" w14:textId="77777777" w:rsidR="0057606F" w:rsidRPr="0057606F" w:rsidRDefault="0057606F" w:rsidP="00261E5A">
            <w:pPr>
              <w:pStyle w:val="HEADERTABELLA"/>
              <w:rPr>
                <w:color w:val="002060"/>
              </w:rPr>
            </w:pPr>
            <w:r w:rsidRPr="0057606F">
              <w:rPr>
                <w:color w:val="002060"/>
              </w:rPr>
              <w:t>Impianto</w:t>
            </w:r>
          </w:p>
        </w:tc>
      </w:tr>
      <w:tr w:rsidR="0057606F" w:rsidRPr="0057606F" w14:paraId="1EF235F9"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37AA" w14:textId="77777777" w:rsidR="0057606F" w:rsidRPr="0057606F" w:rsidRDefault="0057606F" w:rsidP="00261E5A">
            <w:pPr>
              <w:pStyle w:val="ROWTABELLA"/>
              <w:rPr>
                <w:color w:val="002060"/>
                <w:highlight w:val="yellow"/>
              </w:rPr>
            </w:pPr>
            <w:r w:rsidRPr="0057606F">
              <w:rPr>
                <w:color w:val="002060"/>
                <w:highlight w:val="yellow"/>
              </w:rPr>
              <w:t>03/10/2021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5557" w14:textId="77777777" w:rsidR="0057606F" w:rsidRPr="0057606F" w:rsidRDefault="0057606F" w:rsidP="00261E5A">
            <w:pPr>
              <w:pStyle w:val="ROWTABELLA"/>
              <w:jc w:val="center"/>
              <w:rPr>
                <w:color w:val="002060"/>
                <w:highlight w:val="yellow"/>
              </w:rPr>
            </w:pPr>
            <w:r w:rsidRPr="0057606F">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C9B0" w14:textId="77777777" w:rsidR="0057606F" w:rsidRPr="0057606F" w:rsidRDefault="0057606F" w:rsidP="00261E5A">
            <w:pPr>
              <w:pStyle w:val="ROWTABELLA"/>
              <w:rPr>
                <w:color w:val="002060"/>
                <w:highlight w:val="yellow"/>
              </w:rPr>
            </w:pPr>
            <w:r w:rsidRPr="0057606F">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5209" w14:textId="77777777" w:rsidR="0057606F" w:rsidRPr="0057606F" w:rsidRDefault="0057606F" w:rsidP="00261E5A">
            <w:pPr>
              <w:pStyle w:val="ROWTABELLA"/>
              <w:rPr>
                <w:color w:val="002060"/>
                <w:highlight w:val="yellow"/>
              </w:rPr>
            </w:pPr>
            <w:r w:rsidRPr="0057606F">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E8BA" w14:textId="77777777" w:rsidR="0057606F" w:rsidRPr="0057606F" w:rsidRDefault="0057606F" w:rsidP="00261E5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A1005" w14:textId="77777777" w:rsidR="0057606F" w:rsidRPr="0057606F" w:rsidRDefault="0057606F" w:rsidP="00261E5A">
            <w:pPr>
              <w:pStyle w:val="ROWTABELLA"/>
              <w:jc w:val="center"/>
              <w:rPr>
                <w:color w:val="002060"/>
              </w:rPr>
            </w:pPr>
            <w:r w:rsidRPr="0057606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71C0" w14:textId="77777777" w:rsidR="0057606F" w:rsidRPr="0057606F" w:rsidRDefault="0057606F" w:rsidP="00261E5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95BC" w14:textId="77777777" w:rsidR="0057606F" w:rsidRPr="0057606F" w:rsidRDefault="0057606F" w:rsidP="00261E5A">
            <w:pPr>
              <w:pStyle w:val="ROWTABELLA"/>
              <w:rPr>
                <w:color w:val="002060"/>
              </w:rPr>
            </w:pPr>
            <w:r w:rsidRPr="0057606F">
              <w:rPr>
                <w:color w:val="002060"/>
                <w:highlight w:val="yellow"/>
              </w:rPr>
              <w:t>PALAS.MONTECCHIO "PALADIONIGI" VALLEFOGLIA VIA MAZZINI</w:t>
            </w:r>
          </w:p>
        </w:tc>
      </w:tr>
    </w:tbl>
    <w:p w14:paraId="4D0D61C8" w14:textId="77777777" w:rsidR="0057606F" w:rsidRPr="0057606F" w:rsidRDefault="0057606F" w:rsidP="0057606F">
      <w:pPr>
        <w:pStyle w:val="breakline"/>
        <w:divId w:val="527259509"/>
        <w:rPr>
          <w:rFonts w:eastAsiaTheme="minorEastAsia"/>
          <w:color w:val="002060"/>
        </w:rPr>
      </w:pPr>
    </w:p>
    <w:p w14:paraId="156D04B5" w14:textId="77777777" w:rsidR="0057606F" w:rsidRPr="0057606F" w:rsidRDefault="0057606F" w:rsidP="0057606F">
      <w:pPr>
        <w:pStyle w:val="breakline"/>
        <w:divId w:val="527259509"/>
        <w:rPr>
          <w:color w:val="002060"/>
        </w:rPr>
      </w:pPr>
    </w:p>
    <w:p w14:paraId="125A5F6F" w14:textId="77777777" w:rsidR="0057606F" w:rsidRPr="0057606F" w:rsidRDefault="0057606F" w:rsidP="0057606F">
      <w:pPr>
        <w:pStyle w:val="SOTTOTITOLOCAMPIONATO1"/>
        <w:divId w:val="527259509"/>
        <w:rPr>
          <w:color w:val="002060"/>
        </w:rPr>
      </w:pPr>
      <w:r w:rsidRPr="0057606F">
        <w:rPr>
          <w:color w:val="002060"/>
        </w:rPr>
        <w:t>GIRONE 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7606F" w:rsidRPr="0057606F" w14:paraId="1B9A2232"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BEA56" w14:textId="77777777" w:rsidR="0057606F" w:rsidRPr="0057606F" w:rsidRDefault="0057606F" w:rsidP="00261E5A">
            <w:pPr>
              <w:pStyle w:val="HEADERTABELLA"/>
              <w:rPr>
                <w:color w:val="002060"/>
              </w:rPr>
            </w:pPr>
            <w:r w:rsidRPr="0057606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9A3E2" w14:textId="77777777" w:rsidR="0057606F" w:rsidRPr="0057606F" w:rsidRDefault="0057606F" w:rsidP="00261E5A">
            <w:pPr>
              <w:pStyle w:val="HEADERTABELLA"/>
              <w:rPr>
                <w:color w:val="002060"/>
              </w:rPr>
            </w:pPr>
            <w:r w:rsidRPr="0057606F">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0E93F" w14:textId="77777777" w:rsidR="0057606F" w:rsidRPr="0057606F" w:rsidRDefault="0057606F" w:rsidP="00261E5A">
            <w:pPr>
              <w:pStyle w:val="HEADERTABELLA"/>
              <w:rPr>
                <w:color w:val="002060"/>
              </w:rPr>
            </w:pPr>
            <w:r w:rsidRPr="0057606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0EF0D" w14:textId="77777777" w:rsidR="0057606F" w:rsidRPr="0057606F" w:rsidRDefault="0057606F" w:rsidP="00261E5A">
            <w:pPr>
              <w:pStyle w:val="HEADERTABELLA"/>
              <w:rPr>
                <w:color w:val="002060"/>
              </w:rPr>
            </w:pPr>
            <w:r w:rsidRPr="0057606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A567" w14:textId="77777777" w:rsidR="0057606F" w:rsidRPr="0057606F" w:rsidRDefault="0057606F" w:rsidP="00261E5A">
            <w:pPr>
              <w:pStyle w:val="HEADERTABELLA"/>
              <w:rPr>
                <w:color w:val="002060"/>
              </w:rPr>
            </w:pPr>
            <w:r w:rsidRPr="0057606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5EE6" w14:textId="77777777" w:rsidR="0057606F" w:rsidRPr="0057606F" w:rsidRDefault="0057606F" w:rsidP="00261E5A">
            <w:pPr>
              <w:pStyle w:val="HEADERTABELLA"/>
              <w:rPr>
                <w:color w:val="002060"/>
              </w:rPr>
            </w:pPr>
            <w:r w:rsidRPr="0057606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A6868" w14:textId="77777777" w:rsidR="0057606F" w:rsidRPr="0057606F" w:rsidRDefault="0057606F" w:rsidP="00261E5A">
            <w:pPr>
              <w:pStyle w:val="HEADERTABELLA"/>
              <w:rPr>
                <w:color w:val="002060"/>
              </w:rPr>
            </w:pPr>
            <w:r w:rsidRPr="0057606F">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4493A" w14:textId="77777777" w:rsidR="0057606F" w:rsidRPr="0057606F" w:rsidRDefault="0057606F" w:rsidP="00261E5A">
            <w:pPr>
              <w:pStyle w:val="HEADERTABELLA"/>
              <w:rPr>
                <w:color w:val="002060"/>
              </w:rPr>
            </w:pPr>
            <w:r w:rsidRPr="0057606F">
              <w:rPr>
                <w:color w:val="002060"/>
              </w:rPr>
              <w:t>Impianto</w:t>
            </w:r>
          </w:p>
        </w:tc>
      </w:tr>
      <w:tr w:rsidR="0057606F" w:rsidRPr="0057606F" w14:paraId="20AE91E0"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8FC4" w14:textId="77777777" w:rsidR="0057606F" w:rsidRPr="0057606F" w:rsidRDefault="0057606F" w:rsidP="00261E5A">
            <w:pPr>
              <w:pStyle w:val="ROWTABELLA"/>
              <w:rPr>
                <w:color w:val="002060"/>
                <w:highlight w:val="yellow"/>
              </w:rPr>
            </w:pPr>
            <w:r w:rsidRPr="0057606F">
              <w:rPr>
                <w:color w:val="002060"/>
                <w:highlight w:val="yellow"/>
              </w:rPr>
              <w:t>26/09/2021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FD23" w14:textId="77777777" w:rsidR="0057606F" w:rsidRPr="0057606F" w:rsidRDefault="0057606F" w:rsidP="00261E5A">
            <w:pPr>
              <w:pStyle w:val="ROWTABELLA"/>
              <w:jc w:val="center"/>
              <w:rPr>
                <w:color w:val="002060"/>
                <w:highlight w:val="yellow"/>
              </w:rPr>
            </w:pPr>
            <w:r w:rsidRPr="0057606F">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04A0" w14:textId="77777777" w:rsidR="0057606F" w:rsidRPr="0057606F" w:rsidRDefault="0057606F" w:rsidP="00261E5A">
            <w:pPr>
              <w:pStyle w:val="ROWTABELLA"/>
              <w:rPr>
                <w:color w:val="002060"/>
                <w:highlight w:val="yellow"/>
              </w:rPr>
            </w:pPr>
            <w:r w:rsidRPr="0057606F">
              <w:rPr>
                <w:color w:val="002060"/>
                <w:highlight w:val="yellow"/>
              </w:rPr>
              <w:t>REAL FABRIANO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67F5" w14:textId="77777777" w:rsidR="0057606F" w:rsidRPr="0057606F" w:rsidRDefault="0057606F" w:rsidP="00261E5A">
            <w:pPr>
              <w:pStyle w:val="ROWTABELLA"/>
              <w:rPr>
                <w:color w:val="002060"/>
                <w:highlight w:val="yellow"/>
              </w:rPr>
            </w:pPr>
            <w:r w:rsidRPr="0057606F">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092F" w14:textId="77777777" w:rsidR="0057606F" w:rsidRPr="0057606F" w:rsidRDefault="0057606F" w:rsidP="00261E5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0820" w14:textId="77777777" w:rsidR="0057606F" w:rsidRPr="0057606F" w:rsidRDefault="0057606F" w:rsidP="00261E5A">
            <w:pPr>
              <w:pStyle w:val="ROWTABELLA"/>
              <w:jc w:val="center"/>
              <w:rPr>
                <w:color w:val="002060"/>
              </w:rPr>
            </w:pPr>
            <w:r w:rsidRPr="0057606F">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6201" w14:textId="77777777" w:rsidR="0057606F" w:rsidRPr="0057606F" w:rsidRDefault="0057606F" w:rsidP="00261E5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AAEA" w14:textId="77777777" w:rsidR="0057606F" w:rsidRPr="0057606F" w:rsidRDefault="0057606F" w:rsidP="00261E5A">
            <w:pPr>
              <w:pStyle w:val="ROWTABELLA"/>
              <w:rPr>
                <w:color w:val="002060"/>
              </w:rPr>
            </w:pPr>
            <w:r w:rsidRPr="0057606F">
              <w:rPr>
                <w:color w:val="002060"/>
                <w:highlight w:val="yellow"/>
              </w:rPr>
              <w:t>PALACARIFAC DI CERRETO D'ESI CERRETO D'ESI VIA VERDI</w:t>
            </w:r>
          </w:p>
        </w:tc>
      </w:tr>
    </w:tbl>
    <w:p w14:paraId="5040C84C" w14:textId="5A4DECCF" w:rsidR="003108C4" w:rsidRPr="0057606F" w:rsidRDefault="003108C4" w:rsidP="0057606F">
      <w:pPr>
        <w:pStyle w:val="Corpodeltesto21"/>
        <w:divId w:val="527259509"/>
        <w:rPr>
          <w:rFonts w:ascii="Arial" w:hAnsi="Arial" w:cs="Arial"/>
          <w:b/>
          <w:color w:val="002060"/>
          <w:sz w:val="20"/>
          <w:szCs w:val="20"/>
        </w:rPr>
      </w:pPr>
    </w:p>
    <w:p w14:paraId="7F01461F" w14:textId="77777777" w:rsidR="0057606F" w:rsidRPr="00D77304" w:rsidRDefault="0057606F" w:rsidP="0057606F">
      <w:pPr>
        <w:pStyle w:val="TITOLOCAMPIONATO"/>
        <w:shd w:val="clear" w:color="auto" w:fill="CCCCCC"/>
        <w:spacing w:before="80" w:after="40"/>
        <w:divId w:val="527259509"/>
        <w:rPr>
          <w:color w:val="002060"/>
        </w:rPr>
      </w:pPr>
      <w:r w:rsidRPr="00D77304">
        <w:rPr>
          <w:color w:val="002060"/>
        </w:rPr>
        <w:t xml:space="preserve">COPPA MARCHE </w:t>
      </w:r>
      <w:r>
        <w:rPr>
          <w:color w:val="002060"/>
        </w:rPr>
        <w:t>UNDER 17</w:t>
      </w:r>
      <w:r w:rsidRPr="00D77304">
        <w:rPr>
          <w:color w:val="002060"/>
        </w:rPr>
        <w:t xml:space="preserve"> CALCIO A5</w:t>
      </w:r>
    </w:p>
    <w:p w14:paraId="348AEDDF" w14:textId="77777777" w:rsidR="0057606F" w:rsidRPr="00D77304" w:rsidRDefault="0057606F" w:rsidP="0057606F">
      <w:pPr>
        <w:pStyle w:val="TITOLOPRINC"/>
        <w:divId w:val="527259509"/>
        <w:rPr>
          <w:color w:val="002060"/>
        </w:rPr>
      </w:pPr>
      <w:r w:rsidRPr="00D77304">
        <w:rPr>
          <w:color w:val="002060"/>
        </w:rPr>
        <w:t>VARIAZIONI AL PROGRAMMA GARE</w:t>
      </w:r>
    </w:p>
    <w:p w14:paraId="50D4504A" w14:textId="77777777" w:rsidR="0057606F" w:rsidRPr="00D77304" w:rsidRDefault="0057606F" w:rsidP="0057606F">
      <w:pPr>
        <w:pStyle w:val="breakline"/>
        <w:divId w:val="527259509"/>
        <w:rPr>
          <w:color w:val="002060"/>
        </w:rPr>
      </w:pPr>
    </w:p>
    <w:p w14:paraId="7C18FD46" w14:textId="77777777" w:rsidR="0057606F" w:rsidRPr="00D77304" w:rsidRDefault="0057606F" w:rsidP="0057606F">
      <w:pPr>
        <w:pStyle w:val="SOTTOTITOLOCAMPIONATO1"/>
        <w:divId w:val="527259509"/>
        <w:rPr>
          <w:color w:val="002060"/>
        </w:rPr>
      </w:pPr>
      <w:r w:rsidRPr="00D77304">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7606F" w:rsidRPr="00D77304" w14:paraId="7796A081"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950D3" w14:textId="77777777" w:rsidR="0057606F" w:rsidRPr="00D77304" w:rsidRDefault="0057606F" w:rsidP="00261E5A">
            <w:pPr>
              <w:pStyle w:val="HEADERTABELLA"/>
              <w:rPr>
                <w:color w:val="002060"/>
              </w:rPr>
            </w:pPr>
            <w:r w:rsidRPr="00D7730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EAC29" w14:textId="77777777" w:rsidR="0057606F" w:rsidRPr="00D77304" w:rsidRDefault="0057606F" w:rsidP="00261E5A">
            <w:pPr>
              <w:pStyle w:val="HEADERTABELLA"/>
              <w:rPr>
                <w:color w:val="002060"/>
              </w:rPr>
            </w:pPr>
            <w:r w:rsidRPr="00D77304">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F5DE2" w14:textId="77777777" w:rsidR="0057606F" w:rsidRPr="00D77304" w:rsidRDefault="0057606F" w:rsidP="00261E5A">
            <w:pPr>
              <w:pStyle w:val="HEADERTABELLA"/>
              <w:rPr>
                <w:color w:val="002060"/>
              </w:rPr>
            </w:pPr>
            <w:r w:rsidRPr="00D7730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A1C3" w14:textId="77777777" w:rsidR="0057606F" w:rsidRPr="00D77304" w:rsidRDefault="0057606F" w:rsidP="00261E5A">
            <w:pPr>
              <w:pStyle w:val="HEADERTABELLA"/>
              <w:rPr>
                <w:color w:val="002060"/>
              </w:rPr>
            </w:pPr>
            <w:r w:rsidRPr="00D7730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776A8" w14:textId="77777777" w:rsidR="0057606F" w:rsidRPr="00D77304" w:rsidRDefault="0057606F" w:rsidP="00261E5A">
            <w:pPr>
              <w:pStyle w:val="HEADERTABELLA"/>
              <w:rPr>
                <w:color w:val="002060"/>
              </w:rPr>
            </w:pPr>
            <w:r w:rsidRPr="00D77304">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FC314" w14:textId="77777777" w:rsidR="0057606F" w:rsidRPr="00D77304" w:rsidRDefault="0057606F" w:rsidP="00261E5A">
            <w:pPr>
              <w:pStyle w:val="HEADERTABELLA"/>
              <w:rPr>
                <w:color w:val="002060"/>
              </w:rPr>
            </w:pPr>
            <w:r w:rsidRPr="00D7730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AB03" w14:textId="77777777" w:rsidR="0057606F" w:rsidRPr="00D77304" w:rsidRDefault="0057606F" w:rsidP="00261E5A">
            <w:pPr>
              <w:pStyle w:val="HEADERTABELLA"/>
              <w:rPr>
                <w:color w:val="002060"/>
              </w:rPr>
            </w:pPr>
            <w:r w:rsidRPr="00D77304">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C5646" w14:textId="77777777" w:rsidR="0057606F" w:rsidRPr="00D77304" w:rsidRDefault="0057606F" w:rsidP="00261E5A">
            <w:pPr>
              <w:pStyle w:val="HEADERTABELLA"/>
              <w:rPr>
                <w:color w:val="002060"/>
              </w:rPr>
            </w:pPr>
            <w:r w:rsidRPr="00D77304">
              <w:rPr>
                <w:color w:val="002060"/>
              </w:rPr>
              <w:t>Impianto</w:t>
            </w:r>
          </w:p>
        </w:tc>
      </w:tr>
      <w:tr w:rsidR="0057606F" w:rsidRPr="00D77304" w14:paraId="30977D22" w14:textId="77777777" w:rsidTr="0057606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7656" w14:textId="72EC07C0" w:rsidR="0057606F" w:rsidRPr="00B12E39" w:rsidRDefault="0057606F" w:rsidP="0057606F">
            <w:pPr>
              <w:pStyle w:val="ROWTABELLA"/>
              <w:rPr>
                <w:color w:val="002060"/>
                <w:highlight w:val="yellow"/>
              </w:rPr>
            </w:pPr>
            <w:r w:rsidRPr="0057606F">
              <w:rPr>
                <w:color w:val="002060"/>
                <w:highlight w:val="yellow"/>
              </w:rPr>
              <w:t>0</w:t>
            </w:r>
            <w:r>
              <w:rPr>
                <w:color w:val="002060"/>
                <w:highlight w:val="yellow"/>
              </w:rPr>
              <w:t>2</w:t>
            </w:r>
            <w:r w:rsidRPr="0057606F">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BCA6" w14:textId="735412F1" w:rsidR="0057606F" w:rsidRPr="00B12E39" w:rsidRDefault="0057606F" w:rsidP="0057606F">
            <w:pPr>
              <w:pStyle w:val="ROWTABELLA"/>
              <w:jc w:val="center"/>
              <w:rPr>
                <w:color w:val="002060"/>
                <w:highlight w:val="yellow"/>
              </w:rPr>
            </w:pPr>
            <w:r w:rsidRPr="0057606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0C5E" w14:textId="50AFDEE6" w:rsidR="0057606F" w:rsidRPr="00B12E39" w:rsidRDefault="0057606F" w:rsidP="0057606F">
            <w:pPr>
              <w:pStyle w:val="ROWTABELLA"/>
              <w:rPr>
                <w:color w:val="002060"/>
                <w:highlight w:val="yellow"/>
              </w:rPr>
            </w:pPr>
            <w:r w:rsidRPr="0057606F">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2060" w14:textId="7F10B878" w:rsidR="0057606F" w:rsidRPr="00B12E39" w:rsidRDefault="0057606F" w:rsidP="0057606F">
            <w:pPr>
              <w:pStyle w:val="ROWTABELLA"/>
              <w:rPr>
                <w:color w:val="002060"/>
                <w:highlight w:val="yellow"/>
              </w:rPr>
            </w:pPr>
            <w:r>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05DB" w14:textId="77777777" w:rsidR="0057606F" w:rsidRPr="00D77304" w:rsidRDefault="0057606F" w:rsidP="0057606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5A3B" w14:textId="43C12630" w:rsidR="0057606F" w:rsidRPr="00D77304" w:rsidRDefault="0057606F" w:rsidP="0057606F">
            <w:pPr>
              <w:pStyle w:val="ROWTABELLA"/>
              <w:jc w:val="center"/>
              <w:rPr>
                <w:color w:val="002060"/>
              </w:rPr>
            </w:pPr>
            <w:r w:rsidRPr="0057606F">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61B3" w14:textId="77777777" w:rsidR="0057606F" w:rsidRPr="00D77304" w:rsidRDefault="0057606F" w:rsidP="0057606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3E8D1" w14:textId="64A3404B" w:rsidR="0057606F" w:rsidRPr="00D77304" w:rsidRDefault="0057606F" w:rsidP="0057606F">
            <w:pPr>
              <w:pStyle w:val="ROWTABELLA"/>
              <w:rPr>
                <w:color w:val="002060"/>
              </w:rPr>
            </w:pPr>
            <w:r w:rsidRPr="0057606F">
              <w:rPr>
                <w:color w:val="002060"/>
                <w:highlight w:val="yellow"/>
              </w:rPr>
              <w:t>PALAS.MONTECCHIO "PALADIONIGI" VALLEFOGLIA VIA MAZZINI</w:t>
            </w:r>
          </w:p>
        </w:tc>
      </w:tr>
    </w:tbl>
    <w:p w14:paraId="7A8297AA" w14:textId="41177CF9" w:rsidR="0057606F" w:rsidRDefault="0057606F" w:rsidP="00F53C2C">
      <w:pPr>
        <w:pStyle w:val="Corpodeltesto21"/>
        <w:jc w:val="center"/>
        <w:divId w:val="527259509"/>
        <w:rPr>
          <w:rFonts w:ascii="Arial" w:hAnsi="Arial" w:cs="Arial"/>
          <w:b/>
          <w:color w:val="002060"/>
          <w:sz w:val="30"/>
          <w:szCs w:val="30"/>
        </w:rPr>
      </w:pPr>
    </w:p>
    <w:p w14:paraId="7E7176B5" w14:textId="77777777" w:rsidR="0057606F" w:rsidRPr="00F53C2C" w:rsidRDefault="0057606F" w:rsidP="0057606F">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D2246A2" w14:textId="77777777" w:rsidR="0057606F" w:rsidRDefault="0057606F" w:rsidP="00F53C2C">
      <w:pPr>
        <w:pStyle w:val="Corpodeltesto21"/>
        <w:jc w:val="center"/>
        <w:divId w:val="527259509"/>
        <w:rPr>
          <w:rFonts w:ascii="Arial" w:hAnsi="Arial" w:cs="Arial"/>
          <w:b/>
          <w:color w:val="002060"/>
          <w:sz w:val="30"/>
          <w:szCs w:val="30"/>
        </w:rPr>
      </w:pPr>
    </w:p>
    <w:p w14:paraId="5E883C20" w14:textId="62426023" w:rsidR="007F76C2" w:rsidRDefault="007F76C2" w:rsidP="007F76C2">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Pr="007F76C2">
        <w:rPr>
          <w:rFonts w:ascii="Arial" w:hAnsi="Arial" w:cs="Arial"/>
          <w:b/>
          <w:bCs/>
          <w:color w:val="002060"/>
        </w:rPr>
        <w:t>4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276F127B" w14:textId="77777777" w:rsidR="007F76C2" w:rsidRDefault="007F76C2" w:rsidP="007F76C2">
      <w:pPr>
        <w:pStyle w:val="Nessunaspaziatura"/>
        <w:jc w:val="both"/>
        <w:divId w:val="527259509"/>
        <w:rPr>
          <w:rFonts w:ascii="Arial" w:hAnsi="Arial" w:cs="Arial"/>
          <w:color w:val="002060"/>
        </w:rPr>
      </w:pPr>
    </w:p>
    <w:p w14:paraId="243C8662" w14:textId="67A4C105"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BNL – ANCONA</w:t>
      </w:r>
    </w:p>
    <w:p w14:paraId="34C1633E" w14:textId="5A7514B3"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648C698D" w14:textId="77777777" w:rsidR="007F76C2" w:rsidRPr="007F76C2" w:rsidRDefault="007F76C2" w:rsidP="007F76C2">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46EBF114" w14:textId="77777777" w:rsidR="007F76C2" w:rsidRPr="007F76C2" w:rsidRDefault="007F76C2" w:rsidP="007F76C2">
      <w:pPr>
        <w:pStyle w:val="Nessunaspaziatura"/>
        <w:jc w:val="both"/>
        <w:divId w:val="527259509"/>
        <w:rPr>
          <w:rFonts w:ascii="Arial" w:hAnsi="Arial" w:cs="Arial"/>
          <w:color w:val="002060"/>
        </w:rPr>
      </w:pPr>
    </w:p>
    <w:p w14:paraId="0C540E4D" w14:textId="77777777" w:rsidR="007F76C2" w:rsidRPr="007F76C2" w:rsidRDefault="007F76C2" w:rsidP="007F76C2">
      <w:pPr>
        <w:pStyle w:val="Corpodeltesto21"/>
        <w:divId w:val="527259509"/>
        <w:rPr>
          <w:rFonts w:ascii="Arial" w:hAnsi="Arial" w:cs="Arial"/>
          <w:color w:val="002060"/>
          <w:sz w:val="22"/>
          <w:szCs w:val="22"/>
        </w:rPr>
      </w:pPr>
    </w:p>
    <w:p w14:paraId="3E65BF99" w14:textId="0F6291AB" w:rsidR="007F76C2" w:rsidRPr="007F76C2"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55AF476F" w14:textId="77777777" w:rsidR="007F76C2" w:rsidRPr="007F76C2" w:rsidRDefault="007F76C2" w:rsidP="007F76C2">
      <w:pPr>
        <w:pStyle w:val="Corpodeltesto21"/>
        <w:divId w:val="527259509"/>
        <w:rPr>
          <w:rFonts w:ascii="Arial" w:hAnsi="Arial" w:cs="Arial"/>
          <w:color w:val="002060"/>
          <w:sz w:val="22"/>
          <w:szCs w:val="22"/>
        </w:rPr>
      </w:pPr>
    </w:p>
    <w:p w14:paraId="412DEE3F" w14:textId="286C16B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47F44DD" w14:textId="4B5AAE11"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723122DD" w14:textId="11B9996D" w:rsidR="007F76C2" w:rsidRPr="007F76C2" w:rsidRDefault="007F76C2" w:rsidP="007F76C2">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1E9EFBF2" w14:textId="77777777" w:rsidR="007F76C2" w:rsidRPr="007F76C2" w:rsidRDefault="007F76C2" w:rsidP="007F76C2">
      <w:pPr>
        <w:pStyle w:val="Corpodeltesto21"/>
        <w:divId w:val="527259509"/>
        <w:rPr>
          <w:rFonts w:ascii="Arial" w:hAnsi="Arial" w:cs="Arial"/>
          <w:color w:val="002060"/>
          <w:sz w:val="22"/>
          <w:szCs w:val="22"/>
        </w:rPr>
      </w:pPr>
    </w:p>
    <w:p w14:paraId="5B3CA50A" w14:textId="77777777" w:rsidR="007F76C2" w:rsidRPr="000056DA" w:rsidRDefault="007F76C2" w:rsidP="007F76C2">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54EE2427" w14:textId="77777777" w:rsidR="000056DA" w:rsidRDefault="000056DA" w:rsidP="007F76C2">
      <w:pPr>
        <w:pStyle w:val="Corpodeltesto21"/>
        <w:divId w:val="527259509"/>
        <w:rPr>
          <w:rFonts w:ascii="Arial" w:hAnsi="Arial" w:cs="Arial"/>
          <w:color w:val="002060"/>
          <w:sz w:val="22"/>
          <w:szCs w:val="22"/>
        </w:rPr>
      </w:pPr>
    </w:p>
    <w:p w14:paraId="177D8D27" w14:textId="1EFFC325"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094A476F" w14:textId="240822C7"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571194" w14:textId="6419901D" w:rsidR="007F76C2" w:rsidRPr="000056DA" w:rsidRDefault="007F76C2" w:rsidP="007F76C2">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050768E" w14:textId="77777777" w:rsidR="00FA3780" w:rsidRDefault="00FA3780" w:rsidP="007F76C2">
      <w:pPr>
        <w:pStyle w:val="Corpodeltesto21"/>
        <w:divId w:val="527259509"/>
        <w:rPr>
          <w:rFonts w:ascii="Arial" w:hAnsi="Arial" w:cs="Arial"/>
          <w:color w:val="002060"/>
          <w:sz w:val="22"/>
          <w:szCs w:val="22"/>
        </w:rPr>
      </w:pPr>
    </w:p>
    <w:p w14:paraId="108A26D0" w14:textId="03C4DCF2" w:rsidR="000056DA" w:rsidRDefault="000056DA" w:rsidP="007F76C2">
      <w:pPr>
        <w:pStyle w:val="Corpodeltesto21"/>
        <w:divId w:val="527259509"/>
        <w:rPr>
          <w:rFonts w:ascii="Arial" w:hAnsi="Arial" w:cs="Arial"/>
          <w:color w:val="002060"/>
          <w:sz w:val="22"/>
          <w:szCs w:val="22"/>
        </w:rPr>
      </w:pPr>
    </w:p>
    <w:p w14:paraId="31EDD518" w14:textId="77777777" w:rsidR="00FA3780" w:rsidRPr="00937FDE" w:rsidRDefault="00FA3780" w:rsidP="00FA3780">
      <w:pPr>
        <w:pStyle w:val="TITOLOCAMPIONATO"/>
        <w:shd w:val="clear" w:color="auto" w:fill="002060"/>
        <w:spacing w:before="0" w:beforeAutospacing="0" w:after="0" w:afterAutospacing="0"/>
        <w:divId w:val="527259509"/>
        <w:rPr>
          <w:color w:val="FFFFFF"/>
        </w:rPr>
      </w:pPr>
      <w:bookmarkStart w:id="10" w:name="_Toc24036960"/>
      <w:r>
        <w:rPr>
          <w:color w:val="FFFFFF"/>
        </w:rPr>
        <w:t>ERRATA CORRIGE</w:t>
      </w:r>
      <w:bookmarkEnd w:id="10"/>
    </w:p>
    <w:p w14:paraId="0C14CAF2" w14:textId="77777777" w:rsidR="00FA3780" w:rsidRDefault="00FA3780" w:rsidP="00FA3780">
      <w:pPr>
        <w:pStyle w:val="LndNormale1"/>
        <w:divId w:val="527259509"/>
      </w:pPr>
    </w:p>
    <w:p w14:paraId="14BA557F" w14:textId="32BA7F9C" w:rsidR="00FA3780" w:rsidRPr="00B418B3" w:rsidRDefault="00FA3780" w:rsidP="00FA3780">
      <w:pPr>
        <w:divId w:val="527259509"/>
        <w:rPr>
          <w:rFonts w:ascii="Arial" w:hAnsi="Arial" w:cs="Arial"/>
          <w:b/>
          <w:color w:val="002060"/>
          <w:sz w:val="28"/>
          <w:szCs w:val="28"/>
        </w:rPr>
      </w:pPr>
      <w:r>
        <w:rPr>
          <w:rFonts w:ascii="Arial" w:hAnsi="Arial" w:cs="Arial"/>
          <w:b/>
          <w:color w:val="002060"/>
          <w:sz w:val="28"/>
          <w:szCs w:val="28"/>
        </w:rPr>
        <w:t>CAMPIONATO REGIONALE CALCIO A CINQUE SERIE C1</w:t>
      </w:r>
    </w:p>
    <w:p w14:paraId="4B6EA9B9" w14:textId="77777777" w:rsidR="00FA3780" w:rsidRPr="00B418B3" w:rsidRDefault="00FA3780" w:rsidP="00FA3780">
      <w:pPr>
        <w:pStyle w:val="Nessunaspaziatura"/>
        <w:jc w:val="both"/>
        <w:divId w:val="527259509"/>
        <w:rPr>
          <w:rFonts w:ascii="Arial" w:hAnsi="Arial" w:cs="Arial"/>
          <w:color w:val="002060"/>
        </w:rPr>
      </w:pPr>
    </w:p>
    <w:p w14:paraId="6F720E13" w14:textId="0E9FCC29" w:rsidR="00FA3780" w:rsidRPr="00B418B3" w:rsidRDefault="00FA3780" w:rsidP="00FA3780">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a</w:t>
      </w:r>
      <w:r w:rsidRPr="00B418B3">
        <w:rPr>
          <w:rFonts w:ascii="Arial" w:hAnsi="Arial" w:cs="Arial"/>
          <w:color w:val="002060"/>
        </w:rPr>
        <w:t>, preso atto della rettifica arbitrale</w:t>
      </w:r>
      <w:r>
        <w:rPr>
          <w:rFonts w:ascii="Arial" w:hAnsi="Arial" w:cs="Arial"/>
          <w:color w:val="002060"/>
        </w:rPr>
        <w:t>, l’ammonizione</w:t>
      </w:r>
      <w:r w:rsidRPr="00B418B3">
        <w:rPr>
          <w:rFonts w:ascii="Arial" w:hAnsi="Arial" w:cs="Arial"/>
          <w:color w:val="002060"/>
        </w:rPr>
        <w:t xml:space="preserve"> comminata nel C.U. n° </w:t>
      </w:r>
      <w:r>
        <w:rPr>
          <w:rFonts w:ascii="Arial" w:hAnsi="Arial" w:cs="Arial"/>
          <w:color w:val="002060"/>
        </w:rPr>
        <w:t>13</w:t>
      </w:r>
      <w:r w:rsidRPr="00B418B3">
        <w:rPr>
          <w:rFonts w:ascii="Arial" w:hAnsi="Arial" w:cs="Arial"/>
          <w:color w:val="002060"/>
        </w:rPr>
        <w:t xml:space="preserve"> del </w:t>
      </w:r>
      <w:r>
        <w:rPr>
          <w:rFonts w:ascii="Arial" w:hAnsi="Arial" w:cs="Arial"/>
          <w:color w:val="002060"/>
        </w:rPr>
        <w:t>22/09</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del calciatore </w:t>
      </w:r>
      <w:r>
        <w:rPr>
          <w:rFonts w:ascii="Arial" w:hAnsi="Arial" w:cs="Arial"/>
          <w:color w:val="002060"/>
          <w:u w:val="single"/>
        </w:rPr>
        <w:t>QUERCETTI DANIEL</w:t>
      </w:r>
      <w:r w:rsidRPr="00B418B3">
        <w:rPr>
          <w:rFonts w:ascii="Arial" w:hAnsi="Arial" w:cs="Arial"/>
          <w:color w:val="002060"/>
        </w:rPr>
        <w:t xml:space="preserve">, tesserato con la soc. </w:t>
      </w:r>
      <w:r>
        <w:rPr>
          <w:rFonts w:ascii="Arial" w:hAnsi="Arial" w:cs="Arial"/>
          <w:color w:val="002060"/>
        </w:rPr>
        <w:t>DINAMIS 1990</w:t>
      </w:r>
      <w:r w:rsidRPr="00B418B3">
        <w:rPr>
          <w:rFonts w:ascii="Arial" w:hAnsi="Arial" w:cs="Arial"/>
          <w:color w:val="002060"/>
        </w:rPr>
        <w:t xml:space="preserve">, deve 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un’ammonizione</w:t>
      </w:r>
      <w:r w:rsidRPr="00B418B3">
        <w:rPr>
          <w:rFonts w:ascii="Arial" w:hAnsi="Arial" w:cs="Arial"/>
          <w:color w:val="002060"/>
        </w:rPr>
        <w:t xml:space="preserve"> al calciatore </w:t>
      </w:r>
      <w:r>
        <w:rPr>
          <w:rFonts w:ascii="Arial" w:hAnsi="Arial" w:cs="Arial"/>
          <w:b/>
          <w:bCs/>
          <w:color w:val="002060"/>
        </w:rPr>
        <w:t>IOIO ALESSIO</w:t>
      </w:r>
      <w:r w:rsidRPr="00B418B3">
        <w:rPr>
          <w:rFonts w:ascii="Arial" w:hAnsi="Arial" w:cs="Arial"/>
          <w:color w:val="002060"/>
        </w:rPr>
        <w:t xml:space="preserve">, tesserato con la soc. </w:t>
      </w:r>
      <w:r>
        <w:rPr>
          <w:rFonts w:ascii="Arial" w:hAnsi="Arial" w:cs="Arial"/>
          <w:color w:val="002060"/>
        </w:rPr>
        <w:t>DINAMIS 1990</w:t>
      </w:r>
      <w:r w:rsidRPr="00B418B3">
        <w:rPr>
          <w:rFonts w:ascii="Arial" w:hAnsi="Arial" w:cs="Arial"/>
          <w:color w:val="002060"/>
        </w:rPr>
        <w:t>, come risulta nel presente Comunicato Ufficiale.</w:t>
      </w: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F2765D1"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2A4D6E">
        <w:rPr>
          <w:b/>
          <w:color w:val="002060"/>
          <w:u w:val="single"/>
        </w:rPr>
        <w:t>2</w:t>
      </w:r>
      <w:r w:rsidR="00F77336">
        <w:rPr>
          <w:b/>
          <w:color w:val="002060"/>
          <w:u w:val="single"/>
        </w:rPr>
        <w:t>3</w:t>
      </w:r>
      <w:r w:rsidR="00830450" w:rsidRPr="000039D0">
        <w:rPr>
          <w:b/>
          <w:color w:val="002060"/>
          <w:u w:val="single"/>
        </w:rPr>
        <w:t>/0</w:t>
      </w:r>
      <w:r w:rsidR="00164048">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B9E2D" w14:textId="77777777" w:rsidR="00841855" w:rsidRDefault="00841855">
      <w:r>
        <w:separator/>
      </w:r>
    </w:p>
  </w:endnote>
  <w:endnote w:type="continuationSeparator" w:id="0">
    <w:p w14:paraId="4C49FD78" w14:textId="77777777" w:rsidR="00841855" w:rsidRDefault="00841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926CBB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83681">
      <w:rPr>
        <w:rStyle w:val="Numeropagina"/>
        <w:rFonts w:ascii="Arial" w:hAnsi="Arial" w:cs="Arial"/>
        <w:noProof/>
        <w:color w:val="002060"/>
      </w:rPr>
      <w:t>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95252">
      <w:rPr>
        <w:rStyle w:val="Numeropagina"/>
        <w:rFonts w:ascii="Arial" w:hAnsi="Arial" w:cs="Arial"/>
        <w:color w:val="002060"/>
      </w:rPr>
      <w:t>1</w:t>
    </w:r>
    <w:r w:rsidR="00B60C59">
      <w:rPr>
        <w:rStyle w:val="Numeropagina"/>
        <w:rFonts w:ascii="Arial" w:hAnsi="Arial" w:cs="Arial"/>
        <w:color w:val="00206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51876" w14:textId="77777777" w:rsidR="00841855" w:rsidRDefault="00841855">
      <w:r>
        <w:separator/>
      </w:r>
    </w:p>
  </w:footnote>
  <w:footnote w:type="continuationSeparator" w:id="0">
    <w:p w14:paraId="62D28B8C" w14:textId="77777777" w:rsidR="00841855" w:rsidRDefault="00841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8"/>
  </w:num>
  <w:num w:numId="5">
    <w:abstractNumId w:val="9"/>
  </w:num>
  <w:num w:numId="6">
    <w:abstractNumId w:val="4"/>
  </w:num>
  <w:num w:numId="7">
    <w:abstractNumId w:val="3"/>
  </w:num>
  <w:num w:numId="8">
    <w:abstractNumId w:val="18"/>
  </w:num>
  <w:num w:numId="9">
    <w:abstractNumId w:val="0"/>
  </w:num>
  <w:num w:numId="10">
    <w:abstractNumId w:val="1"/>
  </w:num>
  <w:num w:numId="11">
    <w:abstractNumId w:val="17"/>
  </w:num>
  <w:num w:numId="12">
    <w:abstractNumId w:val="2"/>
  </w:num>
  <w:num w:numId="13">
    <w:abstractNumId w:val="19"/>
  </w:num>
  <w:num w:numId="14">
    <w:abstractNumId w:val="12"/>
  </w:num>
  <w:num w:numId="15">
    <w:abstractNumId w:val="7"/>
  </w:num>
  <w:num w:numId="16">
    <w:abstractNumId w:val="13"/>
  </w:num>
  <w:num w:numId="17">
    <w:abstractNumId w:val="10"/>
  </w:num>
  <w:num w:numId="18">
    <w:abstractNumId w:val="15"/>
  </w:num>
  <w:num w:numId="19">
    <w:abstractNumId w:val="16"/>
  </w:num>
  <w:num w:numId="2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1079"/>
    <w:rsid w:val="00021AE9"/>
    <w:rsid w:val="00021EF2"/>
    <w:rsid w:val="00022315"/>
    <w:rsid w:val="00022670"/>
    <w:rsid w:val="000238C5"/>
    <w:rsid w:val="00024134"/>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79CA"/>
    <w:rsid w:val="00237BB3"/>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681"/>
    <w:rsid w:val="00283D21"/>
    <w:rsid w:val="00283E77"/>
    <w:rsid w:val="0028402F"/>
    <w:rsid w:val="0028477F"/>
    <w:rsid w:val="00285909"/>
    <w:rsid w:val="002863B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85D"/>
    <w:rsid w:val="0033077A"/>
    <w:rsid w:val="00330B73"/>
    <w:rsid w:val="00331AD6"/>
    <w:rsid w:val="00333187"/>
    <w:rsid w:val="003331FB"/>
    <w:rsid w:val="00333449"/>
    <w:rsid w:val="003340C4"/>
    <w:rsid w:val="003344FE"/>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931"/>
    <w:rsid w:val="00401C85"/>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855"/>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C012D1"/>
    <w:rsid w:val="00C01A54"/>
    <w:rsid w:val="00C01B62"/>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D73B3-920E-4A00-9D9B-44F811474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1018</Words>
  <Characters>5807</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2021-09-22T15:51:00Z</cp:lastPrinted>
  <dcterms:created xsi:type="dcterms:W3CDTF">2021-09-27T06:49:00Z</dcterms:created>
  <dcterms:modified xsi:type="dcterms:W3CDTF">2021-09-27T06:49:00Z</dcterms:modified>
</cp:coreProperties>
</file>