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BB4243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2957DA">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81A44">
              <w:rPr>
                <w:rFonts w:ascii="Arial" w:hAnsi="Arial" w:cs="Arial"/>
                <w:color w:val="002060"/>
                <w:sz w:val="40"/>
                <w:szCs w:val="40"/>
              </w:rPr>
              <w:t>15</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0BA9EF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112EDB38" w14:textId="6FDEBADF" w:rsidR="00AC19D9" w:rsidRPr="002419EA" w:rsidRDefault="00F845F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4D9CAD43" w14:textId="5B431AC6" w:rsidR="00AC19D9" w:rsidRPr="002419EA" w:rsidRDefault="00F845F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EAFCCD8" w14:textId="15BA3175" w:rsidR="00AC19D9" w:rsidRPr="002419EA" w:rsidRDefault="00F845F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952245B" w14:textId="59F7E56F" w:rsidR="00AC19D9" w:rsidRPr="002419EA" w:rsidRDefault="00F845F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77777777" w:rsidR="00246411" w:rsidRPr="00246411" w:rsidRDefault="00246411"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2997502" w14:textId="77777777" w:rsidR="00850643" w:rsidRPr="00240FE1" w:rsidRDefault="00850643" w:rsidP="00850643">
      <w:pPr>
        <w:pStyle w:val="breakline"/>
        <w:divId w:val="527259509"/>
        <w:rPr>
          <w:color w:val="002060"/>
        </w:rPr>
      </w:pPr>
    </w:p>
    <w:p w14:paraId="08FD2DDB" w14:textId="77777777" w:rsidR="00687F56" w:rsidRPr="00FC48ED" w:rsidRDefault="00687F56" w:rsidP="00687F56">
      <w:pPr>
        <w:pStyle w:val="breakline"/>
        <w:divId w:val="527259509"/>
        <w:rPr>
          <w:color w:val="002060"/>
        </w:rPr>
      </w:pPr>
    </w:p>
    <w:p w14:paraId="73D4D0C5"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CALCIO A CINQUE SERIE C1</w:t>
      </w:r>
    </w:p>
    <w:p w14:paraId="465A07D5" w14:textId="77777777" w:rsidR="00687F56" w:rsidRPr="00FC48ED" w:rsidRDefault="00687F56" w:rsidP="00687F56">
      <w:pPr>
        <w:pStyle w:val="titoloprinc0"/>
        <w:divId w:val="527259509"/>
        <w:rPr>
          <w:color w:val="002060"/>
        </w:rPr>
      </w:pPr>
      <w:r w:rsidRPr="00FC48ED">
        <w:rPr>
          <w:color w:val="002060"/>
        </w:rPr>
        <w:t>RISULTATI</w:t>
      </w:r>
    </w:p>
    <w:p w14:paraId="06EB505F" w14:textId="77777777" w:rsidR="00687F56" w:rsidRPr="00FC48ED" w:rsidRDefault="00687F56" w:rsidP="00687F56">
      <w:pPr>
        <w:pStyle w:val="breakline"/>
        <w:divId w:val="527259509"/>
        <w:rPr>
          <w:color w:val="002060"/>
        </w:rPr>
      </w:pPr>
    </w:p>
    <w:p w14:paraId="0C7705C3" w14:textId="77777777" w:rsidR="00687F56" w:rsidRPr="00FC48ED" w:rsidRDefault="00687F56" w:rsidP="00687F56">
      <w:pPr>
        <w:pStyle w:val="sottotitolocampionato10"/>
        <w:divId w:val="527259509"/>
        <w:rPr>
          <w:color w:val="002060"/>
        </w:rPr>
      </w:pPr>
      <w:r w:rsidRPr="00FC48ED">
        <w:rPr>
          <w:color w:val="002060"/>
        </w:rPr>
        <w:t>RISULTATI UFFICIALI GARE DEL 10/12/2021</w:t>
      </w:r>
    </w:p>
    <w:p w14:paraId="4D24B4A0" w14:textId="77777777" w:rsidR="00687F56" w:rsidRPr="00D64A61" w:rsidRDefault="00687F56"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14322D1A"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5867B788"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62FADEA9"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90327" w14:textId="77777777" w:rsidR="00687F56" w:rsidRPr="00FC48ED" w:rsidRDefault="00687F56" w:rsidP="00880F60">
                  <w:pPr>
                    <w:pStyle w:val="headertabella0"/>
                    <w:rPr>
                      <w:color w:val="002060"/>
                    </w:rPr>
                  </w:pPr>
                  <w:r w:rsidRPr="00FC48ED">
                    <w:rPr>
                      <w:color w:val="002060"/>
                    </w:rPr>
                    <w:t>GIRONE A - 13 Giornata - A</w:t>
                  </w:r>
                </w:p>
              </w:tc>
            </w:tr>
            <w:tr w:rsidR="00687F56" w:rsidRPr="00FC48ED" w14:paraId="07F30BD2"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CDE06" w14:textId="77777777" w:rsidR="00687F56" w:rsidRPr="00FC48ED" w:rsidRDefault="00687F56" w:rsidP="00880F60">
                  <w:pPr>
                    <w:pStyle w:val="rowtabella0"/>
                    <w:rPr>
                      <w:color w:val="002060"/>
                    </w:rPr>
                  </w:pPr>
                  <w:r w:rsidRPr="00FC48ED">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E63D9" w14:textId="77777777" w:rsidR="00687F56" w:rsidRPr="00FC48ED" w:rsidRDefault="00687F56" w:rsidP="00880F60">
                  <w:pPr>
                    <w:pStyle w:val="rowtabella0"/>
                    <w:rPr>
                      <w:color w:val="002060"/>
                    </w:rPr>
                  </w:pPr>
                  <w:r w:rsidRPr="00FC48ED">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9433D" w14:textId="77777777" w:rsidR="00687F56" w:rsidRPr="00FC48ED" w:rsidRDefault="00687F56" w:rsidP="00880F60">
                  <w:pPr>
                    <w:pStyle w:val="rowtabella0"/>
                    <w:jc w:val="center"/>
                    <w:rPr>
                      <w:color w:val="002060"/>
                    </w:rPr>
                  </w:pPr>
                  <w:r w:rsidRPr="00FC48E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558F9" w14:textId="77777777" w:rsidR="00687F56" w:rsidRPr="00FC48ED" w:rsidRDefault="00687F56" w:rsidP="00880F60">
                  <w:pPr>
                    <w:pStyle w:val="rowtabella0"/>
                    <w:jc w:val="center"/>
                    <w:rPr>
                      <w:color w:val="002060"/>
                    </w:rPr>
                  </w:pPr>
                  <w:r w:rsidRPr="00FC48ED">
                    <w:rPr>
                      <w:color w:val="002060"/>
                    </w:rPr>
                    <w:t> </w:t>
                  </w:r>
                </w:p>
              </w:tc>
            </w:tr>
            <w:tr w:rsidR="00687F56" w:rsidRPr="00FC48ED" w14:paraId="0A741D6F"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193615" w14:textId="77777777" w:rsidR="00687F56" w:rsidRPr="00FC48ED" w:rsidRDefault="00687F56" w:rsidP="00880F60">
                  <w:pPr>
                    <w:pStyle w:val="rowtabella0"/>
                    <w:rPr>
                      <w:color w:val="002060"/>
                    </w:rPr>
                  </w:pPr>
                  <w:r w:rsidRPr="00FC48ED">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3C7F58" w14:textId="77777777" w:rsidR="00687F56" w:rsidRPr="00FC48ED" w:rsidRDefault="00687F56" w:rsidP="00880F60">
                  <w:pPr>
                    <w:pStyle w:val="rowtabella0"/>
                    <w:rPr>
                      <w:color w:val="002060"/>
                    </w:rPr>
                  </w:pPr>
                  <w:r w:rsidRPr="00FC48ED">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EE4A41" w14:textId="77777777" w:rsidR="00687F56" w:rsidRPr="00FC48ED" w:rsidRDefault="00687F56" w:rsidP="00880F60">
                  <w:pPr>
                    <w:pStyle w:val="rowtabella0"/>
                    <w:jc w:val="center"/>
                    <w:rPr>
                      <w:color w:val="002060"/>
                    </w:rPr>
                  </w:pPr>
                  <w:r w:rsidRPr="00FC48ED">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A3800C" w14:textId="77777777" w:rsidR="00687F56" w:rsidRPr="00FC48ED" w:rsidRDefault="00687F56" w:rsidP="00880F60">
                  <w:pPr>
                    <w:pStyle w:val="rowtabella0"/>
                    <w:jc w:val="center"/>
                    <w:rPr>
                      <w:color w:val="002060"/>
                    </w:rPr>
                  </w:pPr>
                  <w:r w:rsidRPr="00FC48ED">
                    <w:rPr>
                      <w:color w:val="002060"/>
                    </w:rPr>
                    <w:t> </w:t>
                  </w:r>
                </w:p>
              </w:tc>
            </w:tr>
            <w:tr w:rsidR="00687F56" w:rsidRPr="00FC48ED" w14:paraId="29DE322B"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9F355" w14:textId="77777777" w:rsidR="00687F56" w:rsidRPr="00FC48ED" w:rsidRDefault="00687F56" w:rsidP="00880F60">
                  <w:pPr>
                    <w:pStyle w:val="rowtabella0"/>
                    <w:rPr>
                      <w:color w:val="002060"/>
                    </w:rPr>
                  </w:pPr>
                  <w:r w:rsidRPr="00FC48ED">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18CCB5" w14:textId="77777777" w:rsidR="00687F56" w:rsidRPr="00FC48ED" w:rsidRDefault="00687F56" w:rsidP="00880F60">
                  <w:pPr>
                    <w:pStyle w:val="rowtabella0"/>
                    <w:rPr>
                      <w:color w:val="002060"/>
                    </w:rPr>
                  </w:pPr>
                  <w:r w:rsidRPr="00FC48ED">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22AE0" w14:textId="77777777" w:rsidR="00687F56" w:rsidRPr="00FC48ED" w:rsidRDefault="00687F56" w:rsidP="00880F60">
                  <w:pPr>
                    <w:pStyle w:val="rowtabella0"/>
                    <w:jc w:val="center"/>
                    <w:rPr>
                      <w:color w:val="002060"/>
                    </w:rPr>
                  </w:pPr>
                  <w:r w:rsidRPr="00FC48E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E3952A" w14:textId="77777777" w:rsidR="00687F56" w:rsidRPr="00FC48ED" w:rsidRDefault="00687F56" w:rsidP="00880F60">
                  <w:pPr>
                    <w:pStyle w:val="rowtabella0"/>
                    <w:jc w:val="center"/>
                    <w:rPr>
                      <w:color w:val="002060"/>
                    </w:rPr>
                  </w:pPr>
                  <w:r w:rsidRPr="00FC48ED">
                    <w:rPr>
                      <w:color w:val="002060"/>
                    </w:rPr>
                    <w:t> </w:t>
                  </w:r>
                </w:p>
              </w:tc>
            </w:tr>
            <w:tr w:rsidR="00687F56" w:rsidRPr="00FC48ED" w14:paraId="1F59B10A"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376127" w14:textId="77777777" w:rsidR="00687F56" w:rsidRPr="00FC48ED" w:rsidRDefault="00687F56" w:rsidP="00880F60">
                  <w:pPr>
                    <w:pStyle w:val="rowtabella0"/>
                    <w:rPr>
                      <w:color w:val="002060"/>
                    </w:rPr>
                  </w:pPr>
                  <w:r w:rsidRPr="00FC48E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70497" w14:textId="77777777" w:rsidR="00687F56" w:rsidRPr="00FC48ED" w:rsidRDefault="00687F56" w:rsidP="00880F60">
                  <w:pPr>
                    <w:pStyle w:val="rowtabella0"/>
                    <w:rPr>
                      <w:color w:val="002060"/>
                    </w:rPr>
                  </w:pPr>
                  <w:r w:rsidRPr="00FC48E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97CC27" w14:textId="77777777" w:rsidR="00687F56" w:rsidRPr="00FC48ED" w:rsidRDefault="00687F56" w:rsidP="00880F60">
                  <w:pPr>
                    <w:pStyle w:val="rowtabella0"/>
                    <w:jc w:val="center"/>
                    <w:rPr>
                      <w:color w:val="002060"/>
                    </w:rPr>
                  </w:pPr>
                  <w:r w:rsidRPr="00FC48E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7FCFF6" w14:textId="77777777" w:rsidR="00687F56" w:rsidRPr="00FC48ED" w:rsidRDefault="00687F56" w:rsidP="00880F60">
                  <w:pPr>
                    <w:pStyle w:val="rowtabella0"/>
                    <w:jc w:val="center"/>
                    <w:rPr>
                      <w:color w:val="002060"/>
                    </w:rPr>
                  </w:pPr>
                  <w:r w:rsidRPr="00FC48ED">
                    <w:rPr>
                      <w:color w:val="002060"/>
                    </w:rPr>
                    <w:t> </w:t>
                  </w:r>
                </w:p>
              </w:tc>
            </w:tr>
            <w:tr w:rsidR="00687F56" w:rsidRPr="00FC48ED" w14:paraId="4AF42CA3"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E9879A" w14:textId="77777777" w:rsidR="00687F56" w:rsidRPr="00FC48ED" w:rsidRDefault="00687F56" w:rsidP="00880F60">
                  <w:pPr>
                    <w:pStyle w:val="rowtabella0"/>
                    <w:rPr>
                      <w:color w:val="002060"/>
                    </w:rPr>
                  </w:pPr>
                  <w:r w:rsidRPr="00FC48E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040269" w14:textId="77777777" w:rsidR="00687F56" w:rsidRPr="00FC48ED" w:rsidRDefault="00687F56" w:rsidP="00880F60">
                  <w:pPr>
                    <w:pStyle w:val="rowtabella0"/>
                    <w:rPr>
                      <w:color w:val="002060"/>
                    </w:rPr>
                  </w:pPr>
                  <w:r w:rsidRPr="00FC48E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DD6809" w14:textId="77777777" w:rsidR="00687F56" w:rsidRPr="00FC48ED" w:rsidRDefault="00687F56" w:rsidP="00880F60">
                  <w:pPr>
                    <w:pStyle w:val="rowtabella0"/>
                    <w:jc w:val="center"/>
                    <w:rPr>
                      <w:color w:val="002060"/>
                    </w:rPr>
                  </w:pPr>
                  <w:r w:rsidRPr="00FC48ED">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ECFEB5" w14:textId="77777777" w:rsidR="00687F56" w:rsidRPr="00FC48ED" w:rsidRDefault="00687F56" w:rsidP="00880F60">
                  <w:pPr>
                    <w:pStyle w:val="rowtabella0"/>
                    <w:jc w:val="center"/>
                    <w:rPr>
                      <w:color w:val="002060"/>
                    </w:rPr>
                  </w:pPr>
                  <w:r w:rsidRPr="00FC48ED">
                    <w:rPr>
                      <w:color w:val="002060"/>
                    </w:rPr>
                    <w:t> </w:t>
                  </w:r>
                </w:p>
              </w:tc>
            </w:tr>
            <w:tr w:rsidR="00687F56" w:rsidRPr="00FC48ED" w14:paraId="64713543"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13C9D" w14:textId="77777777" w:rsidR="00687F56" w:rsidRPr="00FC48ED" w:rsidRDefault="00687F56" w:rsidP="00880F60">
                  <w:pPr>
                    <w:pStyle w:val="rowtabella0"/>
                    <w:rPr>
                      <w:color w:val="002060"/>
                    </w:rPr>
                  </w:pPr>
                  <w:r w:rsidRPr="00FC48ED">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F0CE1" w14:textId="77777777" w:rsidR="00687F56" w:rsidRPr="00FC48ED" w:rsidRDefault="00687F56" w:rsidP="00880F60">
                  <w:pPr>
                    <w:pStyle w:val="rowtabella0"/>
                    <w:rPr>
                      <w:color w:val="002060"/>
                    </w:rPr>
                  </w:pPr>
                  <w:r w:rsidRPr="00FC48ED">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DF644" w14:textId="77777777" w:rsidR="00687F56" w:rsidRPr="00FC48ED" w:rsidRDefault="00687F56" w:rsidP="00880F60">
                  <w:pPr>
                    <w:pStyle w:val="rowtabella0"/>
                    <w:jc w:val="center"/>
                    <w:rPr>
                      <w:color w:val="002060"/>
                    </w:rPr>
                  </w:pPr>
                  <w:r w:rsidRPr="00FC48ED">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D8984" w14:textId="77777777" w:rsidR="00687F56" w:rsidRPr="00FC48ED" w:rsidRDefault="00687F56" w:rsidP="00880F60">
                  <w:pPr>
                    <w:pStyle w:val="rowtabella0"/>
                    <w:jc w:val="center"/>
                    <w:rPr>
                      <w:color w:val="002060"/>
                    </w:rPr>
                  </w:pPr>
                  <w:r w:rsidRPr="00FC48ED">
                    <w:rPr>
                      <w:color w:val="002060"/>
                    </w:rPr>
                    <w:t> </w:t>
                  </w:r>
                </w:p>
              </w:tc>
            </w:tr>
          </w:tbl>
          <w:p w14:paraId="661540E6" w14:textId="77777777" w:rsidR="00687F56" w:rsidRPr="00FC48ED" w:rsidRDefault="00687F56" w:rsidP="00880F60">
            <w:pPr>
              <w:rPr>
                <w:color w:val="002060"/>
              </w:rPr>
            </w:pPr>
          </w:p>
        </w:tc>
      </w:tr>
    </w:tbl>
    <w:p w14:paraId="1DF8BF8A" w14:textId="77777777" w:rsidR="00687F56" w:rsidRPr="00FC48ED" w:rsidRDefault="00687F56" w:rsidP="00687F56">
      <w:pPr>
        <w:pStyle w:val="breakline"/>
        <w:divId w:val="527259509"/>
        <w:rPr>
          <w:rFonts w:eastAsiaTheme="minorEastAsia"/>
          <w:color w:val="002060"/>
        </w:rPr>
      </w:pPr>
    </w:p>
    <w:p w14:paraId="6AD8D085" w14:textId="77777777" w:rsidR="00687F56" w:rsidRPr="00FC48ED" w:rsidRDefault="00687F56" w:rsidP="00687F56">
      <w:pPr>
        <w:pStyle w:val="breakline"/>
        <w:divId w:val="527259509"/>
        <w:rPr>
          <w:color w:val="002060"/>
        </w:rPr>
      </w:pPr>
    </w:p>
    <w:p w14:paraId="1AC471C9" w14:textId="77777777" w:rsidR="00687F56" w:rsidRPr="00FC48ED" w:rsidRDefault="00687F56" w:rsidP="00687F56">
      <w:pPr>
        <w:pStyle w:val="titoloprinc0"/>
        <w:divId w:val="527259509"/>
        <w:rPr>
          <w:color w:val="002060"/>
        </w:rPr>
      </w:pPr>
      <w:r w:rsidRPr="00FC48ED">
        <w:rPr>
          <w:color w:val="002060"/>
        </w:rPr>
        <w:t>GIUDICE SPORTIVO</w:t>
      </w:r>
    </w:p>
    <w:p w14:paraId="7D4DDC0C"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2EFFA2C2" w14:textId="77777777" w:rsidR="00687F56" w:rsidRPr="00FC48ED" w:rsidRDefault="00687F56" w:rsidP="00687F56">
      <w:pPr>
        <w:pStyle w:val="titolo10"/>
        <w:divId w:val="527259509"/>
        <w:rPr>
          <w:color w:val="002060"/>
        </w:rPr>
      </w:pPr>
      <w:r w:rsidRPr="00FC48ED">
        <w:rPr>
          <w:color w:val="002060"/>
        </w:rPr>
        <w:t xml:space="preserve">GARE DEL 10/12/2021 </w:t>
      </w:r>
    </w:p>
    <w:p w14:paraId="2013C39F"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314467C1"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284D2B69" w14:textId="77777777" w:rsidR="00687F56" w:rsidRPr="00FC48ED" w:rsidRDefault="00687F56" w:rsidP="00687F56">
      <w:pPr>
        <w:pStyle w:val="titolo30"/>
        <w:divId w:val="527259509"/>
        <w:rPr>
          <w:color w:val="002060"/>
        </w:rPr>
      </w:pPr>
      <w:r w:rsidRPr="00FC48ED">
        <w:rPr>
          <w:color w:val="002060"/>
        </w:rPr>
        <w:t xml:space="preserve">SOCIETA' </w:t>
      </w:r>
    </w:p>
    <w:p w14:paraId="33871BE2" w14:textId="77777777" w:rsidR="00687F56" w:rsidRPr="00FC48ED" w:rsidRDefault="00687F56" w:rsidP="00687F56">
      <w:pPr>
        <w:pStyle w:val="titolo20"/>
        <w:divId w:val="527259509"/>
        <w:rPr>
          <w:color w:val="002060"/>
        </w:rPr>
      </w:pPr>
      <w:r w:rsidRPr="00FC48ED">
        <w:rPr>
          <w:color w:val="002060"/>
        </w:rPr>
        <w:t xml:space="preserve">AMMENDA </w:t>
      </w:r>
    </w:p>
    <w:p w14:paraId="6145848B"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 xml:space="preserve">Euro 80,00 PIETRALACROCE 73 </w:t>
      </w:r>
      <w:r w:rsidRPr="00FC48ED">
        <w:rPr>
          <w:color w:val="002060"/>
        </w:rPr>
        <w:br/>
        <w:t xml:space="preserve">Per comportamento offensivo del proprio pubblico nei confronti della terna arbitrale. </w:t>
      </w:r>
    </w:p>
    <w:p w14:paraId="42FAA15C" w14:textId="77777777" w:rsidR="00687F56" w:rsidRPr="00FC48ED" w:rsidRDefault="00687F56" w:rsidP="00687F56">
      <w:pPr>
        <w:pStyle w:val="titolo30"/>
        <w:divId w:val="527259509"/>
        <w:rPr>
          <w:color w:val="002060"/>
        </w:rPr>
      </w:pPr>
      <w:r w:rsidRPr="00FC48ED">
        <w:rPr>
          <w:color w:val="002060"/>
        </w:rPr>
        <w:t xml:space="preserve">ALLENATORI </w:t>
      </w:r>
    </w:p>
    <w:p w14:paraId="240D3099"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1CC4076" w14:textId="77777777" w:rsidTr="00687F56">
        <w:trPr>
          <w:divId w:val="527259509"/>
        </w:trPr>
        <w:tc>
          <w:tcPr>
            <w:tcW w:w="2200" w:type="dxa"/>
            <w:tcMar>
              <w:top w:w="20" w:type="dxa"/>
              <w:left w:w="20" w:type="dxa"/>
              <w:bottom w:w="20" w:type="dxa"/>
              <w:right w:w="20" w:type="dxa"/>
            </w:tcMar>
            <w:vAlign w:val="center"/>
            <w:hideMark/>
          </w:tcPr>
          <w:p w14:paraId="290E1FD2" w14:textId="77777777" w:rsidR="00687F56" w:rsidRPr="00FC48ED" w:rsidRDefault="00687F56" w:rsidP="00880F60">
            <w:pPr>
              <w:pStyle w:val="movimento"/>
              <w:rPr>
                <w:color w:val="002060"/>
              </w:rPr>
            </w:pPr>
            <w:r w:rsidRPr="00FC48ED">
              <w:rPr>
                <w:color w:val="002060"/>
              </w:rPr>
              <w:t>PIERALISI GABRIELE</w:t>
            </w:r>
          </w:p>
        </w:tc>
        <w:tc>
          <w:tcPr>
            <w:tcW w:w="2200" w:type="dxa"/>
            <w:tcMar>
              <w:top w:w="20" w:type="dxa"/>
              <w:left w:w="20" w:type="dxa"/>
              <w:bottom w:w="20" w:type="dxa"/>
              <w:right w:w="20" w:type="dxa"/>
            </w:tcMar>
            <w:vAlign w:val="center"/>
            <w:hideMark/>
          </w:tcPr>
          <w:p w14:paraId="1DE784A5" w14:textId="77777777" w:rsidR="00687F56" w:rsidRPr="00FC48ED" w:rsidRDefault="00687F56" w:rsidP="00880F60">
            <w:pPr>
              <w:pStyle w:val="movimento2"/>
              <w:rPr>
                <w:color w:val="002060"/>
              </w:rPr>
            </w:pPr>
            <w:r w:rsidRPr="00FC48ED">
              <w:rPr>
                <w:color w:val="002060"/>
              </w:rPr>
              <w:t xml:space="preserve">(JESI CALCIO A 5) </w:t>
            </w:r>
          </w:p>
        </w:tc>
        <w:tc>
          <w:tcPr>
            <w:tcW w:w="800" w:type="dxa"/>
            <w:tcMar>
              <w:top w:w="20" w:type="dxa"/>
              <w:left w:w="20" w:type="dxa"/>
              <w:bottom w:w="20" w:type="dxa"/>
              <w:right w:w="20" w:type="dxa"/>
            </w:tcMar>
            <w:vAlign w:val="center"/>
            <w:hideMark/>
          </w:tcPr>
          <w:p w14:paraId="55D8811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DDE00D6" w14:textId="77777777" w:rsidR="00687F56" w:rsidRPr="00FC48ED" w:rsidRDefault="00687F56" w:rsidP="00880F60">
            <w:pPr>
              <w:pStyle w:val="movimento"/>
              <w:rPr>
                <w:color w:val="002060"/>
              </w:rPr>
            </w:pPr>
            <w:r w:rsidRPr="00FC48ED">
              <w:rPr>
                <w:color w:val="002060"/>
              </w:rPr>
              <w:t>BONTEMPI ANDREA</w:t>
            </w:r>
          </w:p>
        </w:tc>
        <w:tc>
          <w:tcPr>
            <w:tcW w:w="2200" w:type="dxa"/>
            <w:tcMar>
              <w:top w:w="20" w:type="dxa"/>
              <w:left w:w="20" w:type="dxa"/>
              <w:bottom w:w="20" w:type="dxa"/>
              <w:right w:w="20" w:type="dxa"/>
            </w:tcMar>
            <w:vAlign w:val="center"/>
            <w:hideMark/>
          </w:tcPr>
          <w:p w14:paraId="78D300A2" w14:textId="77777777" w:rsidR="00687F56" w:rsidRPr="00FC48ED" w:rsidRDefault="00687F56" w:rsidP="00880F60">
            <w:pPr>
              <w:pStyle w:val="movimento2"/>
              <w:rPr>
                <w:color w:val="002060"/>
              </w:rPr>
            </w:pPr>
            <w:r w:rsidRPr="00FC48ED">
              <w:rPr>
                <w:color w:val="002060"/>
              </w:rPr>
              <w:t xml:space="preserve">(PIETRALACROCE 73) </w:t>
            </w:r>
          </w:p>
        </w:tc>
      </w:tr>
    </w:tbl>
    <w:p w14:paraId="23D1C137"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ESPULSI </w:t>
      </w:r>
    </w:p>
    <w:p w14:paraId="40EE265C" w14:textId="77777777" w:rsidR="00687F56" w:rsidRPr="00FC48ED" w:rsidRDefault="00687F56" w:rsidP="00687F56">
      <w:pPr>
        <w:pStyle w:val="titolo20"/>
        <w:divId w:val="527259509"/>
        <w:rPr>
          <w:color w:val="002060"/>
        </w:rPr>
      </w:pPr>
      <w:r w:rsidRPr="00FC48E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0C75F2F2" w14:textId="77777777" w:rsidTr="00687F56">
        <w:trPr>
          <w:divId w:val="527259509"/>
        </w:trPr>
        <w:tc>
          <w:tcPr>
            <w:tcW w:w="2200" w:type="dxa"/>
            <w:tcMar>
              <w:top w:w="20" w:type="dxa"/>
              <w:left w:w="20" w:type="dxa"/>
              <w:bottom w:w="20" w:type="dxa"/>
              <w:right w:w="20" w:type="dxa"/>
            </w:tcMar>
            <w:vAlign w:val="center"/>
            <w:hideMark/>
          </w:tcPr>
          <w:p w14:paraId="0B4266ED" w14:textId="77777777" w:rsidR="00687F56" w:rsidRPr="00FC48ED" w:rsidRDefault="00687F56" w:rsidP="00880F60">
            <w:pPr>
              <w:pStyle w:val="movimento"/>
              <w:rPr>
                <w:color w:val="002060"/>
              </w:rPr>
            </w:pPr>
            <w:r w:rsidRPr="00FC48ED">
              <w:rPr>
                <w:color w:val="002060"/>
              </w:rPr>
              <w:t>FRANCAVILLA MATTEO</w:t>
            </w:r>
          </w:p>
        </w:tc>
        <w:tc>
          <w:tcPr>
            <w:tcW w:w="2200" w:type="dxa"/>
            <w:tcMar>
              <w:top w:w="20" w:type="dxa"/>
              <w:left w:w="20" w:type="dxa"/>
              <w:bottom w:w="20" w:type="dxa"/>
              <w:right w:w="20" w:type="dxa"/>
            </w:tcMar>
            <w:vAlign w:val="center"/>
            <w:hideMark/>
          </w:tcPr>
          <w:p w14:paraId="0D733ADD" w14:textId="77777777" w:rsidR="00687F56" w:rsidRPr="00FC48ED" w:rsidRDefault="00687F56" w:rsidP="00880F60">
            <w:pPr>
              <w:pStyle w:val="movimento2"/>
              <w:rPr>
                <w:color w:val="002060"/>
              </w:rPr>
            </w:pPr>
            <w:r w:rsidRPr="00FC48ED">
              <w:rPr>
                <w:color w:val="002060"/>
              </w:rPr>
              <w:t xml:space="preserve">(C.U.S. MACERATA CALCIO A5) </w:t>
            </w:r>
          </w:p>
        </w:tc>
        <w:tc>
          <w:tcPr>
            <w:tcW w:w="800" w:type="dxa"/>
            <w:tcMar>
              <w:top w:w="20" w:type="dxa"/>
              <w:left w:w="20" w:type="dxa"/>
              <w:bottom w:w="20" w:type="dxa"/>
              <w:right w:w="20" w:type="dxa"/>
            </w:tcMar>
            <w:vAlign w:val="center"/>
            <w:hideMark/>
          </w:tcPr>
          <w:p w14:paraId="18A5DC92"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E0B8DEE" w14:textId="77777777" w:rsidR="00687F56" w:rsidRPr="00FC48ED" w:rsidRDefault="00687F56" w:rsidP="00880F60">
            <w:pPr>
              <w:pStyle w:val="movimento"/>
              <w:rPr>
                <w:color w:val="002060"/>
              </w:rPr>
            </w:pPr>
            <w:r w:rsidRPr="00FC48ED">
              <w:rPr>
                <w:color w:val="002060"/>
              </w:rPr>
              <w:t>TAMBURRINO FEDERICO</w:t>
            </w:r>
          </w:p>
        </w:tc>
        <w:tc>
          <w:tcPr>
            <w:tcW w:w="2200" w:type="dxa"/>
            <w:tcMar>
              <w:top w:w="20" w:type="dxa"/>
              <w:left w:w="20" w:type="dxa"/>
              <w:bottom w:w="20" w:type="dxa"/>
              <w:right w:w="20" w:type="dxa"/>
            </w:tcMar>
            <w:vAlign w:val="center"/>
            <w:hideMark/>
          </w:tcPr>
          <w:p w14:paraId="0C50A27B" w14:textId="77777777" w:rsidR="00687F56" w:rsidRPr="00FC48ED" w:rsidRDefault="00687F56" w:rsidP="00880F60">
            <w:pPr>
              <w:pStyle w:val="movimento2"/>
              <w:rPr>
                <w:color w:val="002060"/>
              </w:rPr>
            </w:pPr>
            <w:r w:rsidRPr="00FC48ED">
              <w:rPr>
                <w:color w:val="002060"/>
              </w:rPr>
              <w:t xml:space="preserve">(CERRETO D ESI C5 A.S.D.) </w:t>
            </w:r>
          </w:p>
        </w:tc>
      </w:tr>
      <w:tr w:rsidR="00687F56" w:rsidRPr="00FC48ED" w14:paraId="4A8EA540" w14:textId="77777777" w:rsidTr="00687F56">
        <w:trPr>
          <w:divId w:val="527259509"/>
        </w:trPr>
        <w:tc>
          <w:tcPr>
            <w:tcW w:w="2200" w:type="dxa"/>
            <w:tcMar>
              <w:top w:w="20" w:type="dxa"/>
              <w:left w:w="20" w:type="dxa"/>
              <w:bottom w:w="20" w:type="dxa"/>
              <w:right w:w="20" w:type="dxa"/>
            </w:tcMar>
            <w:vAlign w:val="center"/>
            <w:hideMark/>
          </w:tcPr>
          <w:p w14:paraId="23F5F27A" w14:textId="77777777" w:rsidR="00687F56" w:rsidRPr="00FC48ED" w:rsidRDefault="00687F56" w:rsidP="00880F60">
            <w:pPr>
              <w:pStyle w:val="movimento"/>
              <w:rPr>
                <w:color w:val="002060"/>
              </w:rPr>
            </w:pPr>
            <w:r w:rsidRPr="00FC48ED">
              <w:rPr>
                <w:color w:val="002060"/>
              </w:rPr>
              <w:t>BUZZO MANUEL</w:t>
            </w:r>
          </w:p>
        </w:tc>
        <w:tc>
          <w:tcPr>
            <w:tcW w:w="2200" w:type="dxa"/>
            <w:tcMar>
              <w:top w:w="20" w:type="dxa"/>
              <w:left w:w="20" w:type="dxa"/>
              <w:bottom w:w="20" w:type="dxa"/>
              <w:right w:w="20" w:type="dxa"/>
            </w:tcMar>
            <w:vAlign w:val="center"/>
            <w:hideMark/>
          </w:tcPr>
          <w:p w14:paraId="2D63ED84" w14:textId="77777777" w:rsidR="00687F56" w:rsidRPr="00FC48ED" w:rsidRDefault="00687F56" w:rsidP="00880F60">
            <w:pPr>
              <w:pStyle w:val="movimento2"/>
              <w:rPr>
                <w:color w:val="002060"/>
              </w:rPr>
            </w:pPr>
            <w:r w:rsidRPr="00FC48ED">
              <w:rPr>
                <w:color w:val="002060"/>
              </w:rPr>
              <w:t xml:space="preserve">(JESI CALCIO A 5) </w:t>
            </w:r>
          </w:p>
        </w:tc>
        <w:tc>
          <w:tcPr>
            <w:tcW w:w="800" w:type="dxa"/>
            <w:tcMar>
              <w:top w:w="20" w:type="dxa"/>
              <w:left w:w="20" w:type="dxa"/>
              <w:bottom w:w="20" w:type="dxa"/>
              <w:right w:w="20" w:type="dxa"/>
            </w:tcMar>
            <w:vAlign w:val="center"/>
            <w:hideMark/>
          </w:tcPr>
          <w:p w14:paraId="6D9BA77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77430CA" w14:textId="77777777" w:rsidR="00687F56" w:rsidRPr="00FC48ED" w:rsidRDefault="00687F56" w:rsidP="00880F60">
            <w:pPr>
              <w:pStyle w:val="movimento"/>
              <w:rPr>
                <w:color w:val="002060"/>
              </w:rPr>
            </w:pPr>
            <w:r w:rsidRPr="00FC48ED">
              <w:rPr>
                <w:color w:val="002060"/>
              </w:rPr>
              <w:t>GABBANELLI MARCO</w:t>
            </w:r>
          </w:p>
        </w:tc>
        <w:tc>
          <w:tcPr>
            <w:tcW w:w="2200" w:type="dxa"/>
            <w:tcMar>
              <w:top w:w="20" w:type="dxa"/>
              <w:left w:w="20" w:type="dxa"/>
              <w:bottom w:w="20" w:type="dxa"/>
              <w:right w:w="20" w:type="dxa"/>
            </w:tcMar>
            <w:vAlign w:val="center"/>
            <w:hideMark/>
          </w:tcPr>
          <w:p w14:paraId="0F805D79" w14:textId="77777777" w:rsidR="00687F56" w:rsidRPr="00FC48ED" w:rsidRDefault="00687F56" w:rsidP="00880F60">
            <w:pPr>
              <w:pStyle w:val="movimento2"/>
              <w:rPr>
                <w:color w:val="002060"/>
              </w:rPr>
            </w:pPr>
            <w:r w:rsidRPr="00FC48ED">
              <w:rPr>
                <w:color w:val="002060"/>
              </w:rPr>
              <w:t xml:space="preserve">(MONTELUPONE CALCIO A 5) </w:t>
            </w:r>
          </w:p>
        </w:tc>
      </w:tr>
      <w:tr w:rsidR="00687F56" w:rsidRPr="00FC48ED" w14:paraId="5885FF24" w14:textId="77777777" w:rsidTr="00687F56">
        <w:trPr>
          <w:divId w:val="527259509"/>
        </w:trPr>
        <w:tc>
          <w:tcPr>
            <w:tcW w:w="2200" w:type="dxa"/>
            <w:tcMar>
              <w:top w:w="20" w:type="dxa"/>
              <w:left w:w="20" w:type="dxa"/>
              <w:bottom w:w="20" w:type="dxa"/>
              <w:right w:w="20" w:type="dxa"/>
            </w:tcMar>
            <w:vAlign w:val="center"/>
            <w:hideMark/>
          </w:tcPr>
          <w:p w14:paraId="5D666E3A" w14:textId="77777777" w:rsidR="00687F56" w:rsidRPr="00FC48ED" w:rsidRDefault="00687F56" w:rsidP="00880F60">
            <w:pPr>
              <w:pStyle w:val="movimento"/>
              <w:rPr>
                <w:color w:val="002060"/>
              </w:rPr>
            </w:pPr>
            <w:r w:rsidRPr="00FC48ED">
              <w:rPr>
                <w:color w:val="002060"/>
              </w:rPr>
              <w:t>CIUCANI RICCARDO</w:t>
            </w:r>
          </w:p>
        </w:tc>
        <w:tc>
          <w:tcPr>
            <w:tcW w:w="2200" w:type="dxa"/>
            <w:tcMar>
              <w:top w:w="20" w:type="dxa"/>
              <w:left w:w="20" w:type="dxa"/>
              <w:bottom w:w="20" w:type="dxa"/>
              <w:right w:w="20" w:type="dxa"/>
            </w:tcMar>
            <w:vAlign w:val="center"/>
            <w:hideMark/>
          </w:tcPr>
          <w:p w14:paraId="3D9F8914" w14:textId="77777777" w:rsidR="00687F56" w:rsidRPr="00FC48ED" w:rsidRDefault="00687F56" w:rsidP="00880F60">
            <w:pPr>
              <w:pStyle w:val="movimento2"/>
              <w:rPr>
                <w:color w:val="002060"/>
              </w:rPr>
            </w:pPr>
            <w:r w:rsidRPr="00FC48ED">
              <w:rPr>
                <w:color w:val="002060"/>
              </w:rPr>
              <w:t xml:space="preserve">(NUOVA JUVENTINA FFC) </w:t>
            </w:r>
          </w:p>
        </w:tc>
        <w:tc>
          <w:tcPr>
            <w:tcW w:w="800" w:type="dxa"/>
            <w:tcMar>
              <w:top w:w="20" w:type="dxa"/>
              <w:left w:w="20" w:type="dxa"/>
              <w:bottom w:w="20" w:type="dxa"/>
              <w:right w:w="20" w:type="dxa"/>
            </w:tcMar>
            <w:vAlign w:val="center"/>
            <w:hideMark/>
          </w:tcPr>
          <w:p w14:paraId="2C5A8E3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90EDEE6" w14:textId="77777777" w:rsidR="00687F56" w:rsidRPr="00FC48ED" w:rsidRDefault="00687F56" w:rsidP="00880F60">
            <w:pPr>
              <w:pStyle w:val="movimento"/>
              <w:rPr>
                <w:color w:val="002060"/>
              </w:rPr>
            </w:pPr>
            <w:r w:rsidRPr="00FC48ED">
              <w:rPr>
                <w:color w:val="002060"/>
              </w:rPr>
              <w:t>GRASSELLI MARCO</w:t>
            </w:r>
          </w:p>
        </w:tc>
        <w:tc>
          <w:tcPr>
            <w:tcW w:w="2200" w:type="dxa"/>
            <w:tcMar>
              <w:top w:w="20" w:type="dxa"/>
              <w:left w:w="20" w:type="dxa"/>
              <w:bottom w:w="20" w:type="dxa"/>
              <w:right w:w="20" w:type="dxa"/>
            </w:tcMar>
            <w:vAlign w:val="center"/>
            <w:hideMark/>
          </w:tcPr>
          <w:p w14:paraId="3A89EE41" w14:textId="77777777" w:rsidR="00687F56" w:rsidRPr="00FC48ED" w:rsidRDefault="00687F56" w:rsidP="00880F60">
            <w:pPr>
              <w:pStyle w:val="movimento2"/>
              <w:rPr>
                <w:color w:val="002060"/>
              </w:rPr>
            </w:pPr>
            <w:r w:rsidRPr="00FC48ED">
              <w:rPr>
                <w:color w:val="002060"/>
              </w:rPr>
              <w:t xml:space="preserve">(NUOVA JUVENTINA FFC) </w:t>
            </w:r>
          </w:p>
        </w:tc>
      </w:tr>
      <w:tr w:rsidR="00687F56" w:rsidRPr="00FC48ED" w14:paraId="54A13B12" w14:textId="77777777" w:rsidTr="00687F56">
        <w:trPr>
          <w:divId w:val="527259509"/>
        </w:trPr>
        <w:tc>
          <w:tcPr>
            <w:tcW w:w="2200" w:type="dxa"/>
            <w:tcMar>
              <w:top w:w="20" w:type="dxa"/>
              <w:left w:w="20" w:type="dxa"/>
              <w:bottom w:w="20" w:type="dxa"/>
              <w:right w:w="20" w:type="dxa"/>
            </w:tcMar>
            <w:vAlign w:val="center"/>
            <w:hideMark/>
          </w:tcPr>
          <w:p w14:paraId="2799E584" w14:textId="77777777" w:rsidR="00687F56" w:rsidRPr="00FC48ED" w:rsidRDefault="00687F56" w:rsidP="00880F60">
            <w:pPr>
              <w:pStyle w:val="movimento"/>
              <w:rPr>
                <w:color w:val="002060"/>
              </w:rPr>
            </w:pPr>
            <w:r w:rsidRPr="00FC48ED">
              <w:rPr>
                <w:color w:val="002060"/>
              </w:rPr>
              <w:lastRenderedPageBreak/>
              <w:t>BUCCI NICOLA</w:t>
            </w:r>
          </w:p>
        </w:tc>
        <w:tc>
          <w:tcPr>
            <w:tcW w:w="2200" w:type="dxa"/>
            <w:tcMar>
              <w:top w:w="20" w:type="dxa"/>
              <w:left w:w="20" w:type="dxa"/>
              <w:bottom w:w="20" w:type="dxa"/>
              <w:right w:w="20" w:type="dxa"/>
            </w:tcMar>
            <w:vAlign w:val="center"/>
            <w:hideMark/>
          </w:tcPr>
          <w:p w14:paraId="5606BFD6" w14:textId="77777777" w:rsidR="00687F56" w:rsidRPr="00FC48ED" w:rsidRDefault="00687F56" w:rsidP="00880F60">
            <w:pPr>
              <w:pStyle w:val="movimento2"/>
              <w:rPr>
                <w:color w:val="002060"/>
              </w:rPr>
            </w:pPr>
            <w:r w:rsidRPr="00FC48ED">
              <w:rPr>
                <w:color w:val="002060"/>
              </w:rPr>
              <w:t xml:space="preserve">(OLYMPIA FANO C5) </w:t>
            </w:r>
          </w:p>
        </w:tc>
        <w:tc>
          <w:tcPr>
            <w:tcW w:w="800" w:type="dxa"/>
            <w:tcMar>
              <w:top w:w="20" w:type="dxa"/>
              <w:left w:w="20" w:type="dxa"/>
              <w:bottom w:w="20" w:type="dxa"/>
              <w:right w:w="20" w:type="dxa"/>
            </w:tcMar>
            <w:vAlign w:val="center"/>
            <w:hideMark/>
          </w:tcPr>
          <w:p w14:paraId="5BFA482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BAE46E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7E3AE44" w14:textId="77777777" w:rsidR="00687F56" w:rsidRPr="00FC48ED" w:rsidRDefault="00687F56" w:rsidP="00880F60">
            <w:pPr>
              <w:pStyle w:val="movimento2"/>
              <w:rPr>
                <w:color w:val="002060"/>
              </w:rPr>
            </w:pPr>
            <w:r w:rsidRPr="00FC48ED">
              <w:rPr>
                <w:color w:val="002060"/>
              </w:rPr>
              <w:t> </w:t>
            </w:r>
          </w:p>
        </w:tc>
      </w:tr>
    </w:tbl>
    <w:p w14:paraId="48640F9C"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NON ESPULSI </w:t>
      </w:r>
    </w:p>
    <w:p w14:paraId="41B7A6FE" w14:textId="77777777" w:rsidR="00687F56" w:rsidRPr="00FC48ED" w:rsidRDefault="00687F56" w:rsidP="00687F56">
      <w:pPr>
        <w:pStyle w:val="titolo20"/>
        <w:divId w:val="527259509"/>
        <w:rPr>
          <w:color w:val="002060"/>
        </w:rPr>
      </w:pPr>
      <w:r w:rsidRPr="00FC48E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08BF1C9B" w14:textId="77777777" w:rsidTr="00687F56">
        <w:trPr>
          <w:divId w:val="527259509"/>
        </w:trPr>
        <w:tc>
          <w:tcPr>
            <w:tcW w:w="2200" w:type="dxa"/>
            <w:tcMar>
              <w:top w:w="20" w:type="dxa"/>
              <w:left w:w="20" w:type="dxa"/>
              <w:bottom w:w="20" w:type="dxa"/>
              <w:right w:w="20" w:type="dxa"/>
            </w:tcMar>
            <w:vAlign w:val="center"/>
            <w:hideMark/>
          </w:tcPr>
          <w:p w14:paraId="3D8E3783" w14:textId="77777777" w:rsidR="00687F56" w:rsidRPr="00FC48ED" w:rsidRDefault="00687F56" w:rsidP="00880F60">
            <w:pPr>
              <w:pStyle w:val="movimento"/>
              <w:rPr>
                <w:color w:val="002060"/>
              </w:rPr>
            </w:pPr>
            <w:r w:rsidRPr="00FC48ED">
              <w:rPr>
                <w:color w:val="002060"/>
              </w:rPr>
              <w:t>QORRI EUGJEN</w:t>
            </w:r>
          </w:p>
        </w:tc>
        <w:tc>
          <w:tcPr>
            <w:tcW w:w="2200" w:type="dxa"/>
            <w:tcMar>
              <w:top w:w="20" w:type="dxa"/>
              <w:left w:w="20" w:type="dxa"/>
              <w:bottom w:w="20" w:type="dxa"/>
              <w:right w:w="20" w:type="dxa"/>
            </w:tcMar>
            <w:vAlign w:val="center"/>
            <w:hideMark/>
          </w:tcPr>
          <w:p w14:paraId="13F4833F" w14:textId="77777777" w:rsidR="00687F56" w:rsidRPr="00FC48ED" w:rsidRDefault="00687F56" w:rsidP="00880F60">
            <w:pPr>
              <w:pStyle w:val="movimento2"/>
              <w:rPr>
                <w:color w:val="002060"/>
              </w:rPr>
            </w:pPr>
            <w:r w:rsidRPr="00FC48ED">
              <w:rPr>
                <w:color w:val="002060"/>
              </w:rPr>
              <w:t xml:space="preserve">(DINAMIS 1990) </w:t>
            </w:r>
          </w:p>
        </w:tc>
        <w:tc>
          <w:tcPr>
            <w:tcW w:w="800" w:type="dxa"/>
            <w:tcMar>
              <w:top w:w="20" w:type="dxa"/>
              <w:left w:w="20" w:type="dxa"/>
              <w:bottom w:w="20" w:type="dxa"/>
              <w:right w:w="20" w:type="dxa"/>
            </w:tcMar>
            <w:vAlign w:val="center"/>
            <w:hideMark/>
          </w:tcPr>
          <w:p w14:paraId="265BB58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74F7A8C" w14:textId="77777777" w:rsidR="00687F56" w:rsidRPr="00FC48ED" w:rsidRDefault="00687F56" w:rsidP="00880F60">
            <w:pPr>
              <w:pStyle w:val="movimento"/>
              <w:rPr>
                <w:color w:val="002060"/>
              </w:rPr>
            </w:pPr>
            <w:r w:rsidRPr="00FC48ED">
              <w:rPr>
                <w:color w:val="002060"/>
              </w:rPr>
              <w:t>TITTARELLI ANDREA</w:t>
            </w:r>
          </w:p>
        </w:tc>
        <w:tc>
          <w:tcPr>
            <w:tcW w:w="2200" w:type="dxa"/>
            <w:tcMar>
              <w:top w:w="20" w:type="dxa"/>
              <w:left w:w="20" w:type="dxa"/>
              <w:bottom w:w="20" w:type="dxa"/>
              <w:right w:w="20" w:type="dxa"/>
            </w:tcMar>
            <w:vAlign w:val="center"/>
            <w:hideMark/>
          </w:tcPr>
          <w:p w14:paraId="2F1D0E6C" w14:textId="77777777" w:rsidR="00687F56" w:rsidRPr="00FC48ED" w:rsidRDefault="00687F56" w:rsidP="00880F60">
            <w:pPr>
              <w:pStyle w:val="movimento2"/>
              <w:rPr>
                <w:color w:val="002060"/>
              </w:rPr>
            </w:pPr>
            <w:r w:rsidRPr="00FC48ED">
              <w:rPr>
                <w:color w:val="002060"/>
              </w:rPr>
              <w:t xml:space="preserve">(JESI CALCIO A 5) </w:t>
            </w:r>
          </w:p>
        </w:tc>
      </w:tr>
      <w:tr w:rsidR="00687F56" w:rsidRPr="00FC48ED" w14:paraId="3AEEBC02" w14:textId="77777777" w:rsidTr="00687F56">
        <w:trPr>
          <w:divId w:val="527259509"/>
        </w:trPr>
        <w:tc>
          <w:tcPr>
            <w:tcW w:w="2200" w:type="dxa"/>
            <w:tcMar>
              <w:top w:w="20" w:type="dxa"/>
              <w:left w:w="20" w:type="dxa"/>
              <w:bottom w:w="20" w:type="dxa"/>
              <w:right w:w="20" w:type="dxa"/>
            </w:tcMar>
            <w:vAlign w:val="center"/>
            <w:hideMark/>
          </w:tcPr>
          <w:p w14:paraId="26B911D8" w14:textId="77777777" w:rsidR="00687F56" w:rsidRPr="00FC48ED" w:rsidRDefault="00687F56" w:rsidP="00880F60">
            <w:pPr>
              <w:pStyle w:val="movimento"/>
              <w:rPr>
                <w:color w:val="002060"/>
              </w:rPr>
            </w:pPr>
            <w:r w:rsidRPr="00FC48ED">
              <w:rPr>
                <w:color w:val="002060"/>
              </w:rPr>
              <w:t>FABBRONI MARCO</w:t>
            </w:r>
          </w:p>
        </w:tc>
        <w:tc>
          <w:tcPr>
            <w:tcW w:w="2200" w:type="dxa"/>
            <w:tcMar>
              <w:top w:w="20" w:type="dxa"/>
              <w:left w:w="20" w:type="dxa"/>
              <w:bottom w:w="20" w:type="dxa"/>
              <w:right w:w="20" w:type="dxa"/>
            </w:tcMar>
            <w:vAlign w:val="center"/>
            <w:hideMark/>
          </w:tcPr>
          <w:p w14:paraId="24EE5367" w14:textId="77777777" w:rsidR="00687F56" w:rsidRPr="00FC48ED" w:rsidRDefault="00687F56" w:rsidP="00880F60">
            <w:pPr>
              <w:pStyle w:val="movimento2"/>
              <w:rPr>
                <w:color w:val="002060"/>
              </w:rPr>
            </w:pPr>
            <w:r w:rsidRPr="00FC48ED">
              <w:rPr>
                <w:color w:val="002060"/>
              </w:rPr>
              <w:t xml:space="preserve">(OLYMPIA FANO C5) </w:t>
            </w:r>
          </w:p>
        </w:tc>
        <w:tc>
          <w:tcPr>
            <w:tcW w:w="800" w:type="dxa"/>
            <w:tcMar>
              <w:top w:w="20" w:type="dxa"/>
              <w:left w:w="20" w:type="dxa"/>
              <w:bottom w:w="20" w:type="dxa"/>
              <w:right w:w="20" w:type="dxa"/>
            </w:tcMar>
            <w:vAlign w:val="center"/>
            <w:hideMark/>
          </w:tcPr>
          <w:p w14:paraId="6602584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3018F0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DD90DAE" w14:textId="77777777" w:rsidR="00687F56" w:rsidRPr="00FC48ED" w:rsidRDefault="00687F56" w:rsidP="00880F60">
            <w:pPr>
              <w:pStyle w:val="movimento2"/>
              <w:rPr>
                <w:color w:val="002060"/>
              </w:rPr>
            </w:pPr>
            <w:r w:rsidRPr="00FC48ED">
              <w:rPr>
                <w:color w:val="002060"/>
              </w:rPr>
              <w:t> </w:t>
            </w:r>
          </w:p>
        </w:tc>
      </w:tr>
    </w:tbl>
    <w:p w14:paraId="73AF6394"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B6B9840" w14:textId="77777777" w:rsidTr="00687F56">
        <w:trPr>
          <w:divId w:val="527259509"/>
        </w:trPr>
        <w:tc>
          <w:tcPr>
            <w:tcW w:w="2200" w:type="dxa"/>
            <w:tcMar>
              <w:top w:w="20" w:type="dxa"/>
              <w:left w:w="20" w:type="dxa"/>
              <w:bottom w:w="20" w:type="dxa"/>
              <w:right w:w="20" w:type="dxa"/>
            </w:tcMar>
            <w:vAlign w:val="center"/>
            <w:hideMark/>
          </w:tcPr>
          <w:p w14:paraId="2A8C1037" w14:textId="77777777" w:rsidR="00687F56" w:rsidRPr="00FC48ED" w:rsidRDefault="00687F56" w:rsidP="00880F60">
            <w:pPr>
              <w:pStyle w:val="movimento"/>
              <w:rPr>
                <w:color w:val="002060"/>
              </w:rPr>
            </w:pPr>
            <w:r w:rsidRPr="00FC48ED">
              <w:rPr>
                <w:color w:val="002060"/>
              </w:rPr>
              <w:t>BACALONI RUDY</w:t>
            </w:r>
          </w:p>
        </w:tc>
        <w:tc>
          <w:tcPr>
            <w:tcW w:w="2200" w:type="dxa"/>
            <w:tcMar>
              <w:top w:w="20" w:type="dxa"/>
              <w:left w:w="20" w:type="dxa"/>
              <w:bottom w:w="20" w:type="dxa"/>
              <w:right w:w="20" w:type="dxa"/>
            </w:tcMar>
            <w:vAlign w:val="center"/>
            <w:hideMark/>
          </w:tcPr>
          <w:p w14:paraId="5A56D3BD" w14:textId="77777777" w:rsidR="00687F56" w:rsidRPr="00FC48ED" w:rsidRDefault="00687F56" w:rsidP="00880F60">
            <w:pPr>
              <w:pStyle w:val="movimento2"/>
              <w:rPr>
                <w:color w:val="002060"/>
              </w:rPr>
            </w:pPr>
            <w:r w:rsidRPr="00FC48ED">
              <w:rPr>
                <w:color w:val="002060"/>
              </w:rPr>
              <w:t xml:space="preserve">(MONTELUPONE CALCIO A 5) </w:t>
            </w:r>
          </w:p>
        </w:tc>
        <w:tc>
          <w:tcPr>
            <w:tcW w:w="800" w:type="dxa"/>
            <w:tcMar>
              <w:top w:w="20" w:type="dxa"/>
              <w:left w:w="20" w:type="dxa"/>
              <w:bottom w:w="20" w:type="dxa"/>
              <w:right w:w="20" w:type="dxa"/>
            </w:tcMar>
            <w:vAlign w:val="center"/>
            <w:hideMark/>
          </w:tcPr>
          <w:p w14:paraId="5005D79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B2DC01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52DDC5B" w14:textId="77777777" w:rsidR="00687F56" w:rsidRPr="00FC48ED" w:rsidRDefault="00687F56" w:rsidP="00880F60">
            <w:pPr>
              <w:pStyle w:val="movimento2"/>
              <w:rPr>
                <w:color w:val="002060"/>
              </w:rPr>
            </w:pPr>
            <w:r w:rsidRPr="00FC48ED">
              <w:rPr>
                <w:color w:val="002060"/>
              </w:rPr>
              <w:t> </w:t>
            </w:r>
          </w:p>
        </w:tc>
      </w:tr>
    </w:tbl>
    <w:p w14:paraId="69BCBF91"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689316A0" w14:textId="77777777" w:rsidTr="00687F56">
        <w:trPr>
          <w:divId w:val="527259509"/>
        </w:trPr>
        <w:tc>
          <w:tcPr>
            <w:tcW w:w="2200" w:type="dxa"/>
            <w:tcMar>
              <w:top w:w="20" w:type="dxa"/>
              <w:left w:w="20" w:type="dxa"/>
              <w:bottom w:w="20" w:type="dxa"/>
              <w:right w:w="20" w:type="dxa"/>
            </w:tcMar>
            <w:vAlign w:val="center"/>
            <w:hideMark/>
          </w:tcPr>
          <w:p w14:paraId="090E024F" w14:textId="77777777" w:rsidR="00687F56" w:rsidRPr="00FC48ED" w:rsidRDefault="00687F56" w:rsidP="00880F60">
            <w:pPr>
              <w:pStyle w:val="movimento"/>
              <w:rPr>
                <w:color w:val="002060"/>
              </w:rPr>
            </w:pPr>
            <w:r w:rsidRPr="00FC48ED">
              <w:rPr>
                <w:color w:val="002060"/>
              </w:rPr>
              <w:t>FRANCAVILLA MATTEO</w:t>
            </w:r>
          </w:p>
        </w:tc>
        <w:tc>
          <w:tcPr>
            <w:tcW w:w="2200" w:type="dxa"/>
            <w:tcMar>
              <w:top w:w="20" w:type="dxa"/>
              <w:left w:w="20" w:type="dxa"/>
              <w:bottom w:w="20" w:type="dxa"/>
              <w:right w:w="20" w:type="dxa"/>
            </w:tcMar>
            <w:vAlign w:val="center"/>
            <w:hideMark/>
          </w:tcPr>
          <w:p w14:paraId="797B4200" w14:textId="77777777" w:rsidR="00687F56" w:rsidRPr="00FC48ED" w:rsidRDefault="00687F56" w:rsidP="00880F60">
            <w:pPr>
              <w:pStyle w:val="movimento2"/>
              <w:rPr>
                <w:color w:val="002060"/>
              </w:rPr>
            </w:pPr>
            <w:r w:rsidRPr="00FC48ED">
              <w:rPr>
                <w:color w:val="002060"/>
              </w:rPr>
              <w:t xml:space="preserve">(C.U.S. MACERATA CALCIO A5) </w:t>
            </w:r>
          </w:p>
        </w:tc>
        <w:tc>
          <w:tcPr>
            <w:tcW w:w="800" w:type="dxa"/>
            <w:tcMar>
              <w:top w:w="20" w:type="dxa"/>
              <w:left w:w="20" w:type="dxa"/>
              <w:bottom w:w="20" w:type="dxa"/>
              <w:right w:w="20" w:type="dxa"/>
            </w:tcMar>
            <w:vAlign w:val="center"/>
            <w:hideMark/>
          </w:tcPr>
          <w:p w14:paraId="089FE7C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98B4E7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04D8278" w14:textId="77777777" w:rsidR="00687F56" w:rsidRPr="00FC48ED" w:rsidRDefault="00687F56" w:rsidP="00880F60">
            <w:pPr>
              <w:pStyle w:val="movimento2"/>
              <w:rPr>
                <w:color w:val="002060"/>
              </w:rPr>
            </w:pPr>
            <w:r w:rsidRPr="00FC48ED">
              <w:rPr>
                <w:color w:val="002060"/>
              </w:rPr>
              <w:t> </w:t>
            </w:r>
          </w:p>
        </w:tc>
      </w:tr>
    </w:tbl>
    <w:p w14:paraId="6DD7DAA7"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C7AFA05" w14:textId="77777777" w:rsidTr="00687F56">
        <w:trPr>
          <w:divId w:val="527259509"/>
        </w:trPr>
        <w:tc>
          <w:tcPr>
            <w:tcW w:w="2200" w:type="dxa"/>
            <w:tcMar>
              <w:top w:w="20" w:type="dxa"/>
              <w:left w:w="20" w:type="dxa"/>
              <w:bottom w:w="20" w:type="dxa"/>
              <w:right w:w="20" w:type="dxa"/>
            </w:tcMar>
            <w:vAlign w:val="center"/>
            <w:hideMark/>
          </w:tcPr>
          <w:p w14:paraId="0CEC3367" w14:textId="77777777" w:rsidR="00687F56" w:rsidRPr="00FC48ED" w:rsidRDefault="00687F56" w:rsidP="00880F60">
            <w:pPr>
              <w:pStyle w:val="movimento"/>
              <w:rPr>
                <w:color w:val="002060"/>
              </w:rPr>
            </w:pPr>
            <w:r w:rsidRPr="00FC48ED">
              <w:rPr>
                <w:color w:val="002060"/>
              </w:rPr>
              <w:t>BIKAI LUCIEN</w:t>
            </w:r>
          </w:p>
        </w:tc>
        <w:tc>
          <w:tcPr>
            <w:tcW w:w="2200" w:type="dxa"/>
            <w:tcMar>
              <w:top w:w="20" w:type="dxa"/>
              <w:left w:w="20" w:type="dxa"/>
              <w:bottom w:w="20" w:type="dxa"/>
              <w:right w:w="20" w:type="dxa"/>
            </w:tcMar>
            <w:vAlign w:val="center"/>
            <w:hideMark/>
          </w:tcPr>
          <w:p w14:paraId="5C7CBE46" w14:textId="77777777" w:rsidR="00687F56" w:rsidRPr="00FC48ED" w:rsidRDefault="00687F56" w:rsidP="00880F60">
            <w:pPr>
              <w:pStyle w:val="movimento2"/>
              <w:rPr>
                <w:color w:val="002060"/>
              </w:rPr>
            </w:pPr>
            <w:r w:rsidRPr="00FC48ED">
              <w:rPr>
                <w:color w:val="002060"/>
              </w:rPr>
              <w:t xml:space="preserve">(AUDAX 1970 S.ANGELO) </w:t>
            </w:r>
          </w:p>
        </w:tc>
        <w:tc>
          <w:tcPr>
            <w:tcW w:w="800" w:type="dxa"/>
            <w:tcMar>
              <w:top w:w="20" w:type="dxa"/>
              <w:left w:w="20" w:type="dxa"/>
              <w:bottom w:w="20" w:type="dxa"/>
              <w:right w:w="20" w:type="dxa"/>
            </w:tcMar>
            <w:vAlign w:val="center"/>
            <w:hideMark/>
          </w:tcPr>
          <w:p w14:paraId="389C64B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2CF84EF" w14:textId="77777777" w:rsidR="00687F56" w:rsidRPr="00FC48ED" w:rsidRDefault="00687F56" w:rsidP="00880F60">
            <w:pPr>
              <w:pStyle w:val="movimento"/>
              <w:rPr>
                <w:color w:val="002060"/>
              </w:rPr>
            </w:pPr>
            <w:r w:rsidRPr="00FC48ED">
              <w:rPr>
                <w:color w:val="002060"/>
              </w:rPr>
              <w:t>LOTITO LORENZO</w:t>
            </w:r>
          </w:p>
        </w:tc>
        <w:tc>
          <w:tcPr>
            <w:tcW w:w="2200" w:type="dxa"/>
            <w:tcMar>
              <w:top w:w="20" w:type="dxa"/>
              <w:left w:w="20" w:type="dxa"/>
              <w:bottom w:w="20" w:type="dxa"/>
              <w:right w:w="20" w:type="dxa"/>
            </w:tcMar>
            <w:vAlign w:val="center"/>
            <w:hideMark/>
          </w:tcPr>
          <w:p w14:paraId="4E2BAC3A" w14:textId="77777777" w:rsidR="00687F56" w:rsidRPr="00FC48ED" w:rsidRDefault="00687F56" w:rsidP="00880F60">
            <w:pPr>
              <w:pStyle w:val="movimento2"/>
              <w:rPr>
                <w:color w:val="002060"/>
              </w:rPr>
            </w:pPr>
            <w:r w:rsidRPr="00FC48ED">
              <w:rPr>
                <w:color w:val="002060"/>
              </w:rPr>
              <w:t xml:space="preserve">(CASTELBELLINO CALCIO A 5) </w:t>
            </w:r>
          </w:p>
        </w:tc>
      </w:tr>
      <w:tr w:rsidR="00687F56" w:rsidRPr="00FC48ED" w14:paraId="67D1992B" w14:textId="77777777" w:rsidTr="00687F56">
        <w:trPr>
          <w:divId w:val="527259509"/>
        </w:trPr>
        <w:tc>
          <w:tcPr>
            <w:tcW w:w="2200" w:type="dxa"/>
            <w:tcMar>
              <w:top w:w="20" w:type="dxa"/>
              <w:left w:w="20" w:type="dxa"/>
              <w:bottom w:w="20" w:type="dxa"/>
              <w:right w:w="20" w:type="dxa"/>
            </w:tcMar>
            <w:vAlign w:val="center"/>
            <w:hideMark/>
          </w:tcPr>
          <w:p w14:paraId="14D68090" w14:textId="77777777" w:rsidR="00687F56" w:rsidRPr="00FC48ED" w:rsidRDefault="00687F56" w:rsidP="00880F60">
            <w:pPr>
              <w:pStyle w:val="movimento"/>
              <w:rPr>
                <w:color w:val="002060"/>
              </w:rPr>
            </w:pPr>
            <w:r w:rsidRPr="00FC48ED">
              <w:rPr>
                <w:color w:val="002060"/>
              </w:rPr>
              <w:t>CRESCIMBENI LEONARDO</w:t>
            </w:r>
          </w:p>
        </w:tc>
        <w:tc>
          <w:tcPr>
            <w:tcW w:w="2200" w:type="dxa"/>
            <w:tcMar>
              <w:top w:w="20" w:type="dxa"/>
              <w:left w:w="20" w:type="dxa"/>
              <w:bottom w:w="20" w:type="dxa"/>
              <w:right w:w="20" w:type="dxa"/>
            </w:tcMar>
            <w:vAlign w:val="center"/>
            <w:hideMark/>
          </w:tcPr>
          <w:p w14:paraId="040ED9C6" w14:textId="77777777" w:rsidR="00687F56" w:rsidRPr="00FC48ED" w:rsidRDefault="00687F56" w:rsidP="00880F60">
            <w:pPr>
              <w:pStyle w:val="movimento2"/>
              <w:rPr>
                <w:color w:val="002060"/>
              </w:rPr>
            </w:pPr>
            <w:r w:rsidRPr="00FC48ED">
              <w:rPr>
                <w:color w:val="002060"/>
              </w:rPr>
              <w:t xml:space="preserve">(GROTTACCIA 2005) </w:t>
            </w:r>
          </w:p>
        </w:tc>
        <w:tc>
          <w:tcPr>
            <w:tcW w:w="800" w:type="dxa"/>
            <w:tcMar>
              <w:top w:w="20" w:type="dxa"/>
              <w:left w:w="20" w:type="dxa"/>
              <w:bottom w:w="20" w:type="dxa"/>
              <w:right w:w="20" w:type="dxa"/>
            </w:tcMar>
            <w:vAlign w:val="center"/>
            <w:hideMark/>
          </w:tcPr>
          <w:p w14:paraId="48C5430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2A8D23C" w14:textId="77777777" w:rsidR="00687F56" w:rsidRPr="00FC48ED" w:rsidRDefault="00687F56" w:rsidP="00880F60">
            <w:pPr>
              <w:pStyle w:val="movimento"/>
              <w:rPr>
                <w:color w:val="002060"/>
              </w:rPr>
            </w:pPr>
            <w:r w:rsidRPr="00FC48ED">
              <w:rPr>
                <w:color w:val="002060"/>
              </w:rPr>
              <w:t>DE SOUSA ANDRE VITOR</w:t>
            </w:r>
          </w:p>
        </w:tc>
        <w:tc>
          <w:tcPr>
            <w:tcW w:w="2200" w:type="dxa"/>
            <w:tcMar>
              <w:top w:w="20" w:type="dxa"/>
              <w:left w:w="20" w:type="dxa"/>
              <w:bottom w:w="20" w:type="dxa"/>
              <w:right w:w="20" w:type="dxa"/>
            </w:tcMar>
            <w:vAlign w:val="center"/>
            <w:hideMark/>
          </w:tcPr>
          <w:p w14:paraId="31962336" w14:textId="77777777" w:rsidR="00687F56" w:rsidRPr="00FC48ED" w:rsidRDefault="00687F56" w:rsidP="00880F60">
            <w:pPr>
              <w:pStyle w:val="movimento2"/>
              <w:rPr>
                <w:color w:val="002060"/>
              </w:rPr>
            </w:pPr>
            <w:r w:rsidRPr="00FC48ED">
              <w:rPr>
                <w:color w:val="002060"/>
              </w:rPr>
              <w:t xml:space="preserve">(NUOVA JUVENTINA FFC) </w:t>
            </w:r>
          </w:p>
        </w:tc>
      </w:tr>
      <w:tr w:rsidR="00687F56" w:rsidRPr="00FC48ED" w14:paraId="57B7BC5D" w14:textId="77777777" w:rsidTr="00687F56">
        <w:trPr>
          <w:divId w:val="527259509"/>
        </w:trPr>
        <w:tc>
          <w:tcPr>
            <w:tcW w:w="2200" w:type="dxa"/>
            <w:tcMar>
              <w:top w:w="20" w:type="dxa"/>
              <w:left w:w="20" w:type="dxa"/>
              <w:bottom w:w="20" w:type="dxa"/>
              <w:right w:w="20" w:type="dxa"/>
            </w:tcMar>
            <w:vAlign w:val="center"/>
            <w:hideMark/>
          </w:tcPr>
          <w:p w14:paraId="6EEDFC8E" w14:textId="77777777" w:rsidR="00687F56" w:rsidRPr="00FC48ED" w:rsidRDefault="00687F56" w:rsidP="00880F60">
            <w:pPr>
              <w:pStyle w:val="movimento"/>
              <w:rPr>
                <w:color w:val="002060"/>
              </w:rPr>
            </w:pPr>
            <w:r w:rsidRPr="00FC48ED">
              <w:rPr>
                <w:color w:val="002060"/>
              </w:rPr>
              <w:t>GIORDANO RENATO</w:t>
            </w:r>
          </w:p>
        </w:tc>
        <w:tc>
          <w:tcPr>
            <w:tcW w:w="2200" w:type="dxa"/>
            <w:tcMar>
              <w:top w:w="20" w:type="dxa"/>
              <w:left w:w="20" w:type="dxa"/>
              <w:bottom w:w="20" w:type="dxa"/>
              <w:right w:w="20" w:type="dxa"/>
            </w:tcMar>
            <w:vAlign w:val="center"/>
            <w:hideMark/>
          </w:tcPr>
          <w:p w14:paraId="3AFED00B" w14:textId="77777777" w:rsidR="00687F56" w:rsidRPr="00FC48ED" w:rsidRDefault="00687F56" w:rsidP="00880F60">
            <w:pPr>
              <w:pStyle w:val="movimento2"/>
              <w:rPr>
                <w:color w:val="002060"/>
              </w:rPr>
            </w:pPr>
            <w:r w:rsidRPr="00FC48ED">
              <w:rPr>
                <w:color w:val="002060"/>
              </w:rPr>
              <w:t xml:space="preserve">(PIETRALACROCE 73) </w:t>
            </w:r>
          </w:p>
        </w:tc>
        <w:tc>
          <w:tcPr>
            <w:tcW w:w="800" w:type="dxa"/>
            <w:tcMar>
              <w:top w:w="20" w:type="dxa"/>
              <w:left w:w="20" w:type="dxa"/>
              <w:bottom w:w="20" w:type="dxa"/>
              <w:right w:w="20" w:type="dxa"/>
            </w:tcMar>
            <w:vAlign w:val="center"/>
            <w:hideMark/>
          </w:tcPr>
          <w:p w14:paraId="5C80049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63D29D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379EE4C" w14:textId="77777777" w:rsidR="00687F56" w:rsidRPr="00FC48ED" w:rsidRDefault="00687F56" w:rsidP="00880F60">
            <w:pPr>
              <w:pStyle w:val="movimento2"/>
              <w:rPr>
                <w:color w:val="002060"/>
              </w:rPr>
            </w:pPr>
            <w:r w:rsidRPr="00FC48ED">
              <w:rPr>
                <w:color w:val="002060"/>
              </w:rPr>
              <w:t> </w:t>
            </w:r>
          </w:p>
        </w:tc>
      </w:tr>
    </w:tbl>
    <w:p w14:paraId="3EC2250F"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52BC4B0" w14:textId="77777777" w:rsidTr="00687F56">
        <w:trPr>
          <w:divId w:val="527259509"/>
        </w:trPr>
        <w:tc>
          <w:tcPr>
            <w:tcW w:w="2200" w:type="dxa"/>
            <w:tcMar>
              <w:top w:w="20" w:type="dxa"/>
              <w:left w:w="20" w:type="dxa"/>
              <w:bottom w:w="20" w:type="dxa"/>
              <w:right w:w="20" w:type="dxa"/>
            </w:tcMar>
            <w:vAlign w:val="center"/>
            <w:hideMark/>
          </w:tcPr>
          <w:p w14:paraId="39149228" w14:textId="77777777" w:rsidR="00687F56" w:rsidRPr="00FC48ED" w:rsidRDefault="00687F56" w:rsidP="00880F60">
            <w:pPr>
              <w:pStyle w:val="movimento"/>
              <w:rPr>
                <w:color w:val="002060"/>
              </w:rPr>
            </w:pPr>
            <w:r w:rsidRPr="00FC48ED">
              <w:rPr>
                <w:color w:val="002060"/>
              </w:rPr>
              <w:t>MARANGONI PIETRO</w:t>
            </w:r>
          </w:p>
        </w:tc>
        <w:tc>
          <w:tcPr>
            <w:tcW w:w="2200" w:type="dxa"/>
            <w:tcMar>
              <w:top w:w="20" w:type="dxa"/>
              <w:left w:w="20" w:type="dxa"/>
              <w:bottom w:w="20" w:type="dxa"/>
              <w:right w:w="20" w:type="dxa"/>
            </w:tcMar>
            <w:vAlign w:val="center"/>
            <w:hideMark/>
          </w:tcPr>
          <w:p w14:paraId="6537DCF9" w14:textId="77777777" w:rsidR="00687F56" w:rsidRPr="00FC48ED" w:rsidRDefault="00687F56" w:rsidP="00880F60">
            <w:pPr>
              <w:pStyle w:val="movimento2"/>
              <w:rPr>
                <w:color w:val="002060"/>
              </w:rPr>
            </w:pPr>
            <w:r w:rsidRPr="00FC48ED">
              <w:rPr>
                <w:color w:val="002060"/>
              </w:rPr>
              <w:t xml:space="preserve">(C.U.S. MACERATA CALCIO A5) </w:t>
            </w:r>
          </w:p>
        </w:tc>
        <w:tc>
          <w:tcPr>
            <w:tcW w:w="800" w:type="dxa"/>
            <w:tcMar>
              <w:top w:w="20" w:type="dxa"/>
              <w:left w:w="20" w:type="dxa"/>
              <w:bottom w:w="20" w:type="dxa"/>
              <w:right w:w="20" w:type="dxa"/>
            </w:tcMar>
            <w:vAlign w:val="center"/>
            <w:hideMark/>
          </w:tcPr>
          <w:p w14:paraId="2B25317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CE8A456" w14:textId="77777777" w:rsidR="00687F56" w:rsidRPr="00FC48ED" w:rsidRDefault="00687F56" w:rsidP="00880F60">
            <w:pPr>
              <w:pStyle w:val="movimento"/>
              <w:rPr>
                <w:color w:val="002060"/>
              </w:rPr>
            </w:pPr>
            <w:r w:rsidRPr="00FC48ED">
              <w:rPr>
                <w:color w:val="002060"/>
              </w:rPr>
              <w:t>MINCONE RAMON</w:t>
            </w:r>
          </w:p>
        </w:tc>
        <w:tc>
          <w:tcPr>
            <w:tcW w:w="2200" w:type="dxa"/>
            <w:tcMar>
              <w:top w:w="20" w:type="dxa"/>
              <w:left w:w="20" w:type="dxa"/>
              <w:bottom w:w="20" w:type="dxa"/>
              <w:right w:w="20" w:type="dxa"/>
            </w:tcMar>
            <w:vAlign w:val="center"/>
            <w:hideMark/>
          </w:tcPr>
          <w:p w14:paraId="13F550DC" w14:textId="77777777" w:rsidR="00687F56" w:rsidRPr="00FC48ED" w:rsidRDefault="00687F56" w:rsidP="00880F60">
            <w:pPr>
              <w:pStyle w:val="movimento2"/>
              <w:rPr>
                <w:color w:val="002060"/>
              </w:rPr>
            </w:pPr>
            <w:r w:rsidRPr="00FC48ED">
              <w:rPr>
                <w:color w:val="002060"/>
              </w:rPr>
              <w:t xml:space="preserve">(C.U.S. MACERATA CALCIO A5) </w:t>
            </w:r>
          </w:p>
        </w:tc>
      </w:tr>
      <w:tr w:rsidR="00687F56" w:rsidRPr="00FC48ED" w14:paraId="3766485C" w14:textId="77777777" w:rsidTr="00687F56">
        <w:trPr>
          <w:divId w:val="527259509"/>
        </w:trPr>
        <w:tc>
          <w:tcPr>
            <w:tcW w:w="2200" w:type="dxa"/>
            <w:tcMar>
              <w:top w:w="20" w:type="dxa"/>
              <w:left w:w="20" w:type="dxa"/>
              <w:bottom w:w="20" w:type="dxa"/>
              <w:right w:w="20" w:type="dxa"/>
            </w:tcMar>
            <w:vAlign w:val="center"/>
            <w:hideMark/>
          </w:tcPr>
          <w:p w14:paraId="3B2579B1" w14:textId="77777777" w:rsidR="00687F56" w:rsidRPr="00FC48ED" w:rsidRDefault="00687F56" w:rsidP="00880F60">
            <w:pPr>
              <w:pStyle w:val="movimento"/>
              <w:rPr>
                <w:color w:val="002060"/>
              </w:rPr>
            </w:pPr>
            <w:r w:rsidRPr="00FC48ED">
              <w:rPr>
                <w:color w:val="002060"/>
              </w:rPr>
              <w:t>GALLOZZI SIMONE</w:t>
            </w:r>
          </w:p>
        </w:tc>
        <w:tc>
          <w:tcPr>
            <w:tcW w:w="2200" w:type="dxa"/>
            <w:tcMar>
              <w:top w:w="20" w:type="dxa"/>
              <w:left w:w="20" w:type="dxa"/>
              <w:bottom w:w="20" w:type="dxa"/>
              <w:right w:w="20" w:type="dxa"/>
            </w:tcMar>
            <w:vAlign w:val="center"/>
            <w:hideMark/>
          </w:tcPr>
          <w:p w14:paraId="27BA4867" w14:textId="77777777" w:rsidR="00687F56" w:rsidRPr="00FC48ED" w:rsidRDefault="00687F56" w:rsidP="00880F60">
            <w:pPr>
              <w:pStyle w:val="movimento2"/>
              <w:rPr>
                <w:color w:val="002060"/>
              </w:rPr>
            </w:pPr>
            <w:r w:rsidRPr="00FC48ED">
              <w:rPr>
                <w:color w:val="002060"/>
              </w:rPr>
              <w:t xml:space="preserve">(DINAMIS 1990) </w:t>
            </w:r>
          </w:p>
        </w:tc>
        <w:tc>
          <w:tcPr>
            <w:tcW w:w="800" w:type="dxa"/>
            <w:tcMar>
              <w:top w:w="20" w:type="dxa"/>
              <w:left w:w="20" w:type="dxa"/>
              <w:bottom w:w="20" w:type="dxa"/>
              <w:right w:w="20" w:type="dxa"/>
            </w:tcMar>
            <w:vAlign w:val="center"/>
            <w:hideMark/>
          </w:tcPr>
          <w:p w14:paraId="30786DB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716A8BB" w14:textId="77777777" w:rsidR="00687F56" w:rsidRPr="00FC48ED" w:rsidRDefault="00687F56" w:rsidP="00880F60">
            <w:pPr>
              <w:pStyle w:val="movimento"/>
              <w:rPr>
                <w:color w:val="002060"/>
              </w:rPr>
            </w:pPr>
            <w:r w:rsidRPr="00FC48ED">
              <w:rPr>
                <w:color w:val="002060"/>
              </w:rPr>
              <w:t>KANIA DAVID VICTOR</w:t>
            </w:r>
          </w:p>
        </w:tc>
        <w:tc>
          <w:tcPr>
            <w:tcW w:w="2200" w:type="dxa"/>
            <w:tcMar>
              <w:top w:w="20" w:type="dxa"/>
              <w:left w:w="20" w:type="dxa"/>
              <w:bottom w:w="20" w:type="dxa"/>
              <w:right w:w="20" w:type="dxa"/>
            </w:tcMar>
            <w:vAlign w:val="center"/>
            <w:hideMark/>
          </w:tcPr>
          <w:p w14:paraId="5B53C2D5" w14:textId="77777777" w:rsidR="00687F56" w:rsidRPr="00FC48ED" w:rsidRDefault="00687F56" w:rsidP="00880F60">
            <w:pPr>
              <w:pStyle w:val="movimento2"/>
              <w:rPr>
                <w:color w:val="002060"/>
              </w:rPr>
            </w:pPr>
            <w:r w:rsidRPr="00FC48ED">
              <w:rPr>
                <w:color w:val="002060"/>
              </w:rPr>
              <w:t xml:space="preserve">(DINAMIS 1990) </w:t>
            </w:r>
          </w:p>
        </w:tc>
      </w:tr>
      <w:tr w:rsidR="00687F56" w:rsidRPr="00FC48ED" w14:paraId="4828478F" w14:textId="77777777" w:rsidTr="00687F56">
        <w:trPr>
          <w:divId w:val="527259509"/>
        </w:trPr>
        <w:tc>
          <w:tcPr>
            <w:tcW w:w="2200" w:type="dxa"/>
            <w:tcMar>
              <w:top w:w="20" w:type="dxa"/>
              <w:left w:w="20" w:type="dxa"/>
              <w:bottom w:w="20" w:type="dxa"/>
              <w:right w:w="20" w:type="dxa"/>
            </w:tcMar>
            <w:vAlign w:val="center"/>
            <w:hideMark/>
          </w:tcPr>
          <w:p w14:paraId="69F2C93C" w14:textId="77777777" w:rsidR="00687F56" w:rsidRPr="00FC48ED" w:rsidRDefault="00687F56" w:rsidP="00880F60">
            <w:pPr>
              <w:pStyle w:val="movimento"/>
              <w:rPr>
                <w:color w:val="002060"/>
              </w:rPr>
            </w:pPr>
            <w:r w:rsidRPr="00FC48ED">
              <w:rPr>
                <w:color w:val="002060"/>
              </w:rPr>
              <w:t>TONTARELLI ALESSANDRO</w:t>
            </w:r>
          </w:p>
        </w:tc>
        <w:tc>
          <w:tcPr>
            <w:tcW w:w="2200" w:type="dxa"/>
            <w:tcMar>
              <w:top w:w="20" w:type="dxa"/>
              <w:left w:w="20" w:type="dxa"/>
              <w:bottom w:w="20" w:type="dxa"/>
              <w:right w:w="20" w:type="dxa"/>
            </w:tcMar>
            <w:vAlign w:val="center"/>
            <w:hideMark/>
          </w:tcPr>
          <w:p w14:paraId="221EFE81" w14:textId="77777777" w:rsidR="00687F56" w:rsidRPr="00FC48ED" w:rsidRDefault="00687F56" w:rsidP="00880F60">
            <w:pPr>
              <w:pStyle w:val="movimento2"/>
              <w:rPr>
                <w:color w:val="002060"/>
              </w:rPr>
            </w:pPr>
            <w:r w:rsidRPr="00FC48ED">
              <w:rPr>
                <w:color w:val="002060"/>
              </w:rPr>
              <w:t xml:space="preserve">(PIETRALACROCE 73) </w:t>
            </w:r>
          </w:p>
        </w:tc>
        <w:tc>
          <w:tcPr>
            <w:tcW w:w="800" w:type="dxa"/>
            <w:tcMar>
              <w:top w:w="20" w:type="dxa"/>
              <w:left w:w="20" w:type="dxa"/>
              <w:bottom w:w="20" w:type="dxa"/>
              <w:right w:w="20" w:type="dxa"/>
            </w:tcMar>
            <w:vAlign w:val="center"/>
            <w:hideMark/>
          </w:tcPr>
          <w:p w14:paraId="1A16706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9E4166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E3D7E6F" w14:textId="77777777" w:rsidR="00687F56" w:rsidRPr="00FC48ED" w:rsidRDefault="00687F56" w:rsidP="00880F60">
            <w:pPr>
              <w:pStyle w:val="movimento2"/>
              <w:rPr>
                <w:color w:val="002060"/>
              </w:rPr>
            </w:pPr>
            <w:r w:rsidRPr="00FC48ED">
              <w:rPr>
                <w:color w:val="002060"/>
              </w:rPr>
              <w:t> </w:t>
            </w:r>
          </w:p>
        </w:tc>
      </w:tr>
    </w:tbl>
    <w:p w14:paraId="4C4E0DB1"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1825F379" w14:textId="77777777" w:rsidTr="00687F56">
        <w:trPr>
          <w:divId w:val="527259509"/>
        </w:trPr>
        <w:tc>
          <w:tcPr>
            <w:tcW w:w="2200" w:type="dxa"/>
            <w:tcMar>
              <w:top w:w="20" w:type="dxa"/>
              <w:left w:w="20" w:type="dxa"/>
              <w:bottom w:w="20" w:type="dxa"/>
              <w:right w:w="20" w:type="dxa"/>
            </w:tcMar>
            <w:vAlign w:val="center"/>
            <w:hideMark/>
          </w:tcPr>
          <w:p w14:paraId="697029D9" w14:textId="77777777" w:rsidR="00687F56" w:rsidRPr="00FC48ED" w:rsidRDefault="00687F56" w:rsidP="00880F60">
            <w:pPr>
              <w:pStyle w:val="movimento"/>
              <w:rPr>
                <w:color w:val="002060"/>
              </w:rPr>
            </w:pPr>
            <w:r w:rsidRPr="00FC48ED">
              <w:rPr>
                <w:color w:val="002060"/>
              </w:rPr>
              <w:t>BALZAMO MARCO</w:t>
            </w:r>
          </w:p>
        </w:tc>
        <w:tc>
          <w:tcPr>
            <w:tcW w:w="2200" w:type="dxa"/>
            <w:tcMar>
              <w:top w:w="20" w:type="dxa"/>
              <w:left w:w="20" w:type="dxa"/>
              <w:bottom w:w="20" w:type="dxa"/>
              <w:right w:w="20" w:type="dxa"/>
            </w:tcMar>
            <w:vAlign w:val="center"/>
            <w:hideMark/>
          </w:tcPr>
          <w:p w14:paraId="0F024EEA" w14:textId="77777777" w:rsidR="00687F56" w:rsidRPr="00FC48ED" w:rsidRDefault="00687F56" w:rsidP="00880F60">
            <w:pPr>
              <w:pStyle w:val="movimento2"/>
              <w:rPr>
                <w:color w:val="002060"/>
              </w:rPr>
            </w:pPr>
            <w:r w:rsidRPr="00FC48ED">
              <w:rPr>
                <w:color w:val="002060"/>
              </w:rPr>
              <w:t xml:space="preserve">(CASTELBELLINO CALCIO A 5) </w:t>
            </w:r>
          </w:p>
        </w:tc>
        <w:tc>
          <w:tcPr>
            <w:tcW w:w="800" w:type="dxa"/>
            <w:tcMar>
              <w:top w:w="20" w:type="dxa"/>
              <w:left w:w="20" w:type="dxa"/>
              <w:bottom w:w="20" w:type="dxa"/>
              <w:right w:w="20" w:type="dxa"/>
            </w:tcMar>
            <w:vAlign w:val="center"/>
            <w:hideMark/>
          </w:tcPr>
          <w:p w14:paraId="669A1BC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127B685" w14:textId="77777777" w:rsidR="00687F56" w:rsidRPr="00FC48ED" w:rsidRDefault="00687F56" w:rsidP="00880F60">
            <w:pPr>
              <w:pStyle w:val="movimento"/>
              <w:rPr>
                <w:color w:val="002060"/>
              </w:rPr>
            </w:pPr>
            <w:r w:rsidRPr="00FC48ED">
              <w:rPr>
                <w:color w:val="002060"/>
              </w:rPr>
              <w:t>BRAVI MATTEO</w:t>
            </w:r>
          </w:p>
        </w:tc>
        <w:tc>
          <w:tcPr>
            <w:tcW w:w="2200" w:type="dxa"/>
            <w:tcMar>
              <w:top w:w="20" w:type="dxa"/>
              <w:left w:w="20" w:type="dxa"/>
              <w:bottom w:w="20" w:type="dxa"/>
              <w:right w:w="20" w:type="dxa"/>
            </w:tcMar>
            <w:vAlign w:val="center"/>
            <w:hideMark/>
          </w:tcPr>
          <w:p w14:paraId="2B91EC60" w14:textId="77777777" w:rsidR="00687F56" w:rsidRPr="00FC48ED" w:rsidRDefault="00687F56" w:rsidP="00880F60">
            <w:pPr>
              <w:pStyle w:val="movimento2"/>
              <w:rPr>
                <w:color w:val="002060"/>
              </w:rPr>
            </w:pPr>
            <w:r w:rsidRPr="00FC48ED">
              <w:rPr>
                <w:color w:val="002060"/>
              </w:rPr>
              <w:t xml:space="preserve">(JESI CALCIO A 5) </w:t>
            </w:r>
          </w:p>
        </w:tc>
      </w:tr>
      <w:tr w:rsidR="00687F56" w:rsidRPr="00FC48ED" w14:paraId="037473BE" w14:textId="77777777" w:rsidTr="00687F56">
        <w:trPr>
          <w:divId w:val="527259509"/>
        </w:trPr>
        <w:tc>
          <w:tcPr>
            <w:tcW w:w="2200" w:type="dxa"/>
            <w:tcMar>
              <w:top w:w="20" w:type="dxa"/>
              <w:left w:w="20" w:type="dxa"/>
              <w:bottom w:w="20" w:type="dxa"/>
              <w:right w:w="20" w:type="dxa"/>
            </w:tcMar>
            <w:vAlign w:val="center"/>
            <w:hideMark/>
          </w:tcPr>
          <w:p w14:paraId="02FA1F36" w14:textId="77777777" w:rsidR="00687F56" w:rsidRPr="00FC48ED" w:rsidRDefault="00687F56" w:rsidP="00880F60">
            <w:pPr>
              <w:pStyle w:val="movimento"/>
              <w:rPr>
                <w:color w:val="002060"/>
              </w:rPr>
            </w:pPr>
            <w:r w:rsidRPr="00FC48ED">
              <w:rPr>
                <w:color w:val="002060"/>
              </w:rPr>
              <w:t>COLOTTO MATTIA</w:t>
            </w:r>
          </w:p>
        </w:tc>
        <w:tc>
          <w:tcPr>
            <w:tcW w:w="2200" w:type="dxa"/>
            <w:tcMar>
              <w:top w:w="20" w:type="dxa"/>
              <w:left w:w="20" w:type="dxa"/>
              <w:bottom w:w="20" w:type="dxa"/>
              <w:right w:w="20" w:type="dxa"/>
            </w:tcMar>
            <w:vAlign w:val="center"/>
            <w:hideMark/>
          </w:tcPr>
          <w:p w14:paraId="508BFB36" w14:textId="77777777" w:rsidR="00687F56" w:rsidRPr="00FC48ED" w:rsidRDefault="00687F56" w:rsidP="00880F60">
            <w:pPr>
              <w:pStyle w:val="movimento2"/>
              <w:rPr>
                <w:color w:val="002060"/>
              </w:rPr>
            </w:pPr>
            <w:r w:rsidRPr="00FC48ED">
              <w:rPr>
                <w:color w:val="002060"/>
              </w:rPr>
              <w:t xml:space="preserve">(MONTELUPONE CALCIO A 5) </w:t>
            </w:r>
          </w:p>
        </w:tc>
        <w:tc>
          <w:tcPr>
            <w:tcW w:w="800" w:type="dxa"/>
            <w:tcMar>
              <w:top w:w="20" w:type="dxa"/>
              <w:left w:w="20" w:type="dxa"/>
              <w:bottom w:w="20" w:type="dxa"/>
              <w:right w:w="20" w:type="dxa"/>
            </w:tcMar>
            <w:vAlign w:val="center"/>
            <w:hideMark/>
          </w:tcPr>
          <w:p w14:paraId="253120F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8CB3045" w14:textId="77777777" w:rsidR="00687F56" w:rsidRPr="00FC48ED" w:rsidRDefault="00687F56" w:rsidP="00880F60">
            <w:pPr>
              <w:pStyle w:val="movimento"/>
              <w:rPr>
                <w:color w:val="002060"/>
              </w:rPr>
            </w:pPr>
            <w:r w:rsidRPr="00FC48ED">
              <w:rPr>
                <w:color w:val="002060"/>
              </w:rPr>
              <w:t>LOMBARDI MICHELE</w:t>
            </w:r>
          </w:p>
        </w:tc>
        <w:tc>
          <w:tcPr>
            <w:tcW w:w="2200" w:type="dxa"/>
            <w:tcMar>
              <w:top w:w="20" w:type="dxa"/>
              <w:left w:w="20" w:type="dxa"/>
              <w:bottom w:w="20" w:type="dxa"/>
              <w:right w:w="20" w:type="dxa"/>
            </w:tcMar>
            <w:vAlign w:val="center"/>
            <w:hideMark/>
          </w:tcPr>
          <w:p w14:paraId="5607C745" w14:textId="77777777" w:rsidR="00687F56" w:rsidRPr="00FC48ED" w:rsidRDefault="00687F56" w:rsidP="00880F60">
            <w:pPr>
              <w:pStyle w:val="movimento2"/>
              <w:rPr>
                <w:color w:val="002060"/>
              </w:rPr>
            </w:pPr>
            <w:r w:rsidRPr="00FC48ED">
              <w:rPr>
                <w:color w:val="002060"/>
              </w:rPr>
              <w:t xml:space="preserve">(PIETRALACROCE 73) </w:t>
            </w:r>
          </w:p>
        </w:tc>
      </w:tr>
    </w:tbl>
    <w:p w14:paraId="2588F30D" w14:textId="77777777" w:rsidR="00687F56" w:rsidRDefault="00687F56" w:rsidP="00687F56">
      <w:pPr>
        <w:pStyle w:val="breakline"/>
        <w:divId w:val="527259509"/>
        <w:rPr>
          <w:color w:val="002060"/>
        </w:rPr>
      </w:pPr>
    </w:p>
    <w:p w14:paraId="11E107F3"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0FAC109"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2ECC1BE3" w14:textId="77777777" w:rsidR="00687F56" w:rsidRPr="00FC48ED" w:rsidRDefault="00687F56" w:rsidP="00687F56">
      <w:pPr>
        <w:pStyle w:val="breakline"/>
        <w:divId w:val="527259509"/>
        <w:rPr>
          <w:rFonts w:eastAsiaTheme="minorEastAsia"/>
          <w:color w:val="002060"/>
        </w:rPr>
      </w:pPr>
    </w:p>
    <w:p w14:paraId="67568DFC" w14:textId="77777777" w:rsidR="00687F56" w:rsidRPr="00FC48ED" w:rsidRDefault="00687F56" w:rsidP="00687F56">
      <w:pPr>
        <w:pStyle w:val="titoloprinc0"/>
        <w:divId w:val="527259509"/>
        <w:rPr>
          <w:color w:val="002060"/>
        </w:rPr>
      </w:pPr>
      <w:r w:rsidRPr="00FC48ED">
        <w:rPr>
          <w:color w:val="002060"/>
        </w:rPr>
        <w:t>CLASSIFICA</w:t>
      </w:r>
    </w:p>
    <w:p w14:paraId="7E91DC90" w14:textId="77777777" w:rsidR="00687F56" w:rsidRPr="00FC48ED" w:rsidRDefault="00687F56" w:rsidP="00687F56">
      <w:pPr>
        <w:pStyle w:val="breakline"/>
        <w:divId w:val="527259509"/>
        <w:rPr>
          <w:color w:val="002060"/>
        </w:rPr>
      </w:pPr>
    </w:p>
    <w:p w14:paraId="3CC78AEE" w14:textId="77777777" w:rsidR="00687F56" w:rsidRPr="00FC48ED" w:rsidRDefault="00687F56" w:rsidP="00687F56">
      <w:pPr>
        <w:pStyle w:val="breakline"/>
        <w:divId w:val="527259509"/>
        <w:rPr>
          <w:color w:val="002060"/>
        </w:rPr>
      </w:pPr>
    </w:p>
    <w:p w14:paraId="4E29A7CC"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479287B7"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7270F"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23E25"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6E729"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EE1F0"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B06C"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2D8DC"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6172E"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446CE"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D39DB"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16B69" w14:textId="77777777" w:rsidR="00687F56" w:rsidRPr="00FC48ED" w:rsidRDefault="00687F56" w:rsidP="00880F60">
            <w:pPr>
              <w:pStyle w:val="headertabella0"/>
              <w:rPr>
                <w:color w:val="002060"/>
              </w:rPr>
            </w:pPr>
            <w:r w:rsidRPr="00FC48ED">
              <w:rPr>
                <w:color w:val="002060"/>
              </w:rPr>
              <w:t>PE</w:t>
            </w:r>
          </w:p>
        </w:tc>
      </w:tr>
      <w:tr w:rsidR="00687F56" w:rsidRPr="00FC48ED" w14:paraId="053AF951"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6D58E3" w14:textId="77777777" w:rsidR="00687F56" w:rsidRPr="00FC48ED" w:rsidRDefault="00687F56" w:rsidP="00880F60">
            <w:pPr>
              <w:pStyle w:val="rowtabella0"/>
              <w:rPr>
                <w:color w:val="002060"/>
              </w:rPr>
            </w:pPr>
            <w:r w:rsidRPr="00FC48E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DB67"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B737"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86A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A8E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DB7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68DB" w14:textId="77777777" w:rsidR="00687F56" w:rsidRPr="00FC48ED" w:rsidRDefault="00687F56" w:rsidP="00880F60">
            <w:pPr>
              <w:pStyle w:val="rowtabella0"/>
              <w:jc w:val="center"/>
              <w:rPr>
                <w:color w:val="002060"/>
              </w:rPr>
            </w:pPr>
            <w:r w:rsidRPr="00FC48E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6083"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8250"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39A9" w14:textId="77777777" w:rsidR="00687F56" w:rsidRPr="00FC48ED" w:rsidRDefault="00687F56" w:rsidP="00880F60">
            <w:pPr>
              <w:pStyle w:val="rowtabella0"/>
              <w:jc w:val="center"/>
              <w:rPr>
                <w:color w:val="002060"/>
              </w:rPr>
            </w:pPr>
            <w:r w:rsidRPr="00FC48ED">
              <w:rPr>
                <w:color w:val="002060"/>
              </w:rPr>
              <w:t>0</w:t>
            </w:r>
          </w:p>
        </w:tc>
      </w:tr>
      <w:tr w:rsidR="00687F56" w:rsidRPr="00FC48ED" w14:paraId="0925489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B41B6" w14:textId="77777777" w:rsidR="00687F56" w:rsidRPr="00FC48ED" w:rsidRDefault="00687F56" w:rsidP="00880F60">
            <w:pPr>
              <w:pStyle w:val="rowtabella0"/>
              <w:rPr>
                <w:color w:val="002060"/>
              </w:rPr>
            </w:pPr>
            <w:r w:rsidRPr="00FC48E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C02E"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6F1E"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C938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CD1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5296"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0CCC" w14:textId="77777777" w:rsidR="00687F56" w:rsidRPr="00FC48ED" w:rsidRDefault="00687F56" w:rsidP="00880F60">
            <w:pPr>
              <w:pStyle w:val="rowtabella0"/>
              <w:jc w:val="center"/>
              <w:rPr>
                <w:color w:val="002060"/>
              </w:rPr>
            </w:pPr>
            <w:r w:rsidRPr="00FC48E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D2D0"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5433"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EBE3" w14:textId="77777777" w:rsidR="00687F56" w:rsidRPr="00FC48ED" w:rsidRDefault="00687F56" w:rsidP="00880F60">
            <w:pPr>
              <w:pStyle w:val="rowtabella0"/>
              <w:jc w:val="center"/>
              <w:rPr>
                <w:color w:val="002060"/>
              </w:rPr>
            </w:pPr>
            <w:r w:rsidRPr="00FC48ED">
              <w:rPr>
                <w:color w:val="002060"/>
              </w:rPr>
              <w:t>0</w:t>
            </w:r>
          </w:p>
        </w:tc>
      </w:tr>
      <w:tr w:rsidR="00687F56" w:rsidRPr="00FC48ED" w14:paraId="3BA1CE24"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FB7A0" w14:textId="77777777" w:rsidR="00687F56" w:rsidRPr="00FC48ED" w:rsidRDefault="00687F56" w:rsidP="00880F60">
            <w:pPr>
              <w:pStyle w:val="rowtabella0"/>
              <w:rPr>
                <w:color w:val="002060"/>
              </w:rPr>
            </w:pPr>
            <w:r w:rsidRPr="00FC48E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47A59"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80AD"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263F"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F79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E268"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753E" w14:textId="77777777" w:rsidR="00687F56" w:rsidRPr="00FC48ED" w:rsidRDefault="00687F56" w:rsidP="00880F60">
            <w:pPr>
              <w:pStyle w:val="rowtabella0"/>
              <w:jc w:val="center"/>
              <w:rPr>
                <w:color w:val="002060"/>
              </w:rPr>
            </w:pPr>
            <w:r w:rsidRPr="00FC48E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8D9C"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7B75"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EC8E" w14:textId="77777777" w:rsidR="00687F56" w:rsidRPr="00FC48ED" w:rsidRDefault="00687F56" w:rsidP="00880F60">
            <w:pPr>
              <w:pStyle w:val="rowtabella0"/>
              <w:jc w:val="center"/>
              <w:rPr>
                <w:color w:val="002060"/>
              </w:rPr>
            </w:pPr>
            <w:r w:rsidRPr="00FC48ED">
              <w:rPr>
                <w:color w:val="002060"/>
              </w:rPr>
              <w:t>0</w:t>
            </w:r>
          </w:p>
        </w:tc>
      </w:tr>
      <w:tr w:rsidR="00687F56" w:rsidRPr="00FC48ED" w14:paraId="4B95910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E0AA7" w14:textId="77777777" w:rsidR="00687F56" w:rsidRPr="00FC48ED" w:rsidRDefault="00687F56" w:rsidP="00880F60">
            <w:pPr>
              <w:pStyle w:val="rowtabella0"/>
              <w:rPr>
                <w:color w:val="002060"/>
              </w:rPr>
            </w:pPr>
            <w:r w:rsidRPr="00FC48E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7EC3"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CD5D"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5069"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AE1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F840"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9812" w14:textId="77777777" w:rsidR="00687F56" w:rsidRPr="00FC48ED" w:rsidRDefault="00687F56" w:rsidP="00880F60">
            <w:pPr>
              <w:pStyle w:val="rowtabella0"/>
              <w:jc w:val="center"/>
              <w:rPr>
                <w:color w:val="002060"/>
              </w:rPr>
            </w:pPr>
            <w:r w:rsidRPr="00FC48E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EF29" w14:textId="77777777" w:rsidR="00687F56" w:rsidRPr="00FC48ED" w:rsidRDefault="00687F56" w:rsidP="00880F60">
            <w:pPr>
              <w:pStyle w:val="rowtabella0"/>
              <w:jc w:val="center"/>
              <w:rPr>
                <w:color w:val="002060"/>
              </w:rPr>
            </w:pPr>
            <w:r w:rsidRPr="00FC48E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E538"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4957" w14:textId="77777777" w:rsidR="00687F56" w:rsidRPr="00FC48ED" w:rsidRDefault="00687F56" w:rsidP="00880F60">
            <w:pPr>
              <w:pStyle w:val="rowtabella0"/>
              <w:jc w:val="center"/>
              <w:rPr>
                <w:color w:val="002060"/>
              </w:rPr>
            </w:pPr>
            <w:r w:rsidRPr="00FC48ED">
              <w:rPr>
                <w:color w:val="002060"/>
              </w:rPr>
              <w:t>0</w:t>
            </w:r>
          </w:p>
        </w:tc>
      </w:tr>
      <w:tr w:rsidR="00687F56" w:rsidRPr="00FC48ED" w14:paraId="4449477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AA911" w14:textId="77777777" w:rsidR="00687F56" w:rsidRPr="00FC48ED" w:rsidRDefault="00687F56" w:rsidP="00880F60">
            <w:pPr>
              <w:pStyle w:val="rowtabella0"/>
              <w:rPr>
                <w:color w:val="002060"/>
              </w:rPr>
            </w:pPr>
            <w:r w:rsidRPr="00FC48E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C8FF"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8D9D"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BBF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DD34"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F213"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A91C"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415B"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2404"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6CEB" w14:textId="77777777" w:rsidR="00687F56" w:rsidRPr="00FC48ED" w:rsidRDefault="00687F56" w:rsidP="00880F60">
            <w:pPr>
              <w:pStyle w:val="rowtabella0"/>
              <w:jc w:val="center"/>
              <w:rPr>
                <w:color w:val="002060"/>
              </w:rPr>
            </w:pPr>
            <w:r w:rsidRPr="00FC48ED">
              <w:rPr>
                <w:color w:val="002060"/>
              </w:rPr>
              <w:t>0</w:t>
            </w:r>
          </w:p>
        </w:tc>
      </w:tr>
      <w:tr w:rsidR="00687F56" w:rsidRPr="00FC48ED" w14:paraId="7EE1E8B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68C3F" w14:textId="77777777" w:rsidR="00687F56" w:rsidRPr="00FC48ED" w:rsidRDefault="00687F56" w:rsidP="00880F60">
            <w:pPr>
              <w:pStyle w:val="rowtabella0"/>
              <w:rPr>
                <w:color w:val="002060"/>
              </w:rPr>
            </w:pPr>
            <w:r w:rsidRPr="00FC48ED">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30B2"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CE0B"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4A5F"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F83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A6A1"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29C2" w14:textId="77777777" w:rsidR="00687F56" w:rsidRPr="00FC48ED" w:rsidRDefault="00687F56" w:rsidP="00880F60">
            <w:pPr>
              <w:pStyle w:val="rowtabella0"/>
              <w:jc w:val="center"/>
              <w:rPr>
                <w:color w:val="002060"/>
              </w:rPr>
            </w:pPr>
            <w:r w:rsidRPr="00FC48E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C4F4"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977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7284" w14:textId="77777777" w:rsidR="00687F56" w:rsidRPr="00FC48ED" w:rsidRDefault="00687F56" w:rsidP="00880F60">
            <w:pPr>
              <w:pStyle w:val="rowtabella0"/>
              <w:jc w:val="center"/>
              <w:rPr>
                <w:color w:val="002060"/>
              </w:rPr>
            </w:pPr>
            <w:r w:rsidRPr="00FC48ED">
              <w:rPr>
                <w:color w:val="002060"/>
              </w:rPr>
              <w:t>0</w:t>
            </w:r>
          </w:p>
        </w:tc>
      </w:tr>
      <w:tr w:rsidR="00687F56" w:rsidRPr="00FC48ED" w14:paraId="7CBEF123"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A0FF2" w14:textId="77777777" w:rsidR="00687F56" w:rsidRPr="00FC48ED" w:rsidRDefault="00687F56" w:rsidP="00880F60">
            <w:pPr>
              <w:pStyle w:val="rowtabella0"/>
              <w:rPr>
                <w:color w:val="002060"/>
              </w:rPr>
            </w:pPr>
            <w:r w:rsidRPr="00FC48E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91CE"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4BF9"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7BE1"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3A3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EA6D"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F5C73" w14:textId="77777777" w:rsidR="00687F56" w:rsidRPr="00FC48ED" w:rsidRDefault="00687F56" w:rsidP="00880F60">
            <w:pPr>
              <w:pStyle w:val="rowtabella0"/>
              <w:jc w:val="center"/>
              <w:rPr>
                <w:color w:val="002060"/>
              </w:rPr>
            </w:pPr>
            <w:r w:rsidRPr="00FC48E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5D34"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5AEC"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F110" w14:textId="77777777" w:rsidR="00687F56" w:rsidRPr="00FC48ED" w:rsidRDefault="00687F56" w:rsidP="00880F60">
            <w:pPr>
              <w:pStyle w:val="rowtabella0"/>
              <w:jc w:val="center"/>
              <w:rPr>
                <w:color w:val="002060"/>
              </w:rPr>
            </w:pPr>
            <w:r w:rsidRPr="00FC48ED">
              <w:rPr>
                <w:color w:val="002060"/>
              </w:rPr>
              <w:t>0</w:t>
            </w:r>
          </w:p>
        </w:tc>
      </w:tr>
      <w:tr w:rsidR="00687F56" w:rsidRPr="00FC48ED" w14:paraId="322248C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5D582" w14:textId="77777777" w:rsidR="00687F56" w:rsidRPr="00EC5B61" w:rsidRDefault="00687F56" w:rsidP="00880F60">
            <w:pPr>
              <w:pStyle w:val="rowtabella0"/>
              <w:rPr>
                <w:color w:val="002060"/>
                <w:lang w:val="en-US"/>
              </w:rPr>
            </w:pPr>
            <w:r w:rsidRPr="00EC5B61">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B790"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F942"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95309"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561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7CD5"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A2C4"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F333"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B5A3"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DF7B" w14:textId="77777777" w:rsidR="00687F56" w:rsidRPr="00FC48ED" w:rsidRDefault="00687F56" w:rsidP="00880F60">
            <w:pPr>
              <w:pStyle w:val="rowtabella0"/>
              <w:jc w:val="center"/>
              <w:rPr>
                <w:color w:val="002060"/>
              </w:rPr>
            </w:pPr>
            <w:r w:rsidRPr="00FC48ED">
              <w:rPr>
                <w:color w:val="002060"/>
              </w:rPr>
              <w:t>0</w:t>
            </w:r>
          </w:p>
        </w:tc>
      </w:tr>
      <w:tr w:rsidR="00687F56" w:rsidRPr="00FC48ED" w14:paraId="5462C5A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F3A1B" w14:textId="77777777" w:rsidR="00687F56" w:rsidRPr="00FC48ED" w:rsidRDefault="00687F56" w:rsidP="00880F60">
            <w:pPr>
              <w:pStyle w:val="rowtabella0"/>
              <w:rPr>
                <w:color w:val="002060"/>
              </w:rPr>
            </w:pPr>
            <w:r w:rsidRPr="00FC48E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1E03"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2AC4"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543A"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29A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50427"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F1CA"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7D88"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ACF9"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B775" w14:textId="77777777" w:rsidR="00687F56" w:rsidRPr="00FC48ED" w:rsidRDefault="00687F56" w:rsidP="00880F60">
            <w:pPr>
              <w:pStyle w:val="rowtabella0"/>
              <w:jc w:val="center"/>
              <w:rPr>
                <w:color w:val="002060"/>
              </w:rPr>
            </w:pPr>
            <w:r w:rsidRPr="00FC48ED">
              <w:rPr>
                <w:color w:val="002060"/>
              </w:rPr>
              <w:t>0</w:t>
            </w:r>
          </w:p>
        </w:tc>
      </w:tr>
      <w:tr w:rsidR="00687F56" w:rsidRPr="00FC48ED" w14:paraId="473EC77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5F381" w14:textId="77777777" w:rsidR="00687F56" w:rsidRPr="00FC48ED" w:rsidRDefault="00687F56" w:rsidP="00880F60">
            <w:pPr>
              <w:pStyle w:val="rowtabella0"/>
              <w:rPr>
                <w:color w:val="002060"/>
              </w:rPr>
            </w:pPr>
            <w:r w:rsidRPr="00FC48E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9984"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4E52"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72D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52ED"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453B"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E171" w14:textId="77777777" w:rsidR="00687F56" w:rsidRPr="00FC48ED" w:rsidRDefault="00687F56" w:rsidP="00880F60">
            <w:pPr>
              <w:pStyle w:val="rowtabella0"/>
              <w:jc w:val="center"/>
              <w:rPr>
                <w:color w:val="002060"/>
              </w:rPr>
            </w:pPr>
            <w:r w:rsidRPr="00FC48E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9361" w14:textId="77777777" w:rsidR="00687F56" w:rsidRPr="00FC48ED" w:rsidRDefault="00687F56" w:rsidP="00880F60">
            <w:pPr>
              <w:pStyle w:val="rowtabella0"/>
              <w:jc w:val="center"/>
              <w:rPr>
                <w:color w:val="002060"/>
              </w:rPr>
            </w:pPr>
            <w:r w:rsidRPr="00FC48E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B64C"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5515" w14:textId="77777777" w:rsidR="00687F56" w:rsidRPr="00FC48ED" w:rsidRDefault="00687F56" w:rsidP="00880F60">
            <w:pPr>
              <w:pStyle w:val="rowtabella0"/>
              <w:jc w:val="center"/>
              <w:rPr>
                <w:color w:val="002060"/>
              </w:rPr>
            </w:pPr>
            <w:r w:rsidRPr="00FC48ED">
              <w:rPr>
                <w:color w:val="002060"/>
              </w:rPr>
              <w:t>0</w:t>
            </w:r>
          </w:p>
        </w:tc>
      </w:tr>
      <w:tr w:rsidR="00687F56" w:rsidRPr="00FC48ED" w14:paraId="43254AA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61876" w14:textId="77777777" w:rsidR="00687F56" w:rsidRPr="00FC48ED" w:rsidRDefault="00687F56" w:rsidP="00880F60">
            <w:pPr>
              <w:pStyle w:val="rowtabella0"/>
              <w:rPr>
                <w:color w:val="002060"/>
              </w:rPr>
            </w:pPr>
            <w:r w:rsidRPr="00FC48E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529E"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3285"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D7DB"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C79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06A8"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3F35" w14:textId="77777777" w:rsidR="00687F56" w:rsidRPr="00FC48ED" w:rsidRDefault="00687F56" w:rsidP="00880F60">
            <w:pPr>
              <w:pStyle w:val="rowtabella0"/>
              <w:jc w:val="center"/>
              <w:rPr>
                <w:color w:val="002060"/>
              </w:rPr>
            </w:pPr>
            <w:r w:rsidRPr="00FC48E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CED7" w14:textId="77777777" w:rsidR="00687F56" w:rsidRPr="00FC48ED" w:rsidRDefault="00687F56" w:rsidP="00880F60">
            <w:pPr>
              <w:pStyle w:val="rowtabella0"/>
              <w:jc w:val="center"/>
              <w:rPr>
                <w:color w:val="002060"/>
              </w:rPr>
            </w:pPr>
            <w:r w:rsidRPr="00FC48E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C7E0"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B7EF" w14:textId="77777777" w:rsidR="00687F56" w:rsidRPr="00FC48ED" w:rsidRDefault="00687F56" w:rsidP="00880F60">
            <w:pPr>
              <w:pStyle w:val="rowtabella0"/>
              <w:jc w:val="center"/>
              <w:rPr>
                <w:color w:val="002060"/>
              </w:rPr>
            </w:pPr>
            <w:r w:rsidRPr="00FC48ED">
              <w:rPr>
                <w:color w:val="002060"/>
              </w:rPr>
              <w:t>0</w:t>
            </w:r>
          </w:p>
        </w:tc>
      </w:tr>
      <w:tr w:rsidR="00687F56" w:rsidRPr="00FC48ED" w14:paraId="49A54E22"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EBC8C" w14:textId="77777777" w:rsidR="00687F56" w:rsidRPr="00FC48ED" w:rsidRDefault="00687F56" w:rsidP="00880F60">
            <w:pPr>
              <w:pStyle w:val="rowtabella0"/>
              <w:rPr>
                <w:color w:val="002060"/>
              </w:rPr>
            </w:pPr>
            <w:r w:rsidRPr="00FC48ED">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F757"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8C17"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0CC6"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C72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A225"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6A5D"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549E" w14:textId="77777777" w:rsidR="00687F56" w:rsidRPr="00FC48ED" w:rsidRDefault="00687F56" w:rsidP="00880F60">
            <w:pPr>
              <w:pStyle w:val="rowtabella0"/>
              <w:jc w:val="center"/>
              <w:rPr>
                <w:color w:val="002060"/>
              </w:rPr>
            </w:pPr>
            <w:r w:rsidRPr="00FC48E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6FB46"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B062" w14:textId="77777777" w:rsidR="00687F56" w:rsidRPr="00FC48ED" w:rsidRDefault="00687F56" w:rsidP="00880F60">
            <w:pPr>
              <w:pStyle w:val="rowtabella0"/>
              <w:jc w:val="center"/>
              <w:rPr>
                <w:color w:val="002060"/>
              </w:rPr>
            </w:pPr>
            <w:r w:rsidRPr="00FC48ED">
              <w:rPr>
                <w:color w:val="002060"/>
              </w:rPr>
              <w:t>0</w:t>
            </w:r>
          </w:p>
        </w:tc>
      </w:tr>
      <w:tr w:rsidR="00687F56" w:rsidRPr="00FC48ED" w14:paraId="5A365A74"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34079" w14:textId="77777777" w:rsidR="00687F56" w:rsidRPr="00FC48ED" w:rsidRDefault="00687F56" w:rsidP="00880F60">
            <w:pPr>
              <w:pStyle w:val="rowtabella0"/>
              <w:rPr>
                <w:color w:val="002060"/>
              </w:rPr>
            </w:pPr>
            <w:r w:rsidRPr="00FC48E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3ECC"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CD9B"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A7A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4EC5"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BAE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FF03"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F58C" w14:textId="77777777" w:rsidR="00687F56" w:rsidRPr="00FC48ED" w:rsidRDefault="00687F56" w:rsidP="00880F60">
            <w:pPr>
              <w:pStyle w:val="rowtabella0"/>
              <w:jc w:val="center"/>
              <w:rPr>
                <w:color w:val="002060"/>
              </w:rPr>
            </w:pPr>
            <w:r w:rsidRPr="00FC48E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E56E" w14:textId="77777777" w:rsidR="00687F56" w:rsidRPr="00FC48ED" w:rsidRDefault="00687F56" w:rsidP="00880F60">
            <w:pPr>
              <w:pStyle w:val="rowtabella0"/>
              <w:jc w:val="center"/>
              <w:rPr>
                <w:color w:val="002060"/>
              </w:rPr>
            </w:pPr>
            <w:r w:rsidRPr="00FC48E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AA8A" w14:textId="77777777" w:rsidR="00687F56" w:rsidRPr="00FC48ED" w:rsidRDefault="00687F56" w:rsidP="00880F60">
            <w:pPr>
              <w:pStyle w:val="rowtabella0"/>
              <w:jc w:val="center"/>
              <w:rPr>
                <w:color w:val="002060"/>
              </w:rPr>
            </w:pPr>
            <w:r w:rsidRPr="00FC48ED">
              <w:rPr>
                <w:color w:val="002060"/>
              </w:rPr>
              <w:t>0</w:t>
            </w:r>
          </w:p>
        </w:tc>
      </w:tr>
      <w:tr w:rsidR="00687F56" w:rsidRPr="00FC48ED" w14:paraId="381936F0"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390AAD" w14:textId="77777777" w:rsidR="00687F56" w:rsidRPr="00FC48ED" w:rsidRDefault="00687F56" w:rsidP="00880F60">
            <w:pPr>
              <w:pStyle w:val="rowtabella0"/>
              <w:rPr>
                <w:color w:val="002060"/>
              </w:rPr>
            </w:pPr>
            <w:r w:rsidRPr="00FC48E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765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2225"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D708"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35D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03B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18848"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2074" w14:textId="77777777" w:rsidR="00687F56" w:rsidRPr="00FC48ED" w:rsidRDefault="00687F56" w:rsidP="00880F60">
            <w:pPr>
              <w:pStyle w:val="rowtabella0"/>
              <w:jc w:val="center"/>
              <w:rPr>
                <w:color w:val="002060"/>
              </w:rPr>
            </w:pPr>
            <w:r w:rsidRPr="00FC48E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C400"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273D" w14:textId="77777777" w:rsidR="00687F56" w:rsidRPr="00FC48ED" w:rsidRDefault="00687F56" w:rsidP="00880F60">
            <w:pPr>
              <w:pStyle w:val="rowtabella0"/>
              <w:jc w:val="center"/>
              <w:rPr>
                <w:color w:val="002060"/>
              </w:rPr>
            </w:pPr>
            <w:r w:rsidRPr="00FC48ED">
              <w:rPr>
                <w:color w:val="002060"/>
              </w:rPr>
              <w:t>0</w:t>
            </w:r>
          </w:p>
        </w:tc>
      </w:tr>
    </w:tbl>
    <w:p w14:paraId="3A5D5E9E" w14:textId="77777777" w:rsidR="00687F56" w:rsidRDefault="00687F56" w:rsidP="00687F56">
      <w:pPr>
        <w:pStyle w:val="breakline"/>
        <w:divId w:val="527259509"/>
        <w:rPr>
          <w:color w:val="002060"/>
        </w:rPr>
      </w:pPr>
    </w:p>
    <w:p w14:paraId="2B03AD8A" w14:textId="77777777" w:rsidR="00687F56" w:rsidRPr="00FC48ED" w:rsidRDefault="00687F56" w:rsidP="00687F56">
      <w:pPr>
        <w:pStyle w:val="titoloprinc0"/>
        <w:divId w:val="527259509"/>
        <w:rPr>
          <w:color w:val="002060"/>
        </w:rPr>
      </w:pPr>
      <w:r>
        <w:rPr>
          <w:color w:val="002060"/>
        </w:rPr>
        <w:t>PROGRAMMA GARE</w:t>
      </w:r>
    </w:p>
    <w:p w14:paraId="47254E51" w14:textId="77777777" w:rsidR="00687F56" w:rsidRPr="006005F9" w:rsidRDefault="00687F56" w:rsidP="00687F56">
      <w:pPr>
        <w:pStyle w:val="sottotitolocampionato10"/>
        <w:divId w:val="527259509"/>
        <w:rPr>
          <w:color w:val="002060"/>
        </w:rPr>
      </w:pPr>
      <w:r w:rsidRPr="006005F9">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1999"/>
        <w:gridCol w:w="385"/>
        <w:gridCol w:w="898"/>
        <w:gridCol w:w="1198"/>
        <w:gridCol w:w="1553"/>
        <w:gridCol w:w="1553"/>
      </w:tblGrid>
      <w:tr w:rsidR="00687F56" w:rsidRPr="006005F9" w14:paraId="6194555C"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A4254"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F869A"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BA5F9"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B2E1A"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483D2"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1EA1B"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EC6FB"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7D7A98D1"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BA3E2" w14:textId="77777777" w:rsidR="00687F56" w:rsidRPr="006005F9" w:rsidRDefault="00687F56" w:rsidP="00880F60">
            <w:pPr>
              <w:pStyle w:val="rowtabella0"/>
              <w:rPr>
                <w:color w:val="002060"/>
              </w:rPr>
            </w:pPr>
            <w:r w:rsidRPr="006005F9">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AD96F" w14:textId="77777777" w:rsidR="00687F56" w:rsidRPr="006005F9" w:rsidRDefault="00687F56" w:rsidP="00880F60">
            <w:pPr>
              <w:pStyle w:val="rowtabella0"/>
              <w:rPr>
                <w:color w:val="002060"/>
              </w:rPr>
            </w:pPr>
            <w:r w:rsidRPr="006005F9">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46A58"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05E8D" w14:textId="77777777" w:rsidR="00687F56" w:rsidRPr="006005F9" w:rsidRDefault="00687F56" w:rsidP="00880F60">
            <w:pPr>
              <w:pStyle w:val="rowtabella0"/>
              <w:rPr>
                <w:color w:val="002060"/>
              </w:rPr>
            </w:pPr>
            <w:r w:rsidRPr="006005F9">
              <w:rPr>
                <w:color w:val="002060"/>
              </w:rPr>
              <w:t>17/12/2021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823FC" w14:textId="77777777" w:rsidR="00687F56" w:rsidRPr="006005F9" w:rsidRDefault="00687F56" w:rsidP="00880F60">
            <w:pPr>
              <w:pStyle w:val="rowtabella0"/>
              <w:rPr>
                <w:color w:val="002060"/>
              </w:rPr>
            </w:pPr>
            <w:r w:rsidRPr="006005F9">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94F70" w14:textId="77777777" w:rsidR="00687F56" w:rsidRPr="006005F9" w:rsidRDefault="00687F56" w:rsidP="00880F60">
            <w:pPr>
              <w:pStyle w:val="rowtabella0"/>
              <w:rPr>
                <w:color w:val="002060"/>
              </w:rPr>
            </w:pPr>
            <w:r w:rsidRPr="006005F9">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9742C" w14:textId="77777777" w:rsidR="00687F56" w:rsidRPr="006005F9" w:rsidRDefault="00687F56" w:rsidP="00880F60">
            <w:pPr>
              <w:pStyle w:val="rowtabella0"/>
              <w:rPr>
                <w:color w:val="002060"/>
              </w:rPr>
            </w:pPr>
            <w:r w:rsidRPr="006005F9">
              <w:rPr>
                <w:color w:val="002060"/>
              </w:rPr>
              <w:t>VIA TOBAGI STAZ. CASTELBELLINO</w:t>
            </w:r>
          </w:p>
        </w:tc>
      </w:tr>
      <w:tr w:rsidR="00687F56" w:rsidRPr="006005F9" w14:paraId="3F236D49"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458C26" w14:textId="77777777" w:rsidR="00687F56" w:rsidRPr="006005F9" w:rsidRDefault="00687F56" w:rsidP="00880F60">
            <w:pPr>
              <w:pStyle w:val="rowtabella0"/>
              <w:rPr>
                <w:color w:val="002060"/>
              </w:rPr>
            </w:pPr>
            <w:r w:rsidRPr="006005F9">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1E8251" w14:textId="77777777" w:rsidR="00687F56" w:rsidRPr="006005F9" w:rsidRDefault="00687F56" w:rsidP="00880F60">
            <w:pPr>
              <w:pStyle w:val="rowtabella0"/>
              <w:rPr>
                <w:color w:val="002060"/>
              </w:rPr>
            </w:pPr>
            <w:r w:rsidRPr="006005F9">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7A4892"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3EFFA7" w14:textId="77777777" w:rsidR="00687F56" w:rsidRPr="006005F9" w:rsidRDefault="00687F56" w:rsidP="00880F60">
            <w:pPr>
              <w:pStyle w:val="rowtabella0"/>
              <w:rPr>
                <w:color w:val="002060"/>
              </w:rPr>
            </w:pPr>
            <w:r w:rsidRPr="006005F9">
              <w:rPr>
                <w:color w:val="002060"/>
              </w:rPr>
              <w:t>17/12/2021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E271D3" w14:textId="77777777" w:rsidR="00687F56" w:rsidRPr="006005F9" w:rsidRDefault="00687F56" w:rsidP="00880F60">
            <w:pPr>
              <w:pStyle w:val="rowtabella0"/>
              <w:rPr>
                <w:color w:val="002060"/>
              </w:rPr>
            </w:pPr>
            <w:r w:rsidRPr="006005F9">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5826C" w14:textId="77777777" w:rsidR="00687F56" w:rsidRPr="006005F9" w:rsidRDefault="00687F56" w:rsidP="00880F60">
            <w:pPr>
              <w:pStyle w:val="rowtabella0"/>
              <w:rPr>
                <w:color w:val="002060"/>
              </w:rPr>
            </w:pPr>
            <w:r w:rsidRPr="006005F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929BF" w14:textId="77777777" w:rsidR="00687F56" w:rsidRPr="006005F9" w:rsidRDefault="00687F56" w:rsidP="00880F60">
            <w:pPr>
              <w:pStyle w:val="rowtabella0"/>
              <w:rPr>
                <w:color w:val="002060"/>
              </w:rPr>
            </w:pPr>
            <w:r w:rsidRPr="006005F9">
              <w:rPr>
                <w:color w:val="002060"/>
              </w:rPr>
              <w:t>VIA DELLO STADIO</w:t>
            </w:r>
          </w:p>
        </w:tc>
      </w:tr>
      <w:tr w:rsidR="00687F56" w:rsidRPr="006005F9" w14:paraId="522ACE27"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246EBF" w14:textId="77777777" w:rsidR="00687F56" w:rsidRPr="006005F9" w:rsidRDefault="00687F56" w:rsidP="00880F60">
            <w:pPr>
              <w:pStyle w:val="rowtabella0"/>
              <w:rPr>
                <w:color w:val="002060"/>
              </w:rPr>
            </w:pPr>
            <w:r w:rsidRPr="006005F9">
              <w:rPr>
                <w:color w:val="002060"/>
              </w:rPr>
              <w:lastRenderedPageBreak/>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97E71" w14:textId="77777777" w:rsidR="00687F56" w:rsidRPr="006005F9" w:rsidRDefault="00687F56" w:rsidP="00880F60">
            <w:pPr>
              <w:pStyle w:val="rowtabella0"/>
              <w:rPr>
                <w:color w:val="002060"/>
              </w:rPr>
            </w:pPr>
            <w:r w:rsidRPr="006005F9">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345B7E"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A6AB37"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350E4" w14:textId="77777777" w:rsidR="00687F56" w:rsidRPr="006005F9" w:rsidRDefault="00687F56" w:rsidP="00880F60">
            <w:pPr>
              <w:pStyle w:val="rowtabella0"/>
              <w:rPr>
                <w:color w:val="002060"/>
              </w:rPr>
            </w:pPr>
            <w:r w:rsidRPr="006005F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33B07" w14:textId="77777777" w:rsidR="00687F56" w:rsidRPr="006005F9" w:rsidRDefault="00687F56" w:rsidP="00880F60">
            <w:pPr>
              <w:pStyle w:val="rowtabella0"/>
              <w:rPr>
                <w:color w:val="002060"/>
              </w:rPr>
            </w:pPr>
            <w:r w:rsidRPr="006005F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C7394" w14:textId="77777777" w:rsidR="00687F56" w:rsidRPr="006005F9" w:rsidRDefault="00687F56" w:rsidP="00880F60">
            <w:pPr>
              <w:pStyle w:val="rowtabella0"/>
              <w:rPr>
                <w:color w:val="002060"/>
              </w:rPr>
            </w:pPr>
            <w:r w:rsidRPr="006005F9">
              <w:rPr>
                <w:color w:val="002060"/>
              </w:rPr>
              <w:t>VIA DEI TESSITORI</w:t>
            </w:r>
          </w:p>
        </w:tc>
      </w:tr>
      <w:tr w:rsidR="00687F56" w:rsidRPr="006005F9" w14:paraId="4001F910"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33A2C1" w14:textId="77777777" w:rsidR="00687F56" w:rsidRPr="006005F9" w:rsidRDefault="00687F56" w:rsidP="00880F60">
            <w:pPr>
              <w:pStyle w:val="rowtabella0"/>
              <w:rPr>
                <w:color w:val="002060"/>
              </w:rPr>
            </w:pPr>
            <w:r w:rsidRPr="006005F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7B83C" w14:textId="77777777" w:rsidR="00687F56" w:rsidRPr="006005F9" w:rsidRDefault="00687F56" w:rsidP="00880F60">
            <w:pPr>
              <w:pStyle w:val="rowtabella0"/>
              <w:rPr>
                <w:color w:val="002060"/>
              </w:rPr>
            </w:pPr>
            <w:r w:rsidRPr="006005F9">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37B69"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824C06"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AB7D0F" w14:textId="77777777" w:rsidR="00687F56" w:rsidRPr="006005F9" w:rsidRDefault="00687F56" w:rsidP="00880F60">
            <w:pPr>
              <w:pStyle w:val="rowtabella0"/>
              <w:rPr>
                <w:color w:val="002060"/>
              </w:rPr>
            </w:pPr>
            <w:r w:rsidRPr="006005F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9A474" w14:textId="77777777" w:rsidR="00687F56" w:rsidRPr="006005F9" w:rsidRDefault="00687F56" w:rsidP="00880F60">
            <w:pPr>
              <w:pStyle w:val="rowtabella0"/>
              <w:rPr>
                <w:color w:val="002060"/>
              </w:rPr>
            </w:pPr>
            <w:r w:rsidRPr="006005F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6E7A9" w14:textId="77777777" w:rsidR="00687F56" w:rsidRPr="006005F9" w:rsidRDefault="00687F56" w:rsidP="00880F60">
            <w:pPr>
              <w:pStyle w:val="rowtabella0"/>
              <w:rPr>
                <w:color w:val="002060"/>
              </w:rPr>
            </w:pPr>
            <w:r w:rsidRPr="006005F9">
              <w:rPr>
                <w:color w:val="002060"/>
              </w:rPr>
              <w:t>VIA ALESSANDRO MANZONI</w:t>
            </w:r>
          </w:p>
        </w:tc>
      </w:tr>
      <w:tr w:rsidR="00687F56" w:rsidRPr="006005F9" w14:paraId="0DB53644"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BCBD45" w14:textId="77777777" w:rsidR="00687F56" w:rsidRPr="006005F9" w:rsidRDefault="00687F56" w:rsidP="00880F60">
            <w:pPr>
              <w:pStyle w:val="rowtabella0"/>
              <w:rPr>
                <w:color w:val="002060"/>
              </w:rPr>
            </w:pPr>
            <w:r w:rsidRPr="006005F9">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5CD78" w14:textId="77777777" w:rsidR="00687F56" w:rsidRPr="006005F9" w:rsidRDefault="00687F56" w:rsidP="00880F60">
            <w:pPr>
              <w:pStyle w:val="rowtabella0"/>
              <w:rPr>
                <w:color w:val="002060"/>
              </w:rPr>
            </w:pPr>
            <w:r w:rsidRPr="006005F9">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98406C"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EC422E"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B3BB79" w14:textId="77777777" w:rsidR="00687F56" w:rsidRPr="006005F9" w:rsidRDefault="00687F56" w:rsidP="00880F60">
            <w:pPr>
              <w:pStyle w:val="rowtabella0"/>
              <w:rPr>
                <w:color w:val="002060"/>
              </w:rPr>
            </w:pPr>
            <w:r w:rsidRPr="006005F9">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BE5DB" w14:textId="77777777" w:rsidR="00687F56" w:rsidRPr="006005F9" w:rsidRDefault="00687F56" w:rsidP="00880F60">
            <w:pPr>
              <w:pStyle w:val="rowtabella0"/>
              <w:rPr>
                <w:color w:val="002060"/>
              </w:rPr>
            </w:pPr>
            <w:r w:rsidRPr="006005F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DAE52" w14:textId="77777777" w:rsidR="00687F56" w:rsidRPr="006005F9" w:rsidRDefault="00687F56" w:rsidP="00880F60">
            <w:pPr>
              <w:pStyle w:val="rowtabella0"/>
              <w:rPr>
                <w:color w:val="002060"/>
              </w:rPr>
            </w:pPr>
            <w:r w:rsidRPr="006005F9">
              <w:rPr>
                <w:color w:val="002060"/>
              </w:rPr>
              <w:t>VIA VILLA TOMBARI</w:t>
            </w:r>
          </w:p>
        </w:tc>
      </w:tr>
      <w:tr w:rsidR="00687F56" w:rsidRPr="006005F9" w14:paraId="50538830"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F8433" w14:textId="77777777" w:rsidR="00687F56" w:rsidRPr="006005F9" w:rsidRDefault="00687F56" w:rsidP="00880F60">
            <w:pPr>
              <w:pStyle w:val="rowtabella0"/>
              <w:rPr>
                <w:color w:val="002060"/>
              </w:rPr>
            </w:pPr>
            <w:r w:rsidRPr="006005F9">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F9B43" w14:textId="77777777" w:rsidR="00687F56" w:rsidRPr="006005F9" w:rsidRDefault="00687F56" w:rsidP="00880F60">
            <w:pPr>
              <w:pStyle w:val="rowtabella0"/>
              <w:rPr>
                <w:color w:val="002060"/>
              </w:rPr>
            </w:pPr>
            <w:r w:rsidRPr="006005F9">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41343"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3B47A" w14:textId="77777777" w:rsidR="00687F56" w:rsidRPr="006005F9" w:rsidRDefault="00687F56" w:rsidP="00880F60">
            <w:pPr>
              <w:pStyle w:val="rowtabella0"/>
              <w:rPr>
                <w:color w:val="002060"/>
              </w:rPr>
            </w:pPr>
            <w:r w:rsidRPr="006005F9">
              <w:rPr>
                <w:color w:val="002060"/>
              </w:rPr>
              <w:t>17/12/2021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F7C91" w14:textId="77777777" w:rsidR="00687F56" w:rsidRPr="006005F9" w:rsidRDefault="00687F56" w:rsidP="00880F60">
            <w:pPr>
              <w:pStyle w:val="rowtabella0"/>
              <w:rPr>
                <w:color w:val="002060"/>
              </w:rPr>
            </w:pPr>
            <w:r w:rsidRPr="006005F9">
              <w:rPr>
                <w:color w:val="002060"/>
              </w:rPr>
              <w:t>5429 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AB51F" w14:textId="77777777" w:rsidR="00687F56" w:rsidRPr="006005F9" w:rsidRDefault="00687F56" w:rsidP="00880F60">
            <w:pPr>
              <w:pStyle w:val="rowtabella0"/>
              <w:rPr>
                <w:color w:val="002060"/>
              </w:rPr>
            </w:pPr>
            <w:r w:rsidRPr="006005F9">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33635" w14:textId="77777777" w:rsidR="00687F56" w:rsidRPr="006005F9" w:rsidRDefault="00687F56" w:rsidP="00880F60">
            <w:pPr>
              <w:pStyle w:val="rowtabella0"/>
              <w:rPr>
                <w:color w:val="002060"/>
              </w:rPr>
            </w:pPr>
            <w:r w:rsidRPr="006005F9">
              <w:rPr>
                <w:color w:val="002060"/>
              </w:rPr>
              <w:t>VIA LORETO</w:t>
            </w:r>
          </w:p>
        </w:tc>
      </w:tr>
    </w:tbl>
    <w:p w14:paraId="2F9C79B9" w14:textId="77777777" w:rsidR="00687F56" w:rsidRPr="00FC48ED" w:rsidRDefault="00687F56" w:rsidP="00687F56">
      <w:pPr>
        <w:pStyle w:val="breakline"/>
        <w:divId w:val="527259509"/>
        <w:rPr>
          <w:rFonts w:eastAsiaTheme="minorEastAsia"/>
          <w:color w:val="002060"/>
        </w:rPr>
      </w:pPr>
    </w:p>
    <w:p w14:paraId="20F67158" w14:textId="77777777" w:rsidR="00687F56" w:rsidRPr="00FC48ED" w:rsidRDefault="00687F56" w:rsidP="00687F56">
      <w:pPr>
        <w:pStyle w:val="breakline"/>
        <w:divId w:val="527259509"/>
        <w:rPr>
          <w:color w:val="002060"/>
        </w:rPr>
      </w:pPr>
    </w:p>
    <w:p w14:paraId="29670D38"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CALCIO A CINQUE SERIE C2</w:t>
      </w:r>
    </w:p>
    <w:p w14:paraId="7172E56C" w14:textId="77777777" w:rsidR="00687F56" w:rsidRPr="00FC48ED" w:rsidRDefault="00687F56" w:rsidP="00687F56">
      <w:pPr>
        <w:pStyle w:val="breakline"/>
        <w:divId w:val="527259509"/>
        <w:rPr>
          <w:color w:val="002060"/>
        </w:rPr>
      </w:pPr>
    </w:p>
    <w:p w14:paraId="5FD85665" w14:textId="77777777" w:rsidR="00687F56" w:rsidRPr="00FC48ED" w:rsidRDefault="00687F56" w:rsidP="00687F56">
      <w:pPr>
        <w:pStyle w:val="titoloprinc0"/>
        <w:divId w:val="527259509"/>
        <w:rPr>
          <w:color w:val="002060"/>
        </w:rPr>
      </w:pPr>
      <w:r w:rsidRPr="00FC48ED">
        <w:rPr>
          <w:color w:val="002060"/>
        </w:rPr>
        <w:t>RISULTATI</w:t>
      </w:r>
    </w:p>
    <w:p w14:paraId="09774BC5" w14:textId="77777777" w:rsidR="00687F56" w:rsidRPr="00FC48ED" w:rsidRDefault="00687F56" w:rsidP="00687F56">
      <w:pPr>
        <w:pStyle w:val="breakline"/>
        <w:divId w:val="527259509"/>
        <w:rPr>
          <w:color w:val="002060"/>
        </w:rPr>
      </w:pPr>
    </w:p>
    <w:p w14:paraId="40A26755" w14:textId="77777777" w:rsidR="00687F56" w:rsidRPr="00FC48ED" w:rsidRDefault="00687F56" w:rsidP="00687F56">
      <w:pPr>
        <w:pStyle w:val="sottotitolocampionato10"/>
        <w:divId w:val="527259509"/>
        <w:rPr>
          <w:color w:val="002060"/>
        </w:rPr>
      </w:pPr>
      <w:r w:rsidRPr="00FC48ED">
        <w:rPr>
          <w:color w:val="002060"/>
        </w:rPr>
        <w:t>RISULTATI UFFICIALI GARE DEL 10/12/2021</w:t>
      </w:r>
    </w:p>
    <w:p w14:paraId="664B662A"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3FE3AEE5"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687F56" w:rsidRPr="00FC48ED" w14:paraId="752A89B5"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0C092165"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94E9A" w14:textId="77777777" w:rsidR="00687F56" w:rsidRPr="00FC48ED" w:rsidRDefault="00687F56" w:rsidP="00880F60">
                  <w:pPr>
                    <w:pStyle w:val="headertabella0"/>
                    <w:rPr>
                      <w:color w:val="002060"/>
                    </w:rPr>
                  </w:pPr>
                  <w:r w:rsidRPr="00FC48ED">
                    <w:rPr>
                      <w:color w:val="002060"/>
                    </w:rPr>
                    <w:t>GIRONE A - 11 Giornata - A</w:t>
                  </w:r>
                </w:p>
              </w:tc>
            </w:tr>
            <w:tr w:rsidR="00687F56" w:rsidRPr="00FC48ED" w14:paraId="1BFB5C08"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52E30D" w14:textId="77777777" w:rsidR="00687F56" w:rsidRPr="00FC48ED" w:rsidRDefault="00687F56" w:rsidP="00880F60">
                  <w:pPr>
                    <w:pStyle w:val="rowtabella0"/>
                    <w:rPr>
                      <w:color w:val="002060"/>
                    </w:rPr>
                  </w:pPr>
                  <w:r w:rsidRPr="00FC48ED">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D4EE0" w14:textId="77777777" w:rsidR="00687F56" w:rsidRPr="00FC48ED" w:rsidRDefault="00687F56" w:rsidP="00880F60">
                  <w:pPr>
                    <w:pStyle w:val="rowtabella0"/>
                    <w:rPr>
                      <w:color w:val="002060"/>
                    </w:rPr>
                  </w:pPr>
                  <w:r w:rsidRPr="00FC48ED">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7C975" w14:textId="77777777" w:rsidR="00687F56" w:rsidRPr="00FC48ED" w:rsidRDefault="00687F56" w:rsidP="00880F60">
                  <w:pPr>
                    <w:pStyle w:val="rowtabella0"/>
                    <w:jc w:val="center"/>
                    <w:rPr>
                      <w:color w:val="002060"/>
                    </w:rPr>
                  </w:pPr>
                  <w:r w:rsidRPr="00FC48ED">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85E6E" w14:textId="77777777" w:rsidR="00687F56" w:rsidRPr="00FC48ED" w:rsidRDefault="00687F56" w:rsidP="00880F60">
                  <w:pPr>
                    <w:pStyle w:val="rowtabella0"/>
                    <w:jc w:val="center"/>
                    <w:rPr>
                      <w:color w:val="002060"/>
                    </w:rPr>
                  </w:pPr>
                  <w:r w:rsidRPr="00FC48ED">
                    <w:rPr>
                      <w:color w:val="002060"/>
                    </w:rPr>
                    <w:t> </w:t>
                  </w:r>
                </w:p>
              </w:tc>
            </w:tr>
            <w:tr w:rsidR="00687F56" w:rsidRPr="00FC48ED" w14:paraId="77516495"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066FFC" w14:textId="77777777" w:rsidR="00687F56" w:rsidRPr="00FC48ED" w:rsidRDefault="00687F56" w:rsidP="00880F60">
                  <w:pPr>
                    <w:pStyle w:val="rowtabella0"/>
                    <w:rPr>
                      <w:color w:val="002060"/>
                    </w:rPr>
                  </w:pPr>
                  <w:r w:rsidRPr="00FC48ED">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02C3B1" w14:textId="77777777" w:rsidR="00687F56" w:rsidRPr="00FC48ED" w:rsidRDefault="00687F56" w:rsidP="00880F60">
                  <w:pPr>
                    <w:pStyle w:val="rowtabella0"/>
                    <w:rPr>
                      <w:color w:val="002060"/>
                    </w:rPr>
                  </w:pPr>
                  <w:r w:rsidRPr="00FC48ED">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1A34C8" w14:textId="77777777" w:rsidR="00687F56" w:rsidRPr="00FC48ED" w:rsidRDefault="00687F56" w:rsidP="00880F60">
                  <w:pPr>
                    <w:pStyle w:val="rowtabella0"/>
                    <w:jc w:val="center"/>
                    <w:rPr>
                      <w:color w:val="002060"/>
                    </w:rPr>
                  </w:pPr>
                  <w:r w:rsidRPr="00FC48E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67A5D2" w14:textId="77777777" w:rsidR="00687F56" w:rsidRPr="00FC48ED" w:rsidRDefault="00687F56" w:rsidP="00880F60">
                  <w:pPr>
                    <w:pStyle w:val="rowtabella0"/>
                    <w:jc w:val="center"/>
                    <w:rPr>
                      <w:color w:val="002060"/>
                    </w:rPr>
                  </w:pPr>
                  <w:r w:rsidRPr="00FC48ED">
                    <w:rPr>
                      <w:color w:val="002060"/>
                    </w:rPr>
                    <w:t> </w:t>
                  </w:r>
                </w:p>
              </w:tc>
            </w:tr>
            <w:tr w:rsidR="00687F56" w:rsidRPr="00FC48ED" w14:paraId="4BF53D00"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8C90E2" w14:textId="77777777" w:rsidR="00687F56" w:rsidRPr="00FC48ED" w:rsidRDefault="00687F56" w:rsidP="00880F60">
                  <w:pPr>
                    <w:pStyle w:val="rowtabella0"/>
                    <w:rPr>
                      <w:color w:val="002060"/>
                    </w:rPr>
                  </w:pPr>
                  <w:r w:rsidRPr="00FC48ED">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9EDF2F" w14:textId="77777777" w:rsidR="00687F56" w:rsidRPr="00FC48ED" w:rsidRDefault="00687F56" w:rsidP="00880F60">
                  <w:pPr>
                    <w:pStyle w:val="rowtabella0"/>
                    <w:rPr>
                      <w:color w:val="002060"/>
                    </w:rPr>
                  </w:pPr>
                  <w:r w:rsidRPr="00FC48ED">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E4C093" w14:textId="77777777" w:rsidR="00687F56" w:rsidRPr="00FC48ED" w:rsidRDefault="00687F56" w:rsidP="00880F60">
                  <w:pPr>
                    <w:pStyle w:val="rowtabella0"/>
                    <w:jc w:val="center"/>
                    <w:rPr>
                      <w:color w:val="002060"/>
                    </w:rPr>
                  </w:pPr>
                  <w:r w:rsidRPr="00FC48E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BCB193" w14:textId="77777777" w:rsidR="00687F56" w:rsidRPr="00FC48ED" w:rsidRDefault="00687F56" w:rsidP="00880F60">
                  <w:pPr>
                    <w:pStyle w:val="rowtabella0"/>
                    <w:jc w:val="center"/>
                    <w:rPr>
                      <w:color w:val="002060"/>
                    </w:rPr>
                  </w:pPr>
                  <w:r w:rsidRPr="00FC48ED">
                    <w:rPr>
                      <w:color w:val="002060"/>
                    </w:rPr>
                    <w:t> </w:t>
                  </w:r>
                </w:p>
              </w:tc>
            </w:tr>
            <w:tr w:rsidR="00687F56" w:rsidRPr="00FC48ED" w14:paraId="2022C8F9"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3218B9" w14:textId="77777777" w:rsidR="00687F56" w:rsidRPr="00FC48ED" w:rsidRDefault="00687F56" w:rsidP="00880F60">
                  <w:pPr>
                    <w:pStyle w:val="rowtabella0"/>
                    <w:rPr>
                      <w:color w:val="002060"/>
                    </w:rPr>
                  </w:pPr>
                  <w:r w:rsidRPr="00FC48ED">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EB1E04" w14:textId="77777777" w:rsidR="00687F56" w:rsidRPr="00FC48ED" w:rsidRDefault="00687F56" w:rsidP="00880F60">
                  <w:pPr>
                    <w:pStyle w:val="rowtabella0"/>
                    <w:rPr>
                      <w:color w:val="002060"/>
                    </w:rPr>
                  </w:pPr>
                  <w:r w:rsidRPr="00FC48ED">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EB4AC1" w14:textId="77777777" w:rsidR="00687F56" w:rsidRPr="00FC48ED" w:rsidRDefault="00687F56" w:rsidP="00880F60">
                  <w:pPr>
                    <w:pStyle w:val="rowtabella0"/>
                    <w:jc w:val="center"/>
                    <w:rPr>
                      <w:color w:val="002060"/>
                    </w:rPr>
                  </w:pPr>
                  <w:r w:rsidRPr="00FC48ED">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9FBD03" w14:textId="77777777" w:rsidR="00687F56" w:rsidRPr="00FC48ED" w:rsidRDefault="00687F56" w:rsidP="00880F60">
                  <w:pPr>
                    <w:pStyle w:val="rowtabella0"/>
                    <w:jc w:val="center"/>
                    <w:rPr>
                      <w:color w:val="002060"/>
                    </w:rPr>
                  </w:pPr>
                  <w:r w:rsidRPr="00FC48ED">
                    <w:rPr>
                      <w:color w:val="002060"/>
                    </w:rPr>
                    <w:t> </w:t>
                  </w:r>
                </w:p>
              </w:tc>
            </w:tr>
            <w:tr w:rsidR="00687F56" w:rsidRPr="00FC48ED" w14:paraId="1EB2045F"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84CABA" w14:textId="77777777" w:rsidR="00687F56" w:rsidRPr="00FC48ED" w:rsidRDefault="00687F56" w:rsidP="00880F60">
                  <w:pPr>
                    <w:pStyle w:val="rowtabella0"/>
                    <w:rPr>
                      <w:color w:val="002060"/>
                    </w:rPr>
                  </w:pPr>
                  <w:r w:rsidRPr="00FC48ED">
                    <w:rPr>
                      <w:color w:val="002060"/>
                    </w:rPr>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22C59" w14:textId="77777777" w:rsidR="00687F56" w:rsidRPr="00FC48ED" w:rsidRDefault="00687F56" w:rsidP="00880F60">
                  <w:pPr>
                    <w:pStyle w:val="rowtabella0"/>
                    <w:rPr>
                      <w:color w:val="002060"/>
                    </w:rPr>
                  </w:pPr>
                  <w:r w:rsidRPr="00FC48ED">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BFFA9" w14:textId="77777777" w:rsidR="00687F56" w:rsidRPr="00FC48ED" w:rsidRDefault="00687F56" w:rsidP="00880F60">
                  <w:pPr>
                    <w:pStyle w:val="rowtabella0"/>
                    <w:jc w:val="center"/>
                    <w:rPr>
                      <w:color w:val="002060"/>
                    </w:rPr>
                  </w:pPr>
                  <w:r w:rsidRPr="00FC48ED">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BF279" w14:textId="77777777" w:rsidR="00687F56" w:rsidRPr="00FC48ED" w:rsidRDefault="00687F56" w:rsidP="00880F60">
                  <w:pPr>
                    <w:pStyle w:val="rowtabella0"/>
                    <w:jc w:val="center"/>
                    <w:rPr>
                      <w:color w:val="002060"/>
                    </w:rPr>
                  </w:pPr>
                  <w:r w:rsidRPr="00FC48ED">
                    <w:rPr>
                      <w:color w:val="002060"/>
                    </w:rPr>
                    <w:t> </w:t>
                  </w:r>
                </w:p>
              </w:tc>
            </w:tr>
            <w:tr w:rsidR="00687F56" w:rsidRPr="00FC48ED" w14:paraId="7596596F"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2E5E6005" w14:textId="77777777" w:rsidR="00687F56" w:rsidRPr="00FC48ED" w:rsidRDefault="00687F56" w:rsidP="00880F60">
                  <w:pPr>
                    <w:pStyle w:val="rowtabella0"/>
                    <w:rPr>
                      <w:color w:val="002060"/>
                    </w:rPr>
                  </w:pPr>
                  <w:r w:rsidRPr="00FC48ED">
                    <w:rPr>
                      <w:color w:val="002060"/>
                    </w:rPr>
                    <w:t>(1) - disputata il 11/12/2021</w:t>
                  </w:r>
                </w:p>
              </w:tc>
            </w:tr>
          </w:tbl>
          <w:p w14:paraId="23F1EB51" w14:textId="77777777" w:rsidR="00687F56" w:rsidRPr="00FC48ED" w:rsidRDefault="00687F56" w:rsidP="00880F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C7224B1"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D3CCC" w14:textId="77777777" w:rsidR="00687F56" w:rsidRPr="00FC48ED" w:rsidRDefault="00687F56" w:rsidP="00880F60">
                  <w:pPr>
                    <w:pStyle w:val="headertabella0"/>
                    <w:rPr>
                      <w:color w:val="002060"/>
                    </w:rPr>
                  </w:pPr>
                  <w:r w:rsidRPr="00FC48ED">
                    <w:rPr>
                      <w:color w:val="002060"/>
                    </w:rPr>
                    <w:t>GIRONE B - 11 Giornata - A</w:t>
                  </w:r>
                </w:p>
              </w:tc>
            </w:tr>
            <w:tr w:rsidR="00687F56" w:rsidRPr="00FC48ED" w14:paraId="0FB3E9E3"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F6782F" w14:textId="77777777" w:rsidR="00687F56" w:rsidRPr="00FC48ED" w:rsidRDefault="00687F56" w:rsidP="00880F60">
                  <w:pPr>
                    <w:pStyle w:val="rowtabella0"/>
                    <w:rPr>
                      <w:color w:val="002060"/>
                    </w:rPr>
                  </w:pPr>
                  <w:r w:rsidRPr="00FC48ED">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D93C3" w14:textId="77777777" w:rsidR="00687F56" w:rsidRPr="00FC48ED" w:rsidRDefault="00687F56" w:rsidP="00880F60">
                  <w:pPr>
                    <w:pStyle w:val="rowtabella0"/>
                    <w:rPr>
                      <w:color w:val="002060"/>
                    </w:rPr>
                  </w:pPr>
                  <w:r w:rsidRPr="00FC48ED">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AA73C" w14:textId="77777777" w:rsidR="00687F56" w:rsidRPr="00FC48ED" w:rsidRDefault="00687F56" w:rsidP="00880F60">
                  <w:pPr>
                    <w:pStyle w:val="rowtabella0"/>
                    <w:jc w:val="center"/>
                    <w:rPr>
                      <w:color w:val="002060"/>
                    </w:rPr>
                  </w:pPr>
                  <w:r w:rsidRPr="00FC48ED">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E8B55" w14:textId="77777777" w:rsidR="00687F56" w:rsidRPr="00FC48ED" w:rsidRDefault="00687F56" w:rsidP="00880F60">
                  <w:pPr>
                    <w:pStyle w:val="rowtabella0"/>
                    <w:jc w:val="center"/>
                    <w:rPr>
                      <w:color w:val="002060"/>
                    </w:rPr>
                  </w:pPr>
                  <w:r w:rsidRPr="00FC48ED">
                    <w:rPr>
                      <w:color w:val="002060"/>
                    </w:rPr>
                    <w:t> </w:t>
                  </w:r>
                </w:p>
              </w:tc>
            </w:tr>
            <w:tr w:rsidR="00687F56" w:rsidRPr="00FC48ED" w14:paraId="306B2BF4"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20712D" w14:textId="77777777" w:rsidR="00687F56" w:rsidRPr="00FC48ED" w:rsidRDefault="00687F56" w:rsidP="00880F60">
                  <w:pPr>
                    <w:pStyle w:val="rowtabella0"/>
                    <w:rPr>
                      <w:color w:val="002060"/>
                    </w:rPr>
                  </w:pPr>
                  <w:r w:rsidRPr="00FC48ED">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2784D" w14:textId="77777777" w:rsidR="00687F56" w:rsidRPr="00FC48ED" w:rsidRDefault="00687F56" w:rsidP="00880F60">
                  <w:pPr>
                    <w:pStyle w:val="rowtabella0"/>
                    <w:rPr>
                      <w:color w:val="002060"/>
                    </w:rPr>
                  </w:pPr>
                  <w:r w:rsidRPr="00FC48ED">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EE2193" w14:textId="77777777" w:rsidR="00687F56" w:rsidRPr="00FC48ED" w:rsidRDefault="00687F56" w:rsidP="00880F60">
                  <w:pPr>
                    <w:pStyle w:val="rowtabella0"/>
                    <w:jc w:val="center"/>
                    <w:rPr>
                      <w:color w:val="002060"/>
                    </w:rPr>
                  </w:pPr>
                  <w:r w:rsidRPr="00FC48E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8AEB22" w14:textId="77777777" w:rsidR="00687F56" w:rsidRPr="00FC48ED" w:rsidRDefault="00687F56" w:rsidP="00880F60">
                  <w:pPr>
                    <w:pStyle w:val="rowtabella0"/>
                    <w:jc w:val="center"/>
                    <w:rPr>
                      <w:color w:val="002060"/>
                    </w:rPr>
                  </w:pPr>
                  <w:r w:rsidRPr="00FC48ED">
                    <w:rPr>
                      <w:color w:val="002060"/>
                    </w:rPr>
                    <w:t> </w:t>
                  </w:r>
                </w:p>
              </w:tc>
            </w:tr>
            <w:tr w:rsidR="00687F56" w:rsidRPr="00FC48ED" w14:paraId="121C3705"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81F6C0" w14:textId="77777777" w:rsidR="00687F56" w:rsidRPr="00FC48ED" w:rsidRDefault="00687F56" w:rsidP="00880F60">
                  <w:pPr>
                    <w:pStyle w:val="rowtabella0"/>
                    <w:rPr>
                      <w:color w:val="002060"/>
                    </w:rPr>
                  </w:pPr>
                  <w:r w:rsidRPr="00FC48ED">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E3E5B1" w14:textId="77777777" w:rsidR="00687F56" w:rsidRPr="00FC48ED" w:rsidRDefault="00687F56" w:rsidP="00880F60">
                  <w:pPr>
                    <w:pStyle w:val="rowtabella0"/>
                    <w:rPr>
                      <w:color w:val="002060"/>
                    </w:rPr>
                  </w:pPr>
                  <w:r w:rsidRPr="00FC48ED">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EF64C8" w14:textId="77777777" w:rsidR="00687F56" w:rsidRPr="00FC48ED" w:rsidRDefault="00687F56" w:rsidP="00880F60">
                  <w:pPr>
                    <w:pStyle w:val="rowtabella0"/>
                    <w:jc w:val="center"/>
                    <w:rPr>
                      <w:color w:val="002060"/>
                    </w:rPr>
                  </w:pPr>
                  <w:r w:rsidRPr="00FC48E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FA304F" w14:textId="77777777" w:rsidR="00687F56" w:rsidRPr="00FC48ED" w:rsidRDefault="00687F56" w:rsidP="00880F60">
                  <w:pPr>
                    <w:pStyle w:val="rowtabella0"/>
                    <w:jc w:val="center"/>
                    <w:rPr>
                      <w:color w:val="002060"/>
                    </w:rPr>
                  </w:pPr>
                  <w:r w:rsidRPr="00FC48ED">
                    <w:rPr>
                      <w:color w:val="002060"/>
                    </w:rPr>
                    <w:t> </w:t>
                  </w:r>
                </w:p>
              </w:tc>
            </w:tr>
            <w:tr w:rsidR="00687F56" w:rsidRPr="00FC48ED" w14:paraId="48EDD4B2"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777901" w14:textId="77777777" w:rsidR="00687F56" w:rsidRPr="00FC48ED" w:rsidRDefault="00687F56" w:rsidP="00880F60">
                  <w:pPr>
                    <w:pStyle w:val="rowtabella0"/>
                    <w:rPr>
                      <w:color w:val="002060"/>
                    </w:rPr>
                  </w:pPr>
                  <w:r w:rsidRPr="00FC48ED">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6A126E" w14:textId="77777777" w:rsidR="00687F56" w:rsidRPr="00FC48ED" w:rsidRDefault="00687F56" w:rsidP="00880F60">
                  <w:pPr>
                    <w:pStyle w:val="rowtabella0"/>
                    <w:rPr>
                      <w:color w:val="002060"/>
                    </w:rPr>
                  </w:pPr>
                  <w:r w:rsidRPr="00FC48ED">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51AB20" w14:textId="77777777" w:rsidR="00687F56" w:rsidRPr="00FC48ED" w:rsidRDefault="00687F56" w:rsidP="00880F60">
                  <w:pPr>
                    <w:pStyle w:val="rowtabella0"/>
                    <w:jc w:val="center"/>
                    <w:rPr>
                      <w:color w:val="002060"/>
                    </w:rPr>
                  </w:pPr>
                  <w:r w:rsidRPr="00FC48ED">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1EC810" w14:textId="77777777" w:rsidR="00687F56" w:rsidRPr="00FC48ED" w:rsidRDefault="00687F56" w:rsidP="00880F60">
                  <w:pPr>
                    <w:pStyle w:val="rowtabella0"/>
                    <w:jc w:val="center"/>
                    <w:rPr>
                      <w:color w:val="002060"/>
                    </w:rPr>
                  </w:pPr>
                  <w:r w:rsidRPr="00FC48ED">
                    <w:rPr>
                      <w:color w:val="002060"/>
                    </w:rPr>
                    <w:t> </w:t>
                  </w:r>
                </w:p>
              </w:tc>
            </w:tr>
            <w:tr w:rsidR="00687F56" w:rsidRPr="00FC48ED" w14:paraId="652BEF47"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05840F" w14:textId="77777777" w:rsidR="00687F56" w:rsidRPr="00FC48ED" w:rsidRDefault="00687F56" w:rsidP="00880F60">
                  <w:pPr>
                    <w:pStyle w:val="rowtabella0"/>
                    <w:rPr>
                      <w:color w:val="002060"/>
                    </w:rPr>
                  </w:pPr>
                  <w:r w:rsidRPr="00FC48ED">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A813A8" w14:textId="77777777" w:rsidR="00687F56" w:rsidRPr="00FC48ED" w:rsidRDefault="00687F56" w:rsidP="00880F60">
                  <w:pPr>
                    <w:pStyle w:val="rowtabella0"/>
                    <w:rPr>
                      <w:color w:val="002060"/>
                    </w:rPr>
                  </w:pPr>
                  <w:r w:rsidRPr="00FC48ED">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06F690" w14:textId="77777777" w:rsidR="00687F56" w:rsidRPr="00FC48ED" w:rsidRDefault="00687F56" w:rsidP="00880F60">
                  <w:pPr>
                    <w:pStyle w:val="rowtabella0"/>
                    <w:jc w:val="center"/>
                    <w:rPr>
                      <w:color w:val="002060"/>
                    </w:rPr>
                  </w:pPr>
                  <w:r w:rsidRPr="00FC48ED">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DC6AF" w14:textId="77777777" w:rsidR="00687F56" w:rsidRPr="00FC48ED" w:rsidRDefault="00687F56" w:rsidP="00880F60">
                  <w:pPr>
                    <w:pStyle w:val="rowtabella0"/>
                    <w:jc w:val="center"/>
                    <w:rPr>
                      <w:color w:val="002060"/>
                    </w:rPr>
                  </w:pPr>
                  <w:r w:rsidRPr="00FC48ED">
                    <w:rPr>
                      <w:color w:val="002060"/>
                    </w:rPr>
                    <w:t> </w:t>
                  </w:r>
                </w:p>
              </w:tc>
            </w:tr>
            <w:tr w:rsidR="00687F56" w:rsidRPr="00FC48ED" w14:paraId="4783DCC7"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87707A" w14:textId="77777777" w:rsidR="00687F56" w:rsidRPr="00FC48ED" w:rsidRDefault="00687F56" w:rsidP="00880F60">
                  <w:pPr>
                    <w:pStyle w:val="rowtabella0"/>
                    <w:rPr>
                      <w:color w:val="002060"/>
                    </w:rPr>
                  </w:pPr>
                  <w:r w:rsidRPr="00FC48E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2D190" w14:textId="77777777" w:rsidR="00687F56" w:rsidRPr="00FC48ED" w:rsidRDefault="00687F56" w:rsidP="00880F60">
                  <w:pPr>
                    <w:pStyle w:val="rowtabella0"/>
                    <w:rPr>
                      <w:color w:val="002060"/>
                    </w:rPr>
                  </w:pPr>
                  <w:r w:rsidRPr="00FC48ED">
                    <w:rPr>
                      <w:color w:val="002060"/>
                    </w:rPr>
                    <w:t>- INVICTA FUTSAL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E419A" w14:textId="77777777" w:rsidR="00687F56" w:rsidRPr="00FC48ED" w:rsidRDefault="00687F56" w:rsidP="00880F60">
                  <w:pPr>
                    <w:pStyle w:val="rowtabella0"/>
                    <w:jc w:val="center"/>
                    <w:rPr>
                      <w:color w:val="002060"/>
                    </w:rPr>
                  </w:pPr>
                  <w:r w:rsidRPr="00FC48ED">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784F0" w14:textId="77777777" w:rsidR="00687F56" w:rsidRPr="00FC48ED" w:rsidRDefault="00687F56" w:rsidP="00880F60">
                  <w:pPr>
                    <w:pStyle w:val="rowtabella0"/>
                    <w:jc w:val="center"/>
                    <w:rPr>
                      <w:color w:val="002060"/>
                    </w:rPr>
                  </w:pPr>
                  <w:r w:rsidRPr="00FC48ED">
                    <w:rPr>
                      <w:color w:val="002060"/>
                    </w:rPr>
                    <w:t> </w:t>
                  </w:r>
                </w:p>
              </w:tc>
            </w:tr>
          </w:tbl>
          <w:p w14:paraId="28B9A638" w14:textId="77777777" w:rsidR="00687F56" w:rsidRPr="00FC48ED" w:rsidRDefault="00687F56" w:rsidP="00880F60">
            <w:pPr>
              <w:rPr>
                <w:color w:val="002060"/>
              </w:rPr>
            </w:pPr>
          </w:p>
        </w:tc>
      </w:tr>
    </w:tbl>
    <w:p w14:paraId="7BF1DD03" w14:textId="77777777" w:rsidR="00687F56" w:rsidRPr="00FC48ED" w:rsidRDefault="00687F56" w:rsidP="00687F5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734DC680"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2F7039C6"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8AA77" w14:textId="77777777" w:rsidR="00687F56" w:rsidRPr="00FC48ED" w:rsidRDefault="00687F56" w:rsidP="00880F60">
                  <w:pPr>
                    <w:pStyle w:val="headertabella0"/>
                    <w:rPr>
                      <w:color w:val="002060"/>
                    </w:rPr>
                  </w:pPr>
                  <w:r w:rsidRPr="00FC48ED">
                    <w:rPr>
                      <w:color w:val="002060"/>
                    </w:rPr>
                    <w:t>GIRONE C - 11 Giornata - A</w:t>
                  </w:r>
                </w:p>
              </w:tc>
            </w:tr>
            <w:tr w:rsidR="00687F56" w:rsidRPr="00FC48ED" w14:paraId="7F33639A"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6530A6" w14:textId="77777777" w:rsidR="00687F56" w:rsidRPr="00FC48ED" w:rsidRDefault="00687F56" w:rsidP="00880F60">
                  <w:pPr>
                    <w:pStyle w:val="rowtabella0"/>
                    <w:rPr>
                      <w:color w:val="002060"/>
                    </w:rPr>
                  </w:pPr>
                  <w:r w:rsidRPr="00FC48ED">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85AB2" w14:textId="77777777" w:rsidR="00687F56" w:rsidRPr="00FC48ED" w:rsidRDefault="00687F56" w:rsidP="00880F60">
                  <w:pPr>
                    <w:pStyle w:val="rowtabella0"/>
                    <w:rPr>
                      <w:color w:val="002060"/>
                    </w:rPr>
                  </w:pPr>
                  <w:r w:rsidRPr="00FC48ED">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4B63" w14:textId="77777777" w:rsidR="00687F56" w:rsidRPr="00FC48ED" w:rsidRDefault="00687F56" w:rsidP="00880F60">
                  <w:pPr>
                    <w:pStyle w:val="rowtabella0"/>
                    <w:jc w:val="center"/>
                    <w:rPr>
                      <w:color w:val="002060"/>
                    </w:rPr>
                  </w:pPr>
                  <w:r w:rsidRPr="00FC48ED">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4DDF2" w14:textId="77777777" w:rsidR="00687F56" w:rsidRPr="00FC48ED" w:rsidRDefault="00687F56" w:rsidP="00880F60">
                  <w:pPr>
                    <w:pStyle w:val="rowtabella0"/>
                    <w:jc w:val="center"/>
                    <w:rPr>
                      <w:color w:val="002060"/>
                    </w:rPr>
                  </w:pPr>
                  <w:r w:rsidRPr="00FC48ED">
                    <w:rPr>
                      <w:color w:val="002060"/>
                    </w:rPr>
                    <w:t> </w:t>
                  </w:r>
                </w:p>
              </w:tc>
            </w:tr>
            <w:tr w:rsidR="00687F56" w:rsidRPr="00FC48ED" w14:paraId="4518215F"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811137" w14:textId="77777777" w:rsidR="00687F56" w:rsidRPr="00FC48ED" w:rsidRDefault="00687F56" w:rsidP="00880F60">
                  <w:pPr>
                    <w:pStyle w:val="rowtabella0"/>
                    <w:rPr>
                      <w:color w:val="002060"/>
                    </w:rPr>
                  </w:pPr>
                  <w:r w:rsidRPr="00FC48E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7E57FF" w14:textId="77777777" w:rsidR="00687F56" w:rsidRPr="00FC48ED" w:rsidRDefault="00687F56" w:rsidP="00880F60">
                  <w:pPr>
                    <w:pStyle w:val="rowtabella0"/>
                    <w:rPr>
                      <w:color w:val="002060"/>
                    </w:rPr>
                  </w:pPr>
                  <w:r w:rsidRPr="00FC48ED">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2DCEE" w14:textId="77777777" w:rsidR="00687F56" w:rsidRPr="00FC48ED" w:rsidRDefault="00687F56" w:rsidP="00880F60">
                  <w:pPr>
                    <w:pStyle w:val="rowtabella0"/>
                    <w:jc w:val="center"/>
                    <w:rPr>
                      <w:color w:val="002060"/>
                    </w:rPr>
                  </w:pPr>
                  <w:r w:rsidRPr="00FC48ED">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E263B6" w14:textId="77777777" w:rsidR="00687F56" w:rsidRPr="00FC48ED" w:rsidRDefault="00687F56" w:rsidP="00880F60">
                  <w:pPr>
                    <w:pStyle w:val="rowtabella0"/>
                    <w:jc w:val="center"/>
                    <w:rPr>
                      <w:color w:val="002060"/>
                    </w:rPr>
                  </w:pPr>
                  <w:r w:rsidRPr="00FC48ED">
                    <w:rPr>
                      <w:color w:val="002060"/>
                    </w:rPr>
                    <w:t> </w:t>
                  </w:r>
                </w:p>
              </w:tc>
            </w:tr>
            <w:tr w:rsidR="00687F56" w:rsidRPr="00FC48ED" w14:paraId="249175D1"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C514B3" w14:textId="77777777" w:rsidR="00687F56" w:rsidRPr="00FC48ED" w:rsidRDefault="00687F56" w:rsidP="00880F60">
                  <w:pPr>
                    <w:pStyle w:val="rowtabella0"/>
                    <w:rPr>
                      <w:color w:val="002060"/>
                    </w:rPr>
                  </w:pPr>
                  <w:r w:rsidRPr="00FC48ED">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7F30B" w14:textId="77777777" w:rsidR="00687F56" w:rsidRPr="00FC48ED" w:rsidRDefault="00687F56" w:rsidP="00880F60">
                  <w:pPr>
                    <w:pStyle w:val="rowtabella0"/>
                    <w:rPr>
                      <w:color w:val="002060"/>
                    </w:rPr>
                  </w:pPr>
                  <w:r w:rsidRPr="00FC48ED">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F3A292" w14:textId="77777777" w:rsidR="00687F56" w:rsidRPr="00FC48ED" w:rsidRDefault="00687F56" w:rsidP="00880F60">
                  <w:pPr>
                    <w:pStyle w:val="rowtabella0"/>
                    <w:jc w:val="center"/>
                    <w:rPr>
                      <w:color w:val="002060"/>
                    </w:rPr>
                  </w:pPr>
                  <w:r w:rsidRPr="00FC48E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B09002" w14:textId="77777777" w:rsidR="00687F56" w:rsidRPr="00FC48ED" w:rsidRDefault="00687F56" w:rsidP="00880F60">
                  <w:pPr>
                    <w:pStyle w:val="rowtabella0"/>
                    <w:jc w:val="center"/>
                    <w:rPr>
                      <w:color w:val="002060"/>
                    </w:rPr>
                  </w:pPr>
                  <w:r w:rsidRPr="00FC48ED">
                    <w:rPr>
                      <w:color w:val="002060"/>
                    </w:rPr>
                    <w:t> </w:t>
                  </w:r>
                </w:p>
              </w:tc>
            </w:tr>
            <w:tr w:rsidR="00687F56" w:rsidRPr="00FC48ED" w14:paraId="0CF1E1F1"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61ABA3" w14:textId="77777777" w:rsidR="00687F56" w:rsidRPr="00FC48ED" w:rsidRDefault="00687F56" w:rsidP="00880F60">
                  <w:pPr>
                    <w:pStyle w:val="rowtabella0"/>
                    <w:rPr>
                      <w:color w:val="002060"/>
                    </w:rPr>
                  </w:pPr>
                  <w:r w:rsidRPr="00FC48E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28ED0" w14:textId="77777777" w:rsidR="00687F56" w:rsidRPr="00FC48ED" w:rsidRDefault="00687F56" w:rsidP="00880F60">
                  <w:pPr>
                    <w:pStyle w:val="rowtabella0"/>
                    <w:rPr>
                      <w:color w:val="002060"/>
                    </w:rPr>
                  </w:pPr>
                  <w:r w:rsidRPr="00FC48ED">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2DB27B" w14:textId="77777777" w:rsidR="00687F56" w:rsidRPr="00FC48ED" w:rsidRDefault="00687F56" w:rsidP="00880F60">
                  <w:pPr>
                    <w:pStyle w:val="rowtabella0"/>
                    <w:jc w:val="center"/>
                    <w:rPr>
                      <w:color w:val="002060"/>
                    </w:rPr>
                  </w:pPr>
                  <w:r w:rsidRPr="00FC48ED">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24E854" w14:textId="77777777" w:rsidR="00687F56" w:rsidRPr="00FC48ED" w:rsidRDefault="00687F56" w:rsidP="00880F60">
                  <w:pPr>
                    <w:pStyle w:val="rowtabella0"/>
                    <w:jc w:val="center"/>
                    <w:rPr>
                      <w:color w:val="002060"/>
                    </w:rPr>
                  </w:pPr>
                  <w:r w:rsidRPr="00FC48ED">
                    <w:rPr>
                      <w:color w:val="002060"/>
                    </w:rPr>
                    <w:t> </w:t>
                  </w:r>
                </w:p>
              </w:tc>
            </w:tr>
            <w:tr w:rsidR="00687F56" w:rsidRPr="00FC48ED" w14:paraId="48553110"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5A51B" w14:textId="77777777" w:rsidR="00687F56" w:rsidRPr="00FC48ED" w:rsidRDefault="00687F56" w:rsidP="00880F60">
                  <w:pPr>
                    <w:pStyle w:val="rowtabella0"/>
                    <w:rPr>
                      <w:color w:val="002060"/>
                    </w:rPr>
                  </w:pPr>
                  <w:r w:rsidRPr="00FC48ED">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BCC62" w14:textId="77777777" w:rsidR="00687F56" w:rsidRPr="00FC48ED" w:rsidRDefault="00687F56" w:rsidP="00880F60">
                  <w:pPr>
                    <w:pStyle w:val="rowtabella0"/>
                    <w:rPr>
                      <w:color w:val="002060"/>
                    </w:rPr>
                  </w:pPr>
                  <w:r w:rsidRPr="00FC48ED">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CA1B2" w14:textId="77777777" w:rsidR="00687F56" w:rsidRPr="00FC48ED" w:rsidRDefault="00687F56" w:rsidP="00880F60">
                  <w:pPr>
                    <w:pStyle w:val="rowtabella0"/>
                    <w:jc w:val="center"/>
                    <w:rPr>
                      <w:color w:val="002060"/>
                    </w:rPr>
                  </w:pPr>
                  <w:r w:rsidRPr="00FC48ED">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3F831" w14:textId="77777777" w:rsidR="00687F56" w:rsidRPr="00FC48ED" w:rsidRDefault="00687F56" w:rsidP="00880F60">
                  <w:pPr>
                    <w:pStyle w:val="rowtabella0"/>
                    <w:jc w:val="center"/>
                    <w:rPr>
                      <w:color w:val="002060"/>
                    </w:rPr>
                  </w:pPr>
                  <w:r w:rsidRPr="00FC48ED">
                    <w:rPr>
                      <w:color w:val="002060"/>
                    </w:rPr>
                    <w:t> </w:t>
                  </w:r>
                </w:p>
              </w:tc>
            </w:tr>
          </w:tbl>
          <w:p w14:paraId="074814AC" w14:textId="77777777" w:rsidR="00687F56" w:rsidRPr="00FC48ED" w:rsidRDefault="00687F56" w:rsidP="00880F60">
            <w:pPr>
              <w:rPr>
                <w:color w:val="002060"/>
              </w:rPr>
            </w:pPr>
          </w:p>
        </w:tc>
      </w:tr>
    </w:tbl>
    <w:p w14:paraId="09C5094D" w14:textId="77777777" w:rsidR="00687F56" w:rsidRPr="00FC48ED" w:rsidRDefault="00687F56" w:rsidP="00687F56">
      <w:pPr>
        <w:pStyle w:val="breakline"/>
        <w:divId w:val="527259509"/>
        <w:rPr>
          <w:rFonts w:eastAsiaTheme="minorEastAsia"/>
          <w:color w:val="002060"/>
        </w:rPr>
      </w:pPr>
    </w:p>
    <w:p w14:paraId="6702788E" w14:textId="77777777" w:rsidR="00687F56" w:rsidRPr="00FC48ED" w:rsidRDefault="00687F56" w:rsidP="00687F56">
      <w:pPr>
        <w:pStyle w:val="breakline"/>
        <w:divId w:val="527259509"/>
        <w:rPr>
          <w:color w:val="002060"/>
        </w:rPr>
      </w:pPr>
    </w:p>
    <w:p w14:paraId="64D7D885" w14:textId="77777777" w:rsidR="00687F56" w:rsidRPr="00FC48ED" w:rsidRDefault="00687F56" w:rsidP="00687F56">
      <w:pPr>
        <w:pStyle w:val="titoloprinc0"/>
        <w:divId w:val="527259509"/>
        <w:rPr>
          <w:color w:val="002060"/>
        </w:rPr>
      </w:pPr>
      <w:r w:rsidRPr="00FC48ED">
        <w:rPr>
          <w:color w:val="002060"/>
        </w:rPr>
        <w:t>GIUDICE SPORTIVO</w:t>
      </w:r>
    </w:p>
    <w:p w14:paraId="479A4699"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04934516" w14:textId="77777777" w:rsidR="00687F56" w:rsidRPr="00FC48ED" w:rsidRDefault="00687F56" w:rsidP="00687F56">
      <w:pPr>
        <w:pStyle w:val="titolo10"/>
        <w:divId w:val="527259509"/>
        <w:rPr>
          <w:color w:val="002060"/>
        </w:rPr>
      </w:pPr>
      <w:r w:rsidRPr="00FC48ED">
        <w:rPr>
          <w:color w:val="002060"/>
        </w:rPr>
        <w:t xml:space="preserve">GARE DEL 10/12/2021 </w:t>
      </w:r>
    </w:p>
    <w:p w14:paraId="20CE06E1" w14:textId="77777777" w:rsidR="00687F56" w:rsidRPr="00FC48ED" w:rsidRDefault="00687F56" w:rsidP="00687F56">
      <w:pPr>
        <w:pStyle w:val="titolo60"/>
        <w:divId w:val="527259509"/>
        <w:rPr>
          <w:color w:val="002060"/>
        </w:rPr>
      </w:pPr>
      <w:r w:rsidRPr="00FC48ED">
        <w:rPr>
          <w:color w:val="002060"/>
        </w:rPr>
        <w:t xml:space="preserve">DECISIONI DEL GIUDICE SPORTIVO </w:t>
      </w:r>
    </w:p>
    <w:p w14:paraId="1AEAADD2" w14:textId="77777777" w:rsidR="00687F56" w:rsidRDefault="00687F56" w:rsidP="00687F56">
      <w:pPr>
        <w:pStyle w:val="diffida"/>
        <w:spacing w:before="80" w:beforeAutospacing="0" w:after="40" w:afterAutospacing="0"/>
        <w:jc w:val="left"/>
        <w:divId w:val="527259509"/>
        <w:rPr>
          <w:color w:val="002060"/>
        </w:rPr>
      </w:pPr>
      <w:r w:rsidRPr="00FC48ED">
        <w:rPr>
          <w:color w:val="002060"/>
        </w:rPr>
        <w:t xml:space="preserve">gara del 10/12/2021 FUTSAL SAMBUCHETO - BORGOROSSO TOLENTINO </w:t>
      </w:r>
      <w:r w:rsidRPr="00FC48ED">
        <w:rPr>
          <w:color w:val="002060"/>
        </w:rPr>
        <w:br/>
        <w:t xml:space="preserve">Dato atto che con Pec del 13/12/21 la società Asd Borgorosso Tolentino ha regolarmente presentato ricorso a mezzo del quale sostiene la irregolarità dello svolgimento della gara disputata il 10/12/21 contro la società Asd Futsal Sambucheto in quanto, nel corso della medesima, la società avversaria avrebbe utilizzato il calciatore DEL CURATOLO CRISTIANO (nato il 08/09/1980) in posizione irregolare. </w:t>
      </w:r>
    </w:p>
    <w:p w14:paraId="381B2117"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A detta della ricorrente infatti il suddetto giocatore, non avrebbe scontato la giornata di squalifica inflitta per recidività</w:t>
      </w:r>
      <w:r>
        <w:rPr>
          <w:color w:val="002060"/>
        </w:rPr>
        <w:t xml:space="preserve"> </w:t>
      </w:r>
      <w:r w:rsidRPr="00FC48ED">
        <w:rPr>
          <w:color w:val="002060"/>
        </w:rPr>
        <w:t xml:space="preserve">in ammonizione nel C.U. n. 69 C/5 CRD del 19/02/20 e pertanto chiede che venga comminata la punizione sportiva della perdita della gara e conseguentemente l'aggiudicazione in proprio favore. </w:t>
      </w:r>
    </w:p>
    <w:p w14:paraId="03D133FE"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 xml:space="preserve">In realtà, esperiti i dovuti accertamenti, risulta non corrispondere al vero quanto sostenuto dalla società Borgorosso Tolentino dal momento che il sig. Del Curatolo ha già scontato la giornata di squalifica in data 01/10/21 nella partita Futsal Sambucheto - Tre Torri. </w:t>
      </w:r>
    </w:p>
    <w:p w14:paraId="0BC45970" w14:textId="77777777" w:rsidR="00687F56" w:rsidRDefault="00687F56" w:rsidP="00687F56">
      <w:pPr>
        <w:pStyle w:val="diffida"/>
        <w:spacing w:before="80" w:beforeAutospacing="0" w:after="40" w:afterAutospacing="0"/>
        <w:jc w:val="center"/>
        <w:divId w:val="527259509"/>
        <w:rPr>
          <w:color w:val="002060"/>
        </w:rPr>
      </w:pPr>
      <w:r w:rsidRPr="00FC48ED">
        <w:rPr>
          <w:color w:val="002060"/>
        </w:rPr>
        <w:t>PQM</w:t>
      </w:r>
    </w:p>
    <w:p w14:paraId="06A7E014" w14:textId="77777777" w:rsidR="00687F56" w:rsidRDefault="00687F56" w:rsidP="00687F56">
      <w:pPr>
        <w:pStyle w:val="diffida"/>
        <w:spacing w:before="80" w:beforeAutospacing="0" w:after="40" w:afterAutospacing="0"/>
        <w:jc w:val="center"/>
        <w:divId w:val="527259509"/>
        <w:rPr>
          <w:color w:val="002060"/>
        </w:rPr>
      </w:pPr>
      <w:r w:rsidRPr="00FC48ED">
        <w:rPr>
          <w:color w:val="002060"/>
        </w:rPr>
        <w:t>Si decide</w:t>
      </w:r>
    </w:p>
    <w:p w14:paraId="714C1031"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Di respingere il ricorso come sopra proposto e di introitare la tassa</w:t>
      </w:r>
      <w:r>
        <w:rPr>
          <w:color w:val="002060"/>
        </w:rPr>
        <w:t xml:space="preserve"> </w:t>
      </w:r>
      <w:r w:rsidRPr="00FC48ED">
        <w:rPr>
          <w:color w:val="002060"/>
        </w:rPr>
        <w:t xml:space="preserve">versata. </w:t>
      </w:r>
    </w:p>
    <w:p w14:paraId="0E161919" w14:textId="77777777" w:rsidR="00687F56" w:rsidRDefault="00687F56" w:rsidP="00687F56">
      <w:pPr>
        <w:pStyle w:val="titolo7a"/>
        <w:divId w:val="527259509"/>
        <w:rPr>
          <w:color w:val="002060"/>
        </w:rPr>
      </w:pPr>
    </w:p>
    <w:p w14:paraId="00CD79C6"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65C5626A"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605D7345" w14:textId="77777777" w:rsidR="00687F56" w:rsidRPr="00FC48ED" w:rsidRDefault="00687F56" w:rsidP="00687F56">
      <w:pPr>
        <w:pStyle w:val="titolo30"/>
        <w:divId w:val="527259509"/>
        <w:rPr>
          <w:color w:val="002060"/>
        </w:rPr>
      </w:pPr>
      <w:r w:rsidRPr="00FC48ED">
        <w:rPr>
          <w:color w:val="002060"/>
        </w:rPr>
        <w:lastRenderedPageBreak/>
        <w:t xml:space="preserve">SOCIETA' </w:t>
      </w:r>
    </w:p>
    <w:p w14:paraId="7C1BFF8B" w14:textId="77777777" w:rsidR="00687F56" w:rsidRPr="00FC48ED" w:rsidRDefault="00687F56" w:rsidP="00687F56">
      <w:pPr>
        <w:pStyle w:val="titolo20"/>
        <w:divId w:val="527259509"/>
        <w:rPr>
          <w:color w:val="002060"/>
        </w:rPr>
      </w:pPr>
      <w:r w:rsidRPr="00FC48ED">
        <w:rPr>
          <w:color w:val="002060"/>
        </w:rPr>
        <w:t xml:space="preserve">AMMENDA </w:t>
      </w:r>
    </w:p>
    <w:p w14:paraId="592783C3"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 xml:space="preserve">Euro 300,00 CSI STELLA A.S.D. </w:t>
      </w:r>
      <w:r w:rsidRPr="00FC48ED">
        <w:rPr>
          <w:color w:val="002060"/>
        </w:rPr>
        <w:br/>
        <w:t xml:space="preserve">Per essere, la propria tifoseria, venuta a vie di fatto con gli opposti tifosi, contravvenendo alle vigenti normative antiviolenza. </w:t>
      </w:r>
    </w:p>
    <w:p w14:paraId="5BF6AAE0"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 xml:space="preserve">In campo avverso. </w:t>
      </w:r>
    </w:p>
    <w:p w14:paraId="210647D1"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br/>
        <w:t xml:space="preserve">Euro 300,00 FUTSAL CAMPIGLIONE </w:t>
      </w:r>
      <w:r w:rsidRPr="00FC48ED">
        <w:rPr>
          <w:color w:val="002060"/>
        </w:rPr>
        <w:br/>
        <w:t xml:space="preserve">Per essere, la propria tifoseria, venuta a vie di fatto con gli opposti tifosi, contravvenendo alle vigenti normative antiviolenza. </w:t>
      </w:r>
    </w:p>
    <w:p w14:paraId="08FDDABF"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br/>
        <w:t xml:space="preserve">Euro 80,00 RIVIERA DELLE PALME </w:t>
      </w:r>
      <w:r w:rsidRPr="00FC48ED">
        <w:rPr>
          <w:color w:val="002060"/>
        </w:rPr>
        <w:br/>
        <w:t xml:space="preserve">Per aver la propria tifoseria tenuto comportamenti offensivi nei confronti dell'arbitro durante il secondo tempo e a fine gara. </w:t>
      </w:r>
    </w:p>
    <w:p w14:paraId="0DBD7F3F" w14:textId="77777777" w:rsidR="00687F56" w:rsidRPr="00FC48ED" w:rsidRDefault="00687F56" w:rsidP="00687F56">
      <w:pPr>
        <w:pStyle w:val="titolo30"/>
        <w:divId w:val="527259509"/>
        <w:rPr>
          <w:color w:val="002060"/>
        </w:rPr>
      </w:pPr>
      <w:r w:rsidRPr="00FC48ED">
        <w:rPr>
          <w:color w:val="002060"/>
        </w:rPr>
        <w:t xml:space="preserve">DIRIGENTI </w:t>
      </w:r>
    </w:p>
    <w:p w14:paraId="39C74DA8" w14:textId="77777777" w:rsidR="00687F56" w:rsidRPr="00FC48ED" w:rsidRDefault="00687F56" w:rsidP="00687F56">
      <w:pPr>
        <w:pStyle w:val="titolo20"/>
        <w:divId w:val="527259509"/>
        <w:rPr>
          <w:color w:val="002060"/>
        </w:rPr>
      </w:pPr>
      <w:r w:rsidRPr="00FC48ED">
        <w:rPr>
          <w:color w:val="002060"/>
        </w:rPr>
        <w:t xml:space="preserve">INIBIZIONE A SVOLGERE OGNI ATTIVITA' FINO AL 29/12/2021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C649D74" w14:textId="77777777" w:rsidTr="00687F56">
        <w:trPr>
          <w:divId w:val="527259509"/>
        </w:trPr>
        <w:tc>
          <w:tcPr>
            <w:tcW w:w="2200" w:type="dxa"/>
            <w:tcMar>
              <w:top w:w="20" w:type="dxa"/>
              <w:left w:w="20" w:type="dxa"/>
              <w:bottom w:w="20" w:type="dxa"/>
              <w:right w:w="20" w:type="dxa"/>
            </w:tcMar>
            <w:vAlign w:val="center"/>
            <w:hideMark/>
          </w:tcPr>
          <w:p w14:paraId="2DFB0198" w14:textId="77777777" w:rsidR="00687F56" w:rsidRPr="00FC48ED" w:rsidRDefault="00687F56" w:rsidP="00880F60">
            <w:pPr>
              <w:pStyle w:val="movimento"/>
              <w:rPr>
                <w:color w:val="002060"/>
              </w:rPr>
            </w:pPr>
            <w:r w:rsidRPr="00FC48ED">
              <w:rPr>
                <w:color w:val="002060"/>
              </w:rPr>
              <w:t>PESANTE GIUSEPPE</w:t>
            </w:r>
          </w:p>
        </w:tc>
        <w:tc>
          <w:tcPr>
            <w:tcW w:w="2200" w:type="dxa"/>
            <w:tcMar>
              <w:top w:w="20" w:type="dxa"/>
              <w:left w:w="20" w:type="dxa"/>
              <w:bottom w:w="20" w:type="dxa"/>
              <w:right w:w="20" w:type="dxa"/>
            </w:tcMar>
            <w:vAlign w:val="center"/>
            <w:hideMark/>
          </w:tcPr>
          <w:p w14:paraId="1178FCB6" w14:textId="77777777" w:rsidR="00687F56" w:rsidRPr="00FC48ED" w:rsidRDefault="00687F56" w:rsidP="00880F60">
            <w:pPr>
              <w:pStyle w:val="movimento2"/>
              <w:rPr>
                <w:color w:val="002060"/>
              </w:rPr>
            </w:pPr>
            <w:r w:rsidRPr="00FC48ED">
              <w:rPr>
                <w:color w:val="002060"/>
              </w:rPr>
              <w:t xml:space="preserve">(RIVIERA DELLE PALME) </w:t>
            </w:r>
          </w:p>
        </w:tc>
        <w:tc>
          <w:tcPr>
            <w:tcW w:w="800" w:type="dxa"/>
            <w:tcMar>
              <w:top w:w="20" w:type="dxa"/>
              <w:left w:w="20" w:type="dxa"/>
              <w:bottom w:w="20" w:type="dxa"/>
              <w:right w:w="20" w:type="dxa"/>
            </w:tcMar>
            <w:vAlign w:val="center"/>
            <w:hideMark/>
          </w:tcPr>
          <w:p w14:paraId="69839972"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8A2A7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305463F" w14:textId="77777777" w:rsidR="00687F56" w:rsidRPr="00FC48ED" w:rsidRDefault="00687F56" w:rsidP="00880F60">
            <w:pPr>
              <w:pStyle w:val="movimento2"/>
              <w:rPr>
                <w:color w:val="002060"/>
              </w:rPr>
            </w:pPr>
            <w:r w:rsidRPr="00FC48ED">
              <w:rPr>
                <w:color w:val="002060"/>
              </w:rPr>
              <w:t> </w:t>
            </w:r>
          </w:p>
        </w:tc>
      </w:tr>
    </w:tbl>
    <w:p w14:paraId="4AF93851" w14:textId="77777777" w:rsidR="00687F56" w:rsidRPr="00FC48ED" w:rsidRDefault="00687F56" w:rsidP="00687F56">
      <w:pPr>
        <w:pStyle w:val="diffida"/>
        <w:spacing w:before="80" w:beforeAutospacing="0" w:after="40" w:afterAutospacing="0"/>
        <w:jc w:val="left"/>
        <w:divId w:val="527259509"/>
        <w:rPr>
          <w:rFonts w:eastAsiaTheme="minorEastAsia"/>
          <w:color w:val="002060"/>
        </w:rPr>
      </w:pPr>
      <w:r w:rsidRPr="00FC48ED">
        <w:rPr>
          <w:color w:val="002060"/>
        </w:rPr>
        <w:t>Per comportamento irriguardoso nei confronti dell'arbitro a fine gara.</w:t>
      </w:r>
    </w:p>
    <w:p w14:paraId="55F258B6"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6C5FF6C5" w14:textId="77777777" w:rsidTr="00687F56">
        <w:trPr>
          <w:divId w:val="527259509"/>
        </w:trPr>
        <w:tc>
          <w:tcPr>
            <w:tcW w:w="2200" w:type="dxa"/>
            <w:tcMar>
              <w:top w:w="20" w:type="dxa"/>
              <w:left w:w="20" w:type="dxa"/>
              <w:bottom w:w="20" w:type="dxa"/>
              <w:right w:w="20" w:type="dxa"/>
            </w:tcMar>
            <w:vAlign w:val="center"/>
            <w:hideMark/>
          </w:tcPr>
          <w:p w14:paraId="4D421D6D" w14:textId="77777777" w:rsidR="00687F56" w:rsidRPr="00FC48ED" w:rsidRDefault="00687F56" w:rsidP="00880F60">
            <w:pPr>
              <w:pStyle w:val="movimento"/>
              <w:rPr>
                <w:color w:val="002060"/>
              </w:rPr>
            </w:pPr>
            <w:r w:rsidRPr="00FC48ED">
              <w:rPr>
                <w:color w:val="002060"/>
              </w:rPr>
              <w:t>CARUSI MASSIMO</w:t>
            </w:r>
          </w:p>
        </w:tc>
        <w:tc>
          <w:tcPr>
            <w:tcW w:w="2200" w:type="dxa"/>
            <w:tcMar>
              <w:top w:w="20" w:type="dxa"/>
              <w:left w:w="20" w:type="dxa"/>
              <w:bottom w:w="20" w:type="dxa"/>
              <w:right w:w="20" w:type="dxa"/>
            </w:tcMar>
            <w:vAlign w:val="center"/>
            <w:hideMark/>
          </w:tcPr>
          <w:p w14:paraId="7C6FBA3B" w14:textId="77777777" w:rsidR="00687F56" w:rsidRPr="00FC48ED" w:rsidRDefault="00687F56" w:rsidP="00880F60">
            <w:pPr>
              <w:pStyle w:val="movimento2"/>
              <w:rPr>
                <w:color w:val="002060"/>
              </w:rPr>
            </w:pPr>
            <w:r w:rsidRPr="00FC48ED">
              <w:rPr>
                <w:color w:val="002060"/>
              </w:rPr>
              <w:t xml:space="preserve">(REAL ANCARIA) </w:t>
            </w:r>
          </w:p>
        </w:tc>
        <w:tc>
          <w:tcPr>
            <w:tcW w:w="800" w:type="dxa"/>
            <w:tcMar>
              <w:top w:w="20" w:type="dxa"/>
              <w:left w:w="20" w:type="dxa"/>
              <w:bottom w:w="20" w:type="dxa"/>
              <w:right w:w="20" w:type="dxa"/>
            </w:tcMar>
            <w:vAlign w:val="center"/>
            <w:hideMark/>
          </w:tcPr>
          <w:p w14:paraId="65486F4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6E0FA5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FF09A66" w14:textId="77777777" w:rsidR="00687F56" w:rsidRPr="00FC48ED" w:rsidRDefault="00687F56" w:rsidP="00880F60">
            <w:pPr>
              <w:pStyle w:val="movimento2"/>
              <w:rPr>
                <w:color w:val="002060"/>
              </w:rPr>
            </w:pPr>
            <w:r w:rsidRPr="00FC48ED">
              <w:rPr>
                <w:color w:val="002060"/>
              </w:rPr>
              <w:t> </w:t>
            </w:r>
          </w:p>
        </w:tc>
      </w:tr>
    </w:tbl>
    <w:p w14:paraId="388ADADA" w14:textId="77777777" w:rsidR="00687F56" w:rsidRPr="00FC48ED" w:rsidRDefault="00687F56" w:rsidP="00687F56">
      <w:pPr>
        <w:pStyle w:val="titolo30"/>
        <w:divId w:val="527259509"/>
        <w:rPr>
          <w:rFonts w:eastAsiaTheme="minorEastAsia"/>
          <w:color w:val="002060"/>
        </w:rPr>
      </w:pPr>
      <w:r w:rsidRPr="00FC48ED">
        <w:rPr>
          <w:color w:val="002060"/>
        </w:rPr>
        <w:t xml:space="preserve">ALLENATORI </w:t>
      </w:r>
    </w:p>
    <w:p w14:paraId="41FABDA1" w14:textId="77777777" w:rsidR="00687F56" w:rsidRPr="00FC48ED" w:rsidRDefault="00687F56" w:rsidP="00687F56">
      <w:pPr>
        <w:pStyle w:val="titolo20"/>
        <w:divId w:val="527259509"/>
        <w:rPr>
          <w:color w:val="002060"/>
        </w:rPr>
      </w:pPr>
      <w:r w:rsidRPr="00FC48ED">
        <w:rPr>
          <w:color w:val="002060"/>
        </w:rPr>
        <w:t xml:space="preserve">SQUALIFICA FINO AL 22/12/2021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64D545B7" w14:textId="77777777" w:rsidTr="00687F56">
        <w:trPr>
          <w:divId w:val="527259509"/>
        </w:trPr>
        <w:tc>
          <w:tcPr>
            <w:tcW w:w="2200" w:type="dxa"/>
            <w:tcMar>
              <w:top w:w="20" w:type="dxa"/>
              <w:left w:w="20" w:type="dxa"/>
              <w:bottom w:w="20" w:type="dxa"/>
              <w:right w:w="20" w:type="dxa"/>
            </w:tcMar>
            <w:vAlign w:val="center"/>
            <w:hideMark/>
          </w:tcPr>
          <w:p w14:paraId="4B499A8F" w14:textId="77777777" w:rsidR="00687F56" w:rsidRPr="00FC48ED" w:rsidRDefault="00687F56" w:rsidP="00880F60">
            <w:pPr>
              <w:pStyle w:val="movimento"/>
              <w:rPr>
                <w:color w:val="002060"/>
              </w:rPr>
            </w:pPr>
            <w:r w:rsidRPr="00FC48ED">
              <w:rPr>
                <w:color w:val="002060"/>
              </w:rPr>
              <w:t>GROSSI LEONARDO</w:t>
            </w:r>
          </w:p>
        </w:tc>
        <w:tc>
          <w:tcPr>
            <w:tcW w:w="2200" w:type="dxa"/>
            <w:tcMar>
              <w:top w:w="20" w:type="dxa"/>
              <w:left w:w="20" w:type="dxa"/>
              <w:bottom w:w="20" w:type="dxa"/>
              <w:right w:w="20" w:type="dxa"/>
            </w:tcMar>
            <w:vAlign w:val="center"/>
            <w:hideMark/>
          </w:tcPr>
          <w:p w14:paraId="61BB4E51" w14:textId="77777777" w:rsidR="00687F56" w:rsidRPr="00FC48ED" w:rsidRDefault="00687F56" w:rsidP="00880F60">
            <w:pPr>
              <w:pStyle w:val="movimento2"/>
              <w:rPr>
                <w:color w:val="002060"/>
              </w:rPr>
            </w:pPr>
            <w:r w:rsidRPr="00FC48ED">
              <w:rPr>
                <w:color w:val="002060"/>
              </w:rPr>
              <w:t xml:space="preserve">(RIVIERA DELLE PALME) </w:t>
            </w:r>
          </w:p>
        </w:tc>
        <w:tc>
          <w:tcPr>
            <w:tcW w:w="800" w:type="dxa"/>
            <w:tcMar>
              <w:top w:w="20" w:type="dxa"/>
              <w:left w:w="20" w:type="dxa"/>
              <w:bottom w:w="20" w:type="dxa"/>
              <w:right w:w="20" w:type="dxa"/>
            </w:tcMar>
            <w:vAlign w:val="center"/>
            <w:hideMark/>
          </w:tcPr>
          <w:p w14:paraId="69B868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292648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527041B" w14:textId="77777777" w:rsidR="00687F56" w:rsidRPr="00FC48ED" w:rsidRDefault="00687F56" w:rsidP="00880F60">
            <w:pPr>
              <w:pStyle w:val="movimento2"/>
              <w:rPr>
                <w:color w:val="002060"/>
              </w:rPr>
            </w:pPr>
            <w:r w:rsidRPr="00FC48ED">
              <w:rPr>
                <w:color w:val="002060"/>
              </w:rPr>
              <w:t> </w:t>
            </w:r>
          </w:p>
        </w:tc>
      </w:tr>
    </w:tbl>
    <w:p w14:paraId="64E06960" w14:textId="77777777" w:rsidR="00687F56" w:rsidRPr="00FC48ED" w:rsidRDefault="00687F56" w:rsidP="00687F56">
      <w:pPr>
        <w:pStyle w:val="diffida"/>
        <w:spacing w:before="80" w:beforeAutospacing="0" w:after="40" w:afterAutospacing="0"/>
        <w:jc w:val="left"/>
        <w:divId w:val="527259509"/>
        <w:rPr>
          <w:rFonts w:eastAsiaTheme="minorEastAsia"/>
          <w:color w:val="002060"/>
        </w:rPr>
      </w:pPr>
      <w:r w:rsidRPr="00FC48ED">
        <w:rPr>
          <w:color w:val="002060"/>
        </w:rPr>
        <w:t xml:space="preserve">Per essersi recato verso la panchina avversaria con un atteggiamento provocatorio nei confronti di un calciatore avversario. </w:t>
      </w:r>
    </w:p>
    <w:p w14:paraId="1037774C"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00B6F9A" w14:textId="77777777" w:rsidTr="00687F56">
        <w:trPr>
          <w:divId w:val="527259509"/>
        </w:trPr>
        <w:tc>
          <w:tcPr>
            <w:tcW w:w="2200" w:type="dxa"/>
            <w:tcMar>
              <w:top w:w="20" w:type="dxa"/>
              <w:left w:w="20" w:type="dxa"/>
              <w:bottom w:w="20" w:type="dxa"/>
              <w:right w:w="20" w:type="dxa"/>
            </w:tcMar>
            <w:vAlign w:val="center"/>
            <w:hideMark/>
          </w:tcPr>
          <w:p w14:paraId="3AE855E8" w14:textId="77777777" w:rsidR="00687F56" w:rsidRPr="00FC48ED" w:rsidRDefault="00687F56" w:rsidP="00880F60">
            <w:pPr>
              <w:pStyle w:val="movimento"/>
              <w:rPr>
                <w:color w:val="002060"/>
              </w:rPr>
            </w:pPr>
            <w:r w:rsidRPr="00FC48ED">
              <w:rPr>
                <w:color w:val="002060"/>
              </w:rPr>
              <w:t>PIUNTI GIAMMARCO</w:t>
            </w:r>
          </w:p>
        </w:tc>
        <w:tc>
          <w:tcPr>
            <w:tcW w:w="2200" w:type="dxa"/>
            <w:tcMar>
              <w:top w:w="20" w:type="dxa"/>
              <w:left w:w="20" w:type="dxa"/>
              <w:bottom w:w="20" w:type="dxa"/>
              <w:right w:w="20" w:type="dxa"/>
            </w:tcMar>
            <w:vAlign w:val="center"/>
            <w:hideMark/>
          </w:tcPr>
          <w:p w14:paraId="7E348111" w14:textId="77777777" w:rsidR="00687F56" w:rsidRPr="00FC48ED" w:rsidRDefault="00687F56" w:rsidP="00880F60">
            <w:pPr>
              <w:pStyle w:val="movimento2"/>
              <w:rPr>
                <w:color w:val="002060"/>
              </w:rPr>
            </w:pPr>
            <w:r w:rsidRPr="00FC48ED">
              <w:rPr>
                <w:color w:val="002060"/>
              </w:rPr>
              <w:t xml:space="preserve">(CAPODARCO CASABIANCA C5) </w:t>
            </w:r>
          </w:p>
        </w:tc>
        <w:tc>
          <w:tcPr>
            <w:tcW w:w="800" w:type="dxa"/>
            <w:tcMar>
              <w:top w:w="20" w:type="dxa"/>
              <w:left w:w="20" w:type="dxa"/>
              <w:bottom w:w="20" w:type="dxa"/>
              <w:right w:w="20" w:type="dxa"/>
            </w:tcMar>
            <w:vAlign w:val="center"/>
            <w:hideMark/>
          </w:tcPr>
          <w:p w14:paraId="3F485692"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52E005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0D1147A" w14:textId="77777777" w:rsidR="00687F56" w:rsidRPr="00FC48ED" w:rsidRDefault="00687F56" w:rsidP="00880F60">
            <w:pPr>
              <w:pStyle w:val="movimento2"/>
              <w:rPr>
                <w:color w:val="002060"/>
              </w:rPr>
            </w:pPr>
            <w:r w:rsidRPr="00FC48ED">
              <w:rPr>
                <w:color w:val="002060"/>
              </w:rPr>
              <w:t> </w:t>
            </w:r>
          </w:p>
        </w:tc>
      </w:tr>
    </w:tbl>
    <w:p w14:paraId="61C53445"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ESPULSI </w:t>
      </w:r>
    </w:p>
    <w:p w14:paraId="65732649" w14:textId="77777777" w:rsidR="00687F56" w:rsidRPr="00FC48ED" w:rsidRDefault="00687F56" w:rsidP="00687F56">
      <w:pPr>
        <w:pStyle w:val="titolo20"/>
        <w:divId w:val="527259509"/>
        <w:rPr>
          <w:color w:val="002060"/>
        </w:rPr>
      </w:pPr>
      <w:r w:rsidRPr="00FC48ED">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C62B6BC" w14:textId="77777777" w:rsidTr="00687F56">
        <w:trPr>
          <w:divId w:val="527259509"/>
        </w:trPr>
        <w:tc>
          <w:tcPr>
            <w:tcW w:w="2200" w:type="dxa"/>
            <w:tcMar>
              <w:top w:w="20" w:type="dxa"/>
              <w:left w:w="20" w:type="dxa"/>
              <w:bottom w:w="20" w:type="dxa"/>
              <w:right w:w="20" w:type="dxa"/>
            </w:tcMar>
            <w:vAlign w:val="center"/>
            <w:hideMark/>
          </w:tcPr>
          <w:p w14:paraId="0D90BBF4" w14:textId="77777777" w:rsidR="00687F56" w:rsidRPr="00FC48ED" w:rsidRDefault="00687F56" w:rsidP="00880F60">
            <w:pPr>
              <w:pStyle w:val="movimento"/>
              <w:rPr>
                <w:color w:val="002060"/>
              </w:rPr>
            </w:pPr>
            <w:r w:rsidRPr="00FC48ED">
              <w:rPr>
                <w:color w:val="002060"/>
              </w:rPr>
              <w:t>DI RUSSO MATTEO</w:t>
            </w:r>
          </w:p>
        </w:tc>
        <w:tc>
          <w:tcPr>
            <w:tcW w:w="2200" w:type="dxa"/>
            <w:tcMar>
              <w:top w:w="20" w:type="dxa"/>
              <w:left w:w="20" w:type="dxa"/>
              <w:bottom w:w="20" w:type="dxa"/>
              <w:right w:w="20" w:type="dxa"/>
            </w:tcMar>
            <w:vAlign w:val="center"/>
            <w:hideMark/>
          </w:tcPr>
          <w:p w14:paraId="048735AB" w14:textId="77777777" w:rsidR="00687F56" w:rsidRPr="00FC48ED" w:rsidRDefault="00687F56" w:rsidP="00880F60">
            <w:pPr>
              <w:pStyle w:val="movimento2"/>
              <w:rPr>
                <w:color w:val="002060"/>
              </w:rPr>
            </w:pPr>
            <w:r w:rsidRPr="00FC48ED">
              <w:rPr>
                <w:color w:val="002060"/>
              </w:rPr>
              <w:t xml:space="preserve">(CSI STELLA A.S.D.) </w:t>
            </w:r>
          </w:p>
        </w:tc>
        <w:tc>
          <w:tcPr>
            <w:tcW w:w="800" w:type="dxa"/>
            <w:tcMar>
              <w:top w:w="20" w:type="dxa"/>
              <w:left w:w="20" w:type="dxa"/>
              <w:bottom w:w="20" w:type="dxa"/>
              <w:right w:w="20" w:type="dxa"/>
            </w:tcMar>
            <w:vAlign w:val="center"/>
            <w:hideMark/>
          </w:tcPr>
          <w:p w14:paraId="5222932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374E5B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69D5215" w14:textId="77777777" w:rsidR="00687F56" w:rsidRPr="00FC48ED" w:rsidRDefault="00687F56" w:rsidP="00880F60">
            <w:pPr>
              <w:pStyle w:val="movimento2"/>
              <w:rPr>
                <w:color w:val="002060"/>
              </w:rPr>
            </w:pPr>
            <w:r w:rsidRPr="00FC48ED">
              <w:rPr>
                <w:color w:val="002060"/>
              </w:rPr>
              <w:t> </w:t>
            </w:r>
          </w:p>
        </w:tc>
      </w:tr>
    </w:tbl>
    <w:p w14:paraId="52093299" w14:textId="77777777" w:rsidR="00687F56" w:rsidRPr="00FC48ED" w:rsidRDefault="00687F56" w:rsidP="00687F56">
      <w:pPr>
        <w:pStyle w:val="diffida"/>
        <w:spacing w:before="80" w:beforeAutospacing="0" w:after="40" w:afterAutospacing="0"/>
        <w:jc w:val="left"/>
        <w:divId w:val="527259509"/>
        <w:rPr>
          <w:rFonts w:eastAsiaTheme="minorEastAsia"/>
          <w:color w:val="002060"/>
        </w:rPr>
      </w:pPr>
      <w:r w:rsidRPr="00FC48ED">
        <w:rPr>
          <w:color w:val="002060"/>
        </w:rPr>
        <w:t xml:space="preserve">Espulso per linguaggio offensivo nei confronti dell'arbitro a fine gara rientrava in campo per colpire un avversario facendo scaturire una rissa. </w:t>
      </w:r>
    </w:p>
    <w:p w14:paraId="45E6EB6D" w14:textId="77777777" w:rsidR="00687F56" w:rsidRPr="00FC48ED" w:rsidRDefault="00687F56" w:rsidP="00687F56">
      <w:pPr>
        <w:pStyle w:val="titolo20"/>
        <w:divId w:val="527259509"/>
        <w:rPr>
          <w:color w:val="002060"/>
        </w:rPr>
      </w:pPr>
      <w:r w:rsidRPr="00FC48E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A284F70" w14:textId="77777777" w:rsidTr="00687F56">
        <w:trPr>
          <w:divId w:val="527259509"/>
        </w:trPr>
        <w:tc>
          <w:tcPr>
            <w:tcW w:w="2200" w:type="dxa"/>
            <w:tcMar>
              <w:top w:w="20" w:type="dxa"/>
              <w:left w:w="20" w:type="dxa"/>
              <w:bottom w:w="20" w:type="dxa"/>
              <w:right w:w="20" w:type="dxa"/>
            </w:tcMar>
            <w:vAlign w:val="center"/>
            <w:hideMark/>
          </w:tcPr>
          <w:p w14:paraId="46E29841" w14:textId="77777777" w:rsidR="00687F56" w:rsidRPr="00FC48ED" w:rsidRDefault="00687F56" w:rsidP="00880F60">
            <w:pPr>
              <w:pStyle w:val="movimento"/>
              <w:rPr>
                <w:color w:val="002060"/>
              </w:rPr>
            </w:pPr>
            <w:r w:rsidRPr="00FC48ED">
              <w:rPr>
                <w:color w:val="002060"/>
              </w:rPr>
              <w:t>BIBA URIM</w:t>
            </w:r>
          </w:p>
        </w:tc>
        <w:tc>
          <w:tcPr>
            <w:tcW w:w="2200" w:type="dxa"/>
            <w:tcMar>
              <w:top w:w="20" w:type="dxa"/>
              <w:left w:w="20" w:type="dxa"/>
              <w:bottom w:w="20" w:type="dxa"/>
              <w:right w:w="20" w:type="dxa"/>
            </w:tcMar>
            <w:vAlign w:val="center"/>
            <w:hideMark/>
          </w:tcPr>
          <w:p w14:paraId="7DF7BF6A" w14:textId="77777777" w:rsidR="00687F56" w:rsidRPr="00FC48ED" w:rsidRDefault="00687F56" w:rsidP="00880F60">
            <w:pPr>
              <w:pStyle w:val="movimento2"/>
              <w:rPr>
                <w:color w:val="002060"/>
              </w:rPr>
            </w:pPr>
            <w:r w:rsidRPr="00FC48ED">
              <w:rPr>
                <w:color w:val="002060"/>
              </w:rPr>
              <w:t xml:space="preserve">(CSI STELLA A.S.D.) </w:t>
            </w:r>
          </w:p>
        </w:tc>
        <w:tc>
          <w:tcPr>
            <w:tcW w:w="800" w:type="dxa"/>
            <w:tcMar>
              <w:top w:w="20" w:type="dxa"/>
              <w:left w:w="20" w:type="dxa"/>
              <w:bottom w:w="20" w:type="dxa"/>
              <w:right w:w="20" w:type="dxa"/>
            </w:tcMar>
            <w:vAlign w:val="center"/>
            <w:hideMark/>
          </w:tcPr>
          <w:p w14:paraId="2477427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E3E8E5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0E7DD7A" w14:textId="77777777" w:rsidR="00687F56" w:rsidRPr="00FC48ED" w:rsidRDefault="00687F56" w:rsidP="00880F60">
            <w:pPr>
              <w:pStyle w:val="movimento2"/>
              <w:rPr>
                <w:color w:val="002060"/>
              </w:rPr>
            </w:pPr>
            <w:r w:rsidRPr="00FC48ED">
              <w:rPr>
                <w:color w:val="002060"/>
              </w:rPr>
              <w:t> </w:t>
            </w:r>
          </w:p>
        </w:tc>
      </w:tr>
    </w:tbl>
    <w:p w14:paraId="677C456A" w14:textId="77777777" w:rsidR="00687F56" w:rsidRPr="00FC48ED" w:rsidRDefault="00687F56" w:rsidP="00687F56">
      <w:pPr>
        <w:pStyle w:val="titolo20"/>
        <w:divId w:val="527259509"/>
        <w:rPr>
          <w:rFonts w:eastAsiaTheme="minorEastAsia"/>
          <w:color w:val="002060"/>
        </w:rPr>
      </w:pPr>
      <w:r w:rsidRPr="00FC48E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12AB138" w14:textId="77777777" w:rsidTr="00687F56">
        <w:trPr>
          <w:divId w:val="527259509"/>
        </w:trPr>
        <w:tc>
          <w:tcPr>
            <w:tcW w:w="2200" w:type="dxa"/>
            <w:tcMar>
              <w:top w:w="20" w:type="dxa"/>
              <w:left w:w="20" w:type="dxa"/>
              <w:bottom w:w="20" w:type="dxa"/>
              <w:right w:w="20" w:type="dxa"/>
            </w:tcMar>
            <w:vAlign w:val="center"/>
            <w:hideMark/>
          </w:tcPr>
          <w:p w14:paraId="257FE986" w14:textId="77777777" w:rsidR="00687F56" w:rsidRPr="00FC48ED" w:rsidRDefault="00687F56" w:rsidP="00880F60">
            <w:pPr>
              <w:pStyle w:val="movimento"/>
              <w:rPr>
                <w:color w:val="002060"/>
              </w:rPr>
            </w:pPr>
            <w:r w:rsidRPr="00FC48ED">
              <w:rPr>
                <w:color w:val="002060"/>
              </w:rPr>
              <w:t>PETETTA MARCO</w:t>
            </w:r>
          </w:p>
        </w:tc>
        <w:tc>
          <w:tcPr>
            <w:tcW w:w="2200" w:type="dxa"/>
            <w:tcMar>
              <w:top w:w="20" w:type="dxa"/>
              <w:left w:w="20" w:type="dxa"/>
              <w:bottom w:w="20" w:type="dxa"/>
              <w:right w:w="20" w:type="dxa"/>
            </w:tcMar>
            <w:vAlign w:val="center"/>
            <w:hideMark/>
          </w:tcPr>
          <w:p w14:paraId="372E7061" w14:textId="77777777" w:rsidR="00687F56" w:rsidRPr="00FC48ED" w:rsidRDefault="00687F56" w:rsidP="00880F60">
            <w:pPr>
              <w:pStyle w:val="movimento2"/>
              <w:rPr>
                <w:color w:val="002060"/>
              </w:rPr>
            </w:pPr>
            <w:r w:rsidRPr="00FC48ED">
              <w:rPr>
                <w:color w:val="002060"/>
              </w:rPr>
              <w:t xml:space="preserve">(BAYER CAPPUCCINI) </w:t>
            </w:r>
          </w:p>
        </w:tc>
        <w:tc>
          <w:tcPr>
            <w:tcW w:w="800" w:type="dxa"/>
            <w:tcMar>
              <w:top w:w="20" w:type="dxa"/>
              <w:left w:w="20" w:type="dxa"/>
              <w:bottom w:w="20" w:type="dxa"/>
              <w:right w:w="20" w:type="dxa"/>
            </w:tcMar>
            <w:vAlign w:val="center"/>
            <w:hideMark/>
          </w:tcPr>
          <w:p w14:paraId="0B9A03A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E8A9294" w14:textId="77777777" w:rsidR="00687F56" w:rsidRPr="00FC48ED" w:rsidRDefault="00687F56" w:rsidP="00880F60">
            <w:pPr>
              <w:pStyle w:val="movimento"/>
              <w:rPr>
                <w:color w:val="002060"/>
              </w:rPr>
            </w:pPr>
            <w:r w:rsidRPr="00FC48ED">
              <w:rPr>
                <w:color w:val="002060"/>
              </w:rPr>
              <w:t>MECOZZI DANIELE</w:t>
            </w:r>
          </w:p>
        </w:tc>
        <w:tc>
          <w:tcPr>
            <w:tcW w:w="2200" w:type="dxa"/>
            <w:tcMar>
              <w:top w:w="20" w:type="dxa"/>
              <w:left w:w="20" w:type="dxa"/>
              <w:bottom w:w="20" w:type="dxa"/>
              <w:right w:w="20" w:type="dxa"/>
            </w:tcMar>
            <w:vAlign w:val="center"/>
            <w:hideMark/>
          </w:tcPr>
          <w:p w14:paraId="1526161A" w14:textId="77777777" w:rsidR="00687F56" w:rsidRPr="00FC48ED" w:rsidRDefault="00687F56" w:rsidP="00880F60">
            <w:pPr>
              <w:pStyle w:val="movimento2"/>
              <w:rPr>
                <w:color w:val="002060"/>
              </w:rPr>
            </w:pPr>
            <w:r w:rsidRPr="00FC48ED">
              <w:rPr>
                <w:color w:val="002060"/>
              </w:rPr>
              <w:t xml:space="preserve">(CAPODARCO CASABIANCA C5) </w:t>
            </w:r>
          </w:p>
        </w:tc>
      </w:tr>
      <w:tr w:rsidR="00687F56" w:rsidRPr="00FC48ED" w14:paraId="144BD2E1" w14:textId="77777777" w:rsidTr="00687F56">
        <w:trPr>
          <w:divId w:val="527259509"/>
        </w:trPr>
        <w:tc>
          <w:tcPr>
            <w:tcW w:w="2200" w:type="dxa"/>
            <w:tcMar>
              <w:top w:w="20" w:type="dxa"/>
              <w:left w:w="20" w:type="dxa"/>
              <w:bottom w:w="20" w:type="dxa"/>
              <w:right w:w="20" w:type="dxa"/>
            </w:tcMar>
            <w:vAlign w:val="center"/>
            <w:hideMark/>
          </w:tcPr>
          <w:p w14:paraId="0DDDA004" w14:textId="77777777" w:rsidR="00687F56" w:rsidRPr="00FC48ED" w:rsidRDefault="00687F56" w:rsidP="00880F60">
            <w:pPr>
              <w:pStyle w:val="movimento"/>
              <w:rPr>
                <w:color w:val="002060"/>
              </w:rPr>
            </w:pPr>
            <w:r w:rsidRPr="00FC48ED">
              <w:rPr>
                <w:color w:val="002060"/>
              </w:rPr>
              <w:t>MANDOLESI OMAR</w:t>
            </w:r>
          </w:p>
        </w:tc>
        <w:tc>
          <w:tcPr>
            <w:tcW w:w="2200" w:type="dxa"/>
            <w:tcMar>
              <w:top w:w="20" w:type="dxa"/>
              <w:left w:w="20" w:type="dxa"/>
              <w:bottom w:w="20" w:type="dxa"/>
              <w:right w:w="20" w:type="dxa"/>
            </w:tcMar>
            <w:vAlign w:val="center"/>
            <w:hideMark/>
          </w:tcPr>
          <w:p w14:paraId="0A5077DF" w14:textId="77777777" w:rsidR="00687F56" w:rsidRPr="00FC48ED" w:rsidRDefault="00687F56" w:rsidP="00880F60">
            <w:pPr>
              <w:pStyle w:val="movimento2"/>
              <w:rPr>
                <w:color w:val="002060"/>
              </w:rPr>
            </w:pPr>
            <w:r w:rsidRPr="00FC48ED">
              <w:rPr>
                <w:color w:val="002060"/>
              </w:rPr>
              <w:t xml:space="preserve">(FUTSAL CAMPIGLIONE) </w:t>
            </w:r>
          </w:p>
        </w:tc>
        <w:tc>
          <w:tcPr>
            <w:tcW w:w="800" w:type="dxa"/>
            <w:tcMar>
              <w:top w:w="20" w:type="dxa"/>
              <w:left w:w="20" w:type="dxa"/>
              <w:bottom w:w="20" w:type="dxa"/>
              <w:right w:w="20" w:type="dxa"/>
            </w:tcMar>
            <w:vAlign w:val="center"/>
            <w:hideMark/>
          </w:tcPr>
          <w:p w14:paraId="4C13654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F202DC8" w14:textId="77777777" w:rsidR="00687F56" w:rsidRPr="00FC48ED" w:rsidRDefault="00687F56" w:rsidP="00880F60">
            <w:pPr>
              <w:pStyle w:val="movimento"/>
              <w:rPr>
                <w:color w:val="002060"/>
              </w:rPr>
            </w:pPr>
            <w:r w:rsidRPr="00FC48ED">
              <w:rPr>
                <w:color w:val="002060"/>
              </w:rPr>
              <w:t>BANCHETTI JOHANNES</w:t>
            </w:r>
          </w:p>
        </w:tc>
        <w:tc>
          <w:tcPr>
            <w:tcW w:w="2200" w:type="dxa"/>
            <w:tcMar>
              <w:top w:w="20" w:type="dxa"/>
              <w:left w:w="20" w:type="dxa"/>
              <w:bottom w:w="20" w:type="dxa"/>
              <w:right w:w="20" w:type="dxa"/>
            </w:tcMar>
            <w:vAlign w:val="center"/>
            <w:hideMark/>
          </w:tcPr>
          <w:p w14:paraId="308909DB" w14:textId="77777777" w:rsidR="00687F56" w:rsidRPr="00FC48ED" w:rsidRDefault="00687F56" w:rsidP="00880F60">
            <w:pPr>
              <w:pStyle w:val="movimento2"/>
              <w:rPr>
                <w:color w:val="002060"/>
              </w:rPr>
            </w:pPr>
            <w:r w:rsidRPr="00FC48ED">
              <w:rPr>
                <w:color w:val="002060"/>
              </w:rPr>
              <w:t xml:space="preserve">(POLISPORTIVA VICTORIA) </w:t>
            </w:r>
          </w:p>
        </w:tc>
      </w:tr>
      <w:tr w:rsidR="00687F56" w:rsidRPr="00FC48ED" w14:paraId="762B7921" w14:textId="77777777" w:rsidTr="00687F56">
        <w:trPr>
          <w:divId w:val="527259509"/>
        </w:trPr>
        <w:tc>
          <w:tcPr>
            <w:tcW w:w="2200" w:type="dxa"/>
            <w:tcMar>
              <w:top w:w="20" w:type="dxa"/>
              <w:left w:w="20" w:type="dxa"/>
              <w:bottom w:w="20" w:type="dxa"/>
              <w:right w:w="20" w:type="dxa"/>
            </w:tcMar>
            <w:vAlign w:val="center"/>
            <w:hideMark/>
          </w:tcPr>
          <w:p w14:paraId="3BE5BDAE" w14:textId="77777777" w:rsidR="00687F56" w:rsidRPr="00FC48ED" w:rsidRDefault="00687F56" w:rsidP="00880F60">
            <w:pPr>
              <w:pStyle w:val="movimento"/>
              <w:rPr>
                <w:color w:val="002060"/>
              </w:rPr>
            </w:pPr>
            <w:r w:rsidRPr="00FC48ED">
              <w:rPr>
                <w:color w:val="002060"/>
              </w:rPr>
              <w:t>PICCIONI NICOLO</w:t>
            </w:r>
          </w:p>
        </w:tc>
        <w:tc>
          <w:tcPr>
            <w:tcW w:w="2200" w:type="dxa"/>
            <w:tcMar>
              <w:top w:w="20" w:type="dxa"/>
              <w:left w:w="20" w:type="dxa"/>
              <w:bottom w:w="20" w:type="dxa"/>
              <w:right w:w="20" w:type="dxa"/>
            </w:tcMar>
            <w:vAlign w:val="center"/>
            <w:hideMark/>
          </w:tcPr>
          <w:p w14:paraId="77AAA209" w14:textId="77777777" w:rsidR="00687F56" w:rsidRPr="00FC48ED" w:rsidRDefault="00687F56" w:rsidP="00880F60">
            <w:pPr>
              <w:pStyle w:val="movimento2"/>
              <w:rPr>
                <w:color w:val="002060"/>
              </w:rPr>
            </w:pPr>
            <w:r w:rsidRPr="00FC48ED">
              <w:rPr>
                <w:color w:val="002060"/>
              </w:rPr>
              <w:t xml:space="preserve">(REAL ANCARIA) </w:t>
            </w:r>
          </w:p>
        </w:tc>
        <w:tc>
          <w:tcPr>
            <w:tcW w:w="800" w:type="dxa"/>
            <w:tcMar>
              <w:top w:w="20" w:type="dxa"/>
              <w:left w:w="20" w:type="dxa"/>
              <w:bottom w:w="20" w:type="dxa"/>
              <w:right w:w="20" w:type="dxa"/>
            </w:tcMar>
            <w:vAlign w:val="center"/>
            <w:hideMark/>
          </w:tcPr>
          <w:p w14:paraId="68172DB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C4124BC" w14:textId="77777777" w:rsidR="00687F56" w:rsidRPr="00FC48ED" w:rsidRDefault="00687F56" w:rsidP="00880F60">
            <w:pPr>
              <w:pStyle w:val="movimento"/>
              <w:rPr>
                <w:color w:val="002060"/>
              </w:rPr>
            </w:pPr>
            <w:r w:rsidRPr="00FC48ED">
              <w:rPr>
                <w:color w:val="002060"/>
              </w:rPr>
              <w:t>CRESCENTINI SIMONE</w:t>
            </w:r>
          </w:p>
        </w:tc>
        <w:tc>
          <w:tcPr>
            <w:tcW w:w="2200" w:type="dxa"/>
            <w:tcMar>
              <w:top w:w="20" w:type="dxa"/>
              <w:left w:w="20" w:type="dxa"/>
              <w:bottom w:w="20" w:type="dxa"/>
              <w:right w:w="20" w:type="dxa"/>
            </w:tcMar>
            <w:vAlign w:val="center"/>
            <w:hideMark/>
          </w:tcPr>
          <w:p w14:paraId="4A2B320A" w14:textId="77777777" w:rsidR="00687F56" w:rsidRPr="00FC48ED" w:rsidRDefault="00687F56" w:rsidP="00880F60">
            <w:pPr>
              <w:pStyle w:val="movimento2"/>
              <w:rPr>
                <w:color w:val="002060"/>
              </w:rPr>
            </w:pPr>
            <w:r w:rsidRPr="00FC48ED">
              <w:rPr>
                <w:color w:val="002060"/>
              </w:rPr>
              <w:t xml:space="preserve">(REAL FABRIANO) </w:t>
            </w:r>
          </w:p>
        </w:tc>
      </w:tr>
      <w:tr w:rsidR="00687F56" w:rsidRPr="00FC48ED" w14:paraId="74DEE9F2" w14:textId="77777777" w:rsidTr="00687F56">
        <w:trPr>
          <w:divId w:val="527259509"/>
        </w:trPr>
        <w:tc>
          <w:tcPr>
            <w:tcW w:w="2200" w:type="dxa"/>
            <w:tcMar>
              <w:top w:w="20" w:type="dxa"/>
              <w:left w:w="20" w:type="dxa"/>
              <w:bottom w:w="20" w:type="dxa"/>
              <w:right w:w="20" w:type="dxa"/>
            </w:tcMar>
            <w:vAlign w:val="center"/>
            <w:hideMark/>
          </w:tcPr>
          <w:p w14:paraId="7CD2DC79" w14:textId="77777777" w:rsidR="00687F56" w:rsidRPr="00FC48ED" w:rsidRDefault="00687F56" w:rsidP="00880F60">
            <w:pPr>
              <w:pStyle w:val="movimento"/>
              <w:rPr>
                <w:color w:val="002060"/>
              </w:rPr>
            </w:pPr>
            <w:r w:rsidRPr="00FC48ED">
              <w:rPr>
                <w:color w:val="002060"/>
              </w:rPr>
              <w:t>PASQUINI MARCO</w:t>
            </w:r>
          </w:p>
        </w:tc>
        <w:tc>
          <w:tcPr>
            <w:tcW w:w="2200" w:type="dxa"/>
            <w:tcMar>
              <w:top w:w="20" w:type="dxa"/>
              <w:left w:w="20" w:type="dxa"/>
              <w:bottom w:w="20" w:type="dxa"/>
              <w:right w:w="20" w:type="dxa"/>
            </w:tcMar>
            <w:vAlign w:val="center"/>
            <w:hideMark/>
          </w:tcPr>
          <w:p w14:paraId="406106F7" w14:textId="77777777" w:rsidR="00687F56" w:rsidRPr="00FC48ED" w:rsidRDefault="00687F56" w:rsidP="00880F60">
            <w:pPr>
              <w:pStyle w:val="movimento2"/>
              <w:rPr>
                <w:color w:val="002060"/>
              </w:rPr>
            </w:pPr>
            <w:r w:rsidRPr="00FC48ED">
              <w:rPr>
                <w:color w:val="002060"/>
              </w:rPr>
              <w:t xml:space="preserve">(RIVIERA DELLE PALME) </w:t>
            </w:r>
          </w:p>
        </w:tc>
        <w:tc>
          <w:tcPr>
            <w:tcW w:w="800" w:type="dxa"/>
            <w:tcMar>
              <w:top w:w="20" w:type="dxa"/>
              <w:left w:w="20" w:type="dxa"/>
              <w:bottom w:w="20" w:type="dxa"/>
              <w:right w:w="20" w:type="dxa"/>
            </w:tcMar>
            <w:vAlign w:val="center"/>
            <w:hideMark/>
          </w:tcPr>
          <w:p w14:paraId="6555190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CAF1A70" w14:textId="77777777" w:rsidR="00687F56" w:rsidRPr="00FC48ED" w:rsidRDefault="00687F56" w:rsidP="00880F60">
            <w:pPr>
              <w:pStyle w:val="movimento"/>
              <w:rPr>
                <w:color w:val="002060"/>
              </w:rPr>
            </w:pPr>
            <w:r w:rsidRPr="00FC48ED">
              <w:rPr>
                <w:color w:val="002060"/>
              </w:rPr>
              <w:t>PICCININI MARTIN</w:t>
            </w:r>
          </w:p>
        </w:tc>
        <w:tc>
          <w:tcPr>
            <w:tcW w:w="2200" w:type="dxa"/>
            <w:tcMar>
              <w:top w:w="20" w:type="dxa"/>
              <w:left w:w="20" w:type="dxa"/>
              <w:bottom w:w="20" w:type="dxa"/>
              <w:right w:w="20" w:type="dxa"/>
            </w:tcMar>
            <w:vAlign w:val="center"/>
            <w:hideMark/>
          </w:tcPr>
          <w:p w14:paraId="3495E0D4" w14:textId="77777777" w:rsidR="00687F56" w:rsidRPr="00FC48ED" w:rsidRDefault="00687F56" w:rsidP="00880F60">
            <w:pPr>
              <w:pStyle w:val="movimento2"/>
              <w:rPr>
                <w:color w:val="002060"/>
              </w:rPr>
            </w:pPr>
            <w:r w:rsidRPr="00FC48ED">
              <w:rPr>
                <w:color w:val="002060"/>
              </w:rPr>
              <w:t xml:space="preserve">(RIVIERA DELLE PALME) </w:t>
            </w:r>
          </w:p>
        </w:tc>
      </w:tr>
    </w:tbl>
    <w:p w14:paraId="26C1ED50"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NON ESPULSI </w:t>
      </w:r>
    </w:p>
    <w:p w14:paraId="78B9EE66" w14:textId="77777777" w:rsidR="00687F56" w:rsidRPr="00FC48ED" w:rsidRDefault="00687F56" w:rsidP="00687F56">
      <w:pPr>
        <w:pStyle w:val="titolo20"/>
        <w:divId w:val="527259509"/>
        <w:rPr>
          <w:color w:val="002060"/>
        </w:rPr>
      </w:pPr>
      <w:r w:rsidRPr="00FC48ED">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F8CD174" w14:textId="77777777" w:rsidTr="00687F56">
        <w:trPr>
          <w:divId w:val="527259509"/>
        </w:trPr>
        <w:tc>
          <w:tcPr>
            <w:tcW w:w="2200" w:type="dxa"/>
            <w:tcMar>
              <w:top w:w="20" w:type="dxa"/>
              <w:left w:w="20" w:type="dxa"/>
              <w:bottom w:w="20" w:type="dxa"/>
              <w:right w:w="20" w:type="dxa"/>
            </w:tcMar>
            <w:vAlign w:val="center"/>
            <w:hideMark/>
          </w:tcPr>
          <w:p w14:paraId="0FFBC52E" w14:textId="77777777" w:rsidR="00687F56" w:rsidRPr="00FC48ED" w:rsidRDefault="00687F56" w:rsidP="00880F60">
            <w:pPr>
              <w:pStyle w:val="movimento"/>
              <w:rPr>
                <w:color w:val="002060"/>
              </w:rPr>
            </w:pPr>
            <w:r w:rsidRPr="00FC48ED">
              <w:rPr>
                <w:color w:val="002060"/>
              </w:rPr>
              <w:t>CANNELLA IVAN</w:t>
            </w:r>
          </w:p>
        </w:tc>
        <w:tc>
          <w:tcPr>
            <w:tcW w:w="2200" w:type="dxa"/>
            <w:tcMar>
              <w:top w:w="20" w:type="dxa"/>
              <w:left w:w="20" w:type="dxa"/>
              <w:bottom w:w="20" w:type="dxa"/>
              <w:right w:w="20" w:type="dxa"/>
            </w:tcMar>
            <w:vAlign w:val="center"/>
            <w:hideMark/>
          </w:tcPr>
          <w:p w14:paraId="48C82E95" w14:textId="77777777" w:rsidR="00687F56" w:rsidRPr="00FC48ED" w:rsidRDefault="00687F56" w:rsidP="00880F60">
            <w:pPr>
              <w:pStyle w:val="movimento2"/>
              <w:rPr>
                <w:color w:val="002060"/>
              </w:rPr>
            </w:pPr>
            <w:r w:rsidRPr="00FC48ED">
              <w:rPr>
                <w:color w:val="002060"/>
              </w:rPr>
              <w:t xml:space="preserve">(RIVIERA DELLE PALME) </w:t>
            </w:r>
          </w:p>
        </w:tc>
        <w:tc>
          <w:tcPr>
            <w:tcW w:w="800" w:type="dxa"/>
            <w:tcMar>
              <w:top w:w="20" w:type="dxa"/>
              <w:left w:w="20" w:type="dxa"/>
              <w:bottom w:w="20" w:type="dxa"/>
              <w:right w:w="20" w:type="dxa"/>
            </w:tcMar>
            <w:vAlign w:val="center"/>
            <w:hideMark/>
          </w:tcPr>
          <w:p w14:paraId="42AFDEC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0031BB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24A1823" w14:textId="77777777" w:rsidR="00687F56" w:rsidRPr="00FC48ED" w:rsidRDefault="00687F56" w:rsidP="00880F60">
            <w:pPr>
              <w:pStyle w:val="movimento2"/>
              <w:rPr>
                <w:color w:val="002060"/>
              </w:rPr>
            </w:pPr>
            <w:r w:rsidRPr="00FC48ED">
              <w:rPr>
                <w:color w:val="002060"/>
              </w:rPr>
              <w:t> </w:t>
            </w:r>
          </w:p>
        </w:tc>
      </w:tr>
    </w:tbl>
    <w:p w14:paraId="484C27B5"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CDBA02C" w14:textId="77777777" w:rsidTr="00687F56">
        <w:trPr>
          <w:divId w:val="527259509"/>
        </w:trPr>
        <w:tc>
          <w:tcPr>
            <w:tcW w:w="2200" w:type="dxa"/>
            <w:tcMar>
              <w:top w:w="20" w:type="dxa"/>
              <w:left w:w="20" w:type="dxa"/>
              <w:bottom w:w="20" w:type="dxa"/>
              <w:right w:w="20" w:type="dxa"/>
            </w:tcMar>
            <w:vAlign w:val="center"/>
            <w:hideMark/>
          </w:tcPr>
          <w:p w14:paraId="2C9C190E" w14:textId="77777777" w:rsidR="00687F56" w:rsidRPr="00FC48ED" w:rsidRDefault="00687F56" w:rsidP="00880F60">
            <w:pPr>
              <w:pStyle w:val="movimento"/>
              <w:rPr>
                <w:color w:val="002060"/>
              </w:rPr>
            </w:pPr>
            <w:r w:rsidRPr="00FC48ED">
              <w:rPr>
                <w:color w:val="002060"/>
              </w:rPr>
              <w:t>ARTIBANI MATTEO</w:t>
            </w:r>
          </w:p>
        </w:tc>
        <w:tc>
          <w:tcPr>
            <w:tcW w:w="2200" w:type="dxa"/>
            <w:tcMar>
              <w:top w:w="20" w:type="dxa"/>
              <w:left w:w="20" w:type="dxa"/>
              <w:bottom w:w="20" w:type="dxa"/>
              <w:right w:w="20" w:type="dxa"/>
            </w:tcMar>
            <w:vAlign w:val="center"/>
            <w:hideMark/>
          </w:tcPr>
          <w:p w14:paraId="7B7A00CE" w14:textId="77777777" w:rsidR="00687F56" w:rsidRPr="00FC48ED" w:rsidRDefault="00687F56" w:rsidP="00880F60">
            <w:pPr>
              <w:pStyle w:val="movimento2"/>
              <w:rPr>
                <w:color w:val="002060"/>
              </w:rPr>
            </w:pPr>
            <w:r w:rsidRPr="00FC48ED">
              <w:rPr>
                <w:color w:val="002060"/>
              </w:rPr>
              <w:t xml:space="preserve">(AVIS ARCEVIA 1964) </w:t>
            </w:r>
          </w:p>
        </w:tc>
        <w:tc>
          <w:tcPr>
            <w:tcW w:w="800" w:type="dxa"/>
            <w:tcMar>
              <w:top w:w="20" w:type="dxa"/>
              <w:left w:w="20" w:type="dxa"/>
              <w:bottom w:w="20" w:type="dxa"/>
              <w:right w:w="20" w:type="dxa"/>
            </w:tcMar>
            <w:vAlign w:val="center"/>
            <w:hideMark/>
          </w:tcPr>
          <w:p w14:paraId="127DCD0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F30736A" w14:textId="77777777" w:rsidR="00687F56" w:rsidRPr="00FC48ED" w:rsidRDefault="00687F56" w:rsidP="00880F60">
            <w:pPr>
              <w:pStyle w:val="movimento"/>
              <w:rPr>
                <w:color w:val="002060"/>
              </w:rPr>
            </w:pPr>
            <w:r w:rsidRPr="00FC48ED">
              <w:rPr>
                <w:color w:val="002060"/>
              </w:rPr>
              <w:t>CIOTTI ALESSANDRO</w:t>
            </w:r>
          </w:p>
        </w:tc>
        <w:tc>
          <w:tcPr>
            <w:tcW w:w="2200" w:type="dxa"/>
            <w:tcMar>
              <w:top w:w="20" w:type="dxa"/>
              <w:left w:w="20" w:type="dxa"/>
              <w:bottom w:w="20" w:type="dxa"/>
              <w:right w:w="20" w:type="dxa"/>
            </w:tcMar>
            <w:vAlign w:val="center"/>
            <w:hideMark/>
          </w:tcPr>
          <w:p w14:paraId="00C8A7D7" w14:textId="77777777" w:rsidR="00687F56" w:rsidRPr="00FC48ED" w:rsidRDefault="00687F56" w:rsidP="00880F60">
            <w:pPr>
              <w:pStyle w:val="movimento2"/>
              <w:rPr>
                <w:color w:val="002060"/>
              </w:rPr>
            </w:pPr>
            <w:r w:rsidRPr="00FC48ED">
              <w:rPr>
                <w:color w:val="002060"/>
              </w:rPr>
              <w:t xml:space="preserve">(CSI STELLA A.S.D.) </w:t>
            </w:r>
          </w:p>
        </w:tc>
      </w:tr>
      <w:tr w:rsidR="00687F56" w:rsidRPr="00FC48ED" w14:paraId="121081ED" w14:textId="77777777" w:rsidTr="00687F56">
        <w:trPr>
          <w:divId w:val="527259509"/>
        </w:trPr>
        <w:tc>
          <w:tcPr>
            <w:tcW w:w="2200" w:type="dxa"/>
            <w:tcMar>
              <w:top w:w="20" w:type="dxa"/>
              <w:left w:w="20" w:type="dxa"/>
              <w:bottom w:w="20" w:type="dxa"/>
              <w:right w:w="20" w:type="dxa"/>
            </w:tcMar>
            <w:vAlign w:val="center"/>
            <w:hideMark/>
          </w:tcPr>
          <w:p w14:paraId="009C9341" w14:textId="77777777" w:rsidR="00687F56" w:rsidRPr="00FC48ED" w:rsidRDefault="00687F56" w:rsidP="00880F60">
            <w:pPr>
              <w:pStyle w:val="movimento"/>
              <w:rPr>
                <w:color w:val="002060"/>
              </w:rPr>
            </w:pPr>
            <w:r w:rsidRPr="00FC48ED">
              <w:rPr>
                <w:color w:val="002060"/>
              </w:rPr>
              <w:t>CARNEVALI LUCA</w:t>
            </w:r>
          </w:p>
        </w:tc>
        <w:tc>
          <w:tcPr>
            <w:tcW w:w="2200" w:type="dxa"/>
            <w:tcMar>
              <w:top w:w="20" w:type="dxa"/>
              <w:left w:w="20" w:type="dxa"/>
              <w:bottom w:w="20" w:type="dxa"/>
              <w:right w:w="20" w:type="dxa"/>
            </w:tcMar>
            <w:vAlign w:val="center"/>
            <w:hideMark/>
          </w:tcPr>
          <w:p w14:paraId="11C9C65F" w14:textId="77777777" w:rsidR="00687F56" w:rsidRPr="00FC48ED" w:rsidRDefault="00687F56" w:rsidP="00880F60">
            <w:pPr>
              <w:pStyle w:val="movimento2"/>
              <w:rPr>
                <w:color w:val="002060"/>
              </w:rPr>
            </w:pPr>
            <w:r w:rsidRPr="00FC48ED">
              <w:rPr>
                <w:color w:val="002060"/>
              </w:rPr>
              <w:t xml:space="preserve">(NUOVA OTTRANO 98) </w:t>
            </w:r>
          </w:p>
        </w:tc>
        <w:tc>
          <w:tcPr>
            <w:tcW w:w="800" w:type="dxa"/>
            <w:tcMar>
              <w:top w:w="20" w:type="dxa"/>
              <w:left w:w="20" w:type="dxa"/>
              <w:bottom w:w="20" w:type="dxa"/>
              <w:right w:w="20" w:type="dxa"/>
            </w:tcMar>
            <w:vAlign w:val="center"/>
            <w:hideMark/>
          </w:tcPr>
          <w:p w14:paraId="04CBEA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DF46A4B" w14:textId="77777777" w:rsidR="00687F56" w:rsidRPr="00FC48ED" w:rsidRDefault="00687F56" w:rsidP="00880F60">
            <w:pPr>
              <w:pStyle w:val="movimento"/>
              <w:rPr>
                <w:color w:val="002060"/>
              </w:rPr>
            </w:pPr>
            <w:r w:rsidRPr="00FC48ED">
              <w:rPr>
                <w:color w:val="002060"/>
              </w:rPr>
              <w:t>JIMENEZ DIEGO</w:t>
            </w:r>
          </w:p>
        </w:tc>
        <w:tc>
          <w:tcPr>
            <w:tcW w:w="2200" w:type="dxa"/>
            <w:tcMar>
              <w:top w:w="20" w:type="dxa"/>
              <w:left w:w="20" w:type="dxa"/>
              <w:bottom w:w="20" w:type="dxa"/>
              <w:right w:w="20" w:type="dxa"/>
            </w:tcMar>
            <w:vAlign w:val="center"/>
            <w:hideMark/>
          </w:tcPr>
          <w:p w14:paraId="449E903E" w14:textId="77777777" w:rsidR="00687F56" w:rsidRPr="00FC48ED" w:rsidRDefault="00687F56" w:rsidP="00880F60">
            <w:pPr>
              <w:pStyle w:val="movimento2"/>
              <w:rPr>
                <w:color w:val="002060"/>
              </w:rPr>
            </w:pPr>
            <w:r w:rsidRPr="00FC48ED">
              <w:rPr>
                <w:color w:val="002060"/>
              </w:rPr>
              <w:t xml:space="preserve">(NUOVA OTTRANO 98) </w:t>
            </w:r>
          </w:p>
        </w:tc>
      </w:tr>
    </w:tbl>
    <w:p w14:paraId="1E552E0D"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0EC7AF1F" w14:textId="77777777" w:rsidTr="00687F56">
        <w:trPr>
          <w:divId w:val="527259509"/>
        </w:trPr>
        <w:tc>
          <w:tcPr>
            <w:tcW w:w="2200" w:type="dxa"/>
            <w:tcMar>
              <w:top w:w="20" w:type="dxa"/>
              <w:left w:w="20" w:type="dxa"/>
              <w:bottom w:w="20" w:type="dxa"/>
              <w:right w:w="20" w:type="dxa"/>
            </w:tcMar>
            <w:vAlign w:val="center"/>
            <w:hideMark/>
          </w:tcPr>
          <w:p w14:paraId="44D4711A" w14:textId="77777777" w:rsidR="00687F56" w:rsidRPr="00FC48ED" w:rsidRDefault="00687F56" w:rsidP="00880F60">
            <w:pPr>
              <w:pStyle w:val="movimento"/>
              <w:rPr>
                <w:color w:val="002060"/>
              </w:rPr>
            </w:pPr>
            <w:r w:rsidRPr="00FC48ED">
              <w:rPr>
                <w:color w:val="002060"/>
              </w:rPr>
              <w:t>TAMBURI MATTEO</w:t>
            </w:r>
          </w:p>
        </w:tc>
        <w:tc>
          <w:tcPr>
            <w:tcW w:w="2200" w:type="dxa"/>
            <w:tcMar>
              <w:top w:w="20" w:type="dxa"/>
              <w:left w:w="20" w:type="dxa"/>
              <w:bottom w:w="20" w:type="dxa"/>
              <w:right w:w="20" w:type="dxa"/>
            </w:tcMar>
            <w:vAlign w:val="center"/>
            <w:hideMark/>
          </w:tcPr>
          <w:p w14:paraId="2503DE1F" w14:textId="77777777" w:rsidR="00687F56" w:rsidRPr="00FC48ED" w:rsidRDefault="00687F56" w:rsidP="00880F60">
            <w:pPr>
              <w:pStyle w:val="movimento2"/>
              <w:rPr>
                <w:color w:val="002060"/>
              </w:rPr>
            </w:pPr>
            <w:r w:rsidRPr="00FC48ED">
              <w:rPr>
                <w:color w:val="002060"/>
              </w:rPr>
              <w:t xml:space="preserve">(TRE TORRI A.S.D.) </w:t>
            </w:r>
          </w:p>
        </w:tc>
        <w:tc>
          <w:tcPr>
            <w:tcW w:w="800" w:type="dxa"/>
            <w:tcMar>
              <w:top w:w="20" w:type="dxa"/>
              <w:left w:w="20" w:type="dxa"/>
              <w:bottom w:w="20" w:type="dxa"/>
              <w:right w:w="20" w:type="dxa"/>
            </w:tcMar>
            <w:vAlign w:val="center"/>
            <w:hideMark/>
          </w:tcPr>
          <w:p w14:paraId="206CFF6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08F492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3F6D148" w14:textId="77777777" w:rsidR="00687F56" w:rsidRPr="00FC48ED" w:rsidRDefault="00687F56" w:rsidP="00880F60">
            <w:pPr>
              <w:pStyle w:val="movimento2"/>
              <w:rPr>
                <w:color w:val="002060"/>
              </w:rPr>
            </w:pPr>
            <w:r w:rsidRPr="00FC48ED">
              <w:rPr>
                <w:color w:val="002060"/>
              </w:rPr>
              <w:t> </w:t>
            </w:r>
          </w:p>
        </w:tc>
      </w:tr>
    </w:tbl>
    <w:p w14:paraId="1D95E452"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B2B4E69" w14:textId="77777777" w:rsidTr="00687F56">
        <w:trPr>
          <w:divId w:val="527259509"/>
        </w:trPr>
        <w:tc>
          <w:tcPr>
            <w:tcW w:w="2200" w:type="dxa"/>
            <w:tcMar>
              <w:top w:w="20" w:type="dxa"/>
              <w:left w:w="20" w:type="dxa"/>
              <w:bottom w:w="20" w:type="dxa"/>
              <w:right w:w="20" w:type="dxa"/>
            </w:tcMar>
            <w:vAlign w:val="center"/>
            <w:hideMark/>
          </w:tcPr>
          <w:p w14:paraId="1A64F023" w14:textId="77777777" w:rsidR="00687F56" w:rsidRPr="00FC48ED" w:rsidRDefault="00687F56" w:rsidP="00880F60">
            <w:pPr>
              <w:pStyle w:val="movimento"/>
              <w:rPr>
                <w:color w:val="002060"/>
              </w:rPr>
            </w:pPr>
            <w:r w:rsidRPr="00FC48ED">
              <w:rPr>
                <w:color w:val="002060"/>
              </w:rPr>
              <w:t>MARCHETTI MORENO</w:t>
            </w:r>
          </w:p>
        </w:tc>
        <w:tc>
          <w:tcPr>
            <w:tcW w:w="2200" w:type="dxa"/>
            <w:tcMar>
              <w:top w:w="20" w:type="dxa"/>
              <w:left w:w="20" w:type="dxa"/>
              <w:bottom w:w="20" w:type="dxa"/>
              <w:right w:w="20" w:type="dxa"/>
            </w:tcMar>
            <w:vAlign w:val="center"/>
            <w:hideMark/>
          </w:tcPr>
          <w:p w14:paraId="2D5D3A18" w14:textId="77777777" w:rsidR="00687F56" w:rsidRPr="00FC48ED" w:rsidRDefault="00687F56" w:rsidP="00880F60">
            <w:pPr>
              <w:pStyle w:val="movimento2"/>
              <w:rPr>
                <w:color w:val="002060"/>
              </w:rPr>
            </w:pPr>
            <w:r w:rsidRPr="00FC48ED">
              <w:rPr>
                <w:color w:val="002060"/>
              </w:rPr>
              <w:t xml:space="preserve">(ACLI VILLA MUSONE) </w:t>
            </w:r>
          </w:p>
        </w:tc>
        <w:tc>
          <w:tcPr>
            <w:tcW w:w="800" w:type="dxa"/>
            <w:tcMar>
              <w:top w:w="20" w:type="dxa"/>
              <w:left w:w="20" w:type="dxa"/>
              <w:bottom w:w="20" w:type="dxa"/>
              <w:right w:w="20" w:type="dxa"/>
            </w:tcMar>
            <w:vAlign w:val="center"/>
            <w:hideMark/>
          </w:tcPr>
          <w:p w14:paraId="6C8A7A3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77F857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2301F3E" w14:textId="77777777" w:rsidR="00687F56" w:rsidRPr="00FC48ED" w:rsidRDefault="00687F56" w:rsidP="00880F60">
            <w:pPr>
              <w:pStyle w:val="movimento2"/>
              <w:rPr>
                <w:color w:val="002060"/>
              </w:rPr>
            </w:pPr>
            <w:r w:rsidRPr="00FC48ED">
              <w:rPr>
                <w:color w:val="002060"/>
              </w:rPr>
              <w:t> </w:t>
            </w:r>
          </w:p>
        </w:tc>
      </w:tr>
    </w:tbl>
    <w:p w14:paraId="276BF786"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CCDBBD8" w14:textId="77777777" w:rsidTr="00687F56">
        <w:trPr>
          <w:divId w:val="527259509"/>
        </w:trPr>
        <w:tc>
          <w:tcPr>
            <w:tcW w:w="2200" w:type="dxa"/>
            <w:tcMar>
              <w:top w:w="20" w:type="dxa"/>
              <w:left w:w="20" w:type="dxa"/>
              <w:bottom w:w="20" w:type="dxa"/>
              <w:right w:w="20" w:type="dxa"/>
            </w:tcMar>
            <w:vAlign w:val="center"/>
            <w:hideMark/>
          </w:tcPr>
          <w:p w14:paraId="7403A04D" w14:textId="77777777" w:rsidR="00687F56" w:rsidRPr="00FC48ED" w:rsidRDefault="00687F56" w:rsidP="00880F60">
            <w:pPr>
              <w:pStyle w:val="movimento"/>
              <w:rPr>
                <w:color w:val="002060"/>
              </w:rPr>
            </w:pPr>
            <w:r w:rsidRPr="00FC48ED">
              <w:rPr>
                <w:color w:val="002060"/>
              </w:rPr>
              <w:t>SERPICELLI GIANLUCA</w:t>
            </w:r>
          </w:p>
        </w:tc>
        <w:tc>
          <w:tcPr>
            <w:tcW w:w="2200" w:type="dxa"/>
            <w:tcMar>
              <w:top w:w="20" w:type="dxa"/>
              <w:left w:w="20" w:type="dxa"/>
              <w:bottom w:w="20" w:type="dxa"/>
              <w:right w:w="20" w:type="dxa"/>
            </w:tcMar>
            <w:vAlign w:val="center"/>
            <w:hideMark/>
          </w:tcPr>
          <w:p w14:paraId="4A2994E5" w14:textId="77777777" w:rsidR="00687F56" w:rsidRPr="00FC48ED" w:rsidRDefault="00687F56" w:rsidP="00880F60">
            <w:pPr>
              <w:pStyle w:val="movimento2"/>
              <w:rPr>
                <w:color w:val="002060"/>
              </w:rPr>
            </w:pPr>
            <w:r w:rsidRPr="00FC48ED">
              <w:rPr>
                <w:color w:val="002060"/>
              </w:rPr>
              <w:t xml:space="preserve">(AVIS ARCEVIA 1964) </w:t>
            </w:r>
          </w:p>
        </w:tc>
        <w:tc>
          <w:tcPr>
            <w:tcW w:w="800" w:type="dxa"/>
            <w:tcMar>
              <w:top w:w="20" w:type="dxa"/>
              <w:left w:w="20" w:type="dxa"/>
              <w:bottom w:w="20" w:type="dxa"/>
              <w:right w:w="20" w:type="dxa"/>
            </w:tcMar>
            <w:vAlign w:val="center"/>
            <w:hideMark/>
          </w:tcPr>
          <w:p w14:paraId="3841F6D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5A6CA21" w14:textId="77777777" w:rsidR="00687F56" w:rsidRPr="00FC48ED" w:rsidRDefault="00687F56" w:rsidP="00880F60">
            <w:pPr>
              <w:pStyle w:val="movimento"/>
              <w:rPr>
                <w:color w:val="002060"/>
              </w:rPr>
            </w:pPr>
            <w:r w:rsidRPr="00FC48ED">
              <w:rPr>
                <w:color w:val="002060"/>
              </w:rPr>
              <w:t>PROPERZI ELIA</w:t>
            </w:r>
          </w:p>
        </w:tc>
        <w:tc>
          <w:tcPr>
            <w:tcW w:w="2200" w:type="dxa"/>
            <w:tcMar>
              <w:top w:w="20" w:type="dxa"/>
              <w:left w:w="20" w:type="dxa"/>
              <w:bottom w:w="20" w:type="dxa"/>
              <w:right w:w="20" w:type="dxa"/>
            </w:tcMar>
            <w:vAlign w:val="center"/>
            <w:hideMark/>
          </w:tcPr>
          <w:p w14:paraId="7AA526C8" w14:textId="77777777" w:rsidR="00687F56" w:rsidRPr="00FC48ED" w:rsidRDefault="00687F56" w:rsidP="00880F60">
            <w:pPr>
              <w:pStyle w:val="movimento2"/>
              <w:rPr>
                <w:color w:val="002060"/>
              </w:rPr>
            </w:pPr>
            <w:r w:rsidRPr="00FC48ED">
              <w:rPr>
                <w:color w:val="002060"/>
              </w:rPr>
              <w:t xml:space="preserve">(CAPODARCO CASABIANCA C5) </w:t>
            </w:r>
          </w:p>
        </w:tc>
      </w:tr>
      <w:tr w:rsidR="00687F56" w:rsidRPr="00FC48ED" w14:paraId="37787D6E" w14:textId="77777777" w:rsidTr="00687F56">
        <w:trPr>
          <w:divId w:val="527259509"/>
        </w:trPr>
        <w:tc>
          <w:tcPr>
            <w:tcW w:w="2200" w:type="dxa"/>
            <w:tcMar>
              <w:top w:w="20" w:type="dxa"/>
              <w:left w:w="20" w:type="dxa"/>
              <w:bottom w:w="20" w:type="dxa"/>
              <w:right w:w="20" w:type="dxa"/>
            </w:tcMar>
            <w:vAlign w:val="center"/>
            <w:hideMark/>
          </w:tcPr>
          <w:p w14:paraId="6BAC2A9A" w14:textId="77777777" w:rsidR="00687F56" w:rsidRPr="00FC48ED" w:rsidRDefault="00687F56" w:rsidP="00880F60">
            <w:pPr>
              <w:pStyle w:val="movimento"/>
              <w:rPr>
                <w:color w:val="002060"/>
              </w:rPr>
            </w:pPr>
            <w:r w:rsidRPr="00FC48ED">
              <w:rPr>
                <w:color w:val="002060"/>
              </w:rPr>
              <w:t>BOLOGNESI MATTEO</w:t>
            </w:r>
          </w:p>
        </w:tc>
        <w:tc>
          <w:tcPr>
            <w:tcW w:w="2200" w:type="dxa"/>
            <w:tcMar>
              <w:top w:w="20" w:type="dxa"/>
              <w:left w:w="20" w:type="dxa"/>
              <w:bottom w:w="20" w:type="dxa"/>
              <w:right w:w="20" w:type="dxa"/>
            </w:tcMar>
            <w:vAlign w:val="center"/>
            <w:hideMark/>
          </w:tcPr>
          <w:p w14:paraId="46EB4DAE" w14:textId="77777777" w:rsidR="00687F56" w:rsidRPr="00FC48ED" w:rsidRDefault="00687F56" w:rsidP="00880F60">
            <w:pPr>
              <w:pStyle w:val="movimento2"/>
              <w:rPr>
                <w:color w:val="002060"/>
              </w:rPr>
            </w:pPr>
            <w:r w:rsidRPr="00FC48ED">
              <w:rPr>
                <w:color w:val="002060"/>
              </w:rPr>
              <w:t xml:space="preserve">(CIARNIN) </w:t>
            </w:r>
          </w:p>
        </w:tc>
        <w:tc>
          <w:tcPr>
            <w:tcW w:w="800" w:type="dxa"/>
            <w:tcMar>
              <w:top w:w="20" w:type="dxa"/>
              <w:left w:w="20" w:type="dxa"/>
              <w:bottom w:w="20" w:type="dxa"/>
              <w:right w:w="20" w:type="dxa"/>
            </w:tcMar>
            <w:vAlign w:val="center"/>
            <w:hideMark/>
          </w:tcPr>
          <w:p w14:paraId="4C0FF03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A8040CF" w14:textId="77777777" w:rsidR="00687F56" w:rsidRPr="00FC48ED" w:rsidRDefault="00687F56" w:rsidP="00880F60">
            <w:pPr>
              <w:pStyle w:val="movimento"/>
              <w:rPr>
                <w:color w:val="002060"/>
              </w:rPr>
            </w:pPr>
            <w:r w:rsidRPr="00FC48ED">
              <w:rPr>
                <w:color w:val="002060"/>
              </w:rPr>
              <w:t>BELLEGGIA NICOLO</w:t>
            </w:r>
          </w:p>
        </w:tc>
        <w:tc>
          <w:tcPr>
            <w:tcW w:w="2200" w:type="dxa"/>
            <w:tcMar>
              <w:top w:w="20" w:type="dxa"/>
              <w:left w:w="20" w:type="dxa"/>
              <w:bottom w:w="20" w:type="dxa"/>
              <w:right w:w="20" w:type="dxa"/>
            </w:tcMar>
            <w:vAlign w:val="center"/>
            <w:hideMark/>
          </w:tcPr>
          <w:p w14:paraId="45430736" w14:textId="77777777" w:rsidR="00687F56" w:rsidRPr="00FC48ED" w:rsidRDefault="00687F56" w:rsidP="00880F60">
            <w:pPr>
              <w:pStyle w:val="movimento2"/>
              <w:rPr>
                <w:color w:val="002060"/>
              </w:rPr>
            </w:pPr>
            <w:r w:rsidRPr="00FC48ED">
              <w:rPr>
                <w:color w:val="002060"/>
              </w:rPr>
              <w:t xml:space="preserve">(FUTSAL CAMPIGLIONE) </w:t>
            </w:r>
          </w:p>
        </w:tc>
      </w:tr>
      <w:tr w:rsidR="00687F56" w:rsidRPr="00FC48ED" w14:paraId="208D01C2" w14:textId="77777777" w:rsidTr="00687F56">
        <w:trPr>
          <w:divId w:val="527259509"/>
        </w:trPr>
        <w:tc>
          <w:tcPr>
            <w:tcW w:w="2200" w:type="dxa"/>
            <w:tcMar>
              <w:top w:w="20" w:type="dxa"/>
              <w:left w:w="20" w:type="dxa"/>
              <w:bottom w:w="20" w:type="dxa"/>
              <w:right w:w="20" w:type="dxa"/>
            </w:tcMar>
            <w:vAlign w:val="center"/>
            <w:hideMark/>
          </w:tcPr>
          <w:p w14:paraId="2470C47F" w14:textId="77777777" w:rsidR="00687F56" w:rsidRPr="00FC48ED" w:rsidRDefault="00687F56" w:rsidP="00880F60">
            <w:pPr>
              <w:pStyle w:val="movimento"/>
              <w:rPr>
                <w:color w:val="002060"/>
              </w:rPr>
            </w:pPr>
            <w:r w:rsidRPr="00FC48ED">
              <w:rPr>
                <w:color w:val="002060"/>
              </w:rPr>
              <w:t>FICCADENTI DANIEL CLAUDIO</w:t>
            </w:r>
          </w:p>
        </w:tc>
        <w:tc>
          <w:tcPr>
            <w:tcW w:w="2200" w:type="dxa"/>
            <w:tcMar>
              <w:top w:w="20" w:type="dxa"/>
              <w:left w:w="20" w:type="dxa"/>
              <w:bottom w:w="20" w:type="dxa"/>
              <w:right w:w="20" w:type="dxa"/>
            </w:tcMar>
            <w:vAlign w:val="center"/>
            <w:hideMark/>
          </w:tcPr>
          <w:p w14:paraId="152F0652" w14:textId="77777777" w:rsidR="00687F56" w:rsidRPr="00FC48ED" w:rsidRDefault="00687F56" w:rsidP="00880F60">
            <w:pPr>
              <w:pStyle w:val="movimento2"/>
              <w:rPr>
                <w:color w:val="002060"/>
              </w:rPr>
            </w:pPr>
            <w:r w:rsidRPr="00FC48ED">
              <w:rPr>
                <w:color w:val="002060"/>
              </w:rPr>
              <w:t xml:space="preserve">(FUTSAL CASELLE) </w:t>
            </w:r>
          </w:p>
        </w:tc>
        <w:tc>
          <w:tcPr>
            <w:tcW w:w="800" w:type="dxa"/>
            <w:tcMar>
              <w:top w:w="20" w:type="dxa"/>
              <w:left w:w="20" w:type="dxa"/>
              <w:bottom w:w="20" w:type="dxa"/>
              <w:right w:w="20" w:type="dxa"/>
            </w:tcMar>
            <w:vAlign w:val="center"/>
            <w:hideMark/>
          </w:tcPr>
          <w:p w14:paraId="4812248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B0FED03" w14:textId="77777777" w:rsidR="00687F56" w:rsidRPr="00FC48ED" w:rsidRDefault="00687F56" w:rsidP="00880F60">
            <w:pPr>
              <w:pStyle w:val="movimento"/>
              <w:rPr>
                <w:color w:val="002060"/>
              </w:rPr>
            </w:pPr>
            <w:r w:rsidRPr="00FC48ED">
              <w:rPr>
                <w:color w:val="002060"/>
              </w:rPr>
              <w:t>CARMENATI ANDREA</w:t>
            </w:r>
          </w:p>
        </w:tc>
        <w:tc>
          <w:tcPr>
            <w:tcW w:w="2200" w:type="dxa"/>
            <w:tcMar>
              <w:top w:w="20" w:type="dxa"/>
              <w:left w:w="20" w:type="dxa"/>
              <w:bottom w:w="20" w:type="dxa"/>
              <w:right w:w="20" w:type="dxa"/>
            </w:tcMar>
            <w:vAlign w:val="center"/>
            <w:hideMark/>
          </w:tcPr>
          <w:p w14:paraId="2D047F1B" w14:textId="77777777" w:rsidR="00687F56" w:rsidRPr="00FC48ED" w:rsidRDefault="00687F56" w:rsidP="00880F60">
            <w:pPr>
              <w:pStyle w:val="movimento2"/>
              <w:rPr>
                <w:color w:val="002060"/>
              </w:rPr>
            </w:pPr>
            <w:r w:rsidRPr="00FC48ED">
              <w:rPr>
                <w:color w:val="002060"/>
              </w:rPr>
              <w:t xml:space="preserve">(REAL FABRIANO) </w:t>
            </w:r>
          </w:p>
        </w:tc>
      </w:tr>
      <w:tr w:rsidR="00687F56" w:rsidRPr="00FC48ED" w14:paraId="7B68B23E" w14:textId="77777777" w:rsidTr="00687F56">
        <w:trPr>
          <w:divId w:val="527259509"/>
        </w:trPr>
        <w:tc>
          <w:tcPr>
            <w:tcW w:w="2200" w:type="dxa"/>
            <w:tcMar>
              <w:top w:w="20" w:type="dxa"/>
              <w:left w:w="20" w:type="dxa"/>
              <w:bottom w:w="20" w:type="dxa"/>
              <w:right w:w="20" w:type="dxa"/>
            </w:tcMar>
            <w:vAlign w:val="center"/>
            <w:hideMark/>
          </w:tcPr>
          <w:p w14:paraId="5C8925E0" w14:textId="77777777" w:rsidR="00687F56" w:rsidRPr="00FC48ED" w:rsidRDefault="00687F56" w:rsidP="00880F60">
            <w:pPr>
              <w:pStyle w:val="movimento"/>
              <w:rPr>
                <w:color w:val="002060"/>
              </w:rPr>
            </w:pPr>
            <w:r w:rsidRPr="00FC48ED">
              <w:rPr>
                <w:color w:val="002060"/>
              </w:rPr>
              <w:t>CIRIACO NICOLA</w:t>
            </w:r>
          </w:p>
        </w:tc>
        <w:tc>
          <w:tcPr>
            <w:tcW w:w="2200" w:type="dxa"/>
            <w:tcMar>
              <w:top w:w="20" w:type="dxa"/>
              <w:left w:w="20" w:type="dxa"/>
              <w:bottom w:w="20" w:type="dxa"/>
              <w:right w:w="20" w:type="dxa"/>
            </w:tcMar>
            <w:vAlign w:val="center"/>
            <w:hideMark/>
          </w:tcPr>
          <w:p w14:paraId="147ED746" w14:textId="77777777" w:rsidR="00687F56" w:rsidRPr="00FC48ED" w:rsidRDefault="00687F56" w:rsidP="00880F60">
            <w:pPr>
              <w:pStyle w:val="movimento2"/>
              <w:rPr>
                <w:color w:val="002060"/>
              </w:rPr>
            </w:pPr>
            <w:r w:rsidRPr="00FC48ED">
              <w:rPr>
                <w:color w:val="002060"/>
              </w:rPr>
              <w:t xml:space="preserve">(SERRALTA) </w:t>
            </w:r>
          </w:p>
        </w:tc>
        <w:tc>
          <w:tcPr>
            <w:tcW w:w="800" w:type="dxa"/>
            <w:tcMar>
              <w:top w:w="20" w:type="dxa"/>
              <w:left w:w="20" w:type="dxa"/>
              <w:bottom w:w="20" w:type="dxa"/>
              <w:right w:w="20" w:type="dxa"/>
            </w:tcMar>
            <w:vAlign w:val="center"/>
            <w:hideMark/>
          </w:tcPr>
          <w:p w14:paraId="6115443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7E5C24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45AD34B" w14:textId="77777777" w:rsidR="00687F56" w:rsidRPr="00FC48ED" w:rsidRDefault="00687F56" w:rsidP="00880F60">
            <w:pPr>
              <w:pStyle w:val="movimento2"/>
              <w:rPr>
                <w:color w:val="002060"/>
              </w:rPr>
            </w:pPr>
            <w:r w:rsidRPr="00FC48ED">
              <w:rPr>
                <w:color w:val="002060"/>
              </w:rPr>
              <w:t> </w:t>
            </w:r>
          </w:p>
        </w:tc>
      </w:tr>
    </w:tbl>
    <w:p w14:paraId="7A8AF818"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1024ACBC" w14:textId="77777777" w:rsidTr="00687F56">
        <w:trPr>
          <w:divId w:val="527259509"/>
        </w:trPr>
        <w:tc>
          <w:tcPr>
            <w:tcW w:w="2200" w:type="dxa"/>
            <w:tcMar>
              <w:top w:w="20" w:type="dxa"/>
              <w:left w:w="20" w:type="dxa"/>
              <w:bottom w:w="20" w:type="dxa"/>
              <w:right w:w="20" w:type="dxa"/>
            </w:tcMar>
            <w:vAlign w:val="center"/>
            <w:hideMark/>
          </w:tcPr>
          <w:p w14:paraId="405CAF6C" w14:textId="77777777" w:rsidR="00687F56" w:rsidRPr="00FC48ED" w:rsidRDefault="00687F56" w:rsidP="00880F60">
            <w:pPr>
              <w:pStyle w:val="movimento"/>
              <w:rPr>
                <w:color w:val="002060"/>
              </w:rPr>
            </w:pPr>
            <w:r w:rsidRPr="00FC48ED">
              <w:rPr>
                <w:color w:val="002060"/>
              </w:rPr>
              <w:t>PISCOPO EDOARDO</w:t>
            </w:r>
          </w:p>
        </w:tc>
        <w:tc>
          <w:tcPr>
            <w:tcW w:w="2200" w:type="dxa"/>
            <w:tcMar>
              <w:top w:w="20" w:type="dxa"/>
              <w:left w:w="20" w:type="dxa"/>
              <w:bottom w:w="20" w:type="dxa"/>
              <w:right w:w="20" w:type="dxa"/>
            </w:tcMar>
            <w:vAlign w:val="center"/>
            <w:hideMark/>
          </w:tcPr>
          <w:p w14:paraId="3EC2A211" w14:textId="77777777" w:rsidR="00687F56" w:rsidRPr="00FC48ED" w:rsidRDefault="00687F56" w:rsidP="00880F60">
            <w:pPr>
              <w:pStyle w:val="movimento2"/>
              <w:rPr>
                <w:color w:val="002060"/>
              </w:rPr>
            </w:pPr>
            <w:r w:rsidRPr="00FC48ED">
              <w:rPr>
                <w:color w:val="002060"/>
              </w:rPr>
              <w:t xml:space="preserve">(ACLI VILLA MUSONE) </w:t>
            </w:r>
          </w:p>
        </w:tc>
        <w:tc>
          <w:tcPr>
            <w:tcW w:w="800" w:type="dxa"/>
            <w:tcMar>
              <w:top w:w="20" w:type="dxa"/>
              <w:left w:w="20" w:type="dxa"/>
              <w:bottom w:w="20" w:type="dxa"/>
              <w:right w:w="20" w:type="dxa"/>
            </w:tcMar>
            <w:vAlign w:val="center"/>
            <w:hideMark/>
          </w:tcPr>
          <w:p w14:paraId="4BD04C3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109360C" w14:textId="77777777" w:rsidR="00687F56" w:rsidRPr="00FC48ED" w:rsidRDefault="00687F56" w:rsidP="00880F60">
            <w:pPr>
              <w:pStyle w:val="movimento"/>
              <w:rPr>
                <w:color w:val="002060"/>
              </w:rPr>
            </w:pPr>
            <w:r w:rsidRPr="00FC48ED">
              <w:rPr>
                <w:color w:val="002060"/>
              </w:rPr>
              <w:t>BELA PAOLO</w:t>
            </w:r>
          </w:p>
        </w:tc>
        <w:tc>
          <w:tcPr>
            <w:tcW w:w="2200" w:type="dxa"/>
            <w:tcMar>
              <w:top w:w="20" w:type="dxa"/>
              <w:left w:w="20" w:type="dxa"/>
              <w:bottom w:w="20" w:type="dxa"/>
              <w:right w:w="20" w:type="dxa"/>
            </w:tcMar>
            <w:vAlign w:val="center"/>
            <w:hideMark/>
          </w:tcPr>
          <w:p w14:paraId="296B3032" w14:textId="77777777" w:rsidR="00687F56" w:rsidRPr="00FC48ED" w:rsidRDefault="00687F56" w:rsidP="00880F60">
            <w:pPr>
              <w:pStyle w:val="movimento2"/>
              <w:rPr>
                <w:color w:val="002060"/>
              </w:rPr>
            </w:pPr>
            <w:r w:rsidRPr="00FC48ED">
              <w:rPr>
                <w:color w:val="002060"/>
              </w:rPr>
              <w:t xml:space="preserve">(CAPODARCO CASABIANCA C5) </w:t>
            </w:r>
          </w:p>
        </w:tc>
      </w:tr>
      <w:tr w:rsidR="00687F56" w:rsidRPr="00FC48ED" w14:paraId="54EF281F" w14:textId="77777777" w:rsidTr="00687F56">
        <w:trPr>
          <w:divId w:val="527259509"/>
        </w:trPr>
        <w:tc>
          <w:tcPr>
            <w:tcW w:w="2200" w:type="dxa"/>
            <w:tcMar>
              <w:top w:w="20" w:type="dxa"/>
              <w:left w:w="20" w:type="dxa"/>
              <w:bottom w:w="20" w:type="dxa"/>
              <w:right w:w="20" w:type="dxa"/>
            </w:tcMar>
            <w:vAlign w:val="center"/>
            <w:hideMark/>
          </w:tcPr>
          <w:p w14:paraId="6A034F1C" w14:textId="77777777" w:rsidR="00687F56" w:rsidRPr="00FC48ED" w:rsidRDefault="00687F56" w:rsidP="00880F60">
            <w:pPr>
              <w:pStyle w:val="movimento"/>
              <w:rPr>
                <w:color w:val="002060"/>
              </w:rPr>
            </w:pPr>
            <w:r w:rsidRPr="00FC48ED">
              <w:rPr>
                <w:color w:val="002060"/>
              </w:rPr>
              <w:t>DONZELLI ALESSANDRO</w:t>
            </w:r>
          </w:p>
        </w:tc>
        <w:tc>
          <w:tcPr>
            <w:tcW w:w="2200" w:type="dxa"/>
            <w:tcMar>
              <w:top w:w="20" w:type="dxa"/>
              <w:left w:w="20" w:type="dxa"/>
              <w:bottom w:w="20" w:type="dxa"/>
              <w:right w:w="20" w:type="dxa"/>
            </w:tcMar>
            <w:vAlign w:val="center"/>
            <w:hideMark/>
          </w:tcPr>
          <w:p w14:paraId="1BFEC276" w14:textId="77777777" w:rsidR="00687F56" w:rsidRPr="00FC48ED" w:rsidRDefault="00687F56" w:rsidP="00880F60">
            <w:pPr>
              <w:pStyle w:val="movimento2"/>
              <w:rPr>
                <w:color w:val="002060"/>
              </w:rPr>
            </w:pPr>
            <w:r w:rsidRPr="00FC48ED">
              <w:rPr>
                <w:color w:val="002060"/>
              </w:rPr>
              <w:t xml:space="preserve">(CAPODARCO CASABIANCA C5) </w:t>
            </w:r>
          </w:p>
        </w:tc>
        <w:tc>
          <w:tcPr>
            <w:tcW w:w="800" w:type="dxa"/>
            <w:tcMar>
              <w:top w:w="20" w:type="dxa"/>
              <w:left w:w="20" w:type="dxa"/>
              <w:bottom w:w="20" w:type="dxa"/>
              <w:right w:w="20" w:type="dxa"/>
            </w:tcMar>
            <w:vAlign w:val="center"/>
            <w:hideMark/>
          </w:tcPr>
          <w:p w14:paraId="1776E1D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6C1C433" w14:textId="77777777" w:rsidR="00687F56" w:rsidRPr="00FC48ED" w:rsidRDefault="00687F56" w:rsidP="00880F60">
            <w:pPr>
              <w:pStyle w:val="movimento"/>
              <w:rPr>
                <w:color w:val="002060"/>
              </w:rPr>
            </w:pPr>
            <w:r w:rsidRPr="00FC48ED">
              <w:rPr>
                <w:color w:val="002060"/>
              </w:rPr>
              <w:t>RAFFAELI DANIELE</w:t>
            </w:r>
          </w:p>
        </w:tc>
        <w:tc>
          <w:tcPr>
            <w:tcW w:w="2200" w:type="dxa"/>
            <w:tcMar>
              <w:top w:w="20" w:type="dxa"/>
              <w:left w:w="20" w:type="dxa"/>
              <w:bottom w:w="20" w:type="dxa"/>
              <w:right w:w="20" w:type="dxa"/>
            </w:tcMar>
            <w:vAlign w:val="center"/>
            <w:hideMark/>
          </w:tcPr>
          <w:p w14:paraId="1290B7FD" w14:textId="77777777" w:rsidR="00687F56" w:rsidRPr="00FC48ED" w:rsidRDefault="00687F56" w:rsidP="00880F60">
            <w:pPr>
              <w:pStyle w:val="movimento2"/>
              <w:rPr>
                <w:color w:val="002060"/>
              </w:rPr>
            </w:pPr>
            <w:r w:rsidRPr="00FC48ED">
              <w:rPr>
                <w:color w:val="002060"/>
              </w:rPr>
              <w:t xml:space="preserve">(CAPODARCO CASABIANCA C5) </w:t>
            </w:r>
          </w:p>
        </w:tc>
      </w:tr>
      <w:tr w:rsidR="00687F56" w:rsidRPr="00FC48ED" w14:paraId="44BDCA8D" w14:textId="77777777" w:rsidTr="00687F56">
        <w:trPr>
          <w:divId w:val="527259509"/>
        </w:trPr>
        <w:tc>
          <w:tcPr>
            <w:tcW w:w="2200" w:type="dxa"/>
            <w:tcMar>
              <w:top w:w="20" w:type="dxa"/>
              <w:left w:w="20" w:type="dxa"/>
              <w:bottom w:w="20" w:type="dxa"/>
              <w:right w:w="20" w:type="dxa"/>
            </w:tcMar>
            <w:vAlign w:val="center"/>
            <w:hideMark/>
          </w:tcPr>
          <w:p w14:paraId="75E3047A" w14:textId="77777777" w:rsidR="00687F56" w:rsidRPr="00FC48ED" w:rsidRDefault="00687F56" w:rsidP="00880F60">
            <w:pPr>
              <w:pStyle w:val="movimento"/>
              <w:rPr>
                <w:color w:val="002060"/>
              </w:rPr>
            </w:pPr>
            <w:r w:rsidRPr="00FC48ED">
              <w:rPr>
                <w:color w:val="002060"/>
              </w:rPr>
              <w:t>DELGRANDE DOMENICO</w:t>
            </w:r>
          </w:p>
        </w:tc>
        <w:tc>
          <w:tcPr>
            <w:tcW w:w="2200" w:type="dxa"/>
            <w:tcMar>
              <w:top w:w="20" w:type="dxa"/>
              <w:left w:w="20" w:type="dxa"/>
              <w:bottom w:w="20" w:type="dxa"/>
              <w:right w:w="20" w:type="dxa"/>
            </w:tcMar>
            <w:vAlign w:val="center"/>
            <w:hideMark/>
          </w:tcPr>
          <w:p w14:paraId="212FA6A5" w14:textId="77777777" w:rsidR="00687F56" w:rsidRPr="00FC48ED" w:rsidRDefault="00687F56" w:rsidP="00880F60">
            <w:pPr>
              <w:pStyle w:val="movimento2"/>
              <w:rPr>
                <w:color w:val="002060"/>
              </w:rPr>
            </w:pPr>
            <w:r w:rsidRPr="00FC48ED">
              <w:rPr>
                <w:color w:val="002060"/>
              </w:rPr>
              <w:t xml:space="preserve">(CSI STELLA A.S.D.) </w:t>
            </w:r>
          </w:p>
        </w:tc>
        <w:tc>
          <w:tcPr>
            <w:tcW w:w="800" w:type="dxa"/>
            <w:tcMar>
              <w:top w:w="20" w:type="dxa"/>
              <w:left w:w="20" w:type="dxa"/>
              <w:bottom w:w="20" w:type="dxa"/>
              <w:right w:w="20" w:type="dxa"/>
            </w:tcMar>
            <w:vAlign w:val="center"/>
            <w:hideMark/>
          </w:tcPr>
          <w:p w14:paraId="3C18D83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02A97E2" w14:textId="77777777" w:rsidR="00687F56" w:rsidRPr="00FC48ED" w:rsidRDefault="00687F56" w:rsidP="00880F60">
            <w:pPr>
              <w:pStyle w:val="movimento"/>
              <w:rPr>
                <w:color w:val="002060"/>
              </w:rPr>
            </w:pPr>
            <w:r w:rsidRPr="00FC48ED">
              <w:rPr>
                <w:color w:val="002060"/>
              </w:rPr>
              <w:t>DI TORO NICHOLAS</w:t>
            </w:r>
          </w:p>
        </w:tc>
        <w:tc>
          <w:tcPr>
            <w:tcW w:w="2200" w:type="dxa"/>
            <w:tcMar>
              <w:top w:w="20" w:type="dxa"/>
              <w:left w:w="20" w:type="dxa"/>
              <w:bottom w:w="20" w:type="dxa"/>
              <w:right w:w="20" w:type="dxa"/>
            </w:tcMar>
            <w:vAlign w:val="center"/>
            <w:hideMark/>
          </w:tcPr>
          <w:p w14:paraId="1D1188E7" w14:textId="77777777" w:rsidR="00687F56" w:rsidRPr="00FC48ED" w:rsidRDefault="00687F56" w:rsidP="00880F60">
            <w:pPr>
              <w:pStyle w:val="movimento2"/>
              <w:rPr>
                <w:color w:val="002060"/>
              </w:rPr>
            </w:pPr>
            <w:r w:rsidRPr="00FC48ED">
              <w:rPr>
                <w:color w:val="002060"/>
              </w:rPr>
              <w:t xml:space="preserve">(FUTSAL CAMPIGLIONE) </w:t>
            </w:r>
          </w:p>
        </w:tc>
      </w:tr>
      <w:tr w:rsidR="00687F56" w:rsidRPr="00FC48ED" w14:paraId="7005167A" w14:textId="77777777" w:rsidTr="00687F56">
        <w:trPr>
          <w:divId w:val="527259509"/>
        </w:trPr>
        <w:tc>
          <w:tcPr>
            <w:tcW w:w="2200" w:type="dxa"/>
            <w:tcMar>
              <w:top w:w="20" w:type="dxa"/>
              <w:left w:w="20" w:type="dxa"/>
              <w:bottom w:w="20" w:type="dxa"/>
              <w:right w:w="20" w:type="dxa"/>
            </w:tcMar>
            <w:vAlign w:val="center"/>
            <w:hideMark/>
          </w:tcPr>
          <w:p w14:paraId="40106BBF" w14:textId="77777777" w:rsidR="00687F56" w:rsidRPr="00FC48ED" w:rsidRDefault="00687F56" w:rsidP="00880F60">
            <w:pPr>
              <w:pStyle w:val="movimento"/>
              <w:rPr>
                <w:color w:val="002060"/>
              </w:rPr>
            </w:pPr>
            <w:r w:rsidRPr="00FC48ED">
              <w:rPr>
                <w:color w:val="002060"/>
              </w:rPr>
              <w:t>PAONE CARLO</w:t>
            </w:r>
          </w:p>
        </w:tc>
        <w:tc>
          <w:tcPr>
            <w:tcW w:w="2200" w:type="dxa"/>
            <w:tcMar>
              <w:top w:w="20" w:type="dxa"/>
              <w:left w:w="20" w:type="dxa"/>
              <w:bottom w:w="20" w:type="dxa"/>
              <w:right w:w="20" w:type="dxa"/>
            </w:tcMar>
            <w:vAlign w:val="center"/>
            <w:hideMark/>
          </w:tcPr>
          <w:p w14:paraId="51026723" w14:textId="77777777" w:rsidR="00687F56" w:rsidRPr="00FC48ED" w:rsidRDefault="00687F56" w:rsidP="00880F60">
            <w:pPr>
              <w:pStyle w:val="movimento2"/>
              <w:rPr>
                <w:color w:val="002060"/>
              </w:rPr>
            </w:pPr>
            <w:r w:rsidRPr="00FC48ED">
              <w:rPr>
                <w:color w:val="002060"/>
              </w:rPr>
              <w:t xml:space="preserve">(FUTSAL MONTEMARCIANO C5) </w:t>
            </w:r>
          </w:p>
        </w:tc>
        <w:tc>
          <w:tcPr>
            <w:tcW w:w="800" w:type="dxa"/>
            <w:tcMar>
              <w:top w:w="20" w:type="dxa"/>
              <w:left w:w="20" w:type="dxa"/>
              <w:bottom w:w="20" w:type="dxa"/>
              <w:right w:w="20" w:type="dxa"/>
            </w:tcMar>
            <w:vAlign w:val="center"/>
            <w:hideMark/>
          </w:tcPr>
          <w:p w14:paraId="643B810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9D0F4A7" w14:textId="77777777" w:rsidR="00687F56" w:rsidRPr="00FC48ED" w:rsidRDefault="00687F56" w:rsidP="00880F60">
            <w:pPr>
              <w:pStyle w:val="movimento"/>
              <w:rPr>
                <w:color w:val="002060"/>
              </w:rPr>
            </w:pPr>
            <w:r w:rsidRPr="00FC48ED">
              <w:rPr>
                <w:color w:val="002060"/>
              </w:rPr>
              <w:t>LOMBARDI ENRICO</w:t>
            </w:r>
          </w:p>
        </w:tc>
        <w:tc>
          <w:tcPr>
            <w:tcW w:w="2200" w:type="dxa"/>
            <w:tcMar>
              <w:top w:w="20" w:type="dxa"/>
              <w:left w:w="20" w:type="dxa"/>
              <w:bottom w:w="20" w:type="dxa"/>
              <w:right w:w="20" w:type="dxa"/>
            </w:tcMar>
            <w:vAlign w:val="center"/>
            <w:hideMark/>
          </w:tcPr>
          <w:p w14:paraId="40469D15" w14:textId="77777777" w:rsidR="00687F56" w:rsidRPr="00FC48ED" w:rsidRDefault="00687F56" w:rsidP="00880F60">
            <w:pPr>
              <w:pStyle w:val="movimento2"/>
              <w:rPr>
                <w:color w:val="002060"/>
              </w:rPr>
            </w:pPr>
            <w:r w:rsidRPr="00FC48ED">
              <w:rPr>
                <w:color w:val="002060"/>
              </w:rPr>
              <w:t xml:space="preserve">(FUTSAL SAMBUCHETO) </w:t>
            </w:r>
          </w:p>
        </w:tc>
      </w:tr>
      <w:tr w:rsidR="00687F56" w:rsidRPr="00FC48ED" w14:paraId="2856702A" w14:textId="77777777" w:rsidTr="00687F56">
        <w:trPr>
          <w:divId w:val="527259509"/>
        </w:trPr>
        <w:tc>
          <w:tcPr>
            <w:tcW w:w="2200" w:type="dxa"/>
            <w:tcMar>
              <w:top w:w="20" w:type="dxa"/>
              <w:left w:w="20" w:type="dxa"/>
              <w:bottom w:w="20" w:type="dxa"/>
              <w:right w:w="20" w:type="dxa"/>
            </w:tcMar>
            <w:vAlign w:val="center"/>
            <w:hideMark/>
          </w:tcPr>
          <w:p w14:paraId="0E3C3D16" w14:textId="77777777" w:rsidR="00687F56" w:rsidRPr="00FC48ED" w:rsidRDefault="00687F56" w:rsidP="00880F60">
            <w:pPr>
              <w:pStyle w:val="movimento"/>
              <w:rPr>
                <w:color w:val="002060"/>
              </w:rPr>
            </w:pPr>
            <w:r w:rsidRPr="00FC48ED">
              <w:rPr>
                <w:color w:val="002060"/>
              </w:rPr>
              <w:t>PANELLA ALFONSO</w:t>
            </w:r>
          </w:p>
        </w:tc>
        <w:tc>
          <w:tcPr>
            <w:tcW w:w="2200" w:type="dxa"/>
            <w:tcMar>
              <w:top w:w="20" w:type="dxa"/>
              <w:left w:w="20" w:type="dxa"/>
              <w:bottom w:w="20" w:type="dxa"/>
              <w:right w:w="20" w:type="dxa"/>
            </w:tcMar>
            <w:vAlign w:val="center"/>
            <w:hideMark/>
          </w:tcPr>
          <w:p w14:paraId="380024B9" w14:textId="77777777" w:rsidR="00687F56" w:rsidRPr="00FC48ED" w:rsidRDefault="00687F56" w:rsidP="00880F60">
            <w:pPr>
              <w:pStyle w:val="movimento2"/>
              <w:rPr>
                <w:color w:val="002060"/>
              </w:rPr>
            </w:pPr>
            <w:r w:rsidRPr="00FC48ED">
              <w:rPr>
                <w:color w:val="002060"/>
              </w:rPr>
              <w:t xml:space="preserve">(NUOVA OTTRANO 98) </w:t>
            </w:r>
          </w:p>
        </w:tc>
        <w:tc>
          <w:tcPr>
            <w:tcW w:w="800" w:type="dxa"/>
            <w:tcMar>
              <w:top w:w="20" w:type="dxa"/>
              <w:left w:w="20" w:type="dxa"/>
              <w:bottom w:w="20" w:type="dxa"/>
              <w:right w:w="20" w:type="dxa"/>
            </w:tcMar>
            <w:vAlign w:val="center"/>
            <w:hideMark/>
          </w:tcPr>
          <w:p w14:paraId="788D9BBB"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B9C3C8F" w14:textId="77777777" w:rsidR="00687F56" w:rsidRPr="00FC48ED" w:rsidRDefault="00687F56" w:rsidP="00880F60">
            <w:pPr>
              <w:pStyle w:val="movimento"/>
              <w:rPr>
                <w:color w:val="002060"/>
              </w:rPr>
            </w:pPr>
            <w:r w:rsidRPr="00FC48ED">
              <w:rPr>
                <w:color w:val="002060"/>
              </w:rPr>
              <w:t>CAO GIANLUCA</w:t>
            </w:r>
          </w:p>
        </w:tc>
        <w:tc>
          <w:tcPr>
            <w:tcW w:w="2200" w:type="dxa"/>
            <w:tcMar>
              <w:top w:w="20" w:type="dxa"/>
              <w:left w:w="20" w:type="dxa"/>
              <w:bottom w:w="20" w:type="dxa"/>
              <w:right w:w="20" w:type="dxa"/>
            </w:tcMar>
            <w:vAlign w:val="center"/>
            <w:hideMark/>
          </w:tcPr>
          <w:p w14:paraId="63CC1BE1" w14:textId="77777777" w:rsidR="00687F56" w:rsidRPr="00FC48ED" w:rsidRDefault="00687F56" w:rsidP="00880F60">
            <w:pPr>
              <w:pStyle w:val="movimento2"/>
              <w:rPr>
                <w:color w:val="002060"/>
              </w:rPr>
            </w:pPr>
            <w:r w:rsidRPr="00FC48ED">
              <w:rPr>
                <w:color w:val="002060"/>
              </w:rPr>
              <w:t xml:space="preserve">(REAL ANCARIA) </w:t>
            </w:r>
          </w:p>
        </w:tc>
      </w:tr>
      <w:tr w:rsidR="00687F56" w:rsidRPr="00FC48ED" w14:paraId="687AD6F9" w14:textId="77777777" w:rsidTr="00687F56">
        <w:trPr>
          <w:divId w:val="527259509"/>
        </w:trPr>
        <w:tc>
          <w:tcPr>
            <w:tcW w:w="2200" w:type="dxa"/>
            <w:tcMar>
              <w:top w:w="20" w:type="dxa"/>
              <w:left w:w="20" w:type="dxa"/>
              <w:bottom w:w="20" w:type="dxa"/>
              <w:right w:w="20" w:type="dxa"/>
            </w:tcMar>
            <w:vAlign w:val="center"/>
            <w:hideMark/>
          </w:tcPr>
          <w:p w14:paraId="1719C48A" w14:textId="77777777" w:rsidR="00687F56" w:rsidRPr="00FC48ED" w:rsidRDefault="00687F56" w:rsidP="00880F60">
            <w:pPr>
              <w:pStyle w:val="movimento"/>
              <w:rPr>
                <w:color w:val="002060"/>
              </w:rPr>
            </w:pPr>
            <w:r w:rsidRPr="00FC48ED">
              <w:rPr>
                <w:color w:val="002060"/>
              </w:rPr>
              <w:t>LAZZARINI FEDERICO</w:t>
            </w:r>
          </w:p>
        </w:tc>
        <w:tc>
          <w:tcPr>
            <w:tcW w:w="2200" w:type="dxa"/>
            <w:tcMar>
              <w:top w:w="20" w:type="dxa"/>
              <w:left w:w="20" w:type="dxa"/>
              <w:bottom w:w="20" w:type="dxa"/>
              <w:right w:w="20" w:type="dxa"/>
            </w:tcMar>
            <w:vAlign w:val="center"/>
            <w:hideMark/>
          </w:tcPr>
          <w:p w14:paraId="5295AE56" w14:textId="77777777" w:rsidR="00687F56" w:rsidRPr="00FC48ED" w:rsidRDefault="00687F56" w:rsidP="00880F60">
            <w:pPr>
              <w:pStyle w:val="movimento2"/>
              <w:rPr>
                <w:color w:val="002060"/>
              </w:rPr>
            </w:pPr>
            <w:r w:rsidRPr="00FC48ED">
              <w:rPr>
                <w:color w:val="002060"/>
              </w:rPr>
              <w:t xml:space="preserve">(REAL ANCARIA) </w:t>
            </w:r>
          </w:p>
        </w:tc>
        <w:tc>
          <w:tcPr>
            <w:tcW w:w="800" w:type="dxa"/>
            <w:tcMar>
              <w:top w:w="20" w:type="dxa"/>
              <w:left w:w="20" w:type="dxa"/>
              <w:bottom w:w="20" w:type="dxa"/>
              <w:right w:w="20" w:type="dxa"/>
            </w:tcMar>
            <w:vAlign w:val="center"/>
            <w:hideMark/>
          </w:tcPr>
          <w:p w14:paraId="534DE8A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EE3B046" w14:textId="77777777" w:rsidR="00687F56" w:rsidRPr="00FC48ED" w:rsidRDefault="00687F56" w:rsidP="00880F60">
            <w:pPr>
              <w:pStyle w:val="movimento"/>
              <w:rPr>
                <w:color w:val="002060"/>
              </w:rPr>
            </w:pPr>
            <w:r w:rsidRPr="00FC48ED">
              <w:rPr>
                <w:color w:val="002060"/>
              </w:rPr>
              <w:t>ERRERA ELENIO</w:t>
            </w:r>
          </w:p>
        </w:tc>
        <w:tc>
          <w:tcPr>
            <w:tcW w:w="2200" w:type="dxa"/>
            <w:tcMar>
              <w:top w:w="20" w:type="dxa"/>
              <w:left w:w="20" w:type="dxa"/>
              <w:bottom w:w="20" w:type="dxa"/>
              <w:right w:w="20" w:type="dxa"/>
            </w:tcMar>
            <w:vAlign w:val="center"/>
            <w:hideMark/>
          </w:tcPr>
          <w:p w14:paraId="2FEE6A90" w14:textId="77777777" w:rsidR="00687F56" w:rsidRPr="00FC48ED" w:rsidRDefault="00687F56" w:rsidP="00880F60">
            <w:pPr>
              <w:pStyle w:val="movimento2"/>
              <w:rPr>
                <w:color w:val="002060"/>
              </w:rPr>
            </w:pPr>
            <w:r w:rsidRPr="00FC48ED">
              <w:rPr>
                <w:color w:val="002060"/>
              </w:rPr>
              <w:t xml:space="preserve">(RIVIERA DELLE PALME) </w:t>
            </w:r>
          </w:p>
        </w:tc>
      </w:tr>
    </w:tbl>
    <w:p w14:paraId="4B96054B"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A14B343" w14:textId="77777777" w:rsidTr="00687F56">
        <w:trPr>
          <w:divId w:val="527259509"/>
        </w:trPr>
        <w:tc>
          <w:tcPr>
            <w:tcW w:w="2200" w:type="dxa"/>
            <w:tcMar>
              <w:top w:w="20" w:type="dxa"/>
              <w:left w:w="20" w:type="dxa"/>
              <w:bottom w:w="20" w:type="dxa"/>
              <w:right w:w="20" w:type="dxa"/>
            </w:tcMar>
            <w:vAlign w:val="center"/>
            <w:hideMark/>
          </w:tcPr>
          <w:p w14:paraId="5555EB3B" w14:textId="77777777" w:rsidR="00687F56" w:rsidRPr="00FC48ED" w:rsidRDefault="00687F56" w:rsidP="00880F60">
            <w:pPr>
              <w:pStyle w:val="movimento"/>
              <w:rPr>
                <w:color w:val="002060"/>
              </w:rPr>
            </w:pPr>
            <w:r w:rsidRPr="00FC48ED">
              <w:rPr>
                <w:color w:val="002060"/>
              </w:rPr>
              <w:t>PAZZAGLIA MARCO</w:t>
            </w:r>
          </w:p>
        </w:tc>
        <w:tc>
          <w:tcPr>
            <w:tcW w:w="2200" w:type="dxa"/>
            <w:tcMar>
              <w:top w:w="20" w:type="dxa"/>
              <w:left w:w="20" w:type="dxa"/>
              <w:bottom w:w="20" w:type="dxa"/>
              <w:right w:w="20" w:type="dxa"/>
            </w:tcMar>
            <w:vAlign w:val="center"/>
            <w:hideMark/>
          </w:tcPr>
          <w:p w14:paraId="5C2E203B" w14:textId="77777777" w:rsidR="00687F56" w:rsidRPr="00FC48ED" w:rsidRDefault="00687F56" w:rsidP="00880F60">
            <w:pPr>
              <w:pStyle w:val="movimento2"/>
              <w:rPr>
                <w:color w:val="002060"/>
              </w:rPr>
            </w:pPr>
            <w:r w:rsidRPr="00FC48ED">
              <w:rPr>
                <w:color w:val="002060"/>
              </w:rPr>
              <w:t xml:space="preserve">(AURORA TREIA) </w:t>
            </w:r>
          </w:p>
        </w:tc>
        <w:tc>
          <w:tcPr>
            <w:tcW w:w="800" w:type="dxa"/>
            <w:tcMar>
              <w:top w:w="20" w:type="dxa"/>
              <w:left w:w="20" w:type="dxa"/>
              <w:bottom w:w="20" w:type="dxa"/>
              <w:right w:w="20" w:type="dxa"/>
            </w:tcMar>
            <w:vAlign w:val="center"/>
            <w:hideMark/>
          </w:tcPr>
          <w:p w14:paraId="7097638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AD31C8B" w14:textId="77777777" w:rsidR="00687F56" w:rsidRPr="00FC48ED" w:rsidRDefault="00687F56" w:rsidP="00880F60">
            <w:pPr>
              <w:pStyle w:val="movimento"/>
              <w:rPr>
                <w:color w:val="002060"/>
              </w:rPr>
            </w:pPr>
            <w:r w:rsidRPr="00FC48ED">
              <w:rPr>
                <w:color w:val="002060"/>
              </w:rPr>
              <w:t>RUSAN VIRGIL ALIN</w:t>
            </w:r>
          </w:p>
        </w:tc>
        <w:tc>
          <w:tcPr>
            <w:tcW w:w="2200" w:type="dxa"/>
            <w:tcMar>
              <w:top w:w="20" w:type="dxa"/>
              <w:left w:w="20" w:type="dxa"/>
              <w:bottom w:w="20" w:type="dxa"/>
              <w:right w:w="20" w:type="dxa"/>
            </w:tcMar>
            <w:vAlign w:val="center"/>
            <w:hideMark/>
          </w:tcPr>
          <w:p w14:paraId="0FFAF84F" w14:textId="77777777" w:rsidR="00687F56" w:rsidRPr="00FC48ED" w:rsidRDefault="00687F56" w:rsidP="00880F60">
            <w:pPr>
              <w:pStyle w:val="movimento2"/>
              <w:rPr>
                <w:color w:val="002060"/>
              </w:rPr>
            </w:pPr>
            <w:r w:rsidRPr="00FC48ED">
              <w:rPr>
                <w:color w:val="002060"/>
              </w:rPr>
              <w:t xml:space="preserve">(AURORA TREIA) </w:t>
            </w:r>
          </w:p>
        </w:tc>
      </w:tr>
      <w:tr w:rsidR="00687F56" w:rsidRPr="00FC48ED" w14:paraId="4AC3E20F" w14:textId="77777777" w:rsidTr="00687F56">
        <w:trPr>
          <w:divId w:val="527259509"/>
        </w:trPr>
        <w:tc>
          <w:tcPr>
            <w:tcW w:w="2200" w:type="dxa"/>
            <w:tcMar>
              <w:top w:w="20" w:type="dxa"/>
              <w:left w:w="20" w:type="dxa"/>
              <w:bottom w:w="20" w:type="dxa"/>
              <w:right w:w="20" w:type="dxa"/>
            </w:tcMar>
            <w:vAlign w:val="center"/>
            <w:hideMark/>
          </w:tcPr>
          <w:p w14:paraId="772DCC88" w14:textId="77777777" w:rsidR="00687F56" w:rsidRPr="00FC48ED" w:rsidRDefault="00687F56" w:rsidP="00880F60">
            <w:pPr>
              <w:pStyle w:val="movimento"/>
              <w:rPr>
                <w:color w:val="002060"/>
              </w:rPr>
            </w:pPr>
            <w:r w:rsidRPr="00FC48ED">
              <w:rPr>
                <w:color w:val="002060"/>
              </w:rPr>
              <w:t>BRUZZESI MATTEO</w:t>
            </w:r>
          </w:p>
        </w:tc>
        <w:tc>
          <w:tcPr>
            <w:tcW w:w="2200" w:type="dxa"/>
            <w:tcMar>
              <w:top w:w="20" w:type="dxa"/>
              <w:left w:w="20" w:type="dxa"/>
              <w:bottom w:w="20" w:type="dxa"/>
              <w:right w:w="20" w:type="dxa"/>
            </w:tcMar>
            <w:vAlign w:val="center"/>
            <w:hideMark/>
          </w:tcPr>
          <w:p w14:paraId="330C6A47" w14:textId="77777777" w:rsidR="00687F56" w:rsidRPr="00FC48ED" w:rsidRDefault="00687F56" w:rsidP="00880F60">
            <w:pPr>
              <w:pStyle w:val="movimento2"/>
              <w:rPr>
                <w:color w:val="002060"/>
              </w:rPr>
            </w:pPr>
            <w:r w:rsidRPr="00FC48ED">
              <w:rPr>
                <w:color w:val="002060"/>
              </w:rPr>
              <w:t xml:space="preserve">(AVENALE) </w:t>
            </w:r>
          </w:p>
        </w:tc>
        <w:tc>
          <w:tcPr>
            <w:tcW w:w="800" w:type="dxa"/>
            <w:tcMar>
              <w:top w:w="20" w:type="dxa"/>
              <w:left w:w="20" w:type="dxa"/>
              <w:bottom w:w="20" w:type="dxa"/>
              <w:right w:w="20" w:type="dxa"/>
            </w:tcMar>
            <w:vAlign w:val="center"/>
            <w:hideMark/>
          </w:tcPr>
          <w:p w14:paraId="7E55FCC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3CF8070" w14:textId="77777777" w:rsidR="00687F56" w:rsidRPr="00FC48ED" w:rsidRDefault="00687F56" w:rsidP="00880F60">
            <w:pPr>
              <w:pStyle w:val="movimento"/>
              <w:rPr>
                <w:color w:val="002060"/>
              </w:rPr>
            </w:pPr>
            <w:r w:rsidRPr="00FC48ED">
              <w:rPr>
                <w:color w:val="002060"/>
              </w:rPr>
              <w:t>STARACE CHRISTIAN</w:t>
            </w:r>
          </w:p>
        </w:tc>
        <w:tc>
          <w:tcPr>
            <w:tcW w:w="2200" w:type="dxa"/>
            <w:tcMar>
              <w:top w:w="20" w:type="dxa"/>
              <w:left w:w="20" w:type="dxa"/>
              <w:bottom w:w="20" w:type="dxa"/>
              <w:right w:w="20" w:type="dxa"/>
            </w:tcMar>
            <w:vAlign w:val="center"/>
            <w:hideMark/>
          </w:tcPr>
          <w:p w14:paraId="0A7F253A" w14:textId="77777777" w:rsidR="00687F56" w:rsidRPr="00FC48ED" w:rsidRDefault="00687F56" w:rsidP="00880F60">
            <w:pPr>
              <w:pStyle w:val="movimento2"/>
              <w:rPr>
                <w:color w:val="002060"/>
              </w:rPr>
            </w:pPr>
            <w:r w:rsidRPr="00FC48ED">
              <w:rPr>
                <w:color w:val="002060"/>
              </w:rPr>
              <w:t xml:space="preserve">(CSI STELLA A.S.D.) </w:t>
            </w:r>
          </w:p>
        </w:tc>
      </w:tr>
      <w:tr w:rsidR="00687F56" w:rsidRPr="00FC48ED" w14:paraId="62B9FCB6" w14:textId="77777777" w:rsidTr="00687F56">
        <w:trPr>
          <w:divId w:val="527259509"/>
        </w:trPr>
        <w:tc>
          <w:tcPr>
            <w:tcW w:w="2200" w:type="dxa"/>
            <w:tcMar>
              <w:top w:w="20" w:type="dxa"/>
              <w:left w:w="20" w:type="dxa"/>
              <w:bottom w:w="20" w:type="dxa"/>
              <w:right w:w="20" w:type="dxa"/>
            </w:tcMar>
            <w:vAlign w:val="center"/>
            <w:hideMark/>
          </w:tcPr>
          <w:p w14:paraId="57C437EF" w14:textId="77777777" w:rsidR="00687F56" w:rsidRPr="00FC48ED" w:rsidRDefault="00687F56" w:rsidP="00880F60">
            <w:pPr>
              <w:pStyle w:val="movimento"/>
              <w:rPr>
                <w:color w:val="002060"/>
              </w:rPr>
            </w:pPr>
            <w:r w:rsidRPr="00FC48ED">
              <w:rPr>
                <w:color w:val="002060"/>
              </w:rPr>
              <w:t>SPURIO FAUSTO</w:t>
            </w:r>
          </w:p>
        </w:tc>
        <w:tc>
          <w:tcPr>
            <w:tcW w:w="2200" w:type="dxa"/>
            <w:tcMar>
              <w:top w:w="20" w:type="dxa"/>
              <w:left w:w="20" w:type="dxa"/>
              <w:bottom w:w="20" w:type="dxa"/>
              <w:right w:w="20" w:type="dxa"/>
            </w:tcMar>
            <w:vAlign w:val="center"/>
            <w:hideMark/>
          </w:tcPr>
          <w:p w14:paraId="1DA2A78A" w14:textId="77777777" w:rsidR="00687F56" w:rsidRPr="00FC48ED" w:rsidRDefault="00687F56" w:rsidP="00880F60">
            <w:pPr>
              <w:pStyle w:val="movimento2"/>
              <w:rPr>
                <w:color w:val="002060"/>
              </w:rPr>
            </w:pPr>
            <w:r w:rsidRPr="00FC48ED">
              <w:rPr>
                <w:color w:val="002060"/>
              </w:rPr>
              <w:t xml:space="preserve">(FUTSAL CASELLE) </w:t>
            </w:r>
          </w:p>
        </w:tc>
        <w:tc>
          <w:tcPr>
            <w:tcW w:w="800" w:type="dxa"/>
            <w:tcMar>
              <w:top w:w="20" w:type="dxa"/>
              <w:left w:w="20" w:type="dxa"/>
              <w:bottom w:w="20" w:type="dxa"/>
              <w:right w:w="20" w:type="dxa"/>
            </w:tcMar>
            <w:vAlign w:val="center"/>
            <w:hideMark/>
          </w:tcPr>
          <w:p w14:paraId="0402193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F8D789E" w14:textId="77777777" w:rsidR="00687F56" w:rsidRPr="00FC48ED" w:rsidRDefault="00687F56" w:rsidP="00880F60">
            <w:pPr>
              <w:pStyle w:val="movimento"/>
              <w:rPr>
                <w:color w:val="002060"/>
              </w:rPr>
            </w:pPr>
            <w:r w:rsidRPr="00FC48ED">
              <w:rPr>
                <w:color w:val="002060"/>
              </w:rPr>
              <w:t>PANDOLFI MIRKO</w:t>
            </w:r>
          </w:p>
        </w:tc>
        <w:tc>
          <w:tcPr>
            <w:tcW w:w="2200" w:type="dxa"/>
            <w:tcMar>
              <w:top w:w="20" w:type="dxa"/>
              <w:left w:w="20" w:type="dxa"/>
              <w:bottom w:w="20" w:type="dxa"/>
              <w:right w:w="20" w:type="dxa"/>
            </w:tcMar>
            <w:vAlign w:val="center"/>
            <w:hideMark/>
          </w:tcPr>
          <w:p w14:paraId="51591CFD" w14:textId="77777777" w:rsidR="00687F56" w:rsidRPr="00FC48ED" w:rsidRDefault="00687F56" w:rsidP="00880F60">
            <w:pPr>
              <w:pStyle w:val="movimento2"/>
              <w:rPr>
                <w:color w:val="002060"/>
              </w:rPr>
            </w:pPr>
            <w:r w:rsidRPr="00FC48ED">
              <w:rPr>
                <w:color w:val="002060"/>
              </w:rPr>
              <w:t xml:space="preserve">(INVICTA FUTSAL MACERATA) </w:t>
            </w:r>
          </w:p>
        </w:tc>
      </w:tr>
      <w:tr w:rsidR="00687F56" w:rsidRPr="00FC48ED" w14:paraId="1E8D4CB8" w14:textId="77777777" w:rsidTr="00687F56">
        <w:trPr>
          <w:divId w:val="527259509"/>
        </w:trPr>
        <w:tc>
          <w:tcPr>
            <w:tcW w:w="2200" w:type="dxa"/>
            <w:tcMar>
              <w:top w:w="20" w:type="dxa"/>
              <w:left w:w="20" w:type="dxa"/>
              <w:bottom w:w="20" w:type="dxa"/>
              <w:right w:w="20" w:type="dxa"/>
            </w:tcMar>
            <w:vAlign w:val="center"/>
            <w:hideMark/>
          </w:tcPr>
          <w:p w14:paraId="1420B40D" w14:textId="77777777" w:rsidR="00687F56" w:rsidRPr="00FC48ED" w:rsidRDefault="00687F56" w:rsidP="00880F60">
            <w:pPr>
              <w:pStyle w:val="movimento"/>
              <w:rPr>
                <w:color w:val="002060"/>
              </w:rPr>
            </w:pPr>
            <w:r w:rsidRPr="00FC48ED">
              <w:rPr>
                <w:color w:val="002060"/>
              </w:rPr>
              <w:t>BIANCHI ANDREA</w:t>
            </w:r>
          </w:p>
        </w:tc>
        <w:tc>
          <w:tcPr>
            <w:tcW w:w="2200" w:type="dxa"/>
            <w:tcMar>
              <w:top w:w="20" w:type="dxa"/>
              <w:left w:w="20" w:type="dxa"/>
              <w:bottom w:w="20" w:type="dxa"/>
              <w:right w:w="20" w:type="dxa"/>
            </w:tcMar>
            <w:vAlign w:val="center"/>
            <w:hideMark/>
          </w:tcPr>
          <w:p w14:paraId="45A819B5" w14:textId="77777777" w:rsidR="00687F56" w:rsidRPr="00FC48ED" w:rsidRDefault="00687F56" w:rsidP="00880F60">
            <w:pPr>
              <w:pStyle w:val="movimento2"/>
              <w:rPr>
                <w:color w:val="002060"/>
              </w:rPr>
            </w:pPr>
            <w:r w:rsidRPr="00FC48ED">
              <w:rPr>
                <w:color w:val="002060"/>
              </w:rPr>
              <w:t xml:space="preserve">(NUOVA OTTRANO 98) </w:t>
            </w:r>
          </w:p>
        </w:tc>
        <w:tc>
          <w:tcPr>
            <w:tcW w:w="800" w:type="dxa"/>
            <w:tcMar>
              <w:top w:w="20" w:type="dxa"/>
              <w:left w:w="20" w:type="dxa"/>
              <w:bottom w:w="20" w:type="dxa"/>
              <w:right w:w="20" w:type="dxa"/>
            </w:tcMar>
            <w:vAlign w:val="center"/>
            <w:hideMark/>
          </w:tcPr>
          <w:p w14:paraId="5CEF1D6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C48D548" w14:textId="77777777" w:rsidR="00687F56" w:rsidRPr="00FC48ED" w:rsidRDefault="00687F56" w:rsidP="00880F60">
            <w:pPr>
              <w:pStyle w:val="movimento"/>
              <w:rPr>
                <w:color w:val="002060"/>
              </w:rPr>
            </w:pPr>
            <w:r w:rsidRPr="00FC48ED">
              <w:rPr>
                <w:color w:val="002060"/>
              </w:rPr>
              <w:t>FILIPPONI LORENZO</w:t>
            </w:r>
          </w:p>
        </w:tc>
        <w:tc>
          <w:tcPr>
            <w:tcW w:w="2200" w:type="dxa"/>
            <w:tcMar>
              <w:top w:w="20" w:type="dxa"/>
              <w:left w:w="20" w:type="dxa"/>
              <w:bottom w:w="20" w:type="dxa"/>
              <w:right w:w="20" w:type="dxa"/>
            </w:tcMar>
            <w:vAlign w:val="center"/>
            <w:hideMark/>
          </w:tcPr>
          <w:p w14:paraId="712B2091" w14:textId="77777777" w:rsidR="00687F56" w:rsidRPr="00FC48ED" w:rsidRDefault="00687F56" w:rsidP="00880F60">
            <w:pPr>
              <w:pStyle w:val="movimento2"/>
              <w:rPr>
                <w:color w:val="002060"/>
              </w:rPr>
            </w:pPr>
            <w:r w:rsidRPr="00FC48ED">
              <w:rPr>
                <w:color w:val="002060"/>
              </w:rPr>
              <w:t xml:space="preserve">(NUOVA OTTRANO 98) </w:t>
            </w:r>
          </w:p>
        </w:tc>
      </w:tr>
      <w:tr w:rsidR="00687F56" w:rsidRPr="00FC48ED" w14:paraId="251DCABB" w14:textId="77777777" w:rsidTr="00687F56">
        <w:trPr>
          <w:divId w:val="527259509"/>
        </w:trPr>
        <w:tc>
          <w:tcPr>
            <w:tcW w:w="2200" w:type="dxa"/>
            <w:tcMar>
              <w:top w:w="20" w:type="dxa"/>
              <w:left w:w="20" w:type="dxa"/>
              <w:bottom w:w="20" w:type="dxa"/>
              <w:right w:w="20" w:type="dxa"/>
            </w:tcMar>
            <w:vAlign w:val="center"/>
            <w:hideMark/>
          </w:tcPr>
          <w:p w14:paraId="2DC4F401" w14:textId="77777777" w:rsidR="00687F56" w:rsidRPr="00FC48ED" w:rsidRDefault="00687F56" w:rsidP="00880F60">
            <w:pPr>
              <w:pStyle w:val="movimento"/>
              <w:rPr>
                <w:color w:val="002060"/>
              </w:rPr>
            </w:pPr>
            <w:r w:rsidRPr="00FC48ED">
              <w:rPr>
                <w:color w:val="002060"/>
              </w:rPr>
              <w:t>MANFRONI MATTIA</w:t>
            </w:r>
          </w:p>
        </w:tc>
        <w:tc>
          <w:tcPr>
            <w:tcW w:w="2200" w:type="dxa"/>
            <w:tcMar>
              <w:top w:w="20" w:type="dxa"/>
              <w:left w:w="20" w:type="dxa"/>
              <w:bottom w:w="20" w:type="dxa"/>
              <w:right w:w="20" w:type="dxa"/>
            </w:tcMar>
            <w:vAlign w:val="center"/>
            <w:hideMark/>
          </w:tcPr>
          <w:p w14:paraId="77D196F0" w14:textId="77777777" w:rsidR="00687F56" w:rsidRPr="00FC48ED" w:rsidRDefault="00687F56" w:rsidP="00880F60">
            <w:pPr>
              <w:pStyle w:val="movimento2"/>
              <w:rPr>
                <w:color w:val="002060"/>
              </w:rPr>
            </w:pPr>
            <w:r w:rsidRPr="00FC48ED">
              <w:rPr>
                <w:color w:val="002060"/>
              </w:rPr>
              <w:t xml:space="preserve">(REAL ANCARIA) </w:t>
            </w:r>
          </w:p>
        </w:tc>
        <w:tc>
          <w:tcPr>
            <w:tcW w:w="800" w:type="dxa"/>
            <w:tcMar>
              <w:top w:w="20" w:type="dxa"/>
              <w:left w:w="20" w:type="dxa"/>
              <w:bottom w:w="20" w:type="dxa"/>
              <w:right w:w="20" w:type="dxa"/>
            </w:tcMar>
            <w:vAlign w:val="center"/>
            <w:hideMark/>
          </w:tcPr>
          <w:p w14:paraId="3E98677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7C5A720" w14:textId="77777777" w:rsidR="00687F56" w:rsidRPr="00FC48ED" w:rsidRDefault="00687F56" w:rsidP="00880F60">
            <w:pPr>
              <w:pStyle w:val="movimento"/>
              <w:rPr>
                <w:color w:val="002060"/>
              </w:rPr>
            </w:pPr>
            <w:r w:rsidRPr="00FC48ED">
              <w:rPr>
                <w:color w:val="002060"/>
              </w:rPr>
              <w:t>ORTENZI ANGELO</w:t>
            </w:r>
          </w:p>
        </w:tc>
        <w:tc>
          <w:tcPr>
            <w:tcW w:w="2200" w:type="dxa"/>
            <w:tcMar>
              <w:top w:w="20" w:type="dxa"/>
              <w:left w:w="20" w:type="dxa"/>
              <w:bottom w:w="20" w:type="dxa"/>
              <w:right w:w="20" w:type="dxa"/>
            </w:tcMar>
            <w:vAlign w:val="center"/>
            <w:hideMark/>
          </w:tcPr>
          <w:p w14:paraId="74A97C98" w14:textId="77777777" w:rsidR="00687F56" w:rsidRPr="00FC48ED" w:rsidRDefault="00687F56" w:rsidP="00880F60">
            <w:pPr>
              <w:pStyle w:val="movimento2"/>
              <w:rPr>
                <w:color w:val="002060"/>
              </w:rPr>
            </w:pPr>
            <w:r w:rsidRPr="00FC48ED">
              <w:rPr>
                <w:color w:val="002060"/>
              </w:rPr>
              <w:t xml:space="preserve">(REAL EAGLES VIRTUS PAGLIA) </w:t>
            </w:r>
          </w:p>
        </w:tc>
      </w:tr>
      <w:tr w:rsidR="00687F56" w:rsidRPr="00FC48ED" w14:paraId="30109B37" w14:textId="77777777" w:rsidTr="00687F56">
        <w:trPr>
          <w:divId w:val="527259509"/>
        </w:trPr>
        <w:tc>
          <w:tcPr>
            <w:tcW w:w="2200" w:type="dxa"/>
            <w:tcMar>
              <w:top w:w="20" w:type="dxa"/>
              <w:left w:w="20" w:type="dxa"/>
              <w:bottom w:w="20" w:type="dxa"/>
              <w:right w:w="20" w:type="dxa"/>
            </w:tcMar>
            <w:vAlign w:val="center"/>
            <w:hideMark/>
          </w:tcPr>
          <w:p w14:paraId="02F736FD" w14:textId="77777777" w:rsidR="00687F56" w:rsidRPr="00FC48ED" w:rsidRDefault="00687F56" w:rsidP="00880F60">
            <w:pPr>
              <w:pStyle w:val="movimento"/>
              <w:rPr>
                <w:color w:val="002060"/>
              </w:rPr>
            </w:pPr>
            <w:r w:rsidRPr="00FC48ED">
              <w:rPr>
                <w:color w:val="002060"/>
              </w:rPr>
              <w:t>PEZZINI GRAZIANO</w:t>
            </w:r>
          </w:p>
        </w:tc>
        <w:tc>
          <w:tcPr>
            <w:tcW w:w="2200" w:type="dxa"/>
            <w:tcMar>
              <w:top w:w="20" w:type="dxa"/>
              <w:left w:w="20" w:type="dxa"/>
              <w:bottom w:w="20" w:type="dxa"/>
              <w:right w:w="20" w:type="dxa"/>
            </w:tcMar>
            <w:vAlign w:val="center"/>
            <w:hideMark/>
          </w:tcPr>
          <w:p w14:paraId="61052D39" w14:textId="77777777" w:rsidR="00687F56" w:rsidRPr="00FC48ED" w:rsidRDefault="00687F56" w:rsidP="00880F60">
            <w:pPr>
              <w:pStyle w:val="movimento2"/>
              <w:rPr>
                <w:color w:val="002060"/>
              </w:rPr>
            </w:pPr>
            <w:r w:rsidRPr="00FC48ED">
              <w:rPr>
                <w:color w:val="002060"/>
              </w:rPr>
              <w:t xml:space="preserve">(ROCCAFLUVIONE) </w:t>
            </w:r>
          </w:p>
        </w:tc>
        <w:tc>
          <w:tcPr>
            <w:tcW w:w="800" w:type="dxa"/>
            <w:tcMar>
              <w:top w:w="20" w:type="dxa"/>
              <w:left w:w="20" w:type="dxa"/>
              <w:bottom w:w="20" w:type="dxa"/>
              <w:right w:w="20" w:type="dxa"/>
            </w:tcMar>
            <w:vAlign w:val="center"/>
            <w:hideMark/>
          </w:tcPr>
          <w:p w14:paraId="1EA4CF1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3A92E46" w14:textId="77777777" w:rsidR="00687F56" w:rsidRPr="00FC48ED" w:rsidRDefault="00687F56" w:rsidP="00880F60">
            <w:pPr>
              <w:pStyle w:val="movimento"/>
              <w:rPr>
                <w:color w:val="002060"/>
              </w:rPr>
            </w:pPr>
            <w:r w:rsidRPr="00FC48ED">
              <w:rPr>
                <w:color w:val="002060"/>
              </w:rPr>
              <w:t>PONZI LUCA</w:t>
            </w:r>
          </w:p>
        </w:tc>
        <w:tc>
          <w:tcPr>
            <w:tcW w:w="2200" w:type="dxa"/>
            <w:tcMar>
              <w:top w:w="20" w:type="dxa"/>
              <w:left w:w="20" w:type="dxa"/>
              <w:bottom w:w="20" w:type="dxa"/>
              <w:right w:w="20" w:type="dxa"/>
            </w:tcMar>
            <w:vAlign w:val="center"/>
            <w:hideMark/>
          </w:tcPr>
          <w:p w14:paraId="7C60FE81" w14:textId="77777777" w:rsidR="00687F56" w:rsidRPr="00FC48ED" w:rsidRDefault="00687F56" w:rsidP="00880F60">
            <w:pPr>
              <w:pStyle w:val="movimento2"/>
              <w:rPr>
                <w:color w:val="002060"/>
              </w:rPr>
            </w:pPr>
            <w:r w:rsidRPr="00FC48ED">
              <w:rPr>
                <w:color w:val="002060"/>
              </w:rPr>
              <w:t xml:space="preserve">(ROCCAFLUVIONE) </w:t>
            </w:r>
          </w:p>
        </w:tc>
      </w:tr>
      <w:tr w:rsidR="00687F56" w:rsidRPr="00FC48ED" w14:paraId="35D4C01F" w14:textId="77777777" w:rsidTr="00687F56">
        <w:trPr>
          <w:divId w:val="527259509"/>
        </w:trPr>
        <w:tc>
          <w:tcPr>
            <w:tcW w:w="2200" w:type="dxa"/>
            <w:tcMar>
              <w:top w:w="20" w:type="dxa"/>
              <w:left w:w="20" w:type="dxa"/>
              <w:bottom w:w="20" w:type="dxa"/>
              <w:right w:w="20" w:type="dxa"/>
            </w:tcMar>
            <w:vAlign w:val="center"/>
            <w:hideMark/>
          </w:tcPr>
          <w:p w14:paraId="081F6CAB" w14:textId="77777777" w:rsidR="00687F56" w:rsidRPr="00FC48ED" w:rsidRDefault="00687F56" w:rsidP="00880F60">
            <w:pPr>
              <w:pStyle w:val="movimento"/>
              <w:rPr>
                <w:color w:val="002060"/>
              </w:rPr>
            </w:pPr>
            <w:r w:rsidRPr="00FC48ED">
              <w:rPr>
                <w:color w:val="002060"/>
              </w:rPr>
              <w:t>STIPA ALESSIO</w:t>
            </w:r>
          </w:p>
        </w:tc>
        <w:tc>
          <w:tcPr>
            <w:tcW w:w="2200" w:type="dxa"/>
            <w:tcMar>
              <w:top w:w="20" w:type="dxa"/>
              <w:left w:w="20" w:type="dxa"/>
              <w:bottom w:w="20" w:type="dxa"/>
              <w:right w:w="20" w:type="dxa"/>
            </w:tcMar>
            <w:vAlign w:val="center"/>
            <w:hideMark/>
          </w:tcPr>
          <w:p w14:paraId="38988DE0" w14:textId="77777777" w:rsidR="00687F56" w:rsidRPr="00FC48ED" w:rsidRDefault="00687F56" w:rsidP="00880F60">
            <w:pPr>
              <w:pStyle w:val="movimento2"/>
              <w:rPr>
                <w:color w:val="002060"/>
              </w:rPr>
            </w:pPr>
            <w:r w:rsidRPr="00FC48ED">
              <w:rPr>
                <w:color w:val="002060"/>
              </w:rPr>
              <w:t xml:space="preserve">(ROCCAFLUVIONE) </w:t>
            </w:r>
          </w:p>
        </w:tc>
        <w:tc>
          <w:tcPr>
            <w:tcW w:w="800" w:type="dxa"/>
            <w:tcMar>
              <w:top w:w="20" w:type="dxa"/>
              <w:left w:w="20" w:type="dxa"/>
              <w:bottom w:w="20" w:type="dxa"/>
              <w:right w:w="20" w:type="dxa"/>
            </w:tcMar>
            <w:vAlign w:val="center"/>
            <w:hideMark/>
          </w:tcPr>
          <w:p w14:paraId="4F87953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F74BD85" w14:textId="77777777" w:rsidR="00687F56" w:rsidRPr="00FC48ED" w:rsidRDefault="00687F56" w:rsidP="00880F60">
            <w:pPr>
              <w:pStyle w:val="movimento"/>
              <w:rPr>
                <w:color w:val="002060"/>
              </w:rPr>
            </w:pPr>
            <w:r w:rsidRPr="00FC48ED">
              <w:rPr>
                <w:color w:val="002060"/>
              </w:rPr>
              <w:t>SOPRANO GIACOMO</w:t>
            </w:r>
          </w:p>
        </w:tc>
        <w:tc>
          <w:tcPr>
            <w:tcW w:w="2200" w:type="dxa"/>
            <w:tcMar>
              <w:top w:w="20" w:type="dxa"/>
              <w:left w:w="20" w:type="dxa"/>
              <w:bottom w:w="20" w:type="dxa"/>
              <w:right w:w="20" w:type="dxa"/>
            </w:tcMar>
            <w:vAlign w:val="center"/>
            <w:hideMark/>
          </w:tcPr>
          <w:p w14:paraId="5C975CEC" w14:textId="77777777" w:rsidR="00687F56" w:rsidRPr="00FC48ED" w:rsidRDefault="00687F56" w:rsidP="00880F60">
            <w:pPr>
              <w:pStyle w:val="movimento2"/>
              <w:rPr>
                <w:color w:val="002060"/>
              </w:rPr>
            </w:pPr>
            <w:r w:rsidRPr="00FC48ED">
              <w:rPr>
                <w:color w:val="002060"/>
              </w:rPr>
              <w:t xml:space="preserve">(TRE TORRI A.S.D.) </w:t>
            </w:r>
          </w:p>
        </w:tc>
      </w:tr>
    </w:tbl>
    <w:p w14:paraId="3DDB3ECD"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11/12/2021 </w:t>
      </w:r>
    </w:p>
    <w:p w14:paraId="1F051AA3"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1DBA2BA"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01FE864D" w14:textId="77777777" w:rsidR="00687F56" w:rsidRPr="00FC48ED" w:rsidRDefault="00687F56" w:rsidP="00687F56">
      <w:pPr>
        <w:pStyle w:val="titolo30"/>
        <w:divId w:val="527259509"/>
        <w:rPr>
          <w:color w:val="002060"/>
        </w:rPr>
      </w:pPr>
      <w:r w:rsidRPr="00FC48ED">
        <w:rPr>
          <w:color w:val="002060"/>
        </w:rPr>
        <w:t xml:space="preserve">CALCIATORI ESPULSI </w:t>
      </w:r>
    </w:p>
    <w:p w14:paraId="1C72EB73" w14:textId="77777777" w:rsidR="00687F56" w:rsidRPr="00FC48ED" w:rsidRDefault="00687F56" w:rsidP="00687F56">
      <w:pPr>
        <w:pStyle w:val="titolo20"/>
        <w:divId w:val="527259509"/>
        <w:rPr>
          <w:color w:val="002060"/>
        </w:rPr>
      </w:pPr>
      <w:r w:rsidRPr="00FC48ED">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A4126A6" w14:textId="77777777" w:rsidTr="00687F56">
        <w:trPr>
          <w:divId w:val="527259509"/>
        </w:trPr>
        <w:tc>
          <w:tcPr>
            <w:tcW w:w="2200" w:type="dxa"/>
            <w:tcMar>
              <w:top w:w="20" w:type="dxa"/>
              <w:left w:w="20" w:type="dxa"/>
              <w:bottom w:w="20" w:type="dxa"/>
              <w:right w:w="20" w:type="dxa"/>
            </w:tcMar>
            <w:vAlign w:val="center"/>
            <w:hideMark/>
          </w:tcPr>
          <w:p w14:paraId="7FBF6C73" w14:textId="77777777" w:rsidR="00687F56" w:rsidRPr="00FC48ED" w:rsidRDefault="00687F56" w:rsidP="00880F60">
            <w:pPr>
              <w:pStyle w:val="movimento"/>
              <w:rPr>
                <w:color w:val="002060"/>
              </w:rPr>
            </w:pPr>
            <w:r w:rsidRPr="00FC48ED">
              <w:rPr>
                <w:color w:val="002060"/>
              </w:rPr>
              <w:t>SCHIAVONI ANDREA</w:t>
            </w:r>
          </w:p>
        </w:tc>
        <w:tc>
          <w:tcPr>
            <w:tcW w:w="2200" w:type="dxa"/>
            <w:tcMar>
              <w:top w:w="20" w:type="dxa"/>
              <w:left w:w="20" w:type="dxa"/>
              <w:bottom w:w="20" w:type="dxa"/>
              <w:right w:w="20" w:type="dxa"/>
            </w:tcMar>
            <w:vAlign w:val="center"/>
            <w:hideMark/>
          </w:tcPr>
          <w:p w14:paraId="6DB0682B"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2399252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532C91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8597097" w14:textId="77777777" w:rsidR="00687F56" w:rsidRPr="00FC48ED" w:rsidRDefault="00687F56" w:rsidP="00880F60">
            <w:pPr>
              <w:pStyle w:val="movimento2"/>
              <w:rPr>
                <w:color w:val="002060"/>
              </w:rPr>
            </w:pPr>
            <w:r w:rsidRPr="00FC48ED">
              <w:rPr>
                <w:color w:val="002060"/>
              </w:rPr>
              <w:t> </w:t>
            </w:r>
          </w:p>
        </w:tc>
      </w:tr>
    </w:tbl>
    <w:p w14:paraId="20748752" w14:textId="77777777" w:rsidR="00687F56" w:rsidRPr="00FC48ED" w:rsidRDefault="00687F56" w:rsidP="00687F56">
      <w:pPr>
        <w:pStyle w:val="diffida"/>
        <w:spacing w:before="80" w:beforeAutospacing="0" w:after="40" w:afterAutospacing="0"/>
        <w:jc w:val="left"/>
        <w:divId w:val="527259509"/>
        <w:rPr>
          <w:rFonts w:eastAsiaTheme="minorEastAsia"/>
          <w:color w:val="002060"/>
        </w:rPr>
      </w:pPr>
      <w:r w:rsidRPr="00FC48ED">
        <w:rPr>
          <w:color w:val="002060"/>
        </w:rPr>
        <w:t>Perch</w:t>
      </w:r>
      <w:r>
        <w:rPr>
          <w:color w:val="002060"/>
        </w:rPr>
        <w:t>é</w:t>
      </w:r>
      <w:r w:rsidRPr="00FC48ED">
        <w:rPr>
          <w:color w:val="002060"/>
        </w:rPr>
        <w:t xml:space="preserve"> dopo un contrasto con un avversario, a pallone lontano, colpiva quest'ultimo con un calcio allo stomaco con vigoria sproporzionata.</w:t>
      </w:r>
    </w:p>
    <w:p w14:paraId="31782689" w14:textId="77777777" w:rsidR="00687F56" w:rsidRPr="00FC48ED" w:rsidRDefault="00687F56" w:rsidP="00687F56">
      <w:pPr>
        <w:pStyle w:val="titolo20"/>
        <w:divId w:val="527259509"/>
        <w:rPr>
          <w:color w:val="002060"/>
        </w:rPr>
      </w:pPr>
      <w:r w:rsidRPr="00FC48E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3F56554A" w14:textId="77777777" w:rsidTr="00687F56">
        <w:trPr>
          <w:divId w:val="527259509"/>
        </w:trPr>
        <w:tc>
          <w:tcPr>
            <w:tcW w:w="2200" w:type="dxa"/>
            <w:tcMar>
              <w:top w:w="20" w:type="dxa"/>
              <w:left w:w="20" w:type="dxa"/>
              <w:bottom w:w="20" w:type="dxa"/>
              <w:right w:w="20" w:type="dxa"/>
            </w:tcMar>
            <w:vAlign w:val="center"/>
            <w:hideMark/>
          </w:tcPr>
          <w:p w14:paraId="696B3620" w14:textId="77777777" w:rsidR="00687F56" w:rsidRPr="00FC48ED" w:rsidRDefault="00687F56" w:rsidP="00880F60">
            <w:pPr>
              <w:pStyle w:val="movimento"/>
              <w:rPr>
                <w:color w:val="002060"/>
              </w:rPr>
            </w:pPr>
            <w:r w:rsidRPr="00FC48ED">
              <w:rPr>
                <w:color w:val="002060"/>
              </w:rPr>
              <w:t>AGOSTINI GIUSEPPE</w:t>
            </w:r>
          </w:p>
        </w:tc>
        <w:tc>
          <w:tcPr>
            <w:tcW w:w="2200" w:type="dxa"/>
            <w:tcMar>
              <w:top w:w="20" w:type="dxa"/>
              <w:left w:w="20" w:type="dxa"/>
              <w:bottom w:w="20" w:type="dxa"/>
              <w:right w:w="20" w:type="dxa"/>
            </w:tcMar>
            <w:vAlign w:val="center"/>
            <w:hideMark/>
          </w:tcPr>
          <w:p w14:paraId="51085A17" w14:textId="77777777" w:rsidR="00687F56" w:rsidRPr="00FC48ED" w:rsidRDefault="00687F56" w:rsidP="00880F60">
            <w:pPr>
              <w:pStyle w:val="movimento2"/>
              <w:rPr>
                <w:color w:val="002060"/>
              </w:rPr>
            </w:pPr>
            <w:r w:rsidRPr="00FC48ED">
              <w:rPr>
                <w:color w:val="002060"/>
              </w:rPr>
              <w:t xml:space="preserve">(VERBENA C5 ANCONA) </w:t>
            </w:r>
          </w:p>
        </w:tc>
        <w:tc>
          <w:tcPr>
            <w:tcW w:w="800" w:type="dxa"/>
            <w:tcMar>
              <w:top w:w="20" w:type="dxa"/>
              <w:left w:w="20" w:type="dxa"/>
              <w:bottom w:w="20" w:type="dxa"/>
              <w:right w:w="20" w:type="dxa"/>
            </w:tcMar>
            <w:vAlign w:val="center"/>
            <w:hideMark/>
          </w:tcPr>
          <w:p w14:paraId="487516D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EFA4B4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3272228" w14:textId="77777777" w:rsidR="00687F56" w:rsidRPr="00FC48ED" w:rsidRDefault="00687F56" w:rsidP="00880F60">
            <w:pPr>
              <w:pStyle w:val="movimento2"/>
              <w:rPr>
                <w:color w:val="002060"/>
              </w:rPr>
            </w:pPr>
            <w:r w:rsidRPr="00FC48ED">
              <w:rPr>
                <w:color w:val="002060"/>
              </w:rPr>
              <w:t> </w:t>
            </w:r>
          </w:p>
        </w:tc>
      </w:tr>
    </w:tbl>
    <w:p w14:paraId="6E12BBFD" w14:textId="77777777" w:rsidR="00687F56" w:rsidRPr="00FC48ED" w:rsidRDefault="00687F56" w:rsidP="00687F56">
      <w:pPr>
        <w:pStyle w:val="titolo20"/>
        <w:divId w:val="527259509"/>
        <w:rPr>
          <w:rFonts w:eastAsiaTheme="minorEastAsia"/>
          <w:color w:val="002060"/>
        </w:rPr>
      </w:pPr>
      <w:r w:rsidRPr="00FC48E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9AE0677" w14:textId="77777777" w:rsidTr="00687F56">
        <w:trPr>
          <w:divId w:val="527259509"/>
        </w:trPr>
        <w:tc>
          <w:tcPr>
            <w:tcW w:w="2200" w:type="dxa"/>
            <w:tcMar>
              <w:top w:w="20" w:type="dxa"/>
              <w:left w:w="20" w:type="dxa"/>
              <w:bottom w:w="20" w:type="dxa"/>
              <w:right w:w="20" w:type="dxa"/>
            </w:tcMar>
            <w:vAlign w:val="center"/>
            <w:hideMark/>
          </w:tcPr>
          <w:p w14:paraId="5FC2DD62" w14:textId="77777777" w:rsidR="00687F56" w:rsidRPr="00FC48ED" w:rsidRDefault="00687F56" w:rsidP="00880F60">
            <w:pPr>
              <w:pStyle w:val="movimento"/>
              <w:rPr>
                <w:color w:val="002060"/>
              </w:rPr>
            </w:pPr>
            <w:r w:rsidRPr="00FC48ED">
              <w:rPr>
                <w:color w:val="002060"/>
              </w:rPr>
              <w:lastRenderedPageBreak/>
              <w:t>PAOLINELLI ENRICO</w:t>
            </w:r>
          </w:p>
        </w:tc>
        <w:tc>
          <w:tcPr>
            <w:tcW w:w="2200" w:type="dxa"/>
            <w:tcMar>
              <w:top w:w="20" w:type="dxa"/>
              <w:left w:w="20" w:type="dxa"/>
              <w:bottom w:w="20" w:type="dxa"/>
              <w:right w:w="20" w:type="dxa"/>
            </w:tcMar>
            <w:vAlign w:val="center"/>
            <w:hideMark/>
          </w:tcPr>
          <w:p w14:paraId="51B3D7D6"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7B6C016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97EFCB9" w14:textId="77777777" w:rsidR="00687F56" w:rsidRPr="00FC48ED" w:rsidRDefault="00687F56" w:rsidP="00880F60">
            <w:pPr>
              <w:pStyle w:val="movimento"/>
              <w:rPr>
                <w:color w:val="002060"/>
              </w:rPr>
            </w:pPr>
            <w:r w:rsidRPr="00FC48ED">
              <w:rPr>
                <w:color w:val="002060"/>
              </w:rPr>
              <w:t>LATINI GIANLUCA</w:t>
            </w:r>
          </w:p>
        </w:tc>
        <w:tc>
          <w:tcPr>
            <w:tcW w:w="2200" w:type="dxa"/>
            <w:tcMar>
              <w:top w:w="20" w:type="dxa"/>
              <w:left w:w="20" w:type="dxa"/>
              <w:bottom w:w="20" w:type="dxa"/>
              <w:right w:w="20" w:type="dxa"/>
            </w:tcMar>
            <w:vAlign w:val="center"/>
            <w:hideMark/>
          </w:tcPr>
          <w:p w14:paraId="17B22E7C" w14:textId="77777777" w:rsidR="00687F56" w:rsidRPr="00FC48ED" w:rsidRDefault="00687F56" w:rsidP="00880F60">
            <w:pPr>
              <w:pStyle w:val="movimento2"/>
              <w:rPr>
                <w:color w:val="002060"/>
              </w:rPr>
            </w:pPr>
            <w:r w:rsidRPr="00FC48ED">
              <w:rPr>
                <w:color w:val="002060"/>
              </w:rPr>
              <w:t xml:space="preserve">(VERBENA C5 ANCONA) </w:t>
            </w:r>
          </w:p>
        </w:tc>
      </w:tr>
    </w:tbl>
    <w:p w14:paraId="143ADEA5"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NON ESPULSI </w:t>
      </w:r>
    </w:p>
    <w:p w14:paraId="317C2A7F" w14:textId="77777777" w:rsidR="00687F56" w:rsidRPr="00FC48ED" w:rsidRDefault="00687F56" w:rsidP="00687F56">
      <w:pPr>
        <w:pStyle w:val="titolo20"/>
        <w:divId w:val="527259509"/>
        <w:rPr>
          <w:color w:val="002060"/>
        </w:rPr>
      </w:pPr>
      <w:r w:rsidRPr="00FC48E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0460D45" w14:textId="77777777" w:rsidTr="00687F56">
        <w:trPr>
          <w:divId w:val="527259509"/>
        </w:trPr>
        <w:tc>
          <w:tcPr>
            <w:tcW w:w="2200" w:type="dxa"/>
            <w:tcMar>
              <w:top w:w="20" w:type="dxa"/>
              <w:left w:w="20" w:type="dxa"/>
              <w:bottom w:w="20" w:type="dxa"/>
              <w:right w:w="20" w:type="dxa"/>
            </w:tcMar>
            <w:vAlign w:val="center"/>
            <w:hideMark/>
          </w:tcPr>
          <w:p w14:paraId="037719B7" w14:textId="77777777" w:rsidR="00687F56" w:rsidRPr="00FC48ED" w:rsidRDefault="00687F56" w:rsidP="00880F60">
            <w:pPr>
              <w:pStyle w:val="movimento"/>
              <w:rPr>
                <w:color w:val="002060"/>
              </w:rPr>
            </w:pPr>
            <w:r w:rsidRPr="00FC48ED">
              <w:rPr>
                <w:color w:val="002060"/>
              </w:rPr>
              <w:t>MULINARI MATTEO</w:t>
            </w:r>
          </w:p>
        </w:tc>
        <w:tc>
          <w:tcPr>
            <w:tcW w:w="2200" w:type="dxa"/>
            <w:tcMar>
              <w:top w:w="20" w:type="dxa"/>
              <w:left w:w="20" w:type="dxa"/>
              <w:bottom w:w="20" w:type="dxa"/>
              <w:right w:w="20" w:type="dxa"/>
            </w:tcMar>
            <w:vAlign w:val="center"/>
            <w:hideMark/>
          </w:tcPr>
          <w:p w14:paraId="0B223137"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39C6B32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6D353B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43F023F" w14:textId="77777777" w:rsidR="00687F56" w:rsidRPr="00FC48ED" w:rsidRDefault="00687F56" w:rsidP="00880F60">
            <w:pPr>
              <w:pStyle w:val="movimento2"/>
              <w:rPr>
                <w:color w:val="002060"/>
              </w:rPr>
            </w:pPr>
            <w:r w:rsidRPr="00FC48ED">
              <w:rPr>
                <w:color w:val="002060"/>
              </w:rPr>
              <w:t> </w:t>
            </w:r>
          </w:p>
        </w:tc>
      </w:tr>
    </w:tbl>
    <w:p w14:paraId="5A77D67F"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F1EF7F9" w14:textId="77777777" w:rsidTr="00687F56">
        <w:trPr>
          <w:divId w:val="527259509"/>
        </w:trPr>
        <w:tc>
          <w:tcPr>
            <w:tcW w:w="2200" w:type="dxa"/>
            <w:tcMar>
              <w:top w:w="20" w:type="dxa"/>
              <w:left w:w="20" w:type="dxa"/>
              <w:bottom w:w="20" w:type="dxa"/>
              <w:right w:w="20" w:type="dxa"/>
            </w:tcMar>
            <w:vAlign w:val="center"/>
            <w:hideMark/>
          </w:tcPr>
          <w:p w14:paraId="426CBC73" w14:textId="77777777" w:rsidR="00687F56" w:rsidRPr="00FC48ED" w:rsidRDefault="00687F56" w:rsidP="00880F60">
            <w:pPr>
              <w:pStyle w:val="movimento"/>
              <w:rPr>
                <w:color w:val="002060"/>
              </w:rPr>
            </w:pPr>
            <w:r w:rsidRPr="00FC48ED">
              <w:rPr>
                <w:color w:val="002060"/>
              </w:rPr>
              <w:t>UGOCCIONI LUCA</w:t>
            </w:r>
          </w:p>
        </w:tc>
        <w:tc>
          <w:tcPr>
            <w:tcW w:w="2200" w:type="dxa"/>
            <w:tcMar>
              <w:top w:w="20" w:type="dxa"/>
              <w:left w:w="20" w:type="dxa"/>
              <w:bottom w:w="20" w:type="dxa"/>
              <w:right w:w="20" w:type="dxa"/>
            </w:tcMar>
            <w:vAlign w:val="center"/>
            <w:hideMark/>
          </w:tcPr>
          <w:p w14:paraId="60865A59" w14:textId="77777777" w:rsidR="00687F56" w:rsidRPr="00FC48ED" w:rsidRDefault="00687F56" w:rsidP="00880F60">
            <w:pPr>
              <w:pStyle w:val="movimento2"/>
              <w:rPr>
                <w:color w:val="002060"/>
              </w:rPr>
            </w:pPr>
            <w:r w:rsidRPr="00FC48ED">
              <w:rPr>
                <w:color w:val="002060"/>
              </w:rPr>
              <w:t xml:space="preserve">(GNANO 04) </w:t>
            </w:r>
          </w:p>
        </w:tc>
        <w:tc>
          <w:tcPr>
            <w:tcW w:w="800" w:type="dxa"/>
            <w:tcMar>
              <w:top w:w="20" w:type="dxa"/>
              <w:left w:w="20" w:type="dxa"/>
              <w:bottom w:w="20" w:type="dxa"/>
              <w:right w:w="20" w:type="dxa"/>
            </w:tcMar>
            <w:vAlign w:val="center"/>
            <w:hideMark/>
          </w:tcPr>
          <w:p w14:paraId="1D44E8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79CB88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2603004" w14:textId="77777777" w:rsidR="00687F56" w:rsidRPr="00FC48ED" w:rsidRDefault="00687F56" w:rsidP="00880F60">
            <w:pPr>
              <w:pStyle w:val="movimento2"/>
              <w:rPr>
                <w:color w:val="002060"/>
              </w:rPr>
            </w:pPr>
            <w:r w:rsidRPr="00FC48ED">
              <w:rPr>
                <w:color w:val="002060"/>
              </w:rPr>
              <w:t> </w:t>
            </w:r>
          </w:p>
        </w:tc>
      </w:tr>
    </w:tbl>
    <w:p w14:paraId="721BE239"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BA43DB3" w14:textId="77777777" w:rsidTr="00687F56">
        <w:trPr>
          <w:divId w:val="527259509"/>
        </w:trPr>
        <w:tc>
          <w:tcPr>
            <w:tcW w:w="2200" w:type="dxa"/>
            <w:tcMar>
              <w:top w:w="20" w:type="dxa"/>
              <w:left w:w="20" w:type="dxa"/>
              <w:bottom w:w="20" w:type="dxa"/>
              <w:right w:w="20" w:type="dxa"/>
            </w:tcMar>
            <w:vAlign w:val="center"/>
            <w:hideMark/>
          </w:tcPr>
          <w:p w14:paraId="32C28B96" w14:textId="77777777" w:rsidR="00687F56" w:rsidRPr="00FC48ED" w:rsidRDefault="00687F56" w:rsidP="00880F60">
            <w:pPr>
              <w:pStyle w:val="movimento"/>
              <w:rPr>
                <w:color w:val="002060"/>
              </w:rPr>
            </w:pPr>
            <w:r w:rsidRPr="00FC48ED">
              <w:rPr>
                <w:color w:val="002060"/>
              </w:rPr>
              <w:t>BUSILACCHI FILIPPO</w:t>
            </w:r>
          </w:p>
        </w:tc>
        <w:tc>
          <w:tcPr>
            <w:tcW w:w="2200" w:type="dxa"/>
            <w:tcMar>
              <w:top w:w="20" w:type="dxa"/>
              <w:left w:w="20" w:type="dxa"/>
              <w:bottom w:w="20" w:type="dxa"/>
              <w:right w:w="20" w:type="dxa"/>
            </w:tcMar>
            <w:vAlign w:val="center"/>
            <w:hideMark/>
          </w:tcPr>
          <w:p w14:paraId="6C71BC1A" w14:textId="77777777" w:rsidR="00687F56" w:rsidRPr="00FC48ED" w:rsidRDefault="00687F56" w:rsidP="00880F60">
            <w:pPr>
              <w:pStyle w:val="movimento2"/>
              <w:rPr>
                <w:color w:val="002060"/>
              </w:rPr>
            </w:pPr>
            <w:r w:rsidRPr="00FC48ED">
              <w:rPr>
                <w:color w:val="002060"/>
              </w:rPr>
              <w:t xml:space="preserve">(VERBENA C5 ANCONA) </w:t>
            </w:r>
          </w:p>
        </w:tc>
        <w:tc>
          <w:tcPr>
            <w:tcW w:w="800" w:type="dxa"/>
            <w:tcMar>
              <w:top w:w="20" w:type="dxa"/>
              <w:left w:w="20" w:type="dxa"/>
              <w:bottom w:w="20" w:type="dxa"/>
              <w:right w:w="20" w:type="dxa"/>
            </w:tcMar>
            <w:vAlign w:val="center"/>
            <w:hideMark/>
          </w:tcPr>
          <w:p w14:paraId="624A1DA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060018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E26A568" w14:textId="77777777" w:rsidR="00687F56" w:rsidRPr="00FC48ED" w:rsidRDefault="00687F56" w:rsidP="00880F60">
            <w:pPr>
              <w:pStyle w:val="movimento2"/>
              <w:rPr>
                <w:color w:val="002060"/>
              </w:rPr>
            </w:pPr>
            <w:r w:rsidRPr="00FC48ED">
              <w:rPr>
                <w:color w:val="002060"/>
              </w:rPr>
              <w:t> </w:t>
            </w:r>
          </w:p>
        </w:tc>
      </w:tr>
    </w:tbl>
    <w:p w14:paraId="66E001B3"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C346548" w14:textId="77777777" w:rsidTr="00687F56">
        <w:trPr>
          <w:divId w:val="527259509"/>
        </w:trPr>
        <w:tc>
          <w:tcPr>
            <w:tcW w:w="2200" w:type="dxa"/>
            <w:tcMar>
              <w:top w:w="20" w:type="dxa"/>
              <w:left w:w="20" w:type="dxa"/>
              <w:bottom w:w="20" w:type="dxa"/>
              <w:right w:w="20" w:type="dxa"/>
            </w:tcMar>
            <w:vAlign w:val="center"/>
            <w:hideMark/>
          </w:tcPr>
          <w:p w14:paraId="3AAE0BAA" w14:textId="77777777" w:rsidR="00687F56" w:rsidRPr="00FC48ED" w:rsidRDefault="00687F56" w:rsidP="00880F60">
            <w:pPr>
              <w:pStyle w:val="movimento"/>
              <w:rPr>
                <w:color w:val="002060"/>
              </w:rPr>
            </w:pPr>
            <w:r w:rsidRPr="00FC48ED">
              <w:rPr>
                <w:color w:val="002060"/>
              </w:rPr>
              <w:t>PAOLINELLI ENRICO</w:t>
            </w:r>
          </w:p>
        </w:tc>
        <w:tc>
          <w:tcPr>
            <w:tcW w:w="2200" w:type="dxa"/>
            <w:tcMar>
              <w:top w:w="20" w:type="dxa"/>
              <w:left w:w="20" w:type="dxa"/>
              <w:bottom w:w="20" w:type="dxa"/>
              <w:right w:w="20" w:type="dxa"/>
            </w:tcMar>
            <w:vAlign w:val="center"/>
            <w:hideMark/>
          </w:tcPr>
          <w:p w14:paraId="42025837"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6EFF1F8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C6A61C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836DFCC" w14:textId="77777777" w:rsidR="00687F56" w:rsidRPr="00FC48ED" w:rsidRDefault="00687F56" w:rsidP="00880F60">
            <w:pPr>
              <w:pStyle w:val="movimento2"/>
              <w:rPr>
                <w:color w:val="002060"/>
              </w:rPr>
            </w:pPr>
            <w:r w:rsidRPr="00FC48ED">
              <w:rPr>
                <w:color w:val="002060"/>
              </w:rPr>
              <w:t> </w:t>
            </w:r>
          </w:p>
        </w:tc>
      </w:tr>
    </w:tbl>
    <w:p w14:paraId="611E62A1"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A142143" w14:textId="77777777" w:rsidTr="00687F56">
        <w:trPr>
          <w:divId w:val="527259509"/>
        </w:trPr>
        <w:tc>
          <w:tcPr>
            <w:tcW w:w="2200" w:type="dxa"/>
            <w:tcMar>
              <w:top w:w="20" w:type="dxa"/>
              <w:left w:w="20" w:type="dxa"/>
              <w:bottom w:w="20" w:type="dxa"/>
              <w:right w:w="20" w:type="dxa"/>
            </w:tcMar>
            <w:vAlign w:val="center"/>
            <w:hideMark/>
          </w:tcPr>
          <w:p w14:paraId="65BAB4C5" w14:textId="77777777" w:rsidR="00687F56" w:rsidRPr="00FC48ED" w:rsidRDefault="00687F56" w:rsidP="00880F60">
            <w:pPr>
              <w:pStyle w:val="movimento"/>
              <w:rPr>
                <w:color w:val="002060"/>
              </w:rPr>
            </w:pPr>
            <w:r w:rsidRPr="00FC48ED">
              <w:rPr>
                <w:color w:val="002060"/>
              </w:rPr>
              <w:t>PAOLINELLI ALESSANDRO</w:t>
            </w:r>
          </w:p>
        </w:tc>
        <w:tc>
          <w:tcPr>
            <w:tcW w:w="2200" w:type="dxa"/>
            <w:tcMar>
              <w:top w:w="20" w:type="dxa"/>
              <w:left w:w="20" w:type="dxa"/>
              <w:bottom w:w="20" w:type="dxa"/>
              <w:right w:w="20" w:type="dxa"/>
            </w:tcMar>
            <w:vAlign w:val="center"/>
            <w:hideMark/>
          </w:tcPr>
          <w:p w14:paraId="46B5D430"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489A217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C03690A" w14:textId="77777777" w:rsidR="00687F56" w:rsidRPr="00FC48ED" w:rsidRDefault="00687F56" w:rsidP="00880F60">
            <w:pPr>
              <w:pStyle w:val="movimento"/>
              <w:rPr>
                <w:color w:val="002060"/>
              </w:rPr>
            </w:pPr>
            <w:r w:rsidRPr="00FC48ED">
              <w:rPr>
                <w:color w:val="002060"/>
              </w:rPr>
              <w:t>ABBRUCIATI ROBERTO</w:t>
            </w:r>
          </w:p>
        </w:tc>
        <w:tc>
          <w:tcPr>
            <w:tcW w:w="2200" w:type="dxa"/>
            <w:tcMar>
              <w:top w:w="20" w:type="dxa"/>
              <w:left w:w="20" w:type="dxa"/>
              <w:bottom w:w="20" w:type="dxa"/>
              <w:right w:w="20" w:type="dxa"/>
            </w:tcMar>
            <w:vAlign w:val="center"/>
            <w:hideMark/>
          </w:tcPr>
          <w:p w14:paraId="09E17A0E" w14:textId="77777777" w:rsidR="00687F56" w:rsidRPr="00FC48ED" w:rsidRDefault="00687F56" w:rsidP="00880F60">
            <w:pPr>
              <w:pStyle w:val="movimento2"/>
              <w:rPr>
                <w:color w:val="002060"/>
              </w:rPr>
            </w:pPr>
            <w:r w:rsidRPr="00FC48ED">
              <w:rPr>
                <w:color w:val="002060"/>
              </w:rPr>
              <w:t xml:space="preserve">(ALMA JUVENTUS FANO) </w:t>
            </w:r>
          </w:p>
        </w:tc>
      </w:tr>
      <w:tr w:rsidR="00687F56" w:rsidRPr="00FC48ED" w14:paraId="105A09DF" w14:textId="77777777" w:rsidTr="00687F56">
        <w:trPr>
          <w:divId w:val="527259509"/>
        </w:trPr>
        <w:tc>
          <w:tcPr>
            <w:tcW w:w="2200" w:type="dxa"/>
            <w:tcMar>
              <w:top w:w="20" w:type="dxa"/>
              <w:left w:w="20" w:type="dxa"/>
              <w:bottom w:w="20" w:type="dxa"/>
              <w:right w:w="20" w:type="dxa"/>
            </w:tcMar>
            <w:vAlign w:val="center"/>
            <w:hideMark/>
          </w:tcPr>
          <w:p w14:paraId="614CC754" w14:textId="77777777" w:rsidR="00687F56" w:rsidRPr="00FC48ED" w:rsidRDefault="00687F56" w:rsidP="00880F60">
            <w:pPr>
              <w:pStyle w:val="movimento"/>
              <w:rPr>
                <w:color w:val="002060"/>
              </w:rPr>
            </w:pPr>
            <w:r w:rsidRPr="00FC48ED">
              <w:rPr>
                <w:color w:val="002060"/>
              </w:rPr>
              <w:t>FOSSI MIRCO</w:t>
            </w:r>
          </w:p>
        </w:tc>
        <w:tc>
          <w:tcPr>
            <w:tcW w:w="2200" w:type="dxa"/>
            <w:tcMar>
              <w:top w:w="20" w:type="dxa"/>
              <w:left w:w="20" w:type="dxa"/>
              <w:bottom w:w="20" w:type="dxa"/>
              <w:right w:w="20" w:type="dxa"/>
            </w:tcMar>
            <w:vAlign w:val="center"/>
            <w:hideMark/>
          </w:tcPr>
          <w:p w14:paraId="5987C000" w14:textId="77777777" w:rsidR="00687F56" w:rsidRPr="00FC48ED" w:rsidRDefault="00687F56" w:rsidP="00880F60">
            <w:pPr>
              <w:pStyle w:val="movimento2"/>
              <w:rPr>
                <w:color w:val="002060"/>
              </w:rPr>
            </w:pPr>
            <w:r w:rsidRPr="00FC48ED">
              <w:rPr>
                <w:color w:val="002060"/>
              </w:rPr>
              <w:t xml:space="preserve">(AMICI DEL CENTROSOCIO SP.) </w:t>
            </w:r>
          </w:p>
        </w:tc>
        <w:tc>
          <w:tcPr>
            <w:tcW w:w="800" w:type="dxa"/>
            <w:tcMar>
              <w:top w:w="20" w:type="dxa"/>
              <w:left w:w="20" w:type="dxa"/>
              <w:bottom w:w="20" w:type="dxa"/>
              <w:right w:w="20" w:type="dxa"/>
            </w:tcMar>
            <w:vAlign w:val="center"/>
            <w:hideMark/>
          </w:tcPr>
          <w:p w14:paraId="47DD9BB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BAB7B8C" w14:textId="77777777" w:rsidR="00687F56" w:rsidRPr="00FC48ED" w:rsidRDefault="00687F56" w:rsidP="00880F60">
            <w:pPr>
              <w:pStyle w:val="movimento"/>
              <w:rPr>
                <w:color w:val="002060"/>
              </w:rPr>
            </w:pPr>
            <w:r w:rsidRPr="00FC48ED">
              <w:rPr>
                <w:color w:val="002060"/>
              </w:rPr>
              <w:t>DEL CINQUE ANDREA</w:t>
            </w:r>
          </w:p>
        </w:tc>
        <w:tc>
          <w:tcPr>
            <w:tcW w:w="2200" w:type="dxa"/>
            <w:tcMar>
              <w:top w:w="20" w:type="dxa"/>
              <w:left w:w="20" w:type="dxa"/>
              <w:bottom w:w="20" w:type="dxa"/>
              <w:right w:w="20" w:type="dxa"/>
            </w:tcMar>
            <w:vAlign w:val="center"/>
            <w:hideMark/>
          </w:tcPr>
          <w:p w14:paraId="1CAF68F4" w14:textId="77777777" w:rsidR="00687F56" w:rsidRPr="00FC48ED" w:rsidRDefault="00687F56" w:rsidP="00880F60">
            <w:pPr>
              <w:pStyle w:val="movimento2"/>
              <w:rPr>
                <w:color w:val="002060"/>
              </w:rPr>
            </w:pPr>
            <w:r w:rsidRPr="00FC48ED">
              <w:rPr>
                <w:color w:val="002060"/>
              </w:rPr>
              <w:t xml:space="preserve">(CHIARAVALLE FUTSAL) </w:t>
            </w:r>
          </w:p>
        </w:tc>
      </w:tr>
    </w:tbl>
    <w:p w14:paraId="69397073" w14:textId="77777777" w:rsidR="00687F56" w:rsidRDefault="00687F56" w:rsidP="00687F56">
      <w:pPr>
        <w:pStyle w:val="breakline"/>
        <w:divId w:val="527259509"/>
        <w:rPr>
          <w:color w:val="002060"/>
        </w:rPr>
      </w:pPr>
    </w:p>
    <w:p w14:paraId="5B9BCDB5"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32F821B"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509F081F" w14:textId="77777777" w:rsidR="00687F56" w:rsidRPr="00FC48ED" w:rsidRDefault="00687F56" w:rsidP="00687F56">
      <w:pPr>
        <w:pStyle w:val="breakline"/>
        <w:divId w:val="527259509"/>
        <w:rPr>
          <w:rFonts w:eastAsiaTheme="minorEastAsia"/>
          <w:color w:val="002060"/>
        </w:rPr>
      </w:pPr>
    </w:p>
    <w:p w14:paraId="00075D97" w14:textId="77777777" w:rsidR="00687F56" w:rsidRPr="00FC48ED" w:rsidRDefault="00687F56" w:rsidP="00687F56">
      <w:pPr>
        <w:pStyle w:val="titoloprinc0"/>
        <w:divId w:val="527259509"/>
        <w:rPr>
          <w:color w:val="002060"/>
        </w:rPr>
      </w:pPr>
      <w:r w:rsidRPr="00FC48ED">
        <w:rPr>
          <w:color w:val="002060"/>
        </w:rPr>
        <w:t>CLASSIFICA</w:t>
      </w:r>
    </w:p>
    <w:p w14:paraId="359E298C" w14:textId="77777777" w:rsidR="00687F56" w:rsidRPr="00FC48ED" w:rsidRDefault="00687F56" w:rsidP="00687F56">
      <w:pPr>
        <w:pStyle w:val="breakline"/>
        <w:divId w:val="527259509"/>
        <w:rPr>
          <w:color w:val="002060"/>
        </w:rPr>
      </w:pPr>
    </w:p>
    <w:p w14:paraId="0FACA27A" w14:textId="77777777" w:rsidR="00687F56" w:rsidRPr="00FC48ED" w:rsidRDefault="00687F56" w:rsidP="00687F56">
      <w:pPr>
        <w:pStyle w:val="breakline"/>
        <w:divId w:val="527259509"/>
        <w:rPr>
          <w:color w:val="002060"/>
        </w:rPr>
      </w:pPr>
    </w:p>
    <w:p w14:paraId="6CE1CF6D"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1FC2AA58"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F6FC6"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FDD69"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E0739"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7D5C5"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0CC06"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FB369"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28395"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ECD0F"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DA1CC"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4F7C9" w14:textId="77777777" w:rsidR="00687F56" w:rsidRPr="00FC48ED" w:rsidRDefault="00687F56" w:rsidP="00880F60">
            <w:pPr>
              <w:pStyle w:val="headertabella0"/>
              <w:rPr>
                <w:color w:val="002060"/>
              </w:rPr>
            </w:pPr>
            <w:r w:rsidRPr="00FC48ED">
              <w:rPr>
                <w:color w:val="002060"/>
              </w:rPr>
              <w:t>PE</w:t>
            </w:r>
          </w:p>
        </w:tc>
      </w:tr>
      <w:tr w:rsidR="00687F56" w:rsidRPr="00FC48ED" w14:paraId="6D95D185"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0DC106" w14:textId="77777777" w:rsidR="00687F56" w:rsidRPr="00EC5B61" w:rsidRDefault="00687F56" w:rsidP="00880F60">
            <w:pPr>
              <w:pStyle w:val="rowtabella0"/>
              <w:rPr>
                <w:color w:val="002060"/>
                <w:lang w:val="en-US"/>
              </w:rPr>
            </w:pPr>
            <w:r w:rsidRPr="00EC5B61">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A87E"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D524"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D172"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D68E"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051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095E"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4133"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2AA6"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1C70" w14:textId="77777777" w:rsidR="00687F56" w:rsidRPr="00FC48ED" w:rsidRDefault="00687F56" w:rsidP="00880F60">
            <w:pPr>
              <w:pStyle w:val="rowtabella0"/>
              <w:jc w:val="center"/>
              <w:rPr>
                <w:color w:val="002060"/>
              </w:rPr>
            </w:pPr>
            <w:r w:rsidRPr="00FC48ED">
              <w:rPr>
                <w:color w:val="002060"/>
              </w:rPr>
              <w:t>0</w:t>
            </w:r>
          </w:p>
        </w:tc>
      </w:tr>
      <w:tr w:rsidR="00687F56" w:rsidRPr="00FC48ED" w14:paraId="6CAD6F2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3DD8B" w14:textId="77777777" w:rsidR="00687F56" w:rsidRPr="00FC48ED" w:rsidRDefault="00687F56" w:rsidP="00880F60">
            <w:pPr>
              <w:pStyle w:val="rowtabella0"/>
              <w:rPr>
                <w:color w:val="002060"/>
              </w:rPr>
            </w:pPr>
            <w:r w:rsidRPr="00FC48E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EBA5"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041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B69A"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206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6C4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B25D" w14:textId="77777777" w:rsidR="00687F56" w:rsidRPr="00FC48ED" w:rsidRDefault="00687F56" w:rsidP="00880F60">
            <w:pPr>
              <w:pStyle w:val="rowtabella0"/>
              <w:jc w:val="center"/>
              <w:rPr>
                <w:color w:val="002060"/>
              </w:rPr>
            </w:pPr>
            <w:r w:rsidRPr="00FC48E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7A12" w14:textId="77777777" w:rsidR="00687F56" w:rsidRPr="00FC48ED" w:rsidRDefault="00687F56" w:rsidP="00880F60">
            <w:pPr>
              <w:pStyle w:val="rowtabella0"/>
              <w:jc w:val="center"/>
              <w:rPr>
                <w:color w:val="002060"/>
              </w:rPr>
            </w:pPr>
            <w:r w:rsidRPr="00FC48E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C7AD"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0818" w14:textId="77777777" w:rsidR="00687F56" w:rsidRPr="00FC48ED" w:rsidRDefault="00687F56" w:rsidP="00880F60">
            <w:pPr>
              <w:pStyle w:val="rowtabella0"/>
              <w:jc w:val="center"/>
              <w:rPr>
                <w:color w:val="002060"/>
              </w:rPr>
            </w:pPr>
            <w:r w:rsidRPr="00FC48ED">
              <w:rPr>
                <w:color w:val="002060"/>
              </w:rPr>
              <w:t>0</w:t>
            </w:r>
          </w:p>
        </w:tc>
      </w:tr>
      <w:tr w:rsidR="00687F56" w:rsidRPr="00FC48ED" w14:paraId="7F0C60F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E6E35" w14:textId="77777777" w:rsidR="00687F56" w:rsidRPr="00FC48ED" w:rsidRDefault="00687F56" w:rsidP="00880F60">
            <w:pPr>
              <w:pStyle w:val="rowtabella0"/>
              <w:rPr>
                <w:color w:val="002060"/>
              </w:rPr>
            </w:pPr>
            <w:r w:rsidRPr="00FC48E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B9E6"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93C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2B5D"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6D5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ABA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E1AF"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E35F"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8376"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186F" w14:textId="77777777" w:rsidR="00687F56" w:rsidRPr="00FC48ED" w:rsidRDefault="00687F56" w:rsidP="00880F60">
            <w:pPr>
              <w:pStyle w:val="rowtabella0"/>
              <w:jc w:val="center"/>
              <w:rPr>
                <w:color w:val="002060"/>
              </w:rPr>
            </w:pPr>
            <w:r w:rsidRPr="00FC48ED">
              <w:rPr>
                <w:color w:val="002060"/>
              </w:rPr>
              <w:t>0</w:t>
            </w:r>
          </w:p>
        </w:tc>
      </w:tr>
      <w:tr w:rsidR="00687F56" w:rsidRPr="00FC48ED" w14:paraId="35C434C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0F3AC" w14:textId="77777777" w:rsidR="00687F56" w:rsidRPr="00FC48ED" w:rsidRDefault="00687F56" w:rsidP="00880F60">
            <w:pPr>
              <w:pStyle w:val="rowtabella0"/>
              <w:rPr>
                <w:color w:val="002060"/>
              </w:rPr>
            </w:pPr>
            <w:r w:rsidRPr="00FC48E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BE69" w14:textId="77777777" w:rsidR="00687F56" w:rsidRPr="00FC48ED" w:rsidRDefault="00687F56" w:rsidP="00880F60">
            <w:pPr>
              <w:pStyle w:val="rowtabella0"/>
              <w:jc w:val="center"/>
              <w:rPr>
                <w:color w:val="002060"/>
              </w:rPr>
            </w:pPr>
            <w:r w:rsidRPr="00FC48E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B36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9BBE"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899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16D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C7D1"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8B39"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CB91"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6CEB" w14:textId="77777777" w:rsidR="00687F56" w:rsidRPr="00FC48ED" w:rsidRDefault="00687F56" w:rsidP="00880F60">
            <w:pPr>
              <w:pStyle w:val="rowtabella0"/>
              <w:jc w:val="center"/>
              <w:rPr>
                <w:color w:val="002060"/>
              </w:rPr>
            </w:pPr>
            <w:r w:rsidRPr="00FC48ED">
              <w:rPr>
                <w:color w:val="002060"/>
              </w:rPr>
              <w:t>0</w:t>
            </w:r>
          </w:p>
        </w:tc>
      </w:tr>
      <w:tr w:rsidR="00687F56" w:rsidRPr="00FC48ED" w14:paraId="0699090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9CC73" w14:textId="77777777" w:rsidR="00687F56" w:rsidRPr="00FC48ED" w:rsidRDefault="00687F56" w:rsidP="00880F60">
            <w:pPr>
              <w:pStyle w:val="rowtabella0"/>
              <w:rPr>
                <w:color w:val="002060"/>
              </w:rPr>
            </w:pPr>
            <w:r w:rsidRPr="00FC48E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31EB" w14:textId="77777777" w:rsidR="00687F56" w:rsidRPr="00FC48ED" w:rsidRDefault="00687F56" w:rsidP="00880F60">
            <w:pPr>
              <w:pStyle w:val="rowtabella0"/>
              <w:jc w:val="center"/>
              <w:rPr>
                <w:color w:val="002060"/>
              </w:rPr>
            </w:pPr>
            <w:r w:rsidRPr="00FC48E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CB8E"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CF7D"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E47F"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C02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F7E8"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414B"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B51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F6FC" w14:textId="77777777" w:rsidR="00687F56" w:rsidRPr="00FC48ED" w:rsidRDefault="00687F56" w:rsidP="00880F60">
            <w:pPr>
              <w:pStyle w:val="rowtabella0"/>
              <w:jc w:val="center"/>
              <w:rPr>
                <w:color w:val="002060"/>
              </w:rPr>
            </w:pPr>
            <w:r w:rsidRPr="00FC48ED">
              <w:rPr>
                <w:color w:val="002060"/>
              </w:rPr>
              <w:t>0</w:t>
            </w:r>
          </w:p>
        </w:tc>
      </w:tr>
      <w:tr w:rsidR="00687F56" w:rsidRPr="00FC48ED" w14:paraId="00E4A16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BFF1A" w14:textId="77777777" w:rsidR="00687F56" w:rsidRPr="00FC48ED" w:rsidRDefault="00687F56" w:rsidP="00880F60">
            <w:pPr>
              <w:pStyle w:val="rowtabella0"/>
              <w:rPr>
                <w:color w:val="002060"/>
              </w:rPr>
            </w:pPr>
            <w:r w:rsidRPr="00FC48E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4CB4"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817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7CAE"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F4A1"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A107"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4989"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C4E4"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3A8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A690" w14:textId="77777777" w:rsidR="00687F56" w:rsidRPr="00FC48ED" w:rsidRDefault="00687F56" w:rsidP="00880F60">
            <w:pPr>
              <w:pStyle w:val="rowtabella0"/>
              <w:jc w:val="center"/>
              <w:rPr>
                <w:color w:val="002060"/>
              </w:rPr>
            </w:pPr>
            <w:r w:rsidRPr="00FC48ED">
              <w:rPr>
                <w:color w:val="002060"/>
              </w:rPr>
              <w:t>0</w:t>
            </w:r>
          </w:p>
        </w:tc>
      </w:tr>
      <w:tr w:rsidR="00687F56" w:rsidRPr="00FC48ED" w14:paraId="3A6BEA8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0C402" w14:textId="77777777" w:rsidR="00687F56" w:rsidRPr="00FC48ED" w:rsidRDefault="00687F56" w:rsidP="00880F60">
            <w:pPr>
              <w:pStyle w:val="rowtabella0"/>
              <w:rPr>
                <w:color w:val="002060"/>
              </w:rPr>
            </w:pPr>
            <w:r w:rsidRPr="00FC48ED">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6788"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C937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1104"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C4C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0FF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3784"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87CF"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0DA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B607" w14:textId="77777777" w:rsidR="00687F56" w:rsidRPr="00FC48ED" w:rsidRDefault="00687F56" w:rsidP="00880F60">
            <w:pPr>
              <w:pStyle w:val="rowtabella0"/>
              <w:jc w:val="center"/>
              <w:rPr>
                <w:color w:val="002060"/>
              </w:rPr>
            </w:pPr>
            <w:r w:rsidRPr="00FC48ED">
              <w:rPr>
                <w:color w:val="002060"/>
              </w:rPr>
              <w:t>0</w:t>
            </w:r>
          </w:p>
        </w:tc>
      </w:tr>
      <w:tr w:rsidR="00687F56" w:rsidRPr="00FC48ED" w14:paraId="26AFC50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141E4" w14:textId="77777777" w:rsidR="00687F56" w:rsidRPr="00FC48ED" w:rsidRDefault="00687F56" w:rsidP="00880F60">
            <w:pPr>
              <w:pStyle w:val="rowtabella0"/>
              <w:rPr>
                <w:color w:val="002060"/>
              </w:rPr>
            </w:pPr>
            <w:r w:rsidRPr="00FC48E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A38B"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CB9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126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D103"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2088"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BCFA"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85CE"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6188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29EA" w14:textId="77777777" w:rsidR="00687F56" w:rsidRPr="00FC48ED" w:rsidRDefault="00687F56" w:rsidP="00880F60">
            <w:pPr>
              <w:pStyle w:val="rowtabella0"/>
              <w:jc w:val="center"/>
              <w:rPr>
                <w:color w:val="002060"/>
              </w:rPr>
            </w:pPr>
            <w:r w:rsidRPr="00FC48ED">
              <w:rPr>
                <w:color w:val="002060"/>
              </w:rPr>
              <w:t>0</w:t>
            </w:r>
          </w:p>
        </w:tc>
      </w:tr>
      <w:tr w:rsidR="00687F56" w:rsidRPr="00FC48ED" w14:paraId="7F4D586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79C21" w14:textId="77777777" w:rsidR="00687F56" w:rsidRPr="00FC48ED" w:rsidRDefault="00687F56" w:rsidP="00880F60">
            <w:pPr>
              <w:pStyle w:val="rowtabella0"/>
              <w:rPr>
                <w:color w:val="002060"/>
              </w:rPr>
            </w:pPr>
            <w:r w:rsidRPr="00FC48E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62F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B5A5"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28B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1A5E"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8E58"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AC19"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04BC"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8F5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DDCA" w14:textId="77777777" w:rsidR="00687F56" w:rsidRPr="00FC48ED" w:rsidRDefault="00687F56" w:rsidP="00880F60">
            <w:pPr>
              <w:pStyle w:val="rowtabella0"/>
              <w:jc w:val="center"/>
              <w:rPr>
                <w:color w:val="002060"/>
              </w:rPr>
            </w:pPr>
            <w:r w:rsidRPr="00FC48ED">
              <w:rPr>
                <w:color w:val="002060"/>
              </w:rPr>
              <w:t>0</w:t>
            </w:r>
          </w:p>
        </w:tc>
      </w:tr>
      <w:tr w:rsidR="00687F56" w:rsidRPr="00FC48ED" w14:paraId="6952EB6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59FAA" w14:textId="77777777" w:rsidR="00687F56" w:rsidRPr="00EC5B61" w:rsidRDefault="00687F56" w:rsidP="00880F60">
            <w:pPr>
              <w:pStyle w:val="rowtabella0"/>
              <w:rPr>
                <w:color w:val="002060"/>
                <w:lang w:val="en-US"/>
              </w:rPr>
            </w:pPr>
            <w:r w:rsidRPr="00EC5B61">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2FC5"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91CD"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3B6B"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387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D060"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6AD9E"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6FD3"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D1E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A752" w14:textId="77777777" w:rsidR="00687F56" w:rsidRPr="00FC48ED" w:rsidRDefault="00687F56" w:rsidP="00880F60">
            <w:pPr>
              <w:pStyle w:val="rowtabella0"/>
              <w:jc w:val="center"/>
              <w:rPr>
                <w:color w:val="002060"/>
              </w:rPr>
            </w:pPr>
            <w:r w:rsidRPr="00FC48ED">
              <w:rPr>
                <w:color w:val="002060"/>
              </w:rPr>
              <w:t>0</w:t>
            </w:r>
          </w:p>
        </w:tc>
      </w:tr>
      <w:tr w:rsidR="00687F56" w:rsidRPr="00FC48ED" w14:paraId="765DE674"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1D9693" w14:textId="77777777" w:rsidR="00687F56" w:rsidRPr="00FC48ED" w:rsidRDefault="00687F56" w:rsidP="00880F60">
            <w:pPr>
              <w:pStyle w:val="rowtabella0"/>
              <w:rPr>
                <w:color w:val="002060"/>
              </w:rPr>
            </w:pPr>
            <w:r w:rsidRPr="00FC48E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5C2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C47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250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6AF80"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8430"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6F23D"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EEF8" w14:textId="77777777" w:rsidR="00687F56" w:rsidRPr="00FC48ED" w:rsidRDefault="00687F56" w:rsidP="00880F60">
            <w:pPr>
              <w:pStyle w:val="rowtabella0"/>
              <w:jc w:val="center"/>
              <w:rPr>
                <w:color w:val="002060"/>
              </w:rPr>
            </w:pPr>
            <w:r w:rsidRPr="00FC48E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6DA5"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2CB4" w14:textId="77777777" w:rsidR="00687F56" w:rsidRPr="00FC48ED" w:rsidRDefault="00687F56" w:rsidP="00880F60">
            <w:pPr>
              <w:pStyle w:val="rowtabella0"/>
              <w:jc w:val="center"/>
              <w:rPr>
                <w:color w:val="002060"/>
              </w:rPr>
            </w:pPr>
            <w:r w:rsidRPr="00FC48ED">
              <w:rPr>
                <w:color w:val="002060"/>
              </w:rPr>
              <w:t>0</w:t>
            </w:r>
          </w:p>
        </w:tc>
      </w:tr>
    </w:tbl>
    <w:p w14:paraId="0B5EF405" w14:textId="77777777" w:rsidR="00687F56" w:rsidRPr="00FC48ED" w:rsidRDefault="00687F56" w:rsidP="00687F56">
      <w:pPr>
        <w:pStyle w:val="breakline"/>
        <w:divId w:val="527259509"/>
        <w:rPr>
          <w:rFonts w:eastAsiaTheme="minorEastAsia"/>
          <w:color w:val="002060"/>
        </w:rPr>
      </w:pPr>
    </w:p>
    <w:p w14:paraId="54C40B4D" w14:textId="77777777" w:rsidR="00687F56" w:rsidRPr="00FC48ED" w:rsidRDefault="00687F56" w:rsidP="00687F56">
      <w:pPr>
        <w:pStyle w:val="breakline"/>
        <w:divId w:val="527259509"/>
        <w:rPr>
          <w:color w:val="002060"/>
        </w:rPr>
      </w:pPr>
    </w:p>
    <w:p w14:paraId="7FF27E9B"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10875AA4"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00742"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327B2"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6C4C3"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7324C"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1760F"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AFF3C"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E55D8"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03063"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D159C"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30519" w14:textId="77777777" w:rsidR="00687F56" w:rsidRPr="00FC48ED" w:rsidRDefault="00687F56" w:rsidP="00880F60">
            <w:pPr>
              <w:pStyle w:val="headertabella0"/>
              <w:rPr>
                <w:color w:val="002060"/>
              </w:rPr>
            </w:pPr>
            <w:r w:rsidRPr="00FC48ED">
              <w:rPr>
                <w:color w:val="002060"/>
              </w:rPr>
              <w:t>PE</w:t>
            </w:r>
          </w:p>
        </w:tc>
      </w:tr>
      <w:tr w:rsidR="00687F56" w:rsidRPr="00FC48ED" w14:paraId="151983A2"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CEECA" w14:textId="77777777" w:rsidR="00687F56" w:rsidRPr="00FC48ED" w:rsidRDefault="00687F56" w:rsidP="00880F60">
            <w:pPr>
              <w:pStyle w:val="rowtabella0"/>
              <w:rPr>
                <w:color w:val="002060"/>
              </w:rPr>
            </w:pPr>
            <w:r w:rsidRPr="00FC48ED">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917B"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C3D9"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1D19"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039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00C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E573" w14:textId="77777777" w:rsidR="00687F56" w:rsidRPr="00FC48ED" w:rsidRDefault="00687F56" w:rsidP="00880F60">
            <w:pPr>
              <w:pStyle w:val="rowtabella0"/>
              <w:jc w:val="center"/>
              <w:rPr>
                <w:color w:val="002060"/>
              </w:rPr>
            </w:pPr>
            <w:r w:rsidRPr="00FC48E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6318"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E3C01"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B341" w14:textId="77777777" w:rsidR="00687F56" w:rsidRPr="00FC48ED" w:rsidRDefault="00687F56" w:rsidP="00880F60">
            <w:pPr>
              <w:pStyle w:val="rowtabella0"/>
              <w:jc w:val="center"/>
              <w:rPr>
                <w:color w:val="002060"/>
              </w:rPr>
            </w:pPr>
            <w:r w:rsidRPr="00FC48ED">
              <w:rPr>
                <w:color w:val="002060"/>
              </w:rPr>
              <w:t>0</w:t>
            </w:r>
          </w:p>
        </w:tc>
      </w:tr>
      <w:tr w:rsidR="00687F56" w:rsidRPr="00FC48ED" w14:paraId="5FD8DE8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B881D" w14:textId="77777777" w:rsidR="00687F56" w:rsidRPr="00FC48ED" w:rsidRDefault="00687F56" w:rsidP="00880F60">
            <w:pPr>
              <w:pStyle w:val="rowtabella0"/>
              <w:rPr>
                <w:color w:val="002060"/>
              </w:rPr>
            </w:pPr>
            <w:r w:rsidRPr="00FC48ED">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8519"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CB47"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294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45E4"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0A4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2673" w14:textId="77777777" w:rsidR="00687F56" w:rsidRPr="00FC48ED" w:rsidRDefault="00687F56" w:rsidP="00880F60">
            <w:pPr>
              <w:pStyle w:val="rowtabella0"/>
              <w:jc w:val="center"/>
              <w:rPr>
                <w:color w:val="002060"/>
              </w:rPr>
            </w:pPr>
            <w:r w:rsidRPr="00FC48E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3EFC1" w14:textId="77777777" w:rsidR="00687F56" w:rsidRPr="00FC48ED" w:rsidRDefault="00687F56" w:rsidP="00880F60">
            <w:pPr>
              <w:pStyle w:val="rowtabella0"/>
              <w:jc w:val="center"/>
              <w:rPr>
                <w:color w:val="002060"/>
              </w:rPr>
            </w:pPr>
            <w:r w:rsidRPr="00FC48E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A120"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EC38" w14:textId="77777777" w:rsidR="00687F56" w:rsidRPr="00FC48ED" w:rsidRDefault="00687F56" w:rsidP="00880F60">
            <w:pPr>
              <w:pStyle w:val="rowtabella0"/>
              <w:jc w:val="center"/>
              <w:rPr>
                <w:color w:val="002060"/>
              </w:rPr>
            </w:pPr>
            <w:r w:rsidRPr="00FC48ED">
              <w:rPr>
                <w:color w:val="002060"/>
              </w:rPr>
              <w:t>0</w:t>
            </w:r>
          </w:p>
        </w:tc>
      </w:tr>
      <w:tr w:rsidR="00687F56" w:rsidRPr="00FC48ED" w14:paraId="38151313"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DFE78" w14:textId="77777777" w:rsidR="00687F56" w:rsidRPr="00FC48ED" w:rsidRDefault="00687F56" w:rsidP="00880F60">
            <w:pPr>
              <w:pStyle w:val="rowtabella0"/>
              <w:rPr>
                <w:color w:val="002060"/>
              </w:rPr>
            </w:pPr>
            <w:r w:rsidRPr="00FC48ED">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80D1F"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3BB2"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08E8"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A60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ADD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F3A4"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8895"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AA3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39D9" w14:textId="77777777" w:rsidR="00687F56" w:rsidRPr="00FC48ED" w:rsidRDefault="00687F56" w:rsidP="00880F60">
            <w:pPr>
              <w:pStyle w:val="rowtabella0"/>
              <w:jc w:val="center"/>
              <w:rPr>
                <w:color w:val="002060"/>
              </w:rPr>
            </w:pPr>
            <w:r w:rsidRPr="00FC48ED">
              <w:rPr>
                <w:color w:val="002060"/>
              </w:rPr>
              <w:t>0</w:t>
            </w:r>
          </w:p>
        </w:tc>
      </w:tr>
      <w:tr w:rsidR="00687F56" w:rsidRPr="00FC48ED" w14:paraId="16B38E9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98032" w14:textId="77777777" w:rsidR="00687F56" w:rsidRPr="00FC48ED" w:rsidRDefault="00687F56" w:rsidP="00880F60">
            <w:pPr>
              <w:pStyle w:val="rowtabella0"/>
              <w:rPr>
                <w:color w:val="002060"/>
              </w:rPr>
            </w:pPr>
            <w:r w:rsidRPr="00FC48E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ABCD"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7C57"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D72C"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63FE"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B2CF"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7720" w14:textId="77777777" w:rsidR="00687F56" w:rsidRPr="00FC48ED" w:rsidRDefault="00687F56" w:rsidP="00880F60">
            <w:pPr>
              <w:pStyle w:val="rowtabella0"/>
              <w:jc w:val="center"/>
              <w:rPr>
                <w:color w:val="002060"/>
              </w:rPr>
            </w:pPr>
            <w:r w:rsidRPr="00FC48E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1536"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CABEE"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B834" w14:textId="77777777" w:rsidR="00687F56" w:rsidRPr="00FC48ED" w:rsidRDefault="00687F56" w:rsidP="00880F60">
            <w:pPr>
              <w:pStyle w:val="rowtabella0"/>
              <w:jc w:val="center"/>
              <w:rPr>
                <w:color w:val="002060"/>
              </w:rPr>
            </w:pPr>
            <w:r w:rsidRPr="00FC48ED">
              <w:rPr>
                <w:color w:val="002060"/>
              </w:rPr>
              <w:t>0</w:t>
            </w:r>
          </w:p>
        </w:tc>
      </w:tr>
      <w:tr w:rsidR="00687F56" w:rsidRPr="00FC48ED" w14:paraId="50437E1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104D4" w14:textId="77777777" w:rsidR="00687F56" w:rsidRPr="00EC5B61" w:rsidRDefault="00687F56" w:rsidP="00880F60">
            <w:pPr>
              <w:pStyle w:val="rowtabella0"/>
              <w:rPr>
                <w:color w:val="002060"/>
                <w:lang w:val="en-US"/>
              </w:rPr>
            </w:pPr>
            <w:r w:rsidRPr="00EC5B61">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FCAC"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5384"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A5A8"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C212"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148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D078" w14:textId="77777777" w:rsidR="00687F56" w:rsidRPr="00FC48ED" w:rsidRDefault="00687F56" w:rsidP="00880F60">
            <w:pPr>
              <w:pStyle w:val="rowtabella0"/>
              <w:jc w:val="center"/>
              <w:rPr>
                <w:color w:val="002060"/>
              </w:rPr>
            </w:pPr>
            <w:r w:rsidRPr="00FC48E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595F"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59D0"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8BA1" w14:textId="77777777" w:rsidR="00687F56" w:rsidRPr="00FC48ED" w:rsidRDefault="00687F56" w:rsidP="00880F60">
            <w:pPr>
              <w:pStyle w:val="rowtabella0"/>
              <w:jc w:val="center"/>
              <w:rPr>
                <w:color w:val="002060"/>
              </w:rPr>
            </w:pPr>
            <w:r w:rsidRPr="00FC48ED">
              <w:rPr>
                <w:color w:val="002060"/>
              </w:rPr>
              <w:t>0</w:t>
            </w:r>
          </w:p>
        </w:tc>
      </w:tr>
      <w:tr w:rsidR="00687F56" w:rsidRPr="00FC48ED" w14:paraId="6F73ACCB"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A54E9" w14:textId="77777777" w:rsidR="00687F56" w:rsidRPr="00FC48ED" w:rsidRDefault="00687F56" w:rsidP="00880F60">
            <w:pPr>
              <w:pStyle w:val="rowtabella0"/>
              <w:rPr>
                <w:color w:val="002060"/>
              </w:rPr>
            </w:pPr>
            <w:r w:rsidRPr="00FC48E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4CD4"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4737"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FFE5"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B1C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2B56"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4861" w14:textId="77777777" w:rsidR="00687F56" w:rsidRPr="00FC48ED" w:rsidRDefault="00687F56" w:rsidP="00880F60">
            <w:pPr>
              <w:pStyle w:val="rowtabella0"/>
              <w:jc w:val="center"/>
              <w:rPr>
                <w:color w:val="002060"/>
              </w:rPr>
            </w:pPr>
            <w:r w:rsidRPr="00FC48E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6550"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911E"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0AAF" w14:textId="77777777" w:rsidR="00687F56" w:rsidRPr="00FC48ED" w:rsidRDefault="00687F56" w:rsidP="00880F60">
            <w:pPr>
              <w:pStyle w:val="rowtabella0"/>
              <w:jc w:val="center"/>
              <w:rPr>
                <w:color w:val="002060"/>
              </w:rPr>
            </w:pPr>
            <w:r w:rsidRPr="00FC48ED">
              <w:rPr>
                <w:color w:val="002060"/>
              </w:rPr>
              <w:t>0</w:t>
            </w:r>
          </w:p>
        </w:tc>
      </w:tr>
      <w:tr w:rsidR="00687F56" w:rsidRPr="00FC48ED" w14:paraId="05D6D1CD"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8E40D" w14:textId="77777777" w:rsidR="00687F56" w:rsidRPr="00FC48ED" w:rsidRDefault="00687F56" w:rsidP="00880F60">
            <w:pPr>
              <w:pStyle w:val="rowtabella0"/>
              <w:rPr>
                <w:color w:val="002060"/>
              </w:rPr>
            </w:pPr>
            <w:r w:rsidRPr="00FC48E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ADC0"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6F38"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BAB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022D"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4527"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A39C"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8B97" w14:textId="77777777" w:rsidR="00687F56" w:rsidRPr="00FC48ED" w:rsidRDefault="00687F56" w:rsidP="00880F60">
            <w:pPr>
              <w:pStyle w:val="rowtabella0"/>
              <w:jc w:val="center"/>
              <w:rPr>
                <w:color w:val="002060"/>
              </w:rPr>
            </w:pPr>
            <w:r w:rsidRPr="00FC48E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D34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55AE" w14:textId="77777777" w:rsidR="00687F56" w:rsidRPr="00FC48ED" w:rsidRDefault="00687F56" w:rsidP="00880F60">
            <w:pPr>
              <w:pStyle w:val="rowtabella0"/>
              <w:jc w:val="center"/>
              <w:rPr>
                <w:color w:val="002060"/>
              </w:rPr>
            </w:pPr>
            <w:r w:rsidRPr="00FC48ED">
              <w:rPr>
                <w:color w:val="002060"/>
              </w:rPr>
              <w:t>0</w:t>
            </w:r>
          </w:p>
        </w:tc>
      </w:tr>
      <w:tr w:rsidR="00687F56" w:rsidRPr="00FC48ED" w14:paraId="66C5525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B53EE" w14:textId="77777777" w:rsidR="00687F56" w:rsidRPr="00EC5B61" w:rsidRDefault="00687F56" w:rsidP="00880F60">
            <w:pPr>
              <w:pStyle w:val="rowtabella0"/>
              <w:rPr>
                <w:color w:val="002060"/>
                <w:lang w:val="en-US"/>
              </w:rPr>
            </w:pPr>
            <w:r w:rsidRPr="00EC5B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9C9E"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13FE"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D2C3"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545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3F3D"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DDA1"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4B7E"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111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83E9" w14:textId="77777777" w:rsidR="00687F56" w:rsidRPr="00FC48ED" w:rsidRDefault="00687F56" w:rsidP="00880F60">
            <w:pPr>
              <w:pStyle w:val="rowtabella0"/>
              <w:jc w:val="center"/>
              <w:rPr>
                <w:color w:val="002060"/>
              </w:rPr>
            </w:pPr>
            <w:r w:rsidRPr="00FC48ED">
              <w:rPr>
                <w:color w:val="002060"/>
              </w:rPr>
              <w:t>0</w:t>
            </w:r>
          </w:p>
        </w:tc>
      </w:tr>
      <w:tr w:rsidR="00687F56" w:rsidRPr="00FC48ED" w14:paraId="6CB43F90"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4C57F" w14:textId="77777777" w:rsidR="00687F56" w:rsidRPr="00FC48ED" w:rsidRDefault="00687F56" w:rsidP="00880F60">
            <w:pPr>
              <w:pStyle w:val="rowtabella0"/>
              <w:rPr>
                <w:color w:val="002060"/>
              </w:rPr>
            </w:pPr>
            <w:r w:rsidRPr="00FC48E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7692"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AC49"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3FEB"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D438"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2483"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89F7"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6A13"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2E3A"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19F3" w14:textId="77777777" w:rsidR="00687F56" w:rsidRPr="00FC48ED" w:rsidRDefault="00687F56" w:rsidP="00880F60">
            <w:pPr>
              <w:pStyle w:val="rowtabella0"/>
              <w:jc w:val="center"/>
              <w:rPr>
                <w:color w:val="002060"/>
              </w:rPr>
            </w:pPr>
            <w:r w:rsidRPr="00FC48ED">
              <w:rPr>
                <w:color w:val="002060"/>
              </w:rPr>
              <w:t>0</w:t>
            </w:r>
          </w:p>
        </w:tc>
      </w:tr>
      <w:tr w:rsidR="00687F56" w:rsidRPr="00FC48ED" w14:paraId="2E2C49F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771AB" w14:textId="77777777" w:rsidR="00687F56" w:rsidRPr="00FC48ED" w:rsidRDefault="00687F56" w:rsidP="00880F60">
            <w:pPr>
              <w:pStyle w:val="rowtabella0"/>
              <w:rPr>
                <w:color w:val="002060"/>
              </w:rPr>
            </w:pPr>
            <w:r w:rsidRPr="00FC48E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9ECB"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73EA"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AB42"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AEE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FEE1"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AAFF"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C764"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F722"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A8D8" w14:textId="77777777" w:rsidR="00687F56" w:rsidRPr="00FC48ED" w:rsidRDefault="00687F56" w:rsidP="00880F60">
            <w:pPr>
              <w:pStyle w:val="rowtabella0"/>
              <w:jc w:val="center"/>
              <w:rPr>
                <w:color w:val="002060"/>
              </w:rPr>
            </w:pPr>
            <w:r w:rsidRPr="00FC48ED">
              <w:rPr>
                <w:color w:val="002060"/>
              </w:rPr>
              <w:t>0</w:t>
            </w:r>
          </w:p>
        </w:tc>
      </w:tr>
      <w:tr w:rsidR="00687F56" w:rsidRPr="00FC48ED" w14:paraId="3A7BE513"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EB7AF" w14:textId="77777777" w:rsidR="00687F56" w:rsidRPr="00EC5B61" w:rsidRDefault="00687F56" w:rsidP="00880F60">
            <w:pPr>
              <w:pStyle w:val="rowtabella0"/>
              <w:rPr>
                <w:color w:val="002060"/>
                <w:lang w:val="en-US"/>
              </w:rPr>
            </w:pPr>
            <w:r w:rsidRPr="00EC5B61">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B9CC"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9F74"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DE8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0CDB"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F44B"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A6B4"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2FD8"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2D0A"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9B9E" w14:textId="77777777" w:rsidR="00687F56" w:rsidRPr="00FC48ED" w:rsidRDefault="00687F56" w:rsidP="00880F60">
            <w:pPr>
              <w:pStyle w:val="rowtabella0"/>
              <w:jc w:val="center"/>
              <w:rPr>
                <w:color w:val="002060"/>
              </w:rPr>
            </w:pPr>
            <w:r w:rsidRPr="00FC48ED">
              <w:rPr>
                <w:color w:val="002060"/>
              </w:rPr>
              <w:t>0</w:t>
            </w:r>
          </w:p>
        </w:tc>
      </w:tr>
      <w:tr w:rsidR="00687F56" w:rsidRPr="00FC48ED" w14:paraId="56790099"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FDA3A" w14:textId="77777777" w:rsidR="00687F56" w:rsidRPr="00FC48ED" w:rsidRDefault="00687F56" w:rsidP="00880F60">
            <w:pPr>
              <w:pStyle w:val="rowtabella0"/>
              <w:rPr>
                <w:color w:val="002060"/>
              </w:rPr>
            </w:pPr>
            <w:r w:rsidRPr="00FC48E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B220"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1AF1"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548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E26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EF13"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7B54" w14:textId="77777777" w:rsidR="00687F56" w:rsidRPr="00FC48ED" w:rsidRDefault="00687F56" w:rsidP="00880F60">
            <w:pPr>
              <w:pStyle w:val="rowtabella0"/>
              <w:jc w:val="center"/>
              <w:rPr>
                <w:color w:val="002060"/>
              </w:rPr>
            </w:pPr>
            <w:r w:rsidRPr="00FC48E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0DAC" w14:textId="77777777" w:rsidR="00687F56" w:rsidRPr="00FC48ED" w:rsidRDefault="00687F56" w:rsidP="00880F60">
            <w:pPr>
              <w:pStyle w:val="rowtabella0"/>
              <w:jc w:val="center"/>
              <w:rPr>
                <w:color w:val="002060"/>
              </w:rPr>
            </w:pPr>
            <w:r w:rsidRPr="00FC48E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5640"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BC20" w14:textId="77777777" w:rsidR="00687F56" w:rsidRPr="00FC48ED" w:rsidRDefault="00687F56" w:rsidP="00880F60">
            <w:pPr>
              <w:pStyle w:val="rowtabella0"/>
              <w:jc w:val="center"/>
              <w:rPr>
                <w:color w:val="002060"/>
              </w:rPr>
            </w:pPr>
            <w:r w:rsidRPr="00FC48ED">
              <w:rPr>
                <w:color w:val="002060"/>
              </w:rPr>
              <w:t>0</w:t>
            </w:r>
          </w:p>
        </w:tc>
      </w:tr>
    </w:tbl>
    <w:p w14:paraId="7B18D9C6" w14:textId="77777777" w:rsidR="00687F56" w:rsidRPr="00FC48ED" w:rsidRDefault="00687F56" w:rsidP="00687F56">
      <w:pPr>
        <w:pStyle w:val="breakline"/>
        <w:divId w:val="527259509"/>
        <w:rPr>
          <w:rFonts w:eastAsiaTheme="minorEastAsia"/>
          <w:color w:val="002060"/>
        </w:rPr>
      </w:pPr>
    </w:p>
    <w:p w14:paraId="03678C3A" w14:textId="77777777" w:rsidR="00687F56" w:rsidRPr="00FC48ED" w:rsidRDefault="00687F56" w:rsidP="00687F56">
      <w:pPr>
        <w:pStyle w:val="breakline"/>
        <w:divId w:val="527259509"/>
        <w:rPr>
          <w:color w:val="002060"/>
        </w:rPr>
      </w:pPr>
    </w:p>
    <w:p w14:paraId="367B33F6" w14:textId="77777777" w:rsidR="00687F56" w:rsidRPr="00FC48ED" w:rsidRDefault="00687F56" w:rsidP="00687F56">
      <w:pPr>
        <w:pStyle w:val="sottotitolocampionato10"/>
        <w:divId w:val="527259509"/>
        <w:rPr>
          <w:color w:val="002060"/>
        </w:rPr>
      </w:pPr>
      <w:r w:rsidRPr="00FC48E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08FD6E4A"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52242"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192B"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23C45"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EFF01"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99E55"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BFBF7"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E31CF"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9AE70"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5C92A"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33F3A" w14:textId="77777777" w:rsidR="00687F56" w:rsidRPr="00FC48ED" w:rsidRDefault="00687F56" w:rsidP="00880F60">
            <w:pPr>
              <w:pStyle w:val="headertabella0"/>
              <w:rPr>
                <w:color w:val="002060"/>
              </w:rPr>
            </w:pPr>
            <w:r w:rsidRPr="00FC48ED">
              <w:rPr>
                <w:color w:val="002060"/>
              </w:rPr>
              <w:t>PE</w:t>
            </w:r>
          </w:p>
        </w:tc>
      </w:tr>
      <w:tr w:rsidR="00687F56" w:rsidRPr="00FC48ED" w14:paraId="07751336"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CB4AB" w14:textId="77777777" w:rsidR="00687F56" w:rsidRPr="00FC48ED" w:rsidRDefault="00687F56" w:rsidP="00880F60">
            <w:pPr>
              <w:pStyle w:val="rowtabella0"/>
              <w:rPr>
                <w:color w:val="002060"/>
              </w:rPr>
            </w:pPr>
            <w:r w:rsidRPr="00FC48E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EF45"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FA51"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DBD8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F406"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752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27E0"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77EC2"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D622"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A148" w14:textId="77777777" w:rsidR="00687F56" w:rsidRPr="00FC48ED" w:rsidRDefault="00687F56" w:rsidP="00880F60">
            <w:pPr>
              <w:pStyle w:val="rowtabella0"/>
              <w:jc w:val="center"/>
              <w:rPr>
                <w:color w:val="002060"/>
              </w:rPr>
            </w:pPr>
            <w:r w:rsidRPr="00FC48ED">
              <w:rPr>
                <w:color w:val="002060"/>
              </w:rPr>
              <w:t>0</w:t>
            </w:r>
          </w:p>
        </w:tc>
      </w:tr>
      <w:tr w:rsidR="00687F56" w:rsidRPr="00FC48ED" w14:paraId="5ECDF96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EC01B" w14:textId="77777777" w:rsidR="00687F56" w:rsidRPr="00FC48ED" w:rsidRDefault="00687F56" w:rsidP="00880F60">
            <w:pPr>
              <w:pStyle w:val="rowtabella0"/>
              <w:rPr>
                <w:color w:val="002060"/>
              </w:rPr>
            </w:pPr>
            <w:r w:rsidRPr="00FC48E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9C36"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7346"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0BF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B9C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20F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92E4"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30D6"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14CD2"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EE48" w14:textId="77777777" w:rsidR="00687F56" w:rsidRPr="00FC48ED" w:rsidRDefault="00687F56" w:rsidP="00880F60">
            <w:pPr>
              <w:pStyle w:val="rowtabella0"/>
              <w:jc w:val="center"/>
              <w:rPr>
                <w:color w:val="002060"/>
              </w:rPr>
            </w:pPr>
            <w:r w:rsidRPr="00FC48ED">
              <w:rPr>
                <w:color w:val="002060"/>
              </w:rPr>
              <w:t>0</w:t>
            </w:r>
          </w:p>
        </w:tc>
      </w:tr>
      <w:tr w:rsidR="00687F56" w:rsidRPr="00FC48ED" w14:paraId="2113FD0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5B591" w14:textId="77777777" w:rsidR="00687F56" w:rsidRPr="00EC5B61" w:rsidRDefault="00687F56" w:rsidP="00880F60">
            <w:pPr>
              <w:pStyle w:val="rowtabella0"/>
              <w:rPr>
                <w:color w:val="002060"/>
                <w:lang w:val="en-US"/>
              </w:rPr>
            </w:pPr>
            <w:r w:rsidRPr="00EC5B61">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34AA6"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AD6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2B71"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79B9"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88B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E4DD"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F351"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15D0"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868F" w14:textId="77777777" w:rsidR="00687F56" w:rsidRPr="00FC48ED" w:rsidRDefault="00687F56" w:rsidP="00880F60">
            <w:pPr>
              <w:pStyle w:val="rowtabella0"/>
              <w:jc w:val="center"/>
              <w:rPr>
                <w:color w:val="002060"/>
              </w:rPr>
            </w:pPr>
            <w:r w:rsidRPr="00FC48ED">
              <w:rPr>
                <w:color w:val="002060"/>
              </w:rPr>
              <w:t>0</w:t>
            </w:r>
          </w:p>
        </w:tc>
      </w:tr>
      <w:tr w:rsidR="00687F56" w:rsidRPr="00FC48ED" w14:paraId="2634C644"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FEB83" w14:textId="77777777" w:rsidR="00687F56" w:rsidRPr="00FC48ED" w:rsidRDefault="00687F56" w:rsidP="00880F60">
            <w:pPr>
              <w:pStyle w:val="rowtabella0"/>
              <w:rPr>
                <w:color w:val="002060"/>
              </w:rPr>
            </w:pPr>
            <w:r w:rsidRPr="00FC48ED">
              <w:rPr>
                <w:color w:val="002060"/>
              </w:rPr>
              <w:lastRenderedPageBreak/>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C9DF"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3C36"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5D968"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32E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8F7F4"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32AA"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9AAB"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7614"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9C95" w14:textId="77777777" w:rsidR="00687F56" w:rsidRPr="00FC48ED" w:rsidRDefault="00687F56" w:rsidP="00880F60">
            <w:pPr>
              <w:pStyle w:val="rowtabella0"/>
              <w:jc w:val="center"/>
              <w:rPr>
                <w:color w:val="002060"/>
              </w:rPr>
            </w:pPr>
            <w:r w:rsidRPr="00FC48ED">
              <w:rPr>
                <w:color w:val="002060"/>
              </w:rPr>
              <w:t>0</w:t>
            </w:r>
          </w:p>
        </w:tc>
      </w:tr>
      <w:tr w:rsidR="00687F56" w:rsidRPr="00FC48ED" w14:paraId="2A95047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6E9C5" w14:textId="77777777" w:rsidR="00687F56" w:rsidRPr="00FC48ED" w:rsidRDefault="00687F56" w:rsidP="00880F60">
            <w:pPr>
              <w:pStyle w:val="rowtabella0"/>
              <w:rPr>
                <w:color w:val="002060"/>
              </w:rPr>
            </w:pPr>
            <w:r w:rsidRPr="00FC48E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1BAD"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6342"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C9A5"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A3B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AF86"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6DE3"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87EDE"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0FF2"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9626" w14:textId="77777777" w:rsidR="00687F56" w:rsidRPr="00FC48ED" w:rsidRDefault="00687F56" w:rsidP="00880F60">
            <w:pPr>
              <w:pStyle w:val="rowtabella0"/>
              <w:jc w:val="center"/>
              <w:rPr>
                <w:color w:val="002060"/>
              </w:rPr>
            </w:pPr>
            <w:r w:rsidRPr="00FC48ED">
              <w:rPr>
                <w:color w:val="002060"/>
              </w:rPr>
              <w:t>0</w:t>
            </w:r>
          </w:p>
        </w:tc>
      </w:tr>
      <w:tr w:rsidR="00687F56" w:rsidRPr="00FC48ED" w14:paraId="1C33A94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9798A" w14:textId="77777777" w:rsidR="00687F56" w:rsidRPr="00FC48ED" w:rsidRDefault="00687F56" w:rsidP="00880F60">
            <w:pPr>
              <w:pStyle w:val="rowtabella0"/>
              <w:rPr>
                <w:color w:val="002060"/>
              </w:rPr>
            </w:pPr>
            <w:r w:rsidRPr="00FC48E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65F7"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B5D4"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88506"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E616"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A898"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9773"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F483"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285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A13E" w14:textId="77777777" w:rsidR="00687F56" w:rsidRPr="00FC48ED" w:rsidRDefault="00687F56" w:rsidP="00880F60">
            <w:pPr>
              <w:pStyle w:val="rowtabella0"/>
              <w:jc w:val="center"/>
              <w:rPr>
                <w:color w:val="002060"/>
              </w:rPr>
            </w:pPr>
            <w:r w:rsidRPr="00FC48ED">
              <w:rPr>
                <w:color w:val="002060"/>
              </w:rPr>
              <w:t>0</w:t>
            </w:r>
          </w:p>
        </w:tc>
      </w:tr>
      <w:tr w:rsidR="00687F56" w:rsidRPr="00FC48ED" w14:paraId="7371826C"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2F0C1" w14:textId="77777777" w:rsidR="00687F56" w:rsidRPr="00EC5B61" w:rsidRDefault="00687F56" w:rsidP="00880F60">
            <w:pPr>
              <w:pStyle w:val="rowtabella0"/>
              <w:rPr>
                <w:color w:val="002060"/>
                <w:lang w:val="en-US"/>
              </w:rPr>
            </w:pPr>
            <w:r w:rsidRPr="00EC5B61">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C04D"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3FE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0A3E3"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1801"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9E5B"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C12E"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DD6C"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5EAA"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5ED9" w14:textId="77777777" w:rsidR="00687F56" w:rsidRPr="00FC48ED" w:rsidRDefault="00687F56" w:rsidP="00880F60">
            <w:pPr>
              <w:pStyle w:val="rowtabella0"/>
              <w:jc w:val="center"/>
              <w:rPr>
                <w:color w:val="002060"/>
              </w:rPr>
            </w:pPr>
            <w:r w:rsidRPr="00FC48ED">
              <w:rPr>
                <w:color w:val="002060"/>
              </w:rPr>
              <w:t>0</w:t>
            </w:r>
          </w:p>
        </w:tc>
      </w:tr>
      <w:tr w:rsidR="00687F56" w:rsidRPr="00FC48ED" w14:paraId="4C3FA7D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55009" w14:textId="77777777" w:rsidR="00687F56" w:rsidRPr="00FC48ED" w:rsidRDefault="00687F56" w:rsidP="00880F60">
            <w:pPr>
              <w:pStyle w:val="rowtabella0"/>
              <w:rPr>
                <w:color w:val="002060"/>
              </w:rPr>
            </w:pPr>
            <w:r w:rsidRPr="00FC48ED">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4B34"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CCE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960D"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410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3869"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DFE5"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4688"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B071"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9B25" w14:textId="77777777" w:rsidR="00687F56" w:rsidRPr="00FC48ED" w:rsidRDefault="00687F56" w:rsidP="00880F60">
            <w:pPr>
              <w:pStyle w:val="rowtabella0"/>
              <w:jc w:val="center"/>
              <w:rPr>
                <w:color w:val="002060"/>
              </w:rPr>
            </w:pPr>
            <w:r w:rsidRPr="00FC48ED">
              <w:rPr>
                <w:color w:val="002060"/>
              </w:rPr>
              <w:t>0</w:t>
            </w:r>
          </w:p>
        </w:tc>
      </w:tr>
      <w:tr w:rsidR="00687F56" w:rsidRPr="00FC48ED" w14:paraId="11453F3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6D54C" w14:textId="77777777" w:rsidR="00687F56" w:rsidRPr="00FC48ED" w:rsidRDefault="00687F56" w:rsidP="00880F60">
            <w:pPr>
              <w:pStyle w:val="rowtabella0"/>
              <w:rPr>
                <w:color w:val="002060"/>
              </w:rPr>
            </w:pPr>
            <w:r w:rsidRPr="00FC48E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978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FF5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CE3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5945"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6983"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77F8"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F3378"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5C48"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2040" w14:textId="77777777" w:rsidR="00687F56" w:rsidRPr="00FC48ED" w:rsidRDefault="00687F56" w:rsidP="00880F60">
            <w:pPr>
              <w:pStyle w:val="rowtabella0"/>
              <w:jc w:val="center"/>
              <w:rPr>
                <w:color w:val="002060"/>
              </w:rPr>
            </w:pPr>
            <w:r w:rsidRPr="00FC48ED">
              <w:rPr>
                <w:color w:val="002060"/>
              </w:rPr>
              <w:t>0</w:t>
            </w:r>
          </w:p>
        </w:tc>
      </w:tr>
      <w:tr w:rsidR="00687F56" w:rsidRPr="00FC48ED" w14:paraId="2F56ABE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82170" w14:textId="77777777" w:rsidR="00687F56" w:rsidRPr="00EC5B61" w:rsidRDefault="00687F56" w:rsidP="00880F60">
            <w:pPr>
              <w:pStyle w:val="rowtabella0"/>
              <w:rPr>
                <w:color w:val="002060"/>
                <w:lang w:val="en-US"/>
              </w:rPr>
            </w:pPr>
            <w:r w:rsidRPr="00EC5B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9F7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EFD9"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0F0E"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60E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6F70"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D647"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63A5"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8289"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BA8F" w14:textId="77777777" w:rsidR="00687F56" w:rsidRPr="00FC48ED" w:rsidRDefault="00687F56" w:rsidP="00880F60">
            <w:pPr>
              <w:pStyle w:val="rowtabella0"/>
              <w:jc w:val="center"/>
              <w:rPr>
                <w:color w:val="002060"/>
              </w:rPr>
            </w:pPr>
            <w:r w:rsidRPr="00FC48ED">
              <w:rPr>
                <w:color w:val="002060"/>
              </w:rPr>
              <w:t>0</w:t>
            </w:r>
          </w:p>
        </w:tc>
      </w:tr>
      <w:tr w:rsidR="00687F56" w:rsidRPr="00FC48ED" w14:paraId="5526CB31"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EBB34" w14:textId="77777777" w:rsidR="00687F56" w:rsidRPr="00FC48ED" w:rsidRDefault="00687F56" w:rsidP="00880F60">
            <w:pPr>
              <w:pStyle w:val="rowtabella0"/>
              <w:rPr>
                <w:color w:val="002060"/>
              </w:rPr>
            </w:pPr>
            <w:r w:rsidRPr="00FC48E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8963"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9074"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84C9"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FA46"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0E9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BBC7"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A3F9"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69C3"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43AB" w14:textId="77777777" w:rsidR="00687F56" w:rsidRPr="00FC48ED" w:rsidRDefault="00687F56" w:rsidP="00880F60">
            <w:pPr>
              <w:pStyle w:val="rowtabella0"/>
              <w:jc w:val="center"/>
              <w:rPr>
                <w:color w:val="002060"/>
              </w:rPr>
            </w:pPr>
            <w:r w:rsidRPr="00FC48ED">
              <w:rPr>
                <w:color w:val="002060"/>
              </w:rPr>
              <w:t>0</w:t>
            </w:r>
          </w:p>
        </w:tc>
      </w:tr>
    </w:tbl>
    <w:p w14:paraId="4C4DE8FF" w14:textId="77777777" w:rsidR="00687F56" w:rsidRPr="00FC48ED" w:rsidRDefault="00687F56" w:rsidP="00687F56">
      <w:pPr>
        <w:pStyle w:val="breakline"/>
        <w:divId w:val="527259509"/>
        <w:rPr>
          <w:rFonts w:eastAsiaTheme="minorEastAsia"/>
          <w:color w:val="002060"/>
        </w:rPr>
      </w:pPr>
    </w:p>
    <w:p w14:paraId="63F06270" w14:textId="77777777" w:rsidR="00687F56" w:rsidRPr="00FC48ED" w:rsidRDefault="00687F56" w:rsidP="00687F56">
      <w:pPr>
        <w:pStyle w:val="titoloprinc0"/>
        <w:divId w:val="527259509"/>
        <w:rPr>
          <w:color w:val="002060"/>
        </w:rPr>
      </w:pPr>
      <w:r>
        <w:rPr>
          <w:color w:val="002060"/>
        </w:rPr>
        <w:t>PROGRAMMA GARE</w:t>
      </w:r>
    </w:p>
    <w:p w14:paraId="17FD60CB" w14:textId="77777777" w:rsidR="00687F56" w:rsidRPr="006005F9" w:rsidRDefault="00687F56" w:rsidP="00687F56">
      <w:pPr>
        <w:pStyle w:val="sottotitolocampionato10"/>
        <w:divId w:val="527259509"/>
        <w:rPr>
          <w:color w:val="002060"/>
        </w:rPr>
      </w:pPr>
      <w:r w:rsidRPr="006005F9">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8"/>
        <w:gridCol w:w="385"/>
        <w:gridCol w:w="898"/>
        <w:gridCol w:w="1176"/>
        <w:gridCol w:w="1549"/>
        <w:gridCol w:w="1557"/>
      </w:tblGrid>
      <w:tr w:rsidR="00687F56" w:rsidRPr="006005F9" w14:paraId="6B577662"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71A1E"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F0F3"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58474"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71861"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F0A98"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3C65"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793A1"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53EA1F6A"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56C50" w14:textId="77777777" w:rsidR="00687F56" w:rsidRPr="006005F9" w:rsidRDefault="00687F56" w:rsidP="00880F60">
            <w:pPr>
              <w:pStyle w:val="rowtabella0"/>
              <w:rPr>
                <w:color w:val="002060"/>
              </w:rPr>
            </w:pPr>
            <w:r w:rsidRPr="006005F9">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90350" w14:textId="77777777" w:rsidR="00687F56" w:rsidRPr="006005F9" w:rsidRDefault="00687F56" w:rsidP="00880F60">
            <w:pPr>
              <w:pStyle w:val="rowtabella0"/>
              <w:rPr>
                <w:color w:val="002060"/>
              </w:rPr>
            </w:pPr>
            <w:r w:rsidRPr="006005F9">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1147D"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BE623" w14:textId="77777777" w:rsidR="00687F56" w:rsidRPr="006005F9" w:rsidRDefault="00687F56" w:rsidP="00880F60">
            <w:pPr>
              <w:pStyle w:val="rowtabella0"/>
              <w:rPr>
                <w:color w:val="002060"/>
              </w:rPr>
            </w:pPr>
            <w:r w:rsidRPr="006005F9">
              <w:rPr>
                <w:color w:val="002060"/>
              </w:rPr>
              <w:t>17/12/2021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8A7AD" w14:textId="77777777" w:rsidR="00687F56" w:rsidRPr="006005F9" w:rsidRDefault="00687F56" w:rsidP="00880F60">
            <w:pPr>
              <w:pStyle w:val="rowtabella0"/>
              <w:rPr>
                <w:color w:val="002060"/>
              </w:rPr>
            </w:pPr>
            <w:r w:rsidRPr="006005F9">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58551" w14:textId="77777777" w:rsidR="00687F56" w:rsidRPr="006005F9" w:rsidRDefault="00687F56" w:rsidP="00880F60">
            <w:pPr>
              <w:pStyle w:val="rowtabella0"/>
              <w:rPr>
                <w:color w:val="002060"/>
              </w:rPr>
            </w:pPr>
            <w:r w:rsidRPr="006005F9">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85CBA" w14:textId="77777777" w:rsidR="00687F56" w:rsidRPr="006005F9" w:rsidRDefault="00687F56" w:rsidP="00880F60">
            <w:pPr>
              <w:pStyle w:val="rowtabella0"/>
              <w:rPr>
                <w:color w:val="002060"/>
              </w:rPr>
            </w:pPr>
            <w:r w:rsidRPr="006005F9">
              <w:rPr>
                <w:color w:val="002060"/>
              </w:rPr>
              <w:t>VIA ROSSINI</w:t>
            </w:r>
          </w:p>
        </w:tc>
      </w:tr>
      <w:tr w:rsidR="00687F56" w:rsidRPr="006005F9" w14:paraId="3BE5C749"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C40929" w14:textId="77777777" w:rsidR="00687F56" w:rsidRPr="006005F9" w:rsidRDefault="00687F56" w:rsidP="00880F60">
            <w:pPr>
              <w:pStyle w:val="rowtabella0"/>
              <w:rPr>
                <w:color w:val="002060"/>
              </w:rPr>
            </w:pPr>
            <w:r w:rsidRPr="006005F9">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A05A11" w14:textId="77777777" w:rsidR="00687F56" w:rsidRPr="006005F9" w:rsidRDefault="00687F56" w:rsidP="00880F60">
            <w:pPr>
              <w:pStyle w:val="rowtabella0"/>
              <w:rPr>
                <w:color w:val="002060"/>
              </w:rPr>
            </w:pPr>
            <w:r w:rsidRPr="006005F9">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ABEE6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E6CAE6"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02CAB2" w14:textId="77777777" w:rsidR="00687F56" w:rsidRPr="006005F9" w:rsidRDefault="00687F56" w:rsidP="00880F60">
            <w:pPr>
              <w:pStyle w:val="rowtabella0"/>
              <w:rPr>
                <w:color w:val="002060"/>
              </w:rPr>
            </w:pPr>
            <w:r w:rsidRPr="006005F9">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6F34B" w14:textId="77777777" w:rsidR="00687F56" w:rsidRPr="006005F9" w:rsidRDefault="00687F56" w:rsidP="00880F60">
            <w:pPr>
              <w:pStyle w:val="rowtabella0"/>
              <w:rPr>
                <w:color w:val="002060"/>
              </w:rPr>
            </w:pPr>
            <w:r w:rsidRPr="006005F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05BFE" w14:textId="77777777" w:rsidR="00687F56" w:rsidRPr="006005F9" w:rsidRDefault="00687F56" w:rsidP="00880F60">
            <w:pPr>
              <w:pStyle w:val="rowtabella0"/>
              <w:rPr>
                <w:color w:val="002060"/>
              </w:rPr>
            </w:pPr>
            <w:r w:rsidRPr="006005F9">
              <w:rPr>
                <w:color w:val="002060"/>
              </w:rPr>
              <w:t>VIA ANTONIO ROSMINI 22/B</w:t>
            </w:r>
          </w:p>
        </w:tc>
      </w:tr>
      <w:tr w:rsidR="00687F56" w:rsidRPr="006005F9" w14:paraId="78A0F81A"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1B1535" w14:textId="77777777" w:rsidR="00687F56" w:rsidRPr="006005F9" w:rsidRDefault="00687F56" w:rsidP="00880F60">
            <w:pPr>
              <w:pStyle w:val="rowtabella0"/>
              <w:rPr>
                <w:color w:val="002060"/>
              </w:rPr>
            </w:pPr>
            <w:r w:rsidRPr="006005F9">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97C5B" w14:textId="77777777" w:rsidR="00687F56" w:rsidRPr="006005F9" w:rsidRDefault="00687F56" w:rsidP="00880F60">
            <w:pPr>
              <w:pStyle w:val="rowtabella0"/>
              <w:rPr>
                <w:color w:val="002060"/>
              </w:rPr>
            </w:pPr>
            <w:r w:rsidRPr="006005F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F46A54"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9FE5FE"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471412" w14:textId="77777777" w:rsidR="00687F56" w:rsidRPr="006005F9" w:rsidRDefault="00687F56" w:rsidP="00880F60">
            <w:pPr>
              <w:pStyle w:val="rowtabella0"/>
              <w:rPr>
                <w:color w:val="002060"/>
              </w:rPr>
            </w:pPr>
            <w:r w:rsidRPr="006005F9">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D9C55D" w14:textId="77777777" w:rsidR="00687F56" w:rsidRPr="006005F9" w:rsidRDefault="00687F56" w:rsidP="00880F60">
            <w:pPr>
              <w:pStyle w:val="rowtabella0"/>
              <w:rPr>
                <w:color w:val="002060"/>
              </w:rPr>
            </w:pPr>
            <w:r w:rsidRPr="006005F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55DEB" w14:textId="77777777" w:rsidR="00687F56" w:rsidRPr="006005F9" w:rsidRDefault="00687F56" w:rsidP="00880F60">
            <w:pPr>
              <w:pStyle w:val="rowtabella0"/>
              <w:rPr>
                <w:color w:val="002060"/>
              </w:rPr>
            </w:pPr>
            <w:r w:rsidRPr="006005F9">
              <w:rPr>
                <w:color w:val="002060"/>
              </w:rPr>
              <w:t>VIA MATTEOTTI</w:t>
            </w:r>
          </w:p>
        </w:tc>
      </w:tr>
      <w:tr w:rsidR="00687F56" w:rsidRPr="006005F9" w14:paraId="7415D3DE"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5B07D6" w14:textId="77777777" w:rsidR="00687F56" w:rsidRPr="006005F9" w:rsidRDefault="00687F56" w:rsidP="00880F60">
            <w:pPr>
              <w:pStyle w:val="rowtabella0"/>
              <w:rPr>
                <w:color w:val="002060"/>
              </w:rPr>
            </w:pPr>
            <w:r w:rsidRPr="006005F9">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488978" w14:textId="77777777" w:rsidR="00687F56" w:rsidRPr="006005F9" w:rsidRDefault="00687F56" w:rsidP="00880F60">
            <w:pPr>
              <w:pStyle w:val="rowtabella0"/>
              <w:rPr>
                <w:color w:val="002060"/>
              </w:rPr>
            </w:pPr>
            <w:r w:rsidRPr="006005F9">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CE6336"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C0E550" w14:textId="77777777" w:rsidR="00687F56" w:rsidRPr="006005F9" w:rsidRDefault="00687F56" w:rsidP="00880F60">
            <w:pPr>
              <w:pStyle w:val="rowtabella0"/>
              <w:rPr>
                <w:color w:val="002060"/>
              </w:rPr>
            </w:pPr>
            <w:r w:rsidRPr="006005F9">
              <w:rPr>
                <w:color w:val="002060"/>
              </w:rPr>
              <w:t>18/12/2021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29E79C" w14:textId="77777777" w:rsidR="00687F56" w:rsidRPr="006005F9" w:rsidRDefault="00687F56" w:rsidP="00880F60">
            <w:pPr>
              <w:pStyle w:val="rowtabella0"/>
              <w:rPr>
                <w:color w:val="002060"/>
              </w:rPr>
            </w:pPr>
            <w:r w:rsidRPr="006005F9">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71254" w14:textId="77777777" w:rsidR="00687F56" w:rsidRPr="006005F9" w:rsidRDefault="00687F56" w:rsidP="00880F60">
            <w:pPr>
              <w:pStyle w:val="rowtabella0"/>
              <w:rPr>
                <w:color w:val="002060"/>
              </w:rPr>
            </w:pPr>
            <w:r w:rsidRPr="006005F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77055E" w14:textId="77777777" w:rsidR="00687F56" w:rsidRPr="006005F9" w:rsidRDefault="00687F56" w:rsidP="00880F60">
            <w:pPr>
              <w:pStyle w:val="rowtabella0"/>
              <w:rPr>
                <w:color w:val="002060"/>
              </w:rPr>
            </w:pPr>
            <w:r w:rsidRPr="006005F9">
              <w:rPr>
                <w:color w:val="002060"/>
              </w:rPr>
              <w:t>VIA ROMA 201</w:t>
            </w:r>
          </w:p>
        </w:tc>
      </w:tr>
      <w:tr w:rsidR="00687F56" w:rsidRPr="006005F9" w14:paraId="771F50E5"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DDAFF" w14:textId="77777777" w:rsidR="00687F56" w:rsidRPr="006005F9" w:rsidRDefault="00687F56" w:rsidP="00880F60">
            <w:pPr>
              <w:pStyle w:val="rowtabella0"/>
              <w:rPr>
                <w:color w:val="002060"/>
              </w:rPr>
            </w:pPr>
            <w:r w:rsidRPr="006005F9">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7191F" w14:textId="77777777" w:rsidR="00687F56" w:rsidRPr="006005F9" w:rsidRDefault="00687F56" w:rsidP="00880F60">
            <w:pPr>
              <w:pStyle w:val="rowtabella0"/>
              <w:rPr>
                <w:color w:val="002060"/>
              </w:rPr>
            </w:pPr>
            <w:r w:rsidRPr="006005F9">
              <w:rPr>
                <w:color w:val="002060"/>
              </w:rPr>
              <w:t>FUTSAL MONTEMARCIANO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B5B6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D7D04" w14:textId="77777777" w:rsidR="00687F56" w:rsidRPr="006005F9" w:rsidRDefault="00687F56" w:rsidP="00880F60">
            <w:pPr>
              <w:pStyle w:val="rowtabella0"/>
              <w:rPr>
                <w:color w:val="002060"/>
              </w:rPr>
            </w:pPr>
            <w:r w:rsidRPr="006005F9">
              <w:rPr>
                <w:color w:val="002060"/>
              </w:rPr>
              <w:t>18/12/2021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1E80F" w14:textId="77777777" w:rsidR="00687F56" w:rsidRPr="006005F9" w:rsidRDefault="00687F56" w:rsidP="00880F60">
            <w:pPr>
              <w:pStyle w:val="rowtabella0"/>
              <w:rPr>
                <w:color w:val="002060"/>
              </w:rPr>
            </w:pPr>
            <w:r w:rsidRPr="006005F9">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0469D" w14:textId="77777777" w:rsidR="00687F56" w:rsidRPr="006005F9" w:rsidRDefault="00687F56" w:rsidP="00880F60">
            <w:pPr>
              <w:pStyle w:val="rowtabella0"/>
              <w:rPr>
                <w:color w:val="002060"/>
              </w:rPr>
            </w:pPr>
            <w:r w:rsidRPr="006005F9">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1D399" w14:textId="77777777" w:rsidR="00687F56" w:rsidRPr="006005F9" w:rsidRDefault="00687F56" w:rsidP="00880F60">
            <w:pPr>
              <w:pStyle w:val="rowtabella0"/>
              <w:rPr>
                <w:color w:val="002060"/>
              </w:rPr>
            </w:pPr>
            <w:r w:rsidRPr="006005F9">
              <w:rPr>
                <w:color w:val="002060"/>
              </w:rPr>
              <w:t>VIA DELL'INDUSTRIA</w:t>
            </w:r>
          </w:p>
        </w:tc>
      </w:tr>
    </w:tbl>
    <w:p w14:paraId="076F69DD" w14:textId="77777777" w:rsidR="00687F56" w:rsidRPr="006005F9" w:rsidRDefault="00687F56" w:rsidP="00687F56">
      <w:pPr>
        <w:pStyle w:val="breakline"/>
        <w:divId w:val="527259509"/>
        <w:rPr>
          <w:rFonts w:eastAsiaTheme="minorEastAsia"/>
          <w:color w:val="002060"/>
        </w:rPr>
      </w:pPr>
    </w:p>
    <w:p w14:paraId="583D02C0" w14:textId="77777777" w:rsidR="00687F56" w:rsidRPr="006005F9" w:rsidRDefault="00687F56" w:rsidP="00687F56">
      <w:pPr>
        <w:pStyle w:val="breakline"/>
        <w:divId w:val="527259509"/>
        <w:rPr>
          <w:color w:val="002060"/>
        </w:rPr>
      </w:pPr>
    </w:p>
    <w:p w14:paraId="379F53D2" w14:textId="77777777" w:rsidR="00687F56" w:rsidRPr="006005F9" w:rsidRDefault="00687F56" w:rsidP="00687F56">
      <w:pPr>
        <w:pStyle w:val="breakline"/>
        <w:divId w:val="527259509"/>
        <w:rPr>
          <w:color w:val="002060"/>
        </w:rPr>
      </w:pPr>
    </w:p>
    <w:p w14:paraId="765F717B" w14:textId="77777777" w:rsidR="00687F56" w:rsidRPr="006005F9" w:rsidRDefault="00687F56" w:rsidP="00687F56">
      <w:pPr>
        <w:pStyle w:val="sottotitolocampionato10"/>
        <w:divId w:val="527259509"/>
        <w:rPr>
          <w:color w:val="002060"/>
        </w:rPr>
      </w:pPr>
      <w:r w:rsidRPr="006005F9">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3"/>
        <w:gridCol w:w="385"/>
        <w:gridCol w:w="898"/>
        <w:gridCol w:w="1199"/>
        <w:gridCol w:w="1547"/>
        <w:gridCol w:w="1547"/>
      </w:tblGrid>
      <w:tr w:rsidR="00687F56" w:rsidRPr="006005F9" w14:paraId="54C21ABF"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185DA"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8D3EF"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76C90"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CAA00"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2AC19"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11CB6"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76607"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3B256B78"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88E322" w14:textId="77777777" w:rsidR="00687F56" w:rsidRPr="006005F9" w:rsidRDefault="00687F56" w:rsidP="00880F60">
            <w:pPr>
              <w:pStyle w:val="rowtabella0"/>
              <w:rPr>
                <w:color w:val="002060"/>
              </w:rPr>
            </w:pPr>
            <w:r w:rsidRPr="006005F9">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E6FB5" w14:textId="77777777" w:rsidR="00687F56" w:rsidRPr="006005F9" w:rsidRDefault="00687F56" w:rsidP="00880F60">
            <w:pPr>
              <w:pStyle w:val="rowtabella0"/>
              <w:rPr>
                <w:color w:val="002060"/>
              </w:rPr>
            </w:pPr>
            <w:r w:rsidRPr="006005F9">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06339"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B4DD6" w14:textId="77777777" w:rsidR="00687F56" w:rsidRPr="006005F9" w:rsidRDefault="00687F56" w:rsidP="00880F60">
            <w:pPr>
              <w:pStyle w:val="rowtabella0"/>
              <w:rPr>
                <w:color w:val="002060"/>
              </w:rPr>
            </w:pPr>
            <w:r w:rsidRPr="006005F9">
              <w:rPr>
                <w:color w:val="002060"/>
              </w:rPr>
              <w:t>17/12/2021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5D333" w14:textId="77777777" w:rsidR="00687F56" w:rsidRPr="006005F9" w:rsidRDefault="00687F56" w:rsidP="00880F60">
            <w:pPr>
              <w:pStyle w:val="rowtabella0"/>
              <w:rPr>
                <w:color w:val="002060"/>
              </w:rPr>
            </w:pPr>
            <w:r w:rsidRPr="006005F9">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417CF" w14:textId="77777777" w:rsidR="00687F56" w:rsidRPr="006005F9" w:rsidRDefault="00687F56" w:rsidP="00880F60">
            <w:pPr>
              <w:pStyle w:val="rowtabella0"/>
              <w:rPr>
                <w:color w:val="002060"/>
              </w:rPr>
            </w:pPr>
            <w:r w:rsidRPr="006005F9">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2103B" w14:textId="77777777" w:rsidR="00687F56" w:rsidRPr="006005F9" w:rsidRDefault="00687F56" w:rsidP="00880F60">
            <w:pPr>
              <w:pStyle w:val="rowtabella0"/>
              <w:rPr>
                <w:color w:val="002060"/>
              </w:rPr>
            </w:pPr>
            <w:r w:rsidRPr="006005F9">
              <w:rPr>
                <w:color w:val="002060"/>
              </w:rPr>
              <w:t>VIA CERQUATTI</w:t>
            </w:r>
          </w:p>
        </w:tc>
      </w:tr>
      <w:tr w:rsidR="00687F56" w:rsidRPr="006005F9" w14:paraId="0611CD1E"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98B1BD" w14:textId="77777777" w:rsidR="00687F56" w:rsidRPr="006005F9" w:rsidRDefault="00687F56" w:rsidP="00880F60">
            <w:pPr>
              <w:pStyle w:val="rowtabella0"/>
              <w:rPr>
                <w:color w:val="002060"/>
              </w:rPr>
            </w:pPr>
            <w:r w:rsidRPr="006005F9">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E75CA6" w14:textId="77777777" w:rsidR="00687F56" w:rsidRPr="006005F9" w:rsidRDefault="00687F56" w:rsidP="00880F60">
            <w:pPr>
              <w:pStyle w:val="rowtabella0"/>
              <w:rPr>
                <w:color w:val="002060"/>
              </w:rPr>
            </w:pPr>
            <w:r w:rsidRPr="006005F9">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DA46F6"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E1328B" w14:textId="77777777" w:rsidR="00687F56" w:rsidRPr="006005F9" w:rsidRDefault="00687F56" w:rsidP="00880F60">
            <w:pPr>
              <w:pStyle w:val="rowtabella0"/>
              <w:rPr>
                <w:color w:val="002060"/>
              </w:rPr>
            </w:pPr>
            <w:r w:rsidRPr="006005F9">
              <w:rPr>
                <w:color w:val="002060"/>
              </w:rPr>
              <w:t>17/12/2021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CDCE9" w14:textId="77777777" w:rsidR="00687F56" w:rsidRPr="006005F9" w:rsidRDefault="00687F56" w:rsidP="00880F60">
            <w:pPr>
              <w:pStyle w:val="rowtabella0"/>
              <w:rPr>
                <w:color w:val="002060"/>
              </w:rPr>
            </w:pPr>
            <w:r w:rsidRPr="006005F9">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38506" w14:textId="77777777" w:rsidR="00687F56" w:rsidRPr="006005F9" w:rsidRDefault="00687F56" w:rsidP="00880F60">
            <w:pPr>
              <w:pStyle w:val="rowtabella0"/>
              <w:rPr>
                <w:color w:val="002060"/>
              </w:rPr>
            </w:pPr>
            <w:r w:rsidRPr="006005F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321BA" w14:textId="77777777" w:rsidR="00687F56" w:rsidRPr="006005F9" w:rsidRDefault="00687F56" w:rsidP="00880F60">
            <w:pPr>
              <w:pStyle w:val="rowtabella0"/>
              <w:rPr>
                <w:color w:val="002060"/>
              </w:rPr>
            </w:pPr>
            <w:r w:rsidRPr="006005F9">
              <w:rPr>
                <w:color w:val="002060"/>
              </w:rPr>
              <w:t>VIA ALFIERI SNC</w:t>
            </w:r>
          </w:p>
        </w:tc>
      </w:tr>
      <w:tr w:rsidR="00687F56" w:rsidRPr="006005F9" w14:paraId="2F24B19C"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F6A4A1" w14:textId="77777777" w:rsidR="00687F56" w:rsidRPr="006005F9" w:rsidRDefault="00687F56" w:rsidP="00880F60">
            <w:pPr>
              <w:pStyle w:val="rowtabella0"/>
              <w:rPr>
                <w:color w:val="002060"/>
              </w:rPr>
            </w:pPr>
            <w:r w:rsidRPr="006005F9">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169F2F" w14:textId="77777777" w:rsidR="00687F56" w:rsidRPr="006005F9" w:rsidRDefault="00687F56" w:rsidP="00880F60">
            <w:pPr>
              <w:pStyle w:val="rowtabella0"/>
              <w:rPr>
                <w:color w:val="002060"/>
              </w:rPr>
            </w:pPr>
            <w:r w:rsidRPr="006005F9">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E5C116"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2D6239"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1E2103" w14:textId="77777777" w:rsidR="00687F56" w:rsidRPr="006005F9" w:rsidRDefault="00687F56" w:rsidP="00880F60">
            <w:pPr>
              <w:pStyle w:val="rowtabella0"/>
              <w:rPr>
                <w:color w:val="002060"/>
              </w:rPr>
            </w:pPr>
            <w:r w:rsidRPr="006005F9">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5570B" w14:textId="77777777" w:rsidR="00687F56" w:rsidRPr="006005F9" w:rsidRDefault="00687F56" w:rsidP="00880F60">
            <w:pPr>
              <w:pStyle w:val="rowtabella0"/>
              <w:rPr>
                <w:color w:val="002060"/>
              </w:rPr>
            </w:pPr>
            <w:r w:rsidRPr="006005F9">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90A81" w14:textId="77777777" w:rsidR="00687F56" w:rsidRPr="006005F9" w:rsidRDefault="00687F56" w:rsidP="00880F60">
            <w:pPr>
              <w:pStyle w:val="rowtabella0"/>
              <w:rPr>
                <w:color w:val="002060"/>
              </w:rPr>
            </w:pPr>
            <w:r w:rsidRPr="006005F9">
              <w:rPr>
                <w:color w:val="002060"/>
              </w:rPr>
              <w:t>VIA LORENZO LOTTO</w:t>
            </w:r>
          </w:p>
        </w:tc>
      </w:tr>
      <w:tr w:rsidR="00687F56" w:rsidRPr="006005F9" w14:paraId="06E6370D"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BE70BC" w14:textId="77777777" w:rsidR="00687F56" w:rsidRPr="006005F9" w:rsidRDefault="00687F56" w:rsidP="00880F60">
            <w:pPr>
              <w:pStyle w:val="rowtabella0"/>
              <w:rPr>
                <w:color w:val="002060"/>
              </w:rPr>
            </w:pPr>
            <w:r w:rsidRPr="006005F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F7A593" w14:textId="77777777" w:rsidR="00687F56" w:rsidRPr="006005F9" w:rsidRDefault="00687F56" w:rsidP="00880F60">
            <w:pPr>
              <w:pStyle w:val="rowtabella0"/>
              <w:rPr>
                <w:color w:val="002060"/>
              </w:rPr>
            </w:pPr>
            <w:r w:rsidRPr="006005F9">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97EAF8"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1DFB97"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9C558" w14:textId="77777777" w:rsidR="00687F56" w:rsidRPr="006005F9" w:rsidRDefault="00687F56" w:rsidP="00880F60">
            <w:pPr>
              <w:pStyle w:val="rowtabella0"/>
              <w:rPr>
                <w:color w:val="002060"/>
              </w:rPr>
            </w:pPr>
            <w:r w:rsidRPr="006005F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4939D" w14:textId="77777777" w:rsidR="00687F56" w:rsidRPr="006005F9" w:rsidRDefault="00687F56" w:rsidP="00880F60">
            <w:pPr>
              <w:pStyle w:val="rowtabella0"/>
              <w:rPr>
                <w:color w:val="002060"/>
              </w:rPr>
            </w:pPr>
            <w:r w:rsidRPr="006005F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FD54A" w14:textId="77777777" w:rsidR="00687F56" w:rsidRPr="006005F9" w:rsidRDefault="00687F56" w:rsidP="00880F60">
            <w:pPr>
              <w:pStyle w:val="rowtabella0"/>
              <w:rPr>
                <w:color w:val="002060"/>
              </w:rPr>
            </w:pPr>
            <w:r w:rsidRPr="006005F9">
              <w:rPr>
                <w:color w:val="002060"/>
              </w:rPr>
              <w:t>VIA B.BUOZZI</w:t>
            </w:r>
          </w:p>
        </w:tc>
      </w:tr>
      <w:tr w:rsidR="00687F56" w:rsidRPr="006005F9" w14:paraId="08F9B1C0"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DAA5EB" w14:textId="77777777" w:rsidR="00687F56" w:rsidRPr="006005F9" w:rsidRDefault="00687F56" w:rsidP="00880F60">
            <w:pPr>
              <w:pStyle w:val="rowtabella0"/>
              <w:rPr>
                <w:color w:val="002060"/>
              </w:rPr>
            </w:pPr>
            <w:r w:rsidRPr="006005F9">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1C0B0E" w14:textId="77777777" w:rsidR="00687F56" w:rsidRPr="006005F9" w:rsidRDefault="00687F56" w:rsidP="00880F60">
            <w:pPr>
              <w:pStyle w:val="rowtabella0"/>
              <w:rPr>
                <w:color w:val="002060"/>
              </w:rPr>
            </w:pPr>
            <w:r w:rsidRPr="006005F9">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E0D407"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32F65F" w14:textId="77777777" w:rsidR="00687F56" w:rsidRPr="006005F9" w:rsidRDefault="00687F56" w:rsidP="00880F60">
            <w:pPr>
              <w:pStyle w:val="rowtabella0"/>
              <w:rPr>
                <w:color w:val="002060"/>
              </w:rPr>
            </w:pPr>
            <w:r w:rsidRPr="006005F9">
              <w:rPr>
                <w:color w:val="002060"/>
              </w:rPr>
              <w:t>17/12/2021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26E95" w14:textId="77777777" w:rsidR="00687F56" w:rsidRPr="006005F9" w:rsidRDefault="00687F56" w:rsidP="00880F60">
            <w:pPr>
              <w:pStyle w:val="rowtabella0"/>
              <w:rPr>
                <w:color w:val="002060"/>
              </w:rPr>
            </w:pPr>
            <w:r w:rsidRPr="006005F9">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91C54" w14:textId="77777777" w:rsidR="00687F56" w:rsidRPr="006005F9" w:rsidRDefault="00687F56" w:rsidP="00880F60">
            <w:pPr>
              <w:pStyle w:val="rowtabella0"/>
              <w:rPr>
                <w:color w:val="002060"/>
              </w:rPr>
            </w:pPr>
            <w:r w:rsidRPr="006005F9">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07FF6" w14:textId="77777777" w:rsidR="00687F56" w:rsidRPr="006005F9" w:rsidRDefault="00687F56" w:rsidP="00880F60">
            <w:pPr>
              <w:pStyle w:val="rowtabella0"/>
              <w:rPr>
                <w:color w:val="002060"/>
              </w:rPr>
            </w:pPr>
            <w:r w:rsidRPr="006005F9">
              <w:rPr>
                <w:color w:val="002060"/>
              </w:rPr>
              <w:t>VIALE MAZZINI</w:t>
            </w:r>
          </w:p>
        </w:tc>
      </w:tr>
      <w:tr w:rsidR="00687F56" w:rsidRPr="006005F9" w14:paraId="0F283FD7"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24BAC2" w14:textId="77777777" w:rsidR="00687F56" w:rsidRPr="006005F9" w:rsidRDefault="00687F56" w:rsidP="00880F60">
            <w:pPr>
              <w:pStyle w:val="rowtabella0"/>
              <w:rPr>
                <w:color w:val="002060"/>
              </w:rPr>
            </w:pPr>
            <w:r w:rsidRPr="006005F9">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DA488" w14:textId="77777777" w:rsidR="00687F56" w:rsidRPr="006005F9" w:rsidRDefault="00687F56" w:rsidP="00880F60">
            <w:pPr>
              <w:pStyle w:val="rowtabella0"/>
              <w:rPr>
                <w:color w:val="002060"/>
              </w:rPr>
            </w:pPr>
            <w:r w:rsidRPr="006005F9">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DB938"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75B94"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12C7C" w14:textId="77777777" w:rsidR="00687F56" w:rsidRPr="006005F9" w:rsidRDefault="00687F56" w:rsidP="00880F60">
            <w:pPr>
              <w:pStyle w:val="rowtabella0"/>
              <w:rPr>
                <w:color w:val="002060"/>
              </w:rPr>
            </w:pPr>
            <w:r w:rsidRPr="006005F9">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46439" w14:textId="77777777" w:rsidR="00687F56" w:rsidRPr="006005F9" w:rsidRDefault="00687F56" w:rsidP="00880F60">
            <w:pPr>
              <w:pStyle w:val="rowtabella0"/>
              <w:rPr>
                <w:color w:val="002060"/>
              </w:rPr>
            </w:pPr>
            <w:r w:rsidRPr="006005F9">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583A5" w14:textId="77777777" w:rsidR="00687F56" w:rsidRPr="006005F9" w:rsidRDefault="00687F56" w:rsidP="00880F60">
            <w:pPr>
              <w:pStyle w:val="rowtabella0"/>
              <w:rPr>
                <w:color w:val="002060"/>
              </w:rPr>
            </w:pPr>
            <w:r w:rsidRPr="006005F9">
              <w:rPr>
                <w:color w:val="002060"/>
              </w:rPr>
              <w:t>VIA LUDOVICO SCARFIOTTI</w:t>
            </w:r>
          </w:p>
        </w:tc>
      </w:tr>
    </w:tbl>
    <w:p w14:paraId="1625C7FE" w14:textId="77777777" w:rsidR="00687F56" w:rsidRPr="006005F9" w:rsidRDefault="00687F56" w:rsidP="00687F56">
      <w:pPr>
        <w:pStyle w:val="breakline"/>
        <w:divId w:val="527259509"/>
        <w:rPr>
          <w:rFonts w:eastAsiaTheme="minorEastAsia"/>
          <w:color w:val="002060"/>
        </w:rPr>
      </w:pPr>
    </w:p>
    <w:p w14:paraId="4276072E" w14:textId="77777777" w:rsidR="00687F56" w:rsidRPr="006005F9" w:rsidRDefault="00687F56" w:rsidP="00687F56">
      <w:pPr>
        <w:pStyle w:val="breakline"/>
        <w:divId w:val="527259509"/>
        <w:rPr>
          <w:color w:val="002060"/>
        </w:rPr>
      </w:pPr>
    </w:p>
    <w:p w14:paraId="44FE5A7C" w14:textId="77777777" w:rsidR="00687F56" w:rsidRPr="006005F9" w:rsidRDefault="00687F56" w:rsidP="00687F56">
      <w:pPr>
        <w:pStyle w:val="breakline"/>
        <w:divId w:val="527259509"/>
        <w:rPr>
          <w:color w:val="002060"/>
        </w:rPr>
      </w:pPr>
    </w:p>
    <w:p w14:paraId="6CE21AAA" w14:textId="77777777" w:rsidR="00687F56" w:rsidRPr="006005F9" w:rsidRDefault="00687F56" w:rsidP="00687F56">
      <w:pPr>
        <w:pStyle w:val="sottotitolocampionato10"/>
        <w:divId w:val="527259509"/>
        <w:rPr>
          <w:color w:val="002060"/>
        </w:rPr>
      </w:pPr>
      <w:r w:rsidRPr="006005F9">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176"/>
        <w:gridCol w:w="1566"/>
        <w:gridCol w:w="1545"/>
      </w:tblGrid>
      <w:tr w:rsidR="00687F56" w:rsidRPr="006005F9" w14:paraId="4223E8DC"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5E0DF"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0A140"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71713"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D1370"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F79DE"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0CBE"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CBFB8"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53403238"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A912CA" w14:textId="77777777" w:rsidR="00687F56" w:rsidRPr="006005F9" w:rsidRDefault="00687F56" w:rsidP="00880F60">
            <w:pPr>
              <w:pStyle w:val="rowtabella0"/>
              <w:rPr>
                <w:color w:val="002060"/>
              </w:rPr>
            </w:pPr>
            <w:r w:rsidRPr="006005F9">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2CB8A" w14:textId="77777777" w:rsidR="00687F56" w:rsidRPr="006005F9" w:rsidRDefault="00687F56" w:rsidP="00880F60">
            <w:pPr>
              <w:pStyle w:val="rowtabella0"/>
              <w:rPr>
                <w:color w:val="002060"/>
              </w:rPr>
            </w:pPr>
            <w:r w:rsidRPr="006005F9">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74639"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DD16B" w14:textId="77777777" w:rsidR="00687F56" w:rsidRPr="006005F9" w:rsidRDefault="00687F56" w:rsidP="00880F60">
            <w:pPr>
              <w:pStyle w:val="rowtabella0"/>
              <w:rPr>
                <w:color w:val="002060"/>
              </w:rPr>
            </w:pPr>
            <w:r w:rsidRPr="006005F9">
              <w:rPr>
                <w:color w:val="002060"/>
              </w:rPr>
              <w:t>17/12/2021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7F878" w14:textId="77777777" w:rsidR="00687F56" w:rsidRPr="006005F9" w:rsidRDefault="00687F56" w:rsidP="00880F60">
            <w:pPr>
              <w:pStyle w:val="rowtabella0"/>
              <w:rPr>
                <w:color w:val="002060"/>
              </w:rPr>
            </w:pPr>
            <w:r w:rsidRPr="006005F9">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40483" w14:textId="77777777" w:rsidR="00687F56" w:rsidRPr="006005F9" w:rsidRDefault="00687F56" w:rsidP="00880F60">
            <w:pPr>
              <w:pStyle w:val="rowtabella0"/>
              <w:rPr>
                <w:color w:val="002060"/>
              </w:rPr>
            </w:pPr>
            <w:r w:rsidRPr="006005F9">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DE53D" w14:textId="77777777" w:rsidR="00687F56" w:rsidRPr="006005F9" w:rsidRDefault="00687F56" w:rsidP="00880F60">
            <w:pPr>
              <w:pStyle w:val="rowtabella0"/>
              <w:rPr>
                <w:color w:val="002060"/>
              </w:rPr>
            </w:pPr>
            <w:r w:rsidRPr="006005F9">
              <w:rPr>
                <w:color w:val="002060"/>
              </w:rPr>
              <w:t>VIA C.ULPIANI</w:t>
            </w:r>
          </w:p>
        </w:tc>
      </w:tr>
      <w:tr w:rsidR="00687F56" w:rsidRPr="006005F9" w14:paraId="5FAAECBB"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D37F1C" w14:textId="77777777" w:rsidR="00687F56" w:rsidRPr="006005F9" w:rsidRDefault="00687F56" w:rsidP="00880F60">
            <w:pPr>
              <w:pStyle w:val="rowtabella0"/>
              <w:rPr>
                <w:color w:val="002060"/>
              </w:rPr>
            </w:pPr>
            <w:r w:rsidRPr="006005F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C03D2D" w14:textId="77777777" w:rsidR="00687F56" w:rsidRPr="006005F9" w:rsidRDefault="00687F56" w:rsidP="00880F60">
            <w:pPr>
              <w:pStyle w:val="rowtabella0"/>
              <w:rPr>
                <w:color w:val="002060"/>
              </w:rPr>
            </w:pPr>
            <w:r w:rsidRPr="006005F9">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F79F5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A7DA90"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8B4FC" w14:textId="77777777" w:rsidR="00687F56" w:rsidRPr="006005F9" w:rsidRDefault="00687F56" w:rsidP="00880F60">
            <w:pPr>
              <w:pStyle w:val="rowtabella0"/>
              <w:rPr>
                <w:color w:val="002060"/>
              </w:rPr>
            </w:pPr>
            <w:r w:rsidRPr="006005F9">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3E5E4" w14:textId="77777777" w:rsidR="00687F56" w:rsidRPr="006005F9" w:rsidRDefault="00687F56" w:rsidP="00880F60">
            <w:pPr>
              <w:pStyle w:val="rowtabella0"/>
              <w:rPr>
                <w:color w:val="002060"/>
              </w:rPr>
            </w:pPr>
            <w:r w:rsidRPr="006005F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7141A" w14:textId="77777777" w:rsidR="00687F56" w:rsidRPr="006005F9" w:rsidRDefault="00687F56" w:rsidP="00880F60">
            <w:pPr>
              <w:pStyle w:val="rowtabella0"/>
              <w:rPr>
                <w:color w:val="002060"/>
              </w:rPr>
            </w:pPr>
            <w:r w:rsidRPr="006005F9">
              <w:rPr>
                <w:color w:val="002060"/>
              </w:rPr>
              <w:t>VIA COLLE GIOIOSO</w:t>
            </w:r>
          </w:p>
        </w:tc>
      </w:tr>
      <w:tr w:rsidR="00687F56" w:rsidRPr="006005F9" w14:paraId="4025138F"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48A01E" w14:textId="77777777" w:rsidR="00687F56" w:rsidRPr="006005F9" w:rsidRDefault="00687F56" w:rsidP="00880F60">
            <w:pPr>
              <w:pStyle w:val="rowtabella0"/>
              <w:rPr>
                <w:color w:val="002060"/>
              </w:rPr>
            </w:pPr>
            <w:r w:rsidRPr="006005F9">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338519" w14:textId="77777777" w:rsidR="00687F56" w:rsidRPr="006005F9" w:rsidRDefault="00687F56" w:rsidP="00880F60">
            <w:pPr>
              <w:pStyle w:val="rowtabella0"/>
              <w:rPr>
                <w:color w:val="002060"/>
              </w:rPr>
            </w:pPr>
            <w:r w:rsidRPr="006005F9">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8606F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C7224E"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7BD09F" w14:textId="77777777" w:rsidR="00687F56" w:rsidRPr="006005F9" w:rsidRDefault="00687F56" w:rsidP="00880F60">
            <w:pPr>
              <w:pStyle w:val="rowtabella0"/>
              <w:rPr>
                <w:color w:val="002060"/>
              </w:rPr>
            </w:pPr>
            <w:r w:rsidRPr="006005F9">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F25C7" w14:textId="77777777" w:rsidR="00687F56" w:rsidRPr="006005F9" w:rsidRDefault="00687F56" w:rsidP="00880F60">
            <w:pPr>
              <w:pStyle w:val="rowtabella0"/>
              <w:rPr>
                <w:color w:val="002060"/>
              </w:rPr>
            </w:pPr>
            <w:r w:rsidRPr="006005F9">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8F7BF" w14:textId="77777777" w:rsidR="00687F56" w:rsidRPr="006005F9" w:rsidRDefault="00687F56" w:rsidP="00880F60">
            <w:pPr>
              <w:pStyle w:val="rowtabella0"/>
              <w:rPr>
                <w:color w:val="002060"/>
              </w:rPr>
            </w:pPr>
            <w:r w:rsidRPr="006005F9">
              <w:rPr>
                <w:color w:val="002060"/>
              </w:rPr>
              <w:t>VIA DELLO SPORT</w:t>
            </w:r>
          </w:p>
        </w:tc>
      </w:tr>
      <w:tr w:rsidR="00687F56" w:rsidRPr="006005F9" w14:paraId="59770CEB"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6C1F20" w14:textId="77777777" w:rsidR="00687F56" w:rsidRPr="006005F9" w:rsidRDefault="00687F56" w:rsidP="00880F60">
            <w:pPr>
              <w:pStyle w:val="rowtabella0"/>
              <w:rPr>
                <w:color w:val="002060"/>
              </w:rPr>
            </w:pPr>
            <w:r w:rsidRPr="006005F9">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F30815" w14:textId="77777777" w:rsidR="00687F56" w:rsidRPr="006005F9" w:rsidRDefault="00687F56" w:rsidP="00880F60">
            <w:pPr>
              <w:pStyle w:val="rowtabella0"/>
              <w:rPr>
                <w:color w:val="002060"/>
              </w:rPr>
            </w:pPr>
            <w:r w:rsidRPr="006005F9">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89F854"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087B2B"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69F37D" w14:textId="77777777" w:rsidR="00687F56" w:rsidRPr="006005F9" w:rsidRDefault="00687F56" w:rsidP="00880F60">
            <w:pPr>
              <w:pStyle w:val="rowtabella0"/>
              <w:rPr>
                <w:color w:val="002060"/>
              </w:rPr>
            </w:pPr>
            <w:r w:rsidRPr="006005F9">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EFE90" w14:textId="77777777" w:rsidR="00687F56" w:rsidRPr="006005F9" w:rsidRDefault="00687F56" w:rsidP="00880F60">
            <w:pPr>
              <w:pStyle w:val="rowtabella0"/>
              <w:rPr>
                <w:color w:val="002060"/>
              </w:rPr>
            </w:pPr>
            <w:r w:rsidRPr="006005F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8D9C4" w14:textId="77777777" w:rsidR="00687F56" w:rsidRPr="006005F9" w:rsidRDefault="00687F56" w:rsidP="00880F60">
            <w:pPr>
              <w:pStyle w:val="rowtabella0"/>
              <w:rPr>
                <w:color w:val="002060"/>
              </w:rPr>
            </w:pPr>
            <w:r w:rsidRPr="006005F9">
              <w:rPr>
                <w:color w:val="002060"/>
              </w:rPr>
              <w:t>VIA S.VITTORIA, 5</w:t>
            </w:r>
          </w:p>
        </w:tc>
      </w:tr>
      <w:tr w:rsidR="00687F56" w:rsidRPr="006005F9" w14:paraId="5D6BD46A"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76F9C" w14:textId="77777777" w:rsidR="00687F56" w:rsidRPr="006005F9" w:rsidRDefault="00687F56" w:rsidP="00880F60">
            <w:pPr>
              <w:pStyle w:val="rowtabella0"/>
              <w:rPr>
                <w:color w:val="002060"/>
              </w:rPr>
            </w:pPr>
            <w:r w:rsidRPr="006005F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17E27" w14:textId="77777777" w:rsidR="00687F56" w:rsidRPr="006005F9" w:rsidRDefault="00687F56" w:rsidP="00880F60">
            <w:pPr>
              <w:pStyle w:val="rowtabella0"/>
              <w:rPr>
                <w:color w:val="002060"/>
              </w:rPr>
            </w:pPr>
            <w:r w:rsidRPr="006005F9">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166C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09424"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01D98" w14:textId="77777777" w:rsidR="00687F56" w:rsidRPr="006005F9" w:rsidRDefault="00687F56" w:rsidP="00880F60">
            <w:pPr>
              <w:pStyle w:val="rowtabella0"/>
              <w:rPr>
                <w:color w:val="002060"/>
              </w:rPr>
            </w:pPr>
            <w:r w:rsidRPr="006005F9">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C1513" w14:textId="77777777" w:rsidR="00687F56" w:rsidRPr="006005F9" w:rsidRDefault="00687F56" w:rsidP="00880F60">
            <w:pPr>
              <w:pStyle w:val="rowtabella0"/>
              <w:rPr>
                <w:color w:val="002060"/>
              </w:rPr>
            </w:pPr>
            <w:r w:rsidRPr="006005F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17755" w14:textId="77777777" w:rsidR="00687F56" w:rsidRPr="006005F9" w:rsidRDefault="00687F56" w:rsidP="00880F60">
            <w:pPr>
              <w:pStyle w:val="rowtabella0"/>
              <w:rPr>
                <w:color w:val="002060"/>
              </w:rPr>
            </w:pPr>
            <w:r w:rsidRPr="006005F9">
              <w:rPr>
                <w:color w:val="002060"/>
              </w:rPr>
              <w:t>VIA PIRANDELLO AREA MT.4</w:t>
            </w:r>
          </w:p>
        </w:tc>
      </w:tr>
    </w:tbl>
    <w:p w14:paraId="0CC0CCDD" w14:textId="77777777" w:rsidR="00687F56" w:rsidRPr="00FC48ED" w:rsidRDefault="00687F56" w:rsidP="00687F56">
      <w:pPr>
        <w:pStyle w:val="breakline"/>
        <w:divId w:val="527259509"/>
      </w:pPr>
    </w:p>
    <w:p w14:paraId="5B7FF268"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REGIONALE CALCIO A 5 FEMMINILE</w:t>
      </w:r>
    </w:p>
    <w:p w14:paraId="56835B7E" w14:textId="77777777" w:rsidR="00687F56" w:rsidRPr="00FC48ED" w:rsidRDefault="00687F56" w:rsidP="00687F56">
      <w:pPr>
        <w:pStyle w:val="breakline"/>
        <w:divId w:val="527259509"/>
        <w:rPr>
          <w:color w:val="002060"/>
        </w:rPr>
      </w:pPr>
    </w:p>
    <w:p w14:paraId="0859D734" w14:textId="77777777" w:rsidR="00687F56" w:rsidRPr="00FC48ED" w:rsidRDefault="00687F56" w:rsidP="00687F56">
      <w:pPr>
        <w:pStyle w:val="titoloprinc0"/>
        <w:divId w:val="527259509"/>
        <w:rPr>
          <w:color w:val="002060"/>
        </w:rPr>
      </w:pPr>
      <w:r w:rsidRPr="00FC48ED">
        <w:rPr>
          <w:color w:val="002060"/>
        </w:rPr>
        <w:t>RISULTATI</w:t>
      </w:r>
    </w:p>
    <w:p w14:paraId="79A1A4FA" w14:textId="77777777" w:rsidR="00687F56" w:rsidRPr="00FC48ED" w:rsidRDefault="00687F56" w:rsidP="00687F56">
      <w:pPr>
        <w:pStyle w:val="breakline"/>
        <w:divId w:val="527259509"/>
        <w:rPr>
          <w:color w:val="002060"/>
        </w:rPr>
      </w:pPr>
    </w:p>
    <w:p w14:paraId="494308C6" w14:textId="77777777" w:rsidR="00687F56" w:rsidRPr="00FC48ED" w:rsidRDefault="00687F56" w:rsidP="00687F56">
      <w:pPr>
        <w:pStyle w:val="sottotitolocampionato10"/>
        <w:divId w:val="527259509"/>
        <w:rPr>
          <w:color w:val="002060"/>
        </w:rPr>
      </w:pPr>
      <w:r w:rsidRPr="00FC48ED">
        <w:rPr>
          <w:color w:val="002060"/>
        </w:rPr>
        <w:t>RISULTATI UFFICIALI GARE DEL 10/12/2021</w:t>
      </w:r>
    </w:p>
    <w:p w14:paraId="759B3BDC"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45D819BC"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748B90A9"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19B2CBBB"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02687" w14:textId="77777777" w:rsidR="00687F56" w:rsidRPr="00FC48ED" w:rsidRDefault="00687F56" w:rsidP="00880F60">
                  <w:pPr>
                    <w:pStyle w:val="headertabella0"/>
                    <w:rPr>
                      <w:color w:val="002060"/>
                    </w:rPr>
                  </w:pPr>
                  <w:r w:rsidRPr="00FC48ED">
                    <w:rPr>
                      <w:color w:val="002060"/>
                    </w:rPr>
                    <w:t>GIRONE A - 9 Giornata - A</w:t>
                  </w:r>
                </w:p>
              </w:tc>
            </w:tr>
            <w:tr w:rsidR="00687F56" w:rsidRPr="00FC48ED" w14:paraId="3AC33624"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3E91BB" w14:textId="77777777" w:rsidR="00687F56" w:rsidRPr="00FC48ED" w:rsidRDefault="00687F56" w:rsidP="00880F60">
                  <w:pPr>
                    <w:pStyle w:val="rowtabella0"/>
                    <w:rPr>
                      <w:color w:val="002060"/>
                    </w:rPr>
                  </w:pPr>
                  <w:r w:rsidRPr="00FC48E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9BA1B" w14:textId="77777777" w:rsidR="00687F56" w:rsidRPr="00FC48ED" w:rsidRDefault="00687F56" w:rsidP="00880F60">
                  <w:pPr>
                    <w:pStyle w:val="rowtabella0"/>
                    <w:rPr>
                      <w:color w:val="002060"/>
                    </w:rPr>
                  </w:pPr>
                  <w:r w:rsidRPr="00FC48ED">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56B5C" w14:textId="77777777" w:rsidR="00687F56" w:rsidRPr="00FC48ED" w:rsidRDefault="00687F56" w:rsidP="00880F60">
                  <w:pPr>
                    <w:pStyle w:val="rowtabella0"/>
                    <w:jc w:val="center"/>
                    <w:rPr>
                      <w:color w:val="002060"/>
                    </w:rPr>
                  </w:pPr>
                  <w:r w:rsidRPr="00FC48ED">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48230" w14:textId="77777777" w:rsidR="00687F56" w:rsidRPr="00FC48ED" w:rsidRDefault="00687F56" w:rsidP="00880F60">
                  <w:pPr>
                    <w:pStyle w:val="rowtabella0"/>
                    <w:jc w:val="center"/>
                    <w:rPr>
                      <w:color w:val="002060"/>
                    </w:rPr>
                  </w:pPr>
                  <w:r w:rsidRPr="00FC48ED">
                    <w:rPr>
                      <w:color w:val="002060"/>
                    </w:rPr>
                    <w:t> </w:t>
                  </w:r>
                </w:p>
              </w:tc>
            </w:tr>
            <w:tr w:rsidR="00687F56" w:rsidRPr="00FC48ED" w14:paraId="15DADA87"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0E096" w14:textId="77777777" w:rsidR="00687F56" w:rsidRPr="00FC48ED" w:rsidRDefault="00687F56" w:rsidP="00880F60">
                  <w:pPr>
                    <w:pStyle w:val="rowtabella0"/>
                    <w:rPr>
                      <w:color w:val="002060"/>
                    </w:rPr>
                  </w:pPr>
                  <w:r w:rsidRPr="00FC48ED">
                    <w:rPr>
                      <w:color w:val="002060"/>
                    </w:rPr>
                    <w:lastRenderedPageBreak/>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B4CEB5" w14:textId="77777777" w:rsidR="00687F56" w:rsidRPr="00FC48ED" w:rsidRDefault="00687F56" w:rsidP="00880F60">
                  <w:pPr>
                    <w:pStyle w:val="rowtabella0"/>
                    <w:rPr>
                      <w:color w:val="002060"/>
                    </w:rPr>
                  </w:pPr>
                  <w:r w:rsidRPr="00FC48E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6AC51A" w14:textId="77777777" w:rsidR="00687F56" w:rsidRPr="00FC48ED" w:rsidRDefault="00687F56" w:rsidP="00880F60">
                  <w:pPr>
                    <w:pStyle w:val="rowtabella0"/>
                    <w:jc w:val="center"/>
                    <w:rPr>
                      <w:color w:val="002060"/>
                    </w:rPr>
                  </w:pPr>
                  <w:r w:rsidRPr="00FC48E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185DFF" w14:textId="77777777" w:rsidR="00687F56" w:rsidRPr="00FC48ED" w:rsidRDefault="00687F56" w:rsidP="00880F60">
                  <w:pPr>
                    <w:pStyle w:val="rowtabella0"/>
                    <w:jc w:val="center"/>
                    <w:rPr>
                      <w:color w:val="002060"/>
                    </w:rPr>
                  </w:pPr>
                  <w:r w:rsidRPr="00FC48ED">
                    <w:rPr>
                      <w:color w:val="002060"/>
                    </w:rPr>
                    <w:t> </w:t>
                  </w:r>
                </w:p>
              </w:tc>
            </w:tr>
            <w:tr w:rsidR="00687F56" w:rsidRPr="00FC48ED" w14:paraId="11308BA5"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FE2D2F" w14:textId="77777777" w:rsidR="00687F56" w:rsidRPr="00FC48ED" w:rsidRDefault="00687F56" w:rsidP="00880F60">
                  <w:pPr>
                    <w:pStyle w:val="rowtabella0"/>
                    <w:rPr>
                      <w:color w:val="002060"/>
                    </w:rPr>
                  </w:pPr>
                  <w:r w:rsidRPr="00FC48ED">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82A22" w14:textId="77777777" w:rsidR="00687F56" w:rsidRPr="00FC48ED" w:rsidRDefault="00687F56" w:rsidP="00880F60">
                  <w:pPr>
                    <w:pStyle w:val="rowtabella0"/>
                    <w:rPr>
                      <w:color w:val="002060"/>
                    </w:rPr>
                  </w:pPr>
                  <w:r w:rsidRPr="00FC48ED">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152DD2" w14:textId="77777777" w:rsidR="00687F56" w:rsidRPr="00FC48ED" w:rsidRDefault="00687F56" w:rsidP="00880F60">
                  <w:pPr>
                    <w:pStyle w:val="rowtabella0"/>
                    <w:jc w:val="center"/>
                    <w:rPr>
                      <w:color w:val="002060"/>
                    </w:rPr>
                  </w:pPr>
                  <w:r w:rsidRPr="00FC48E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8BB877" w14:textId="77777777" w:rsidR="00687F56" w:rsidRPr="00FC48ED" w:rsidRDefault="00687F56" w:rsidP="00880F60">
                  <w:pPr>
                    <w:pStyle w:val="rowtabella0"/>
                    <w:jc w:val="center"/>
                    <w:rPr>
                      <w:color w:val="002060"/>
                    </w:rPr>
                  </w:pPr>
                  <w:r w:rsidRPr="00FC48ED">
                    <w:rPr>
                      <w:color w:val="002060"/>
                    </w:rPr>
                    <w:t> </w:t>
                  </w:r>
                </w:p>
              </w:tc>
            </w:tr>
            <w:tr w:rsidR="00687F56" w:rsidRPr="00FC48ED" w14:paraId="0B1429F7"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9E753" w14:textId="77777777" w:rsidR="00687F56" w:rsidRPr="00FC48ED" w:rsidRDefault="00687F56" w:rsidP="00880F60">
                  <w:pPr>
                    <w:pStyle w:val="rowtabella0"/>
                    <w:rPr>
                      <w:color w:val="002060"/>
                    </w:rPr>
                  </w:pPr>
                  <w:r w:rsidRPr="00FC48ED">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C1F57" w14:textId="77777777" w:rsidR="00687F56" w:rsidRPr="00FC48ED" w:rsidRDefault="00687F56" w:rsidP="00880F60">
                  <w:pPr>
                    <w:pStyle w:val="rowtabella0"/>
                    <w:rPr>
                      <w:color w:val="002060"/>
                    </w:rPr>
                  </w:pPr>
                  <w:r w:rsidRPr="00FC48ED">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AB0B53" w14:textId="77777777" w:rsidR="00687F56" w:rsidRPr="00FC48ED" w:rsidRDefault="00687F56" w:rsidP="00880F60">
                  <w:pPr>
                    <w:pStyle w:val="rowtabella0"/>
                    <w:jc w:val="center"/>
                    <w:rPr>
                      <w:color w:val="002060"/>
                    </w:rPr>
                  </w:pPr>
                  <w:r w:rsidRPr="00FC48E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DE23E6" w14:textId="77777777" w:rsidR="00687F56" w:rsidRPr="00FC48ED" w:rsidRDefault="00687F56" w:rsidP="00880F60">
                  <w:pPr>
                    <w:pStyle w:val="rowtabella0"/>
                    <w:jc w:val="center"/>
                    <w:rPr>
                      <w:color w:val="002060"/>
                    </w:rPr>
                  </w:pPr>
                  <w:r w:rsidRPr="00FC48ED">
                    <w:rPr>
                      <w:color w:val="002060"/>
                    </w:rPr>
                    <w:t> </w:t>
                  </w:r>
                </w:p>
              </w:tc>
            </w:tr>
            <w:tr w:rsidR="00687F56" w:rsidRPr="00FC48ED" w14:paraId="61ACFC98"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9AA26D" w14:textId="77777777" w:rsidR="00687F56" w:rsidRPr="00FC48ED" w:rsidRDefault="00687F56" w:rsidP="00880F60">
                  <w:pPr>
                    <w:pStyle w:val="rowtabella0"/>
                    <w:rPr>
                      <w:color w:val="002060"/>
                    </w:rPr>
                  </w:pPr>
                  <w:r w:rsidRPr="00FC48ED">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560432" w14:textId="77777777" w:rsidR="00687F56" w:rsidRPr="00FC48ED" w:rsidRDefault="00687F56" w:rsidP="00880F60">
                  <w:pPr>
                    <w:pStyle w:val="rowtabella0"/>
                    <w:rPr>
                      <w:color w:val="002060"/>
                    </w:rPr>
                  </w:pPr>
                  <w:r w:rsidRPr="00FC48E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BA86A" w14:textId="77777777" w:rsidR="00687F56" w:rsidRPr="00FC48ED" w:rsidRDefault="00687F56" w:rsidP="00880F60">
                  <w:pPr>
                    <w:pStyle w:val="rowtabella0"/>
                    <w:jc w:val="center"/>
                    <w:rPr>
                      <w:color w:val="002060"/>
                    </w:rPr>
                  </w:pPr>
                  <w:r w:rsidRPr="00FC48E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A8B178" w14:textId="77777777" w:rsidR="00687F56" w:rsidRPr="00FC48ED" w:rsidRDefault="00687F56" w:rsidP="00880F60">
                  <w:pPr>
                    <w:pStyle w:val="rowtabella0"/>
                    <w:jc w:val="center"/>
                    <w:rPr>
                      <w:color w:val="002060"/>
                    </w:rPr>
                  </w:pPr>
                  <w:r w:rsidRPr="00FC48ED">
                    <w:rPr>
                      <w:color w:val="002060"/>
                    </w:rPr>
                    <w:t> </w:t>
                  </w:r>
                </w:p>
              </w:tc>
            </w:tr>
            <w:tr w:rsidR="00687F56" w:rsidRPr="00FC48ED" w14:paraId="34A65E04"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32F4E" w14:textId="77777777" w:rsidR="00687F56" w:rsidRPr="00FC48ED" w:rsidRDefault="00687F56" w:rsidP="00880F60">
                  <w:pPr>
                    <w:pStyle w:val="rowtabella0"/>
                    <w:rPr>
                      <w:color w:val="002060"/>
                    </w:rPr>
                  </w:pPr>
                  <w:r w:rsidRPr="00FC48ED">
                    <w:rPr>
                      <w:color w:val="002060"/>
                    </w:rPr>
                    <w:t>(1)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AA63E" w14:textId="77777777" w:rsidR="00687F56" w:rsidRPr="00FC48ED" w:rsidRDefault="00687F56" w:rsidP="00880F60">
                  <w:pPr>
                    <w:pStyle w:val="rowtabella0"/>
                    <w:rPr>
                      <w:color w:val="002060"/>
                    </w:rPr>
                  </w:pPr>
                  <w:r w:rsidRPr="00FC48ED">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86960" w14:textId="77777777" w:rsidR="00687F56" w:rsidRPr="00FC48ED" w:rsidRDefault="00687F56" w:rsidP="00880F60">
                  <w:pPr>
                    <w:pStyle w:val="rowtabella0"/>
                    <w:jc w:val="center"/>
                    <w:rPr>
                      <w:color w:val="002060"/>
                    </w:rPr>
                  </w:pPr>
                  <w:r w:rsidRPr="00FC48ED">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F3AF9" w14:textId="77777777" w:rsidR="00687F56" w:rsidRPr="00FC48ED" w:rsidRDefault="00687F56" w:rsidP="00880F60">
                  <w:pPr>
                    <w:pStyle w:val="rowtabella0"/>
                    <w:jc w:val="center"/>
                    <w:rPr>
                      <w:color w:val="002060"/>
                    </w:rPr>
                  </w:pPr>
                  <w:r w:rsidRPr="00FC48ED">
                    <w:rPr>
                      <w:color w:val="002060"/>
                    </w:rPr>
                    <w:t> </w:t>
                  </w:r>
                </w:p>
              </w:tc>
            </w:tr>
            <w:tr w:rsidR="00687F56" w:rsidRPr="00FC48ED" w14:paraId="37582358"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6D718715" w14:textId="77777777" w:rsidR="00687F56" w:rsidRPr="00FC48ED" w:rsidRDefault="00687F56" w:rsidP="00880F60">
                  <w:pPr>
                    <w:pStyle w:val="rowtabella0"/>
                    <w:rPr>
                      <w:color w:val="002060"/>
                    </w:rPr>
                  </w:pPr>
                  <w:r w:rsidRPr="00FC48ED">
                    <w:rPr>
                      <w:color w:val="002060"/>
                    </w:rPr>
                    <w:t>(1) - disputata il 12/12/2021</w:t>
                  </w:r>
                </w:p>
              </w:tc>
            </w:tr>
          </w:tbl>
          <w:p w14:paraId="4B50C467" w14:textId="77777777" w:rsidR="00687F56" w:rsidRPr="00FC48ED" w:rsidRDefault="00687F56" w:rsidP="00880F60">
            <w:pPr>
              <w:rPr>
                <w:color w:val="002060"/>
              </w:rPr>
            </w:pPr>
          </w:p>
        </w:tc>
      </w:tr>
    </w:tbl>
    <w:p w14:paraId="29399D28" w14:textId="77777777" w:rsidR="00687F56" w:rsidRPr="00FC48ED" w:rsidRDefault="00687F56" w:rsidP="00687F56">
      <w:pPr>
        <w:pStyle w:val="breakline"/>
        <w:divId w:val="527259509"/>
        <w:rPr>
          <w:rFonts w:eastAsiaTheme="minorEastAsia"/>
          <w:color w:val="002060"/>
        </w:rPr>
      </w:pPr>
    </w:p>
    <w:p w14:paraId="224EC174" w14:textId="77777777" w:rsidR="00687F56" w:rsidRPr="00FC48ED" w:rsidRDefault="00687F56" w:rsidP="00687F56">
      <w:pPr>
        <w:pStyle w:val="breakline"/>
        <w:divId w:val="527259509"/>
        <w:rPr>
          <w:color w:val="002060"/>
        </w:rPr>
      </w:pPr>
    </w:p>
    <w:p w14:paraId="42604247" w14:textId="77777777" w:rsidR="00687F56" w:rsidRPr="00FC48ED" w:rsidRDefault="00687F56" w:rsidP="00687F56">
      <w:pPr>
        <w:pStyle w:val="titoloprinc0"/>
        <w:divId w:val="527259509"/>
        <w:rPr>
          <w:color w:val="002060"/>
        </w:rPr>
      </w:pPr>
      <w:r w:rsidRPr="00FC48ED">
        <w:rPr>
          <w:color w:val="002060"/>
        </w:rPr>
        <w:t>GIUDICE SPORTIVO</w:t>
      </w:r>
    </w:p>
    <w:p w14:paraId="01DB6E0C"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5A196413" w14:textId="77777777" w:rsidR="00687F56" w:rsidRPr="00FC48ED" w:rsidRDefault="00687F56" w:rsidP="00687F56">
      <w:pPr>
        <w:pStyle w:val="titolo10"/>
        <w:divId w:val="527259509"/>
        <w:rPr>
          <w:color w:val="002060"/>
        </w:rPr>
      </w:pPr>
      <w:r w:rsidRPr="00FC48ED">
        <w:rPr>
          <w:color w:val="002060"/>
        </w:rPr>
        <w:t xml:space="preserve">GARE DEL 10/12/2021 </w:t>
      </w:r>
    </w:p>
    <w:p w14:paraId="1B212312"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614B1ED0"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19E9F106" w14:textId="77777777" w:rsidR="00687F56" w:rsidRPr="00FC48ED" w:rsidRDefault="00687F56" w:rsidP="00687F56">
      <w:pPr>
        <w:pStyle w:val="titolo30"/>
        <w:divId w:val="527259509"/>
        <w:rPr>
          <w:color w:val="002060"/>
        </w:rPr>
      </w:pPr>
      <w:r w:rsidRPr="00FC48ED">
        <w:rPr>
          <w:color w:val="002060"/>
        </w:rPr>
        <w:t xml:space="preserve">CALCIATORI NON ESPULSI </w:t>
      </w:r>
    </w:p>
    <w:p w14:paraId="3ED03664"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9DCEF16" w14:textId="77777777" w:rsidTr="00687F56">
        <w:trPr>
          <w:divId w:val="527259509"/>
        </w:trPr>
        <w:tc>
          <w:tcPr>
            <w:tcW w:w="2200" w:type="dxa"/>
            <w:tcMar>
              <w:top w:w="20" w:type="dxa"/>
              <w:left w:w="20" w:type="dxa"/>
              <w:bottom w:w="20" w:type="dxa"/>
              <w:right w:w="20" w:type="dxa"/>
            </w:tcMar>
            <w:vAlign w:val="center"/>
            <w:hideMark/>
          </w:tcPr>
          <w:p w14:paraId="54C3718B" w14:textId="77777777" w:rsidR="00687F56" w:rsidRPr="00FC48ED" w:rsidRDefault="00687F56" w:rsidP="00880F60">
            <w:pPr>
              <w:pStyle w:val="movimento"/>
              <w:rPr>
                <w:color w:val="002060"/>
              </w:rPr>
            </w:pPr>
            <w:r w:rsidRPr="00FC48ED">
              <w:rPr>
                <w:color w:val="002060"/>
              </w:rPr>
              <w:t>LANI ELISA</w:t>
            </w:r>
          </w:p>
        </w:tc>
        <w:tc>
          <w:tcPr>
            <w:tcW w:w="2200" w:type="dxa"/>
            <w:tcMar>
              <w:top w:w="20" w:type="dxa"/>
              <w:left w:w="20" w:type="dxa"/>
              <w:bottom w:w="20" w:type="dxa"/>
              <w:right w:w="20" w:type="dxa"/>
            </w:tcMar>
            <w:vAlign w:val="center"/>
            <w:hideMark/>
          </w:tcPr>
          <w:p w14:paraId="68E7CBD1" w14:textId="77777777" w:rsidR="00687F56" w:rsidRPr="00FC48ED" w:rsidRDefault="00687F56" w:rsidP="00880F60">
            <w:pPr>
              <w:pStyle w:val="movimento2"/>
              <w:rPr>
                <w:color w:val="002060"/>
              </w:rPr>
            </w:pPr>
            <w:r w:rsidRPr="00FC48ED">
              <w:rPr>
                <w:color w:val="002060"/>
              </w:rPr>
              <w:t xml:space="preserve">(PIANDIROSE) </w:t>
            </w:r>
          </w:p>
        </w:tc>
        <w:tc>
          <w:tcPr>
            <w:tcW w:w="800" w:type="dxa"/>
            <w:tcMar>
              <w:top w:w="20" w:type="dxa"/>
              <w:left w:w="20" w:type="dxa"/>
              <w:bottom w:w="20" w:type="dxa"/>
              <w:right w:w="20" w:type="dxa"/>
            </w:tcMar>
            <w:vAlign w:val="center"/>
            <w:hideMark/>
          </w:tcPr>
          <w:p w14:paraId="1F83077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0C2215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28600E4" w14:textId="77777777" w:rsidR="00687F56" w:rsidRPr="00FC48ED" w:rsidRDefault="00687F56" w:rsidP="00880F60">
            <w:pPr>
              <w:pStyle w:val="movimento2"/>
              <w:rPr>
                <w:color w:val="002060"/>
              </w:rPr>
            </w:pPr>
            <w:r w:rsidRPr="00FC48ED">
              <w:rPr>
                <w:color w:val="002060"/>
              </w:rPr>
              <w:t> </w:t>
            </w:r>
          </w:p>
        </w:tc>
      </w:tr>
    </w:tbl>
    <w:p w14:paraId="0BCD168B"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D20C0B4" w14:textId="77777777" w:rsidTr="00687F56">
        <w:trPr>
          <w:divId w:val="527259509"/>
        </w:trPr>
        <w:tc>
          <w:tcPr>
            <w:tcW w:w="2200" w:type="dxa"/>
            <w:tcMar>
              <w:top w:w="20" w:type="dxa"/>
              <w:left w:w="20" w:type="dxa"/>
              <w:bottom w:w="20" w:type="dxa"/>
              <w:right w:w="20" w:type="dxa"/>
            </w:tcMar>
            <w:vAlign w:val="center"/>
            <w:hideMark/>
          </w:tcPr>
          <w:p w14:paraId="55E691BC" w14:textId="77777777" w:rsidR="00687F56" w:rsidRPr="00FC48ED" w:rsidRDefault="00687F56" w:rsidP="00880F60">
            <w:pPr>
              <w:pStyle w:val="movimento"/>
              <w:rPr>
                <w:color w:val="002060"/>
              </w:rPr>
            </w:pPr>
            <w:r w:rsidRPr="00FC48ED">
              <w:rPr>
                <w:color w:val="002060"/>
              </w:rPr>
              <w:t>DIAMANTINI DILETTA</w:t>
            </w:r>
          </w:p>
        </w:tc>
        <w:tc>
          <w:tcPr>
            <w:tcW w:w="2200" w:type="dxa"/>
            <w:tcMar>
              <w:top w:w="20" w:type="dxa"/>
              <w:left w:w="20" w:type="dxa"/>
              <w:bottom w:w="20" w:type="dxa"/>
              <w:right w:w="20" w:type="dxa"/>
            </w:tcMar>
            <w:vAlign w:val="center"/>
            <w:hideMark/>
          </w:tcPr>
          <w:p w14:paraId="0971BED4" w14:textId="77777777" w:rsidR="00687F56" w:rsidRPr="00FC48ED" w:rsidRDefault="00687F56" w:rsidP="00880F60">
            <w:pPr>
              <w:pStyle w:val="movimento2"/>
              <w:rPr>
                <w:color w:val="002060"/>
              </w:rPr>
            </w:pPr>
            <w:r w:rsidRPr="00FC48ED">
              <w:rPr>
                <w:color w:val="002060"/>
              </w:rPr>
              <w:t xml:space="preserve">(FANO CALCIO FEMMINILE) </w:t>
            </w:r>
          </w:p>
        </w:tc>
        <w:tc>
          <w:tcPr>
            <w:tcW w:w="800" w:type="dxa"/>
            <w:tcMar>
              <w:top w:w="20" w:type="dxa"/>
              <w:left w:w="20" w:type="dxa"/>
              <w:bottom w:w="20" w:type="dxa"/>
              <w:right w:w="20" w:type="dxa"/>
            </w:tcMar>
            <w:vAlign w:val="center"/>
            <w:hideMark/>
          </w:tcPr>
          <w:p w14:paraId="6BB2833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A60914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5B2F2FE" w14:textId="77777777" w:rsidR="00687F56" w:rsidRPr="00FC48ED" w:rsidRDefault="00687F56" w:rsidP="00880F60">
            <w:pPr>
              <w:pStyle w:val="movimento2"/>
              <w:rPr>
                <w:color w:val="002060"/>
              </w:rPr>
            </w:pPr>
            <w:r w:rsidRPr="00FC48ED">
              <w:rPr>
                <w:color w:val="002060"/>
              </w:rPr>
              <w:t> </w:t>
            </w:r>
          </w:p>
        </w:tc>
      </w:tr>
    </w:tbl>
    <w:p w14:paraId="4C8DAFB4"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12/12/2021 </w:t>
      </w:r>
    </w:p>
    <w:p w14:paraId="729A5EF5"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739E3A7"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72DF40E0" w14:textId="77777777" w:rsidR="00687F56" w:rsidRPr="00FC48ED" w:rsidRDefault="00687F56" w:rsidP="00687F56">
      <w:pPr>
        <w:pStyle w:val="titolo30"/>
        <w:divId w:val="527259509"/>
        <w:rPr>
          <w:color w:val="002060"/>
        </w:rPr>
      </w:pPr>
      <w:r w:rsidRPr="00FC48ED">
        <w:rPr>
          <w:color w:val="002060"/>
        </w:rPr>
        <w:t xml:space="preserve">CALCIATORI NON ESPULSI </w:t>
      </w:r>
    </w:p>
    <w:p w14:paraId="79C8CEF4"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3F6651A9" w14:textId="77777777" w:rsidTr="00687F56">
        <w:trPr>
          <w:divId w:val="527259509"/>
        </w:trPr>
        <w:tc>
          <w:tcPr>
            <w:tcW w:w="2200" w:type="dxa"/>
            <w:tcMar>
              <w:top w:w="20" w:type="dxa"/>
              <w:left w:w="20" w:type="dxa"/>
              <w:bottom w:w="20" w:type="dxa"/>
              <w:right w:w="20" w:type="dxa"/>
            </w:tcMar>
            <w:vAlign w:val="center"/>
            <w:hideMark/>
          </w:tcPr>
          <w:p w14:paraId="27B850F7" w14:textId="77777777" w:rsidR="00687F56" w:rsidRPr="00FC48ED" w:rsidRDefault="00687F56" w:rsidP="00880F60">
            <w:pPr>
              <w:pStyle w:val="movimento"/>
              <w:rPr>
                <w:color w:val="002060"/>
              </w:rPr>
            </w:pPr>
            <w:r w:rsidRPr="00FC48ED">
              <w:rPr>
                <w:color w:val="002060"/>
              </w:rPr>
              <w:t>PIATTI MARTINA</w:t>
            </w:r>
          </w:p>
        </w:tc>
        <w:tc>
          <w:tcPr>
            <w:tcW w:w="2200" w:type="dxa"/>
            <w:tcMar>
              <w:top w:w="20" w:type="dxa"/>
              <w:left w:w="20" w:type="dxa"/>
              <w:bottom w:w="20" w:type="dxa"/>
              <w:right w:w="20" w:type="dxa"/>
            </w:tcMar>
            <w:vAlign w:val="center"/>
            <w:hideMark/>
          </w:tcPr>
          <w:p w14:paraId="6506E3FA" w14:textId="77777777" w:rsidR="00687F56" w:rsidRPr="00FC48ED" w:rsidRDefault="00687F56" w:rsidP="00880F60">
            <w:pPr>
              <w:pStyle w:val="movimento2"/>
              <w:rPr>
                <w:color w:val="002060"/>
              </w:rPr>
            </w:pPr>
            <w:r w:rsidRPr="00FC48ED">
              <w:rPr>
                <w:color w:val="002060"/>
              </w:rPr>
              <w:t xml:space="preserve">(FUTSAL PRANDONE) </w:t>
            </w:r>
          </w:p>
        </w:tc>
        <w:tc>
          <w:tcPr>
            <w:tcW w:w="800" w:type="dxa"/>
            <w:tcMar>
              <w:top w:w="20" w:type="dxa"/>
              <w:left w:w="20" w:type="dxa"/>
              <w:bottom w:w="20" w:type="dxa"/>
              <w:right w:w="20" w:type="dxa"/>
            </w:tcMar>
            <w:vAlign w:val="center"/>
            <w:hideMark/>
          </w:tcPr>
          <w:p w14:paraId="5464DC4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C62EC8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A17D580" w14:textId="77777777" w:rsidR="00687F56" w:rsidRPr="00FC48ED" w:rsidRDefault="00687F56" w:rsidP="00880F60">
            <w:pPr>
              <w:pStyle w:val="movimento2"/>
              <w:rPr>
                <w:color w:val="002060"/>
              </w:rPr>
            </w:pPr>
            <w:r w:rsidRPr="00FC48ED">
              <w:rPr>
                <w:color w:val="002060"/>
              </w:rPr>
              <w:t> </w:t>
            </w:r>
          </w:p>
        </w:tc>
      </w:tr>
    </w:tbl>
    <w:p w14:paraId="5357A925" w14:textId="77777777" w:rsidR="00687F56" w:rsidRDefault="00687F56" w:rsidP="00687F56">
      <w:pPr>
        <w:pStyle w:val="breakline"/>
        <w:divId w:val="527259509"/>
        <w:rPr>
          <w:color w:val="002060"/>
        </w:rPr>
      </w:pPr>
    </w:p>
    <w:p w14:paraId="6500C7BB"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69FB4239"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6728771F" w14:textId="77777777" w:rsidR="00687F56" w:rsidRPr="00FC48ED" w:rsidRDefault="00687F56" w:rsidP="00687F56">
      <w:pPr>
        <w:pStyle w:val="breakline"/>
        <w:divId w:val="527259509"/>
        <w:rPr>
          <w:rFonts w:eastAsiaTheme="minorEastAsia"/>
          <w:color w:val="002060"/>
        </w:rPr>
      </w:pPr>
    </w:p>
    <w:p w14:paraId="166EC81D" w14:textId="77777777" w:rsidR="00687F56" w:rsidRPr="00FC48ED" w:rsidRDefault="00687F56" w:rsidP="00687F56">
      <w:pPr>
        <w:pStyle w:val="titoloprinc0"/>
        <w:divId w:val="527259509"/>
        <w:rPr>
          <w:color w:val="002060"/>
        </w:rPr>
      </w:pPr>
      <w:r w:rsidRPr="00FC48ED">
        <w:rPr>
          <w:color w:val="002060"/>
        </w:rPr>
        <w:t>CLASSIFICA</w:t>
      </w:r>
    </w:p>
    <w:p w14:paraId="32FFD0EF" w14:textId="77777777" w:rsidR="00687F56" w:rsidRPr="00FC48ED" w:rsidRDefault="00687F56" w:rsidP="00687F56">
      <w:pPr>
        <w:pStyle w:val="breakline"/>
        <w:divId w:val="527259509"/>
        <w:rPr>
          <w:color w:val="002060"/>
        </w:rPr>
      </w:pPr>
    </w:p>
    <w:p w14:paraId="1AFF36D8" w14:textId="77777777" w:rsidR="00687F56" w:rsidRPr="00FC48ED" w:rsidRDefault="00687F56" w:rsidP="00687F56">
      <w:pPr>
        <w:pStyle w:val="breakline"/>
        <w:divId w:val="527259509"/>
        <w:rPr>
          <w:color w:val="002060"/>
        </w:rPr>
      </w:pPr>
    </w:p>
    <w:p w14:paraId="4BE7C406"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293F385B"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805EE"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83694"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2B1AC"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6C828"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99AF9"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B0045"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651A6"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72D71"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6FD40"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E58BD" w14:textId="77777777" w:rsidR="00687F56" w:rsidRPr="00FC48ED" w:rsidRDefault="00687F56" w:rsidP="00880F60">
            <w:pPr>
              <w:pStyle w:val="headertabella0"/>
              <w:rPr>
                <w:color w:val="002060"/>
              </w:rPr>
            </w:pPr>
            <w:r w:rsidRPr="00FC48ED">
              <w:rPr>
                <w:color w:val="002060"/>
              </w:rPr>
              <w:t>PE</w:t>
            </w:r>
          </w:p>
        </w:tc>
      </w:tr>
      <w:tr w:rsidR="00687F56" w:rsidRPr="00FC48ED" w14:paraId="5C4752D4"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1D1E6" w14:textId="77777777" w:rsidR="00687F56" w:rsidRPr="00FC48ED" w:rsidRDefault="00687F56" w:rsidP="00880F60">
            <w:pPr>
              <w:pStyle w:val="rowtabella0"/>
              <w:rPr>
                <w:color w:val="002060"/>
              </w:rPr>
            </w:pPr>
            <w:r w:rsidRPr="00FC48E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E5266"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F7FB"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4BB9"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6D5A5"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E1D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2F0D"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BF92"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0034"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C5A0" w14:textId="77777777" w:rsidR="00687F56" w:rsidRPr="00FC48ED" w:rsidRDefault="00687F56" w:rsidP="00880F60">
            <w:pPr>
              <w:pStyle w:val="rowtabella0"/>
              <w:jc w:val="center"/>
              <w:rPr>
                <w:color w:val="002060"/>
              </w:rPr>
            </w:pPr>
            <w:r w:rsidRPr="00FC48ED">
              <w:rPr>
                <w:color w:val="002060"/>
              </w:rPr>
              <w:t>0</w:t>
            </w:r>
          </w:p>
        </w:tc>
      </w:tr>
      <w:tr w:rsidR="00687F56" w:rsidRPr="00FC48ED" w14:paraId="0045F14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188B3" w14:textId="77777777" w:rsidR="00687F56" w:rsidRPr="00EC5B61" w:rsidRDefault="00687F56" w:rsidP="00880F60">
            <w:pPr>
              <w:pStyle w:val="rowtabella0"/>
              <w:rPr>
                <w:color w:val="002060"/>
                <w:lang w:val="en-US"/>
              </w:rPr>
            </w:pPr>
            <w:r w:rsidRPr="00EC5B61">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1444"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5B5C"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860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925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EEF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3748"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70B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FE3B"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05A8" w14:textId="77777777" w:rsidR="00687F56" w:rsidRPr="00FC48ED" w:rsidRDefault="00687F56" w:rsidP="00880F60">
            <w:pPr>
              <w:pStyle w:val="rowtabella0"/>
              <w:jc w:val="center"/>
              <w:rPr>
                <w:color w:val="002060"/>
              </w:rPr>
            </w:pPr>
            <w:r w:rsidRPr="00FC48ED">
              <w:rPr>
                <w:color w:val="002060"/>
              </w:rPr>
              <w:t>0</w:t>
            </w:r>
          </w:p>
        </w:tc>
      </w:tr>
      <w:tr w:rsidR="00687F56" w:rsidRPr="00FC48ED" w14:paraId="573419B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5CBFF" w14:textId="77777777" w:rsidR="00687F56" w:rsidRPr="00FC48ED" w:rsidRDefault="00687F56" w:rsidP="00880F60">
            <w:pPr>
              <w:pStyle w:val="rowtabella0"/>
              <w:rPr>
                <w:color w:val="002060"/>
              </w:rPr>
            </w:pPr>
            <w:r w:rsidRPr="00FC48E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A6A5"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C1D9"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4675"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AB0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5A1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81F7"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AC42"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3D6A"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D265" w14:textId="77777777" w:rsidR="00687F56" w:rsidRPr="00FC48ED" w:rsidRDefault="00687F56" w:rsidP="00880F60">
            <w:pPr>
              <w:pStyle w:val="rowtabella0"/>
              <w:jc w:val="center"/>
              <w:rPr>
                <w:color w:val="002060"/>
              </w:rPr>
            </w:pPr>
            <w:r w:rsidRPr="00FC48ED">
              <w:rPr>
                <w:color w:val="002060"/>
              </w:rPr>
              <w:t>0</w:t>
            </w:r>
          </w:p>
        </w:tc>
      </w:tr>
      <w:tr w:rsidR="00687F56" w:rsidRPr="00FC48ED" w14:paraId="03DB294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BAE6B" w14:textId="77777777" w:rsidR="00687F56" w:rsidRPr="00FC48ED" w:rsidRDefault="00687F56" w:rsidP="00880F60">
            <w:pPr>
              <w:pStyle w:val="rowtabella0"/>
              <w:rPr>
                <w:color w:val="002060"/>
              </w:rPr>
            </w:pPr>
            <w:r w:rsidRPr="00FC48ED">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FB0B"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830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8512"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D6DC"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8F2A"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FE8C"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14D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E0C9"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66F2" w14:textId="77777777" w:rsidR="00687F56" w:rsidRPr="00FC48ED" w:rsidRDefault="00687F56" w:rsidP="00880F60">
            <w:pPr>
              <w:pStyle w:val="rowtabella0"/>
              <w:jc w:val="center"/>
              <w:rPr>
                <w:color w:val="002060"/>
              </w:rPr>
            </w:pPr>
            <w:r w:rsidRPr="00FC48ED">
              <w:rPr>
                <w:color w:val="002060"/>
              </w:rPr>
              <w:t>0</w:t>
            </w:r>
          </w:p>
        </w:tc>
      </w:tr>
      <w:tr w:rsidR="00687F56" w:rsidRPr="00FC48ED" w14:paraId="794DADC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B810E" w14:textId="77777777" w:rsidR="00687F56" w:rsidRPr="00FC48ED" w:rsidRDefault="00687F56" w:rsidP="00880F60">
            <w:pPr>
              <w:pStyle w:val="rowtabella0"/>
              <w:rPr>
                <w:color w:val="002060"/>
              </w:rPr>
            </w:pPr>
            <w:r w:rsidRPr="00FC48E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BE04"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87AD"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1EB1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92C4"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F58F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08C6"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817A"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EE3A" w14:textId="77777777" w:rsidR="00687F56" w:rsidRPr="00FC48ED" w:rsidRDefault="00687F56" w:rsidP="00880F60">
            <w:pPr>
              <w:pStyle w:val="rowtabella0"/>
              <w:jc w:val="center"/>
              <w:rPr>
                <w:color w:val="002060"/>
              </w:rPr>
            </w:pPr>
            <w:r w:rsidRPr="00FC48E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F6CB" w14:textId="77777777" w:rsidR="00687F56" w:rsidRPr="00FC48ED" w:rsidRDefault="00687F56" w:rsidP="00880F60">
            <w:pPr>
              <w:pStyle w:val="rowtabella0"/>
              <w:jc w:val="center"/>
              <w:rPr>
                <w:color w:val="002060"/>
              </w:rPr>
            </w:pPr>
            <w:r w:rsidRPr="00FC48ED">
              <w:rPr>
                <w:color w:val="002060"/>
              </w:rPr>
              <w:t>0</w:t>
            </w:r>
          </w:p>
        </w:tc>
      </w:tr>
      <w:tr w:rsidR="00687F56" w:rsidRPr="00FC48ED" w14:paraId="205F88F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07194" w14:textId="77777777" w:rsidR="00687F56" w:rsidRPr="00FC48ED" w:rsidRDefault="00687F56" w:rsidP="00880F60">
            <w:pPr>
              <w:pStyle w:val="rowtabella0"/>
              <w:rPr>
                <w:color w:val="002060"/>
              </w:rPr>
            </w:pPr>
            <w:r w:rsidRPr="00FC48E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FCED"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F8D8"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744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7A5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594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5082"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8955"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5054"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872C" w14:textId="77777777" w:rsidR="00687F56" w:rsidRPr="00FC48ED" w:rsidRDefault="00687F56" w:rsidP="00880F60">
            <w:pPr>
              <w:pStyle w:val="rowtabella0"/>
              <w:jc w:val="center"/>
              <w:rPr>
                <w:color w:val="002060"/>
              </w:rPr>
            </w:pPr>
            <w:r w:rsidRPr="00FC48ED">
              <w:rPr>
                <w:color w:val="002060"/>
              </w:rPr>
              <w:t>0</w:t>
            </w:r>
          </w:p>
        </w:tc>
      </w:tr>
      <w:tr w:rsidR="00687F56" w:rsidRPr="00FC48ED" w14:paraId="30254F4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62760" w14:textId="77777777" w:rsidR="00687F56" w:rsidRPr="00FC48ED" w:rsidRDefault="00687F56" w:rsidP="00880F60">
            <w:pPr>
              <w:pStyle w:val="rowtabella0"/>
              <w:rPr>
                <w:color w:val="002060"/>
              </w:rPr>
            </w:pPr>
            <w:r w:rsidRPr="00FC48E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57D4"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449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65BC"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CF4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21D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3F05"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7278"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1C4A"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33A6" w14:textId="77777777" w:rsidR="00687F56" w:rsidRPr="00FC48ED" w:rsidRDefault="00687F56" w:rsidP="00880F60">
            <w:pPr>
              <w:pStyle w:val="rowtabella0"/>
              <w:jc w:val="center"/>
              <w:rPr>
                <w:color w:val="002060"/>
              </w:rPr>
            </w:pPr>
            <w:r w:rsidRPr="00FC48ED">
              <w:rPr>
                <w:color w:val="002060"/>
              </w:rPr>
              <w:t>0</w:t>
            </w:r>
          </w:p>
        </w:tc>
      </w:tr>
      <w:tr w:rsidR="00687F56" w:rsidRPr="00FC48ED" w14:paraId="4CF60FF0"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041AC" w14:textId="77777777" w:rsidR="00687F56" w:rsidRPr="00FC48ED" w:rsidRDefault="00687F56" w:rsidP="00880F60">
            <w:pPr>
              <w:pStyle w:val="rowtabella0"/>
              <w:rPr>
                <w:color w:val="002060"/>
              </w:rPr>
            </w:pPr>
            <w:r w:rsidRPr="00FC48E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3142"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9FA5"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61A4"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D59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522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7ADB"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E63F"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CBB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FFBF" w14:textId="77777777" w:rsidR="00687F56" w:rsidRPr="00FC48ED" w:rsidRDefault="00687F56" w:rsidP="00880F60">
            <w:pPr>
              <w:pStyle w:val="rowtabella0"/>
              <w:jc w:val="center"/>
              <w:rPr>
                <w:color w:val="002060"/>
              </w:rPr>
            </w:pPr>
            <w:r w:rsidRPr="00FC48ED">
              <w:rPr>
                <w:color w:val="002060"/>
              </w:rPr>
              <w:t>0</w:t>
            </w:r>
          </w:p>
        </w:tc>
      </w:tr>
      <w:tr w:rsidR="00687F56" w:rsidRPr="00FC48ED" w14:paraId="59A6ED1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E43F4" w14:textId="77777777" w:rsidR="00687F56" w:rsidRPr="00FC48ED" w:rsidRDefault="00687F56" w:rsidP="00880F60">
            <w:pPr>
              <w:pStyle w:val="rowtabella0"/>
              <w:rPr>
                <w:color w:val="002060"/>
              </w:rPr>
            </w:pPr>
            <w:r w:rsidRPr="00FC48ED">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B259"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B77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B789"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E90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48E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9936"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6C4F"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D550"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23E4" w14:textId="77777777" w:rsidR="00687F56" w:rsidRPr="00FC48ED" w:rsidRDefault="00687F56" w:rsidP="00880F60">
            <w:pPr>
              <w:pStyle w:val="rowtabella0"/>
              <w:jc w:val="center"/>
              <w:rPr>
                <w:color w:val="002060"/>
              </w:rPr>
            </w:pPr>
            <w:r w:rsidRPr="00FC48ED">
              <w:rPr>
                <w:color w:val="002060"/>
              </w:rPr>
              <w:t>0</w:t>
            </w:r>
          </w:p>
        </w:tc>
      </w:tr>
      <w:tr w:rsidR="00687F56" w:rsidRPr="00FC48ED" w14:paraId="10F92B2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38B83" w14:textId="77777777" w:rsidR="00687F56" w:rsidRPr="00FC48ED" w:rsidRDefault="00687F56" w:rsidP="00880F60">
            <w:pPr>
              <w:pStyle w:val="rowtabella0"/>
              <w:rPr>
                <w:color w:val="002060"/>
              </w:rPr>
            </w:pPr>
            <w:r w:rsidRPr="00FC48E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04D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ADCE"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A1D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4FA9"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DEF6"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51AA"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DFD8"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295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3669" w14:textId="77777777" w:rsidR="00687F56" w:rsidRPr="00FC48ED" w:rsidRDefault="00687F56" w:rsidP="00880F60">
            <w:pPr>
              <w:pStyle w:val="rowtabella0"/>
              <w:jc w:val="center"/>
              <w:rPr>
                <w:color w:val="002060"/>
              </w:rPr>
            </w:pPr>
            <w:r w:rsidRPr="00FC48ED">
              <w:rPr>
                <w:color w:val="002060"/>
              </w:rPr>
              <w:t>0</w:t>
            </w:r>
          </w:p>
        </w:tc>
      </w:tr>
      <w:tr w:rsidR="00687F56" w:rsidRPr="00FC48ED" w14:paraId="19470F7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8EB7B" w14:textId="77777777" w:rsidR="00687F56" w:rsidRPr="00FC48ED" w:rsidRDefault="00687F56" w:rsidP="00880F60">
            <w:pPr>
              <w:pStyle w:val="rowtabella0"/>
              <w:rPr>
                <w:color w:val="002060"/>
              </w:rPr>
            </w:pPr>
            <w:r w:rsidRPr="00FC48ED">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9AA4"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279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DDE4"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4E6C"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297F"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EA0B"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79F8"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EEDFE"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0D61" w14:textId="77777777" w:rsidR="00687F56" w:rsidRPr="00FC48ED" w:rsidRDefault="00687F56" w:rsidP="00880F60">
            <w:pPr>
              <w:pStyle w:val="rowtabella0"/>
              <w:jc w:val="center"/>
              <w:rPr>
                <w:color w:val="002060"/>
              </w:rPr>
            </w:pPr>
            <w:r w:rsidRPr="00FC48ED">
              <w:rPr>
                <w:color w:val="002060"/>
              </w:rPr>
              <w:t>0</w:t>
            </w:r>
          </w:p>
        </w:tc>
      </w:tr>
      <w:tr w:rsidR="00687F56" w:rsidRPr="00FC48ED" w14:paraId="196346D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A12AA" w14:textId="77777777" w:rsidR="00687F56" w:rsidRPr="00FC48ED" w:rsidRDefault="00687F56" w:rsidP="00880F60">
            <w:pPr>
              <w:pStyle w:val="rowtabella0"/>
              <w:rPr>
                <w:color w:val="002060"/>
              </w:rPr>
            </w:pPr>
            <w:r w:rsidRPr="00FC48E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DEF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C5ED"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F10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BB3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EC6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EBB5"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52BF"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5AFA"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10C0" w14:textId="77777777" w:rsidR="00687F56" w:rsidRPr="00FC48ED" w:rsidRDefault="00687F56" w:rsidP="00880F60">
            <w:pPr>
              <w:pStyle w:val="rowtabella0"/>
              <w:jc w:val="center"/>
              <w:rPr>
                <w:color w:val="002060"/>
              </w:rPr>
            </w:pPr>
            <w:r w:rsidRPr="00FC48ED">
              <w:rPr>
                <w:color w:val="002060"/>
              </w:rPr>
              <w:t>0</w:t>
            </w:r>
          </w:p>
        </w:tc>
      </w:tr>
      <w:tr w:rsidR="00687F56" w:rsidRPr="00FC48ED" w14:paraId="3F51EC95"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10BE2" w14:textId="77777777" w:rsidR="00687F56" w:rsidRPr="00FC48ED" w:rsidRDefault="00687F56" w:rsidP="00880F60">
            <w:pPr>
              <w:pStyle w:val="rowtabella0"/>
              <w:rPr>
                <w:color w:val="002060"/>
              </w:rPr>
            </w:pPr>
            <w:r w:rsidRPr="00FC48ED">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A0E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F33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813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FAB2"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49F8"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77A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085F" w14:textId="77777777" w:rsidR="00687F56" w:rsidRPr="00FC48ED" w:rsidRDefault="00687F56" w:rsidP="00880F60">
            <w:pPr>
              <w:pStyle w:val="rowtabella0"/>
              <w:jc w:val="center"/>
              <w:rPr>
                <w:color w:val="002060"/>
              </w:rPr>
            </w:pPr>
            <w:r w:rsidRPr="00FC48E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F6C9" w14:textId="77777777" w:rsidR="00687F56" w:rsidRPr="00FC48ED" w:rsidRDefault="00687F56" w:rsidP="00880F60">
            <w:pPr>
              <w:pStyle w:val="rowtabella0"/>
              <w:jc w:val="center"/>
              <w:rPr>
                <w:color w:val="002060"/>
              </w:rPr>
            </w:pPr>
            <w:r w:rsidRPr="00FC48E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416F" w14:textId="77777777" w:rsidR="00687F56" w:rsidRPr="00FC48ED" w:rsidRDefault="00687F56" w:rsidP="00880F60">
            <w:pPr>
              <w:pStyle w:val="rowtabella0"/>
              <w:jc w:val="center"/>
              <w:rPr>
                <w:color w:val="002060"/>
              </w:rPr>
            </w:pPr>
            <w:r w:rsidRPr="00FC48ED">
              <w:rPr>
                <w:color w:val="002060"/>
              </w:rPr>
              <w:t>0</w:t>
            </w:r>
          </w:p>
        </w:tc>
      </w:tr>
    </w:tbl>
    <w:p w14:paraId="44EDDEE1" w14:textId="77777777" w:rsidR="00687F56" w:rsidRPr="00FC48ED" w:rsidRDefault="00687F56" w:rsidP="00687F56">
      <w:pPr>
        <w:pStyle w:val="breakline"/>
        <w:divId w:val="527259509"/>
        <w:rPr>
          <w:rFonts w:eastAsiaTheme="minorEastAsia"/>
          <w:color w:val="002060"/>
        </w:rPr>
      </w:pPr>
    </w:p>
    <w:p w14:paraId="748C33E7" w14:textId="77777777" w:rsidR="00687F56" w:rsidRPr="00FC48ED" w:rsidRDefault="00687F56" w:rsidP="00687F56">
      <w:pPr>
        <w:pStyle w:val="titoloprinc0"/>
        <w:divId w:val="527259509"/>
        <w:rPr>
          <w:color w:val="002060"/>
        </w:rPr>
      </w:pPr>
      <w:r>
        <w:rPr>
          <w:color w:val="002060"/>
        </w:rPr>
        <w:t>PROGRAMMA GARE</w:t>
      </w:r>
    </w:p>
    <w:p w14:paraId="41B020C6" w14:textId="77777777" w:rsidR="00687F56" w:rsidRPr="006005F9" w:rsidRDefault="00687F56" w:rsidP="00687F56">
      <w:pPr>
        <w:pStyle w:val="sottotitolocampionato10"/>
        <w:divId w:val="527259509"/>
        <w:rPr>
          <w:color w:val="002060"/>
        </w:rPr>
      </w:pPr>
      <w:r w:rsidRPr="006005F9">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7"/>
        <w:gridCol w:w="385"/>
        <w:gridCol w:w="898"/>
        <w:gridCol w:w="1198"/>
        <w:gridCol w:w="1565"/>
        <w:gridCol w:w="1544"/>
      </w:tblGrid>
      <w:tr w:rsidR="00687F56" w:rsidRPr="006005F9" w14:paraId="528781F9"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62F83" w14:textId="77777777" w:rsidR="00687F56" w:rsidRPr="006005F9" w:rsidRDefault="00687F56" w:rsidP="00880F60">
            <w:pPr>
              <w:pStyle w:val="headertabella0"/>
              <w:rPr>
                <w:color w:val="002060"/>
              </w:rPr>
            </w:pPr>
            <w:r w:rsidRPr="006005F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9776D"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76B55"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D9ACF"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C5A6"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351F7"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C3057"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6D8F9F63"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21DC7" w14:textId="77777777" w:rsidR="00687F56" w:rsidRPr="006005F9" w:rsidRDefault="00687F56" w:rsidP="00880F60">
            <w:pPr>
              <w:pStyle w:val="rowtabella0"/>
              <w:rPr>
                <w:color w:val="002060"/>
              </w:rPr>
            </w:pPr>
            <w:r w:rsidRPr="006005F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D197D" w14:textId="77777777" w:rsidR="00687F56" w:rsidRPr="006005F9" w:rsidRDefault="00687F56" w:rsidP="00880F60">
            <w:pPr>
              <w:pStyle w:val="rowtabella0"/>
              <w:rPr>
                <w:color w:val="002060"/>
              </w:rPr>
            </w:pPr>
            <w:r w:rsidRPr="006005F9">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77ABF" w14:textId="77777777" w:rsidR="00687F56" w:rsidRPr="006005F9" w:rsidRDefault="00687F56" w:rsidP="00880F60">
            <w:pPr>
              <w:pStyle w:val="rowtabella0"/>
              <w:jc w:val="center"/>
              <w:rPr>
                <w:color w:val="002060"/>
              </w:rPr>
            </w:pPr>
            <w:r w:rsidRPr="006005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CBCEA" w14:textId="77777777" w:rsidR="00687F56" w:rsidRPr="006005F9" w:rsidRDefault="00687F56" w:rsidP="00880F60">
            <w:pPr>
              <w:pStyle w:val="rowtabella0"/>
              <w:rPr>
                <w:color w:val="002060"/>
              </w:rPr>
            </w:pPr>
            <w:r w:rsidRPr="006005F9">
              <w:rPr>
                <w:color w:val="002060"/>
              </w:rPr>
              <w:t>17/12/2021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83A71" w14:textId="77777777" w:rsidR="00687F56" w:rsidRPr="006005F9" w:rsidRDefault="00687F56" w:rsidP="00880F60">
            <w:pPr>
              <w:pStyle w:val="rowtabella0"/>
              <w:rPr>
                <w:color w:val="002060"/>
              </w:rPr>
            </w:pPr>
            <w:r w:rsidRPr="006005F9">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6EE4B" w14:textId="77777777" w:rsidR="00687F56" w:rsidRPr="006005F9" w:rsidRDefault="00687F56" w:rsidP="00880F60">
            <w:pPr>
              <w:pStyle w:val="rowtabella0"/>
              <w:rPr>
                <w:color w:val="002060"/>
              </w:rPr>
            </w:pPr>
            <w:r w:rsidRPr="006005F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0AD27" w14:textId="77777777" w:rsidR="00687F56" w:rsidRPr="006005F9" w:rsidRDefault="00687F56" w:rsidP="00880F60">
            <w:pPr>
              <w:pStyle w:val="rowtabella0"/>
              <w:rPr>
                <w:color w:val="002060"/>
              </w:rPr>
            </w:pPr>
            <w:r w:rsidRPr="006005F9">
              <w:rPr>
                <w:color w:val="002060"/>
              </w:rPr>
              <w:t>VIA DELLA REPUBBLICA</w:t>
            </w:r>
          </w:p>
        </w:tc>
      </w:tr>
      <w:tr w:rsidR="00687F56" w:rsidRPr="006005F9" w14:paraId="2D2576C5"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E27A4C" w14:textId="77777777" w:rsidR="00687F56" w:rsidRPr="006005F9" w:rsidRDefault="00687F56" w:rsidP="00880F60">
            <w:pPr>
              <w:pStyle w:val="rowtabella0"/>
              <w:rPr>
                <w:color w:val="002060"/>
              </w:rPr>
            </w:pPr>
            <w:r w:rsidRPr="006005F9">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7A8DA7" w14:textId="77777777" w:rsidR="00687F56" w:rsidRPr="006005F9" w:rsidRDefault="00687F56" w:rsidP="00880F60">
            <w:pPr>
              <w:pStyle w:val="rowtabella0"/>
              <w:rPr>
                <w:color w:val="002060"/>
              </w:rPr>
            </w:pPr>
            <w:r w:rsidRPr="006005F9">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99038E"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2A27CA" w14:textId="77777777" w:rsidR="00687F56" w:rsidRPr="006005F9" w:rsidRDefault="00687F56" w:rsidP="00880F60">
            <w:pPr>
              <w:pStyle w:val="rowtabella0"/>
              <w:rPr>
                <w:color w:val="002060"/>
              </w:rPr>
            </w:pPr>
            <w:r w:rsidRPr="006005F9">
              <w:rPr>
                <w:color w:val="002060"/>
              </w:rPr>
              <w:t>17/12/2021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455BFB" w14:textId="77777777" w:rsidR="00687F56" w:rsidRPr="006005F9" w:rsidRDefault="00687F56" w:rsidP="00880F60">
            <w:pPr>
              <w:pStyle w:val="rowtabella0"/>
              <w:rPr>
                <w:color w:val="002060"/>
              </w:rPr>
            </w:pPr>
            <w:r w:rsidRPr="006005F9">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E67FBA" w14:textId="77777777" w:rsidR="00687F56" w:rsidRPr="006005F9" w:rsidRDefault="00687F56" w:rsidP="00880F60">
            <w:pPr>
              <w:pStyle w:val="rowtabella0"/>
              <w:rPr>
                <w:color w:val="002060"/>
              </w:rPr>
            </w:pPr>
            <w:r w:rsidRPr="006005F9">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EF0B6" w14:textId="77777777" w:rsidR="00687F56" w:rsidRPr="006005F9" w:rsidRDefault="00687F56" w:rsidP="00880F60">
            <w:pPr>
              <w:pStyle w:val="rowtabella0"/>
              <w:rPr>
                <w:color w:val="002060"/>
              </w:rPr>
            </w:pPr>
            <w:r w:rsidRPr="006005F9">
              <w:rPr>
                <w:color w:val="002060"/>
              </w:rPr>
              <w:t>VIA ROMA, SNC</w:t>
            </w:r>
          </w:p>
        </w:tc>
      </w:tr>
      <w:tr w:rsidR="00687F56" w:rsidRPr="006005F9" w14:paraId="5C2E6DB4"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4A38C3" w14:textId="77777777" w:rsidR="00687F56" w:rsidRPr="006005F9" w:rsidRDefault="00687F56" w:rsidP="00880F60">
            <w:pPr>
              <w:pStyle w:val="rowtabella0"/>
              <w:rPr>
                <w:color w:val="002060"/>
              </w:rPr>
            </w:pPr>
            <w:r w:rsidRPr="006005F9">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05878" w14:textId="77777777" w:rsidR="00687F56" w:rsidRPr="006005F9" w:rsidRDefault="00687F56" w:rsidP="00880F60">
            <w:pPr>
              <w:pStyle w:val="rowtabella0"/>
              <w:rPr>
                <w:color w:val="002060"/>
              </w:rPr>
            </w:pPr>
            <w:r w:rsidRPr="006005F9">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FEE64F"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D6420F" w14:textId="77777777" w:rsidR="00687F56" w:rsidRPr="006005F9" w:rsidRDefault="00687F56" w:rsidP="00880F60">
            <w:pPr>
              <w:pStyle w:val="rowtabella0"/>
              <w:rPr>
                <w:color w:val="002060"/>
              </w:rPr>
            </w:pPr>
            <w:r w:rsidRPr="006005F9">
              <w:rPr>
                <w:color w:val="002060"/>
              </w:rPr>
              <w:t>18/12/2021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B11FBA" w14:textId="77777777" w:rsidR="00687F56" w:rsidRPr="006005F9" w:rsidRDefault="00687F56" w:rsidP="00880F60">
            <w:pPr>
              <w:pStyle w:val="rowtabella0"/>
              <w:rPr>
                <w:color w:val="002060"/>
              </w:rPr>
            </w:pPr>
            <w:r w:rsidRPr="006005F9">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AFA17" w14:textId="77777777" w:rsidR="00687F56" w:rsidRPr="006005F9" w:rsidRDefault="00687F56" w:rsidP="00880F60">
            <w:pPr>
              <w:pStyle w:val="rowtabella0"/>
              <w:rPr>
                <w:color w:val="002060"/>
              </w:rPr>
            </w:pPr>
            <w:r w:rsidRPr="006005F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8FDD4" w14:textId="77777777" w:rsidR="00687F56" w:rsidRPr="006005F9" w:rsidRDefault="00687F56" w:rsidP="00880F60">
            <w:pPr>
              <w:pStyle w:val="rowtabella0"/>
              <w:rPr>
                <w:color w:val="002060"/>
              </w:rPr>
            </w:pPr>
            <w:r w:rsidRPr="006005F9">
              <w:rPr>
                <w:color w:val="002060"/>
              </w:rPr>
              <w:t>VIA VILLA TOMBARI</w:t>
            </w:r>
          </w:p>
        </w:tc>
      </w:tr>
      <w:tr w:rsidR="00687F56" w:rsidRPr="006005F9" w14:paraId="740D713E"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3389BF" w14:textId="77777777" w:rsidR="00687F56" w:rsidRPr="006005F9" w:rsidRDefault="00687F56" w:rsidP="00880F60">
            <w:pPr>
              <w:pStyle w:val="rowtabella0"/>
              <w:rPr>
                <w:color w:val="002060"/>
              </w:rPr>
            </w:pPr>
            <w:r w:rsidRPr="006005F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387226" w14:textId="77777777" w:rsidR="00687F56" w:rsidRPr="006005F9" w:rsidRDefault="00687F56" w:rsidP="00880F60">
            <w:pPr>
              <w:pStyle w:val="rowtabella0"/>
              <w:rPr>
                <w:color w:val="002060"/>
              </w:rPr>
            </w:pPr>
            <w:r w:rsidRPr="006005F9">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800F1E"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D0E0A4" w14:textId="77777777" w:rsidR="00687F56" w:rsidRPr="006005F9" w:rsidRDefault="00687F56" w:rsidP="00880F60">
            <w:pPr>
              <w:pStyle w:val="rowtabella0"/>
              <w:rPr>
                <w:color w:val="002060"/>
              </w:rPr>
            </w:pPr>
            <w:r w:rsidRPr="006005F9">
              <w:rPr>
                <w:color w:val="002060"/>
              </w:rPr>
              <w:t>19/12/2021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46DF67" w14:textId="77777777" w:rsidR="00687F56" w:rsidRPr="006005F9" w:rsidRDefault="00687F56" w:rsidP="00880F60">
            <w:pPr>
              <w:pStyle w:val="rowtabella0"/>
              <w:rPr>
                <w:color w:val="002060"/>
              </w:rPr>
            </w:pPr>
            <w:r w:rsidRPr="006005F9">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53495" w14:textId="77777777" w:rsidR="00687F56" w:rsidRPr="006005F9" w:rsidRDefault="00687F56" w:rsidP="00880F60">
            <w:pPr>
              <w:pStyle w:val="rowtabella0"/>
              <w:rPr>
                <w:color w:val="002060"/>
              </w:rPr>
            </w:pPr>
            <w:r w:rsidRPr="006005F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EFA85" w14:textId="77777777" w:rsidR="00687F56" w:rsidRPr="006005F9" w:rsidRDefault="00687F56" w:rsidP="00880F60">
            <w:pPr>
              <w:pStyle w:val="rowtabella0"/>
              <w:rPr>
                <w:color w:val="002060"/>
              </w:rPr>
            </w:pPr>
            <w:r w:rsidRPr="006005F9">
              <w:rPr>
                <w:color w:val="002060"/>
              </w:rPr>
              <w:t>STR.DEL BURELLO LOC.VAL NEVOLA</w:t>
            </w:r>
          </w:p>
        </w:tc>
      </w:tr>
      <w:tr w:rsidR="00687F56" w:rsidRPr="006005F9" w14:paraId="5E7059F8"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BE48D1" w14:textId="77777777" w:rsidR="00687F56" w:rsidRPr="006005F9" w:rsidRDefault="00687F56" w:rsidP="00880F60">
            <w:pPr>
              <w:pStyle w:val="rowtabella0"/>
              <w:rPr>
                <w:color w:val="002060"/>
              </w:rPr>
            </w:pPr>
            <w:r w:rsidRPr="006005F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FC45FB" w14:textId="77777777" w:rsidR="00687F56" w:rsidRPr="006005F9" w:rsidRDefault="00687F56" w:rsidP="00880F60">
            <w:pPr>
              <w:pStyle w:val="rowtabella0"/>
              <w:rPr>
                <w:color w:val="002060"/>
              </w:rPr>
            </w:pPr>
            <w:r w:rsidRPr="006005F9">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156FAC"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69E9E2" w14:textId="77777777" w:rsidR="00687F56" w:rsidRPr="006005F9" w:rsidRDefault="00687F56" w:rsidP="00880F60">
            <w:pPr>
              <w:pStyle w:val="rowtabella0"/>
              <w:rPr>
                <w:color w:val="002060"/>
              </w:rPr>
            </w:pPr>
            <w:r w:rsidRPr="006005F9">
              <w:rPr>
                <w:color w:val="002060"/>
              </w:rPr>
              <w:t>19/12/2021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E591E" w14:textId="77777777" w:rsidR="00687F56" w:rsidRPr="006005F9" w:rsidRDefault="00687F56" w:rsidP="00880F60">
            <w:pPr>
              <w:pStyle w:val="rowtabella0"/>
              <w:rPr>
                <w:color w:val="002060"/>
              </w:rPr>
            </w:pPr>
            <w:r w:rsidRPr="006005F9">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DC1D3" w14:textId="77777777" w:rsidR="00687F56" w:rsidRPr="006005F9" w:rsidRDefault="00687F56" w:rsidP="00880F60">
            <w:pPr>
              <w:pStyle w:val="rowtabella0"/>
              <w:rPr>
                <w:color w:val="002060"/>
              </w:rPr>
            </w:pPr>
            <w:r w:rsidRPr="006005F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15AAB" w14:textId="77777777" w:rsidR="00687F56" w:rsidRPr="006005F9" w:rsidRDefault="00687F56" w:rsidP="00880F60">
            <w:pPr>
              <w:pStyle w:val="rowtabella0"/>
              <w:rPr>
                <w:color w:val="002060"/>
              </w:rPr>
            </w:pPr>
            <w:r w:rsidRPr="006005F9">
              <w:rPr>
                <w:color w:val="002060"/>
              </w:rPr>
              <w:t>VIA COLLE GIOIOSO</w:t>
            </w:r>
          </w:p>
        </w:tc>
      </w:tr>
      <w:tr w:rsidR="00687F56" w:rsidRPr="006005F9" w14:paraId="7CCF8177"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855A4" w14:textId="77777777" w:rsidR="00687F56" w:rsidRPr="006005F9" w:rsidRDefault="00687F56" w:rsidP="00880F60">
            <w:pPr>
              <w:pStyle w:val="rowtabella0"/>
              <w:rPr>
                <w:color w:val="002060"/>
              </w:rPr>
            </w:pPr>
            <w:r w:rsidRPr="006005F9">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A202F" w14:textId="77777777" w:rsidR="00687F56" w:rsidRPr="006005F9" w:rsidRDefault="00687F56" w:rsidP="00880F60">
            <w:pPr>
              <w:pStyle w:val="rowtabella0"/>
              <w:rPr>
                <w:color w:val="002060"/>
              </w:rPr>
            </w:pPr>
            <w:r w:rsidRPr="006005F9">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1A056"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0E759" w14:textId="77777777" w:rsidR="00687F56" w:rsidRPr="006005F9" w:rsidRDefault="00687F56" w:rsidP="00880F60">
            <w:pPr>
              <w:pStyle w:val="rowtabella0"/>
              <w:rPr>
                <w:color w:val="002060"/>
              </w:rPr>
            </w:pPr>
            <w:r w:rsidRPr="006005F9">
              <w:rPr>
                <w:color w:val="002060"/>
              </w:rPr>
              <w:t>19/12/2021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80E96" w14:textId="77777777" w:rsidR="00687F56" w:rsidRPr="006005F9" w:rsidRDefault="00687F56" w:rsidP="00880F60">
            <w:pPr>
              <w:pStyle w:val="rowtabella0"/>
              <w:rPr>
                <w:color w:val="002060"/>
              </w:rPr>
            </w:pPr>
            <w:r w:rsidRPr="006005F9">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44E61" w14:textId="77777777" w:rsidR="00687F56" w:rsidRPr="006005F9" w:rsidRDefault="00687F56" w:rsidP="00880F60">
            <w:pPr>
              <w:pStyle w:val="rowtabella0"/>
              <w:rPr>
                <w:color w:val="002060"/>
              </w:rPr>
            </w:pPr>
            <w:r w:rsidRPr="006005F9">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FE0CA" w14:textId="77777777" w:rsidR="00687F56" w:rsidRPr="006005F9" w:rsidRDefault="00687F56" w:rsidP="00880F60">
            <w:pPr>
              <w:pStyle w:val="rowtabella0"/>
              <w:rPr>
                <w:color w:val="002060"/>
              </w:rPr>
            </w:pPr>
            <w:r w:rsidRPr="006005F9">
              <w:rPr>
                <w:color w:val="002060"/>
              </w:rPr>
              <w:t>VIA LORENZO LOTTO</w:t>
            </w:r>
          </w:p>
        </w:tc>
      </w:tr>
    </w:tbl>
    <w:p w14:paraId="3FA6BB80" w14:textId="77777777" w:rsidR="00687F56" w:rsidRDefault="00687F56" w:rsidP="00687F56">
      <w:pPr>
        <w:pStyle w:val="breakline"/>
        <w:divId w:val="527259509"/>
        <w:rPr>
          <w:color w:val="002060"/>
        </w:rPr>
      </w:pPr>
    </w:p>
    <w:p w14:paraId="7A73EE58" w14:textId="77777777" w:rsidR="00687F56" w:rsidRPr="00FC48ED" w:rsidRDefault="00687F56" w:rsidP="00687F56">
      <w:pPr>
        <w:pStyle w:val="breakline"/>
        <w:divId w:val="527259509"/>
        <w:rPr>
          <w:color w:val="002060"/>
        </w:rPr>
      </w:pPr>
    </w:p>
    <w:p w14:paraId="4C8BA5CC"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UNDER 21 CALCIO A 5 REGIONALE</w:t>
      </w:r>
    </w:p>
    <w:p w14:paraId="24645874" w14:textId="77777777" w:rsidR="00687F56" w:rsidRPr="00FC48ED" w:rsidRDefault="00687F56" w:rsidP="00687F56">
      <w:pPr>
        <w:pStyle w:val="titoloprinc0"/>
        <w:divId w:val="527259509"/>
        <w:rPr>
          <w:color w:val="002060"/>
        </w:rPr>
      </w:pPr>
      <w:r w:rsidRPr="00FC48ED">
        <w:rPr>
          <w:color w:val="002060"/>
        </w:rPr>
        <w:t>RISULTATI</w:t>
      </w:r>
    </w:p>
    <w:p w14:paraId="38A22FB6" w14:textId="77777777" w:rsidR="00687F56" w:rsidRPr="00FC48ED" w:rsidRDefault="00687F56" w:rsidP="00687F56">
      <w:pPr>
        <w:pStyle w:val="breakline"/>
        <w:divId w:val="527259509"/>
        <w:rPr>
          <w:color w:val="002060"/>
        </w:rPr>
      </w:pPr>
    </w:p>
    <w:p w14:paraId="410D1D3A" w14:textId="77777777" w:rsidR="00687F56" w:rsidRPr="00FC48ED" w:rsidRDefault="00687F56" w:rsidP="00687F56">
      <w:pPr>
        <w:pStyle w:val="sottotitolocampionato10"/>
        <w:divId w:val="527259509"/>
        <w:rPr>
          <w:color w:val="002060"/>
        </w:rPr>
      </w:pPr>
      <w:r w:rsidRPr="00FC48ED">
        <w:rPr>
          <w:color w:val="002060"/>
        </w:rPr>
        <w:t>RISULTATI UFFICIALI GARE DEL 12/12/2021</w:t>
      </w:r>
    </w:p>
    <w:p w14:paraId="5F54689F"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09D77BF3"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687F56" w:rsidRPr="00FC48ED" w14:paraId="5C0E28FC"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5A8782B5"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AC796" w14:textId="77777777" w:rsidR="00687F56" w:rsidRPr="00FC48ED" w:rsidRDefault="00687F56" w:rsidP="00880F60">
                  <w:pPr>
                    <w:pStyle w:val="headertabella0"/>
                    <w:rPr>
                      <w:color w:val="002060"/>
                    </w:rPr>
                  </w:pPr>
                  <w:r w:rsidRPr="00FC48ED">
                    <w:rPr>
                      <w:color w:val="002060"/>
                    </w:rPr>
                    <w:t>GIRONE A - 4 Giornata - R</w:t>
                  </w:r>
                </w:p>
              </w:tc>
            </w:tr>
            <w:tr w:rsidR="00687F56" w:rsidRPr="00FC48ED" w14:paraId="1E1B0C83" w14:textId="77777777" w:rsidTr="00880F6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AE42F5" w14:textId="77777777" w:rsidR="00687F56" w:rsidRPr="00FC48ED" w:rsidRDefault="00687F56" w:rsidP="00880F60">
                  <w:pPr>
                    <w:pStyle w:val="rowtabella0"/>
                    <w:rPr>
                      <w:color w:val="002060"/>
                    </w:rPr>
                  </w:pPr>
                  <w:r w:rsidRPr="00FC48ED">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4B6562" w14:textId="77777777" w:rsidR="00687F56" w:rsidRPr="00FC48ED" w:rsidRDefault="00687F56" w:rsidP="00880F60">
                  <w:pPr>
                    <w:pStyle w:val="rowtabella0"/>
                    <w:rPr>
                      <w:color w:val="002060"/>
                    </w:rPr>
                  </w:pPr>
                  <w:r w:rsidRPr="00FC48ED">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D12CD" w14:textId="77777777" w:rsidR="00687F56" w:rsidRPr="00FC48ED" w:rsidRDefault="00687F56" w:rsidP="00880F60">
                  <w:pPr>
                    <w:pStyle w:val="rowtabella0"/>
                    <w:jc w:val="center"/>
                    <w:rPr>
                      <w:color w:val="002060"/>
                    </w:rPr>
                  </w:pPr>
                  <w:r w:rsidRPr="00FC48ED">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473723" w14:textId="77777777" w:rsidR="00687F56" w:rsidRPr="00FC48ED" w:rsidRDefault="00687F56" w:rsidP="00880F60">
                  <w:pPr>
                    <w:pStyle w:val="rowtabella0"/>
                    <w:jc w:val="center"/>
                    <w:rPr>
                      <w:color w:val="002060"/>
                    </w:rPr>
                  </w:pPr>
                  <w:r w:rsidRPr="00FC48ED">
                    <w:rPr>
                      <w:color w:val="002060"/>
                    </w:rPr>
                    <w:t> </w:t>
                  </w:r>
                </w:p>
              </w:tc>
            </w:tr>
          </w:tbl>
          <w:p w14:paraId="0EBBCC6B" w14:textId="77777777" w:rsidR="00687F56" w:rsidRPr="00FC48ED" w:rsidRDefault="00687F56" w:rsidP="00880F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24001A51"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DDBA5" w14:textId="77777777" w:rsidR="00687F56" w:rsidRPr="00FC48ED" w:rsidRDefault="00687F56" w:rsidP="00880F60">
                  <w:pPr>
                    <w:pStyle w:val="headertabella0"/>
                    <w:rPr>
                      <w:color w:val="002060"/>
                    </w:rPr>
                  </w:pPr>
                  <w:r w:rsidRPr="00FC48ED">
                    <w:rPr>
                      <w:color w:val="002060"/>
                    </w:rPr>
                    <w:t>GIRONE B - 4 Giornata - R</w:t>
                  </w:r>
                </w:p>
              </w:tc>
            </w:tr>
            <w:tr w:rsidR="00687F56" w:rsidRPr="00FC48ED" w14:paraId="41D37FBC"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FE52F1" w14:textId="77777777" w:rsidR="00687F56" w:rsidRPr="00FC48ED" w:rsidRDefault="00687F56" w:rsidP="00880F60">
                  <w:pPr>
                    <w:pStyle w:val="rowtabella0"/>
                    <w:rPr>
                      <w:color w:val="002060"/>
                    </w:rPr>
                  </w:pPr>
                  <w:r w:rsidRPr="00FC48ED">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0C642" w14:textId="77777777" w:rsidR="00687F56" w:rsidRPr="00FC48ED" w:rsidRDefault="00687F56" w:rsidP="00880F60">
                  <w:pPr>
                    <w:pStyle w:val="rowtabella0"/>
                    <w:rPr>
                      <w:color w:val="002060"/>
                    </w:rPr>
                  </w:pPr>
                  <w:r w:rsidRPr="00FC48ED">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2C298" w14:textId="77777777" w:rsidR="00687F56" w:rsidRPr="00FC48ED" w:rsidRDefault="00687F56" w:rsidP="00880F60">
                  <w:pPr>
                    <w:pStyle w:val="rowtabella0"/>
                    <w:jc w:val="center"/>
                    <w:rPr>
                      <w:color w:val="002060"/>
                    </w:rPr>
                  </w:pPr>
                  <w:r w:rsidRPr="00FC48ED">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01B49" w14:textId="77777777" w:rsidR="00687F56" w:rsidRPr="00FC48ED" w:rsidRDefault="00687F56" w:rsidP="00880F60">
                  <w:pPr>
                    <w:pStyle w:val="rowtabella0"/>
                    <w:jc w:val="center"/>
                    <w:rPr>
                      <w:color w:val="002060"/>
                    </w:rPr>
                  </w:pPr>
                  <w:r w:rsidRPr="00FC48ED">
                    <w:rPr>
                      <w:color w:val="002060"/>
                    </w:rPr>
                    <w:t> </w:t>
                  </w:r>
                </w:p>
              </w:tc>
            </w:tr>
            <w:tr w:rsidR="00687F56" w:rsidRPr="00FC48ED" w14:paraId="12CB1D2D"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81C52" w14:textId="77777777" w:rsidR="00687F56" w:rsidRPr="00FC48ED" w:rsidRDefault="00687F56" w:rsidP="00880F60">
                  <w:pPr>
                    <w:pStyle w:val="rowtabella0"/>
                    <w:rPr>
                      <w:color w:val="002060"/>
                    </w:rPr>
                  </w:pPr>
                  <w:r w:rsidRPr="00FC48ED">
                    <w:rPr>
                      <w:color w:val="002060"/>
                    </w:rPr>
                    <w:t>(1) 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C36B81" w14:textId="77777777" w:rsidR="00687F56" w:rsidRPr="00FC48ED" w:rsidRDefault="00687F56" w:rsidP="00880F60">
                  <w:pPr>
                    <w:pStyle w:val="rowtabella0"/>
                    <w:rPr>
                      <w:color w:val="002060"/>
                    </w:rPr>
                  </w:pPr>
                  <w:r w:rsidRPr="00FC48ED">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FFF50D" w14:textId="77777777" w:rsidR="00687F56" w:rsidRPr="00FC48ED" w:rsidRDefault="00687F56" w:rsidP="00880F60">
                  <w:pPr>
                    <w:pStyle w:val="rowtabella0"/>
                    <w:jc w:val="center"/>
                    <w:rPr>
                      <w:color w:val="002060"/>
                    </w:rPr>
                  </w:pPr>
                  <w:r w:rsidRPr="00FC48ED">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68CE9D" w14:textId="77777777" w:rsidR="00687F56" w:rsidRPr="00FC48ED" w:rsidRDefault="00687F56" w:rsidP="00880F60">
                  <w:pPr>
                    <w:pStyle w:val="rowtabella0"/>
                    <w:jc w:val="center"/>
                    <w:rPr>
                      <w:color w:val="002060"/>
                    </w:rPr>
                  </w:pPr>
                  <w:r w:rsidRPr="00FC48ED">
                    <w:rPr>
                      <w:color w:val="002060"/>
                    </w:rPr>
                    <w:t> </w:t>
                  </w:r>
                </w:p>
              </w:tc>
            </w:tr>
            <w:tr w:rsidR="00687F56" w:rsidRPr="00FC48ED" w14:paraId="2B069D79"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B0D69" w14:textId="77777777" w:rsidR="00687F56" w:rsidRPr="00FC48ED" w:rsidRDefault="00687F56" w:rsidP="00880F60">
                  <w:pPr>
                    <w:pStyle w:val="rowtabella0"/>
                    <w:rPr>
                      <w:color w:val="002060"/>
                    </w:rPr>
                  </w:pPr>
                  <w:r w:rsidRPr="00FC48ED">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E2241" w14:textId="77777777" w:rsidR="00687F56" w:rsidRPr="00FC48ED" w:rsidRDefault="00687F56" w:rsidP="00880F60">
                  <w:pPr>
                    <w:pStyle w:val="rowtabella0"/>
                    <w:rPr>
                      <w:color w:val="002060"/>
                    </w:rPr>
                  </w:pPr>
                  <w:r w:rsidRPr="00FC48ED">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4D86D" w14:textId="77777777" w:rsidR="00687F56" w:rsidRPr="00FC48ED" w:rsidRDefault="00687F56" w:rsidP="00880F60">
                  <w:pPr>
                    <w:pStyle w:val="rowtabella0"/>
                    <w:jc w:val="center"/>
                    <w:rPr>
                      <w:color w:val="002060"/>
                    </w:rPr>
                  </w:pPr>
                  <w:r w:rsidRPr="00FC48ED">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FAC02" w14:textId="77777777" w:rsidR="00687F56" w:rsidRPr="00FC48ED" w:rsidRDefault="00687F56" w:rsidP="00880F60">
                  <w:pPr>
                    <w:pStyle w:val="rowtabella0"/>
                    <w:jc w:val="center"/>
                    <w:rPr>
                      <w:color w:val="002060"/>
                    </w:rPr>
                  </w:pPr>
                  <w:r w:rsidRPr="00FC48ED">
                    <w:rPr>
                      <w:color w:val="002060"/>
                    </w:rPr>
                    <w:t> </w:t>
                  </w:r>
                </w:p>
              </w:tc>
            </w:tr>
            <w:tr w:rsidR="00687F56" w:rsidRPr="00FC48ED" w14:paraId="588A1D28"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37D3EF25" w14:textId="77777777" w:rsidR="00687F56" w:rsidRPr="00FC48ED" w:rsidRDefault="00687F56" w:rsidP="00880F60">
                  <w:pPr>
                    <w:pStyle w:val="rowtabella0"/>
                    <w:rPr>
                      <w:color w:val="002060"/>
                    </w:rPr>
                  </w:pPr>
                  <w:r w:rsidRPr="00FC48ED">
                    <w:rPr>
                      <w:color w:val="002060"/>
                    </w:rPr>
                    <w:t>(1) - disputata il 11/12/2021</w:t>
                  </w:r>
                </w:p>
              </w:tc>
            </w:tr>
          </w:tbl>
          <w:p w14:paraId="458D62A5" w14:textId="77777777" w:rsidR="00687F56" w:rsidRPr="00FC48ED" w:rsidRDefault="00687F56" w:rsidP="00880F60">
            <w:pPr>
              <w:rPr>
                <w:color w:val="002060"/>
              </w:rPr>
            </w:pPr>
          </w:p>
        </w:tc>
      </w:tr>
    </w:tbl>
    <w:p w14:paraId="26472B9B" w14:textId="77777777" w:rsidR="00687F56" w:rsidRPr="00FC48ED" w:rsidRDefault="00687F56" w:rsidP="00687F56">
      <w:pPr>
        <w:pStyle w:val="breakline"/>
        <w:divId w:val="527259509"/>
        <w:rPr>
          <w:rFonts w:eastAsiaTheme="minorEastAsia"/>
          <w:color w:val="002060"/>
        </w:rPr>
      </w:pPr>
    </w:p>
    <w:p w14:paraId="1360ADE8" w14:textId="77777777" w:rsidR="00687F56" w:rsidRPr="00FC48ED" w:rsidRDefault="00687F56" w:rsidP="00687F56">
      <w:pPr>
        <w:pStyle w:val="breakline"/>
        <w:divId w:val="527259509"/>
        <w:rPr>
          <w:color w:val="002060"/>
        </w:rPr>
      </w:pPr>
    </w:p>
    <w:p w14:paraId="7EFC5387" w14:textId="77777777" w:rsidR="00687F56" w:rsidRPr="00FC48ED" w:rsidRDefault="00687F56" w:rsidP="00687F56">
      <w:pPr>
        <w:pStyle w:val="titoloprinc0"/>
        <w:divId w:val="527259509"/>
        <w:rPr>
          <w:color w:val="002060"/>
        </w:rPr>
      </w:pPr>
      <w:r w:rsidRPr="00FC48ED">
        <w:rPr>
          <w:color w:val="002060"/>
        </w:rPr>
        <w:t>GIUDICE SPORTIVO</w:t>
      </w:r>
    </w:p>
    <w:p w14:paraId="311D4F5D"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4C7A7D39" w14:textId="77777777" w:rsidR="00687F56" w:rsidRPr="00FC48ED" w:rsidRDefault="00687F56" w:rsidP="00687F56">
      <w:pPr>
        <w:pStyle w:val="titolo10"/>
        <w:divId w:val="527259509"/>
        <w:rPr>
          <w:color w:val="002060"/>
        </w:rPr>
      </w:pPr>
      <w:r w:rsidRPr="00FC48ED">
        <w:rPr>
          <w:color w:val="002060"/>
        </w:rPr>
        <w:t xml:space="preserve">GARE DEL 11/12/2021 </w:t>
      </w:r>
    </w:p>
    <w:p w14:paraId="1222D6C4"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5D95D59F"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58312C59" w14:textId="77777777" w:rsidR="00687F56" w:rsidRPr="00FC48ED" w:rsidRDefault="00687F56" w:rsidP="00687F56">
      <w:pPr>
        <w:pStyle w:val="titolo30"/>
        <w:divId w:val="527259509"/>
        <w:rPr>
          <w:color w:val="002060"/>
        </w:rPr>
      </w:pPr>
      <w:r w:rsidRPr="00FC48ED">
        <w:rPr>
          <w:color w:val="002060"/>
        </w:rPr>
        <w:t xml:space="preserve">CALCIATORI NON ESPULSI </w:t>
      </w:r>
    </w:p>
    <w:p w14:paraId="717F2846"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508BF40" w14:textId="77777777" w:rsidTr="00687F56">
        <w:trPr>
          <w:divId w:val="527259509"/>
        </w:trPr>
        <w:tc>
          <w:tcPr>
            <w:tcW w:w="2200" w:type="dxa"/>
            <w:tcMar>
              <w:top w:w="20" w:type="dxa"/>
              <w:left w:w="20" w:type="dxa"/>
              <w:bottom w:w="20" w:type="dxa"/>
              <w:right w:w="20" w:type="dxa"/>
            </w:tcMar>
            <w:vAlign w:val="center"/>
            <w:hideMark/>
          </w:tcPr>
          <w:p w14:paraId="3638EC62" w14:textId="77777777" w:rsidR="00687F56" w:rsidRPr="00FC48ED" w:rsidRDefault="00687F56" w:rsidP="00880F60">
            <w:pPr>
              <w:pStyle w:val="movimento"/>
              <w:rPr>
                <w:color w:val="002060"/>
              </w:rPr>
            </w:pPr>
            <w:r w:rsidRPr="00FC48ED">
              <w:rPr>
                <w:color w:val="002060"/>
              </w:rPr>
              <w:t>DOUHAR ZIAD</w:t>
            </w:r>
          </w:p>
        </w:tc>
        <w:tc>
          <w:tcPr>
            <w:tcW w:w="2200" w:type="dxa"/>
            <w:tcMar>
              <w:top w:w="20" w:type="dxa"/>
              <w:left w:w="20" w:type="dxa"/>
              <w:bottom w:w="20" w:type="dxa"/>
              <w:right w:w="20" w:type="dxa"/>
            </w:tcMar>
            <w:vAlign w:val="center"/>
            <w:hideMark/>
          </w:tcPr>
          <w:p w14:paraId="40D13542" w14:textId="77777777" w:rsidR="00687F56" w:rsidRPr="00FC48ED" w:rsidRDefault="00687F56" w:rsidP="00880F60">
            <w:pPr>
              <w:pStyle w:val="movimento2"/>
              <w:rPr>
                <w:color w:val="002060"/>
              </w:rPr>
            </w:pPr>
            <w:r w:rsidRPr="00FC48ED">
              <w:rPr>
                <w:color w:val="002060"/>
              </w:rPr>
              <w:t xml:space="preserve">(MONTELUPONE CALCIO A 5) </w:t>
            </w:r>
          </w:p>
        </w:tc>
        <w:tc>
          <w:tcPr>
            <w:tcW w:w="800" w:type="dxa"/>
            <w:tcMar>
              <w:top w:w="20" w:type="dxa"/>
              <w:left w:w="20" w:type="dxa"/>
              <w:bottom w:w="20" w:type="dxa"/>
              <w:right w:w="20" w:type="dxa"/>
            </w:tcMar>
            <w:vAlign w:val="center"/>
            <w:hideMark/>
          </w:tcPr>
          <w:p w14:paraId="34F4EDA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34E273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8433302" w14:textId="77777777" w:rsidR="00687F56" w:rsidRPr="00FC48ED" w:rsidRDefault="00687F56" w:rsidP="00880F60">
            <w:pPr>
              <w:pStyle w:val="movimento2"/>
              <w:rPr>
                <w:color w:val="002060"/>
              </w:rPr>
            </w:pPr>
            <w:r w:rsidRPr="00FC48ED">
              <w:rPr>
                <w:color w:val="002060"/>
              </w:rPr>
              <w:t> </w:t>
            </w:r>
          </w:p>
        </w:tc>
      </w:tr>
    </w:tbl>
    <w:p w14:paraId="5B9DC6D3"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12/12/2021 </w:t>
      </w:r>
    </w:p>
    <w:p w14:paraId="4EE17EEB"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3BCED749"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0925E42A" w14:textId="77777777" w:rsidR="00687F56" w:rsidRPr="00FC48ED" w:rsidRDefault="00687F56" w:rsidP="00687F56">
      <w:pPr>
        <w:pStyle w:val="titolo30"/>
        <w:divId w:val="527259509"/>
        <w:rPr>
          <w:color w:val="002060"/>
        </w:rPr>
      </w:pPr>
      <w:r w:rsidRPr="00FC48ED">
        <w:rPr>
          <w:color w:val="002060"/>
        </w:rPr>
        <w:t xml:space="preserve">CALCIATORI NON ESPULSI </w:t>
      </w:r>
    </w:p>
    <w:p w14:paraId="0DAECE2B"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04D89330" w14:textId="77777777" w:rsidTr="00687F56">
        <w:trPr>
          <w:divId w:val="527259509"/>
        </w:trPr>
        <w:tc>
          <w:tcPr>
            <w:tcW w:w="2200" w:type="dxa"/>
            <w:tcMar>
              <w:top w:w="20" w:type="dxa"/>
              <w:left w:w="20" w:type="dxa"/>
              <w:bottom w:w="20" w:type="dxa"/>
              <w:right w:w="20" w:type="dxa"/>
            </w:tcMar>
            <w:vAlign w:val="center"/>
            <w:hideMark/>
          </w:tcPr>
          <w:p w14:paraId="0627EFDD" w14:textId="77777777" w:rsidR="00687F56" w:rsidRPr="00FC48ED" w:rsidRDefault="00687F56" w:rsidP="00880F60">
            <w:pPr>
              <w:pStyle w:val="movimento"/>
              <w:rPr>
                <w:color w:val="002060"/>
              </w:rPr>
            </w:pPr>
            <w:r w:rsidRPr="00FC48ED">
              <w:rPr>
                <w:color w:val="002060"/>
              </w:rPr>
              <w:t>CASTELLANI MATTEO</w:t>
            </w:r>
          </w:p>
        </w:tc>
        <w:tc>
          <w:tcPr>
            <w:tcW w:w="2200" w:type="dxa"/>
            <w:tcMar>
              <w:top w:w="20" w:type="dxa"/>
              <w:left w:w="20" w:type="dxa"/>
              <w:bottom w:w="20" w:type="dxa"/>
              <w:right w:w="20" w:type="dxa"/>
            </w:tcMar>
            <w:vAlign w:val="center"/>
            <w:hideMark/>
          </w:tcPr>
          <w:p w14:paraId="45299327" w14:textId="77777777" w:rsidR="00687F56" w:rsidRPr="00FC48ED" w:rsidRDefault="00687F56" w:rsidP="00880F60">
            <w:pPr>
              <w:pStyle w:val="movimento2"/>
              <w:rPr>
                <w:color w:val="002060"/>
              </w:rPr>
            </w:pPr>
            <w:r w:rsidRPr="00FC48ED">
              <w:rPr>
                <w:color w:val="002060"/>
              </w:rPr>
              <w:t xml:space="preserve">(ITALSERVICE C5) </w:t>
            </w:r>
          </w:p>
        </w:tc>
        <w:tc>
          <w:tcPr>
            <w:tcW w:w="800" w:type="dxa"/>
            <w:tcMar>
              <w:top w:w="20" w:type="dxa"/>
              <w:left w:w="20" w:type="dxa"/>
              <w:bottom w:w="20" w:type="dxa"/>
              <w:right w:w="20" w:type="dxa"/>
            </w:tcMar>
            <w:vAlign w:val="center"/>
            <w:hideMark/>
          </w:tcPr>
          <w:p w14:paraId="66FF1CE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404ACAC" w14:textId="77777777" w:rsidR="00687F56" w:rsidRPr="00FC48ED" w:rsidRDefault="00687F56" w:rsidP="00880F60">
            <w:pPr>
              <w:pStyle w:val="movimento"/>
              <w:rPr>
                <w:color w:val="002060"/>
              </w:rPr>
            </w:pPr>
            <w:r w:rsidRPr="00FC48ED">
              <w:rPr>
                <w:color w:val="002060"/>
              </w:rPr>
              <w:t>AGOSTINELLI FILIPPO</w:t>
            </w:r>
          </w:p>
        </w:tc>
        <w:tc>
          <w:tcPr>
            <w:tcW w:w="2200" w:type="dxa"/>
            <w:tcMar>
              <w:top w:w="20" w:type="dxa"/>
              <w:left w:w="20" w:type="dxa"/>
              <w:bottom w:w="20" w:type="dxa"/>
              <w:right w:w="20" w:type="dxa"/>
            </w:tcMar>
            <w:vAlign w:val="center"/>
            <w:hideMark/>
          </w:tcPr>
          <w:p w14:paraId="22612BC3" w14:textId="77777777" w:rsidR="00687F56" w:rsidRPr="00FC48ED" w:rsidRDefault="00687F56" w:rsidP="00880F60">
            <w:pPr>
              <w:pStyle w:val="movimento2"/>
              <w:rPr>
                <w:color w:val="002060"/>
              </w:rPr>
            </w:pPr>
            <w:r w:rsidRPr="00FC48ED">
              <w:rPr>
                <w:color w:val="002060"/>
              </w:rPr>
              <w:t xml:space="preserve">(REAL FABRIANO) </w:t>
            </w:r>
          </w:p>
        </w:tc>
      </w:tr>
    </w:tbl>
    <w:p w14:paraId="03934686"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D9F86F9" w14:textId="77777777" w:rsidTr="00687F56">
        <w:trPr>
          <w:divId w:val="527259509"/>
        </w:trPr>
        <w:tc>
          <w:tcPr>
            <w:tcW w:w="2200" w:type="dxa"/>
            <w:tcMar>
              <w:top w:w="20" w:type="dxa"/>
              <w:left w:w="20" w:type="dxa"/>
              <w:bottom w:w="20" w:type="dxa"/>
              <w:right w:w="20" w:type="dxa"/>
            </w:tcMar>
            <w:vAlign w:val="center"/>
            <w:hideMark/>
          </w:tcPr>
          <w:p w14:paraId="44052AFE" w14:textId="77777777" w:rsidR="00687F56" w:rsidRPr="00FC48ED" w:rsidRDefault="00687F56" w:rsidP="00880F60">
            <w:pPr>
              <w:pStyle w:val="movimento"/>
              <w:rPr>
                <w:color w:val="002060"/>
              </w:rPr>
            </w:pPr>
            <w:r w:rsidRPr="00FC48ED">
              <w:rPr>
                <w:color w:val="002060"/>
              </w:rPr>
              <w:t>DALFONSO GIUSEPPE</w:t>
            </w:r>
          </w:p>
        </w:tc>
        <w:tc>
          <w:tcPr>
            <w:tcW w:w="2200" w:type="dxa"/>
            <w:tcMar>
              <w:top w:w="20" w:type="dxa"/>
              <w:left w:w="20" w:type="dxa"/>
              <w:bottom w:w="20" w:type="dxa"/>
              <w:right w:w="20" w:type="dxa"/>
            </w:tcMar>
            <w:vAlign w:val="center"/>
            <w:hideMark/>
          </w:tcPr>
          <w:p w14:paraId="154F217A" w14:textId="77777777" w:rsidR="00687F56" w:rsidRPr="00FC48ED" w:rsidRDefault="00687F56" w:rsidP="00880F60">
            <w:pPr>
              <w:pStyle w:val="movimento2"/>
              <w:rPr>
                <w:color w:val="002060"/>
              </w:rPr>
            </w:pPr>
            <w:r w:rsidRPr="00FC48ED">
              <w:rPr>
                <w:color w:val="002060"/>
              </w:rPr>
              <w:t xml:space="preserve">(ACLI AUDAX MONTECOSARO C5) </w:t>
            </w:r>
          </w:p>
        </w:tc>
        <w:tc>
          <w:tcPr>
            <w:tcW w:w="800" w:type="dxa"/>
            <w:tcMar>
              <w:top w:w="20" w:type="dxa"/>
              <w:left w:w="20" w:type="dxa"/>
              <w:bottom w:w="20" w:type="dxa"/>
              <w:right w:w="20" w:type="dxa"/>
            </w:tcMar>
            <w:vAlign w:val="center"/>
            <w:hideMark/>
          </w:tcPr>
          <w:p w14:paraId="17C3F89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423DC2B" w14:textId="77777777" w:rsidR="00687F56" w:rsidRPr="00FC48ED" w:rsidRDefault="00687F56" w:rsidP="00880F60">
            <w:pPr>
              <w:pStyle w:val="movimento"/>
              <w:rPr>
                <w:color w:val="002060"/>
              </w:rPr>
            </w:pPr>
            <w:r w:rsidRPr="00FC48ED">
              <w:rPr>
                <w:color w:val="002060"/>
              </w:rPr>
              <w:t>ZALLOCCO FILIPPO</w:t>
            </w:r>
          </w:p>
        </w:tc>
        <w:tc>
          <w:tcPr>
            <w:tcW w:w="2200" w:type="dxa"/>
            <w:tcMar>
              <w:top w:w="20" w:type="dxa"/>
              <w:left w:w="20" w:type="dxa"/>
              <w:bottom w:w="20" w:type="dxa"/>
              <w:right w:w="20" w:type="dxa"/>
            </w:tcMar>
            <w:vAlign w:val="center"/>
            <w:hideMark/>
          </w:tcPr>
          <w:p w14:paraId="7EC2435F" w14:textId="77777777" w:rsidR="00687F56" w:rsidRPr="00FC48ED" w:rsidRDefault="00687F56" w:rsidP="00880F60">
            <w:pPr>
              <w:pStyle w:val="movimento2"/>
              <w:rPr>
                <w:color w:val="002060"/>
              </w:rPr>
            </w:pPr>
            <w:r w:rsidRPr="00FC48ED">
              <w:rPr>
                <w:color w:val="002060"/>
              </w:rPr>
              <w:t xml:space="preserve">(ACLI AUDAX MONTECOSARO C5) </w:t>
            </w:r>
          </w:p>
        </w:tc>
      </w:tr>
      <w:tr w:rsidR="00687F56" w:rsidRPr="00FC48ED" w14:paraId="410BF556" w14:textId="77777777" w:rsidTr="00687F56">
        <w:trPr>
          <w:divId w:val="527259509"/>
        </w:trPr>
        <w:tc>
          <w:tcPr>
            <w:tcW w:w="2200" w:type="dxa"/>
            <w:tcMar>
              <w:top w:w="20" w:type="dxa"/>
              <w:left w:w="20" w:type="dxa"/>
              <w:bottom w:w="20" w:type="dxa"/>
              <w:right w:w="20" w:type="dxa"/>
            </w:tcMar>
            <w:vAlign w:val="center"/>
            <w:hideMark/>
          </w:tcPr>
          <w:p w14:paraId="6C09FB36" w14:textId="77777777" w:rsidR="00687F56" w:rsidRPr="00FC48ED" w:rsidRDefault="00687F56" w:rsidP="00880F60">
            <w:pPr>
              <w:pStyle w:val="movimento"/>
              <w:rPr>
                <w:color w:val="002060"/>
              </w:rPr>
            </w:pPr>
            <w:r w:rsidRPr="00FC48ED">
              <w:rPr>
                <w:color w:val="002060"/>
              </w:rPr>
              <w:t>CAPOCASA MATTIA</w:t>
            </w:r>
          </w:p>
        </w:tc>
        <w:tc>
          <w:tcPr>
            <w:tcW w:w="2200" w:type="dxa"/>
            <w:tcMar>
              <w:top w:w="20" w:type="dxa"/>
              <w:left w:w="20" w:type="dxa"/>
              <w:bottom w:w="20" w:type="dxa"/>
              <w:right w:w="20" w:type="dxa"/>
            </w:tcMar>
            <w:vAlign w:val="center"/>
            <w:hideMark/>
          </w:tcPr>
          <w:p w14:paraId="55F73117" w14:textId="77777777" w:rsidR="00687F56" w:rsidRPr="00FC48ED" w:rsidRDefault="00687F56" w:rsidP="00880F60">
            <w:pPr>
              <w:pStyle w:val="movimento2"/>
              <w:rPr>
                <w:color w:val="002060"/>
              </w:rPr>
            </w:pPr>
            <w:r w:rsidRPr="00FC48ED">
              <w:rPr>
                <w:color w:val="002060"/>
              </w:rPr>
              <w:t xml:space="preserve">(CSI STELLA A.S.D.) </w:t>
            </w:r>
          </w:p>
        </w:tc>
        <w:tc>
          <w:tcPr>
            <w:tcW w:w="800" w:type="dxa"/>
            <w:tcMar>
              <w:top w:w="20" w:type="dxa"/>
              <w:left w:w="20" w:type="dxa"/>
              <w:bottom w:w="20" w:type="dxa"/>
              <w:right w:w="20" w:type="dxa"/>
            </w:tcMar>
            <w:vAlign w:val="center"/>
            <w:hideMark/>
          </w:tcPr>
          <w:p w14:paraId="07231D8B"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9311D55" w14:textId="77777777" w:rsidR="00687F56" w:rsidRPr="00FC48ED" w:rsidRDefault="00687F56" w:rsidP="00880F60">
            <w:pPr>
              <w:pStyle w:val="movimento"/>
              <w:rPr>
                <w:color w:val="002060"/>
              </w:rPr>
            </w:pPr>
            <w:r w:rsidRPr="00FC48ED">
              <w:rPr>
                <w:color w:val="002060"/>
              </w:rPr>
              <w:t>CAPRIOTTI FABIO</w:t>
            </w:r>
          </w:p>
        </w:tc>
        <w:tc>
          <w:tcPr>
            <w:tcW w:w="2200" w:type="dxa"/>
            <w:tcMar>
              <w:top w:w="20" w:type="dxa"/>
              <w:left w:w="20" w:type="dxa"/>
              <w:bottom w:w="20" w:type="dxa"/>
              <w:right w:w="20" w:type="dxa"/>
            </w:tcMar>
            <w:vAlign w:val="center"/>
            <w:hideMark/>
          </w:tcPr>
          <w:p w14:paraId="1C3F3CCB" w14:textId="77777777" w:rsidR="00687F56" w:rsidRPr="00FC48ED" w:rsidRDefault="00687F56" w:rsidP="00880F60">
            <w:pPr>
              <w:pStyle w:val="movimento2"/>
              <w:rPr>
                <w:color w:val="002060"/>
              </w:rPr>
            </w:pPr>
            <w:r w:rsidRPr="00FC48ED">
              <w:rPr>
                <w:color w:val="002060"/>
              </w:rPr>
              <w:t xml:space="preserve">(CSI STELLA A.S.D.) </w:t>
            </w:r>
          </w:p>
        </w:tc>
      </w:tr>
    </w:tbl>
    <w:p w14:paraId="02CFC9ED" w14:textId="77777777" w:rsidR="00687F56" w:rsidRDefault="00687F56" w:rsidP="00687F56">
      <w:pPr>
        <w:pStyle w:val="breakline"/>
        <w:divId w:val="527259509"/>
        <w:rPr>
          <w:color w:val="002060"/>
        </w:rPr>
      </w:pPr>
    </w:p>
    <w:p w14:paraId="788228DD"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3466A717"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lastRenderedPageBreak/>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6124F10C" w14:textId="77777777" w:rsidR="00687F56" w:rsidRPr="00FC48ED" w:rsidRDefault="00687F56" w:rsidP="00687F56">
      <w:pPr>
        <w:pStyle w:val="breakline"/>
        <w:divId w:val="527259509"/>
        <w:rPr>
          <w:rFonts w:eastAsiaTheme="minorEastAsia"/>
          <w:color w:val="002060"/>
        </w:rPr>
      </w:pPr>
    </w:p>
    <w:p w14:paraId="61405570" w14:textId="77777777" w:rsidR="00687F56" w:rsidRPr="00FC48ED" w:rsidRDefault="00687F56" w:rsidP="00687F56">
      <w:pPr>
        <w:pStyle w:val="titoloprinc0"/>
        <w:divId w:val="527259509"/>
        <w:rPr>
          <w:color w:val="002060"/>
        </w:rPr>
      </w:pPr>
      <w:r w:rsidRPr="00FC48ED">
        <w:rPr>
          <w:color w:val="002060"/>
        </w:rPr>
        <w:t>CLASSIFICA</w:t>
      </w:r>
    </w:p>
    <w:p w14:paraId="7C1AA218" w14:textId="77777777" w:rsidR="00687F56" w:rsidRPr="00FC48ED" w:rsidRDefault="00687F56" w:rsidP="00687F56">
      <w:pPr>
        <w:pStyle w:val="breakline"/>
        <w:divId w:val="527259509"/>
        <w:rPr>
          <w:color w:val="002060"/>
        </w:rPr>
      </w:pPr>
    </w:p>
    <w:p w14:paraId="24C96EF4" w14:textId="77777777" w:rsidR="00687F56" w:rsidRPr="00FC48ED" w:rsidRDefault="00687F56" w:rsidP="00687F56">
      <w:pPr>
        <w:pStyle w:val="breakline"/>
        <w:divId w:val="527259509"/>
        <w:rPr>
          <w:color w:val="002060"/>
        </w:rPr>
      </w:pPr>
    </w:p>
    <w:p w14:paraId="5EB24069"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7C3E6B0A"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DD7B4"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9133E"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41F4B"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15E0E"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228CF"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4726E"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6A8A6"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0B51B"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0AD9E"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153F4" w14:textId="77777777" w:rsidR="00687F56" w:rsidRPr="00FC48ED" w:rsidRDefault="00687F56" w:rsidP="00880F60">
            <w:pPr>
              <w:pStyle w:val="headertabella0"/>
              <w:rPr>
                <w:color w:val="002060"/>
              </w:rPr>
            </w:pPr>
            <w:r w:rsidRPr="00FC48ED">
              <w:rPr>
                <w:color w:val="002060"/>
              </w:rPr>
              <w:t>PE</w:t>
            </w:r>
          </w:p>
        </w:tc>
      </w:tr>
      <w:tr w:rsidR="00687F56" w:rsidRPr="00FC48ED" w14:paraId="41C6DD18"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9D4FB5" w14:textId="77777777" w:rsidR="00687F56" w:rsidRPr="00FC48ED" w:rsidRDefault="00687F56" w:rsidP="00880F60">
            <w:pPr>
              <w:pStyle w:val="rowtabella0"/>
              <w:rPr>
                <w:color w:val="002060"/>
              </w:rPr>
            </w:pPr>
            <w:r w:rsidRPr="00FC48E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7A8B"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EB48"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04C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4F4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5275"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144B" w14:textId="77777777" w:rsidR="00687F56" w:rsidRPr="00FC48ED" w:rsidRDefault="00687F56" w:rsidP="00880F60">
            <w:pPr>
              <w:pStyle w:val="rowtabella0"/>
              <w:jc w:val="center"/>
              <w:rPr>
                <w:color w:val="002060"/>
              </w:rPr>
            </w:pPr>
            <w:r w:rsidRPr="00FC48E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4727"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8F10" w14:textId="77777777" w:rsidR="00687F56" w:rsidRPr="00FC48ED" w:rsidRDefault="00687F56" w:rsidP="00880F60">
            <w:pPr>
              <w:pStyle w:val="rowtabella0"/>
              <w:jc w:val="center"/>
              <w:rPr>
                <w:color w:val="002060"/>
              </w:rPr>
            </w:pPr>
            <w:r w:rsidRPr="00FC48E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483C" w14:textId="77777777" w:rsidR="00687F56" w:rsidRPr="00FC48ED" w:rsidRDefault="00687F56" w:rsidP="00880F60">
            <w:pPr>
              <w:pStyle w:val="rowtabella0"/>
              <w:jc w:val="center"/>
              <w:rPr>
                <w:color w:val="002060"/>
              </w:rPr>
            </w:pPr>
            <w:r w:rsidRPr="00FC48ED">
              <w:rPr>
                <w:color w:val="002060"/>
              </w:rPr>
              <w:t>0</w:t>
            </w:r>
          </w:p>
        </w:tc>
      </w:tr>
      <w:tr w:rsidR="00687F56" w:rsidRPr="00FC48ED" w14:paraId="35A585FB"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CBD83" w14:textId="77777777" w:rsidR="00687F56" w:rsidRPr="00FC48ED" w:rsidRDefault="00687F56" w:rsidP="00880F60">
            <w:pPr>
              <w:pStyle w:val="rowtabella0"/>
              <w:rPr>
                <w:color w:val="002060"/>
              </w:rPr>
            </w:pPr>
            <w:r w:rsidRPr="00FC48E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EB42"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244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C2A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5D73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27B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F803"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59D6"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6346"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4A12" w14:textId="77777777" w:rsidR="00687F56" w:rsidRPr="00FC48ED" w:rsidRDefault="00687F56" w:rsidP="00880F60">
            <w:pPr>
              <w:pStyle w:val="rowtabella0"/>
              <w:jc w:val="center"/>
              <w:rPr>
                <w:color w:val="002060"/>
              </w:rPr>
            </w:pPr>
            <w:r w:rsidRPr="00FC48ED">
              <w:rPr>
                <w:color w:val="002060"/>
              </w:rPr>
              <w:t>0</w:t>
            </w:r>
          </w:p>
        </w:tc>
      </w:tr>
      <w:tr w:rsidR="00687F56" w:rsidRPr="00FC48ED" w14:paraId="2C75BB8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1C853" w14:textId="77777777" w:rsidR="00687F56" w:rsidRPr="00EC5B61" w:rsidRDefault="00687F56" w:rsidP="00880F60">
            <w:pPr>
              <w:pStyle w:val="rowtabella0"/>
              <w:rPr>
                <w:color w:val="002060"/>
                <w:lang w:val="en-US"/>
              </w:rPr>
            </w:pPr>
            <w:r w:rsidRPr="00EC5B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DF57"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AF2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E148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631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962F"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7173"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23AA"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1743"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2B66" w14:textId="77777777" w:rsidR="00687F56" w:rsidRPr="00FC48ED" w:rsidRDefault="00687F56" w:rsidP="00880F60">
            <w:pPr>
              <w:pStyle w:val="rowtabella0"/>
              <w:jc w:val="center"/>
              <w:rPr>
                <w:color w:val="002060"/>
              </w:rPr>
            </w:pPr>
            <w:r w:rsidRPr="00FC48ED">
              <w:rPr>
                <w:color w:val="002060"/>
              </w:rPr>
              <w:t>0</w:t>
            </w:r>
          </w:p>
        </w:tc>
      </w:tr>
      <w:tr w:rsidR="00687F56" w:rsidRPr="00FC48ED" w14:paraId="076E487C"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7EADB" w14:textId="77777777" w:rsidR="00687F56" w:rsidRPr="00FC48ED" w:rsidRDefault="00687F56" w:rsidP="00880F60">
            <w:pPr>
              <w:pStyle w:val="rowtabella0"/>
              <w:rPr>
                <w:color w:val="002060"/>
              </w:rPr>
            </w:pPr>
            <w:r w:rsidRPr="00FC48E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B1F8"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4BD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3B4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6AF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3A7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55BB"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A0A1"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1516"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A33E" w14:textId="77777777" w:rsidR="00687F56" w:rsidRPr="00FC48ED" w:rsidRDefault="00687F56" w:rsidP="00880F60">
            <w:pPr>
              <w:pStyle w:val="rowtabella0"/>
              <w:jc w:val="center"/>
              <w:rPr>
                <w:color w:val="002060"/>
              </w:rPr>
            </w:pPr>
            <w:r w:rsidRPr="00FC48ED">
              <w:rPr>
                <w:color w:val="002060"/>
              </w:rPr>
              <w:t>0</w:t>
            </w:r>
          </w:p>
        </w:tc>
      </w:tr>
      <w:tr w:rsidR="00687F56" w:rsidRPr="00FC48ED" w14:paraId="080F12D8"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F710C" w14:textId="77777777" w:rsidR="00687F56" w:rsidRPr="00FC48ED" w:rsidRDefault="00687F56" w:rsidP="00880F60">
            <w:pPr>
              <w:pStyle w:val="rowtabella0"/>
              <w:rPr>
                <w:color w:val="002060"/>
              </w:rPr>
            </w:pPr>
            <w:r w:rsidRPr="00FC48E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B57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B95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B4FA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F9A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5D6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266A"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7CDC" w14:textId="77777777" w:rsidR="00687F56" w:rsidRPr="00FC48ED" w:rsidRDefault="00687F56" w:rsidP="00880F60">
            <w:pPr>
              <w:pStyle w:val="rowtabella0"/>
              <w:jc w:val="center"/>
              <w:rPr>
                <w:color w:val="002060"/>
              </w:rPr>
            </w:pPr>
            <w:r w:rsidRPr="00FC48E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E149"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6D6F" w14:textId="77777777" w:rsidR="00687F56" w:rsidRPr="00FC48ED" w:rsidRDefault="00687F56" w:rsidP="00880F60">
            <w:pPr>
              <w:pStyle w:val="rowtabella0"/>
              <w:jc w:val="center"/>
              <w:rPr>
                <w:color w:val="002060"/>
              </w:rPr>
            </w:pPr>
            <w:r w:rsidRPr="00FC48ED">
              <w:rPr>
                <w:color w:val="002060"/>
              </w:rPr>
              <w:t>0</w:t>
            </w:r>
          </w:p>
        </w:tc>
      </w:tr>
    </w:tbl>
    <w:p w14:paraId="4552A1F0" w14:textId="77777777" w:rsidR="00687F56" w:rsidRPr="00FC48ED" w:rsidRDefault="00687F56" w:rsidP="00687F56">
      <w:pPr>
        <w:pStyle w:val="breakline"/>
        <w:divId w:val="527259509"/>
        <w:rPr>
          <w:rFonts w:eastAsiaTheme="minorEastAsia"/>
          <w:color w:val="002060"/>
        </w:rPr>
      </w:pPr>
    </w:p>
    <w:p w14:paraId="0E1B5A3E" w14:textId="77777777" w:rsidR="00687F56" w:rsidRPr="00FC48ED" w:rsidRDefault="00687F56" w:rsidP="00687F56">
      <w:pPr>
        <w:pStyle w:val="breakline"/>
        <w:divId w:val="527259509"/>
        <w:rPr>
          <w:color w:val="002060"/>
        </w:rPr>
      </w:pPr>
    </w:p>
    <w:p w14:paraId="4A61BF22"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0B7DED71"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E678D"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74ACA"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CF48F"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EEF3C"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CB01B"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CD772"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20FDF"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7C797"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09CB5"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B615" w14:textId="77777777" w:rsidR="00687F56" w:rsidRPr="00FC48ED" w:rsidRDefault="00687F56" w:rsidP="00880F60">
            <w:pPr>
              <w:pStyle w:val="headertabella0"/>
              <w:rPr>
                <w:color w:val="002060"/>
              </w:rPr>
            </w:pPr>
            <w:r w:rsidRPr="00FC48ED">
              <w:rPr>
                <w:color w:val="002060"/>
              </w:rPr>
              <w:t>PE</w:t>
            </w:r>
          </w:p>
        </w:tc>
      </w:tr>
      <w:tr w:rsidR="00687F56" w:rsidRPr="00FC48ED" w14:paraId="69B4A153"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0AC929" w14:textId="77777777" w:rsidR="00687F56" w:rsidRPr="00FC48ED" w:rsidRDefault="00687F56" w:rsidP="00880F60">
            <w:pPr>
              <w:pStyle w:val="rowtabella0"/>
              <w:rPr>
                <w:color w:val="002060"/>
              </w:rPr>
            </w:pPr>
            <w:r w:rsidRPr="00FC48E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242E"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BCF9"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A6224"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D61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45F6"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A48B" w14:textId="77777777" w:rsidR="00687F56" w:rsidRPr="00FC48ED" w:rsidRDefault="00687F56" w:rsidP="00880F60">
            <w:pPr>
              <w:pStyle w:val="rowtabella0"/>
              <w:jc w:val="center"/>
              <w:rPr>
                <w:color w:val="002060"/>
              </w:rPr>
            </w:pPr>
            <w:r w:rsidRPr="00FC48E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287C"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FB87"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6C1E" w14:textId="77777777" w:rsidR="00687F56" w:rsidRPr="00FC48ED" w:rsidRDefault="00687F56" w:rsidP="00880F60">
            <w:pPr>
              <w:pStyle w:val="rowtabella0"/>
              <w:jc w:val="center"/>
              <w:rPr>
                <w:color w:val="002060"/>
              </w:rPr>
            </w:pPr>
            <w:r w:rsidRPr="00FC48ED">
              <w:rPr>
                <w:color w:val="002060"/>
              </w:rPr>
              <w:t>0</w:t>
            </w:r>
          </w:p>
        </w:tc>
      </w:tr>
      <w:tr w:rsidR="00687F56" w:rsidRPr="00FC48ED" w14:paraId="15C4BE5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DD29B" w14:textId="77777777" w:rsidR="00687F56" w:rsidRPr="00FC48ED" w:rsidRDefault="00687F56" w:rsidP="00880F60">
            <w:pPr>
              <w:pStyle w:val="rowtabella0"/>
              <w:rPr>
                <w:color w:val="002060"/>
              </w:rPr>
            </w:pPr>
            <w:r w:rsidRPr="00FC48E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5BE7"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6D5C"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1DF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65C42"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38A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2F11"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7531"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C6BA"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6C97" w14:textId="77777777" w:rsidR="00687F56" w:rsidRPr="00FC48ED" w:rsidRDefault="00687F56" w:rsidP="00880F60">
            <w:pPr>
              <w:pStyle w:val="rowtabella0"/>
              <w:jc w:val="center"/>
              <w:rPr>
                <w:color w:val="002060"/>
              </w:rPr>
            </w:pPr>
            <w:r w:rsidRPr="00FC48ED">
              <w:rPr>
                <w:color w:val="002060"/>
              </w:rPr>
              <w:t>0</w:t>
            </w:r>
          </w:p>
        </w:tc>
      </w:tr>
      <w:tr w:rsidR="00687F56" w:rsidRPr="00FC48ED" w14:paraId="54C9696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6DA9C" w14:textId="77777777" w:rsidR="00687F56" w:rsidRPr="00FC48ED" w:rsidRDefault="00687F56" w:rsidP="00880F60">
            <w:pPr>
              <w:pStyle w:val="rowtabella0"/>
              <w:rPr>
                <w:color w:val="002060"/>
              </w:rPr>
            </w:pPr>
            <w:r w:rsidRPr="00FC48E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65B1"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1B0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0D2AF"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2FB5"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0C12"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D5CC" w14:textId="77777777" w:rsidR="00687F56" w:rsidRPr="00FC48ED" w:rsidRDefault="00687F56" w:rsidP="00880F60">
            <w:pPr>
              <w:pStyle w:val="rowtabella0"/>
              <w:jc w:val="center"/>
              <w:rPr>
                <w:color w:val="002060"/>
              </w:rPr>
            </w:pPr>
            <w:r w:rsidRPr="00FC48E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C2FC"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0926"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DB35" w14:textId="77777777" w:rsidR="00687F56" w:rsidRPr="00FC48ED" w:rsidRDefault="00687F56" w:rsidP="00880F60">
            <w:pPr>
              <w:pStyle w:val="rowtabella0"/>
              <w:jc w:val="center"/>
              <w:rPr>
                <w:color w:val="002060"/>
              </w:rPr>
            </w:pPr>
            <w:r w:rsidRPr="00FC48ED">
              <w:rPr>
                <w:color w:val="002060"/>
              </w:rPr>
              <w:t>0</w:t>
            </w:r>
          </w:p>
        </w:tc>
      </w:tr>
      <w:tr w:rsidR="00687F56" w:rsidRPr="00FC48ED" w14:paraId="51E2ED9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C8202" w14:textId="77777777" w:rsidR="00687F56" w:rsidRPr="00FC48ED" w:rsidRDefault="00687F56" w:rsidP="00880F60">
            <w:pPr>
              <w:pStyle w:val="rowtabella0"/>
              <w:rPr>
                <w:color w:val="002060"/>
              </w:rPr>
            </w:pPr>
            <w:r w:rsidRPr="00FC48E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636A"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A76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239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4E2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741A"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C5B1"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CC46"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836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8F3EF" w14:textId="77777777" w:rsidR="00687F56" w:rsidRPr="00FC48ED" w:rsidRDefault="00687F56" w:rsidP="00880F60">
            <w:pPr>
              <w:pStyle w:val="rowtabella0"/>
              <w:jc w:val="center"/>
              <w:rPr>
                <w:color w:val="002060"/>
              </w:rPr>
            </w:pPr>
            <w:r w:rsidRPr="00FC48ED">
              <w:rPr>
                <w:color w:val="002060"/>
              </w:rPr>
              <w:t>0</w:t>
            </w:r>
          </w:p>
        </w:tc>
      </w:tr>
      <w:tr w:rsidR="00687F56" w:rsidRPr="00FC48ED" w14:paraId="3234EF2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29F6B" w14:textId="77777777" w:rsidR="00687F56" w:rsidRPr="00FC48ED" w:rsidRDefault="00687F56" w:rsidP="00880F60">
            <w:pPr>
              <w:pStyle w:val="rowtabella0"/>
              <w:rPr>
                <w:color w:val="002060"/>
              </w:rPr>
            </w:pPr>
            <w:r w:rsidRPr="00FC48E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7742"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D8F9"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928F"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6A7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398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FC94" w14:textId="77777777" w:rsidR="00687F56" w:rsidRPr="00FC48ED" w:rsidRDefault="00687F56" w:rsidP="00880F60">
            <w:pPr>
              <w:pStyle w:val="rowtabella0"/>
              <w:jc w:val="center"/>
              <w:rPr>
                <w:color w:val="002060"/>
              </w:rPr>
            </w:pPr>
            <w:r w:rsidRPr="00FC48E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9720" w14:textId="77777777" w:rsidR="00687F56" w:rsidRPr="00FC48ED" w:rsidRDefault="00687F56" w:rsidP="00880F60">
            <w:pPr>
              <w:pStyle w:val="rowtabella0"/>
              <w:jc w:val="center"/>
              <w:rPr>
                <w:color w:val="002060"/>
              </w:rPr>
            </w:pPr>
            <w:r w:rsidRPr="00FC48E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8CE7"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5170" w14:textId="77777777" w:rsidR="00687F56" w:rsidRPr="00FC48ED" w:rsidRDefault="00687F56" w:rsidP="00880F60">
            <w:pPr>
              <w:pStyle w:val="rowtabella0"/>
              <w:jc w:val="center"/>
              <w:rPr>
                <w:color w:val="002060"/>
              </w:rPr>
            </w:pPr>
            <w:r w:rsidRPr="00FC48ED">
              <w:rPr>
                <w:color w:val="002060"/>
              </w:rPr>
              <w:t>1</w:t>
            </w:r>
          </w:p>
        </w:tc>
      </w:tr>
      <w:tr w:rsidR="00687F56" w:rsidRPr="00FC48ED" w14:paraId="46EE4552"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7B796" w14:textId="77777777" w:rsidR="00687F56" w:rsidRPr="00FC48ED" w:rsidRDefault="00687F56" w:rsidP="00880F60">
            <w:pPr>
              <w:pStyle w:val="rowtabella0"/>
              <w:rPr>
                <w:color w:val="002060"/>
              </w:rPr>
            </w:pPr>
            <w:r w:rsidRPr="00FC48E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B81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A9A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DD8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9166"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F9B5"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4DC7"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8788" w14:textId="77777777" w:rsidR="00687F56" w:rsidRPr="00FC48ED" w:rsidRDefault="00687F56" w:rsidP="00880F60">
            <w:pPr>
              <w:pStyle w:val="rowtabella0"/>
              <w:jc w:val="center"/>
              <w:rPr>
                <w:color w:val="002060"/>
              </w:rPr>
            </w:pPr>
            <w:r w:rsidRPr="00FC48E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6E1B" w14:textId="77777777" w:rsidR="00687F56" w:rsidRPr="00FC48ED" w:rsidRDefault="00687F56" w:rsidP="00880F60">
            <w:pPr>
              <w:pStyle w:val="rowtabella0"/>
              <w:jc w:val="center"/>
              <w:rPr>
                <w:color w:val="002060"/>
              </w:rPr>
            </w:pPr>
            <w:r w:rsidRPr="00FC48E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EBC1" w14:textId="77777777" w:rsidR="00687F56" w:rsidRPr="00FC48ED" w:rsidRDefault="00687F56" w:rsidP="00880F60">
            <w:pPr>
              <w:pStyle w:val="rowtabella0"/>
              <w:jc w:val="center"/>
              <w:rPr>
                <w:color w:val="002060"/>
              </w:rPr>
            </w:pPr>
            <w:r w:rsidRPr="00FC48ED">
              <w:rPr>
                <w:color w:val="002060"/>
              </w:rPr>
              <w:t>0</w:t>
            </w:r>
          </w:p>
        </w:tc>
      </w:tr>
    </w:tbl>
    <w:p w14:paraId="3DE63E72" w14:textId="77777777" w:rsidR="00687F56" w:rsidRDefault="00687F56" w:rsidP="00687F56">
      <w:pPr>
        <w:pStyle w:val="breakline"/>
        <w:divId w:val="527259509"/>
        <w:rPr>
          <w:color w:val="002060"/>
        </w:rPr>
      </w:pPr>
    </w:p>
    <w:p w14:paraId="44F66538" w14:textId="77777777" w:rsidR="00687F56" w:rsidRPr="00FC48ED" w:rsidRDefault="00687F56" w:rsidP="00687F56">
      <w:pPr>
        <w:pStyle w:val="titoloprinc0"/>
        <w:divId w:val="527259509"/>
        <w:rPr>
          <w:color w:val="002060"/>
        </w:rPr>
      </w:pPr>
      <w:r>
        <w:rPr>
          <w:color w:val="002060"/>
        </w:rPr>
        <w:t>PROGRAMMA GARE</w:t>
      </w:r>
    </w:p>
    <w:p w14:paraId="3B95EBF6" w14:textId="77777777" w:rsidR="00687F56" w:rsidRPr="006005F9" w:rsidRDefault="00687F56" w:rsidP="00687F56">
      <w:pPr>
        <w:pStyle w:val="sottotitolocampionato10"/>
        <w:divId w:val="527259509"/>
        <w:rPr>
          <w:color w:val="002060"/>
        </w:rPr>
      </w:pPr>
      <w:r w:rsidRPr="006005F9">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7"/>
        <w:gridCol w:w="1576"/>
      </w:tblGrid>
      <w:tr w:rsidR="00687F56" w:rsidRPr="006005F9" w14:paraId="64FF4ABC"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1550"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0427B"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326CC"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45BB4"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EE6B9"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63B58"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F8DC9"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21A63168" w14:textId="77777777" w:rsidTr="00687F5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E2EBBC" w14:textId="77777777" w:rsidR="00687F56" w:rsidRPr="006005F9" w:rsidRDefault="00687F56" w:rsidP="00880F60">
            <w:pPr>
              <w:pStyle w:val="rowtabella0"/>
              <w:rPr>
                <w:color w:val="002060"/>
              </w:rPr>
            </w:pPr>
            <w:r w:rsidRPr="006005F9">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A522F" w14:textId="77777777" w:rsidR="00687F56" w:rsidRPr="006005F9" w:rsidRDefault="00687F56" w:rsidP="00880F60">
            <w:pPr>
              <w:pStyle w:val="rowtabella0"/>
              <w:rPr>
                <w:color w:val="002060"/>
              </w:rPr>
            </w:pPr>
            <w:r w:rsidRPr="006005F9">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F821B"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F2605" w14:textId="77777777" w:rsidR="00687F56" w:rsidRPr="006005F9" w:rsidRDefault="00687F56" w:rsidP="00880F60">
            <w:pPr>
              <w:pStyle w:val="rowtabella0"/>
              <w:rPr>
                <w:color w:val="002060"/>
              </w:rPr>
            </w:pPr>
            <w:r w:rsidRPr="006005F9">
              <w:rPr>
                <w:color w:val="002060"/>
              </w:rPr>
              <w:t>15/12/2021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249FB" w14:textId="77777777" w:rsidR="00687F56" w:rsidRPr="006005F9" w:rsidRDefault="00687F56" w:rsidP="00880F60">
            <w:pPr>
              <w:pStyle w:val="rowtabella0"/>
              <w:rPr>
                <w:color w:val="002060"/>
              </w:rPr>
            </w:pPr>
            <w:r w:rsidRPr="006005F9">
              <w:rPr>
                <w:color w:val="002060"/>
              </w:rPr>
              <w:t>5106 CAMPO DI C5 NÂ°1 ENTRO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D1CEA" w14:textId="77777777" w:rsidR="00687F56" w:rsidRPr="006005F9" w:rsidRDefault="00687F56" w:rsidP="00880F60">
            <w:pPr>
              <w:pStyle w:val="rowtabella0"/>
              <w:rPr>
                <w:color w:val="002060"/>
              </w:rPr>
            </w:pPr>
            <w:r w:rsidRPr="006005F9">
              <w:rPr>
                <w:color w:val="002060"/>
              </w:rPr>
              <w:t>TRECASTELLI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B2B3A" w14:textId="77777777" w:rsidR="00687F56" w:rsidRPr="006005F9" w:rsidRDefault="00687F56" w:rsidP="00880F60">
            <w:pPr>
              <w:pStyle w:val="rowtabella0"/>
              <w:rPr>
                <w:color w:val="002060"/>
              </w:rPr>
            </w:pPr>
            <w:r w:rsidRPr="006005F9">
              <w:rPr>
                <w:color w:val="002060"/>
              </w:rPr>
              <w:t>PROV.CORINALDESE KM.11 P.RIPE</w:t>
            </w:r>
          </w:p>
        </w:tc>
      </w:tr>
    </w:tbl>
    <w:p w14:paraId="7FC21461" w14:textId="77777777" w:rsidR="00687F56" w:rsidRPr="006005F9" w:rsidRDefault="00687F56" w:rsidP="00687F56">
      <w:pPr>
        <w:pStyle w:val="breakline"/>
        <w:divId w:val="527259509"/>
        <w:rPr>
          <w:rFonts w:eastAsiaTheme="minorEastAsia"/>
          <w:color w:val="002060"/>
        </w:rPr>
      </w:pPr>
    </w:p>
    <w:p w14:paraId="5394D6E1" w14:textId="77777777" w:rsidR="00687F56" w:rsidRPr="006005F9" w:rsidRDefault="00687F56" w:rsidP="00687F56">
      <w:pPr>
        <w:pStyle w:val="breakline"/>
        <w:divId w:val="527259509"/>
        <w:rPr>
          <w:color w:val="002060"/>
        </w:rPr>
      </w:pPr>
    </w:p>
    <w:p w14:paraId="10046981" w14:textId="77777777" w:rsidR="00687F56" w:rsidRPr="006005F9" w:rsidRDefault="00687F56" w:rsidP="00687F56">
      <w:pPr>
        <w:pStyle w:val="breakline"/>
        <w:divId w:val="527259509"/>
        <w:rPr>
          <w:color w:val="002060"/>
        </w:rPr>
      </w:pPr>
    </w:p>
    <w:p w14:paraId="145045B2" w14:textId="77777777" w:rsidR="00687F56" w:rsidRPr="006005F9" w:rsidRDefault="00687F56" w:rsidP="00687F56">
      <w:pPr>
        <w:pStyle w:val="sottotitolocampionato10"/>
        <w:divId w:val="527259509"/>
        <w:rPr>
          <w:color w:val="002060"/>
        </w:rPr>
      </w:pPr>
      <w:r w:rsidRPr="006005F9">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687F56" w:rsidRPr="006005F9" w14:paraId="47DBBC38"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E6A3F"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ECFA7"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0E834"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8BEA6"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6CEA3"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23D1F"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FBC68"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43B819CE"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09366" w14:textId="77777777" w:rsidR="00687F56" w:rsidRPr="006005F9" w:rsidRDefault="00687F56" w:rsidP="00880F60">
            <w:pPr>
              <w:pStyle w:val="rowtabella0"/>
              <w:rPr>
                <w:color w:val="002060"/>
              </w:rPr>
            </w:pPr>
            <w:r w:rsidRPr="006005F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38ED8" w14:textId="77777777" w:rsidR="00687F56" w:rsidRPr="006005F9" w:rsidRDefault="00687F56" w:rsidP="00880F60">
            <w:pPr>
              <w:pStyle w:val="rowtabella0"/>
              <w:rPr>
                <w:color w:val="002060"/>
              </w:rPr>
            </w:pPr>
            <w:r w:rsidRPr="006005F9">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B9F5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C2F76" w14:textId="77777777" w:rsidR="00687F56" w:rsidRPr="006005F9" w:rsidRDefault="00687F56" w:rsidP="00880F60">
            <w:pPr>
              <w:pStyle w:val="rowtabella0"/>
              <w:rPr>
                <w:color w:val="002060"/>
              </w:rPr>
            </w:pPr>
            <w:r w:rsidRPr="006005F9">
              <w:rPr>
                <w:color w:val="002060"/>
              </w:rPr>
              <w:t>18/12/2021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58274" w14:textId="77777777" w:rsidR="00687F56" w:rsidRPr="006005F9" w:rsidRDefault="00687F56" w:rsidP="00880F60">
            <w:pPr>
              <w:pStyle w:val="rowtabella0"/>
              <w:rPr>
                <w:color w:val="002060"/>
              </w:rPr>
            </w:pPr>
            <w:r w:rsidRPr="006005F9">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A8C02" w14:textId="77777777" w:rsidR="00687F56" w:rsidRPr="006005F9" w:rsidRDefault="00687F56" w:rsidP="00880F60">
            <w:pPr>
              <w:pStyle w:val="rowtabella0"/>
              <w:rPr>
                <w:color w:val="002060"/>
              </w:rPr>
            </w:pPr>
            <w:r w:rsidRPr="006005F9">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A09D6" w14:textId="77777777" w:rsidR="00687F56" w:rsidRPr="006005F9" w:rsidRDefault="00687F56" w:rsidP="00880F60">
            <w:pPr>
              <w:pStyle w:val="rowtabella0"/>
              <w:rPr>
                <w:color w:val="002060"/>
              </w:rPr>
            </w:pPr>
            <w:r w:rsidRPr="006005F9">
              <w:rPr>
                <w:color w:val="002060"/>
              </w:rPr>
              <w:t>VIA ROSARIO VILLA MUSONE</w:t>
            </w:r>
          </w:p>
        </w:tc>
      </w:tr>
      <w:tr w:rsidR="00687F56" w:rsidRPr="006005F9" w14:paraId="4AE7FB5F"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2BD1F" w14:textId="77777777" w:rsidR="00687F56" w:rsidRPr="006005F9" w:rsidRDefault="00687F56" w:rsidP="00880F60">
            <w:pPr>
              <w:pStyle w:val="rowtabella0"/>
              <w:rPr>
                <w:color w:val="002060"/>
              </w:rPr>
            </w:pPr>
            <w:r w:rsidRPr="006005F9">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DF41A" w14:textId="77777777" w:rsidR="00687F56" w:rsidRPr="006005F9" w:rsidRDefault="00687F56" w:rsidP="00880F60">
            <w:pPr>
              <w:pStyle w:val="rowtabella0"/>
              <w:rPr>
                <w:color w:val="002060"/>
              </w:rPr>
            </w:pPr>
            <w:r w:rsidRPr="006005F9">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A58D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02B2A" w14:textId="77777777" w:rsidR="00687F56" w:rsidRPr="006005F9" w:rsidRDefault="00687F56" w:rsidP="00880F60">
            <w:pPr>
              <w:pStyle w:val="rowtabella0"/>
              <w:rPr>
                <w:color w:val="002060"/>
              </w:rPr>
            </w:pPr>
            <w:r w:rsidRPr="006005F9">
              <w:rPr>
                <w:color w:val="002060"/>
              </w:rPr>
              <w:t>18/12/2021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4E764" w14:textId="77777777" w:rsidR="00687F56" w:rsidRPr="006005F9" w:rsidRDefault="00687F56" w:rsidP="00880F60">
            <w:pPr>
              <w:pStyle w:val="rowtabella0"/>
              <w:rPr>
                <w:color w:val="002060"/>
              </w:rPr>
            </w:pPr>
            <w:r w:rsidRPr="006005F9">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DA7FE" w14:textId="77777777" w:rsidR="00687F56" w:rsidRPr="006005F9" w:rsidRDefault="00687F56" w:rsidP="00880F60">
            <w:pPr>
              <w:pStyle w:val="rowtabella0"/>
              <w:rPr>
                <w:color w:val="002060"/>
              </w:rPr>
            </w:pPr>
            <w:r w:rsidRPr="006005F9">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28BBF" w14:textId="77777777" w:rsidR="00687F56" w:rsidRPr="006005F9" w:rsidRDefault="00687F56" w:rsidP="00880F60">
            <w:pPr>
              <w:pStyle w:val="rowtabella0"/>
              <w:rPr>
                <w:color w:val="002060"/>
              </w:rPr>
            </w:pPr>
            <w:r w:rsidRPr="006005F9">
              <w:rPr>
                <w:color w:val="002060"/>
              </w:rPr>
              <w:t>VIA TOBAGI STAZ. CASTELBELLINO</w:t>
            </w:r>
          </w:p>
        </w:tc>
      </w:tr>
    </w:tbl>
    <w:p w14:paraId="40A35550" w14:textId="77777777" w:rsidR="00687F56" w:rsidRPr="006005F9" w:rsidRDefault="00687F56" w:rsidP="00687F56">
      <w:pPr>
        <w:pStyle w:val="breakline"/>
        <w:divId w:val="527259509"/>
        <w:rPr>
          <w:rFonts w:eastAsiaTheme="minorEastAsia"/>
          <w:color w:val="002060"/>
        </w:rPr>
      </w:pPr>
    </w:p>
    <w:p w14:paraId="550CA3D2" w14:textId="77777777" w:rsidR="00687F56" w:rsidRPr="006005F9" w:rsidRDefault="00687F56" w:rsidP="00687F56">
      <w:pPr>
        <w:pStyle w:val="breakline"/>
        <w:divId w:val="527259509"/>
        <w:rPr>
          <w:color w:val="002060"/>
        </w:rPr>
      </w:pPr>
    </w:p>
    <w:p w14:paraId="60F58D3F" w14:textId="77777777" w:rsidR="00687F56" w:rsidRPr="006005F9" w:rsidRDefault="00687F56" w:rsidP="00687F56">
      <w:pPr>
        <w:pStyle w:val="breakline"/>
        <w:divId w:val="527259509"/>
        <w:rPr>
          <w:color w:val="002060"/>
        </w:rPr>
      </w:pPr>
    </w:p>
    <w:p w14:paraId="4738A18C" w14:textId="77777777" w:rsidR="00687F56" w:rsidRPr="006005F9" w:rsidRDefault="00687F56" w:rsidP="00687F56">
      <w:pPr>
        <w:pStyle w:val="sottotitolocampionato10"/>
        <w:divId w:val="527259509"/>
        <w:rPr>
          <w:color w:val="002060"/>
        </w:rPr>
      </w:pPr>
      <w:r w:rsidRPr="006005F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687F56" w:rsidRPr="006005F9" w14:paraId="19D1CFF0"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A54C5"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2EC65"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3CEEF"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6846A"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284F7"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3C2E3"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8390E"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4869FDD8"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22FBC9" w14:textId="77777777" w:rsidR="00687F56" w:rsidRPr="006005F9" w:rsidRDefault="00687F56" w:rsidP="00880F60">
            <w:pPr>
              <w:pStyle w:val="rowtabella0"/>
              <w:rPr>
                <w:color w:val="002060"/>
              </w:rPr>
            </w:pPr>
            <w:r w:rsidRPr="006005F9">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22071" w14:textId="77777777" w:rsidR="00687F56" w:rsidRPr="006005F9" w:rsidRDefault="00687F56" w:rsidP="00880F60">
            <w:pPr>
              <w:pStyle w:val="rowtabella0"/>
              <w:rPr>
                <w:color w:val="002060"/>
              </w:rPr>
            </w:pPr>
            <w:r w:rsidRPr="006005F9">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3616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C5170" w14:textId="77777777" w:rsidR="00687F56" w:rsidRPr="006005F9" w:rsidRDefault="00687F56" w:rsidP="00880F60">
            <w:pPr>
              <w:pStyle w:val="rowtabella0"/>
              <w:rPr>
                <w:color w:val="002060"/>
              </w:rPr>
            </w:pPr>
            <w:r w:rsidRPr="006005F9">
              <w:rPr>
                <w:color w:val="002060"/>
              </w:rPr>
              <w:t>18/12/2021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CDEFA" w14:textId="77777777" w:rsidR="00687F56" w:rsidRPr="006005F9" w:rsidRDefault="00687F56" w:rsidP="00880F60">
            <w:pPr>
              <w:pStyle w:val="rowtabella0"/>
              <w:rPr>
                <w:color w:val="002060"/>
              </w:rPr>
            </w:pPr>
            <w:r w:rsidRPr="006005F9">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2D385" w14:textId="77777777" w:rsidR="00687F56" w:rsidRPr="006005F9" w:rsidRDefault="00687F56" w:rsidP="00880F60">
            <w:pPr>
              <w:pStyle w:val="rowtabella0"/>
              <w:rPr>
                <w:color w:val="002060"/>
              </w:rPr>
            </w:pPr>
            <w:r w:rsidRPr="006005F9">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95FB9" w14:textId="77777777" w:rsidR="00687F56" w:rsidRPr="006005F9" w:rsidRDefault="00687F56" w:rsidP="00880F60">
            <w:pPr>
              <w:pStyle w:val="rowtabella0"/>
              <w:rPr>
                <w:color w:val="002060"/>
              </w:rPr>
            </w:pPr>
            <w:r w:rsidRPr="006005F9">
              <w:rPr>
                <w:color w:val="002060"/>
              </w:rPr>
              <w:t>VIA ROSSINI</w:t>
            </w:r>
          </w:p>
        </w:tc>
      </w:tr>
      <w:tr w:rsidR="00687F56" w:rsidRPr="006005F9" w14:paraId="6BBC88C6"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3C25CE" w14:textId="77777777" w:rsidR="00687F56" w:rsidRPr="006005F9" w:rsidRDefault="00687F56" w:rsidP="00880F60">
            <w:pPr>
              <w:pStyle w:val="rowtabella0"/>
              <w:rPr>
                <w:color w:val="002060"/>
              </w:rPr>
            </w:pPr>
            <w:r w:rsidRPr="006005F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832914" w14:textId="77777777" w:rsidR="00687F56" w:rsidRPr="006005F9" w:rsidRDefault="00687F56" w:rsidP="00880F60">
            <w:pPr>
              <w:pStyle w:val="rowtabella0"/>
              <w:rPr>
                <w:color w:val="002060"/>
              </w:rPr>
            </w:pPr>
            <w:r w:rsidRPr="006005F9">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BA48E"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74AF94" w14:textId="77777777" w:rsidR="00687F56" w:rsidRPr="006005F9" w:rsidRDefault="00687F56" w:rsidP="00880F60">
            <w:pPr>
              <w:pStyle w:val="rowtabella0"/>
              <w:rPr>
                <w:color w:val="002060"/>
              </w:rPr>
            </w:pPr>
            <w:r w:rsidRPr="006005F9">
              <w:rPr>
                <w:color w:val="002060"/>
              </w:rPr>
              <w:t>19/12/2021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80B25B" w14:textId="77777777" w:rsidR="00687F56" w:rsidRPr="006005F9" w:rsidRDefault="00687F56" w:rsidP="00880F60">
            <w:pPr>
              <w:pStyle w:val="rowtabella0"/>
              <w:rPr>
                <w:color w:val="002060"/>
              </w:rPr>
            </w:pPr>
            <w:r w:rsidRPr="006005F9">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4734FD" w14:textId="77777777" w:rsidR="00687F56" w:rsidRPr="006005F9" w:rsidRDefault="00687F56" w:rsidP="00880F60">
            <w:pPr>
              <w:pStyle w:val="rowtabella0"/>
              <w:rPr>
                <w:color w:val="002060"/>
              </w:rPr>
            </w:pPr>
            <w:r w:rsidRPr="006005F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87EFE" w14:textId="77777777" w:rsidR="00687F56" w:rsidRPr="006005F9" w:rsidRDefault="00687F56" w:rsidP="00880F60">
            <w:pPr>
              <w:pStyle w:val="rowtabella0"/>
              <w:rPr>
                <w:color w:val="002060"/>
              </w:rPr>
            </w:pPr>
            <w:r w:rsidRPr="006005F9">
              <w:rPr>
                <w:color w:val="002060"/>
              </w:rPr>
              <w:t>VIA FRATELLI CERVI</w:t>
            </w:r>
          </w:p>
        </w:tc>
      </w:tr>
      <w:tr w:rsidR="00687F56" w:rsidRPr="006005F9" w14:paraId="25F47AF5"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D7FE1B" w14:textId="77777777" w:rsidR="00687F56" w:rsidRPr="006005F9" w:rsidRDefault="00687F56" w:rsidP="00880F60">
            <w:pPr>
              <w:pStyle w:val="rowtabella0"/>
              <w:rPr>
                <w:color w:val="002060"/>
              </w:rPr>
            </w:pPr>
            <w:r w:rsidRPr="006005F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C1420" w14:textId="77777777" w:rsidR="00687F56" w:rsidRPr="006005F9" w:rsidRDefault="00687F56" w:rsidP="00880F60">
            <w:pPr>
              <w:pStyle w:val="rowtabella0"/>
              <w:rPr>
                <w:color w:val="002060"/>
              </w:rPr>
            </w:pPr>
            <w:r w:rsidRPr="006005F9">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CB996"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87E8B" w14:textId="77777777" w:rsidR="00687F56" w:rsidRPr="006005F9" w:rsidRDefault="00687F56" w:rsidP="00880F60">
            <w:pPr>
              <w:pStyle w:val="rowtabella0"/>
              <w:rPr>
                <w:color w:val="002060"/>
              </w:rPr>
            </w:pPr>
            <w:r w:rsidRPr="006005F9">
              <w:rPr>
                <w:color w:val="002060"/>
              </w:rPr>
              <w:t>19/12/2021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B662C" w14:textId="77777777" w:rsidR="00687F56" w:rsidRPr="006005F9" w:rsidRDefault="00687F56" w:rsidP="00880F60">
            <w:pPr>
              <w:pStyle w:val="rowtabella0"/>
              <w:rPr>
                <w:color w:val="002060"/>
              </w:rPr>
            </w:pPr>
            <w:r w:rsidRPr="006005F9">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B915B" w14:textId="77777777" w:rsidR="00687F56" w:rsidRPr="006005F9" w:rsidRDefault="00687F56" w:rsidP="00880F60">
            <w:pPr>
              <w:pStyle w:val="rowtabella0"/>
              <w:rPr>
                <w:color w:val="002060"/>
              </w:rPr>
            </w:pPr>
            <w:r w:rsidRPr="006005F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4350F" w14:textId="77777777" w:rsidR="00687F56" w:rsidRPr="006005F9" w:rsidRDefault="00687F56" w:rsidP="00880F60">
            <w:pPr>
              <w:pStyle w:val="rowtabella0"/>
              <w:rPr>
                <w:color w:val="002060"/>
              </w:rPr>
            </w:pPr>
            <w:r w:rsidRPr="006005F9">
              <w:rPr>
                <w:color w:val="002060"/>
              </w:rPr>
              <w:t>VIA PIRANDELLO AREA MT.4</w:t>
            </w:r>
          </w:p>
        </w:tc>
      </w:tr>
    </w:tbl>
    <w:p w14:paraId="2F1DE23F" w14:textId="77777777" w:rsidR="00687F56" w:rsidRPr="00FC48ED" w:rsidRDefault="00687F56" w:rsidP="00687F56">
      <w:pPr>
        <w:pStyle w:val="breakline"/>
        <w:divId w:val="527259509"/>
        <w:rPr>
          <w:rFonts w:eastAsiaTheme="minorEastAsia"/>
          <w:color w:val="002060"/>
        </w:rPr>
      </w:pPr>
    </w:p>
    <w:p w14:paraId="287D4B2D" w14:textId="77777777" w:rsidR="00687F56" w:rsidRPr="00FC48ED" w:rsidRDefault="00687F56" w:rsidP="00687F56">
      <w:pPr>
        <w:pStyle w:val="breakline"/>
        <w:divId w:val="527259509"/>
        <w:rPr>
          <w:color w:val="002060"/>
        </w:rPr>
      </w:pPr>
    </w:p>
    <w:p w14:paraId="69B9D157"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UNDER 19 CALCIO A 5 REGIONALE</w:t>
      </w:r>
    </w:p>
    <w:p w14:paraId="18A0E833" w14:textId="77777777" w:rsidR="00687F56" w:rsidRPr="00FC48ED" w:rsidRDefault="00687F56" w:rsidP="00687F56">
      <w:pPr>
        <w:pStyle w:val="titoloprinc0"/>
        <w:divId w:val="527259509"/>
        <w:rPr>
          <w:color w:val="002060"/>
        </w:rPr>
      </w:pPr>
      <w:r w:rsidRPr="00FC48ED">
        <w:rPr>
          <w:color w:val="002060"/>
        </w:rPr>
        <w:t>VARIAZIONI AL PROGRAMMA GARE</w:t>
      </w:r>
    </w:p>
    <w:p w14:paraId="6FF8AE16" w14:textId="77777777" w:rsidR="00687F56" w:rsidRPr="00FC48ED" w:rsidRDefault="00687F56" w:rsidP="00687F56">
      <w:pPr>
        <w:pStyle w:val="breakline"/>
        <w:divId w:val="527259509"/>
        <w:rPr>
          <w:color w:val="002060"/>
        </w:rPr>
      </w:pPr>
    </w:p>
    <w:p w14:paraId="323B7FB9" w14:textId="77777777" w:rsidR="00687F56" w:rsidRPr="00FC48ED" w:rsidRDefault="00687F56" w:rsidP="00687F56">
      <w:pPr>
        <w:pStyle w:val="breakline"/>
        <w:divId w:val="527259509"/>
        <w:rPr>
          <w:color w:val="002060"/>
        </w:rPr>
      </w:pPr>
    </w:p>
    <w:p w14:paraId="2F9FAE41"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7F56" w:rsidRPr="00FC48ED" w14:paraId="4002E793" w14:textId="77777777" w:rsidTr="00687F5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CC97C" w14:textId="77777777" w:rsidR="00687F56" w:rsidRPr="00FC48ED" w:rsidRDefault="00687F56" w:rsidP="00880F60">
            <w:pPr>
              <w:pStyle w:val="headertabella0"/>
              <w:rPr>
                <w:color w:val="002060"/>
              </w:rPr>
            </w:pPr>
            <w:r w:rsidRPr="00FC48E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A53AA" w14:textId="77777777" w:rsidR="00687F56" w:rsidRPr="00FC48ED" w:rsidRDefault="00687F56" w:rsidP="00880F60">
            <w:pPr>
              <w:pStyle w:val="headertabella0"/>
              <w:rPr>
                <w:color w:val="002060"/>
              </w:rPr>
            </w:pPr>
            <w:r w:rsidRPr="00FC48E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894BF" w14:textId="77777777" w:rsidR="00687F56" w:rsidRPr="00FC48ED" w:rsidRDefault="00687F56" w:rsidP="00880F60">
            <w:pPr>
              <w:pStyle w:val="headertabella0"/>
              <w:rPr>
                <w:color w:val="002060"/>
              </w:rPr>
            </w:pPr>
            <w:r w:rsidRPr="00FC48E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F441E" w14:textId="77777777" w:rsidR="00687F56" w:rsidRPr="00FC48ED" w:rsidRDefault="00687F56" w:rsidP="00880F60">
            <w:pPr>
              <w:pStyle w:val="headertabella0"/>
              <w:rPr>
                <w:color w:val="002060"/>
              </w:rPr>
            </w:pPr>
            <w:r w:rsidRPr="00FC48E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51FD9" w14:textId="77777777" w:rsidR="00687F56" w:rsidRPr="00FC48ED" w:rsidRDefault="00687F56" w:rsidP="00880F60">
            <w:pPr>
              <w:pStyle w:val="headertabella0"/>
              <w:rPr>
                <w:color w:val="002060"/>
              </w:rPr>
            </w:pPr>
            <w:r w:rsidRPr="00FC48ED">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37F81" w14:textId="77777777" w:rsidR="00687F56" w:rsidRPr="00FC48ED" w:rsidRDefault="00687F56" w:rsidP="00880F60">
            <w:pPr>
              <w:pStyle w:val="headertabella0"/>
              <w:rPr>
                <w:color w:val="002060"/>
              </w:rPr>
            </w:pPr>
            <w:r w:rsidRPr="00FC48E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F5020" w14:textId="77777777" w:rsidR="00687F56" w:rsidRPr="00FC48ED" w:rsidRDefault="00687F56" w:rsidP="00880F60">
            <w:pPr>
              <w:pStyle w:val="headertabella0"/>
              <w:rPr>
                <w:color w:val="002060"/>
              </w:rPr>
            </w:pPr>
            <w:r w:rsidRPr="00FC48ED">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1DAC7" w14:textId="77777777" w:rsidR="00687F56" w:rsidRPr="00FC48ED" w:rsidRDefault="00687F56" w:rsidP="00880F60">
            <w:pPr>
              <w:pStyle w:val="headertabella0"/>
              <w:rPr>
                <w:color w:val="002060"/>
              </w:rPr>
            </w:pPr>
            <w:r w:rsidRPr="00FC48ED">
              <w:rPr>
                <w:color w:val="002060"/>
              </w:rPr>
              <w:t>Impianto</w:t>
            </w:r>
          </w:p>
        </w:tc>
      </w:tr>
      <w:tr w:rsidR="00687F56" w:rsidRPr="00FC48ED" w14:paraId="6ED40938" w14:textId="77777777" w:rsidTr="00687F5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BFBA" w14:textId="77777777" w:rsidR="00687F56" w:rsidRPr="00CB10D1" w:rsidRDefault="00687F56" w:rsidP="00880F60">
            <w:pPr>
              <w:pStyle w:val="rowtabella0"/>
              <w:rPr>
                <w:color w:val="002060"/>
                <w:highlight w:val="yellow"/>
              </w:rPr>
            </w:pPr>
            <w:r w:rsidRPr="00CB10D1">
              <w:rPr>
                <w:color w:val="002060"/>
                <w:highlight w:val="yellow"/>
              </w:rPr>
              <w:t>19/12/2021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2DCA" w14:textId="77777777" w:rsidR="00687F56" w:rsidRPr="00CB10D1" w:rsidRDefault="00687F56" w:rsidP="00880F60">
            <w:pPr>
              <w:pStyle w:val="rowtabella0"/>
              <w:jc w:val="center"/>
              <w:rPr>
                <w:color w:val="002060"/>
                <w:highlight w:val="yellow"/>
              </w:rPr>
            </w:pPr>
            <w:r w:rsidRPr="00CB10D1">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9BD1" w14:textId="77777777" w:rsidR="00687F56" w:rsidRPr="00CB10D1" w:rsidRDefault="00687F56" w:rsidP="00880F60">
            <w:pPr>
              <w:pStyle w:val="rowtabella0"/>
              <w:rPr>
                <w:color w:val="002060"/>
                <w:highlight w:val="yellow"/>
              </w:rPr>
            </w:pPr>
            <w:r w:rsidRPr="00CB10D1">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56F3" w14:textId="77777777" w:rsidR="00687F56" w:rsidRPr="00CB10D1" w:rsidRDefault="00687F56" w:rsidP="00880F60">
            <w:pPr>
              <w:pStyle w:val="rowtabella0"/>
              <w:rPr>
                <w:color w:val="002060"/>
                <w:highlight w:val="yellow"/>
              </w:rPr>
            </w:pPr>
            <w:r w:rsidRPr="00CB10D1">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80B1" w14:textId="77777777" w:rsidR="00687F56" w:rsidRPr="00FC48ED" w:rsidRDefault="00687F56" w:rsidP="00880F60">
            <w:pPr>
              <w:pStyle w:val="rowtabella0"/>
              <w:rPr>
                <w:color w:val="002060"/>
              </w:rPr>
            </w:pPr>
            <w:r w:rsidRPr="00FC48ED">
              <w:rPr>
                <w:color w:val="002060"/>
              </w:rPr>
              <w:t>1</w:t>
            </w:r>
            <w:r>
              <w:rPr>
                <w:color w:val="002060"/>
              </w:rPr>
              <w:t>8</w:t>
            </w:r>
            <w:r w:rsidRPr="00FC48ED">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ED07" w14:textId="77777777" w:rsidR="00687F56" w:rsidRPr="00FC48ED" w:rsidRDefault="00687F56" w:rsidP="00880F60">
            <w:pPr>
              <w:pStyle w:val="rowtabella0"/>
              <w:jc w:val="center"/>
              <w:rPr>
                <w:color w:val="002060"/>
              </w:rPr>
            </w:pPr>
            <w:r w:rsidRPr="00CB10D1">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0094" w14:textId="77777777" w:rsidR="00687F56" w:rsidRPr="00FC48ED" w:rsidRDefault="00687F56" w:rsidP="00880F60">
            <w:pPr>
              <w:pStyle w:val="rowtabella0"/>
              <w:jc w:val="center"/>
              <w:rPr>
                <w:color w:val="002060"/>
              </w:rPr>
            </w:pPr>
            <w:r w:rsidRPr="00FC48E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2234" w14:textId="77777777" w:rsidR="00687F56" w:rsidRPr="00FC48ED" w:rsidRDefault="00687F56" w:rsidP="00880F60">
            <w:pPr>
              <w:rPr>
                <w:color w:val="002060"/>
              </w:rPr>
            </w:pPr>
          </w:p>
        </w:tc>
      </w:tr>
    </w:tbl>
    <w:p w14:paraId="57728B93" w14:textId="77777777" w:rsidR="00687F56" w:rsidRPr="00FC48ED" w:rsidRDefault="00687F56" w:rsidP="00687F56">
      <w:pPr>
        <w:pStyle w:val="breakline"/>
        <w:divId w:val="527259509"/>
        <w:rPr>
          <w:rFonts w:eastAsiaTheme="minorEastAsia"/>
          <w:color w:val="002060"/>
        </w:rPr>
      </w:pPr>
    </w:p>
    <w:p w14:paraId="60616556" w14:textId="77777777" w:rsidR="00687F56" w:rsidRPr="00FC48ED" w:rsidRDefault="00687F56" w:rsidP="00687F56">
      <w:pPr>
        <w:pStyle w:val="breakline"/>
        <w:divId w:val="527259509"/>
        <w:rPr>
          <w:color w:val="002060"/>
        </w:rPr>
      </w:pPr>
    </w:p>
    <w:p w14:paraId="13797367" w14:textId="77777777" w:rsidR="00687F56" w:rsidRPr="00FC48ED" w:rsidRDefault="00687F56" w:rsidP="00687F56">
      <w:pPr>
        <w:pStyle w:val="titoloprinc0"/>
        <w:divId w:val="527259509"/>
        <w:rPr>
          <w:color w:val="002060"/>
        </w:rPr>
      </w:pPr>
      <w:r w:rsidRPr="00FC48ED">
        <w:rPr>
          <w:color w:val="002060"/>
        </w:rPr>
        <w:lastRenderedPageBreak/>
        <w:t>RISULTATI</w:t>
      </w:r>
    </w:p>
    <w:p w14:paraId="354D041F" w14:textId="77777777" w:rsidR="00687F56" w:rsidRPr="00FC48ED" w:rsidRDefault="00687F56" w:rsidP="00687F56">
      <w:pPr>
        <w:pStyle w:val="breakline"/>
        <w:divId w:val="527259509"/>
        <w:rPr>
          <w:color w:val="002060"/>
        </w:rPr>
      </w:pPr>
    </w:p>
    <w:p w14:paraId="66A3DA99" w14:textId="77777777" w:rsidR="00687F56" w:rsidRPr="00FC48ED" w:rsidRDefault="00687F56" w:rsidP="00687F56">
      <w:pPr>
        <w:pStyle w:val="sottotitolocampionato10"/>
        <w:divId w:val="527259509"/>
        <w:rPr>
          <w:color w:val="002060"/>
        </w:rPr>
      </w:pPr>
      <w:r w:rsidRPr="00FC48ED">
        <w:rPr>
          <w:color w:val="002060"/>
        </w:rPr>
        <w:t>RISULTATI UFFICIALI GARE DEL 11/12/2021</w:t>
      </w:r>
    </w:p>
    <w:p w14:paraId="443E85C9"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7D7D5C0A"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41B832BC"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BCA2356"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0D8CE" w14:textId="77777777" w:rsidR="00687F56" w:rsidRPr="00FC48ED" w:rsidRDefault="00687F56" w:rsidP="00880F60">
                  <w:pPr>
                    <w:pStyle w:val="headertabella0"/>
                    <w:rPr>
                      <w:color w:val="002060"/>
                    </w:rPr>
                  </w:pPr>
                  <w:r w:rsidRPr="00FC48ED">
                    <w:rPr>
                      <w:color w:val="002060"/>
                    </w:rPr>
                    <w:t>GIRONE A - 2 Giornata - R</w:t>
                  </w:r>
                </w:p>
              </w:tc>
            </w:tr>
            <w:tr w:rsidR="00687F56" w:rsidRPr="00FC48ED" w14:paraId="2EC58BD2"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BA858B" w14:textId="77777777" w:rsidR="00687F56" w:rsidRPr="00FC48ED" w:rsidRDefault="00687F56" w:rsidP="00880F60">
                  <w:pPr>
                    <w:pStyle w:val="rowtabella0"/>
                    <w:rPr>
                      <w:color w:val="002060"/>
                    </w:rPr>
                  </w:pPr>
                  <w:r w:rsidRPr="00FC48ED">
                    <w:rPr>
                      <w:color w:val="002060"/>
                    </w:rPr>
                    <w:t>CITTA DI OSTRA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1DD2C" w14:textId="77777777" w:rsidR="00687F56" w:rsidRPr="00FC48ED" w:rsidRDefault="00687F56" w:rsidP="00880F60">
                  <w:pPr>
                    <w:pStyle w:val="rowtabella0"/>
                    <w:rPr>
                      <w:color w:val="002060"/>
                    </w:rPr>
                  </w:pPr>
                  <w:r w:rsidRPr="00FC48ED">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E92E3" w14:textId="77777777" w:rsidR="00687F56" w:rsidRPr="00FC48ED" w:rsidRDefault="00687F56" w:rsidP="00880F60">
                  <w:pPr>
                    <w:pStyle w:val="rowtabella0"/>
                    <w:jc w:val="center"/>
                    <w:rPr>
                      <w:color w:val="002060"/>
                    </w:rPr>
                  </w:pPr>
                  <w:r w:rsidRPr="00FC48E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5E741" w14:textId="77777777" w:rsidR="00687F56" w:rsidRPr="00FC48ED" w:rsidRDefault="00687F56" w:rsidP="00880F60">
                  <w:pPr>
                    <w:pStyle w:val="rowtabella0"/>
                    <w:jc w:val="center"/>
                    <w:rPr>
                      <w:color w:val="002060"/>
                    </w:rPr>
                  </w:pPr>
                  <w:r w:rsidRPr="00FC48ED">
                    <w:rPr>
                      <w:color w:val="002060"/>
                    </w:rPr>
                    <w:t> </w:t>
                  </w:r>
                </w:p>
              </w:tc>
            </w:tr>
            <w:tr w:rsidR="00687F56" w:rsidRPr="00FC48ED" w14:paraId="0B56697C"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91BDA5" w14:textId="77777777" w:rsidR="00687F56" w:rsidRPr="00FC48ED" w:rsidRDefault="00687F56" w:rsidP="00880F60">
                  <w:pPr>
                    <w:pStyle w:val="rowtabella0"/>
                    <w:rPr>
                      <w:color w:val="002060"/>
                    </w:rPr>
                  </w:pPr>
                  <w:r w:rsidRPr="00FC48E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255249" w14:textId="77777777" w:rsidR="00687F56" w:rsidRPr="00FC48ED" w:rsidRDefault="00687F56" w:rsidP="00880F60">
                  <w:pPr>
                    <w:pStyle w:val="rowtabella0"/>
                    <w:rPr>
                      <w:color w:val="002060"/>
                    </w:rPr>
                  </w:pPr>
                  <w:r w:rsidRPr="00FC48ED">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D2915D" w14:textId="77777777" w:rsidR="00687F56" w:rsidRPr="00FC48ED" w:rsidRDefault="00687F56" w:rsidP="00880F60">
                  <w:pPr>
                    <w:pStyle w:val="rowtabella0"/>
                    <w:jc w:val="center"/>
                    <w:rPr>
                      <w:color w:val="002060"/>
                    </w:rPr>
                  </w:pPr>
                  <w:r w:rsidRPr="00FC48ED">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1F6444" w14:textId="77777777" w:rsidR="00687F56" w:rsidRPr="00FC48ED" w:rsidRDefault="00687F56" w:rsidP="00880F60">
                  <w:pPr>
                    <w:pStyle w:val="rowtabella0"/>
                    <w:jc w:val="center"/>
                    <w:rPr>
                      <w:color w:val="002060"/>
                    </w:rPr>
                  </w:pPr>
                  <w:r w:rsidRPr="00FC48ED">
                    <w:rPr>
                      <w:color w:val="002060"/>
                    </w:rPr>
                    <w:t> </w:t>
                  </w:r>
                </w:p>
              </w:tc>
            </w:tr>
            <w:tr w:rsidR="00687F56" w:rsidRPr="00FC48ED" w14:paraId="282C8F66"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19795D" w14:textId="77777777" w:rsidR="00687F56" w:rsidRPr="00FC48ED" w:rsidRDefault="00687F56" w:rsidP="00880F60">
                  <w:pPr>
                    <w:pStyle w:val="rowtabella0"/>
                    <w:rPr>
                      <w:color w:val="002060"/>
                    </w:rPr>
                  </w:pPr>
                  <w:r w:rsidRPr="00FC48ED">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1AAEC" w14:textId="77777777" w:rsidR="00687F56" w:rsidRPr="00FC48ED" w:rsidRDefault="00687F56" w:rsidP="00880F60">
                  <w:pPr>
                    <w:pStyle w:val="rowtabella0"/>
                    <w:rPr>
                      <w:color w:val="002060"/>
                    </w:rPr>
                  </w:pPr>
                  <w:r w:rsidRPr="00FC48ED">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6D3CF" w14:textId="77777777" w:rsidR="00687F56" w:rsidRPr="00FC48ED" w:rsidRDefault="00687F56" w:rsidP="00880F60">
                  <w:pPr>
                    <w:pStyle w:val="rowtabella0"/>
                    <w:jc w:val="center"/>
                    <w:rPr>
                      <w:color w:val="002060"/>
                    </w:rPr>
                  </w:pPr>
                  <w:r w:rsidRPr="00FC48ED">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88F42" w14:textId="77777777" w:rsidR="00687F56" w:rsidRPr="00FC48ED" w:rsidRDefault="00687F56" w:rsidP="00880F60">
                  <w:pPr>
                    <w:pStyle w:val="rowtabella0"/>
                    <w:jc w:val="center"/>
                    <w:rPr>
                      <w:color w:val="002060"/>
                    </w:rPr>
                  </w:pPr>
                  <w:r w:rsidRPr="00FC48ED">
                    <w:rPr>
                      <w:color w:val="002060"/>
                    </w:rPr>
                    <w:t> </w:t>
                  </w:r>
                </w:p>
              </w:tc>
            </w:tr>
          </w:tbl>
          <w:p w14:paraId="50860D47" w14:textId="77777777" w:rsidR="00687F56" w:rsidRPr="00FC48ED" w:rsidRDefault="00687F56" w:rsidP="00880F60">
            <w:pPr>
              <w:rPr>
                <w:color w:val="002060"/>
              </w:rPr>
            </w:pPr>
          </w:p>
        </w:tc>
      </w:tr>
    </w:tbl>
    <w:p w14:paraId="527F3D3F" w14:textId="77777777" w:rsidR="00687F56" w:rsidRPr="00FC48ED" w:rsidRDefault="00687F56" w:rsidP="00687F56">
      <w:pPr>
        <w:pStyle w:val="breakline"/>
        <w:divId w:val="527259509"/>
        <w:rPr>
          <w:rFonts w:eastAsiaTheme="minorEastAsia"/>
          <w:color w:val="002060"/>
        </w:rPr>
      </w:pPr>
    </w:p>
    <w:p w14:paraId="765D89C0" w14:textId="77777777" w:rsidR="00687F56" w:rsidRPr="00FC48ED" w:rsidRDefault="00687F56" w:rsidP="00687F56">
      <w:pPr>
        <w:pStyle w:val="breakline"/>
        <w:divId w:val="527259509"/>
        <w:rPr>
          <w:color w:val="002060"/>
        </w:rPr>
      </w:pPr>
    </w:p>
    <w:p w14:paraId="7D7A9238" w14:textId="77777777" w:rsidR="00687F56" w:rsidRPr="00FC48ED" w:rsidRDefault="00687F56" w:rsidP="00687F56">
      <w:pPr>
        <w:pStyle w:val="sottotitolocampionato10"/>
        <w:divId w:val="527259509"/>
        <w:rPr>
          <w:color w:val="002060"/>
        </w:rPr>
      </w:pPr>
      <w:r w:rsidRPr="00FC48ED">
        <w:rPr>
          <w:color w:val="002060"/>
        </w:rPr>
        <w:t>RISULTATI UFFICIALI GARE DEL 11/12/2021</w:t>
      </w:r>
    </w:p>
    <w:p w14:paraId="2D9F4AAF"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0C5BE9ED"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7CEF41F2"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08FFF096"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9D5E8" w14:textId="77777777" w:rsidR="00687F56" w:rsidRPr="00FC48ED" w:rsidRDefault="00687F56" w:rsidP="00880F60">
                  <w:pPr>
                    <w:pStyle w:val="headertabella0"/>
                    <w:rPr>
                      <w:color w:val="002060"/>
                    </w:rPr>
                  </w:pPr>
                  <w:r w:rsidRPr="00FC48ED">
                    <w:rPr>
                      <w:color w:val="002060"/>
                    </w:rPr>
                    <w:t>GIRONE B - 4 Giornata - R</w:t>
                  </w:r>
                </w:p>
              </w:tc>
            </w:tr>
            <w:tr w:rsidR="00687F56" w:rsidRPr="00FC48ED" w14:paraId="1A4934DB"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D7305" w14:textId="77777777" w:rsidR="00687F56" w:rsidRPr="00FC48ED" w:rsidRDefault="00687F56" w:rsidP="00880F60">
                  <w:pPr>
                    <w:pStyle w:val="rowtabella0"/>
                    <w:rPr>
                      <w:color w:val="002060"/>
                    </w:rPr>
                  </w:pPr>
                  <w:r w:rsidRPr="00FC48ED">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2806D" w14:textId="77777777" w:rsidR="00687F56" w:rsidRPr="00FC48ED" w:rsidRDefault="00687F56" w:rsidP="00880F60">
                  <w:pPr>
                    <w:pStyle w:val="rowtabella0"/>
                    <w:rPr>
                      <w:color w:val="002060"/>
                    </w:rPr>
                  </w:pPr>
                  <w:r w:rsidRPr="00FC48ED">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5A7DF" w14:textId="77777777" w:rsidR="00687F56" w:rsidRPr="00FC48ED" w:rsidRDefault="00687F56" w:rsidP="00880F60">
                  <w:pPr>
                    <w:pStyle w:val="rowtabella0"/>
                    <w:jc w:val="center"/>
                    <w:rPr>
                      <w:color w:val="002060"/>
                    </w:rPr>
                  </w:pPr>
                  <w:r w:rsidRPr="00FC48E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5DA6C" w14:textId="77777777" w:rsidR="00687F56" w:rsidRPr="00FC48ED" w:rsidRDefault="00687F56" w:rsidP="00880F60">
                  <w:pPr>
                    <w:pStyle w:val="rowtabella0"/>
                    <w:jc w:val="center"/>
                    <w:rPr>
                      <w:color w:val="002060"/>
                    </w:rPr>
                  </w:pPr>
                  <w:r w:rsidRPr="00FC48ED">
                    <w:rPr>
                      <w:color w:val="002060"/>
                    </w:rPr>
                    <w:t> </w:t>
                  </w:r>
                </w:p>
              </w:tc>
            </w:tr>
            <w:tr w:rsidR="00687F56" w:rsidRPr="00FC48ED" w14:paraId="7B4BE85B"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7D8450" w14:textId="77777777" w:rsidR="00687F56" w:rsidRPr="00FC48ED" w:rsidRDefault="00687F56" w:rsidP="00880F60">
                  <w:pPr>
                    <w:pStyle w:val="rowtabella0"/>
                    <w:rPr>
                      <w:color w:val="002060"/>
                    </w:rPr>
                  </w:pPr>
                  <w:r w:rsidRPr="00FC48ED">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49A0DE" w14:textId="77777777" w:rsidR="00687F56" w:rsidRPr="00FC48ED" w:rsidRDefault="00687F56" w:rsidP="00880F60">
                  <w:pPr>
                    <w:pStyle w:val="rowtabella0"/>
                    <w:rPr>
                      <w:color w:val="002060"/>
                    </w:rPr>
                  </w:pPr>
                  <w:r w:rsidRPr="00FC48E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AD3A25" w14:textId="77777777" w:rsidR="00687F56" w:rsidRPr="00FC48ED" w:rsidRDefault="00687F56" w:rsidP="00880F60">
                  <w:pPr>
                    <w:pStyle w:val="rowtabella0"/>
                    <w:jc w:val="center"/>
                    <w:rPr>
                      <w:color w:val="002060"/>
                    </w:rPr>
                  </w:pPr>
                  <w:r w:rsidRPr="00FC48ED">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9C5A96" w14:textId="77777777" w:rsidR="00687F56" w:rsidRPr="00FC48ED" w:rsidRDefault="00687F56" w:rsidP="00880F60">
                  <w:pPr>
                    <w:pStyle w:val="rowtabella0"/>
                    <w:jc w:val="center"/>
                    <w:rPr>
                      <w:color w:val="002060"/>
                    </w:rPr>
                  </w:pPr>
                  <w:r w:rsidRPr="00FC48ED">
                    <w:rPr>
                      <w:color w:val="002060"/>
                    </w:rPr>
                    <w:t> </w:t>
                  </w:r>
                </w:p>
              </w:tc>
            </w:tr>
            <w:tr w:rsidR="00687F56" w:rsidRPr="00FC48ED" w14:paraId="20FA5387"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1DF048" w14:textId="77777777" w:rsidR="00687F56" w:rsidRPr="00FC48ED" w:rsidRDefault="00687F56" w:rsidP="00880F60">
                  <w:pPr>
                    <w:pStyle w:val="rowtabella0"/>
                    <w:rPr>
                      <w:color w:val="002060"/>
                    </w:rPr>
                  </w:pPr>
                  <w:r w:rsidRPr="00FC48ED">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7D27F" w14:textId="77777777" w:rsidR="00687F56" w:rsidRPr="00FC48ED" w:rsidRDefault="00687F56" w:rsidP="00880F60">
                  <w:pPr>
                    <w:pStyle w:val="rowtabella0"/>
                    <w:rPr>
                      <w:color w:val="002060"/>
                    </w:rPr>
                  </w:pPr>
                  <w:r w:rsidRPr="00FC48ED">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331E5" w14:textId="77777777" w:rsidR="00687F56" w:rsidRPr="00FC48ED" w:rsidRDefault="00687F56" w:rsidP="00880F60">
                  <w:pPr>
                    <w:pStyle w:val="rowtabella0"/>
                    <w:jc w:val="center"/>
                    <w:rPr>
                      <w:color w:val="002060"/>
                    </w:rPr>
                  </w:pPr>
                  <w:r w:rsidRPr="00FC48ED">
                    <w:rPr>
                      <w:color w:val="002060"/>
                    </w:rPr>
                    <w:t>11 - 5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DFD46" w14:textId="77777777" w:rsidR="00687F56" w:rsidRPr="00FC48ED" w:rsidRDefault="00687F56" w:rsidP="00880F60">
                  <w:pPr>
                    <w:pStyle w:val="rowtabella0"/>
                    <w:jc w:val="center"/>
                    <w:rPr>
                      <w:color w:val="002060"/>
                    </w:rPr>
                  </w:pPr>
                  <w:r w:rsidRPr="00FC48ED">
                    <w:rPr>
                      <w:color w:val="002060"/>
                    </w:rPr>
                    <w:t> </w:t>
                  </w:r>
                </w:p>
              </w:tc>
            </w:tr>
          </w:tbl>
          <w:p w14:paraId="3E632780" w14:textId="77777777" w:rsidR="00687F56" w:rsidRPr="00FC48ED" w:rsidRDefault="00687F56" w:rsidP="00880F60">
            <w:pPr>
              <w:rPr>
                <w:color w:val="002060"/>
              </w:rPr>
            </w:pPr>
          </w:p>
        </w:tc>
      </w:tr>
    </w:tbl>
    <w:p w14:paraId="01C1E910" w14:textId="77777777" w:rsidR="00687F56" w:rsidRPr="00FC48ED" w:rsidRDefault="00687F56" w:rsidP="00687F56">
      <w:pPr>
        <w:pStyle w:val="breakline"/>
        <w:divId w:val="527259509"/>
        <w:rPr>
          <w:rFonts w:eastAsiaTheme="minorEastAsia"/>
          <w:color w:val="002060"/>
        </w:rPr>
      </w:pPr>
    </w:p>
    <w:p w14:paraId="0716BFF1" w14:textId="77777777" w:rsidR="00687F56" w:rsidRPr="00FC48ED" w:rsidRDefault="00687F56" w:rsidP="00687F56">
      <w:pPr>
        <w:pStyle w:val="breakline"/>
        <w:divId w:val="527259509"/>
        <w:rPr>
          <w:color w:val="002060"/>
        </w:rPr>
      </w:pPr>
    </w:p>
    <w:p w14:paraId="0ECE2BB7" w14:textId="77777777" w:rsidR="00687F56" w:rsidRPr="00FC48ED" w:rsidRDefault="00687F56" w:rsidP="00687F56">
      <w:pPr>
        <w:pStyle w:val="titoloprinc0"/>
        <w:divId w:val="527259509"/>
        <w:rPr>
          <w:color w:val="002060"/>
        </w:rPr>
      </w:pPr>
      <w:r w:rsidRPr="00FC48ED">
        <w:rPr>
          <w:color w:val="002060"/>
        </w:rPr>
        <w:t>GIUDICE SPORTIVO</w:t>
      </w:r>
    </w:p>
    <w:p w14:paraId="166FC791"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5947C3D4" w14:textId="77777777" w:rsidR="00687F56" w:rsidRPr="00FC48ED" w:rsidRDefault="00687F56" w:rsidP="00687F56">
      <w:pPr>
        <w:pStyle w:val="titolo10"/>
        <w:divId w:val="527259509"/>
        <w:rPr>
          <w:color w:val="002060"/>
        </w:rPr>
      </w:pPr>
      <w:r w:rsidRPr="00FC48ED">
        <w:rPr>
          <w:color w:val="002060"/>
        </w:rPr>
        <w:t xml:space="preserve">GARE DEL 11/12/2021 </w:t>
      </w:r>
    </w:p>
    <w:p w14:paraId="31307C69"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C21A8F4"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225B6632" w14:textId="77777777" w:rsidR="00687F56" w:rsidRPr="00FC48ED" w:rsidRDefault="00687F56" w:rsidP="00687F56">
      <w:pPr>
        <w:pStyle w:val="titolo30"/>
        <w:divId w:val="527259509"/>
        <w:rPr>
          <w:color w:val="002060"/>
        </w:rPr>
      </w:pPr>
      <w:r w:rsidRPr="00FC48ED">
        <w:rPr>
          <w:color w:val="002060"/>
        </w:rPr>
        <w:t xml:space="preserve">ALLENATORI </w:t>
      </w:r>
    </w:p>
    <w:p w14:paraId="276C3F91"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C802926" w14:textId="77777777" w:rsidTr="00687F56">
        <w:trPr>
          <w:divId w:val="527259509"/>
        </w:trPr>
        <w:tc>
          <w:tcPr>
            <w:tcW w:w="2200" w:type="dxa"/>
            <w:tcMar>
              <w:top w:w="20" w:type="dxa"/>
              <w:left w:w="20" w:type="dxa"/>
              <w:bottom w:w="20" w:type="dxa"/>
              <w:right w:w="20" w:type="dxa"/>
            </w:tcMar>
            <w:vAlign w:val="center"/>
            <w:hideMark/>
          </w:tcPr>
          <w:p w14:paraId="7ECF6860" w14:textId="77777777" w:rsidR="00687F56" w:rsidRPr="00FC48ED" w:rsidRDefault="00687F56" w:rsidP="00880F60">
            <w:pPr>
              <w:pStyle w:val="movimento"/>
              <w:rPr>
                <w:color w:val="002060"/>
              </w:rPr>
            </w:pPr>
            <w:r w:rsidRPr="00FC48ED">
              <w:rPr>
                <w:color w:val="002060"/>
              </w:rPr>
              <w:t>FAZIO FRANCESCO PAOLO</w:t>
            </w:r>
          </w:p>
        </w:tc>
        <w:tc>
          <w:tcPr>
            <w:tcW w:w="2200" w:type="dxa"/>
            <w:tcMar>
              <w:top w:w="20" w:type="dxa"/>
              <w:left w:w="20" w:type="dxa"/>
              <w:bottom w:w="20" w:type="dxa"/>
              <w:right w:w="20" w:type="dxa"/>
            </w:tcMar>
            <w:vAlign w:val="center"/>
            <w:hideMark/>
          </w:tcPr>
          <w:p w14:paraId="75E42EBF" w14:textId="77777777" w:rsidR="00687F56" w:rsidRPr="00FC48ED" w:rsidRDefault="00687F56" w:rsidP="00880F60">
            <w:pPr>
              <w:pStyle w:val="movimento2"/>
              <w:rPr>
                <w:color w:val="002060"/>
              </w:rPr>
            </w:pPr>
            <w:r w:rsidRPr="00FC48ED">
              <w:rPr>
                <w:color w:val="002060"/>
              </w:rPr>
              <w:t xml:space="preserve">(ITALSERVICE C5) </w:t>
            </w:r>
          </w:p>
        </w:tc>
        <w:tc>
          <w:tcPr>
            <w:tcW w:w="800" w:type="dxa"/>
            <w:tcMar>
              <w:top w:w="20" w:type="dxa"/>
              <w:left w:w="20" w:type="dxa"/>
              <w:bottom w:w="20" w:type="dxa"/>
              <w:right w:w="20" w:type="dxa"/>
            </w:tcMar>
            <w:vAlign w:val="center"/>
            <w:hideMark/>
          </w:tcPr>
          <w:p w14:paraId="4DE2499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D2E684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863ECCB" w14:textId="77777777" w:rsidR="00687F56" w:rsidRPr="00FC48ED" w:rsidRDefault="00687F56" w:rsidP="00880F60">
            <w:pPr>
              <w:pStyle w:val="movimento2"/>
              <w:rPr>
                <w:color w:val="002060"/>
              </w:rPr>
            </w:pPr>
            <w:r w:rsidRPr="00FC48ED">
              <w:rPr>
                <w:color w:val="002060"/>
              </w:rPr>
              <w:t> </w:t>
            </w:r>
          </w:p>
        </w:tc>
      </w:tr>
    </w:tbl>
    <w:p w14:paraId="4BB764F4"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ESPULSI </w:t>
      </w:r>
    </w:p>
    <w:p w14:paraId="55A8CFC9" w14:textId="77777777" w:rsidR="00687F56" w:rsidRPr="00FC48ED" w:rsidRDefault="00687F56" w:rsidP="00687F56">
      <w:pPr>
        <w:pStyle w:val="titolo20"/>
        <w:divId w:val="527259509"/>
        <w:rPr>
          <w:color w:val="002060"/>
        </w:rPr>
      </w:pPr>
      <w:r w:rsidRPr="00FC48E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DB1F5F0" w14:textId="77777777" w:rsidTr="00687F56">
        <w:trPr>
          <w:divId w:val="527259509"/>
        </w:trPr>
        <w:tc>
          <w:tcPr>
            <w:tcW w:w="2200" w:type="dxa"/>
            <w:tcMar>
              <w:top w:w="20" w:type="dxa"/>
              <w:left w:w="20" w:type="dxa"/>
              <w:bottom w:w="20" w:type="dxa"/>
              <w:right w:w="20" w:type="dxa"/>
            </w:tcMar>
            <w:vAlign w:val="center"/>
            <w:hideMark/>
          </w:tcPr>
          <w:p w14:paraId="4838487B" w14:textId="77777777" w:rsidR="00687F56" w:rsidRPr="00FC48ED" w:rsidRDefault="00687F56" w:rsidP="00880F60">
            <w:pPr>
              <w:pStyle w:val="movimento"/>
              <w:rPr>
                <w:color w:val="002060"/>
              </w:rPr>
            </w:pPr>
            <w:r w:rsidRPr="00FC48ED">
              <w:rPr>
                <w:color w:val="002060"/>
              </w:rPr>
              <w:t>SEKKA ABDELFATTAH</w:t>
            </w:r>
          </w:p>
        </w:tc>
        <w:tc>
          <w:tcPr>
            <w:tcW w:w="2200" w:type="dxa"/>
            <w:tcMar>
              <w:top w:w="20" w:type="dxa"/>
              <w:left w:w="20" w:type="dxa"/>
              <w:bottom w:w="20" w:type="dxa"/>
              <w:right w:w="20" w:type="dxa"/>
            </w:tcMar>
            <w:vAlign w:val="center"/>
            <w:hideMark/>
          </w:tcPr>
          <w:p w14:paraId="32417731" w14:textId="77777777" w:rsidR="00687F56" w:rsidRPr="00FC48ED" w:rsidRDefault="00687F56" w:rsidP="00880F60">
            <w:pPr>
              <w:pStyle w:val="movimento2"/>
              <w:rPr>
                <w:color w:val="002060"/>
              </w:rPr>
            </w:pPr>
            <w:r w:rsidRPr="00FC48ED">
              <w:rPr>
                <w:color w:val="002060"/>
              </w:rPr>
              <w:t xml:space="preserve">(SPECIAL ONE SPORTING CLUB) </w:t>
            </w:r>
          </w:p>
        </w:tc>
        <w:tc>
          <w:tcPr>
            <w:tcW w:w="800" w:type="dxa"/>
            <w:tcMar>
              <w:top w:w="20" w:type="dxa"/>
              <w:left w:w="20" w:type="dxa"/>
              <w:bottom w:w="20" w:type="dxa"/>
              <w:right w:w="20" w:type="dxa"/>
            </w:tcMar>
            <w:vAlign w:val="center"/>
            <w:hideMark/>
          </w:tcPr>
          <w:p w14:paraId="14866AD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3BDA45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D570044" w14:textId="77777777" w:rsidR="00687F56" w:rsidRPr="00FC48ED" w:rsidRDefault="00687F56" w:rsidP="00880F60">
            <w:pPr>
              <w:pStyle w:val="movimento2"/>
              <w:rPr>
                <w:color w:val="002060"/>
              </w:rPr>
            </w:pPr>
            <w:r w:rsidRPr="00FC48ED">
              <w:rPr>
                <w:color w:val="002060"/>
              </w:rPr>
              <w:t> </w:t>
            </w:r>
          </w:p>
        </w:tc>
      </w:tr>
    </w:tbl>
    <w:p w14:paraId="1F34CBBC"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NON ESPULSI </w:t>
      </w:r>
    </w:p>
    <w:p w14:paraId="4778B314" w14:textId="77777777" w:rsidR="00687F56" w:rsidRPr="00FC48ED" w:rsidRDefault="00687F56" w:rsidP="00687F56">
      <w:pPr>
        <w:pStyle w:val="titolo20"/>
        <w:divId w:val="527259509"/>
        <w:rPr>
          <w:color w:val="002060"/>
        </w:rPr>
      </w:pPr>
      <w:r w:rsidRPr="00FC48E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3770D371" w14:textId="77777777" w:rsidTr="00687F56">
        <w:trPr>
          <w:divId w:val="527259509"/>
        </w:trPr>
        <w:tc>
          <w:tcPr>
            <w:tcW w:w="2200" w:type="dxa"/>
            <w:tcMar>
              <w:top w:w="20" w:type="dxa"/>
              <w:left w:w="20" w:type="dxa"/>
              <w:bottom w:w="20" w:type="dxa"/>
              <w:right w:w="20" w:type="dxa"/>
            </w:tcMar>
            <w:vAlign w:val="center"/>
            <w:hideMark/>
          </w:tcPr>
          <w:p w14:paraId="7C7AE08D" w14:textId="77777777" w:rsidR="00687F56" w:rsidRPr="00FC48ED" w:rsidRDefault="00687F56" w:rsidP="00880F60">
            <w:pPr>
              <w:pStyle w:val="movimento"/>
              <w:rPr>
                <w:color w:val="002060"/>
              </w:rPr>
            </w:pPr>
            <w:r w:rsidRPr="00FC48ED">
              <w:rPr>
                <w:color w:val="002060"/>
              </w:rPr>
              <w:t>LAMBERTUCCI LORENZO</w:t>
            </w:r>
          </w:p>
        </w:tc>
        <w:tc>
          <w:tcPr>
            <w:tcW w:w="2200" w:type="dxa"/>
            <w:tcMar>
              <w:top w:w="20" w:type="dxa"/>
              <w:left w:w="20" w:type="dxa"/>
              <w:bottom w:w="20" w:type="dxa"/>
              <w:right w:w="20" w:type="dxa"/>
            </w:tcMar>
            <w:vAlign w:val="center"/>
            <w:hideMark/>
          </w:tcPr>
          <w:p w14:paraId="11057CB5" w14:textId="77777777" w:rsidR="00687F56" w:rsidRPr="00FC48ED" w:rsidRDefault="00687F56" w:rsidP="00880F60">
            <w:pPr>
              <w:pStyle w:val="movimento2"/>
              <w:rPr>
                <w:color w:val="002060"/>
              </w:rPr>
            </w:pPr>
            <w:r w:rsidRPr="00FC48ED">
              <w:rPr>
                <w:color w:val="002060"/>
              </w:rPr>
              <w:t xml:space="preserve">(CANTINE RIUNITE CSI) </w:t>
            </w:r>
          </w:p>
        </w:tc>
        <w:tc>
          <w:tcPr>
            <w:tcW w:w="800" w:type="dxa"/>
            <w:tcMar>
              <w:top w:w="20" w:type="dxa"/>
              <w:left w:w="20" w:type="dxa"/>
              <w:bottom w:w="20" w:type="dxa"/>
              <w:right w:w="20" w:type="dxa"/>
            </w:tcMar>
            <w:vAlign w:val="center"/>
            <w:hideMark/>
          </w:tcPr>
          <w:p w14:paraId="1A8DEC6B"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1B3955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1752DF4" w14:textId="77777777" w:rsidR="00687F56" w:rsidRPr="00FC48ED" w:rsidRDefault="00687F56" w:rsidP="00880F60">
            <w:pPr>
              <w:pStyle w:val="movimento2"/>
              <w:rPr>
                <w:color w:val="002060"/>
              </w:rPr>
            </w:pPr>
            <w:r w:rsidRPr="00FC48ED">
              <w:rPr>
                <w:color w:val="002060"/>
              </w:rPr>
              <w:t> </w:t>
            </w:r>
          </w:p>
        </w:tc>
      </w:tr>
    </w:tbl>
    <w:p w14:paraId="7E6C5BCE"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4529ABA" w14:textId="77777777" w:rsidTr="00687F56">
        <w:trPr>
          <w:divId w:val="527259509"/>
        </w:trPr>
        <w:tc>
          <w:tcPr>
            <w:tcW w:w="2200" w:type="dxa"/>
            <w:tcMar>
              <w:top w:w="20" w:type="dxa"/>
              <w:left w:w="20" w:type="dxa"/>
              <w:bottom w:w="20" w:type="dxa"/>
              <w:right w:w="20" w:type="dxa"/>
            </w:tcMar>
            <w:vAlign w:val="center"/>
            <w:hideMark/>
          </w:tcPr>
          <w:p w14:paraId="1E0AF229" w14:textId="77777777" w:rsidR="00687F56" w:rsidRPr="00FC48ED" w:rsidRDefault="00687F56" w:rsidP="00880F60">
            <w:pPr>
              <w:pStyle w:val="movimento"/>
              <w:rPr>
                <w:color w:val="002060"/>
              </w:rPr>
            </w:pPr>
            <w:r w:rsidRPr="00FC48ED">
              <w:rPr>
                <w:color w:val="002060"/>
              </w:rPr>
              <w:t>CORSO MICHAEL</w:t>
            </w:r>
          </w:p>
        </w:tc>
        <w:tc>
          <w:tcPr>
            <w:tcW w:w="2200" w:type="dxa"/>
            <w:tcMar>
              <w:top w:w="20" w:type="dxa"/>
              <w:left w:w="20" w:type="dxa"/>
              <w:bottom w:w="20" w:type="dxa"/>
              <w:right w:w="20" w:type="dxa"/>
            </w:tcMar>
            <w:vAlign w:val="center"/>
            <w:hideMark/>
          </w:tcPr>
          <w:p w14:paraId="24F8E058" w14:textId="77777777" w:rsidR="00687F56" w:rsidRPr="00FC48ED" w:rsidRDefault="00687F56" w:rsidP="00880F60">
            <w:pPr>
              <w:pStyle w:val="movimento2"/>
              <w:rPr>
                <w:color w:val="002060"/>
              </w:rPr>
            </w:pPr>
            <w:r w:rsidRPr="00FC48ED">
              <w:rPr>
                <w:color w:val="002060"/>
              </w:rPr>
              <w:t xml:space="preserve">(CITTA DI OSTRA) </w:t>
            </w:r>
          </w:p>
        </w:tc>
        <w:tc>
          <w:tcPr>
            <w:tcW w:w="800" w:type="dxa"/>
            <w:tcMar>
              <w:top w:w="20" w:type="dxa"/>
              <w:left w:w="20" w:type="dxa"/>
              <w:bottom w:w="20" w:type="dxa"/>
              <w:right w:w="20" w:type="dxa"/>
            </w:tcMar>
            <w:vAlign w:val="center"/>
            <w:hideMark/>
          </w:tcPr>
          <w:p w14:paraId="7AC3547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28BC0BB" w14:textId="77777777" w:rsidR="00687F56" w:rsidRPr="00FC48ED" w:rsidRDefault="00687F56" w:rsidP="00880F60">
            <w:pPr>
              <w:pStyle w:val="movimento"/>
              <w:rPr>
                <w:color w:val="002060"/>
              </w:rPr>
            </w:pPr>
            <w:r w:rsidRPr="00FC48ED">
              <w:rPr>
                <w:color w:val="002060"/>
              </w:rPr>
              <w:t>PACINI FRANCESCO</w:t>
            </w:r>
          </w:p>
        </w:tc>
        <w:tc>
          <w:tcPr>
            <w:tcW w:w="2200" w:type="dxa"/>
            <w:tcMar>
              <w:top w:w="20" w:type="dxa"/>
              <w:left w:w="20" w:type="dxa"/>
              <w:bottom w:w="20" w:type="dxa"/>
              <w:right w:w="20" w:type="dxa"/>
            </w:tcMar>
            <w:vAlign w:val="center"/>
            <w:hideMark/>
          </w:tcPr>
          <w:p w14:paraId="366D90A3" w14:textId="77777777" w:rsidR="00687F56" w:rsidRPr="00FC48ED" w:rsidRDefault="00687F56" w:rsidP="00880F60">
            <w:pPr>
              <w:pStyle w:val="movimento2"/>
              <w:rPr>
                <w:color w:val="002060"/>
              </w:rPr>
            </w:pPr>
            <w:r w:rsidRPr="00FC48ED">
              <w:rPr>
                <w:color w:val="002060"/>
              </w:rPr>
              <w:t xml:space="preserve">(ITALSERVICE C5) </w:t>
            </w:r>
          </w:p>
        </w:tc>
      </w:tr>
      <w:tr w:rsidR="00687F56" w:rsidRPr="00FC48ED" w14:paraId="03DDF030" w14:textId="77777777" w:rsidTr="00687F56">
        <w:trPr>
          <w:divId w:val="527259509"/>
        </w:trPr>
        <w:tc>
          <w:tcPr>
            <w:tcW w:w="2200" w:type="dxa"/>
            <w:tcMar>
              <w:top w:w="20" w:type="dxa"/>
              <w:left w:w="20" w:type="dxa"/>
              <w:bottom w:w="20" w:type="dxa"/>
              <w:right w:w="20" w:type="dxa"/>
            </w:tcMar>
            <w:vAlign w:val="center"/>
            <w:hideMark/>
          </w:tcPr>
          <w:p w14:paraId="10069F6D" w14:textId="77777777" w:rsidR="00687F56" w:rsidRPr="00FC48ED" w:rsidRDefault="00687F56" w:rsidP="00880F60">
            <w:pPr>
              <w:pStyle w:val="movimento"/>
              <w:rPr>
                <w:color w:val="002060"/>
              </w:rPr>
            </w:pPr>
            <w:r w:rsidRPr="00FC48ED">
              <w:rPr>
                <w:color w:val="002060"/>
              </w:rPr>
              <w:t>SARNO ANDREA</w:t>
            </w:r>
          </w:p>
        </w:tc>
        <w:tc>
          <w:tcPr>
            <w:tcW w:w="2200" w:type="dxa"/>
            <w:tcMar>
              <w:top w:w="20" w:type="dxa"/>
              <w:left w:w="20" w:type="dxa"/>
              <w:bottom w:w="20" w:type="dxa"/>
              <w:right w:w="20" w:type="dxa"/>
            </w:tcMar>
            <w:vAlign w:val="center"/>
            <w:hideMark/>
          </w:tcPr>
          <w:p w14:paraId="691EC182" w14:textId="77777777" w:rsidR="00687F56" w:rsidRPr="00FC48ED" w:rsidRDefault="00687F56" w:rsidP="00880F60">
            <w:pPr>
              <w:pStyle w:val="movimento2"/>
              <w:rPr>
                <w:color w:val="002060"/>
              </w:rPr>
            </w:pPr>
            <w:r w:rsidRPr="00FC48ED">
              <w:rPr>
                <w:color w:val="002060"/>
              </w:rPr>
              <w:t xml:space="preserve">(REAL FABRIANO) </w:t>
            </w:r>
          </w:p>
        </w:tc>
        <w:tc>
          <w:tcPr>
            <w:tcW w:w="800" w:type="dxa"/>
            <w:tcMar>
              <w:top w:w="20" w:type="dxa"/>
              <w:left w:w="20" w:type="dxa"/>
              <w:bottom w:w="20" w:type="dxa"/>
              <w:right w:w="20" w:type="dxa"/>
            </w:tcMar>
            <w:vAlign w:val="center"/>
            <w:hideMark/>
          </w:tcPr>
          <w:p w14:paraId="5BF278C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0117C3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9D6E362" w14:textId="77777777" w:rsidR="00687F56" w:rsidRPr="00FC48ED" w:rsidRDefault="00687F56" w:rsidP="00880F60">
            <w:pPr>
              <w:pStyle w:val="movimento2"/>
              <w:rPr>
                <w:color w:val="002060"/>
              </w:rPr>
            </w:pPr>
            <w:r w:rsidRPr="00FC48ED">
              <w:rPr>
                <w:color w:val="002060"/>
              </w:rPr>
              <w:t> </w:t>
            </w:r>
          </w:p>
        </w:tc>
      </w:tr>
    </w:tbl>
    <w:p w14:paraId="74540A6C"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6C81CC35" w14:textId="77777777" w:rsidTr="00687F56">
        <w:trPr>
          <w:divId w:val="527259509"/>
        </w:trPr>
        <w:tc>
          <w:tcPr>
            <w:tcW w:w="2200" w:type="dxa"/>
            <w:tcMar>
              <w:top w:w="20" w:type="dxa"/>
              <w:left w:w="20" w:type="dxa"/>
              <w:bottom w:w="20" w:type="dxa"/>
              <w:right w:w="20" w:type="dxa"/>
            </w:tcMar>
            <w:vAlign w:val="center"/>
            <w:hideMark/>
          </w:tcPr>
          <w:p w14:paraId="5720B8C9" w14:textId="77777777" w:rsidR="00687F56" w:rsidRPr="00FC48ED" w:rsidRDefault="00687F56" w:rsidP="00880F60">
            <w:pPr>
              <w:pStyle w:val="movimento"/>
              <w:rPr>
                <w:color w:val="002060"/>
              </w:rPr>
            </w:pPr>
            <w:r w:rsidRPr="00FC48ED">
              <w:rPr>
                <w:color w:val="002060"/>
              </w:rPr>
              <w:t>RIPANTI SUBRAJ</w:t>
            </w:r>
          </w:p>
        </w:tc>
        <w:tc>
          <w:tcPr>
            <w:tcW w:w="2200" w:type="dxa"/>
            <w:tcMar>
              <w:top w:w="20" w:type="dxa"/>
              <w:left w:w="20" w:type="dxa"/>
              <w:bottom w:w="20" w:type="dxa"/>
              <w:right w:w="20" w:type="dxa"/>
            </w:tcMar>
            <w:vAlign w:val="center"/>
            <w:hideMark/>
          </w:tcPr>
          <w:p w14:paraId="1D5DD20F" w14:textId="77777777" w:rsidR="00687F56" w:rsidRPr="00FC48ED" w:rsidRDefault="00687F56" w:rsidP="00880F60">
            <w:pPr>
              <w:pStyle w:val="movimento2"/>
              <w:rPr>
                <w:color w:val="002060"/>
              </w:rPr>
            </w:pPr>
            <w:r w:rsidRPr="00FC48ED">
              <w:rPr>
                <w:color w:val="002060"/>
              </w:rPr>
              <w:t xml:space="preserve">(DINAMIS 1990) </w:t>
            </w:r>
          </w:p>
        </w:tc>
        <w:tc>
          <w:tcPr>
            <w:tcW w:w="800" w:type="dxa"/>
            <w:tcMar>
              <w:top w:w="20" w:type="dxa"/>
              <w:left w:w="20" w:type="dxa"/>
              <w:bottom w:w="20" w:type="dxa"/>
              <w:right w:w="20" w:type="dxa"/>
            </w:tcMar>
            <w:vAlign w:val="center"/>
            <w:hideMark/>
          </w:tcPr>
          <w:p w14:paraId="3350578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C3A93DC" w14:textId="77777777" w:rsidR="00687F56" w:rsidRPr="00FC48ED" w:rsidRDefault="00687F56" w:rsidP="00880F60">
            <w:pPr>
              <w:pStyle w:val="movimento"/>
              <w:rPr>
                <w:color w:val="002060"/>
              </w:rPr>
            </w:pPr>
            <w:r w:rsidRPr="00FC48ED">
              <w:rPr>
                <w:color w:val="002060"/>
              </w:rPr>
              <w:t>MEHNI HAMZA</w:t>
            </w:r>
          </w:p>
        </w:tc>
        <w:tc>
          <w:tcPr>
            <w:tcW w:w="2200" w:type="dxa"/>
            <w:tcMar>
              <w:top w:w="20" w:type="dxa"/>
              <w:left w:w="20" w:type="dxa"/>
              <w:bottom w:w="20" w:type="dxa"/>
              <w:right w:w="20" w:type="dxa"/>
            </w:tcMar>
            <w:vAlign w:val="center"/>
            <w:hideMark/>
          </w:tcPr>
          <w:p w14:paraId="5E473324" w14:textId="77777777" w:rsidR="00687F56" w:rsidRPr="00FC48ED" w:rsidRDefault="00687F56" w:rsidP="00880F60">
            <w:pPr>
              <w:pStyle w:val="movimento2"/>
              <w:rPr>
                <w:color w:val="002060"/>
              </w:rPr>
            </w:pPr>
            <w:r w:rsidRPr="00FC48ED">
              <w:rPr>
                <w:color w:val="002060"/>
              </w:rPr>
              <w:t xml:space="preserve">(SPECIAL ONE SPORTING CLUB) </w:t>
            </w:r>
          </w:p>
        </w:tc>
      </w:tr>
    </w:tbl>
    <w:p w14:paraId="4A840F2E"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171A320A" w14:textId="77777777" w:rsidTr="00687F56">
        <w:trPr>
          <w:divId w:val="527259509"/>
        </w:trPr>
        <w:tc>
          <w:tcPr>
            <w:tcW w:w="2200" w:type="dxa"/>
            <w:tcMar>
              <w:top w:w="20" w:type="dxa"/>
              <w:left w:w="20" w:type="dxa"/>
              <w:bottom w:w="20" w:type="dxa"/>
              <w:right w:w="20" w:type="dxa"/>
            </w:tcMar>
            <w:vAlign w:val="center"/>
            <w:hideMark/>
          </w:tcPr>
          <w:p w14:paraId="4747305A" w14:textId="77777777" w:rsidR="00687F56" w:rsidRPr="00FC48ED" w:rsidRDefault="00687F56" w:rsidP="00880F60">
            <w:pPr>
              <w:pStyle w:val="movimento"/>
              <w:rPr>
                <w:color w:val="002060"/>
              </w:rPr>
            </w:pPr>
            <w:r w:rsidRPr="00FC48ED">
              <w:rPr>
                <w:color w:val="002060"/>
              </w:rPr>
              <w:t>GUCCIARDI ALESSIO</w:t>
            </w:r>
          </w:p>
        </w:tc>
        <w:tc>
          <w:tcPr>
            <w:tcW w:w="2200" w:type="dxa"/>
            <w:tcMar>
              <w:top w:w="20" w:type="dxa"/>
              <w:left w:w="20" w:type="dxa"/>
              <w:bottom w:w="20" w:type="dxa"/>
              <w:right w:w="20" w:type="dxa"/>
            </w:tcMar>
            <w:vAlign w:val="center"/>
            <w:hideMark/>
          </w:tcPr>
          <w:p w14:paraId="1116C1F8" w14:textId="77777777" w:rsidR="00687F56" w:rsidRPr="00FC48ED" w:rsidRDefault="00687F56" w:rsidP="00880F60">
            <w:pPr>
              <w:pStyle w:val="movimento2"/>
              <w:rPr>
                <w:color w:val="002060"/>
              </w:rPr>
            </w:pPr>
            <w:r w:rsidRPr="00FC48ED">
              <w:rPr>
                <w:color w:val="002060"/>
              </w:rPr>
              <w:t xml:space="preserve">(DINAMIS 1990) </w:t>
            </w:r>
          </w:p>
        </w:tc>
        <w:tc>
          <w:tcPr>
            <w:tcW w:w="800" w:type="dxa"/>
            <w:tcMar>
              <w:top w:w="20" w:type="dxa"/>
              <w:left w:w="20" w:type="dxa"/>
              <w:bottom w:w="20" w:type="dxa"/>
              <w:right w:w="20" w:type="dxa"/>
            </w:tcMar>
            <w:vAlign w:val="center"/>
            <w:hideMark/>
          </w:tcPr>
          <w:p w14:paraId="311BEF5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7B9581D" w14:textId="77777777" w:rsidR="00687F56" w:rsidRPr="00FC48ED" w:rsidRDefault="00687F56" w:rsidP="00880F60">
            <w:pPr>
              <w:pStyle w:val="movimento"/>
              <w:rPr>
                <w:color w:val="002060"/>
              </w:rPr>
            </w:pPr>
            <w:r w:rsidRPr="00FC48ED">
              <w:rPr>
                <w:color w:val="002060"/>
              </w:rPr>
              <w:t>PASCALE GABRIEL</w:t>
            </w:r>
          </w:p>
        </w:tc>
        <w:tc>
          <w:tcPr>
            <w:tcW w:w="2200" w:type="dxa"/>
            <w:tcMar>
              <w:top w:w="20" w:type="dxa"/>
              <w:left w:w="20" w:type="dxa"/>
              <w:bottom w:w="20" w:type="dxa"/>
              <w:right w:w="20" w:type="dxa"/>
            </w:tcMar>
            <w:vAlign w:val="center"/>
            <w:hideMark/>
          </w:tcPr>
          <w:p w14:paraId="3C7607E8" w14:textId="77777777" w:rsidR="00687F56" w:rsidRPr="00FC48ED" w:rsidRDefault="00687F56" w:rsidP="00880F60">
            <w:pPr>
              <w:pStyle w:val="movimento2"/>
              <w:rPr>
                <w:color w:val="002060"/>
              </w:rPr>
            </w:pPr>
            <w:r w:rsidRPr="00FC48ED">
              <w:rPr>
                <w:color w:val="002060"/>
              </w:rPr>
              <w:t xml:space="preserve">(DINAMIS 1990) </w:t>
            </w:r>
          </w:p>
        </w:tc>
      </w:tr>
    </w:tbl>
    <w:p w14:paraId="62FE6C8B" w14:textId="77777777" w:rsidR="00687F56" w:rsidRDefault="00687F56" w:rsidP="00687F56">
      <w:pPr>
        <w:pStyle w:val="breakline"/>
        <w:divId w:val="527259509"/>
        <w:rPr>
          <w:color w:val="002060"/>
        </w:rPr>
      </w:pPr>
    </w:p>
    <w:p w14:paraId="5596F234"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1AD68956"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lastRenderedPageBreak/>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335F76EB" w14:textId="77777777" w:rsidR="00687F56" w:rsidRPr="00FC48ED" w:rsidRDefault="00687F56" w:rsidP="00687F56">
      <w:pPr>
        <w:pStyle w:val="breakline"/>
        <w:divId w:val="527259509"/>
        <w:rPr>
          <w:rFonts w:eastAsiaTheme="minorEastAsia"/>
          <w:color w:val="002060"/>
        </w:rPr>
      </w:pPr>
    </w:p>
    <w:p w14:paraId="7061E491" w14:textId="77777777" w:rsidR="00687F56" w:rsidRPr="00FC48ED" w:rsidRDefault="00687F56" w:rsidP="00687F56">
      <w:pPr>
        <w:pStyle w:val="titoloprinc0"/>
        <w:divId w:val="527259509"/>
        <w:rPr>
          <w:color w:val="002060"/>
        </w:rPr>
      </w:pPr>
      <w:r w:rsidRPr="00FC48ED">
        <w:rPr>
          <w:color w:val="002060"/>
        </w:rPr>
        <w:t>CLASSIFICA</w:t>
      </w:r>
    </w:p>
    <w:p w14:paraId="768A8EA6" w14:textId="77777777" w:rsidR="00687F56" w:rsidRPr="00FC48ED" w:rsidRDefault="00687F56" w:rsidP="00687F56">
      <w:pPr>
        <w:pStyle w:val="breakline"/>
        <w:divId w:val="527259509"/>
        <w:rPr>
          <w:color w:val="002060"/>
        </w:rPr>
      </w:pPr>
    </w:p>
    <w:p w14:paraId="3C8F7FCC" w14:textId="77777777" w:rsidR="00687F56" w:rsidRPr="00FC48ED" w:rsidRDefault="00687F56" w:rsidP="00687F56">
      <w:pPr>
        <w:pStyle w:val="breakline"/>
        <w:divId w:val="527259509"/>
        <w:rPr>
          <w:color w:val="002060"/>
        </w:rPr>
      </w:pPr>
    </w:p>
    <w:p w14:paraId="68269AEF"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72302C4D"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2BD42"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35F2C"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6FECA"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9631F"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C9100"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386D8"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B7C8"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F26AF"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BE14D"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F215F" w14:textId="77777777" w:rsidR="00687F56" w:rsidRPr="00FC48ED" w:rsidRDefault="00687F56" w:rsidP="00880F60">
            <w:pPr>
              <w:pStyle w:val="headertabella0"/>
              <w:rPr>
                <w:color w:val="002060"/>
              </w:rPr>
            </w:pPr>
            <w:r w:rsidRPr="00FC48ED">
              <w:rPr>
                <w:color w:val="002060"/>
              </w:rPr>
              <w:t>PE</w:t>
            </w:r>
          </w:p>
        </w:tc>
      </w:tr>
      <w:tr w:rsidR="00687F56" w:rsidRPr="00FC48ED" w14:paraId="514D807C"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206A4D" w14:textId="77777777" w:rsidR="00687F56" w:rsidRPr="00FC48ED" w:rsidRDefault="00687F56" w:rsidP="00880F60">
            <w:pPr>
              <w:pStyle w:val="rowtabella0"/>
              <w:rPr>
                <w:color w:val="002060"/>
              </w:rPr>
            </w:pPr>
            <w:r w:rsidRPr="00FC48E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EE35"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1FC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E0F1"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4F6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D6D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BC17"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8ADC"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BDEDB"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5598" w14:textId="77777777" w:rsidR="00687F56" w:rsidRPr="00FC48ED" w:rsidRDefault="00687F56" w:rsidP="00880F60">
            <w:pPr>
              <w:pStyle w:val="rowtabella0"/>
              <w:jc w:val="center"/>
              <w:rPr>
                <w:color w:val="002060"/>
              </w:rPr>
            </w:pPr>
            <w:r w:rsidRPr="00FC48ED">
              <w:rPr>
                <w:color w:val="002060"/>
              </w:rPr>
              <w:t>0</w:t>
            </w:r>
          </w:p>
        </w:tc>
      </w:tr>
      <w:tr w:rsidR="00687F56" w:rsidRPr="00FC48ED" w14:paraId="30E6DD5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6EDD7" w14:textId="77777777" w:rsidR="00687F56" w:rsidRPr="00FC48ED" w:rsidRDefault="00687F56" w:rsidP="00880F60">
            <w:pPr>
              <w:pStyle w:val="rowtabella0"/>
              <w:rPr>
                <w:color w:val="002060"/>
              </w:rPr>
            </w:pPr>
            <w:r w:rsidRPr="00FC48E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0DF3"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E9A3"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DB32"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E3D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2879"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4A41"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5E1A"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0F04"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0B29" w14:textId="77777777" w:rsidR="00687F56" w:rsidRPr="00FC48ED" w:rsidRDefault="00687F56" w:rsidP="00880F60">
            <w:pPr>
              <w:pStyle w:val="rowtabella0"/>
              <w:jc w:val="center"/>
              <w:rPr>
                <w:color w:val="002060"/>
              </w:rPr>
            </w:pPr>
            <w:r w:rsidRPr="00FC48ED">
              <w:rPr>
                <w:color w:val="002060"/>
              </w:rPr>
              <w:t>0</w:t>
            </w:r>
          </w:p>
        </w:tc>
      </w:tr>
      <w:tr w:rsidR="00687F56" w:rsidRPr="00FC48ED" w14:paraId="341B746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71ED7" w14:textId="77777777" w:rsidR="00687F56" w:rsidRPr="00FC48ED" w:rsidRDefault="00687F56" w:rsidP="00880F60">
            <w:pPr>
              <w:pStyle w:val="rowtabella0"/>
              <w:rPr>
                <w:color w:val="002060"/>
              </w:rPr>
            </w:pPr>
            <w:r w:rsidRPr="00FC48E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6E0B8"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B8AE"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A9C8"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047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4CE3"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4A0C"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A74A"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C8AF"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8C5D" w14:textId="77777777" w:rsidR="00687F56" w:rsidRPr="00FC48ED" w:rsidRDefault="00687F56" w:rsidP="00880F60">
            <w:pPr>
              <w:pStyle w:val="rowtabella0"/>
              <w:jc w:val="center"/>
              <w:rPr>
                <w:color w:val="002060"/>
              </w:rPr>
            </w:pPr>
            <w:r w:rsidRPr="00FC48ED">
              <w:rPr>
                <w:color w:val="002060"/>
              </w:rPr>
              <w:t>0</w:t>
            </w:r>
          </w:p>
        </w:tc>
      </w:tr>
      <w:tr w:rsidR="00687F56" w:rsidRPr="00FC48ED" w14:paraId="55DA66E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D3D45" w14:textId="77777777" w:rsidR="00687F56" w:rsidRPr="00FC48ED" w:rsidRDefault="00687F56" w:rsidP="00880F60">
            <w:pPr>
              <w:pStyle w:val="rowtabella0"/>
              <w:rPr>
                <w:color w:val="002060"/>
              </w:rPr>
            </w:pPr>
            <w:r w:rsidRPr="00FC48E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317B"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20B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440F"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A7AD"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627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B8DE"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C842"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5AE0"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277B" w14:textId="77777777" w:rsidR="00687F56" w:rsidRPr="00FC48ED" w:rsidRDefault="00687F56" w:rsidP="00880F60">
            <w:pPr>
              <w:pStyle w:val="rowtabella0"/>
              <w:jc w:val="center"/>
              <w:rPr>
                <w:color w:val="002060"/>
              </w:rPr>
            </w:pPr>
            <w:r w:rsidRPr="00FC48ED">
              <w:rPr>
                <w:color w:val="002060"/>
              </w:rPr>
              <w:t>0</w:t>
            </w:r>
          </w:p>
        </w:tc>
      </w:tr>
      <w:tr w:rsidR="00687F56" w:rsidRPr="00FC48ED" w14:paraId="4445DD9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BC314" w14:textId="77777777" w:rsidR="00687F56" w:rsidRPr="00FC48ED" w:rsidRDefault="00687F56" w:rsidP="00880F60">
            <w:pPr>
              <w:pStyle w:val="rowtabella0"/>
              <w:rPr>
                <w:color w:val="002060"/>
              </w:rPr>
            </w:pPr>
            <w:r w:rsidRPr="00FC48E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B173"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8B28"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331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67C7"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2D6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A29A"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C8E8"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59C1"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030D" w14:textId="77777777" w:rsidR="00687F56" w:rsidRPr="00FC48ED" w:rsidRDefault="00687F56" w:rsidP="00880F60">
            <w:pPr>
              <w:pStyle w:val="rowtabella0"/>
              <w:jc w:val="center"/>
              <w:rPr>
                <w:color w:val="002060"/>
              </w:rPr>
            </w:pPr>
            <w:r w:rsidRPr="00FC48ED">
              <w:rPr>
                <w:color w:val="002060"/>
              </w:rPr>
              <w:t>0</w:t>
            </w:r>
          </w:p>
        </w:tc>
      </w:tr>
      <w:tr w:rsidR="00687F56" w:rsidRPr="00FC48ED" w14:paraId="358749D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1E755" w14:textId="77777777" w:rsidR="00687F56" w:rsidRPr="00EC5B61" w:rsidRDefault="00687F56" w:rsidP="00880F60">
            <w:pPr>
              <w:pStyle w:val="rowtabella0"/>
              <w:rPr>
                <w:color w:val="002060"/>
                <w:lang w:val="en-US"/>
              </w:rPr>
            </w:pPr>
            <w:r w:rsidRPr="00EC5B61">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71AF"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A1D32"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B9B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878CE"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34F4"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3E5E"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9DA9"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4824"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6E90" w14:textId="77777777" w:rsidR="00687F56" w:rsidRPr="00FC48ED" w:rsidRDefault="00687F56" w:rsidP="00880F60">
            <w:pPr>
              <w:pStyle w:val="rowtabella0"/>
              <w:jc w:val="center"/>
              <w:rPr>
                <w:color w:val="002060"/>
              </w:rPr>
            </w:pPr>
            <w:r w:rsidRPr="00FC48ED">
              <w:rPr>
                <w:color w:val="002060"/>
              </w:rPr>
              <w:t>0</w:t>
            </w:r>
          </w:p>
        </w:tc>
      </w:tr>
      <w:tr w:rsidR="00687F56" w:rsidRPr="00FC48ED" w14:paraId="6C7529CB"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90B3C" w14:textId="77777777" w:rsidR="00687F56" w:rsidRPr="00FC48ED" w:rsidRDefault="00687F56" w:rsidP="00880F60">
            <w:pPr>
              <w:pStyle w:val="rowtabella0"/>
              <w:rPr>
                <w:color w:val="002060"/>
              </w:rPr>
            </w:pPr>
            <w:r w:rsidRPr="00FC48E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CAE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B132"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1790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94F5"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20D8"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CDE4"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9259" w14:textId="77777777" w:rsidR="00687F56" w:rsidRPr="00FC48ED" w:rsidRDefault="00687F56" w:rsidP="00880F60">
            <w:pPr>
              <w:pStyle w:val="rowtabella0"/>
              <w:jc w:val="center"/>
              <w:rPr>
                <w:color w:val="002060"/>
              </w:rPr>
            </w:pPr>
            <w:r w:rsidRPr="00FC48E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372D"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80D4" w14:textId="77777777" w:rsidR="00687F56" w:rsidRPr="00FC48ED" w:rsidRDefault="00687F56" w:rsidP="00880F60">
            <w:pPr>
              <w:pStyle w:val="rowtabella0"/>
              <w:jc w:val="center"/>
              <w:rPr>
                <w:color w:val="002060"/>
              </w:rPr>
            </w:pPr>
            <w:r w:rsidRPr="00FC48ED">
              <w:rPr>
                <w:color w:val="002060"/>
              </w:rPr>
              <w:t>0</w:t>
            </w:r>
          </w:p>
        </w:tc>
      </w:tr>
    </w:tbl>
    <w:p w14:paraId="65D13659" w14:textId="77777777" w:rsidR="00687F56" w:rsidRPr="00FC48ED" w:rsidRDefault="00687F56" w:rsidP="00687F56">
      <w:pPr>
        <w:pStyle w:val="breakline"/>
        <w:divId w:val="527259509"/>
        <w:rPr>
          <w:rFonts w:eastAsiaTheme="minorEastAsia"/>
          <w:color w:val="002060"/>
        </w:rPr>
      </w:pPr>
    </w:p>
    <w:p w14:paraId="261ED9DD" w14:textId="77777777" w:rsidR="00687F56" w:rsidRPr="00FC48ED" w:rsidRDefault="00687F56" w:rsidP="00687F56">
      <w:pPr>
        <w:pStyle w:val="breakline"/>
        <w:divId w:val="527259509"/>
        <w:rPr>
          <w:color w:val="002060"/>
        </w:rPr>
      </w:pPr>
    </w:p>
    <w:p w14:paraId="0898AB7C"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079BF987"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7705D"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E8218"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1922F"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1E925"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A02A4"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40B05"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7968F"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7BA53"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3DBD7"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5B134" w14:textId="77777777" w:rsidR="00687F56" w:rsidRPr="00FC48ED" w:rsidRDefault="00687F56" w:rsidP="00880F60">
            <w:pPr>
              <w:pStyle w:val="headertabella0"/>
              <w:rPr>
                <w:color w:val="002060"/>
              </w:rPr>
            </w:pPr>
            <w:r w:rsidRPr="00FC48ED">
              <w:rPr>
                <w:color w:val="002060"/>
              </w:rPr>
              <w:t>PE</w:t>
            </w:r>
          </w:p>
        </w:tc>
      </w:tr>
      <w:tr w:rsidR="00687F56" w:rsidRPr="00FC48ED" w14:paraId="3CE2FD60"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C05729" w14:textId="77777777" w:rsidR="00687F56" w:rsidRPr="00FC48ED" w:rsidRDefault="00687F56" w:rsidP="00880F60">
            <w:pPr>
              <w:pStyle w:val="rowtabella0"/>
              <w:rPr>
                <w:color w:val="002060"/>
              </w:rPr>
            </w:pPr>
            <w:r w:rsidRPr="00FC48E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6C54"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A15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63BD"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5416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A392"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F6BF"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EE01"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766D"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1A2D" w14:textId="77777777" w:rsidR="00687F56" w:rsidRPr="00FC48ED" w:rsidRDefault="00687F56" w:rsidP="00880F60">
            <w:pPr>
              <w:pStyle w:val="rowtabella0"/>
              <w:jc w:val="center"/>
              <w:rPr>
                <w:color w:val="002060"/>
              </w:rPr>
            </w:pPr>
            <w:r w:rsidRPr="00FC48ED">
              <w:rPr>
                <w:color w:val="002060"/>
              </w:rPr>
              <w:t>0</w:t>
            </w:r>
          </w:p>
        </w:tc>
      </w:tr>
      <w:tr w:rsidR="00687F56" w:rsidRPr="00FC48ED" w14:paraId="56D5A6A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F1B39" w14:textId="77777777" w:rsidR="00687F56" w:rsidRPr="00EC5B61" w:rsidRDefault="00687F56" w:rsidP="00880F60">
            <w:pPr>
              <w:pStyle w:val="rowtabella0"/>
              <w:rPr>
                <w:color w:val="002060"/>
                <w:lang w:val="en-US"/>
              </w:rPr>
            </w:pPr>
            <w:r w:rsidRPr="00EC5B61">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4143"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5C0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ED388"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C63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4CE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003C" w14:textId="77777777" w:rsidR="00687F56" w:rsidRPr="00FC48ED" w:rsidRDefault="00687F56" w:rsidP="00880F60">
            <w:pPr>
              <w:pStyle w:val="rowtabella0"/>
              <w:jc w:val="center"/>
              <w:rPr>
                <w:color w:val="002060"/>
              </w:rPr>
            </w:pPr>
            <w:r w:rsidRPr="00FC48E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B312"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98FF"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585D" w14:textId="77777777" w:rsidR="00687F56" w:rsidRPr="00FC48ED" w:rsidRDefault="00687F56" w:rsidP="00880F60">
            <w:pPr>
              <w:pStyle w:val="rowtabella0"/>
              <w:jc w:val="center"/>
              <w:rPr>
                <w:color w:val="002060"/>
              </w:rPr>
            </w:pPr>
            <w:r w:rsidRPr="00FC48ED">
              <w:rPr>
                <w:color w:val="002060"/>
              </w:rPr>
              <w:t>0</w:t>
            </w:r>
          </w:p>
        </w:tc>
      </w:tr>
      <w:tr w:rsidR="00687F56" w:rsidRPr="00FC48ED" w14:paraId="5265156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7175A" w14:textId="77777777" w:rsidR="00687F56" w:rsidRPr="00EC5B61" w:rsidRDefault="00687F56" w:rsidP="00880F60">
            <w:pPr>
              <w:pStyle w:val="rowtabella0"/>
              <w:rPr>
                <w:color w:val="002060"/>
                <w:lang w:val="en-US"/>
              </w:rPr>
            </w:pPr>
            <w:r w:rsidRPr="00EC5B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CADC"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3ABA"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E57C"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9FE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9923"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AD1B" w14:textId="77777777" w:rsidR="00687F56" w:rsidRPr="00FC48ED" w:rsidRDefault="00687F56" w:rsidP="00880F60">
            <w:pPr>
              <w:pStyle w:val="rowtabella0"/>
              <w:jc w:val="center"/>
              <w:rPr>
                <w:color w:val="002060"/>
              </w:rPr>
            </w:pPr>
            <w:r w:rsidRPr="00FC48E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B308" w14:textId="77777777" w:rsidR="00687F56" w:rsidRPr="00FC48ED" w:rsidRDefault="00687F56" w:rsidP="00880F60">
            <w:pPr>
              <w:pStyle w:val="rowtabella0"/>
              <w:jc w:val="center"/>
              <w:rPr>
                <w:color w:val="002060"/>
              </w:rPr>
            </w:pPr>
            <w:r w:rsidRPr="00FC48E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2C06"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AE28" w14:textId="77777777" w:rsidR="00687F56" w:rsidRPr="00FC48ED" w:rsidRDefault="00687F56" w:rsidP="00880F60">
            <w:pPr>
              <w:pStyle w:val="rowtabella0"/>
              <w:jc w:val="center"/>
              <w:rPr>
                <w:color w:val="002060"/>
              </w:rPr>
            </w:pPr>
            <w:r w:rsidRPr="00FC48ED">
              <w:rPr>
                <w:color w:val="002060"/>
              </w:rPr>
              <w:t>1</w:t>
            </w:r>
          </w:p>
        </w:tc>
      </w:tr>
      <w:tr w:rsidR="00687F56" w:rsidRPr="00FC48ED" w14:paraId="08AA5FE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35808" w14:textId="77777777" w:rsidR="00687F56" w:rsidRPr="00FC48ED" w:rsidRDefault="00687F56" w:rsidP="00880F60">
            <w:pPr>
              <w:pStyle w:val="rowtabella0"/>
              <w:rPr>
                <w:color w:val="002060"/>
              </w:rPr>
            </w:pPr>
            <w:r w:rsidRPr="00FC48E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DA30"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2E8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57F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982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2E0B"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2AF9" w14:textId="77777777" w:rsidR="00687F56" w:rsidRPr="00FC48ED" w:rsidRDefault="00687F56" w:rsidP="00880F60">
            <w:pPr>
              <w:pStyle w:val="rowtabella0"/>
              <w:jc w:val="center"/>
              <w:rPr>
                <w:color w:val="002060"/>
              </w:rPr>
            </w:pPr>
            <w:r w:rsidRPr="00FC48E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572A"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D5C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0B60" w14:textId="77777777" w:rsidR="00687F56" w:rsidRPr="00FC48ED" w:rsidRDefault="00687F56" w:rsidP="00880F60">
            <w:pPr>
              <w:pStyle w:val="rowtabella0"/>
              <w:jc w:val="center"/>
              <w:rPr>
                <w:color w:val="002060"/>
              </w:rPr>
            </w:pPr>
            <w:r w:rsidRPr="00FC48ED">
              <w:rPr>
                <w:color w:val="002060"/>
              </w:rPr>
              <w:t>0</w:t>
            </w:r>
          </w:p>
        </w:tc>
      </w:tr>
      <w:tr w:rsidR="00687F56" w:rsidRPr="00FC48ED" w14:paraId="487BAFD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E0ED7" w14:textId="77777777" w:rsidR="00687F56" w:rsidRPr="00FC48ED" w:rsidRDefault="00687F56" w:rsidP="00880F60">
            <w:pPr>
              <w:pStyle w:val="rowtabella0"/>
              <w:rPr>
                <w:color w:val="002060"/>
              </w:rPr>
            </w:pPr>
            <w:r w:rsidRPr="00FC48E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137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83E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A7B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977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69BE"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697DB"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93E2"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317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D56E" w14:textId="77777777" w:rsidR="00687F56" w:rsidRPr="00FC48ED" w:rsidRDefault="00687F56" w:rsidP="00880F60">
            <w:pPr>
              <w:pStyle w:val="rowtabella0"/>
              <w:jc w:val="center"/>
              <w:rPr>
                <w:color w:val="002060"/>
              </w:rPr>
            </w:pPr>
            <w:r w:rsidRPr="00FC48ED">
              <w:rPr>
                <w:color w:val="002060"/>
              </w:rPr>
              <w:t>0</w:t>
            </w:r>
          </w:p>
        </w:tc>
      </w:tr>
      <w:tr w:rsidR="00687F56" w:rsidRPr="00FC48ED" w14:paraId="6EB93BA7"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15542C" w14:textId="77777777" w:rsidR="00687F56" w:rsidRPr="00EC5B61" w:rsidRDefault="00687F56" w:rsidP="00880F60">
            <w:pPr>
              <w:pStyle w:val="rowtabella0"/>
              <w:rPr>
                <w:color w:val="002060"/>
                <w:lang w:val="en-US"/>
              </w:rPr>
            </w:pPr>
            <w:r w:rsidRPr="00EC5B61">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F4FF"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D2BE"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2C9B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6EA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63A4"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7128"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D88E" w14:textId="77777777" w:rsidR="00687F56" w:rsidRPr="00FC48ED" w:rsidRDefault="00687F56" w:rsidP="00880F60">
            <w:pPr>
              <w:pStyle w:val="rowtabella0"/>
              <w:jc w:val="center"/>
              <w:rPr>
                <w:color w:val="002060"/>
              </w:rPr>
            </w:pPr>
            <w:r w:rsidRPr="00FC48E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7B54D"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0C3C" w14:textId="77777777" w:rsidR="00687F56" w:rsidRPr="00FC48ED" w:rsidRDefault="00687F56" w:rsidP="00880F60">
            <w:pPr>
              <w:pStyle w:val="rowtabella0"/>
              <w:jc w:val="center"/>
              <w:rPr>
                <w:color w:val="002060"/>
              </w:rPr>
            </w:pPr>
            <w:r w:rsidRPr="00FC48ED">
              <w:rPr>
                <w:color w:val="002060"/>
              </w:rPr>
              <w:t>0</w:t>
            </w:r>
          </w:p>
        </w:tc>
      </w:tr>
    </w:tbl>
    <w:p w14:paraId="53325833" w14:textId="77777777" w:rsidR="00687F56" w:rsidRPr="00FC48ED" w:rsidRDefault="00687F56" w:rsidP="00687F56">
      <w:pPr>
        <w:pStyle w:val="breakline"/>
        <w:divId w:val="527259509"/>
        <w:rPr>
          <w:rFonts w:eastAsiaTheme="minorEastAsia"/>
          <w:color w:val="002060"/>
        </w:rPr>
      </w:pPr>
    </w:p>
    <w:p w14:paraId="4D6E70F9" w14:textId="77777777" w:rsidR="00687F56" w:rsidRPr="00FC48ED" w:rsidRDefault="00687F56" w:rsidP="00687F56">
      <w:pPr>
        <w:pStyle w:val="titoloprinc0"/>
        <w:divId w:val="527259509"/>
        <w:rPr>
          <w:color w:val="002060"/>
        </w:rPr>
      </w:pPr>
      <w:r>
        <w:rPr>
          <w:color w:val="002060"/>
        </w:rPr>
        <w:t>PROGRAMMA GARE</w:t>
      </w:r>
    </w:p>
    <w:p w14:paraId="20F0CF22" w14:textId="77777777" w:rsidR="00687F56" w:rsidRDefault="00687F56" w:rsidP="00687F56">
      <w:pPr>
        <w:pStyle w:val="breakline"/>
        <w:divId w:val="527259509"/>
        <w:rPr>
          <w:color w:val="002060"/>
        </w:rPr>
      </w:pPr>
    </w:p>
    <w:p w14:paraId="51471A8D" w14:textId="77777777" w:rsidR="00687F56" w:rsidRPr="006005F9" w:rsidRDefault="00687F56" w:rsidP="00687F56">
      <w:pPr>
        <w:pStyle w:val="sottotitolocampionato10"/>
        <w:divId w:val="527259509"/>
        <w:rPr>
          <w:color w:val="002060"/>
        </w:rPr>
      </w:pPr>
      <w:r w:rsidRPr="006005F9">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687F56" w:rsidRPr="006005F9" w14:paraId="6CAEE8D2"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26CD7"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30E0"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DC0C4"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8EC4E"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E42A7"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FE41A"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E6E6B"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29F1FCD0"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26AAFE" w14:textId="77777777" w:rsidR="00687F56" w:rsidRPr="006005F9" w:rsidRDefault="00687F56" w:rsidP="00880F60">
            <w:pPr>
              <w:pStyle w:val="rowtabella0"/>
              <w:rPr>
                <w:color w:val="002060"/>
              </w:rPr>
            </w:pPr>
            <w:r w:rsidRPr="006005F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A7890" w14:textId="77777777" w:rsidR="00687F56" w:rsidRPr="006005F9" w:rsidRDefault="00687F56" w:rsidP="00880F60">
            <w:pPr>
              <w:pStyle w:val="rowtabella0"/>
              <w:rPr>
                <w:color w:val="002060"/>
              </w:rPr>
            </w:pPr>
            <w:r w:rsidRPr="006005F9">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FFF2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D83DE" w14:textId="77777777" w:rsidR="00687F56" w:rsidRPr="006005F9" w:rsidRDefault="00687F56" w:rsidP="00880F60">
            <w:pPr>
              <w:pStyle w:val="rowtabella0"/>
              <w:rPr>
                <w:color w:val="002060"/>
              </w:rPr>
            </w:pPr>
            <w:r w:rsidRPr="006005F9">
              <w:rPr>
                <w:color w:val="002060"/>
              </w:rPr>
              <w:t>18/12/2021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8B4AA" w14:textId="77777777" w:rsidR="00687F56" w:rsidRPr="006005F9" w:rsidRDefault="00687F56" w:rsidP="00880F60">
            <w:pPr>
              <w:pStyle w:val="rowtabella0"/>
              <w:rPr>
                <w:color w:val="002060"/>
              </w:rPr>
            </w:pPr>
            <w:r w:rsidRPr="006005F9">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7AF82" w14:textId="77777777" w:rsidR="00687F56" w:rsidRPr="006005F9" w:rsidRDefault="00687F56" w:rsidP="00880F60">
            <w:pPr>
              <w:pStyle w:val="rowtabella0"/>
              <w:rPr>
                <w:color w:val="002060"/>
              </w:rPr>
            </w:pPr>
            <w:r w:rsidRPr="006005F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4C838" w14:textId="77777777" w:rsidR="00687F56" w:rsidRPr="006005F9" w:rsidRDefault="00687F56" w:rsidP="00880F60">
            <w:pPr>
              <w:pStyle w:val="rowtabella0"/>
              <w:rPr>
                <w:color w:val="002060"/>
              </w:rPr>
            </w:pPr>
            <w:r w:rsidRPr="006005F9">
              <w:rPr>
                <w:color w:val="002060"/>
              </w:rPr>
              <w:t>VIA ANTONIO ROSMINI 22/B</w:t>
            </w:r>
          </w:p>
        </w:tc>
      </w:tr>
      <w:tr w:rsidR="00687F56" w:rsidRPr="006005F9" w14:paraId="619E9721"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7C83B1" w14:textId="77777777" w:rsidR="00687F56" w:rsidRPr="006005F9" w:rsidRDefault="00687F56" w:rsidP="00880F60">
            <w:pPr>
              <w:pStyle w:val="rowtabella0"/>
              <w:rPr>
                <w:color w:val="002060"/>
              </w:rPr>
            </w:pPr>
            <w:r w:rsidRPr="006005F9">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4E5C2" w14:textId="77777777" w:rsidR="00687F56" w:rsidRPr="006005F9" w:rsidRDefault="00687F56" w:rsidP="00880F60">
            <w:pPr>
              <w:pStyle w:val="rowtabella0"/>
              <w:rPr>
                <w:color w:val="002060"/>
              </w:rPr>
            </w:pPr>
            <w:r w:rsidRPr="006005F9">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7F0FC0"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8C3581" w14:textId="77777777" w:rsidR="00687F56" w:rsidRPr="006005F9" w:rsidRDefault="00687F56" w:rsidP="00880F60">
            <w:pPr>
              <w:pStyle w:val="rowtabella0"/>
              <w:rPr>
                <w:color w:val="002060"/>
              </w:rPr>
            </w:pPr>
            <w:r w:rsidRPr="006005F9">
              <w:rPr>
                <w:color w:val="002060"/>
              </w:rPr>
              <w:t>18/12/2021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ED8057" w14:textId="77777777" w:rsidR="00687F56" w:rsidRPr="006005F9" w:rsidRDefault="00687F56" w:rsidP="00880F60">
            <w:pPr>
              <w:pStyle w:val="rowtabella0"/>
              <w:rPr>
                <w:color w:val="002060"/>
              </w:rPr>
            </w:pPr>
            <w:r w:rsidRPr="006005F9">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1415B" w14:textId="77777777" w:rsidR="00687F56" w:rsidRPr="006005F9" w:rsidRDefault="00687F56" w:rsidP="00880F60">
            <w:pPr>
              <w:pStyle w:val="rowtabella0"/>
              <w:rPr>
                <w:color w:val="002060"/>
              </w:rPr>
            </w:pPr>
            <w:r w:rsidRPr="006005F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4F8EF" w14:textId="77777777" w:rsidR="00687F56" w:rsidRPr="006005F9" w:rsidRDefault="00687F56" w:rsidP="00880F60">
            <w:pPr>
              <w:pStyle w:val="rowtabella0"/>
              <w:rPr>
                <w:color w:val="002060"/>
              </w:rPr>
            </w:pPr>
            <w:r w:rsidRPr="006005F9">
              <w:rPr>
                <w:color w:val="002060"/>
              </w:rPr>
              <w:t>VIA DELLO STADIO</w:t>
            </w:r>
          </w:p>
        </w:tc>
      </w:tr>
      <w:tr w:rsidR="00687F56" w:rsidRPr="006005F9" w14:paraId="460AD00A"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18B092" w14:textId="77777777" w:rsidR="00687F56" w:rsidRPr="006005F9" w:rsidRDefault="00687F56" w:rsidP="00880F60">
            <w:pPr>
              <w:pStyle w:val="rowtabella0"/>
              <w:rPr>
                <w:color w:val="002060"/>
              </w:rPr>
            </w:pPr>
            <w:r w:rsidRPr="006005F9">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A93DF" w14:textId="77777777" w:rsidR="00687F56" w:rsidRPr="006005F9" w:rsidRDefault="00687F56" w:rsidP="00880F60">
            <w:pPr>
              <w:pStyle w:val="rowtabella0"/>
              <w:rPr>
                <w:color w:val="002060"/>
              </w:rPr>
            </w:pPr>
            <w:r w:rsidRPr="006005F9">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7D31D"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AD82D"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40B9D" w14:textId="77777777" w:rsidR="00687F56" w:rsidRPr="006005F9" w:rsidRDefault="00687F56" w:rsidP="00880F60">
            <w:pPr>
              <w:pStyle w:val="rowtabella0"/>
              <w:rPr>
                <w:color w:val="002060"/>
              </w:rPr>
            </w:pPr>
            <w:r w:rsidRPr="006005F9">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E7AFF" w14:textId="77777777" w:rsidR="00687F56" w:rsidRPr="006005F9" w:rsidRDefault="00687F56" w:rsidP="00880F60">
            <w:pPr>
              <w:pStyle w:val="rowtabella0"/>
              <w:rPr>
                <w:color w:val="002060"/>
              </w:rPr>
            </w:pPr>
            <w:r w:rsidRPr="006005F9">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1774F" w14:textId="77777777" w:rsidR="00687F56" w:rsidRPr="006005F9" w:rsidRDefault="00687F56" w:rsidP="00880F60">
            <w:pPr>
              <w:pStyle w:val="rowtabella0"/>
              <w:rPr>
                <w:color w:val="002060"/>
              </w:rPr>
            </w:pPr>
            <w:r w:rsidRPr="006005F9">
              <w:rPr>
                <w:color w:val="002060"/>
              </w:rPr>
              <w:t>VIA FONTE ANTICA 6</w:t>
            </w:r>
          </w:p>
        </w:tc>
      </w:tr>
    </w:tbl>
    <w:p w14:paraId="27DBEE45" w14:textId="77777777" w:rsidR="00687F56" w:rsidRPr="006005F9" w:rsidRDefault="00687F56" w:rsidP="00687F56">
      <w:pPr>
        <w:pStyle w:val="breakline"/>
        <w:divId w:val="527259509"/>
        <w:rPr>
          <w:rFonts w:eastAsiaTheme="minorEastAsia"/>
          <w:color w:val="002060"/>
        </w:rPr>
      </w:pPr>
    </w:p>
    <w:p w14:paraId="3B50905A" w14:textId="77777777" w:rsidR="00687F56" w:rsidRPr="006005F9" w:rsidRDefault="00687F56" w:rsidP="00687F56">
      <w:pPr>
        <w:pStyle w:val="breakline"/>
        <w:divId w:val="527259509"/>
        <w:rPr>
          <w:color w:val="002060"/>
        </w:rPr>
      </w:pPr>
    </w:p>
    <w:p w14:paraId="1CBEAAE2" w14:textId="77777777" w:rsidR="00687F56" w:rsidRPr="006005F9" w:rsidRDefault="00687F56" w:rsidP="00687F56">
      <w:pPr>
        <w:pStyle w:val="breakline"/>
        <w:divId w:val="527259509"/>
        <w:rPr>
          <w:color w:val="002060"/>
        </w:rPr>
      </w:pPr>
    </w:p>
    <w:p w14:paraId="59AE5FF0" w14:textId="77777777" w:rsidR="00687F56" w:rsidRPr="006005F9" w:rsidRDefault="00687F56" w:rsidP="00687F56">
      <w:pPr>
        <w:pStyle w:val="sottotitolocampionato10"/>
        <w:divId w:val="527259509"/>
        <w:rPr>
          <w:color w:val="002060"/>
        </w:rPr>
      </w:pPr>
      <w:r w:rsidRPr="006005F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87F56" w:rsidRPr="006005F9" w14:paraId="198C10E3"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3711A"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6B009"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C2EF3"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1E669"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12494"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4B2F"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22902"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73EC288E"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70A22B" w14:textId="77777777" w:rsidR="00687F56" w:rsidRPr="006005F9" w:rsidRDefault="00687F56" w:rsidP="00880F60">
            <w:pPr>
              <w:pStyle w:val="rowtabella0"/>
              <w:rPr>
                <w:color w:val="002060"/>
              </w:rPr>
            </w:pPr>
            <w:r w:rsidRPr="006005F9">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A0CF5" w14:textId="77777777" w:rsidR="00687F56" w:rsidRPr="006005F9" w:rsidRDefault="00687F56" w:rsidP="00880F60">
            <w:pPr>
              <w:pStyle w:val="rowtabella0"/>
              <w:rPr>
                <w:color w:val="002060"/>
              </w:rPr>
            </w:pPr>
            <w:r w:rsidRPr="006005F9">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FFBD3"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CD246" w14:textId="77777777" w:rsidR="00687F56" w:rsidRPr="006005F9" w:rsidRDefault="00687F56" w:rsidP="00880F60">
            <w:pPr>
              <w:pStyle w:val="rowtabella0"/>
              <w:rPr>
                <w:color w:val="002060"/>
              </w:rPr>
            </w:pPr>
            <w:r w:rsidRPr="006005F9">
              <w:rPr>
                <w:color w:val="002060"/>
              </w:rPr>
              <w:t>18/12/2021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BB4C1" w14:textId="77777777" w:rsidR="00687F56" w:rsidRPr="006005F9" w:rsidRDefault="00687F56" w:rsidP="00880F60">
            <w:pPr>
              <w:pStyle w:val="rowtabella0"/>
              <w:rPr>
                <w:color w:val="002060"/>
              </w:rPr>
            </w:pPr>
            <w:r w:rsidRPr="006005F9">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20431" w14:textId="77777777" w:rsidR="00687F56" w:rsidRPr="006005F9" w:rsidRDefault="00687F56" w:rsidP="00880F60">
            <w:pPr>
              <w:pStyle w:val="rowtabella0"/>
              <w:rPr>
                <w:color w:val="002060"/>
              </w:rPr>
            </w:pPr>
            <w:r w:rsidRPr="006005F9">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7887E" w14:textId="77777777" w:rsidR="00687F56" w:rsidRPr="006005F9" w:rsidRDefault="00687F56" w:rsidP="00880F60">
            <w:pPr>
              <w:pStyle w:val="rowtabella0"/>
              <w:rPr>
                <w:color w:val="002060"/>
              </w:rPr>
            </w:pPr>
            <w:r w:rsidRPr="006005F9">
              <w:rPr>
                <w:color w:val="002060"/>
              </w:rPr>
              <w:t>VIA SAN SERGIO FZ. GROTTACCIA</w:t>
            </w:r>
          </w:p>
        </w:tc>
      </w:tr>
      <w:tr w:rsidR="00687F56" w:rsidRPr="006005F9" w14:paraId="4021E0D2"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DCC72C" w14:textId="77777777" w:rsidR="00687F56" w:rsidRPr="006005F9" w:rsidRDefault="00687F56" w:rsidP="00880F60">
            <w:pPr>
              <w:pStyle w:val="rowtabella0"/>
              <w:rPr>
                <w:color w:val="002060"/>
              </w:rPr>
            </w:pPr>
            <w:r w:rsidRPr="006005F9">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D1B8ED" w14:textId="77777777" w:rsidR="00687F56" w:rsidRPr="006005F9" w:rsidRDefault="00687F56" w:rsidP="00880F60">
            <w:pPr>
              <w:pStyle w:val="rowtabella0"/>
              <w:rPr>
                <w:color w:val="002060"/>
              </w:rPr>
            </w:pPr>
            <w:r w:rsidRPr="006005F9">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0430D"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91339" w14:textId="77777777" w:rsidR="00687F56" w:rsidRPr="006005F9" w:rsidRDefault="00687F56" w:rsidP="00880F60">
            <w:pPr>
              <w:pStyle w:val="rowtabella0"/>
              <w:rPr>
                <w:color w:val="002060"/>
              </w:rPr>
            </w:pPr>
            <w:r w:rsidRPr="006005F9">
              <w:rPr>
                <w:color w:val="002060"/>
              </w:rPr>
              <w:t>18/12/2021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3792D" w14:textId="77777777" w:rsidR="00687F56" w:rsidRPr="006005F9" w:rsidRDefault="00687F56" w:rsidP="00880F60">
            <w:pPr>
              <w:pStyle w:val="rowtabella0"/>
              <w:rPr>
                <w:color w:val="002060"/>
              </w:rPr>
            </w:pPr>
            <w:r w:rsidRPr="006005F9">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C9CC6" w14:textId="77777777" w:rsidR="00687F56" w:rsidRPr="006005F9" w:rsidRDefault="00687F56" w:rsidP="00880F60">
            <w:pPr>
              <w:pStyle w:val="rowtabella0"/>
              <w:rPr>
                <w:color w:val="002060"/>
              </w:rPr>
            </w:pPr>
            <w:r w:rsidRPr="006005F9">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72137" w14:textId="77777777" w:rsidR="00687F56" w:rsidRPr="006005F9" w:rsidRDefault="00687F56" w:rsidP="00880F60">
            <w:pPr>
              <w:pStyle w:val="rowtabella0"/>
              <w:rPr>
                <w:color w:val="002060"/>
              </w:rPr>
            </w:pPr>
            <w:r w:rsidRPr="006005F9">
              <w:rPr>
                <w:color w:val="002060"/>
              </w:rPr>
              <w:t>VIA MARCONI GENGA STAZIONE</w:t>
            </w:r>
          </w:p>
        </w:tc>
      </w:tr>
      <w:tr w:rsidR="00687F56" w:rsidRPr="006005F9" w14:paraId="5AE2C199"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AA7B6" w14:textId="77777777" w:rsidR="00687F56" w:rsidRPr="006005F9" w:rsidRDefault="00687F56" w:rsidP="00880F60">
            <w:pPr>
              <w:pStyle w:val="rowtabella0"/>
              <w:rPr>
                <w:color w:val="002060"/>
              </w:rPr>
            </w:pPr>
            <w:r w:rsidRPr="006005F9">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0DFA4" w14:textId="77777777" w:rsidR="00687F56" w:rsidRPr="006005F9" w:rsidRDefault="00687F56" w:rsidP="00880F60">
            <w:pPr>
              <w:pStyle w:val="rowtabella0"/>
              <w:rPr>
                <w:color w:val="002060"/>
              </w:rPr>
            </w:pPr>
            <w:r w:rsidRPr="006005F9">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0470E"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2D1EE" w14:textId="77777777" w:rsidR="00687F56" w:rsidRPr="006005F9" w:rsidRDefault="00687F56" w:rsidP="00880F60">
            <w:pPr>
              <w:pStyle w:val="rowtabella0"/>
              <w:rPr>
                <w:color w:val="002060"/>
              </w:rPr>
            </w:pPr>
            <w:r w:rsidRPr="006005F9">
              <w:rPr>
                <w:color w:val="002060"/>
              </w:rPr>
              <w:t>19/12/2021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C7C3D" w14:textId="77777777" w:rsidR="00687F56" w:rsidRPr="006005F9" w:rsidRDefault="00687F56" w:rsidP="00880F60">
            <w:pPr>
              <w:pStyle w:val="rowtabella0"/>
              <w:rPr>
                <w:color w:val="002060"/>
              </w:rPr>
            </w:pPr>
            <w:r w:rsidRPr="006005F9">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715D7" w14:textId="77777777" w:rsidR="00687F56" w:rsidRPr="006005F9" w:rsidRDefault="00687F56" w:rsidP="00880F60">
            <w:pPr>
              <w:pStyle w:val="rowtabella0"/>
              <w:rPr>
                <w:color w:val="002060"/>
              </w:rPr>
            </w:pPr>
            <w:r w:rsidRPr="006005F9">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D9F3D" w14:textId="77777777" w:rsidR="00687F56" w:rsidRPr="006005F9" w:rsidRDefault="00687F56" w:rsidP="00880F60">
            <w:pPr>
              <w:pStyle w:val="rowtabella0"/>
              <w:rPr>
                <w:color w:val="002060"/>
              </w:rPr>
            </w:pPr>
            <w:r w:rsidRPr="006005F9">
              <w:rPr>
                <w:color w:val="002060"/>
              </w:rPr>
              <w:t>VIA E.MATTEI</w:t>
            </w:r>
          </w:p>
        </w:tc>
      </w:tr>
    </w:tbl>
    <w:p w14:paraId="4829EDA3" w14:textId="77777777" w:rsidR="00687F56" w:rsidRPr="00FC48ED" w:rsidRDefault="00687F56" w:rsidP="00687F56">
      <w:pPr>
        <w:pStyle w:val="breakline"/>
        <w:divId w:val="527259509"/>
        <w:rPr>
          <w:color w:val="002060"/>
        </w:rPr>
      </w:pPr>
    </w:p>
    <w:p w14:paraId="0B8E6501" w14:textId="77777777" w:rsidR="00687F56" w:rsidRPr="00FC48ED" w:rsidRDefault="00687F56" w:rsidP="00687F56">
      <w:pPr>
        <w:pStyle w:val="breakline"/>
        <w:divId w:val="527259509"/>
        <w:rPr>
          <w:color w:val="002060"/>
        </w:rPr>
      </w:pPr>
    </w:p>
    <w:p w14:paraId="70C58238"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UNDER 17 C5 REGIONALI MASCHILI</w:t>
      </w:r>
    </w:p>
    <w:p w14:paraId="64219AA6" w14:textId="77777777" w:rsidR="00687F56" w:rsidRPr="00FC48ED" w:rsidRDefault="00687F56" w:rsidP="00687F56">
      <w:pPr>
        <w:pStyle w:val="titoloprinc0"/>
        <w:divId w:val="527259509"/>
        <w:rPr>
          <w:color w:val="002060"/>
        </w:rPr>
      </w:pPr>
      <w:r w:rsidRPr="00FC48ED">
        <w:rPr>
          <w:color w:val="002060"/>
        </w:rPr>
        <w:t>VARIAZIONI AL PROGRAMMA GARE</w:t>
      </w:r>
    </w:p>
    <w:p w14:paraId="7836B954" w14:textId="77777777" w:rsidR="00687F56" w:rsidRPr="00FC48ED" w:rsidRDefault="00687F56" w:rsidP="00687F56">
      <w:pPr>
        <w:pStyle w:val="breakline"/>
        <w:divId w:val="527259509"/>
        <w:rPr>
          <w:color w:val="002060"/>
        </w:rPr>
      </w:pPr>
    </w:p>
    <w:p w14:paraId="6670C25A" w14:textId="77777777" w:rsidR="00687F56" w:rsidRPr="00FC48ED" w:rsidRDefault="00687F56" w:rsidP="00687F56">
      <w:pPr>
        <w:pStyle w:val="titoloprinc0"/>
        <w:divId w:val="527259509"/>
        <w:rPr>
          <w:color w:val="002060"/>
        </w:rPr>
      </w:pPr>
      <w:r w:rsidRPr="00FC48ED">
        <w:rPr>
          <w:color w:val="002060"/>
        </w:rPr>
        <w:t>RISULTATI</w:t>
      </w:r>
    </w:p>
    <w:p w14:paraId="0EDCD3D6" w14:textId="77777777" w:rsidR="00687F56" w:rsidRPr="00FC48ED" w:rsidRDefault="00687F56" w:rsidP="00687F56">
      <w:pPr>
        <w:pStyle w:val="breakline"/>
        <w:divId w:val="527259509"/>
        <w:rPr>
          <w:color w:val="002060"/>
        </w:rPr>
      </w:pPr>
    </w:p>
    <w:p w14:paraId="48B763C0" w14:textId="77777777" w:rsidR="00687F56" w:rsidRPr="00FC48ED" w:rsidRDefault="00687F56" w:rsidP="00687F56">
      <w:pPr>
        <w:pStyle w:val="sottotitolocampionato10"/>
        <w:divId w:val="527259509"/>
        <w:rPr>
          <w:color w:val="002060"/>
        </w:rPr>
      </w:pPr>
      <w:r w:rsidRPr="00FC48ED">
        <w:rPr>
          <w:color w:val="002060"/>
        </w:rPr>
        <w:t>RISULTATI UFFICIALI GARE DEL 12/12/2021</w:t>
      </w:r>
    </w:p>
    <w:p w14:paraId="5300ED2C"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01711F34"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7F56" w:rsidRPr="00FC48ED" w14:paraId="1294AEB9"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09F1FB9"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6B1C7" w14:textId="77777777" w:rsidR="00687F56" w:rsidRPr="00FC48ED" w:rsidRDefault="00687F56" w:rsidP="00880F60">
                  <w:pPr>
                    <w:pStyle w:val="headertabella0"/>
                    <w:rPr>
                      <w:color w:val="002060"/>
                    </w:rPr>
                  </w:pPr>
                  <w:r w:rsidRPr="00FC48ED">
                    <w:rPr>
                      <w:color w:val="002060"/>
                    </w:rPr>
                    <w:t>GIRONE A - 4 Giornata - R</w:t>
                  </w:r>
                </w:p>
              </w:tc>
            </w:tr>
            <w:tr w:rsidR="00687F56" w:rsidRPr="00FC48ED" w14:paraId="0913B921"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0C7F6" w14:textId="77777777" w:rsidR="00687F56" w:rsidRPr="00FC48ED" w:rsidRDefault="00687F56" w:rsidP="00880F60">
                  <w:pPr>
                    <w:pStyle w:val="rowtabella0"/>
                    <w:rPr>
                      <w:color w:val="002060"/>
                    </w:rPr>
                  </w:pPr>
                  <w:r w:rsidRPr="00FC48ED">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3F458" w14:textId="77777777" w:rsidR="00687F56" w:rsidRPr="00FC48ED" w:rsidRDefault="00687F56" w:rsidP="00880F60">
                  <w:pPr>
                    <w:pStyle w:val="rowtabella0"/>
                    <w:rPr>
                      <w:color w:val="002060"/>
                    </w:rPr>
                  </w:pPr>
                  <w:r w:rsidRPr="00FC48ED">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1B4DA" w14:textId="77777777" w:rsidR="00687F56" w:rsidRPr="00FC48ED" w:rsidRDefault="00687F56" w:rsidP="00880F60">
                  <w:pPr>
                    <w:pStyle w:val="rowtabella0"/>
                    <w:jc w:val="center"/>
                    <w:rPr>
                      <w:color w:val="002060"/>
                    </w:rPr>
                  </w:pPr>
                  <w:r w:rsidRPr="00FC48ED">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3E3B8" w14:textId="77777777" w:rsidR="00687F56" w:rsidRPr="00FC48ED" w:rsidRDefault="00687F56" w:rsidP="00880F60">
                  <w:pPr>
                    <w:pStyle w:val="rowtabella0"/>
                    <w:jc w:val="center"/>
                    <w:rPr>
                      <w:color w:val="002060"/>
                    </w:rPr>
                  </w:pPr>
                  <w:r w:rsidRPr="00FC48ED">
                    <w:rPr>
                      <w:color w:val="002060"/>
                    </w:rPr>
                    <w:t> </w:t>
                  </w:r>
                </w:p>
              </w:tc>
            </w:tr>
            <w:tr w:rsidR="00687F56" w:rsidRPr="00FC48ED" w14:paraId="6D07CF28"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B1CBB4" w14:textId="77777777" w:rsidR="00687F56" w:rsidRPr="00FC48ED" w:rsidRDefault="00687F56" w:rsidP="00880F60">
                  <w:pPr>
                    <w:pStyle w:val="rowtabella0"/>
                    <w:rPr>
                      <w:color w:val="002060"/>
                    </w:rPr>
                  </w:pPr>
                  <w:r w:rsidRPr="00FC48ED">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09261" w14:textId="77777777" w:rsidR="00687F56" w:rsidRPr="00FC48ED" w:rsidRDefault="00687F56" w:rsidP="00880F60">
                  <w:pPr>
                    <w:pStyle w:val="rowtabella0"/>
                    <w:rPr>
                      <w:color w:val="002060"/>
                    </w:rPr>
                  </w:pPr>
                  <w:r w:rsidRPr="00FC48ED">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C72D9" w14:textId="77777777" w:rsidR="00687F56" w:rsidRPr="00FC48ED" w:rsidRDefault="00687F56" w:rsidP="00880F60">
                  <w:pPr>
                    <w:pStyle w:val="rowtabella0"/>
                    <w:jc w:val="center"/>
                    <w:rPr>
                      <w:color w:val="002060"/>
                    </w:rPr>
                  </w:pPr>
                  <w:r w:rsidRPr="00FC48ED">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EBFFC" w14:textId="77777777" w:rsidR="00687F56" w:rsidRPr="00FC48ED" w:rsidRDefault="00687F56" w:rsidP="00880F60">
                  <w:pPr>
                    <w:pStyle w:val="rowtabella0"/>
                    <w:jc w:val="center"/>
                    <w:rPr>
                      <w:color w:val="002060"/>
                    </w:rPr>
                  </w:pPr>
                  <w:r w:rsidRPr="00FC48ED">
                    <w:rPr>
                      <w:color w:val="002060"/>
                    </w:rPr>
                    <w:t> </w:t>
                  </w:r>
                </w:p>
              </w:tc>
            </w:tr>
            <w:tr w:rsidR="00687F56" w:rsidRPr="00FC48ED" w14:paraId="0F8D2F84"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5FA31C9A" w14:textId="77777777" w:rsidR="00687F56" w:rsidRPr="00FC48ED" w:rsidRDefault="00687F56" w:rsidP="00880F60">
                  <w:pPr>
                    <w:pStyle w:val="rowtabella0"/>
                    <w:rPr>
                      <w:color w:val="002060"/>
                    </w:rPr>
                  </w:pPr>
                  <w:r w:rsidRPr="00FC48ED">
                    <w:rPr>
                      <w:color w:val="002060"/>
                    </w:rPr>
                    <w:t>(1) - disputata il 11/12/2021</w:t>
                  </w:r>
                </w:p>
              </w:tc>
            </w:tr>
          </w:tbl>
          <w:p w14:paraId="3664A030" w14:textId="77777777" w:rsidR="00687F56" w:rsidRPr="00FC48ED" w:rsidRDefault="00687F56" w:rsidP="00880F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9319F54"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224FB" w14:textId="77777777" w:rsidR="00687F56" w:rsidRPr="00FC48ED" w:rsidRDefault="00687F56" w:rsidP="00880F60">
                  <w:pPr>
                    <w:pStyle w:val="headertabella0"/>
                    <w:rPr>
                      <w:color w:val="002060"/>
                    </w:rPr>
                  </w:pPr>
                  <w:r w:rsidRPr="00FC48ED">
                    <w:rPr>
                      <w:color w:val="002060"/>
                    </w:rPr>
                    <w:t>GIRONE B - 4 Giornata - R</w:t>
                  </w:r>
                </w:p>
              </w:tc>
            </w:tr>
            <w:tr w:rsidR="00687F56" w:rsidRPr="00FC48ED" w14:paraId="2AA9C514"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BA33CF" w14:textId="77777777" w:rsidR="00687F56" w:rsidRPr="00FC48ED" w:rsidRDefault="00687F56" w:rsidP="00880F60">
                  <w:pPr>
                    <w:pStyle w:val="rowtabella0"/>
                    <w:rPr>
                      <w:color w:val="002060"/>
                    </w:rPr>
                  </w:pPr>
                  <w:r w:rsidRPr="00FC48ED">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23AF4" w14:textId="77777777" w:rsidR="00687F56" w:rsidRPr="00FC48ED" w:rsidRDefault="00687F56" w:rsidP="00880F60">
                  <w:pPr>
                    <w:pStyle w:val="rowtabella0"/>
                    <w:rPr>
                      <w:color w:val="002060"/>
                    </w:rPr>
                  </w:pPr>
                  <w:r w:rsidRPr="00FC48ED">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C89AB" w14:textId="77777777" w:rsidR="00687F56" w:rsidRPr="00FC48ED" w:rsidRDefault="00687F56" w:rsidP="00880F60">
                  <w:pPr>
                    <w:pStyle w:val="rowtabella0"/>
                    <w:jc w:val="center"/>
                    <w:rPr>
                      <w:color w:val="002060"/>
                    </w:rPr>
                  </w:pPr>
                  <w:r w:rsidRPr="00FC48E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A35AB" w14:textId="77777777" w:rsidR="00687F56" w:rsidRPr="00FC48ED" w:rsidRDefault="00687F56" w:rsidP="00880F60">
                  <w:pPr>
                    <w:pStyle w:val="rowtabella0"/>
                    <w:jc w:val="center"/>
                    <w:rPr>
                      <w:color w:val="002060"/>
                    </w:rPr>
                  </w:pPr>
                  <w:r w:rsidRPr="00FC48ED">
                    <w:rPr>
                      <w:color w:val="002060"/>
                    </w:rPr>
                    <w:t> </w:t>
                  </w:r>
                </w:p>
              </w:tc>
            </w:tr>
            <w:tr w:rsidR="00687F56" w:rsidRPr="00FC48ED" w14:paraId="38EBFB1E"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FA4F94" w14:textId="77777777" w:rsidR="00687F56" w:rsidRPr="00FC48ED" w:rsidRDefault="00687F56" w:rsidP="00880F60">
                  <w:pPr>
                    <w:pStyle w:val="rowtabella0"/>
                    <w:rPr>
                      <w:color w:val="002060"/>
                    </w:rPr>
                  </w:pPr>
                  <w:r w:rsidRPr="00FC48ED">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CBCD44" w14:textId="77777777" w:rsidR="00687F56" w:rsidRPr="00FC48ED" w:rsidRDefault="00687F56" w:rsidP="00880F60">
                  <w:pPr>
                    <w:pStyle w:val="rowtabella0"/>
                    <w:rPr>
                      <w:color w:val="002060"/>
                    </w:rPr>
                  </w:pPr>
                  <w:r w:rsidRPr="00FC48ED">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8E5DC8" w14:textId="77777777" w:rsidR="00687F56" w:rsidRPr="00FC48ED" w:rsidRDefault="00687F56" w:rsidP="00880F60">
                  <w:pPr>
                    <w:pStyle w:val="rowtabella0"/>
                    <w:jc w:val="center"/>
                    <w:rPr>
                      <w:color w:val="002060"/>
                    </w:rPr>
                  </w:pPr>
                  <w:r w:rsidRPr="00FC48ED">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B07E5A" w14:textId="77777777" w:rsidR="00687F56" w:rsidRPr="00FC48ED" w:rsidRDefault="00687F56" w:rsidP="00880F60">
                  <w:pPr>
                    <w:pStyle w:val="rowtabella0"/>
                    <w:jc w:val="center"/>
                    <w:rPr>
                      <w:color w:val="002060"/>
                    </w:rPr>
                  </w:pPr>
                  <w:r w:rsidRPr="00FC48ED">
                    <w:rPr>
                      <w:color w:val="002060"/>
                    </w:rPr>
                    <w:t> </w:t>
                  </w:r>
                </w:p>
              </w:tc>
            </w:tr>
            <w:tr w:rsidR="00687F56" w:rsidRPr="00FC48ED" w14:paraId="00DC6B91"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D7F1F" w14:textId="77777777" w:rsidR="00687F56" w:rsidRPr="00FC48ED" w:rsidRDefault="00687F56" w:rsidP="00880F60">
                  <w:pPr>
                    <w:pStyle w:val="rowtabella0"/>
                    <w:rPr>
                      <w:color w:val="002060"/>
                    </w:rPr>
                  </w:pPr>
                  <w:r w:rsidRPr="00FC48ED">
                    <w:rPr>
                      <w:color w:val="002060"/>
                    </w:rPr>
                    <w:t>(2)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29E35" w14:textId="77777777" w:rsidR="00687F56" w:rsidRPr="00FC48ED" w:rsidRDefault="00687F56" w:rsidP="00880F60">
                  <w:pPr>
                    <w:pStyle w:val="rowtabella0"/>
                    <w:rPr>
                      <w:color w:val="002060"/>
                    </w:rPr>
                  </w:pPr>
                  <w:r w:rsidRPr="00FC48ED">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C17D8" w14:textId="77777777" w:rsidR="00687F56" w:rsidRPr="00FC48ED" w:rsidRDefault="00687F56" w:rsidP="00880F60">
                  <w:pPr>
                    <w:pStyle w:val="rowtabella0"/>
                    <w:jc w:val="center"/>
                    <w:rPr>
                      <w:color w:val="002060"/>
                    </w:rPr>
                  </w:pPr>
                  <w:r w:rsidRPr="00FC48ED">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B82F9" w14:textId="77777777" w:rsidR="00687F56" w:rsidRPr="00FC48ED" w:rsidRDefault="00687F56" w:rsidP="00880F60">
                  <w:pPr>
                    <w:pStyle w:val="rowtabella0"/>
                    <w:jc w:val="center"/>
                    <w:rPr>
                      <w:color w:val="002060"/>
                    </w:rPr>
                  </w:pPr>
                  <w:r w:rsidRPr="00FC48ED">
                    <w:rPr>
                      <w:color w:val="002060"/>
                    </w:rPr>
                    <w:t> </w:t>
                  </w:r>
                </w:p>
              </w:tc>
            </w:tr>
            <w:tr w:rsidR="00687F56" w:rsidRPr="00FC48ED" w14:paraId="524D87F1"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23175CBD" w14:textId="77777777" w:rsidR="00687F56" w:rsidRPr="00FC48ED" w:rsidRDefault="00687F56" w:rsidP="00880F60">
                  <w:pPr>
                    <w:pStyle w:val="rowtabella0"/>
                    <w:rPr>
                      <w:color w:val="002060"/>
                    </w:rPr>
                  </w:pPr>
                  <w:r w:rsidRPr="00FC48ED">
                    <w:rPr>
                      <w:color w:val="002060"/>
                    </w:rPr>
                    <w:t>(1) - disputata il 11/12/2021</w:t>
                  </w:r>
                </w:p>
              </w:tc>
            </w:tr>
            <w:tr w:rsidR="00687F56" w:rsidRPr="00FC48ED" w14:paraId="54C79BB9"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03650042" w14:textId="77777777" w:rsidR="00687F56" w:rsidRPr="00FC48ED" w:rsidRDefault="00687F56" w:rsidP="00880F60">
                  <w:pPr>
                    <w:pStyle w:val="rowtabella0"/>
                    <w:rPr>
                      <w:color w:val="002060"/>
                    </w:rPr>
                  </w:pPr>
                  <w:r w:rsidRPr="00FC48ED">
                    <w:rPr>
                      <w:color w:val="002060"/>
                    </w:rPr>
                    <w:t>(2) - disputata il 13/12/2021</w:t>
                  </w:r>
                </w:p>
              </w:tc>
            </w:tr>
          </w:tbl>
          <w:p w14:paraId="08ADE772" w14:textId="77777777" w:rsidR="00687F56" w:rsidRPr="00FC48ED" w:rsidRDefault="00687F56" w:rsidP="00880F60">
            <w:pPr>
              <w:rPr>
                <w:color w:val="002060"/>
              </w:rPr>
            </w:pPr>
          </w:p>
        </w:tc>
      </w:tr>
    </w:tbl>
    <w:p w14:paraId="6CFFAC6C" w14:textId="77777777" w:rsidR="00687F56" w:rsidRPr="00FC48ED" w:rsidRDefault="00687F56" w:rsidP="00687F5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05E1984B"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70F9410F"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6946F" w14:textId="77777777" w:rsidR="00687F56" w:rsidRPr="00FC48ED" w:rsidRDefault="00687F56" w:rsidP="00880F60">
                  <w:pPr>
                    <w:pStyle w:val="headertabella0"/>
                    <w:rPr>
                      <w:color w:val="002060"/>
                    </w:rPr>
                  </w:pPr>
                  <w:r w:rsidRPr="00FC48ED">
                    <w:rPr>
                      <w:color w:val="002060"/>
                    </w:rPr>
                    <w:t>GIRONE C - 4 Giornata - R</w:t>
                  </w:r>
                </w:p>
              </w:tc>
            </w:tr>
            <w:tr w:rsidR="00687F56" w:rsidRPr="00FC48ED" w14:paraId="312AF72C"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41DB61" w14:textId="77777777" w:rsidR="00687F56" w:rsidRPr="00FC48ED" w:rsidRDefault="00687F56" w:rsidP="00880F60">
                  <w:pPr>
                    <w:pStyle w:val="rowtabella0"/>
                    <w:rPr>
                      <w:color w:val="002060"/>
                    </w:rPr>
                  </w:pPr>
                  <w:r w:rsidRPr="00FC48ED">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9E6B0" w14:textId="77777777" w:rsidR="00687F56" w:rsidRPr="00FC48ED" w:rsidRDefault="00687F56" w:rsidP="00880F60">
                  <w:pPr>
                    <w:pStyle w:val="rowtabella0"/>
                    <w:rPr>
                      <w:color w:val="002060"/>
                    </w:rPr>
                  </w:pPr>
                  <w:r w:rsidRPr="00FC48ED">
                    <w:rPr>
                      <w:color w:val="002060"/>
                    </w:rPr>
                    <w:t>- PORTO SAN GIORGIO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3CE98" w14:textId="77777777" w:rsidR="00687F56" w:rsidRPr="00FC48ED" w:rsidRDefault="00687F56" w:rsidP="00880F60">
                  <w:pPr>
                    <w:pStyle w:val="rowtabella0"/>
                    <w:jc w:val="center"/>
                    <w:rPr>
                      <w:color w:val="002060"/>
                    </w:rPr>
                  </w:pPr>
                  <w:r w:rsidRPr="00FC48ED">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98332" w14:textId="77777777" w:rsidR="00687F56" w:rsidRPr="00FC48ED" w:rsidRDefault="00687F56" w:rsidP="00880F60">
                  <w:pPr>
                    <w:pStyle w:val="rowtabella0"/>
                    <w:jc w:val="center"/>
                    <w:rPr>
                      <w:color w:val="002060"/>
                    </w:rPr>
                  </w:pPr>
                  <w:r w:rsidRPr="00FC48ED">
                    <w:rPr>
                      <w:color w:val="002060"/>
                    </w:rPr>
                    <w:t> </w:t>
                  </w:r>
                </w:p>
              </w:tc>
            </w:tr>
            <w:tr w:rsidR="00687F56" w:rsidRPr="00FC48ED" w14:paraId="70DB519A"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591CF0" w14:textId="77777777" w:rsidR="00687F56" w:rsidRPr="00FC48ED" w:rsidRDefault="00687F56" w:rsidP="00880F60">
                  <w:pPr>
                    <w:pStyle w:val="rowtabella0"/>
                    <w:rPr>
                      <w:color w:val="002060"/>
                    </w:rPr>
                  </w:pPr>
                  <w:r w:rsidRPr="00FC48ED">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807BD" w14:textId="77777777" w:rsidR="00687F56" w:rsidRPr="00FC48ED" w:rsidRDefault="00687F56" w:rsidP="00880F60">
                  <w:pPr>
                    <w:pStyle w:val="rowtabella0"/>
                    <w:rPr>
                      <w:color w:val="002060"/>
                    </w:rPr>
                  </w:pPr>
                  <w:r w:rsidRPr="00FC48E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0DD4B9" w14:textId="77777777" w:rsidR="00687F56" w:rsidRPr="00FC48ED" w:rsidRDefault="00687F56" w:rsidP="00880F60">
                  <w:pPr>
                    <w:pStyle w:val="rowtabella0"/>
                    <w:jc w:val="center"/>
                    <w:rPr>
                      <w:color w:val="002060"/>
                    </w:rPr>
                  </w:pPr>
                  <w:r w:rsidRPr="00FC48ED">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A688CF" w14:textId="77777777" w:rsidR="00687F56" w:rsidRPr="00FC48ED" w:rsidRDefault="00687F56" w:rsidP="00880F60">
                  <w:pPr>
                    <w:pStyle w:val="rowtabella0"/>
                    <w:jc w:val="center"/>
                    <w:rPr>
                      <w:color w:val="002060"/>
                    </w:rPr>
                  </w:pPr>
                  <w:r w:rsidRPr="00FC48ED">
                    <w:rPr>
                      <w:color w:val="002060"/>
                    </w:rPr>
                    <w:t> </w:t>
                  </w:r>
                </w:p>
              </w:tc>
            </w:tr>
            <w:tr w:rsidR="00687F56" w:rsidRPr="00FC48ED" w14:paraId="16F33B47"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66A12" w14:textId="77777777" w:rsidR="00687F56" w:rsidRPr="00FC48ED" w:rsidRDefault="00687F56" w:rsidP="00880F60">
                  <w:pPr>
                    <w:pStyle w:val="rowtabella0"/>
                    <w:rPr>
                      <w:color w:val="002060"/>
                    </w:rPr>
                  </w:pPr>
                  <w:r w:rsidRPr="00FC48ED">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00862" w14:textId="77777777" w:rsidR="00687F56" w:rsidRPr="00FC48ED" w:rsidRDefault="00687F56" w:rsidP="00880F60">
                  <w:pPr>
                    <w:pStyle w:val="rowtabella0"/>
                    <w:rPr>
                      <w:color w:val="002060"/>
                    </w:rPr>
                  </w:pPr>
                  <w:r w:rsidRPr="00FC48ED">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E7B42" w14:textId="77777777" w:rsidR="00687F56" w:rsidRPr="00FC48ED" w:rsidRDefault="00687F56" w:rsidP="00880F60">
                  <w:pPr>
                    <w:pStyle w:val="rowtabella0"/>
                    <w:jc w:val="center"/>
                    <w:rPr>
                      <w:color w:val="002060"/>
                    </w:rPr>
                  </w:pPr>
                  <w:r w:rsidRPr="00FC48ED">
                    <w:rPr>
                      <w:color w:val="002060"/>
                    </w:rPr>
                    <w:t>13 - 4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B5CC7" w14:textId="77777777" w:rsidR="00687F56" w:rsidRPr="00FC48ED" w:rsidRDefault="00687F56" w:rsidP="00880F60">
                  <w:pPr>
                    <w:pStyle w:val="rowtabella0"/>
                    <w:jc w:val="center"/>
                    <w:rPr>
                      <w:color w:val="002060"/>
                    </w:rPr>
                  </w:pPr>
                  <w:r w:rsidRPr="00FC48ED">
                    <w:rPr>
                      <w:color w:val="002060"/>
                    </w:rPr>
                    <w:t> </w:t>
                  </w:r>
                </w:p>
              </w:tc>
            </w:tr>
          </w:tbl>
          <w:p w14:paraId="0C35C560" w14:textId="77777777" w:rsidR="00687F56" w:rsidRPr="00FC48ED" w:rsidRDefault="00687F56" w:rsidP="00880F60">
            <w:pPr>
              <w:rPr>
                <w:color w:val="002060"/>
              </w:rPr>
            </w:pPr>
          </w:p>
        </w:tc>
      </w:tr>
    </w:tbl>
    <w:p w14:paraId="3A9C335D" w14:textId="77777777" w:rsidR="00687F56" w:rsidRPr="00FC48ED" w:rsidRDefault="00687F56" w:rsidP="00687F56">
      <w:pPr>
        <w:pStyle w:val="breakline"/>
        <w:divId w:val="527259509"/>
        <w:rPr>
          <w:rFonts w:eastAsiaTheme="minorEastAsia"/>
          <w:color w:val="002060"/>
        </w:rPr>
      </w:pPr>
    </w:p>
    <w:p w14:paraId="156B4084" w14:textId="77777777" w:rsidR="00687F56" w:rsidRPr="00FC48ED" w:rsidRDefault="00687F56" w:rsidP="00687F56">
      <w:pPr>
        <w:pStyle w:val="breakline"/>
        <w:divId w:val="527259509"/>
        <w:rPr>
          <w:color w:val="002060"/>
        </w:rPr>
      </w:pPr>
    </w:p>
    <w:p w14:paraId="4E96D79A" w14:textId="77777777" w:rsidR="00687F56" w:rsidRPr="00FC48ED" w:rsidRDefault="00687F56" w:rsidP="00687F56">
      <w:pPr>
        <w:pStyle w:val="titoloprinc0"/>
        <w:divId w:val="527259509"/>
        <w:rPr>
          <w:color w:val="002060"/>
        </w:rPr>
      </w:pPr>
      <w:r w:rsidRPr="00FC48ED">
        <w:rPr>
          <w:color w:val="002060"/>
        </w:rPr>
        <w:t>GIUDICE SPORTIVO</w:t>
      </w:r>
    </w:p>
    <w:p w14:paraId="0BDA0C02"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470B7321" w14:textId="77777777" w:rsidR="00687F56" w:rsidRPr="00FC48ED" w:rsidRDefault="00687F56" w:rsidP="00687F56">
      <w:pPr>
        <w:pStyle w:val="titolo10"/>
        <w:divId w:val="527259509"/>
        <w:rPr>
          <w:color w:val="002060"/>
        </w:rPr>
      </w:pPr>
      <w:r w:rsidRPr="00FC48ED">
        <w:rPr>
          <w:color w:val="002060"/>
        </w:rPr>
        <w:t xml:space="preserve">GARE DEL 11/12/2021 </w:t>
      </w:r>
    </w:p>
    <w:p w14:paraId="1D4CA0FE"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1FC8E83F"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798286A9" w14:textId="77777777" w:rsidR="00687F56" w:rsidRPr="00FC48ED" w:rsidRDefault="00687F56" w:rsidP="00687F56">
      <w:pPr>
        <w:pStyle w:val="titolo30"/>
        <w:divId w:val="527259509"/>
        <w:rPr>
          <w:color w:val="002060"/>
        </w:rPr>
      </w:pPr>
      <w:r w:rsidRPr="00FC48ED">
        <w:rPr>
          <w:color w:val="002060"/>
        </w:rPr>
        <w:t xml:space="preserve">CALCIATORI NON ESPULSI </w:t>
      </w:r>
    </w:p>
    <w:p w14:paraId="1F74F011"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7781EF3" w14:textId="77777777" w:rsidTr="00687F56">
        <w:trPr>
          <w:divId w:val="527259509"/>
        </w:trPr>
        <w:tc>
          <w:tcPr>
            <w:tcW w:w="2200" w:type="dxa"/>
            <w:tcMar>
              <w:top w:w="20" w:type="dxa"/>
              <w:left w:w="20" w:type="dxa"/>
              <w:bottom w:w="20" w:type="dxa"/>
              <w:right w:w="20" w:type="dxa"/>
            </w:tcMar>
            <w:vAlign w:val="center"/>
            <w:hideMark/>
          </w:tcPr>
          <w:p w14:paraId="642A7A97" w14:textId="77777777" w:rsidR="00687F56" w:rsidRPr="00FC48ED" w:rsidRDefault="00687F56" w:rsidP="00880F60">
            <w:pPr>
              <w:pStyle w:val="movimento"/>
              <w:rPr>
                <w:color w:val="002060"/>
              </w:rPr>
            </w:pPr>
            <w:r w:rsidRPr="00FC48ED">
              <w:rPr>
                <w:color w:val="002060"/>
              </w:rPr>
              <w:t>COPPARI GIOVANNI</w:t>
            </w:r>
          </w:p>
        </w:tc>
        <w:tc>
          <w:tcPr>
            <w:tcW w:w="2200" w:type="dxa"/>
            <w:tcMar>
              <w:top w:w="20" w:type="dxa"/>
              <w:left w:w="20" w:type="dxa"/>
              <w:bottom w:w="20" w:type="dxa"/>
              <w:right w:w="20" w:type="dxa"/>
            </w:tcMar>
            <w:vAlign w:val="center"/>
            <w:hideMark/>
          </w:tcPr>
          <w:p w14:paraId="4CADD875" w14:textId="77777777" w:rsidR="00687F56" w:rsidRPr="00FC48ED" w:rsidRDefault="00687F56" w:rsidP="00880F60">
            <w:pPr>
              <w:pStyle w:val="movimento2"/>
              <w:rPr>
                <w:color w:val="002060"/>
              </w:rPr>
            </w:pPr>
            <w:r w:rsidRPr="00FC48ED">
              <w:rPr>
                <w:color w:val="002060"/>
              </w:rPr>
              <w:t xml:space="preserve">(CALCIO A 5 CORINALDO) </w:t>
            </w:r>
          </w:p>
        </w:tc>
        <w:tc>
          <w:tcPr>
            <w:tcW w:w="800" w:type="dxa"/>
            <w:tcMar>
              <w:top w:w="20" w:type="dxa"/>
              <w:left w:w="20" w:type="dxa"/>
              <w:bottom w:w="20" w:type="dxa"/>
              <w:right w:w="20" w:type="dxa"/>
            </w:tcMar>
            <w:vAlign w:val="center"/>
            <w:hideMark/>
          </w:tcPr>
          <w:p w14:paraId="4455E60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E669F78" w14:textId="77777777" w:rsidR="00687F56" w:rsidRPr="00FC48ED" w:rsidRDefault="00687F56" w:rsidP="00880F60">
            <w:pPr>
              <w:pStyle w:val="movimento"/>
              <w:rPr>
                <w:color w:val="002060"/>
              </w:rPr>
            </w:pPr>
            <w:r w:rsidRPr="00FC48ED">
              <w:rPr>
                <w:color w:val="002060"/>
              </w:rPr>
              <w:t>TRINEI JACOPO</w:t>
            </w:r>
          </w:p>
        </w:tc>
        <w:tc>
          <w:tcPr>
            <w:tcW w:w="2200" w:type="dxa"/>
            <w:tcMar>
              <w:top w:w="20" w:type="dxa"/>
              <w:left w:w="20" w:type="dxa"/>
              <w:bottom w:w="20" w:type="dxa"/>
              <w:right w:w="20" w:type="dxa"/>
            </w:tcMar>
            <w:vAlign w:val="center"/>
            <w:hideMark/>
          </w:tcPr>
          <w:p w14:paraId="32007AEA" w14:textId="77777777" w:rsidR="00687F56" w:rsidRPr="00FC48ED" w:rsidRDefault="00687F56" w:rsidP="00880F60">
            <w:pPr>
              <w:pStyle w:val="movimento2"/>
              <w:rPr>
                <w:color w:val="002060"/>
              </w:rPr>
            </w:pPr>
            <w:r w:rsidRPr="00FC48ED">
              <w:rPr>
                <w:color w:val="002060"/>
              </w:rPr>
              <w:t xml:space="preserve">(REAL FABRIANO) </w:t>
            </w:r>
          </w:p>
        </w:tc>
      </w:tr>
    </w:tbl>
    <w:p w14:paraId="3648361B"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12/12/2021 </w:t>
      </w:r>
    </w:p>
    <w:p w14:paraId="0B507DE2"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9F9F2F0"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74E99EA0" w14:textId="77777777" w:rsidR="00687F56" w:rsidRPr="00FC48ED" w:rsidRDefault="00687F56" w:rsidP="00687F56">
      <w:pPr>
        <w:pStyle w:val="titolo30"/>
        <w:divId w:val="527259509"/>
        <w:rPr>
          <w:color w:val="002060"/>
        </w:rPr>
      </w:pPr>
      <w:r w:rsidRPr="00FC48ED">
        <w:rPr>
          <w:color w:val="002060"/>
        </w:rPr>
        <w:t xml:space="preserve">CALCIATORI NON ESPULSI </w:t>
      </w:r>
    </w:p>
    <w:p w14:paraId="41775E3B"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C84EF1B" w14:textId="77777777" w:rsidTr="00687F56">
        <w:trPr>
          <w:divId w:val="527259509"/>
        </w:trPr>
        <w:tc>
          <w:tcPr>
            <w:tcW w:w="2200" w:type="dxa"/>
            <w:tcMar>
              <w:top w:w="20" w:type="dxa"/>
              <w:left w:w="20" w:type="dxa"/>
              <w:bottom w:w="20" w:type="dxa"/>
              <w:right w:w="20" w:type="dxa"/>
            </w:tcMar>
            <w:vAlign w:val="center"/>
            <w:hideMark/>
          </w:tcPr>
          <w:p w14:paraId="1B66CBE3" w14:textId="77777777" w:rsidR="00687F56" w:rsidRPr="00FC48ED" w:rsidRDefault="00687F56" w:rsidP="00880F60">
            <w:pPr>
              <w:pStyle w:val="movimento"/>
              <w:rPr>
                <w:color w:val="002060"/>
              </w:rPr>
            </w:pPr>
            <w:r w:rsidRPr="00FC48ED">
              <w:rPr>
                <w:color w:val="002060"/>
              </w:rPr>
              <w:t>LUCARONI ALESSANDRO</w:t>
            </w:r>
          </w:p>
        </w:tc>
        <w:tc>
          <w:tcPr>
            <w:tcW w:w="2200" w:type="dxa"/>
            <w:tcMar>
              <w:top w:w="20" w:type="dxa"/>
              <w:left w:w="20" w:type="dxa"/>
              <w:bottom w:w="20" w:type="dxa"/>
              <w:right w:w="20" w:type="dxa"/>
            </w:tcMar>
            <w:vAlign w:val="center"/>
            <w:hideMark/>
          </w:tcPr>
          <w:p w14:paraId="51A87DC2" w14:textId="77777777" w:rsidR="00687F56" w:rsidRPr="00FC48ED" w:rsidRDefault="00687F56" w:rsidP="00880F60">
            <w:pPr>
              <w:pStyle w:val="movimento2"/>
              <w:rPr>
                <w:color w:val="002060"/>
              </w:rPr>
            </w:pPr>
            <w:r w:rsidRPr="00FC48ED">
              <w:rPr>
                <w:color w:val="002060"/>
              </w:rPr>
              <w:t xml:space="preserve">(CANTINE RIUNITE CSI) </w:t>
            </w:r>
          </w:p>
        </w:tc>
        <w:tc>
          <w:tcPr>
            <w:tcW w:w="800" w:type="dxa"/>
            <w:tcMar>
              <w:top w:w="20" w:type="dxa"/>
              <w:left w:w="20" w:type="dxa"/>
              <w:bottom w:w="20" w:type="dxa"/>
              <w:right w:w="20" w:type="dxa"/>
            </w:tcMar>
            <w:vAlign w:val="center"/>
            <w:hideMark/>
          </w:tcPr>
          <w:p w14:paraId="47ED617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8C0812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C2758C3" w14:textId="77777777" w:rsidR="00687F56" w:rsidRPr="00FC48ED" w:rsidRDefault="00687F56" w:rsidP="00880F60">
            <w:pPr>
              <w:pStyle w:val="movimento2"/>
              <w:rPr>
                <w:color w:val="002060"/>
              </w:rPr>
            </w:pPr>
            <w:r w:rsidRPr="00FC48ED">
              <w:rPr>
                <w:color w:val="002060"/>
              </w:rPr>
              <w:t> </w:t>
            </w:r>
          </w:p>
        </w:tc>
      </w:tr>
    </w:tbl>
    <w:p w14:paraId="72D5B679"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13/12/2021 </w:t>
      </w:r>
    </w:p>
    <w:p w14:paraId="0BC62DBB"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4CD51674"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25CB50D6" w14:textId="77777777" w:rsidR="00687F56" w:rsidRPr="00FC48ED" w:rsidRDefault="00687F56" w:rsidP="00687F56">
      <w:pPr>
        <w:pStyle w:val="titolo30"/>
        <w:divId w:val="527259509"/>
        <w:rPr>
          <w:color w:val="002060"/>
        </w:rPr>
      </w:pPr>
      <w:r w:rsidRPr="00FC48ED">
        <w:rPr>
          <w:color w:val="002060"/>
        </w:rPr>
        <w:t xml:space="preserve">CALCIATORI NON ESPULSI </w:t>
      </w:r>
    </w:p>
    <w:p w14:paraId="03E8DC6A"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8AD69B1" w14:textId="77777777" w:rsidTr="00687F56">
        <w:trPr>
          <w:divId w:val="527259509"/>
        </w:trPr>
        <w:tc>
          <w:tcPr>
            <w:tcW w:w="2200" w:type="dxa"/>
            <w:tcMar>
              <w:top w:w="20" w:type="dxa"/>
              <w:left w:w="20" w:type="dxa"/>
              <w:bottom w:w="20" w:type="dxa"/>
              <w:right w:w="20" w:type="dxa"/>
            </w:tcMar>
            <w:vAlign w:val="center"/>
            <w:hideMark/>
          </w:tcPr>
          <w:p w14:paraId="175C8A9A" w14:textId="77777777" w:rsidR="00687F56" w:rsidRPr="00FC48ED" w:rsidRDefault="00687F56" w:rsidP="00880F60">
            <w:pPr>
              <w:pStyle w:val="movimento"/>
              <w:rPr>
                <w:color w:val="002060"/>
              </w:rPr>
            </w:pPr>
            <w:r w:rsidRPr="00FC48ED">
              <w:rPr>
                <w:color w:val="002060"/>
              </w:rPr>
              <w:t>IBRAHIMI DAVID</w:t>
            </w:r>
          </w:p>
        </w:tc>
        <w:tc>
          <w:tcPr>
            <w:tcW w:w="2200" w:type="dxa"/>
            <w:tcMar>
              <w:top w:w="20" w:type="dxa"/>
              <w:left w:w="20" w:type="dxa"/>
              <w:bottom w:w="20" w:type="dxa"/>
              <w:right w:w="20" w:type="dxa"/>
            </w:tcMar>
            <w:vAlign w:val="center"/>
            <w:hideMark/>
          </w:tcPr>
          <w:p w14:paraId="543E0358"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6A13392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E84ACD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2E790DE" w14:textId="77777777" w:rsidR="00687F56" w:rsidRPr="00FC48ED" w:rsidRDefault="00687F56" w:rsidP="00880F60">
            <w:pPr>
              <w:pStyle w:val="movimento2"/>
              <w:rPr>
                <w:color w:val="002060"/>
              </w:rPr>
            </w:pPr>
            <w:r w:rsidRPr="00FC48ED">
              <w:rPr>
                <w:color w:val="002060"/>
              </w:rPr>
              <w:t> </w:t>
            </w:r>
          </w:p>
        </w:tc>
      </w:tr>
    </w:tbl>
    <w:p w14:paraId="3FBC8B5C"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4D79595" w14:textId="77777777" w:rsidTr="00687F56">
        <w:trPr>
          <w:divId w:val="527259509"/>
        </w:trPr>
        <w:tc>
          <w:tcPr>
            <w:tcW w:w="2200" w:type="dxa"/>
            <w:tcMar>
              <w:top w:w="20" w:type="dxa"/>
              <w:left w:w="20" w:type="dxa"/>
              <w:bottom w:w="20" w:type="dxa"/>
              <w:right w:w="20" w:type="dxa"/>
            </w:tcMar>
            <w:vAlign w:val="center"/>
            <w:hideMark/>
          </w:tcPr>
          <w:p w14:paraId="3F3B1D04" w14:textId="77777777" w:rsidR="00687F56" w:rsidRPr="00FC48ED" w:rsidRDefault="00687F56" w:rsidP="00880F60">
            <w:pPr>
              <w:pStyle w:val="movimento"/>
              <w:rPr>
                <w:color w:val="002060"/>
              </w:rPr>
            </w:pPr>
            <w:r w:rsidRPr="00FC48ED">
              <w:rPr>
                <w:color w:val="002060"/>
              </w:rPr>
              <w:t>QUATTRINI LORENZO</w:t>
            </w:r>
          </w:p>
        </w:tc>
        <w:tc>
          <w:tcPr>
            <w:tcW w:w="2200" w:type="dxa"/>
            <w:tcMar>
              <w:top w:w="20" w:type="dxa"/>
              <w:left w:w="20" w:type="dxa"/>
              <w:bottom w:w="20" w:type="dxa"/>
              <w:right w:w="20" w:type="dxa"/>
            </w:tcMar>
            <w:vAlign w:val="center"/>
            <w:hideMark/>
          </w:tcPr>
          <w:p w14:paraId="59D4FF10" w14:textId="77777777" w:rsidR="00687F56" w:rsidRPr="00FC48ED" w:rsidRDefault="00687F56" w:rsidP="00880F60">
            <w:pPr>
              <w:pStyle w:val="movimento2"/>
              <w:rPr>
                <w:color w:val="002060"/>
              </w:rPr>
            </w:pPr>
            <w:r w:rsidRPr="00FC48ED">
              <w:rPr>
                <w:color w:val="002060"/>
              </w:rPr>
              <w:t xml:space="preserve">(OSIMO FIVE) </w:t>
            </w:r>
          </w:p>
        </w:tc>
        <w:tc>
          <w:tcPr>
            <w:tcW w:w="800" w:type="dxa"/>
            <w:tcMar>
              <w:top w:w="20" w:type="dxa"/>
              <w:left w:w="20" w:type="dxa"/>
              <w:bottom w:w="20" w:type="dxa"/>
              <w:right w:w="20" w:type="dxa"/>
            </w:tcMar>
            <w:vAlign w:val="center"/>
            <w:hideMark/>
          </w:tcPr>
          <w:p w14:paraId="5B49F622"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F7450B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C495891" w14:textId="77777777" w:rsidR="00687F56" w:rsidRPr="00FC48ED" w:rsidRDefault="00687F56" w:rsidP="00880F60">
            <w:pPr>
              <w:pStyle w:val="movimento2"/>
              <w:rPr>
                <w:color w:val="002060"/>
              </w:rPr>
            </w:pPr>
            <w:r w:rsidRPr="00FC48ED">
              <w:rPr>
                <w:color w:val="002060"/>
              </w:rPr>
              <w:t> </w:t>
            </w:r>
          </w:p>
        </w:tc>
      </w:tr>
    </w:tbl>
    <w:p w14:paraId="6D9245F9" w14:textId="77777777" w:rsidR="00687F56" w:rsidRDefault="00687F56" w:rsidP="00687F56">
      <w:pPr>
        <w:pStyle w:val="breakline"/>
        <w:divId w:val="527259509"/>
        <w:rPr>
          <w:color w:val="002060"/>
        </w:rPr>
      </w:pPr>
    </w:p>
    <w:p w14:paraId="1F936149"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740802DC"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7262ADDA" w14:textId="77777777" w:rsidR="00687F56" w:rsidRPr="00FC48ED" w:rsidRDefault="00687F56" w:rsidP="00687F56">
      <w:pPr>
        <w:pStyle w:val="breakline"/>
        <w:divId w:val="527259509"/>
        <w:rPr>
          <w:rFonts w:eastAsiaTheme="minorEastAsia"/>
          <w:color w:val="002060"/>
        </w:rPr>
      </w:pPr>
    </w:p>
    <w:p w14:paraId="4EB46ED1" w14:textId="77777777" w:rsidR="00687F56" w:rsidRPr="00FC48ED" w:rsidRDefault="00687F56" w:rsidP="00687F56">
      <w:pPr>
        <w:pStyle w:val="titoloprinc0"/>
        <w:divId w:val="527259509"/>
        <w:rPr>
          <w:color w:val="002060"/>
        </w:rPr>
      </w:pPr>
      <w:r w:rsidRPr="00FC48ED">
        <w:rPr>
          <w:color w:val="002060"/>
        </w:rPr>
        <w:t>CLASSIFICA</w:t>
      </w:r>
    </w:p>
    <w:p w14:paraId="7B0C340B" w14:textId="77777777" w:rsidR="00687F56" w:rsidRPr="00FC48ED" w:rsidRDefault="00687F56" w:rsidP="00687F56">
      <w:pPr>
        <w:pStyle w:val="breakline"/>
        <w:divId w:val="527259509"/>
        <w:rPr>
          <w:color w:val="002060"/>
        </w:rPr>
      </w:pPr>
    </w:p>
    <w:p w14:paraId="1E358E52" w14:textId="77777777" w:rsidR="00687F56" w:rsidRPr="00FC48ED" w:rsidRDefault="00687F56" w:rsidP="00687F56">
      <w:pPr>
        <w:pStyle w:val="breakline"/>
        <w:divId w:val="527259509"/>
        <w:rPr>
          <w:color w:val="002060"/>
        </w:rPr>
      </w:pPr>
    </w:p>
    <w:p w14:paraId="07A1B13D"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111EB73E"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935A5"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BD588"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B8D08"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E68D0"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7C59D"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4C78A"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7D91E"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12187"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FF269"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9316" w14:textId="77777777" w:rsidR="00687F56" w:rsidRPr="00FC48ED" w:rsidRDefault="00687F56" w:rsidP="00880F60">
            <w:pPr>
              <w:pStyle w:val="headertabella0"/>
              <w:rPr>
                <w:color w:val="002060"/>
              </w:rPr>
            </w:pPr>
            <w:r w:rsidRPr="00FC48ED">
              <w:rPr>
                <w:color w:val="002060"/>
              </w:rPr>
              <w:t>PE</w:t>
            </w:r>
          </w:p>
        </w:tc>
      </w:tr>
      <w:tr w:rsidR="00687F56" w:rsidRPr="00FC48ED" w14:paraId="1B049FEC"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88FED" w14:textId="77777777" w:rsidR="00687F56" w:rsidRPr="00FC48ED" w:rsidRDefault="00687F56" w:rsidP="00880F60">
            <w:pPr>
              <w:pStyle w:val="rowtabella0"/>
              <w:rPr>
                <w:color w:val="002060"/>
              </w:rPr>
            </w:pPr>
            <w:r w:rsidRPr="00FC48E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5F19"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206A"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76A6"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869D"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F35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8883"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CCF3"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6B6F"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3D0C" w14:textId="77777777" w:rsidR="00687F56" w:rsidRPr="00FC48ED" w:rsidRDefault="00687F56" w:rsidP="00880F60">
            <w:pPr>
              <w:pStyle w:val="rowtabella0"/>
              <w:jc w:val="center"/>
              <w:rPr>
                <w:color w:val="002060"/>
              </w:rPr>
            </w:pPr>
            <w:r w:rsidRPr="00FC48ED">
              <w:rPr>
                <w:color w:val="002060"/>
              </w:rPr>
              <w:t>0</w:t>
            </w:r>
          </w:p>
        </w:tc>
      </w:tr>
      <w:tr w:rsidR="00687F56" w:rsidRPr="00FC48ED" w14:paraId="7551D49D"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7DACF" w14:textId="77777777" w:rsidR="00687F56" w:rsidRPr="00FC48ED" w:rsidRDefault="00687F56" w:rsidP="00880F60">
            <w:pPr>
              <w:pStyle w:val="rowtabella0"/>
              <w:rPr>
                <w:color w:val="002060"/>
              </w:rPr>
            </w:pPr>
            <w:r w:rsidRPr="00FC48E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ED69"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ABC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A0C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D85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6AD9"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F559"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65476"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19E4"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36BD" w14:textId="77777777" w:rsidR="00687F56" w:rsidRPr="00FC48ED" w:rsidRDefault="00687F56" w:rsidP="00880F60">
            <w:pPr>
              <w:pStyle w:val="rowtabella0"/>
              <w:jc w:val="center"/>
              <w:rPr>
                <w:color w:val="002060"/>
              </w:rPr>
            </w:pPr>
            <w:r w:rsidRPr="00FC48ED">
              <w:rPr>
                <w:color w:val="002060"/>
              </w:rPr>
              <w:t>0</w:t>
            </w:r>
          </w:p>
        </w:tc>
      </w:tr>
      <w:tr w:rsidR="00687F56" w:rsidRPr="00FC48ED" w14:paraId="5365C5E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670B6" w14:textId="77777777" w:rsidR="00687F56" w:rsidRPr="00FC48ED" w:rsidRDefault="00687F56" w:rsidP="00880F60">
            <w:pPr>
              <w:pStyle w:val="rowtabella0"/>
              <w:rPr>
                <w:color w:val="002060"/>
              </w:rPr>
            </w:pPr>
            <w:r w:rsidRPr="00FC48E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EE2B1"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B5B59"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1DE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0613"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FAF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BD6E"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0DC8"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B647"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AF1E" w14:textId="77777777" w:rsidR="00687F56" w:rsidRPr="00FC48ED" w:rsidRDefault="00687F56" w:rsidP="00880F60">
            <w:pPr>
              <w:pStyle w:val="rowtabella0"/>
              <w:jc w:val="center"/>
              <w:rPr>
                <w:color w:val="002060"/>
              </w:rPr>
            </w:pPr>
            <w:r w:rsidRPr="00FC48ED">
              <w:rPr>
                <w:color w:val="002060"/>
              </w:rPr>
              <w:t>0</w:t>
            </w:r>
          </w:p>
        </w:tc>
      </w:tr>
      <w:tr w:rsidR="00687F56" w:rsidRPr="00FC48ED" w14:paraId="491BD2D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5E4A5" w14:textId="77777777" w:rsidR="00687F56" w:rsidRPr="00EC5B61" w:rsidRDefault="00687F56" w:rsidP="00880F60">
            <w:pPr>
              <w:pStyle w:val="rowtabella0"/>
              <w:rPr>
                <w:color w:val="002060"/>
                <w:lang w:val="en-US"/>
              </w:rPr>
            </w:pPr>
            <w:r w:rsidRPr="00EC5B61">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4A7C"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47E6"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0CA9"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7B85"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8C23"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E6FE"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74AB"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8829"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3DAD" w14:textId="77777777" w:rsidR="00687F56" w:rsidRPr="00FC48ED" w:rsidRDefault="00687F56" w:rsidP="00880F60">
            <w:pPr>
              <w:pStyle w:val="rowtabella0"/>
              <w:jc w:val="center"/>
              <w:rPr>
                <w:color w:val="002060"/>
              </w:rPr>
            </w:pPr>
            <w:r w:rsidRPr="00FC48ED">
              <w:rPr>
                <w:color w:val="002060"/>
              </w:rPr>
              <w:t>0</w:t>
            </w:r>
          </w:p>
        </w:tc>
      </w:tr>
      <w:tr w:rsidR="00687F56" w:rsidRPr="00FC48ED" w14:paraId="79A593F3"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45666" w14:textId="77777777" w:rsidR="00687F56" w:rsidRPr="00FC48ED" w:rsidRDefault="00687F56" w:rsidP="00880F60">
            <w:pPr>
              <w:pStyle w:val="rowtabella0"/>
              <w:rPr>
                <w:color w:val="002060"/>
              </w:rPr>
            </w:pPr>
            <w:r w:rsidRPr="00FC48E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6E2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CBF8"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E85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7C1D"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34B6"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EB3A"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0A5B" w14:textId="77777777" w:rsidR="00687F56" w:rsidRPr="00FC48ED" w:rsidRDefault="00687F56" w:rsidP="00880F60">
            <w:pPr>
              <w:pStyle w:val="rowtabella0"/>
              <w:jc w:val="center"/>
              <w:rPr>
                <w:color w:val="002060"/>
              </w:rPr>
            </w:pPr>
            <w:r w:rsidRPr="00FC48E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0951"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547A" w14:textId="77777777" w:rsidR="00687F56" w:rsidRPr="00FC48ED" w:rsidRDefault="00687F56" w:rsidP="00880F60">
            <w:pPr>
              <w:pStyle w:val="rowtabella0"/>
              <w:jc w:val="center"/>
              <w:rPr>
                <w:color w:val="002060"/>
              </w:rPr>
            </w:pPr>
            <w:r w:rsidRPr="00FC48ED">
              <w:rPr>
                <w:color w:val="002060"/>
              </w:rPr>
              <w:t>0</w:t>
            </w:r>
          </w:p>
        </w:tc>
      </w:tr>
    </w:tbl>
    <w:p w14:paraId="6029C3FE" w14:textId="77777777" w:rsidR="00687F56" w:rsidRPr="00FC48ED" w:rsidRDefault="00687F56" w:rsidP="00687F56">
      <w:pPr>
        <w:pStyle w:val="breakline"/>
        <w:divId w:val="527259509"/>
        <w:rPr>
          <w:rFonts w:eastAsiaTheme="minorEastAsia"/>
          <w:color w:val="002060"/>
        </w:rPr>
      </w:pPr>
    </w:p>
    <w:p w14:paraId="3D50C4B6" w14:textId="77777777" w:rsidR="00687F56" w:rsidRPr="00FC48ED" w:rsidRDefault="00687F56" w:rsidP="00687F56">
      <w:pPr>
        <w:pStyle w:val="breakline"/>
        <w:divId w:val="527259509"/>
        <w:rPr>
          <w:color w:val="002060"/>
        </w:rPr>
      </w:pPr>
    </w:p>
    <w:p w14:paraId="5E9740FF"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28B7377E"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7065"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B2E6"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D0416"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2945D"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27B7E"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86419"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4C5F5"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B2EA7"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9B706"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F52C6" w14:textId="77777777" w:rsidR="00687F56" w:rsidRPr="00FC48ED" w:rsidRDefault="00687F56" w:rsidP="00880F60">
            <w:pPr>
              <w:pStyle w:val="headertabella0"/>
              <w:rPr>
                <w:color w:val="002060"/>
              </w:rPr>
            </w:pPr>
            <w:r w:rsidRPr="00FC48ED">
              <w:rPr>
                <w:color w:val="002060"/>
              </w:rPr>
              <w:t>PE</w:t>
            </w:r>
          </w:p>
        </w:tc>
      </w:tr>
      <w:tr w:rsidR="00687F56" w:rsidRPr="00FC48ED" w14:paraId="747C7EC4"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D8B425" w14:textId="77777777" w:rsidR="00687F56" w:rsidRPr="00FC48ED" w:rsidRDefault="00687F56" w:rsidP="00880F60">
            <w:pPr>
              <w:pStyle w:val="rowtabella0"/>
              <w:rPr>
                <w:color w:val="002060"/>
              </w:rPr>
            </w:pPr>
            <w:r w:rsidRPr="00FC48E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9AF9"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30C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1DFB"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CCB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B07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0A87B"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C50D2"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575D6"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5BCD" w14:textId="77777777" w:rsidR="00687F56" w:rsidRPr="00FC48ED" w:rsidRDefault="00687F56" w:rsidP="00880F60">
            <w:pPr>
              <w:pStyle w:val="rowtabella0"/>
              <w:jc w:val="center"/>
              <w:rPr>
                <w:color w:val="002060"/>
              </w:rPr>
            </w:pPr>
            <w:r w:rsidRPr="00FC48ED">
              <w:rPr>
                <w:color w:val="002060"/>
              </w:rPr>
              <w:t>0</w:t>
            </w:r>
          </w:p>
        </w:tc>
      </w:tr>
      <w:tr w:rsidR="00687F56" w:rsidRPr="00FC48ED" w14:paraId="2C259B0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8275A" w14:textId="77777777" w:rsidR="00687F56" w:rsidRPr="00FC48ED" w:rsidRDefault="00687F56" w:rsidP="00880F60">
            <w:pPr>
              <w:pStyle w:val="rowtabella0"/>
              <w:rPr>
                <w:color w:val="002060"/>
              </w:rPr>
            </w:pPr>
            <w:r w:rsidRPr="00FC48E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952B"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548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C5CC"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E066"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9939"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F652" w14:textId="77777777" w:rsidR="00687F56" w:rsidRPr="00FC48ED" w:rsidRDefault="00687F56" w:rsidP="00880F60">
            <w:pPr>
              <w:pStyle w:val="rowtabella0"/>
              <w:jc w:val="center"/>
              <w:rPr>
                <w:color w:val="002060"/>
              </w:rPr>
            </w:pPr>
            <w:r w:rsidRPr="00FC48E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A718"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10E94" w14:textId="77777777" w:rsidR="00687F56" w:rsidRPr="00FC48ED" w:rsidRDefault="00687F56" w:rsidP="00880F60">
            <w:pPr>
              <w:pStyle w:val="rowtabella0"/>
              <w:jc w:val="center"/>
              <w:rPr>
                <w:color w:val="002060"/>
              </w:rPr>
            </w:pPr>
            <w:r w:rsidRPr="00FC48E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E27C" w14:textId="77777777" w:rsidR="00687F56" w:rsidRPr="00FC48ED" w:rsidRDefault="00687F56" w:rsidP="00880F60">
            <w:pPr>
              <w:pStyle w:val="rowtabella0"/>
              <w:jc w:val="center"/>
              <w:rPr>
                <w:color w:val="002060"/>
              </w:rPr>
            </w:pPr>
            <w:r w:rsidRPr="00FC48ED">
              <w:rPr>
                <w:color w:val="002060"/>
              </w:rPr>
              <w:t>0</w:t>
            </w:r>
          </w:p>
        </w:tc>
      </w:tr>
      <w:tr w:rsidR="00687F56" w:rsidRPr="00FC48ED" w14:paraId="7B1E122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8EA4E" w14:textId="77777777" w:rsidR="00687F56" w:rsidRPr="00FC48ED" w:rsidRDefault="00687F56" w:rsidP="00880F60">
            <w:pPr>
              <w:pStyle w:val="rowtabella0"/>
              <w:rPr>
                <w:color w:val="002060"/>
              </w:rPr>
            </w:pPr>
            <w:r w:rsidRPr="00FC48E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83DD"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5A6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EB5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59F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8F7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3C58"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F3EF"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C3E3"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8773" w14:textId="77777777" w:rsidR="00687F56" w:rsidRPr="00FC48ED" w:rsidRDefault="00687F56" w:rsidP="00880F60">
            <w:pPr>
              <w:pStyle w:val="rowtabella0"/>
              <w:jc w:val="center"/>
              <w:rPr>
                <w:color w:val="002060"/>
              </w:rPr>
            </w:pPr>
            <w:r w:rsidRPr="00FC48ED">
              <w:rPr>
                <w:color w:val="002060"/>
              </w:rPr>
              <w:t>0</w:t>
            </w:r>
          </w:p>
        </w:tc>
      </w:tr>
      <w:tr w:rsidR="00687F56" w:rsidRPr="00FC48ED" w14:paraId="67E4A28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B5808" w14:textId="77777777" w:rsidR="00687F56" w:rsidRPr="00EC5B61" w:rsidRDefault="00687F56" w:rsidP="00880F60">
            <w:pPr>
              <w:pStyle w:val="rowtabella0"/>
              <w:rPr>
                <w:color w:val="002060"/>
                <w:lang w:val="en-US"/>
              </w:rPr>
            </w:pPr>
            <w:r w:rsidRPr="00EC5B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FA1C"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B76D"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8D5D"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0E8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913C"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811E" w14:textId="77777777" w:rsidR="00687F56" w:rsidRPr="00FC48ED" w:rsidRDefault="00687F56" w:rsidP="00880F60">
            <w:pPr>
              <w:pStyle w:val="rowtabella0"/>
              <w:jc w:val="center"/>
              <w:rPr>
                <w:color w:val="002060"/>
              </w:rPr>
            </w:pPr>
            <w:r w:rsidRPr="00FC48E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18F7"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96FD"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7141" w14:textId="77777777" w:rsidR="00687F56" w:rsidRPr="00FC48ED" w:rsidRDefault="00687F56" w:rsidP="00880F60">
            <w:pPr>
              <w:pStyle w:val="rowtabella0"/>
              <w:jc w:val="center"/>
              <w:rPr>
                <w:color w:val="002060"/>
              </w:rPr>
            </w:pPr>
            <w:r w:rsidRPr="00FC48ED">
              <w:rPr>
                <w:color w:val="002060"/>
              </w:rPr>
              <w:t>0</w:t>
            </w:r>
          </w:p>
        </w:tc>
      </w:tr>
      <w:tr w:rsidR="00687F56" w:rsidRPr="00FC48ED" w14:paraId="7A87118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B0B2D" w14:textId="77777777" w:rsidR="00687F56" w:rsidRPr="00FC48ED" w:rsidRDefault="00687F56" w:rsidP="00880F60">
            <w:pPr>
              <w:pStyle w:val="rowtabella0"/>
              <w:rPr>
                <w:color w:val="002060"/>
              </w:rPr>
            </w:pPr>
            <w:r w:rsidRPr="00FC48E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88ECB"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EC99"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5DF4"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5891"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A77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4712"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3D27" w14:textId="77777777" w:rsidR="00687F56" w:rsidRPr="00FC48ED" w:rsidRDefault="00687F56" w:rsidP="00880F60">
            <w:pPr>
              <w:pStyle w:val="rowtabella0"/>
              <w:jc w:val="center"/>
              <w:rPr>
                <w:color w:val="002060"/>
              </w:rPr>
            </w:pPr>
            <w:r w:rsidRPr="00FC48E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E32C" w14:textId="77777777" w:rsidR="00687F56" w:rsidRPr="00FC48ED" w:rsidRDefault="00687F56" w:rsidP="00880F60">
            <w:pPr>
              <w:pStyle w:val="rowtabella0"/>
              <w:jc w:val="center"/>
              <w:rPr>
                <w:color w:val="002060"/>
              </w:rPr>
            </w:pPr>
            <w:r w:rsidRPr="00FC48E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FF4E" w14:textId="77777777" w:rsidR="00687F56" w:rsidRPr="00FC48ED" w:rsidRDefault="00687F56" w:rsidP="00880F60">
            <w:pPr>
              <w:pStyle w:val="rowtabella0"/>
              <w:jc w:val="center"/>
              <w:rPr>
                <w:color w:val="002060"/>
              </w:rPr>
            </w:pPr>
            <w:r w:rsidRPr="00FC48ED">
              <w:rPr>
                <w:color w:val="002060"/>
              </w:rPr>
              <w:t>0</w:t>
            </w:r>
          </w:p>
        </w:tc>
      </w:tr>
      <w:tr w:rsidR="00687F56" w:rsidRPr="00FC48ED" w14:paraId="6567F869"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B838BE" w14:textId="77777777" w:rsidR="00687F56" w:rsidRPr="00FC48ED" w:rsidRDefault="00687F56" w:rsidP="00880F60">
            <w:pPr>
              <w:pStyle w:val="rowtabella0"/>
              <w:rPr>
                <w:color w:val="002060"/>
              </w:rPr>
            </w:pPr>
            <w:r w:rsidRPr="00FC48ED">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9C9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8A87"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462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9B377"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BFE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314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FAB0" w14:textId="77777777" w:rsidR="00687F56" w:rsidRPr="00FC48ED" w:rsidRDefault="00687F56" w:rsidP="00880F60">
            <w:pPr>
              <w:pStyle w:val="rowtabella0"/>
              <w:jc w:val="center"/>
              <w:rPr>
                <w:color w:val="002060"/>
              </w:rPr>
            </w:pPr>
            <w:r w:rsidRPr="00FC48E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E484" w14:textId="77777777" w:rsidR="00687F56" w:rsidRPr="00FC48ED" w:rsidRDefault="00687F56" w:rsidP="00880F60">
            <w:pPr>
              <w:pStyle w:val="rowtabella0"/>
              <w:jc w:val="center"/>
              <w:rPr>
                <w:color w:val="002060"/>
              </w:rPr>
            </w:pPr>
            <w:r w:rsidRPr="00FC48E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66BB" w14:textId="77777777" w:rsidR="00687F56" w:rsidRPr="00FC48ED" w:rsidRDefault="00687F56" w:rsidP="00880F60">
            <w:pPr>
              <w:pStyle w:val="rowtabella0"/>
              <w:jc w:val="center"/>
              <w:rPr>
                <w:color w:val="002060"/>
              </w:rPr>
            </w:pPr>
            <w:r w:rsidRPr="00FC48ED">
              <w:rPr>
                <w:color w:val="002060"/>
              </w:rPr>
              <w:t>0</w:t>
            </w:r>
          </w:p>
        </w:tc>
      </w:tr>
    </w:tbl>
    <w:p w14:paraId="60B1C43C" w14:textId="77777777" w:rsidR="00687F56" w:rsidRPr="00FC48ED" w:rsidRDefault="00687F56" w:rsidP="00687F56">
      <w:pPr>
        <w:pStyle w:val="breakline"/>
        <w:divId w:val="527259509"/>
        <w:rPr>
          <w:rFonts w:eastAsiaTheme="minorEastAsia"/>
          <w:color w:val="002060"/>
        </w:rPr>
      </w:pPr>
    </w:p>
    <w:p w14:paraId="1EC227D0" w14:textId="77777777" w:rsidR="00687F56" w:rsidRPr="00FC48ED" w:rsidRDefault="00687F56" w:rsidP="00687F56">
      <w:pPr>
        <w:pStyle w:val="breakline"/>
        <w:divId w:val="527259509"/>
        <w:rPr>
          <w:color w:val="002060"/>
        </w:rPr>
      </w:pPr>
    </w:p>
    <w:p w14:paraId="197E0D43" w14:textId="77777777" w:rsidR="00687F56" w:rsidRPr="00FC48ED" w:rsidRDefault="00687F56" w:rsidP="00687F56">
      <w:pPr>
        <w:pStyle w:val="sottotitolocampionato10"/>
        <w:divId w:val="527259509"/>
        <w:rPr>
          <w:color w:val="002060"/>
        </w:rPr>
      </w:pPr>
      <w:r w:rsidRPr="00FC48E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01621059"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F8DBF"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D9A07"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AB684"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8B3BA"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3D53E"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869F0"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501CB"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287EA"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4D435"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DB193" w14:textId="77777777" w:rsidR="00687F56" w:rsidRPr="00FC48ED" w:rsidRDefault="00687F56" w:rsidP="00880F60">
            <w:pPr>
              <w:pStyle w:val="headertabella0"/>
              <w:rPr>
                <w:color w:val="002060"/>
              </w:rPr>
            </w:pPr>
            <w:r w:rsidRPr="00FC48ED">
              <w:rPr>
                <w:color w:val="002060"/>
              </w:rPr>
              <w:t>PE</w:t>
            </w:r>
          </w:p>
        </w:tc>
      </w:tr>
      <w:tr w:rsidR="00687F56" w:rsidRPr="00FC48ED" w14:paraId="78385F26"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19E5CC" w14:textId="77777777" w:rsidR="00687F56" w:rsidRPr="00FC48ED" w:rsidRDefault="00687F56" w:rsidP="00880F60">
            <w:pPr>
              <w:pStyle w:val="rowtabella0"/>
              <w:rPr>
                <w:color w:val="002060"/>
              </w:rPr>
            </w:pPr>
            <w:r w:rsidRPr="00FC48E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972E"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9D6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9146"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F2E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BAB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E16B" w14:textId="77777777" w:rsidR="00687F56" w:rsidRPr="00FC48ED" w:rsidRDefault="00687F56" w:rsidP="00880F60">
            <w:pPr>
              <w:pStyle w:val="rowtabella0"/>
              <w:jc w:val="center"/>
              <w:rPr>
                <w:color w:val="002060"/>
              </w:rPr>
            </w:pPr>
            <w:r w:rsidRPr="00FC48E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89E8"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E606D" w14:textId="77777777" w:rsidR="00687F56" w:rsidRPr="00FC48ED" w:rsidRDefault="00687F56" w:rsidP="00880F60">
            <w:pPr>
              <w:pStyle w:val="rowtabella0"/>
              <w:jc w:val="center"/>
              <w:rPr>
                <w:color w:val="002060"/>
              </w:rPr>
            </w:pPr>
            <w:r w:rsidRPr="00FC48E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F297" w14:textId="77777777" w:rsidR="00687F56" w:rsidRPr="00FC48ED" w:rsidRDefault="00687F56" w:rsidP="00880F60">
            <w:pPr>
              <w:pStyle w:val="rowtabella0"/>
              <w:jc w:val="center"/>
              <w:rPr>
                <w:color w:val="002060"/>
              </w:rPr>
            </w:pPr>
            <w:r w:rsidRPr="00FC48ED">
              <w:rPr>
                <w:color w:val="002060"/>
              </w:rPr>
              <w:t>0</w:t>
            </w:r>
          </w:p>
        </w:tc>
      </w:tr>
      <w:tr w:rsidR="00687F56" w:rsidRPr="00FC48ED" w14:paraId="208775AD"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71BE8" w14:textId="77777777" w:rsidR="00687F56" w:rsidRPr="00FC48ED" w:rsidRDefault="00687F56" w:rsidP="00880F60">
            <w:pPr>
              <w:pStyle w:val="rowtabella0"/>
              <w:rPr>
                <w:color w:val="002060"/>
              </w:rPr>
            </w:pPr>
            <w:r w:rsidRPr="00FC48E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6ABA"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141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E0B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8EB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F233"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61B3"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DB55"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1468"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D363" w14:textId="77777777" w:rsidR="00687F56" w:rsidRPr="00FC48ED" w:rsidRDefault="00687F56" w:rsidP="00880F60">
            <w:pPr>
              <w:pStyle w:val="rowtabella0"/>
              <w:jc w:val="center"/>
              <w:rPr>
                <w:color w:val="002060"/>
              </w:rPr>
            </w:pPr>
            <w:r w:rsidRPr="00FC48ED">
              <w:rPr>
                <w:color w:val="002060"/>
              </w:rPr>
              <w:t>0</w:t>
            </w:r>
          </w:p>
        </w:tc>
      </w:tr>
      <w:tr w:rsidR="00687F56" w:rsidRPr="00FC48ED" w14:paraId="1B2711BB"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A393B" w14:textId="77777777" w:rsidR="00687F56" w:rsidRPr="00FC48ED" w:rsidRDefault="00687F56" w:rsidP="00880F60">
            <w:pPr>
              <w:pStyle w:val="rowtabella0"/>
              <w:rPr>
                <w:color w:val="002060"/>
              </w:rPr>
            </w:pPr>
            <w:r w:rsidRPr="00FC48ED">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3593"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F12A"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AAE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472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2200"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2A9F" w14:textId="77777777" w:rsidR="00687F56" w:rsidRPr="00FC48ED" w:rsidRDefault="00687F56" w:rsidP="00880F60">
            <w:pPr>
              <w:pStyle w:val="rowtabella0"/>
              <w:jc w:val="center"/>
              <w:rPr>
                <w:color w:val="002060"/>
              </w:rPr>
            </w:pPr>
            <w:r w:rsidRPr="00FC48E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00AF"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1B34"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8DBC" w14:textId="77777777" w:rsidR="00687F56" w:rsidRPr="00FC48ED" w:rsidRDefault="00687F56" w:rsidP="00880F60">
            <w:pPr>
              <w:pStyle w:val="rowtabella0"/>
              <w:jc w:val="center"/>
              <w:rPr>
                <w:color w:val="002060"/>
              </w:rPr>
            </w:pPr>
            <w:r w:rsidRPr="00FC48ED">
              <w:rPr>
                <w:color w:val="002060"/>
              </w:rPr>
              <w:t>0</w:t>
            </w:r>
          </w:p>
        </w:tc>
      </w:tr>
      <w:tr w:rsidR="00687F56" w:rsidRPr="00FC48ED" w14:paraId="65BC5E2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001C2" w14:textId="77777777" w:rsidR="00687F56" w:rsidRPr="00FC48ED" w:rsidRDefault="00687F56" w:rsidP="00880F60">
            <w:pPr>
              <w:pStyle w:val="rowtabella0"/>
              <w:rPr>
                <w:color w:val="002060"/>
              </w:rPr>
            </w:pPr>
            <w:r w:rsidRPr="00FC48E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4C9C"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F46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1DAA"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BB1B"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C511"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D0E1"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07F4" w14:textId="77777777" w:rsidR="00687F56" w:rsidRPr="00FC48ED" w:rsidRDefault="00687F56" w:rsidP="00880F60">
            <w:pPr>
              <w:pStyle w:val="rowtabella0"/>
              <w:jc w:val="center"/>
              <w:rPr>
                <w:color w:val="002060"/>
              </w:rPr>
            </w:pPr>
            <w:r w:rsidRPr="00FC48E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E8AB"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B778" w14:textId="77777777" w:rsidR="00687F56" w:rsidRPr="00FC48ED" w:rsidRDefault="00687F56" w:rsidP="00880F60">
            <w:pPr>
              <w:pStyle w:val="rowtabella0"/>
              <w:jc w:val="center"/>
              <w:rPr>
                <w:color w:val="002060"/>
              </w:rPr>
            </w:pPr>
            <w:r w:rsidRPr="00FC48ED">
              <w:rPr>
                <w:color w:val="002060"/>
              </w:rPr>
              <w:t>0</w:t>
            </w:r>
          </w:p>
        </w:tc>
      </w:tr>
      <w:tr w:rsidR="00687F56" w:rsidRPr="00FC48ED" w14:paraId="277DAC62"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48C7C" w14:textId="77777777" w:rsidR="00687F56" w:rsidRPr="00FC48ED" w:rsidRDefault="00687F56" w:rsidP="00880F60">
            <w:pPr>
              <w:pStyle w:val="rowtabella0"/>
              <w:rPr>
                <w:color w:val="002060"/>
              </w:rPr>
            </w:pPr>
            <w:r w:rsidRPr="00FC48E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18C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8AEA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374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726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F529"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24BF"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AC8C" w14:textId="77777777" w:rsidR="00687F56" w:rsidRPr="00FC48ED" w:rsidRDefault="00687F56" w:rsidP="00880F60">
            <w:pPr>
              <w:pStyle w:val="rowtabella0"/>
              <w:jc w:val="center"/>
              <w:rPr>
                <w:color w:val="002060"/>
              </w:rPr>
            </w:pPr>
            <w:r w:rsidRPr="00FC48E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45C1"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0795" w14:textId="77777777" w:rsidR="00687F56" w:rsidRPr="00FC48ED" w:rsidRDefault="00687F56" w:rsidP="00880F60">
            <w:pPr>
              <w:pStyle w:val="rowtabella0"/>
              <w:jc w:val="center"/>
              <w:rPr>
                <w:color w:val="002060"/>
              </w:rPr>
            </w:pPr>
            <w:r w:rsidRPr="00FC48ED">
              <w:rPr>
                <w:color w:val="002060"/>
              </w:rPr>
              <w:t>0</w:t>
            </w:r>
          </w:p>
        </w:tc>
      </w:tr>
      <w:tr w:rsidR="00687F56" w:rsidRPr="00FC48ED" w14:paraId="40477713"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4AE97F" w14:textId="77777777" w:rsidR="00687F56" w:rsidRPr="00FC48ED" w:rsidRDefault="00687F56" w:rsidP="00880F60">
            <w:pPr>
              <w:pStyle w:val="rowtabella0"/>
              <w:rPr>
                <w:color w:val="002060"/>
              </w:rPr>
            </w:pPr>
            <w:r w:rsidRPr="00FC48E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61F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F66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C32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6A5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7EAB"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267C"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3E03" w14:textId="77777777" w:rsidR="00687F56" w:rsidRPr="00FC48ED" w:rsidRDefault="00687F56" w:rsidP="00880F60">
            <w:pPr>
              <w:pStyle w:val="rowtabella0"/>
              <w:jc w:val="center"/>
              <w:rPr>
                <w:color w:val="002060"/>
              </w:rPr>
            </w:pPr>
            <w:r w:rsidRPr="00FC48E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C032"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2677" w14:textId="77777777" w:rsidR="00687F56" w:rsidRPr="00FC48ED" w:rsidRDefault="00687F56" w:rsidP="00880F60">
            <w:pPr>
              <w:pStyle w:val="rowtabella0"/>
              <w:jc w:val="center"/>
              <w:rPr>
                <w:color w:val="002060"/>
              </w:rPr>
            </w:pPr>
            <w:r w:rsidRPr="00FC48ED">
              <w:rPr>
                <w:color w:val="002060"/>
              </w:rPr>
              <w:t>0</w:t>
            </w:r>
          </w:p>
        </w:tc>
      </w:tr>
    </w:tbl>
    <w:p w14:paraId="10AFF78F" w14:textId="77777777" w:rsidR="00687F56" w:rsidRDefault="00687F56" w:rsidP="00687F56">
      <w:pPr>
        <w:pStyle w:val="breakline"/>
        <w:divId w:val="527259509"/>
        <w:rPr>
          <w:color w:val="002060"/>
        </w:rPr>
      </w:pPr>
    </w:p>
    <w:p w14:paraId="49B8F2C1" w14:textId="77777777" w:rsidR="00687F56" w:rsidRPr="00FC48ED" w:rsidRDefault="00687F56" w:rsidP="00687F56">
      <w:pPr>
        <w:pStyle w:val="titoloprinc0"/>
        <w:divId w:val="527259509"/>
        <w:rPr>
          <w:color w:val="002060"/>
        </w:rPr>
      </w:pPr>
      <w:r>
        <w:rPr>
          <w:color w:val="002060"/>
        </w:rPr>
        <w:t>PROGRAMMA GARE</w:t>
      </w:r>
    </w:p>
    <w:p w14:paraId="5745ACBB" w14:textId="77777777" w:rsidR="00687F56" w:rsidRDefault="00687F56" w:rsidP="00687F56">
      <w:pPr>
        <w:pStyle w:val="breakline"/>
        <w:divId w:val="527259509"/>
        <w:rPr>
          <w:color w:val="002060"/>
        </w:rPr>
      </w:pPr>
    </w:p>
    <w:p w14:paraId="27005AE0" w14:textId="77777777" w:rsidR="00687F56" w:rsidRPr="006005F9" w:rsidRDefault="00687F56" w:rsidP="00687F56">
      <w:pPr>
        <w:pStyle w:val="sottotitolocampionato10"/>
        <w:divId w:val="527259509"/>
        <w:rPr>
          <w:color w:val="002060"/>
        </w:rPr>
      </w:pPr>
      <w:r w:rsidRPr="006005F9">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0"/>
        <w:gridCol w:w="385"/>
        <w:gridCol w:w="898"/>
        <w:gridCol w:w="1207"/>
        <w:gridCol w:w="1553"/>
        <w:gridCol w:w="1544"/>
      </w:tblGrid>
      <w:tr w:rsidR="00687F56" w:rsidRPr="006005F9" w14:paraId="0031A653"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B0E27"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AD2A5"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FF409"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1CCEB"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F306E"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1DCBA"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DB3A5"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18692DFC"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6686A" w14:textId="77777777" w:rsidR="00687F56" w:rsidRPr="006005F9" w:rsidRDefault="00687F56" w:rsidP="00880F60">
            <w:pPr>
              <w:pStyle w:val="rowtabella0"/>
              <w:rPr>
                <w:color w:val="002060"/>
              </w:rPr>
            </w:pPr>
            <w:r w:rsidRPr="006005F9">
              <w:rPr>
                <w:color w:val="002060"/>
              </w:rPr>
              <w:t>ETA BETA FOOTBALL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06F11" w14:textId="77777777" w:rsidR="00687F56" w:rsidRPr="006005F9" w:rsidRDefault="00687F56" w:rsidP="00880F60">
            <w:pPr>
              <w:pStyle w:val="rowtabella0"/>
              <w:rPr>
                <w:color w:val="002060"/>
              </w:rPr>
            </w:pPr>
            <w:r w:rsidRPr="006005F9">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1CF1D"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33DF6" w14:textId="77777777" w:rsidR="00687F56" w:rsidRPr="006005F9" w:rsidRDefault="00687F56" w:rsidP="00880F60">
            <w:pPr>
              <w:pStyle w:val="rowtabella0"/>
              <w:rPr>
                <w:color w:val="002060"/>
              </w:rPr>
            </w:pPr>
            <w:r w:rsidRPr="006005F9">
              <w:rPr>
                <w:color w:val="002060"/>
              </w:rPr>
              <w:t>19/12/2021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CE993" w14:textId="77777777" w:rsidR="00687F56" w:rsidRPr="006005F9" w:rsidRDefault="00687F56" w:rsidP="00880F60">
            <w:pPr>
              <w:pStyle w:val="rowtabella0"/>
              <w:rPr>
                <w:color w:val="002060"/>
              </w:rPr>
            </w:pPr>
            <w:r w:rsidRPr="006005F9">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972C2" w14:textId="77777777" w:rsidR="00687F56" w:rsidRPr="006005F9" w:rsidRDefault="00687F56" w:rsidP="00880F60">
            <w:pPr>
              <w:pStyle w:val="rowtabella0"/>
              <w:rPr>
                <w:color w:val="002060"/>
              </w:rPr>
            </w:pPr>
            <w:r w:rsidRPr="006005F9">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46BD1" w14:textId="77777777" w:rsidR="00687F56" w:rsidRPr="006005F9" w:rsidRDefault="00687F56" w:rsidP="00880F60">
            <w:pPr>
              <w:pStyle w:val="rowtabella0"/>
              <w:rPr>
                <w:color w:val="002060"/>
              </w:rPr>
            </w:pPr>
            <w:r w:rsidRPr="006005F9">
              <w:rPr>
                <w:color w:val="002060"/>
              </w:rPr>
              <w:t>VIA VILLA TOMBARI</w:t>
            </w:r>
          </w:p>
        </w:tc>
      </w:tr>
      <w:tr w:rsidR="00687F56" w:rsidRPr="006005F9" w14:paraId="212E1EE0"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15D618" w14:textId="77777777" w:rsidR="00687F56" w:rsidRPr="006005F9" w:rsidRDefault="00687F56" w:rsidP="00880F60">
            <w:pPr>
              <w:pStyle w:val="rowtabella0"/>
              <w:rPr>
                <w:color w:val="002060"/>
              </w:rPr>
            </w:pPr>
            <w:r w:rsidRPr="006005F9">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31D60" w14:textId="77777777" w:rsidR="00687F56" w:rsidRPr="006005F9" w:rsidRDefault="00687F56" w:rsidP="00880F60">
            <w:pPr>
              <w:pStyle w:val="rowtabella0"/>
              <w:rPr>
                <w:color w:val="002060"/>
              </w:rPr>
            </w:pPr>
            <w:r w:rsidRPr="006005F9">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AD0BA"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65C25" w14:textId="77777777" w:rsidR="00687F56" w:rsidRPr="006005F9" w:rsidRDefault="00687F56" w:rsidP="00880F60">
            <w:pPr>
              <w:pStyle w:val="rowtabella0"/>
              <w:rPr>
                <w:color w:val="002060"/>
              </w:rPr>
            </w:pPr>
            <w:r w:rsidRPr="006005F9">
              <w:rPr>
                <w:color w:val="002060"/>
              </w:rPr>
              <w:t>19/12/2021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9B290" w14:textId="77777777" w:rsidR="00687F56" w:rsidRPr="006005F9" w:rsidRDefault="00687F56" w:rsidP="00880F60">
            <w:pPr>
              <w:pStyle w:val="rowtabella0"/>
              <w:rPr>
                <w:color w:val="002060"/>
              </w:rPr>
            </w:pPr>
            <w:r w:rsidRPr="006005F9">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3FDDB" w14:textId="77777777" w:rsidR="00687F56" w:rsidRPr="006005F9" w:rsidRDefault="00687F56" w:rsidP="00880F60">
            <w:pPr>
              <w:pStyle w:val="rowtabella0"/>
              <w:rPr>
                <w:color w:val="002060"/>
              </w:rPr>
            </w:pPr>
            <w:r w:rsidRPr="006005F9">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E6F3C" w14:textId="77777777" w:rsidR="00687F56" w:rsidRPr="006005F9" w:rsidRDefault="00687F56" w:rsidP="00880F60">
            <w:pPr>
              <w:pStyle w:val="rowtabella0"/>
              <w:rPr>
                <w:color w:val="002060"/>
              </w:rPr>
            </w:pPr>
            <w:r w:rsidRPr="006005F9">
              <w:rPr>
                <w:color w:val="002060"/>
              </w:rPr>
              <w:t>VIA DEI PINI</w:t>
            </w:r>
          </w:p>
        </w:tc>
      </w:tr>
    </w:tbl>
    <w:p w14:paraId="01633532" w14:textId="77777777" w:rsidR="00687F56" w:rsidRPr="006005F9" w:rsidRDefault="00687F56" w:rsidP="00687F56">
      <w:pPr>
        <w:pStyle w:val="breakline"/>
        <w:divId w:val="527259509"/>
        <w:rPr>
          <w:rFonts w:eastAsiaTheme="minorEastAsia"/>
          <w:color w:val="002060"/>
        </w:rPr>
      </w:pPr>
    </w:p>
    <w:p w14:paraId="55FC6D05" w14:textId="77777777" w:rsidR="00687F56" w:rsidRPr="006005F9" w:rsidRDefault="00687F56" w:rsidP="00687F56">
      <w:pPr>
        <w:pStyle w:val="breakline"/>
        <w:divId w:val="527259509"/>
        <w:rPr>
          <w:color w:val="002060"/>
        </w:rPr>
      </w:pPr>
    </w:p>
    <w:p w14:paraId="4FEF38F3" w14:textId="77777777" w:rsidR="00687F56" w:rsidRPr="006005F9" w:rsidRDefault="00687F56" w:rsidP="00687F56">
      <w:pPr>
        <w:pStyle w:val="breakline"/>
        <w:divId w:val="527259509"/>
        <w:rPr>
          <w:color w:val="002060"/>
        </w:rPr>
      </w:pPr>
    </w:p>
    <w:p w14:paraId="2768A94E" w14:textId="77777777" w:rsidR="00687F56" w:rsidRPr="006005F9" w:rsidRDefault="00687F56" w:rsidP="00687F56">
      <w:pPr>
        <w:pStyle w:val="sottotitolocampionato10"/>
        <w:divId w:val="527259509"/>
        <w:rPr>
          <w:color w:val="002060"/>
        </w:rPr>
      </w:pPr>
      <w:r w:rsidRPr="006005F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87F56" w:rsidRPr="006005F9" w14:paraId="6B40829D"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3E5CE"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4132F"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0DBF3"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2C601"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EE34"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91290"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9F7B3"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2DB6693D"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FB327" w14:textId="77777777" w:rsidR="00687F56" w:rsidRPr="006005F9" w:rsidRDefault="00687F56" w:rsidP="00880F60">
            <w:pPr>
              <w:pStyle w:val="rowtabella0"/>
              <w:rPr>
                <w:color w:val="002060"/>
              </w:rPr>
            </w:pPr>
            <w:r w:rsidRPr="006005F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8AB39" w14:textId="77777777" w:rsidR="00687F56" w:rsidRPr="006005F9" w:rsidRDefault="00687F56" w:rsidP="00880F60">
            <w:pPr>
              <w:pStyle w:val="rowtabella0"/>
              <w:rPr>
                <w:color w:val="002060"/>
              </w:rPr>
            </w:pPr>
            <w:r w:rsidRPr="006005F9">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D6B3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62D91" w14:textId="77777777" w:rsidR="00687F56" w:rsidRPr="006005F9" w:rsidRDefault="00687F56" w:rsidP="00880F60">
            <w:pPr>
              <w:pStyle w:val="rowtabella0"/>
              <w:rPr>
                <w:color w:val="002060"/>
              </w:rPr>
            </w:pPr>
            <w:r w:rsidRPr="006005F9">
              <w:rPr>
                <w:color w:val="002060"/>
              </w:rPr>
              <w:t>18/12/2021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EC354" w14:textId="77777777" w:rsidR="00687F56" w:rsidRPr="006005F9" w:rsidRDefault="00687F56" w:rsidP="00880F60">
            <w:pPr>
              <w:pStyle w:val="rowtabella0"/>
              <w:rPr>
                <w:color w:val="002060"/>
              </w:rPr>
            </w:pPr>
            <w:r w:rsidRPr="006005F9">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85B71" w14:textId="77777777" w:rsidR="00687F56" w:rsidRPr="006005F9" w:rsidRDefault="00687F56" w:rsidP="00880F60">
            <w:pPr>
              <w:pStyle w:val="rowtabella0"/>
              <w:rPr>
                <w:color w:val="002060"/>
              </w:rPr>
            </w:pPr>
            <w:r w:rsidRPr="006005F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8A888" w14:textId="77777777" w:rsidR="00687F56" w:rsidRPr="006005F9" w:rsidRDefault="00687F56" w:rsidP="00880F60">
            <w:pPr>
              <w:pStyle w:val="rowtabella0"/>
              <w:rPr>
                <w:color w:val="002060"/>
              </w:rPr>
            </w:pPr>
            <w:r w:rsidRPr="006005F9">
              <w:rPr>
                <w:color w:val="002060"/>
              </w:rPr>
              <w:t>VIA MADRE TERESA DI CALCUTTA</w:t>
            </w:r>
          </w:p>
        </w:tc>
      </w:tr>
      <w:tr w:rsidR="00687F56" w:rsidRPr="006005F9" w14:paraId="07265EDD"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F00F11" w14:textId="77777777" w:rsidR="00687F56" w:rsidRPr="006005F9" w:rsidRDefault="00687F56" w:rsidP="00880F60">
            <w:pPr>
              <w:pStyle w:val="rowtabella0"/>
              <w:rPr>
                <w:color w:val="002060"/>
              </w:rPr>
            </w:pPr>
            <w:r w:rsidRPr="006005F9">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7EEB13" w14:textId="77777777" w:rsidR="00687F56" w:rsidRPr="006005F9" w:rsidRDefault="00687F56" w:rsidP="00880F60">
            <w:pPr>
              <w:pStyle w:val="rowtabella0"/>
              <w:rPr>
                <w:color w:val="002060"/>
              </w:rPr>
            </w:pPr>
            <w:r w:rsidRPr="006005F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0D00F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A94AA" w14:textId="77777777" w:rsidR="00687F56" w:rsidRPr="006005F9" w:rsidRDefault="00687F56" w:rsidP="00880F60">
            <w:pPr>
              <w:pStyle w:val="rowtabella0"/>
              <w:rPr>
                <w:color w:val="002060"/>
              </w:rPr>
            </w:pPr>
            <w:r w:rsidRPr="006005F9">
              <w:rPr>
                <w:color w:val="002060"/>
              </w:rPr>
              <w:t>18/12/2021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6198C" w14:textId="77777777" w:rsidR="00687F56" w:rsidRPr="006005F9" w:rsidRDefault="00687F56" w:rsidP="00880F60">
            <w:pPr>
              <w:pStyle w:val="rowtabella0"/>
              <w:rPr>
                <w:color w:val="002060"/>
              </w:rPr>
            </w:pPr>
            <w:r w:rsidRPr="006005F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ED6E4" w14:textId="77777777" w:rsidR="00687F56" w:rsidRPr="006005F9" w:rsidRDefault="00687F56" w:rsidP="00880F60">
            <w:pPr>
              <w:pStyle w:val="rowtabella0"/>
              <w:rPr>
                <w:color w:val="002060"/>
              </w:rPr>
            </w:pPr>
            <w:r w:rsidRPr="006005F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6CA29" w14:textId="77777777" w:rsidR="00687F56" w:rsidRPr="006005F9" w:rsidRDefault="00687F56" w:rsidP="00880F60">
            <w:pPr>
              <w:pStyle w:val="rowtabella0"/>
              <w:rPr>
                <w:color w:val="002060"/>
              </w:rPr>
            </w:pPr>
            <w:r w:rsidRPr="006005F9">
              <w:rPr>
                <w:color w:val="002060"/>
              </w:rPr>
              <w:t>VIA DEI TESSITORI</w:t>
            </w:r>
          </w:p>
        </w:tc>
      </w:tr>
      <w:tr w:rsidR="00687F56" w:rsidRPr="006005F9" w14:paraId="5315C9B6"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120133" w14:textId="77777777" w:rsidR="00687F56" w:rsidRPr="006005F9" w:rsidRDefault="00687F56" w:rsidP="00880F60">
            <w:pPr>
              <w:pStyle w:val="rowtabella0"/>
              <w:rPr>
                <w:color w:val="002060"/>
              </w:rPr>
            </w:pPr>
            <w:r w:rsidRPr="006005F9">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4F537" w14:textId="77777777" w:rsidR="00687F56" w:rsidRPr="006005F9" w:rsidRDefault="00687F56" w:rsidP="00880F60">
            <w:pPr>
              <w:pStyle w:val="rowtabella0"/>
              <w:rPr>
                <w:color w:val="002060"/>
              </w:rPr>
            </w:pPr>
            <w:r w:rsidRPr="006005F9">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02A34"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FE3F5" w14:textId="77777777" w:rsidR="00687F56" w:rsidRPr="006005F9" w:rsidRDefault="00687F56" w:rsidP="00880F60">
            <w:pPr>
              <w:pStyle w:val="rowtabella0"/>
              <w:rPr>
                <w:color w:val="002060"/>
              </w:rPr>
            </w:pPr>
            <w:r w:rsidRPr="006005F9">
              <w:rPr>
                <w:color w:val="002060"/>
              </w:rPr>
              <w:t>18/12/2021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90A65" w14:textId="77777777" w:rsidR="00687F56" w:rsidRPr="006005F9" w:rsidRDefault="00687F56" w:rsidP="00880F60">
            <w:pPr>
              <w:pStyle w:val="rowtabella0"/>
              <w:rPr>
                <w:color w:val="002060"/>
              </w:rPr>
            </w:pPr>
            <w:r w:rsidRPr="006005F9">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076BF" w14:textId="77777777" w:rsidR="00687F56" w:rsidRPr="006005F9" w:rsidRDefault="00687F56" w:rsidP="00880F60">
            <w:pPr>
              <w:pStyle w:val="rowtabella0"/>
              <w:rPr>
                <w:color w:val="002060"/>
              </w:rPr>
            </w:pPr>
            <w:r w:rsidRPr="006005F9">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83DBF" w14:textId="77777777" w:rsidR="00687F56" w:rsidRPr="006005F9" w:rsidRDefault="00687F56" w:rsidP="00880F60">
            <w:pPr>
              <w:pStyle w:val="rowtabella0"/>
              <w:rPr>
                <w:color w:val="002060"/>
              </w:rPr>
            </w:pPr>
            <w:r w:rsidRPr="006005F9">
              <w:rPr>
                <w:color w:val="002060"/>
              </w:rPr>
              <w:t>VIA B.BUOZZI</w:t>
            </w:r>
          </w:p>
        </w:tc>
      </w:tr>
    </w:tbl>
    <w:p w14:paraId="05E838BE" w14:textId="77777777" w:rsidR="00687F56" w:rsidRPr="006005F9" w:rsidRDefault="00687F56" w:rsidP="00687F56">
      <w:pPr>
        <w:pStyle w:val="breakline"/>
        <w:divId w:val="527259509"/>
        <w:rPr>
          <w:rFonts w:eastAsiaTheme="minorEastAsia"/>
          <w:color w:val="002060"/>
        </w:rPr>
      </w:pPr>
    </w:p>
    <w:p w14:paraId="38D57A89" w14:textId="77777777" w:rsidR="00687F56" w:rsidRPr="006005F9" w:rsidRDefault="00687F56" w:rsidP="00687F56">
      <w:pPr>
        <w:pStyle w:val="breakline"/>
        <w:divId w:val="527259509"/>
        <w:rPr>
          <w:color w:val="002060"/>
        </w:rPr>
      </w:pPr>
    </w:p>
    <w:p w14:paraId="70CAA55F" w14:textId="77777777" w:rsidR="00687F56" w:rsidRPr="006005F9" w:rsidRDefault="00687F56" w:rsidP="00687F56">
      <w:pPr>
        <w:pStyle w:val="breakline"/>
        <w:divId w:val="527259509"/>
        <w:rPr>
          <w:color w:val="002060"/>
        </w:rPr>
      </w:pPr>
    </w:p>
    <w:p w14:paraId="293711EB" w14:textId="77777777" w:rsidR="00687F56" w:rsidRPr="006005F9" w:rsidRDefault="00687F56" w:rsidP="00687F56">
      <w:pPr>
        <w:pStyle w:val="sottotitolocampionato10"/>
        <w:divId w:val="527259509"/>
        <w:rPr>
          <w:color w:val="002060"/>
        </w:rPr>
      </w:pPr>
      <w:r w:rsidRPr="006005F9">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8"/>
        <w:gridCol w:w="1550"/>
        <w:gridCol w:w="1552"/>
      </w:tblGrid>
      <w:tr w:rsidR="00687F56" w:rsidRPr="006005F9" w14:paraId="274EE586"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72722"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5171F"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4DCF3"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D2435"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2B523"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BB5D0"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ACBF3"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71747825"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C7FAA8" w14:textId="77777777" w:rsidR="00687F56" w:rsidRPr="006005F9" w:rsidRDefault="00687F56" w:rsidP="00880F60">
            <w:pPr>
              <w:pStyle w:val="rowtabella0"/>
              <w:rPr>
                <w:color w:val="002060"/>
              </w:rPr>
            </w:pPr>
            <w:r w:rsidRPr="006005F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7C29E" w14:textId="77777777" w:rsidR="00687F56" w:rsidRPr="006005F9" w:rsidRDefault="00687F56" w:rsidP="00880F60">
            <w:pPr>
              <w:pStyle w:val="rowtabella0"/>
              <w:rPr>
                <w:color w:val="002060"/>
              </w:rPr>
            </w:pPr>
            <w:r w:rsidRPr="006005F9">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1FB18"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A9D71" w14:textId="77777777" w:rsidR="00687F56" w:rsidRPr="006005F9" w:rsidRDefault="00687F56" w:rsidP="00880F60">
            <w:pPr>
              <w:pStyle w:val="rowtabella0"/>
              <w:rPr>
                <w:color w:val="002060"/>
              </w:rPr>
            </w:pPr>
            <w:r w:rsidRPr="006005F9">
              <w:rPr>
                <w:color w:val="002060"/>
              </w:rPr>
              <w:t>18/12/2021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6A3BC" w14:textId="77777777" w:rsidR="00687F56" w:rsidRPr="006005F9" w:rsidRDefault="00687F56" w:rsidP="00880F60">
            <w:pPr>
              <w:pStyle w:val="rowtabella0"/>
              <w:rPr>
                <w:color w:val="002060"/>
              </w:rPr>
            </w:pPr>
            <w:r w:rsidRPr="006005F9">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4392A" w14:textId="77777777" w:rsidR="00687F56" w:rsidRPr="006005F9" w:rsidRDefault="00687F56" w:rsidP="00880F60">
            <w:pPr>
              <w:pStyle w:val="rowtabella0"/>
              <w:rPr>
                <w:color w:val="002060"/>
              </w:rPr>
            </w:pPr>
            <w:r w:rsidRPr="006005F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1E03F" w14:textId="77777777" w:rsidR="00687F56" w:rsidRPr="006005F9" w:rsidRDefault="00687F56" w:rsidP="00880F60">
            <w:pPr>
              <w:pStyle w:val="rowtabella0"/>
              <w:rPr>
                <w:color w:val="002060"/>
              </w:rPr>
            </w:pPr>
            <w:r w:rsidRPr="006005F9">
              <w:rPr>
                <w:color w:val="002060"/>
              </w:rPr>
              <w:t>VIA DELLA REPUBBLICA</w:t>
            </w:r>
          </w:p>
        </w:tc>
      </w:tr>
      <w:tr w:rsidR="00687F56" w:rsidRPr="006005F9" w14:paraId="651191D3"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322A8A" w14:textId="77777777" w:rsidR="00687F56" w:rsidRPr="006005F9" w:rsidRDefault="00687F56" w:rsidP="00880F60">
            <w:pPr>
              <w:pStyle w:val="rowtabella0"/>
              <w:rPr>
                <w:color w:val="002060"/>
              </w:rPr>
            </w:pPr>
            <w:r w:rsidRPr="006005F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6C254" w14:textId="77777777" w:rsidR="00687F56" w:rsidRPr="006005F9" w:rsidRDefault="00687F56" w:rsidP="00880F60">
            <w:pPr>
              <w:pStyle w:val="rowtabella0"/>
              <w:rPr>
                <w:color w:val="002060"/>
              </w:rPr>
            </w:pPr>
            <w:r w:rsidRPr="006005F9">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9F45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0EC588" w14:textId="77777777" w:rsidR="00687F56" w:rsidRPr="006005F9" w:rsidRDefault="00687F56" w:rsidP="00880F60">
            <w:pPr>
              <w:pStyle w:val="rowtabella0"/>
              <w:rPr>
                <w:color w:val="002060"/>
              </w:rPr>
            </w:pPr>
            <w:r w:rsidRPr="006005F9">
              <w:rPr>
                <w:color w:val="002060"/>
              </w:rPr>
              <w:t>19/12/2021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CC0DA" w14:textId="77777777" w:rsidR="00687F56" w:rsidRPr="006005F9" w:rsidRDefault="00687F56" w:rsidP="00880F60">
            <w:pPr>
              <w:pStyle w:val="rowtabella0"/>
              <w:rPr>
                <w:color w:val="002060"/>
              </w:rPr>
            </w:pPr>
            <w:r w:rsidRPr="006005F9">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F7237" w14:textId="77777777" w:rsidR="00687F56" w:rsidRPr="006005F9" w:rsidRDefault="00687F56" w:rsidP="00880F60">
            <w:pPr>
              <w:pStyle w:val="rowtabella0"/>
              <w:rPr>
                <w:color w:val="002060"/>
              </w:rPr>
            </w:pPr>
            <w:r w:rsidRPr="006005F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D8E1C" w14:textId="77777777" w:rsidR="00687F56" w:rsidRPr="006005F9" w:rsidRDefault="00687F56" w:rsidP="00880F60">
            <w:pPr>
              <w:pStyle w:val="rowtabella0"/>
              <w:rPr>
                <w:color w:val="002060"/>
              </w:rPr>
            </w:pPr>
            <w:r w:rsidRPr="006005F9">
              <w:rPr>
                <w:color w:val="002060"/>
              </w:rPr>
              <w:t>VIA TAGLIAMENTO</w:t>
            </w:r>
          </w:p>
        </w:tc>
      </w:tr>
      <w:tr w:rsidR="00687F56" w:rsidRPr="006005F9" w14:paraId="48E38EE3"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143AB2" w14:textId="77777777" w:rsidR="00687F56" w:rsidRPr="006005F9" w:rsidRDefault="00687F56" w:rsidP="00880F60">
            <w:pPr>
              <w:pStyle w:val="rowtabella0"/>
              <w:rPr>
                <w:color w:val="002060"/>
              </w:rPr>
            </w:pPr>
            <w:r w:rsidRPr="006005F9">
              <w:rPr>
                <w:color w:val="002060"/>
              </w:rPr>
              <w:t>PORTO SAN GIORGIO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C9FD9" w14:textId="77777777" w:rsidR="00687F56" w:rsidRPr="006005F9" w:rsidRDefault="00687F56" w:rsidP="00880F60">
            <w:pPr>
              <w:pStyle w:val="rowtabella0"/>
              <w:rPr>
                <w:color w:val="002060"/>
              </w:rPr>
            </w:pPr>
            <w:r w:rsidRPr="006005F9">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D11E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5F051"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11BE2" w14:textId="77777777" w:rsidR="00687F56" w:rsidRPr="006005F9" w:rsidRDefault="00687F56" w:rsidP="00880F60">
            <w:pPr>
              <w:pStyle w:val="rowtabella0"/>
              <w:rPr>
                <w:color w:val="002060"/>
              </w:rPr>
            </w:pPr>
            <w:r w:rsidRPr="006005F9">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77962" w14:textId="77777777" w:rsidR="00687F56" w:rsidRPr="006005F9" w:rsidRDefault="00687F56" w:rsidP="00880F60">
            <w:pPr>
              <w:pStyle w:val="rowtabella0"/>
              <w:rPr>
                <w:color w:val="002060"/>
              </w:rPr>
            </w:pPr>
            <w:r w:rsidRPr="006005F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854A1" w14:textId="77777777" w:rsidR="00687F56" w:rsidRPr="006005F9" w:rsidRDefault="00687F56" w:rsidP="00880F60">
            <w:pPr>
              <w:pStyle w:val="rowtabella0"/>
              <w:rPr>
                <w:color w:val="002060"/>
              </w:rPr>
            </w:pPr>
            <w:r w:rsidRPr="006005F9">
              <w:rPr>
                <w:color w:val="002060"/>
              </w:rPr>
              <w:t>VIA PIRANDELLO AREA MT.4</w:t>
            </w:r>
          </w:p>
        </w:tc>
      </w:tr>
    </w:tbl>
    <w:p w14:paraId="5CED719B" w14:textId="77777777" w:rsidR="00687F56" w:rsidRPr="00FC48ED" w:rsidRDefault="00687F56" w:rsidP="00687F56">
      <w:pPr>
        <w:pStyle w:val="breakline"/>
        <w:divId w:val="527259509"/>
        <w:rPr>
          <w:rFonts w:eastAsiaTheme="minorEastAsia"/>
          <w:color w:val="002060"/>
        </w:rPr>
      </w:pPr>
    </w:p>
    <w:p w14:paraId="1C2C2AAB" w14:textId="77777777" w:rsidR="00687F56" w:rsidRPr="00FC48ED" w:rsidRDefault="00687F56" w:rsidP="00687F56">
      <w:pPr>
        <w:pStyle w:val="breakline"/>
        <w:divId w:val="527259509"/>
        <w:rPr>
          <w:color w:val="002060"/>
        </w:rPr>
      </w:pPr>
    </w:p>
    <w:p w14:paraId="656D900D"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UNDER 15 C5 REGIONALI MASCHILI</w:t>
      </w:r>
    </w:p>
    <w:p w14:paraId="373C29D3" w14:textId="77777777" w:rsidR="00687F56" w:rsidRPr="00FC48ED" w:rsidRDefault="00687F56" w:rsidP="00687F56">
      <w:pPr>
        <w:pStyle w:val="breakline"/>
        <w:divId w:val="527259509"/>
        <w:rPr>
          <w:color w:val="002060"/>
        </w:rPr>
      </w:pPr>
    </w:p>
    <w:p w14:paraId="1A1D5B19" w14:textId="77777777" w:rsidR="00687F56" w:rsidRPr="00FC48ED" w:rsidRDefault="00687F56" w:rsidP="00687F56">
      <w:pPr>
        <w:pStyle w:val="titoloprinc0"/>
        <w:divId w:val="527259509"/>
        <w:rPr>
          <w:color w:val="002060"/>
        </w:rPr>
      </w:pPr>
      <w:r w:rsidRPr="00FC48ED">
        <w:rPr>
          <w:color w:val="002060"/>
        </w:rPr>
        <w:t>RISULTATI</w:t>
      </w:r>
    </w:p>
    <w:p w14:paraId="733C8095" w14:textId="77777777" w:rsidR="00687F56" w:rsidRPr="00FC48ED" w:rsidRDefault="00687F56" w:rsidP="00687F56">
      <w:pPr>
        <w:pStyle w:val="breakline"/>
        <w:divId w:val="527259509"/>
        <w:rPr>
          <w:color w:val="002060"/>
        </w:rPr>
      </w:pPr>
    </w:p>
    <w:p w14:paraId="731DBE4D" w14:textId="77777777" w:rsidR="00687F56" w:rsidRPr="00FC48ED" w:rsidRDefault="00687F56" w:rsidP="00687F56">
      <w:pPr>
        <w:pStyle w:val="sottotitolocampionato10"/>
        <w:divId w:val="527259509"/>
        <w:rPr>
          <w:color w:val="002060"/>
        </w:rPr>
      </w:pPr>
      <w:r w:rsidRPr="00FC48ED">
        <w:rPr>
          <w:color w:val="002060"/>
        </w:rPr>
        <w:t>RISULTATI UFFICIALI GARE DEL 12/12/2021</w:t>
      </w:r>
    </w:p>
    <w:p w14:paraId="65978367"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2D9348B4"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687F56" w:rsidRPr="00FC48ED" w14:paraId="103BDB46"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1E183EB4"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8F76A" w14:textId="77777777" w:rsidR="00687F56" w:rsidRPr="00FC48ED" w:rsidRDefault="00687F56" w:rsidP="00880F60">
                  <w:pPr>
                    <w:pStyle w:val="headertabella0"/>
                    <w:rPr>
                      <w:color w:val="002060"/>
                    </w:rPr>
                  </w:pPr>
                  <w:r w:rsidRPr="00FC48ED">
                    <w:rPr>
                      <w:color w:val="002060"/>
                    </w:rPr>
                    <w:t>GIRONE A - 4 Giornata - R</w:t>
                  </w:r>
                </w:p>
              </w:tc>
            </w:tr>
            <w:tr w:rsidR="00687F56" w:rsidRPr="00FC48ED" w14:paraId="1B283922"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2A44C7" w14:textId="77777777" w:rsidR="00687F56" w:rsidRPr="00FC48ED" w:rsidRDefault="00687F56" w:rsidP="00880F60">
                  <w:pPr>
                    <w:pStyle w:val="rowtabella0"/>
                    <w:rPr>
                      <w:color w:val="002060"/>
                    </w:rPr>
                  </w:pPr>
                  <w:r w:rsidRPr="00FC48E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D416A" w14:textId="77777777" w:rsidR="00687F56" w:rsidRPr="00FC48ED" w:rsidRDefault="00687F56" w:rsidP="00880F60">
                  <w:pPr>
                    <w:pStyle w:val="rowtabella0"/>
                    <w:rPr>
                      <w:color w:val="002060"/>
                    </w:rPr>
                  </w:pPr>
                  <w:r w:rsidRPr="00FC48ED">
                    <w:rPr>
                      <w:color w:val="002060"/>
                    </w:rPr>
                    <w:t>- AMICI DEL CENTROSOCIOsq.B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33F0C" w14:textId="77777777" w:rsidR="00687F56" w:rsidRPr="00FC48ED" w:rsidRDefault="00687F56" w:rsidP="00880F60">
                  <w:pPr>
                    <w:pStyle w:val="rowtabella0"/>
                    <w:jc w:val="center"/>
                    <w:rPr>
                      <w:color w:val="002060"/>
                    </w:rPr>
                  </w:pPr>
                  <w:r w:rsidRPr="00FC48E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68A65" w14:textId="77777777" w:rsidR="00687F56" w:rsidRPr="00FC48ED" w:rsidRDefault="00687F56" w:rsidP="00880F60">
                  <w:pPr>
                    <w:pStyle w:val="rowtabella0"/>
                    <w:jc w:val="center"/>
                    <w:rPr>
                      <w:color w:val="002060"/>
                    </w:rPr>
                  </w:pPr>
                  <w:r w:rsidRPr="00FC48ED">
                    <w:rPr>
                      <w:color w:val="002060"/>
                    </w:rPr>
                    <w:t> </w:t>
                  </w:r>
                </w:p>
              </w:tc>
            </w:tr>
            <w:tr w:rsidR="00687F56" w:rsidRPr="00FC48ED" w14:paraId="262AE0B3"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48B2A" w14:textId="77777777" w:rsidR="00687F56" w:rsidRPr="00FC48ED" w:rsidRDefault="00687F56" w:rsidP="00880F60">
                  <w:pPr>
                    <w:pStyle w:val="rowtabella0"/>
                    <w:rPr>
                      <w:color w:val="002060"/>
                    </w:rPr>
                  </w:pPr>
                  <w:r w:rsidRPr="00FC48ED">
                    <w:rPr>
                      <w:color w:val="002060"/>
                    </w:rPr>
                    <w:lastRenderedPageBreak/>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BC4D8" w14:textId="77777777" w:rsidR="00687F56" w:rsidRPr="00FC48ED" w:rsidRDefault="00687F56" w:rsidP="00880F60">
                  <w:pPr>
                    <w:pStyle w:val="rowtabella0"/>
                    <w:rPr>
                      <w:color w:val="002060"/>
                    </w:rPr>
                  </w:pPr>
                  <w:r w:rsidRPr="00FC48ED">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B4C3D" w14:textId="77777777" w:rsidR="00687F56" w:rsidRPr="00FC48ED" w:rsidRDefault="00687F56" w:rsidP="00880F60">
                  <w:pPr>
                    <w:pStyle w:val="rowtabella0"/>
                    <w:jc w:val="center"/>
                    <w:rPr>
                      <w:color w:val="002060"/>
                    </w:rPr>
                  </w:pPr>
                  <w:r w:rsidRPr="00FC48ED">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89BB8" w14:textId="77777777" w:rsidR="00687F56" w:rsidRPr="00FC48ED" w:rsidRDefault="00687F56" w:rsidP="00880F60">
                  <w:pPr>
                    <w:pStyle w:val="rowtabella0"/>
                    <w:jc w:val="center"/>
                    <w:rPr>
                      <w:color w:val="002060"/>
                    </w:rPr>
                  </w:pPr>
                  <w:r w:rsidRPr="00FC48ED">
                    <w:rPr>
                      <w:color w:val="002060"/>
                    </w:rPr>
                    <w:t> </w:t>
                  </w:r>
                </w:p>
              </w:tc>
            </w:tr>
          </w:tbl>
          <w:p w14:paraId="55FAFA6F" w14:textId="77777777" w:rsidR="00687F56" w:rsidRPr="00FC48ED" w:rsidRDefault="00687F56" w:rsidP="00880F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2869CC14"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65223" w14:textId="77777777" w:rsidR="00687F56" w:rsidRPr="00FC48ED" w:rsidRDefault="00687F56" w:rsidP="00880F60">
                  <w:pPr>
                    <w:pStyle w:val="headertabella0"/>
                    <w:rPr>
                      <w:color w:val="002060"/>
                    </w:rPr>
                  </w:pPr>
                  <w:r w:rsidRPr="00FC48ED">
                    <w:rPr>
                      <w:color w:val="002060"/>
                    </w:rPr>
                    <w:lastRenderedPageBreak/>
                    <w:t>GIRONE B - 4 Giornata - R</w:t>
                  </w:r>
                </w:p>
              </w:tc>
            </w:tr>
            <w:tr w:rsidR="00687F56" w:rsidRPr="00FC48ED" w14:paraId="2AB6FC6D"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C6DA0D" w14:textId="77777777" w:rsidR="00687F56" w:rsidRPr="00FC48ED" w:rsidRDefault="00687F56" w:rsidP="00880F60">
                  <w:pPr>
                    <w:pStyle w:val="rowtabella0"/>
                    <w:rPr>
                      <w:color w:val="002060"/>
                    </w:rPr>
                  </w:pPr>
                  <w:r w:rsidRPr="00FC48ED">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82D2B" w14:textId="77777777" w:rsidR="00687F56" w:rsidRPr="00FC48ED" w:rsidRDefault="00687F56" w:rsidP="00880F60">
                  <w:pPr>
                    <w:pStyle w:val="rowtabella0"/>
                    <w:rPr>
                      <w:color w:val="002060"/>
                    </w:rPr>
                  </w:pPr>
                  <w:r w:rsidRPr="00FC48ED">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99B9E" w14:textId="77777777" w:rsidR="00687F56" w:rsidRPr="00FC48ED" w:rsidRDefault="00687F56" w:rsidP="00880F60">
                  <w:pPr>
                    <w:pStyle w:val="rowtabella0"/>
                    <w:jc w:val="center"/>
                    <w:rPr>
                      <w:color w:val="002060"/>
                    </w:rPr>
                  </w:pPr>
                  <w:r w:rsidRPr="00FC48ED">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3E3CC" w14:textId="77777777" w:rsidR="00687F56" w:rsidRPr="00FC48ED" w:rsidRDefault="00687F56" w:rsidP="00880F60">
                  <w:pPr>
                    <w:pStyle w:val="rowtabella0"/>
                    <w:jc w:val="center"/>
                    <w:rPr>
                      <w:color w:val="002060"/>
                    </w:rPr>
                  </w:pPr>
                  <w:r w:rsidRPr="00FC48ED">
                    <w:rPr>
                      <w:color w:val="002060"/>
                    </w:rPr>
                    <w:t> </w:t>
                  </w:r>
                </w:p>
              </w:tc>
            </w:tr>
            <w:tr w:rsidR="00687F56" w:rsidRPr="00FC48ED" w14:paraId="53516029"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FEA9FA" w14:textId="77777777" w:rsidR="00687F56" w:rsidRPr="00FC48ED" w:rsidRDefault="00687F56" w:rsidP="00880F60">
                  <w:pPr>
                    <w:pStyle w:val="rowtabella0"/>
                    <w:rPr>
                      <w:color w:val="002060"/>
                    </w:rPr>
                  </w:pPr>
                  <w:r w:rsidRPr="00FC48ED">
                    <w:rPr>
                      <w:color w:val="002060"/>
                    </w:rPr>
                    <w:lastRenderedPageBreak/>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BC77D" w14:textId="77777777" w:rsidR="00687F56" w:rsidRPr="00FC48ED" w:rsidRDefault="00687F56" w:rsidP="00880F60">
                  <w:pPr>
                    <w:pStyle w:val="rowtabella0"/>
                    <w:rPr>
                      <w:color w:val="002060"/>
                    </w:rPr>
                  </w:pPr>
                  <w:r w:rsidRPr="00FC48ED">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10749" w14:textId="77777777" w:rsidR="00687F56" w:rsidRPr="00FC48ED" w:rsidRDefault="00687F56" w:rsidP="00880F60">
                  <w:pPr>
                    <w:pStyle w:val="rowtabella0"/>
                    <w:jc w:val="center"/>
                    <w:rPr>
                      <w:color w:val="002060"/>
                    </w:rPr>
                  </w:pPr>
                  <w:r w:rsidRPr="00FC48ED">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1658C" w14:textId="77777777" w:rsidR="00687F56" w:rsidRPr="00FC48ED" w:rsidRDefault="00687F56" w:rsidP="00880F60">
                  <w:pPr>
                    <w:pStyle w:val="rowtabella0"/>
                    <w:jc w:val="center"/>
                    <w:rPr>
                      <w:color w:val="002060"/>
                    </w:rPr>
                  </w:pPr>
                  <w:r w:rsidRPr="00FC48ED">
                    <w:rPr>
                      <w:color w:val="002060"/>
                    </w:rPr>
                    <w:t> </w:t>
                  </w:r>
                </w:p>
              </w:tc>
            </w:tr>
            <w:tr w:rsidR="00687F56" w:rsidRPr="00FC48ED" w14:paraId="604B8932"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73E2D67E" w14:textId="77777777" w:rsidR="00687F56" w:rsidRPr="00FC48ED" w:rsidRDefault="00687F56" w:rsidP="00880F60">
                  <w:pPr>
                    <w:pStyle w:val="rowtabella0"/>
                    <w:rPr>
                      <w:color w:val="002060"/>
                    </w:rPr>
                  </w:pPr>
                  <w:r w:rsidRPr="00FC48ED">
                    <w:rPr>
                      <w:color w:val="002060"/>
                    </w:rPr>
                    <w:t>(1) - disputata il 11/12/2021</w:t>
                  </w:r>
                </w:p>
              </w:tc>
            </w:tr>
          </w:tbl>
          <w:p w14:paraId="4CDB32E2" w14:textId="77777777" w:rsidR="00687F56" w:rsidRPr="00FC48ED" w:rsidRDefault="00687F56" w:rsidP="00880F60">
            <w:pPr>
              <w:rPr>
                <w:color w:val="002060"/>
              </w:rPr>
            </w:pPr>
          </w:p>
        </w:tc>
      </w:tr>
    </w:tbl>
    <w:p w14:paraId="6357D7BB" w14:textId="77777777" w:rsidR="00687F56" w:rsidRPr="00FC48ED" w:rsidRDefault="00687F56" w:rsidP="00687F5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47A7BDC5"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FF80B43"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C0FD4" w14:textId="77777777" w:rsidR="00687F56" w:rsidRPr="00FC48ED" w:rsidRDefault="00687F56" w:rsidP="00880F60">
                  <w:pPr>
                    <w:pStyle w:val="headertabella0"/>
                    <w:rPr>
                      <w:color w:val="002060"/>
                    </w:rPr>
                  </w:pPr>
                  <w:r w:rsidRPr="00FC48ED">
                    <w:rPr>
                      <w:color w:val="002060"/>
                    </w:rPr>
                    <w:lastRenderedPageBreak/>
                    <w:t>GIRONE C - 4 Giornata - R</w:t>
                  </w:r>
                </w:p>
              </w:tc>
            </w:tr>
            <w:tr w:rsidR="00687F56" w:rsidRPr="00FC48ED" w14:paraId="5C1D9ABE"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4DB9C" w14:textId="77777777" w:rsidR="00687F56" w:rsidRPr="00FC48ED" w:rsidRDefault="00687F56" w:rsidP="00880F60">
                  <w:pPr>
                    <w:pStyle w:val="rowtabella0"/>
                    <w:rPr>
                      <w:color w:val="002060"/>
                    </w:rPr>
                  </w:pPr>
                  <w:r w:rsidRPr="00FC48ED">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9DA71" w14:textId="77777777" w:rsidR="00687F56" w:rsidRPr="00FC48ED" w:rsidRDefault="00687F56" w:rsidP="00880F60">
                  <w:pPr>
                    <w:pStyle w:val="rowtabella0"/>
                    <w:rPr>
                      <w:color w:val="002060"/>
                    </w:rPr>
                  </w:pPr>
                  <w:r w:rsidRPr="00FC48ED">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E1B1D" w14:textId="77777777" w:rsidR="00687F56" w:rsidRPr="00FC48ED" w:rsidRDefault="00687F56" w:rsidP="00880F60">
                  <w:pPr>
                    <w:pStyle w:val="rowtabella0"/>
                    <w:jc w:val="center"/>
                    <w:rPr>
                      <w:color w:val="002060"/>
                    </w:rPr>
                  </w:pPr>
                  <w:r w:rsidRPr="00FC48ED">
                    <w:rPr>
                      <w:color w:val="002060"/>
                    </w:rPr>
                    <w:t>0 - 11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2D6F8" w14:textId="77777777" w:rsidR="00687F56" w:rsidRPr="00FC48ED" w:rsidRDefault="00687F56" w:rsidP="00880F60">
                  <w:pPr>
                    <w:pStyle w:val="rowtabella0"/>
                    <w:jc w:val="center"/>
                    <w:rPr>
                      <w:color w:val="002060"/>
                    </w:rPr>
                  </w:pPr>
                  <w:r w:rsidRPr="00FC48ED">
                    <w:rPr>
                      <w:color w:val="002060"/>
                    </w:rPr>
                    <w:t> </w:t>
                  </w:r>
                </w:p>
              </w:tc>
            </w:tr>
            <w:tr w:rsidR="00687F56" w:rsidRPr="00FC48ED" w14:paraId="726826FA"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C66321" w14:textId="77777777" w:rsidR="00687F56" w:rsidRPr="00FC48ED" w:rsidRDefault="00687F56" w:rsidP="00880F60">
                  <w:pPr>
                    <w:pStyle w:val="rowtabella0"/>
                    <w:rPr>
                      <w:color w:val="002060"/>
                    </w:rPr>
                  </w:pPr>
                  <w:r w:rsidRPr="00FC48ED">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5EFB6" w14:textId="77777777" w:rsidR="00687F56" w:rsidRPr="00FC48ED" w:rsidRDefault="00687F56" w:rsidP="00880F60">
                  <w:pPr>
                    <w:pStyle w:val="rowtabella0"/>
                    <w:rPr>
                      <w:color w:val="002060"/>
                    </w:rPr>
                  </w:pPr>
                  <w:r w:rsidRPr="00FC48ED">
                    <w:rPr>
                      <w:color w:val="002060"/>
                    </w:rPr>
                    <w:t>- SANGIUSTESE M.G.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59E35F" w14:textId="77777777" w:rsidR="00687F56" w:rsidRPr="00FC48ED" w:rsidRDefault="00687F56" w:rsidP="00880F60">
                  <w:pPr>
                    <w:pStyle w:val="rowtabella0"/>
                    <w:jc w:val="center"/>
                    <w:rPr>
                      <w:color w:val="002060"/>
                    </w:rPr>
                  </w:pPr>
                  <w:r w:rsidRPr="00FC48ED">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748D93" w14:textId="77777777" w:rsidR="00687F56" w:rsidRPr="00FC48ED" w:rsidRDefault="00687F56" w:rsidP="00880F60">
                  <w:pPr>
                    <w:pStyle w:val="rowtabella0"/>
                    <w:jc w:val="center"/>
                    <w:rPr>
                      <w:color w:val="002060"/>
                    </w:rPr>
                  </w:pPr>
                  <w:r w:rsidRPr="00FC48ED">
                    <w:rPr>
                      <w:color w:val="002060"/>
                    </w:rPr>
                    <w:t> </w:t>
                  </w:r>
                </w:p>
              </w:tc>
            </w:tr>
            <w:tr w:rsidR="00687F56" w:rsidRPr="00FC48ED" w14:paraId="630E367F"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C3836" w14:textId="77777777" w:rsidR="00687F56" w:rsidRPr="00FC48ED" w:rsidRDefault="00687F56" w:rsidP="00880F60">
                  <w:pPr>
                    <w:pStyle w:val="rowtabella0"/>
                    <w:rPr>
                      <w:color w:val="002060"/>
                    </w:rPr>
                  </w:pPr>
                  <w:r w:rsidRPr="00FC48ED">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53EF8" w14:textId="77777777" w:rsidR="00687F56" w:rsidRPr="00FC48ED" w:rsidRDefault="00687F56" w:rsidP="00880F60">
                  <w:pPr>
                    <w:pStyle w:val="rowtabella0"/>
                    <w:rPr>
                      <w:color w:val="002060"/>
                    </w:rPr>
                  </w:pPr>
                  <w:r w:rsidRPr="00FC48ED">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D7149" w14:textId="77777777" w:rsidR="00687F56" w:rsidRPr="00FC48ED" w:rsidRDefault="00687F56" w:rsidP="00880F60">
                  <w:pPr>
                    <w:pStyle w:val="rowtabella0"/>
                    <w:jc w:val="center"/>
                    <w:rPr>
                      <w:color w:val="002060"/>
                    </w:rPr>
                  </w:pPr>
                  <w:r w:rsidRPr="00FC48ED">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FB20C" w14:textId="77777777" w:rsidR="00687F56" w:rsidRPr="00FC48ED" w:rsidRDefault="00687F56" w:rsidP="00880F60">
                  <w:pPr>
                    <w:pStyle w:val="rowtabella0"/>
                    <w:jc w:val="center"/>
                    <w:rPr>
                      <w:color w:val="002060"/>
                    </w:rPr>
                  </w:pPr>
                  <w:r w:rsidRPr="00FC48ED">
                    <w:rPr>
                      <w:color w:val="002060"/>
                    </w:rPr>
                    <w:t> </w:t>
                  </w:r>
                </w:p>
              </w:tc>
            </w:tr>
            <w:tr w:rsidR="00687F56" w:rsidRPr="00FC48ED" w14:paraId="41FC4B6B"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334D928F" w14:textId="77777777" w:rsidR="00687F56" w:rsidRPr="00FC48ED" w:rsidRDefault="00687F56" w:rsidP="00880F60">
                  <w:pPr>
                    <w:pStyle w:val="rowtabella0"/>
                    <w:rPr>
                      <w:color w:val="002060"/>
                    </w:rPr>
                  </w:pPr>
                  <w:r w:rsidRPr="00FC48ED">
                    <w:rPr>
                      <w:color w:val="002060"/>
                    </w:rPr>
                    <w:t>(1) - disputata il 11/12/2021</w:t>
                  </w:r>
                </w:p>
              </w:tc>
            </w:tr>
          </w:tbl>
          <w:p w14:paraId="06E62F0D" w14:textId="77777777" w:rsidR="00687F56" w:rsidRPr="00FC48ED" w:rsidRDefault="00687F56" w:rsidP="00880F60">
            <w:pPr>
              <w:rPr>
                <w:color w:val="002060"/>
              </w:rPr>
            </w:pPr>
          </w:p>
        </w:tc>
      </w:tr>
    </w:tbl>
    <w:p w14:paraId="09280350" w14:textId="77777777" w:rsidR="00687F56" w:rsidRPr="00FC48ED" w:rsidRDefault="00687F56" w:rsidP="00687F56">
      <w:pPr>
        <w:pStyle w:val="breakline"/>
        <w:divId w:val="527259509"/>
        <w:rPr>
          <w:rFonts w:eastAsiaTheme="minorEastAsia"/>
          <w:color w:val="002060"/>
        </w:rPr>
      </w:pPr>
    </w:p>
    <w:p w14:paraId="5F13D83F" w14:textId="77777777" w:rsidR="00687F56" w:rsidRPr="00FC48ED" w:rsidRDefault="00687F56" w:rsidP="00687F56">
      <w:pPr>
        <w:pStyle w:val="breakline"/>
        <w:divId w:val="527259509"/>
        <w:rPr>
          <w:color w:val="002060"/>
        </w:rPr>
      </w:pPr>
    </w:p>
    <w:p w14:paraId="175BCDF8" w14:textId="77777777" w:rsidR="00687F56" w:rsidRPr="00FC48ED" w:rsidRDefault="00687F56" w:rsidP="00687F56">
      <w:pPr>
        <w:pStyle w:val="titoloprinc0"/>
        <w:divId w:val="527259509"/>
        <w:rPr>
          <w:color w:val="002060"/>
        </w:rPr>
      </w:pPr>
      <w:r w:rsidRPr="00FC48ED">
        <w:rPr>
          <w:color w:val="002060"/>
        </w:rPr>
        <w:t>GIUDICE SPORTIVO</w:t>
      </w:r>
    </w:p>
    <w:p w14:paraId="37F957D8"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73ABCE82" w14:textId="77777777" w:rsidR="00687F56" w:rsidRPr="00FC48ED" w:rsidRDefault="00687F56" w:rsidP="00687F56">
      <w:pPr>
        <w:pStyle w:val="titolo10"/>
        <w:divId w:val="527259509"/>
        <w:rPr>
          <w:color w:val="002060"/>
        </w:rPr>
      </w:pPr>
      <w:r w:rsidRPr="00FC48ED">
        <w:rPr>
          <w:color w:val="002060"/>
        </w:rPr>
        <w:t xml:space="preserve">GARE DEL 11/12/2021 </w:t>
      </w:r>
    </w:p>
    <w:p w14:paraId="211E57A6"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415500D"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60ACC6E8" w14:textId="77777777" w:rsidR="00687F56" w:rsidRPr="00FC48ED" w:rsidRDefault="00687F56" w:rsidP="00687F56">
      <w:pPr>
        <w:pStyle w:val="titolo30"/>
        <w:divId w:val="527259509"/>
        <w:rPr>
          <w:color w:val="002060"/>
        </w:rPr>
      </w:pPr>
      <w:r w:rsidRPr="00FC48ED">
        <w:rPr>
          <w:color w:val="002060"/>
        </w:rPr>
        <w:t xml:space="preserve">CALCIATORI NON ESPULSI </w:t>
      </w:r>
    </w:p>
    <w:p w14:paraId="5F57975C"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3B7F5E50" w14:textId="77777777" w:rsidTr="00687F56">
        <w:trPr>
          <w:divId w:val="527259509"/>
        </w:trPr>
        <w:tc>
          <w:tcPr>
            <w:tcW w:w="2200" w:type="dxa"/>
            <w:tcMar>
              <w:top w:w="20" w:type="dxa"/>
              <w:left w:w="20" w:type="dxa"/>
              <w:bottom w:w="20" w:type="dxa"/>
              <w:right w:w="20" w:type="dxa"/>
            </w:tcMar>
            <w:vAlign w:val="center"/>
            <w:hideMark/>
          </w:tcPr>
          <w:p w14:paraId="3E567F89" w14:textId="77777777" w:rsidR="00687F56" w:rsidRPr="00FC48ED" w:rsidRDefault="00687F56" w:rsidP="00880F60">
            <w:pPr>
              <w:pStyle w:val="movimento"/>
              <w:rPr>
                <w:color w:val="002060"/>
              </w:rPr>
            </w:pPr>
            <w:r w:rsidRPr="00FC48ED">
              <w:rPr>
                <w:color w:val="002060"/>
              </w:rPr>
              <w:t>ROSSI MATTEO</w:t>
            </w:r>
          </w:p>
        </w:tc>
        <w:tc>
          <w:tcPr>
            <w:tcW w:w="2200" w:type="dxa"/>
            <w:tcMar>
              <w:top w:w="20" w:type="dxa"/>
              <w:left w:w="20" w:type="dxa"/>
              <w:bottom w:w="20" w:type="dxa"/>
              <w:right w:w="20" w:type="dxa"/>
            </w:tcMar>
            <w:vAlign w:val="center"/>
            <w:hideMark/>
          </w:tcPr>
          <w:p w14:paraId="17677FD1" w14:textId="77777777" w:rsidR="00687F56" w:rsidRPr="00FC48ED" w:rsidRDefault="00687F56" w:rsidP="00880F60">
            <w:pPr>
              <w:pStyle w:val="movimento2"/>
              <w:rPr>
                <w:color w:val="002060"/>
              </w:rPr>
            </w:pPr>
            <w:r w:rsidRPr="00FC48ED">
              <w:rPr>
                <w:color w:val="002060"/>
              </w:rPr>
              <w:t xml:space="preserve">(MONTELUPONE CALCIO A 5) </w:t>
            </w:r>
          </w:p>
        </w:tc>
        <w:tc>
          <w:tcPr>
            <w:tcW w:w="800" w:type="dxa"/>
            <w:tcMar>
              <w:top w:w="20" w:type="dxa"/>
              <w:left w:w="20" w:type="dxa"/>
              <w:bottom w:w="20" w:type="dxa"/>
              <w:right w:w="20" w:type="dxa"/>
            </w:tcMar>
            <w:vAlign w:val="center"/>
            <w:hideMark/>
          </w:tcPr>
          <w:p w14:paraId="789F2E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DCC5E5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44CA5BE" w14:textId="77777777" w:rsidR="00687F56" w:rsidRPr="00FC48ED" w:rsidRDefault="00687F56" w:rsidP="00880F60">
            <w:pPr>
              <w:pStyle w:val="movimento2"/>
              <w:rPr>
                <w:color w:val="002060"/>
              </w:rPr>
            </w:pPr>
            <w:r w:rsidRPr="00FC48ED">
              <w:rPr>
                <w:color w:val="002060"/>
              </w:rPr>
              <w:t> </w:t>
            </w:r>
          </w:p>
        </w:tc>
      </w:tr>
    </w:tbl>
    <w:p w14:paraId="2051F94F" w14:textId="77777777" w:rsidR="00687F56" w:rsidRDefault="00687F56" w:rsidP="00687F56">
      <w:pPr>
        <w:pStyle w:val="breakline"/>
        <w:divId w:val="527259509"/>
        <w:rPr>
          <w:color w:val="002060"/>
        </w:rPr>
      </w:pPr>
    </w:p>
    <w:p w14:paraId="03D601CD"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440FCE7E"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2D719A61" w14:textId="77777777" w:rsidR="00687F56" w:rsidRPr="00FC48ED" w:rsidRDefault="00687F56" w:rsidP="00687F56">
      <w:pPr>
        <w:pStyle w:val="breakline"/>
        <w:divId w:val="527259509"/>
        <w:rPr>
          <w:rFonts w:eastAsiaTheme="minorEastAsia"/>
          <w:color w:val="002060"/>
        </w:rPr>
      </w:pPr>
    </w:p>
    <w:p w14:paraId="7A3C5693" w14:textId="77777777" w:rsidR="00687F56" w:rsidRPr="00FC48ED" w:rsidRDefault="00687F56" w:rsidP="00687F56">
      <w:pPr>
        <w:pStyle w:val="titoloprinc0"/>
        <w:divId w:val="527259509"/>
        <w:rPr>
          <w:color w:val="002060"/>
        </w:rPr>
      </w:pPr>
      <w:r w:rsidRPr="00FC48ED">
        <w:rPr>
          <w:color w:val="002060"/>
        </w:rPr>
        <w:t>CLASSIFICA</w:t>
      </w:r>
    </w:p>
    <w:p w14:paraId="77D22F59" w14:textId="77777777" w:rsidR="00687F56" w:rsidRPr="00FC48ED" w:rsidRDefault="00687F56" w:rsidP="00687F56">
      <w:pPr>
        <w:pStyle w:val="breakline"/>
        <w:divId w:val="527259509"/>
        <w:rPr>
          <w:color w:val="002060"/>
        </w:rPr>
      </w:pPr>
    </w:p>
    <w:p w14:paraId="556F638A" w14:textId="77777777" w:rsidR="00687F56" w:rsidRPr="00FC48ED" w:rsidRDefault="00687F56" w:rsidP="00687F56">
      <w:pPr>
        <w:pStyle w:val="breakline"/>
        <w:divId w:val="527259509"/>
        <w:rPr>
          <w:color w:val="002060"/>
        </w:rPr>
      </w:pPr>
    </w:p>
    <w:p w14:paraId="2D4A88DD"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4A7E1693"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1570F"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5ACF2"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993A"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B33B1"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ADD3F"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B2D1"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70293"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A849D"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E5241"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64B92" w14:textId="77777777" w:rsidR="00687F56" w:rsidRPr="00FC48ED" w:rsidRDefault="00687F56" w:rsidP="00880F60">
            <w:pPr>
              <w:pStyle w:val="headertabella0"/>
              <w:rPr>
                <w:color w:val="002060"/>
              </w:rPr>
            </w:pPr>
            <w:r w:rsidRPr="00FC48ED">
              <w:rPr>
                <w:color w:val="002060"/>
              </w:rPr>
              <w:t>PE</w:t>
            </w:r>
          </w:p>
        </w:tc>
      </w:tr>
      <w:tr w:rsidR="00687F56" w:rsidRPr="00FC48ED" w14:paraId="329AAA6B"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34ED07" w14:textId="77777777" w:rsidR="00687F56" w:rsidRPr="00FC48ED" w:rsidRDefault="00687F56" w:rsidP="00880F60">
            <w:pPr>
              <w:pStyle w:val="rowtabella0"/>
              <w:rPr>
                <w:color w:val="002060"/>
              </w:rPr>
            </w:pPr>
            <w:r w:rsidRPr="00FC48E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0767"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B67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AD1E"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4E37"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573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CA05" w14:textId="77777777" w:rsidR="00687F56" w:rsidRPr="00FC48ED" w:rsidRDefault="00687F56" w:rsidP="00880F60">
            <w:pPr>
              <w:pStyle w:val="rowtabella0"/>
              <w:jc w:val="center"/>
              <w:rPr>
                <w:color w:val="002060"/>
              </w:rPr>
            </w:pPr>
            <w:r w:rsidRPr="00FC48E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E5C6"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D377" w14:textId="77777777" w:rsidR="00687F56" w:rsidRPr="00FC48ED" w:rsidRDefault="00687F56" w:rsidP="00880F60">
            <w:pPr>
              <w:pStyle w:val="rowtabella0"/>
              <w:jc w:val="center"/>
              <w:rPr>
                <w:color w:val="002060"/>
              </w:rPr>
            </w:pPr>
            <w:r w:rsidRPr="00FC48E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63DC" w14:textId="77777777" w:rsidR="00687F56" w:rsidRPr="00FC48ED" w:rsidRDefault="00687F56" w:rsidP="00880F60">
            <w:pPr>
              <w:pStyle w:val="rowtabella0"/>
              <w:jc w:val="center"/>
              <w:rPr>
                <w:color w:val="002060"/>
              </w:rPr>
            </w:pPr>
            <w:r w:rsidRPr="00FC48ED">
              <w:rPr>
                <w:color w:val="002060"/>
              </w:rPr>
              <w:t>0</w:t>
            </w:r>
          </w:p>
        </w:tc>
      </w:tr>
      <w:tr w:rsidR="00687F56" w:rsidRPr="00FC48ED" w14:paraId="5B1F6DD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886E3" w14:textId="77777777" w:rsidR="00687F56" w:rsidRPr="00FC48ED" w:rsidRDefault="00687F56" w:rsidP="00880F60">
            <w:pPr>
              <w:pStyle w:val="rowtabella0"/>
              <w:rPr>
                <w:color w:val="002060"/>
              </w:rPr>
            </w:pPr>
            <w:r w:rsidRPr="00FC48ED">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9F4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9D4A"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F286"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C0C4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7EC6"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507E"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AE18"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8AA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5B39" w14:textId="77777777" w:rsidR="00687F56" w:rsidRPr="00FC48ED" w:rsidRDefault="00687F56" w:rsidP="00880F60">
            <w:pPr>
              <w:pStyle w:val="rowtabella0"/>
              <w:jc w:val="center"/>
              <w:rPr>
                <w:color w:val="002060"/>
              </w:rPr>
            </w:pPr>
            <w:r w:rsidRPr="00FC48ED">
              <w:rPr>
                <w:color w:val="002060"/>
              </w:rPr>
              <w:t>0</w:t>
            </w:r>
          </w:p>
        </w:tc>
      </w:tr>
      <w:tr w:rsidR="00687F56" w:rsidRPr="00FC48ED" w14:paraId="7A97FD8D"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61D5C" w14:textId="77777777" w:rsidR="00687F56" w:rsidRPr="00FC48ED" w:rsidRDefault="00687F56" w:rsidP="00880F60">
            <w:pPr>
              <w:pStyle w:val="rowtabella0"/>
              <w:rPr>
                <w:color w:val="002060"/>
              </w:rPr>
            </w:pPr>
            <w:r w:rsidRPr="00FC48E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321B"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0DEE"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07F4"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E0B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1C2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A204"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7215" w14:textId="77777777" w:rsidR="00687F56" w:rsidRPr="00FC48ED" w:rsidRDefault="00687F56" w:rsidP="00880F60">
            <w:pPr>
              <w:pStyle w:val="rowtabella0"/>
              <w:jc w:val="center"/>
              <w:rPr>
                <w:color w:val="002060"/>
              </w:rPr>
            </w:pPr>
            <w:r w:rsidRPr="00FC48E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6891"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73D1" w14:textId="77777777" w:rsidR="00687F56" w:rsidRPr="00FC48ED" w:rsidRDefault="00687F56" w:rsidP="00880F60">
            <w:pPr>
              <w:pStyle w:val="rowtabella0"/>
              <w:jc w:val="center"/>
              <w:rPr>
                <w:color w:val="002060"/>
              </w:rPr>
            </w:pPr>
            <w:r w:rsidRPr="00FC48ED">
              <w:rPr>
                <w:color w:val="002060"/>
              </w:rPr>
              <w:t>0</w:t>
            </w:r>
          </w:p>
        </w:tc>
      </w:tr>
      <w:tr w:rsidR="00687F56" w:rsidRPr="00FC48ED" w14:paraId="6E8B63A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70841" w14:textId="77777777" w:rsidR="00687F56" w:rsidRPr="00FC48ED" w:rsidRDefault="00687F56" w:rsidP="00880F60">
            <w:pPr>
              <w:pStyle w:val="rowtabella0"/>
              <w:rPr>
                <w:color w:val="002060"/>
              </w:rPr>
            </w:pPr>
            <w:r w:rsidRPr="00FC48E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6D2C"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F65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55A2"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E76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C25E"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5E4C"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74C3"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0694"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15E9" w14:textId="77777777" w:rsidR="00687F56" w:rsidRPr="00FC48ED" w:rsidRDefault="00687F56" w:rsidP="00880F60">
            <w:pPr>
              <w:pStyle w:val="rowtabella0"/>
              <w:jc w:val="center"/>
              <w:rPr>
                <w:color w:val="002060"/>
              </w:rPr>
            </w:pPr>
            <w:r w:rsidRPr="00FC48ED">
              <w:rPr>
                <w:color w:val="002060"/>
              </w:rPr>
              <w:t>0</w:t>
            </w:r>
          </w:p>
        </w:tc>
      </w:tr>
      <w:tr w:rsidR="00687F56" w:rsidRPr="00FC48ED" w14:paraId="3F57D16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C1AD2" w14:textId="77777777" w:rsidR="00687F56" w:rsidRPr="00FC48ED" w:rsidRDefault="00687F56" w:rsidP="00880F60">
            <w:pPr>
              <w:pStyle w:val="rowtabella0"/>
              <w:rPr>
                <w:color w:val="002060"/>
              </w:rPr>
            </w:pPr>
            <w:r w:rsidRPr="00FC48E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DA02"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51F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8FB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BD58"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AC9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EB9C"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6F7A" w14:textId="77777777" w:rsidR="00687F56" w:rsidRPr="00FC48ED" w:rsidRDefault="00687F56" w:rsidP="00880F60">
            <w:pPr>
              <w:pStyle w:val="rowtabella0"/>
              <w:jc w:val="center"/>
              <w:rPr>
                <w:color w:val="002060"/>
              </w:rPr>
            </w:pPr>
            <w:r w:rsidRPr="00FC48E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70D0"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BF11" w14:textId="77777777" w:rsidR="00687F56" w:rsidRPr="00FC48ED" w:rsidRDefault="00687F56" w:rsidP="00880F60">
            <w:pPr>
              <w:pStyle w:val="rowtabella0"/>
              <w:jc w:val="center"/>
              <w:rPr>
                <w:color w:val="002060"/>
              </w:rPr>
            </w:pPr>
            <w:r w:rsidRPr="00FC48ED">
              <w:rPr>
                <w:color w:val="002060"/>
              </w:rPr>
              <w:t>0</w:t>
            </w:r>
          </w:p>
        </w:tc>
      </w:tr>
      <w:tr w:rsidR="00687F56" w:rsidRPr="00FC48ED" w14:paraId="2752409F"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0961A4" w14:textId="77777777" w:rsidR="00687F56" w:rsidRPr="00FC48ED" w:rsidRDefault="00687F56" w:rsidP="00880F60">
            <w:pPr>
              <w:pStyle w:val="rowtabella0"/>
              <w:rPr>
                <w:color w:val="002060"/>
              </w:rPr>
            </w:pPr>
            <w:r w:rsidRPr="00FC48ED">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A8C5"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5F6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404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434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DAC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F80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697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283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BD12" w14:textId="77777777" w:rsidR="00687F56" w:rsidRPr="00FC48ED" w:rsidRDefault="00687F56" w:rsidP="00880F60">
            <w:pPr>
              <w:pStyle w:val="rowtabella0"/>
              <w:jc w:val="center"/>
              <w:rPr>
                <w:color w:val="002060"/>
              </w:rPr>
            </w:pPr>
            <w:r w:rsidRPr="00FC48ED">
              <w:rPr>
                <w:color w:val="002060"/>
              </w:rPr>
              <w:t>0</w:t>
            </w:r>
          </w:p>
        </w:tc>
      </w:tr>
    </w:tbl>
    <w:p w14:paraId="1985C884" w14:textId="77777777" w:rsidR="00687F56" w:rsidRPr="00FC48ED" w:rsidRDefault="00687F56" w:rsidP="00687F56">
      <w:pPr>
        <w:pStyle w:val="breakline"/>
        <w:divId w:val="527259509"/>
        <w:rPr>
          <w:rFonts w:eastAsiaTheme="minorEastAsia"/>
          <w:color w:val="002060"/>
        </w:rPr>
      </w:pPr>
    </w:p>
    <w:p w14:paraId="3C6A1EA2" w14:textId="77777777" w:rsidR="00687F56" w:rsidRPr="00FC48ED" w:rsidRDefault="00687F56" w:rsidP="00687F56">
      <w:pPr>
        <w:pStyle w:val="breakline"/>
        <w:divId w:val="527259509"/>
        <w:rPr>
          <w:color w:val="002060"/>
        </w:rPr>
      </w:pPr>
    </w:p>
    <w:p w14:paraId="4E260CE9"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4C1A6858"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A1B3E"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CFC5"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6A5E2"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6CFE8"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2B40D"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2161E"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723A2"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EFA88"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E16D7"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EEB00" w14:textId="77777777" w:rsidR="00687F56" w:rsidRPr="00FC48ED" w:rsidRDefault="00687F56" w:rsidP="00880F60">
            <w:pPr>
              <w:pStyle w:val="headertabella0"/>
              <w:rPr>
                <w:color w:val="002060"/>
              </w:rPr>
            </w:pPr>
            <w:r w:rsidRPr="00FC48ED">
              <w:rPr>
                <w:color w:val="002060"/>
              </w:rPr>
              <w:t>PE</w:t>
            </w:r>
          </w:p>
        </w:tc>
      </w:tr>
      <w:tr w:rsidR="00687F56" w:rsidRPr="00FC48ED" w14:paraId="215ACB95"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1CFDC" w14:textId="77777777" w:rsidR="00687F56" w:rsidRPr="00FC48ED" w:rsidRDefault="00687F56" w:rsidP="00880F60">
            <w:pPr>
              <w:pStyle w:val="rowtabella0"/>
              <w:rPr>
                <w:color w:val="002060"/>
              </w:rPr>
            </w:pPr>
            <w:r w:rsidRPr="00FC48E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073C"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5A3E"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E75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021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6A1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3171" w14:textId="77777777" w:rsidR="00687F56" w:rsidRPr="00FC48ED" w:rsidRDefault="00687F56" w:rsidP="00880F60">
            <w:pPr>
              <w:pStyle w:val="rowtabella0"/>
              <w:jc w:val="center"/>
              <w:rPr>
                <w:color w:val="002060"/>
              </w:rPr>
            </w:pPr>
            <w:r w:rsidRPr="00FC48E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B462"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08DD" w14:textId="77777777" w:rsidR="00687F56" w:rsidRPr="00FC48ED" w:rsidRDefault="00687F56" w:rsidP="00880F60">
            <w:pPr>
              <w:pStyle w:val="rowtabella0"/>
              <w:jc w:val="center"/>
              <w:rPr>
                <w:color w:val="002060"/>
              </w:rPr>
            </w:pPr>
            <w:r w:rsidRPr="00FC48E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EA64" w14:textId="77777777" w:rsidR="00687F56" w:rsidRPr="00FC48ED" w:rsidRDefault="00687F56" w:rsidP="00880F60">
            <w:pPr>
              <w:pStyle w:val="rowtabella0"/>
              <w:jc w:val="center"/>
              <w:rPr>
                <w:color w:val="002060"/>
              </w:rPr>
            </w:pPr>
            <w:r w:rsidRPr="00FC48ED">
              <w:rPr>
                <w:color w:val="002060"/>
              </w:rPr>
              <w:t>0</w:t>
            </w:r>
          </w:p>
        </w:tc>
      </w:tr>
      <w:tr w:rsidR="00687F56" w:rsidRPr="00FC48ED" w14:paraId="5BBAD54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0D105" w14:textId="77777777" w:rsidR="00687F56" w:rsidRPr="00FC48ED" w:rsidRDefault="00687F56" w:rsidP="00880F60">
            <w:pPr>
              <w:pStyle w:val="rowtabella0"/>
              <w:rPr>
                <w:color w:val="002060"/>
              </w:rPr>
            </w:pPr>
            <w:r w:rsidRPr="00FC48E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8801"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6A5F"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C0D0"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C09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DA5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1CBE" w14:textId="77777777" w:rsidR="00687F56" w:rsidRPr="00FC48ED" w:rsidRDefault="00687F56" w:rsidP="00880F60">
            <w:pPr>
              <w:pStyle w:val="rowtabella0"/>
              <w:jc w:val="center"/>
              <w:rPr>
                <w:color w:val="002060"/>
              </w:rPr>
            </w:pPr>
            <w:r w:rsidRPr="00FC48E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81A2"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112C"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9F6C" w14:textId="77777777" w:rsidR="00687F56" w:rsidRPr="00FC48ED" w:rsidRDefault="00687F56" w:rsidP="00880F60">
            <w:pPr>
              <w:pStyle w:val="rowtabella0"/>
              <w:jc w:val="center"/>
              <w:rPr>
                <w:color w:val="002060"/>
              </w:rPr>
            </w:pPr>
            <w:r w:rsidRPr="00FC48ED">
              <w:rPr>
                <w:color w:val="002060"/>
              </w:rPr>
              <w:t>0</w:t>
            </w:r>
          </w:p>
        </w:tc>
      </w:tr>
      <w:tr w:rsidR="00687F56" w:rsidRPr="00FC48ED" w14:paraId="55F00F22"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556D2" w14:textId="77777777" w:rsidR="00687F56" w:rsidRPr="00FC48ED" w:rsidRDefault="00687F56" w:rsidP="00880F60">
            <w:pPr>
              <w:pStyle w:val="rowtabella0"/>
              <w:rPr>
                <w:color w:val="002060"/>
              </w:rPr>
            </w:pPr>
            <w:r w:rsidRPr="00FC48ED">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6F15"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6CB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AA01"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AAD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3EE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5DD1"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E75A"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4C06"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6456" w14:textId="77777777" w:rsidR="00687F56" w:rsidRPr="00FC48ED" w:rsidRDefault="00687F56" w:rsidP="00880F60">
            <w:pPr>
              <w:pStyle w:val="rowtabella0"/>
              <w:jc w:val="center"/>
              <w:rPr>
                <w:color w:val="002060"/>
              </w:rPr>
            </w:pPr>
            <w:r w:rsidRPr="00FC48ED">
              <w:rPr>
                <w:color w:val="002060"/>
              </w:rPr>
              <w:t>0</w:t>
            </w:r>
          </w:p>
        </w:tc>
      </w:tr>
      <w:tr w:rsidR="00687F56" w:rsidRPr="00FC48ED" w14:paraId="333D859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167A9" w14:textId="77777777" w:rsidR="00687F56" w:rsidRPr="00FC48ED" w:rsidRDefault="00687F56" w:rsidP="00880F60">
            <w:pPr>
              <w:pStyle w:val="rowtabella0"/>
              <w:rPr>
                <w:color w:val="002060"/>
              </w:rPr>
            </w:pPr>
            <w:r w:rsidRPr="00FC48E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B636"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D3D0"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B41E"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DB3C"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5BB2"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9FC5"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15D1" w14:textId="77777777" w:rsidR="00687F56" w:rsidRPr="00FC48ED" w:rsidRDefault="00687F56" w:rsidP="00880F60">
            <w:pPr>
              <w:pStyle w:val="rowtabella0"/>
              <w:jc w:val="center"/>
              <w:rPr>
                <w:color w:val="002060"/>
              </w:rPr>
            </w:pPr>
            <w:r w:rsidRPr="00FC48E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D72E"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DAE6" w14:textId="77777777" w:rsidR="00687F56" w:rsidRPr="00FC48ED" w:rsidRDefault="00687F56" w:rsidP="00880F60">
            <w:pPr>
              <w:pStyle w:val="rowtabella0"/>
              <w:jc w:val="center"/>
              <w:rPr>
                <w:color w:val="002060"/>
              </w:rPr>
            </w:pPr>
            <w:r w:rsidRPr="00FC48ED">
              <w:rPr>
                <w:color w:val="002060"/>
              </w:rPr>
              <w:t>0</w:t>
            </w:r>
          </w:p>
        </w:tc>
      </w:tr>
      <w:tr w:rsidR="00687F56" w:rsidRPr="00FC48ED" w14:paraId="78928CF6"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9E79D" w14:textId="77777777" w:rsidR="00687F56" w:rsidRPr="00FC48ED" w:rsidRDefault="00687F56" w:rsidP="00880F60">
            <w:pPr>
              <w:pStyle w:val="rowtabella0"/>
              <w:rPr>
                <w:color w:val="002060"/>
              </w:rPr>
            </w:pPr>
            <w:r w:rsidRPr="00FC48E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470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CA74"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9CE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39A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1B7B"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06A9"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7E73" w14:textId="77777777" w:rsidR="00687F56" w:rsidRPr="00FC48ED" w:rsidRDefault="00687F56" w:rsidP="00880F60">
            <w:pPr>
              <w:pStyle w:val="rowtabella0"/>
              <w:jc w:val="center"/>
              <w:rPr>
                <w:color w:val="002060"/>
              </w:rPr>
            </w:pPr>
            <w:r w:rsidRPr="00FC48E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E1C3" w14:textId="77777777" w:rsidR="00687F56" w:rsidRPr="00FC48ED" w:rsidRDefault="00687F56" w:rsidP="00880F60">
            <w:pPr>
              <w:pStyle w:val="rowtabella0"/>
              <w:jc w:val="center"/>
              <w:rPr>
                <w:color w:val="002060"/>
              </w:rPr>
            </w:pPr>
            <w:r w:rsidRPr="00FC48E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C377" w14:textId="77777777" w:rsidR="00687F56" w:rsidRPr="00FC48ED" w:rsidRDefault="00687F56" w:rsidP="00880F60">
            <w:pPr>
              <w:pStyle w:val="rowtabella0"/>
              <w:jc w:val="center"/>
              <w:rPr>
                <w:color w:val="002060"/>
              </w:rPr>
            </w:pPr>
            <w:r w:rsidRPr="00FC48ED">
              <w:rPr>
                <w:color w:val="002060"/>
              </w:rPr>
              <w:t>0</w:t>
            </w:r>
          </w:p>
        </w:tc>
      </w:tr>
    </w:tbl>
    <w:p w14:paraId="2936A651" w14:textId="77777777" w:rsidR="00687F56" w:rsidRPr="00FC48ED" w:rsidRDefault="00687F56" w:rsidP="00687F56">
      <w:pPr>
        <w:pStyle w:val="breakline"/>
        <w:divId w:val="527259509"/>
        <w:rPr>
          <w:rFonts w:eastAsiaTheme="minorEastAsia"/>
          <w:color w:val="002060"/>
        </w:rPr>
      </w:pPr>
    </w:p>
    <w:p w14:paraId="30972919" w14:textId="77777777" w:rsidR="00687F56" w:rsidRPr="00FC48ED" w:rsidRDefault="00687F56" w:rsidP="00687F56">
      <w:pPr>
        <w:pStyle w:val="breakline"/>
        <w:divId w:val="527259509"/>
        <w:rPr>
          <w:color w:val="002060"/>
        </w:rPr>
      </w:pPr>
    </w:p>
    <w:p w14:paraId="32107C59" w14:textId="77777777" w:rsidR="00687F56" w:rsidRPr="00FC48ED" w:rsidRDefault="00687F56" w:rsidP="00687F56">
      <w:pPr>
        <w:pStyle w:val="sottotitolocampionato10"/>
        <w:divId w:val="527259509"/>
        <w:rPr>
          <w:color w:val="002060"/>
        </w:rPr>
      </w:pPr>
      <w:r w:rsidRPr="00FC48E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6541DECC"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F3B1F"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BF777"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7CF4"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3659E"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E5B74"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7510C"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D2662"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63C18"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C2AED"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7A781" w14:textId="77777777" w:rsidR="00687F56" w:rsidRPr="00FC48ED" w:rsidRDefault="00687F56" w:rsidP="00880F60">
            <w:pPr>
              <w:pStyle w:val="headertabella0"/>
              <w:rPr>
                <w:color w:val="002060"/>
              </w:rPr>
            </w:pPr>
            <w:r w:rsidRPr="00FC48ED">
              <w:rPr>
                <w:color w:val="002060"/>
              </w:rPr>
              <w:t>PE</w:t>
            </w:r>
          </w:p>
        </w:tc>
      </w:tr>
      <w:tr w:rsidR="00687F56" w:rsidRPr="00FC48ED" w14:paraId="44977F33"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0D1745" w14:textId="77777777" w:rsidR="00687F56" w:rsidRPr="00FC48ED" w:rsidRDefault="00687F56" w:rsidP="00880F60">
            <w:pPr>
              <w:pStyle w:val="rowtabella0"/>
              <w:rPr>
                <w:color w:val="002060"/>
              </w:rPr>
            </w:pPr>
            <w:r w:rsidRPr="00FC48ED">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7FC5"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69E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ABB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764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AC67"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DC1D" w14:textId="77777777" w:rsidR="00687F56" w:rsidRPr="00FC48ED" w:rsidRDefault="00687F56" w:rsidP="00880F60">
            <w:pPr>
              <w:pStyle w:val="rowtabella0"/>
              <w:jc w:val="center"/>
              <w:rPr>
                <w:color w:val="002060"/>
              </w:rPr>
            </w:pPr>
            <w:r w:rsidRPr="00FC48E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FF34"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5058" w14:textId="77777777" w:rsidR="00687F56" w:rsidRPr="00FC48ED" w:rsidRDefault="00687F56" w:rsidP="00880F60">
            <w:pPr>
              <w:pStyle w:val="rowtabella0"/>
              <w:jc w:val="center"/>
              <w:rPr>
                <w:color w:val="002060"/>
              </w:rPr>
            </w:pPr>
            <w:r w:rsidRPr="00FC48E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33BC" w14:textId="77777777" w:rsidR="00687F56" w:rsidRPr="00FC48ED" w:rsidRDefault="00687F56" w:rsidP="00880F60">
            <w:pPr>
              <w:pStyle w:val="rowtabella0"/>
              <w:jc w:val="center"/>
              <w:rPr>
                <w:color w:val="002060"/>
              </w:rPr>
            </w:pPr>
            <w:r w:rsidRPr="00FC48ED">
              <w:rPr>
                <w:color w:val="002060"/>
              </w:rPr>
              <w:t>0</w:t>
            </w:r>
          </w:p>
        </w:tc>
      </w:tr>
      <w:tr w:rsidR="00687F56" w:rsidRPr="00FC48ED" w14:paraId="20D8BA32"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7A172" w14:textId="77777777" w:rsidR="00687F56" w:rsidRPr="00EC5B61" w:rsidRDefault="00687F56" w:rsidP="00880F60">
            <w:pPr>
              <w:pStyle w:val="rowtabella0"/>
              <w:rPr>
                <w:color w:val="002060"/>
                <w:lang w:val="en-US"/>
              </w:rPr>
            </w:pPr>
            <w:r w:rsidRPr="00EC5B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44B0"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0F9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39B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0DF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0A41"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6908" w14:textId="77777777" w:rsidR="00687F56" w:rsidRPr="00FC48ED" w:rsidRDefault="00687F56" w:rsidP="00880F60">
            <w:pPr>
              <w:pStyle w:val="rowtabella0"/>
              <w:jc w:val="center"/>
              <w:rPr>
                <w:color w:val="002060"/>
              </w:rPr>
            </w:pPr>
            <w:r w:rsidRPr="00FC48E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36D8"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B543"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BF68" w14:textId="77777777" w:rsidR="00687F56" w:rsidRPr="00FC48ED" w:rsidRDefault="00687F56" w:rsidP="00880F60">
            <w:pPr>
              <w:pStyle w:val="rowtabella0"/>
              <w:jc w:val="center"/>
              <w:rPr>
                <w:color w:val="002060"/>
              </w:rPr>
            </w:pPr>
            <w:r w:rsidRPr="00FC48ED">
              <w:rPr>
                <w:color w:val="002060"/>
              </w:rPr>
              <w:t>0</w:t>
            </w:r>
          </w:p>
        </w:tc>
      </w:tr>
      <w:tr w:rsidR="00687F56" w:rsidRPr="00FC48ED" w14:paraId="5A4E740C"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BD998" w14:textId="77777777" w:rsidR="00687F56" w:rsidRPr="00FC48ED" w:rsidRDefault="00687F56" w:rsidP="00880F60">
            <w:pPr>
              <w:pStyle w:val="rowtabella0"/>
              <w:rPr>
                <w:color w:val="002060"/>
              </w:rPr>
            </w:pPr>
            <w:r w:rsidRPr="00FC48E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765D"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6E9B"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F93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82B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176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5085"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C07A" w14:textId="77777777" w:rsidR="00687F56" w:rsidRPr="00FC48ED" w:rsidRDefault="00687F56" w:rsidP="00880F60">
            <w:pPr>
              <w:pStyle w:val="rowtabella0"/>
              <w:jc w:val="center"/>
              <w:rPr>
                <w:color w:val="002060"/>
              </w:rPr>
            </w:pPr>
            <w:r w:rsidRPr="00FC48E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F112"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16FB" w14:textId="77777777" w:rsidR="00687F56" w:rsidRPr="00FC48ED" w:rsidRDefault="00687F56" w:rsidP="00880F60">
            <w:pPr>
              <w:pStyle w:val="rowtabella0"/>
              <w:jc w:val="center"/>
              <w:rPr>
                <w:color w:val="002060"/>
              </w:rPr>
            </w:pPr>
            <w:r w:rsidRPr="00FC48ED">
              <w:rPr>
                <w:color w:val="002060"/>
              </w:rPr>
              <w:t>0</w:t>
            </w:r>
          </w:p>
        </w:tc>
      </w:tr>
      <w:tr w:rsidR="00687F56" w:rsidRPr="00FC48ED" w14:paraId="59CEDA1C"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C6DA89" w14:textId="77777777" w:rsidR="00687F56" w:rsidRPr="00FC48ED" w:rsidRDefault="00687F56" w:rsidP="00880F60">
            <w:pPr>
              <w:pStyle w:val="rowtabella0"/>
              <w:rPr>
                <w:color w:val="002060"/>
              </w:rPr>
            </w:pPr>
            <w:r w:rsidRPr="00FC48E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7C01"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221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52E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2DB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DD95"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9325"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A937" w14:textId="77777777" w:rsidR="00687F56" w:rsidRPr="00FC48ED" w:rsidRDefault="00687F56" w:rsidP="00880F60">
            <w:pPr>
              <w:pStyle w:val="rowtabella0"/>
              <w:jc w:val="center"/>
              <w:rPr>
                <w:color w:val="002060"/>
              </w:rPr>
            </w:pPr>
            <w:r w:rsidRPr="00FC48E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745A"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8493" w14:textId="77777777" w:rsidR="00687F56" w:rsidRPr="00FC48ED" w:rsidRDefault="00687F56" w:rsidP="00880F60">
            <w:pPr>
              <w:pStyle w:val="rowtabella0"/>
              <w:jc w:val="center"/>
              <w:rPr>
                <w:color w:val="002060"/>
              </w:rPr>
            </w:pPr>
            <w:r w:rsidRPr="00FC48ED">
              <w:rPr>
                <w:color w:val="002060"/>
              </w:rPr>
              <w:t>0</w:t>
            </w:r>
          </w:p>
        </w:tc>
      </w:tr>
      <w:tr w:rsidR="00687F56" w:rsidRPr="00FC48ED" w14:paraId="6D5D536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254C9" w14:textId="77777777" w:rsidR="00687F56" w:rsidRPr="00EC5B61" w:rsidRDefault="00687F56" w:rsidP="00880F60">
            <w:pPr>
              <w:pStyle w:val="rowtabella0"/>
              <w:rPr>
                <w:color w:val="002060"/>
                <w:lang w:val="en-US"/>
              </w:rPr>
            </w:pPr>
            <w:r w:rsidRPr="00EC5B61">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A37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332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C70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B81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A5D1"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441A"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78FB"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FF5D"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65E2" w14:textId="77777777" w:rsidR="00687F56" w:rsidRPr="00FC48ED" w:rsidRDefault="00687F56" w:rsidP="00880F60">
            <w:pPr>
              <w:pStyle w:val="rowtabella0"/>
              <w:jc w:val="center"/>
              <w:rPr>
                <w:color w:val="002060"/>
              </w:rPr>
            </w:pPr>
            <w:r w:rsidRPr="00FC48ED">
              <w:rPr>
                <w:color w:val="002060"/>
              </w:rPr>
              <w:t>0</w:t>
            </w:r>
          </w:p>
        </w:tc>
      </w:tr>
      <w:tr w:rsidR="00687F56" w:rsidRPr="00FC48ED" w14:paraId="6B3DB39A"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6BC57" w14:textId="77777777" w:rsidR="00687F56" w:rsidRPr="00FC48ED" w:rsidRDefault="00687F56" w:rsidP="00880F60">
            <w:pPr>
              <w:pStyle w:val="rowtabella0"/>
              <w:rPr>
                <w:color w:val="002060"/>
              </w:rPr>
            </w:pPr>
            <w:r w:rsidRPr="00FC48ED">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288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85FD"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E971"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662D"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82D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8E26"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3C2B" w14:textId="77777777" w:rsidR="00687F56" w:rsidRPr="00FC48ED" w:rsidRDefault="00687F56" w:rsidP="00880F60">
            <w:pPr>
              <w:pStyle w:val="rowtabella0"/>
              <w:jc w:val="center"/>
              <w:rPr>
                <w:color w:val="002060"/>
              </w:rPr>
            </w:pPr>
            <w:r w:rsidRPr="00FC48E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1AD6" w14:textId="77777777" w:rsidR="00687F56" w:rsidRPr="00FC48ED" w:rsidRDefault="00687F56" w:rsidP="00880F60">
            <w:pPr>
              <w:pStyle w:val="rowtabella0"/>
              <w:jc w:val="center"/>
              <w:rPr>
                <w:color w:val="002060"/>
              </w:rPr>
            </w:pPr>
            <w:r w:rsidRPr="00FC48E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35B9" w14:textId="77777777" w:rsidR="00687F56" w:rsidRPr="00FC48ED" w:rsidRDefault="00687F56" w:rsidP="00880F60">
            <w:pPr>
              <w:pStyle w:val="rowtabella0"/>
              <w:jc w:val="center"/>
              <w:rPr>
                <w:color w:val="002060"/>
              </w:rPr>
            </w:pPr>
            <w:r w:rsidRPr="00FC48ED">
              <w:rPr>
                <w:color w:val="002060"/>
              </w:rPr>
              <w:t>0</w:t>
            </w:r>
          </w:p>
        </w:tc>
      </w:tr>
    </w:tbl>
    <w:p w14:paraId="39201108" w14:textId="77777777" w:rsidR="00687F56" w:rsidRPr="00FC48ED" w:rsidRDefault="00687F56" w:rsidP="00687F56">
      <w:pPr>
        <w:pStyle w:val="breakline"/>
        <w:divId w:val="527259509"/>
        <w:rPr>
          <w:rFonts w:eastAsiaTheme="minorEastAsia"/>
          <w:color w:val="002060"/>
        </w:rPr>
      </w:pPr>
    </w:p>
    <w:p w14:paraId="1E3A43F0" w14:textId="77777777" w:rsidR="00687F56" w:rsidRPr="00FC48ED" w:rsidRDefault="00687F56" w:rsidP="00687F56">
      <w:pPr>
        <w:pStyle w:val="titoloprinc0"/>
        <w:divId w:val="527259509"/>
        <w:rPr>
          <w:color w:val="002060"/>
        </w:rPr>
      </w:pPr>
      <w:r>
        <w:rPr>
          <w:color w:val="002060"/>
        </w:rPr>
        <w:t>PROGRAMMA GARE</w:t>
      </w:r>
    </w:p>
    <w:p w14:paraId="3C4D1479" w14:textId="77777777" w:rsidR="00687F56" w:rsidRDefault="00687F56" w:rsidP="00687F56">
      <w:pPr>
        <w:pStyle w:val="breakline"/>
        <w:divId w:val="527259509"/>
        <w:rPr>
          <w:color w:val="002060"/>
        </w:rPr>
      </w:pPr>
    </w:p>
    <w:p w14:paraId="741727F7" w14:textId="77777777" w:rsidR="00687F56" w:rsidRPr="006005F9" w:rsidRDefault="00687F56" w:rsidP="00687F56">
      <w:pPr>
        <w:pStyle w:val="sottotitolocampionato10"/>
        <w:divId w:val="527259509"/>
        <w:rPr>
          <w:color w:val="002060"/>
        </w:rPr>
      </w:pPr>
      <w:r w:rsidRPr="006005F9">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F56" w:rsidRPr="006005F9" w14:paraId="2D049003"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52FE8"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BB6D1"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13A1B"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EF0E8"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CB89E"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3520D"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F8F97"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417710C6" w14:textId="77777777" w:rsidTr="00687F5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159C1B" w14:textId="77777777" w:rsidR="00687F56" w:rsidRPr="006005F9" w:rsidRDefault="00687F56" w:rsidP="00880F60">
            <w:pPr>
              <w:pStyle w:val="rowtabella0"/>
              <w:rPr>
                <w:color w:val="002060"/>
              </w:rPr>
            </w:pPr>
            <w:r w:rsidRPr="006005F9">
              <w:rPr>
                <w:color w:val="002060"/>
              </w:rPr>
              <w:lastRenderedPageBreak/>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12898F" w14:textId="77777777" w:rsidR="00687F56" w:rsidRPr="006005F9" w:rsidRDefault="00687F56" w:rsidP="00880F60">
            <w:pPr>
              <w:pStyle w:val="rowtabella0"/>
              <w:rPr>
                <w:color w:val="002060"/>
              </w:rPr>
            </w:pPr>
            <w:r w:rsidRPr="006005F9">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3ECF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15CA05" w14:textId="77777777" w:rsidR="00687F56" w:rsidRPr="006005F9" w:rsidRDefault="00687F56" w:rsidP="00880F60">
            <w:pPr>
              <w:pStyle w:val="rowtabella0"/>
              <w:rPr>
                <w:color w:val="002060"/>
              </w:rPr>
            </w:pPr>
            <w:r w:rsidRPr="006005F9">
              <w:rPr>
                <w:color w:val="002060"/>
              </w:rPr>
              <w:t>15/12/2021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3EDF2" w14:textId="77777777" w:rsidR="00687F56" w:rsidRPr="006005F9" w:rsidRDefault="00687F56" w:rsidP="00880F60">
            <w:pPr>
              <w:pStyle w:val="rowtabella0"/>
              <w:rPr>
                <w:color w:val="002060"/>
              </w:rPr>
            </w:pPr>
            <w:r w:rsidRPr="006005F9">
              <w:rPr>
                <w:color w:val="002060"/>
              </w:rPr>
              <w:t>5125 CAMPO NÂ°1 PARR. S. GIUSEPPE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C255F" w14:textId="77777777" w:rsidR="00687F56" w:rsidRPr="006005F9" w:rsidRDefault="00687F56" w:rsidP="00880F60">
            <w:pPr>
              <w:pStyle w:val="rowtabella0"/>
              <w:rPr>
                <w:color w:val="002060"/>
              </w:rPr>
            </w:pPr>
            <w:r w:rsidRPr="006005F9">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3279CB" w14:textId="77777777" w:rsidR="00687F56" w:rsidRPr="006005F9" w:rsidRDefault="00687F56" w:rsidP="00880F60">
            <w:pPr>
              <w:pStyle w:val="rowtabella0"/>
              <w:rPr>
                <w:color w:val="002060"/>
              </w:rPr>
            </w:pPr>
            <w:r w:rsidRPr="006005F9">
              <w:rPr>
                <w:color w:val="002060"/>
              </w:rPr>
              <w:t>VIA GURCINO 25</w:t>
            </w:r>
          </w:p>
        </w:tc>
      </w:tr>
    </w:tbl>
    <w:p w14:paraId="0FCB6655" w14:textId="77777777" w:rsidR="00687F56" w:rsidRPr="006005F9" w:rsidRDefault="00687F56" w:rsidP="00687F56">
      <w:pPr>
        <w:pStyle w:val="breakline"/>
        <w:divId w:val="527259509"/>
        <w:rPr>
          <w:rFonts w:eastAsiaTheme="minorEastAsia"/>
          <w:color w:val="002060"/>
        </w:rPr>
      </w:pPr>
    </w:p>
    <w:p w14:paraId="09217BA9" w14:textId="77777777" w:rsidR="00687F56" w:rsidRPr="006005F9" w:rsidRDefault="00687F56" w:rsidP="00687F56">
      <w:pPr>
        <w:pStyle w:val="breakline"/>
        <w:divId w:val="527259509"/>
        <w:rPr>
          <w:color w:val="002060"/>
        </w:rPr>
      </w:pPr>
    </w:p>
    <w:p w14:paraId="6491BF62" w14:textId="77777777" w:rsidR="00687F56" w:rsidRPr="006005F9" w:rsidRDefault="00687F56" w:rsidP="00687F56">
      <w:pPr>
        <w:pStyle w:val="breakline"/>
        <w:divId w:val="527259509"/>
        <w:rPr>
          <w:color w:val="002060"/>
        </w:rPr>
      </w:pPr>
    </w:p>
    <w:p w14:paraId="46680D42" w14:textId="77777777" w:rsidR="00687F56" w:rsidRPr="006005F9" w:rsidRDefault="00687F56" w:rsidP="00687F56">
      <w:pPr>
        <w:pStyle w:val="sottotitolocampionato10"/>
        <w:divId w:val="527259509"/>
        <w:rPr>
          <w:color w:val="002060"/>
        </w:rPr>
      </w:pPr>
      <w:r w:rsidRPr="006005F9">
        <w:rPr>
          <w:color w:val="002060"/>
        </w:rPr>
        <w:lastRenderedPageBreak/>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4"/>
        <w:gridCol w:w="385"/>
        <w:gridCol w:w="898"/>
        <w:gridCol w:w="1177"/>
        <w:gridCol w:w="1547"/>
        <w:gridCol w:w="1547"/>
      </w:tblGrid>
      <w:tr w:rsidR="00687F56" w:rsidRPr="006005F9" w14:paraId="761FFB16"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18415"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4CAB6"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15A9F"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E4993"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4EA4"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AB2EE"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F4DFE"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5F536CC8"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F077E6" w14:textId="77777777" w:rsidR="00687F56" w:rsidRPr="006005F9" w:rsidRDefault="00687F56" w:rsidP="00880F60">
            <w:pPr>
              <w:pStyle w:val="rowtabella0"/>
              <w:rPr>
                <w:color w:val="002060"/>
              </w:rPr>
            </w:pPr>
            <w:r w:rsidRPr="006005F9">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48499" w14:textId="77777777" w:rsidR="00687F56" w:rsidRPr="006005F9" w:rsidRDefault="00687F56" w:rsidP="00880F60">
            <w:pPr>
              <w:pStyle w:val="rowtabella0"/>
              <w:rPr>
                <w:color w:val="002060"/>
              </w:rPr>
            </w:pPr>
            <w:r w:rsidRPr="006005F9">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FDDD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D54B2" w14:textId="77777777" w:rsidR="00687F56" w:rsidRPr="006005F9" w:rsidRDefault="00687F56" w:rsidP="00880F60">
            <w:pPr>
              <w:pStyle w:val="rowtabella0"/>
              <w:rPr>
                <w:color w:val="002060"/>
              </w:rPr>
            </w:pPr>
            <w:r w:rsidRPr="006005F9">
              <w:rPr>
                <w:color w:val="002060"/>
              </w:rPr>
              <w:t>16/12/2021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70C39" w14:textId="77777777" w:rsidR="00687F56" w:rsidRPr="006005F9" w:rsidRDefault="00687F56" w:rsidP="00880F60">
            <w:pPr>
              <w:pStyle w:val="rowtabella0"/>
              <w:rPr>
                <w:color w:val="002060"/>
              </w:rPr>
            </w:pPr>
            <w:r w:rsidRPr="006005F9">
              <w:rPr>
                <w:color w:val="002060"/>
              </w:rPr>
              <w:t>5472 CAMPO SCOPERTO C5 LUCREZIA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CE590" w14:textId="77777777" w:rsidR="00687F56" w:rsidRPr="006005F9" w:rsidRDefault="00687F56" w:rsidP="00880F60">
            <w:pPr>
              <w:pStyle w:val="rowtabella0"/>
              <w:rPr>
                <w:color w:val="002060"/>
              </w:rPr>
            </w:pPr>
            <w:r w:rsidRPr="006005F9">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F8CA5" w14:textId="77777777" w:rsidR="00687F56" w:rsidRPr="006005F9" w:rsidRDefault="00687F56" w:rsidP="00880F60">
            <w:pPr>
              <w:pStyle w:val="rowtabella0"/>
              <w:rPr>
                <w:color w:val="002060"/>
              </w:rPr>
            </w:pPr>
            <w:r w:rsidRPr="006005F9">
              <w:rPr>
                <w:color w:val="002060"/>
              </w:rPr>
              <w:t>VIA MIA MARTINI</w:t>
            </w:r>
          </w:p>
        </w:tc>
      </w:tr>
      <w:tr w:rsidR="00687F56" w:rsidRPr="006005F9" w14:paraId="0DD8E94C"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812281" w14:textId="77777777" w:rsidR="00687F56" w:rsidRPr="006005F9" w:rsidRDefault="00687F56" w:rsidP="00880F60">
            <w:pPr>
              <w:pStyle w:val="rowtabella0"/>
              <w:rPr>
                <w:color w:val="002060"/>
              </w:rPr>
            </w:pPr>
            <w:r w:rsidRPr="006005F9">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156D47" w14:textId="77777777" w:rsidR="00687F56" w:rsidRPr="006005F9" w:rsidRDefault="00687F56" w:rsidP="00880F60">
            <w:pPr>
              <w:pStyle w:val="rowtabella0"/>
              <w:rPr>
                <w:color w:val="002060"/>
              </w:rPr>
            </w:pPr>
            <w:r w:rsidRPr="006005F9">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E226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4A6239"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6DCE7" w14:textId="77777777" w:rsidR="00687F56" w:rsidRPr="006005F9" w:rsidRDefault="00687F56" w:rsidP="00880F60">
            <w:pPr>
              <w:pStyle w:val="rowtabella0"/>
              <w:rPr>
                <w:color w:val="002060"/>
              </w:rPr>
            </w:pPr>
            <w:r w:rsidRPr="006005F9">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56C98" w14:textId="77777777" w:rsidR="00687F56" w:rsidRPr="006005F9" w:rsidRDefault="00687F56" w:rsidP="00880F60">
            <w:pPr>
              <w:pStyle w:val="rowtabella0"/>
              <w:rPr>
                <w:color w:val="002060"/>
              </w:rPr>
            </w:pPr>
            <w:r w:rsidRPr="006005F9">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D40BE4" w14:textId="77777777" w:rsidR="00687F56" w:rsidRPr="006005F9" w:rsidRDefault="00687F56" w:rsidP="00880F60">
            <w:pPr>
              <w:pStyle w:val="rowtabella0"/>
              <w:rPr>
                <w:color w:val="002060"/>
              </w:rPr>
            </w:pPr>
            <w:r w:rsidRPr="006005F9">
              <w:rPr>
                <w:color w:val="002060"/>
              </w:rPr>
              <w:t>VIA AMATO</w:t>
            </w:r>
          </w:p>
        </w:tc>
      </w:tr>
      <w:tr w:rsidR="00687F56" w:rsidRPr="006005F9" w14:paraId="16E235EA"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7AB651" w14:textId="77777777" w:rsidR="00687F56" w:rsidRPr="006005F9" w:rsidRDefault="00687F56" w:rsidP="00880F60">
            <w:pPr>
              <w:pStyle w:val="rowtabella0"/>
              <w:rPr>
                <w:color w:val="002060"/>
              </w:rPr>
            </w:pPr>
            <w:r w:rsidRPr="006005F9">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1139F" w14:textId="77777777" w:rsidR="00687F56" w:rsidRPr="006005F9" w:rsidRDefault="00687F56" w:rsidP="00880F60">
            <w:pPr>
              <w:pStyle w:val="rowtabella0"/>
              <w:rPr>
                <w:color w:val="002060"/>
              </w:rPr>
            </w:pPr>
            <w:r w:rsidRPr="006005F9">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A9E9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1F86A" w14:textId="77777777" w:rsidR="00687F56" w:rsidRPr="006005F9" w:rsidRDefault="00687F56" w:rsidP="00880F60">
            <w:pPr>
              <w:pStyle w:val="rowtabella0"/>
              <w:rPr>
                <w:color w:val="002060"/>
              </w:rPr>
            </w:pPr>
            <w:r w:rsidRPr="006005F9">
              <w:rPr>
                <w:color w:val="002060"/>
              </w:rPr>
              <w:t>19/12/2021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3EF3E" w14:textId="77777777" w:rsidR="00687F56" w:rsidRPr="006005F9" w:rsidRDefault="00687F56" w:rsidP="00880F60">
            <w:pPr>
              <w:pStyle w:val="rowtabella0"/>
              <w:rPr>
                <w:color w:val="002060"/>
              </w:rPr>
            </w:pPr>
            <w:r w:rsidRPr="006005F9">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E1DBA" w14:textId="77777777" w:rsidR="00687F56" w:rsidRPr="006005F9" w:rsidRDefault="00687F56" w:rsidP="00880F60">
            <w:pPr>
              <w:pStyle w:val="rowtabella0"/>
              <w:rPr>
                <w:color w:val="002060"/>
              </w:rPr>
            </w:pPr>
            <w:r w:rsidRPr="006005F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73A3D" w14:textId="77777777" w:rsidR="00687F56" w:rsidRPr="006005F9" w:rsidRDefault="00687F56" w:rsidP="00880F60">
            <w:pPr>
              <w:pStyle w:val="rowtabella0"/>
              <w:rPr>
                <w:color w:val="002060"/>
              </w:rPr>
            </w:pPr>
            <w:r w:rsidRPr="006005F9">
              <w:rPr>
                <w:color w:val="002060"/>
              </w:rPr>
              <w:t>VIA PAGANINI</w:t>
            </w:r>
          </w:p>
        </w:tc>
      </w:tr>
    </w:tbl>
    <w:p w14:paraId="7F3B204E" w14:textId="77777777" w:rsidR="00687F56" w:rsidRPr="006005F9" w:rsidRDefault="00687F56" w:rsidP="00687F56">
      <w:pPr>
        <w:pStyle w:val="breakline"/>
        <w:divId w:val="527259509"/>
        <w:rPr>
          <w:rFonts w:eastAsiaTheme="minorEastAsia"/>
          <w:color w:val="002060"/>
        </w:rPr>
      </w:pPr>
    </w:p>
    <w:p w14:paraId="1A53496C" w14:textId="77777777" w:rsidR="00687F56" w:rsidRPr="006005F9" w:rsidRDefault="00687F56" w:rsidP="00687F56">
      <w:pPr>
        <w:pStyle w:val="breakline"/>
        <w:divId w:val="527259509"/>
        <w:rPr>
          <w:color w:val="002060"/>
        </w:rPr>
      </w:pPr>
    </w:p>
    <w:p w14:paraId="08347C18" w14:textId="77777777" w:rsidR="00687F56" w:rsidRPr="006005F9" w:rsidRDefault="00687F56" w:rsidP="00687F56">
      <w:pPr>
        <w:pStyle w:val="breakline"/>
        <w:divId w:val="527259509"/>
        <w:rPr>
          <w:color w:val="002060"/>
        </w:rPr>
      </w:pPr>
    </w:p>
    <w:p w14:paraId="60895F9C" w14:textId="77777777" w:rsidR="00687F56" w:rsidRPr="006005F9" w:rsidRDefault="00687F56" w:rsidP="00687F56">
      <w:pPr>
        <w:pStyle w:val="sottotitolocampionato10"/>
        <w:divId w:val="527259509"/>
        <w:rPr>
          <w:color w:val="002060"/>
        </w:rPr>
      </w:pPr>
      <w:r w:rsidRPr="006005F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87F56" w:rsidRPr="006005F9" w14:paraId="30C5213A"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5DB09"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0A94E"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C08A6"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4B720"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212E7"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BFE4F"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80719"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52C2278F"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86B11" w14:textId="77777777" w:rsidR="00687F56" w:rsidRPr="006005F9" w:rsidRDefault="00687F56" w:rsidP="00880F60">
            <w:pPr>
              <w:pStyle w:val="rowtabella0"/>
              <w:rPr>
                <w:color w:val="002060"/>
              </w:rPr>
            </w:pPr>
            <w:r w:rsidRPr="006005F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0191C" w14:textId="77777777" w:rsidR="00687F56" w:rsidRPr="006005F9" w:rsidRDefault="00687F56" w:rsidP="00880F60">
            <w:pPr>
              <w:pStyle w:val="rowtabella0"/>
              <w:rPr>
                <w:color w:val="002060"/>
              </w:rPr>
            </w:pPr>
            <w:r w:rsidRPr="006005F9">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007EA"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C4D15" w14:textId="77777777" w:rsidR="00687F56" w:rsidRPr="006005F9" w:rsidRDefault="00687F56" w:rsidP="00880F60">
            <w:pPr>
              <w:pStyle w:val="rowtabella0"/>
              <w:rPr>
                <w:color w:val="002060"/>
              </w:rPr>
            </w:pPr>
            <w:r w:rsidRPr="006005F9">
              <w:rPr>
                <w:color w:val="002060"/>
              </w:rPr>
              <w:t>18/12/2021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61DDB" w14:textId="77777777" w:rsidR="00687F56" w:rsidRPr="006005F9" w:rsidRDefault="00687F56" w:rsidP="00880F60">
            <w:pPr>
              <w:pStyle w:val="rowtabella0"/>
              <w:rPr>
                <w:color w:val="002060"/>
              </w:rPr>
            </w:pPr>
            <w:r w:rsidRPr="006005F9">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45BBD" w14:textId="77777777" w:rsidR="00687F56" w:rsidRPr="006005F9" w:rsidRDefault="00687F56" w:rsidP="00880F60">
            <w:pPr>
              <w:pStyle w:val="rowtabella0"/>
              <w:rPr>
                <w:color w:val="002060"/>
              </w:rPr>
            </w:pPr>
            <w:r w:rsidRPr="006005F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01AD4" w14:textId="77777777" w:rsidR="00687F56" w:rsidRPr="006005F9" w:rsidRDefault="00687F56" w:rsidP="00880F60">
            <w:pPr>
              <w:pStyle w:val="rowtabella0"/>
              <w:rPr>
                <w:color w:val="002060"/>
              </w:rPr>
            </w:pPr>
            <w:r w:rsidRPr="006005F9">
              <w:rPr>
                <w:color w:val="002060"/>
              </w:rPr>
              <w:t>VIA MADRE TERESA DI CALCUTTA</w:t>
            </w:r>
          </w:p>
        </w:tc>
      </w:tr>
      <w:tr w:rsidR="00687F56" w:rsidRPr="006005F9" w14:paraId="7607FA43"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746C0B" w14:textId="77777777" w:rsidR="00687F56" w:rsidRPr="006005F9" w:rsidRDefault="00687F56" w:rsidP="00880F60">
            <w:pPr>
              <w:pStyle w:val="rowtabella0"/>
              <w:rPr>
                <w:color w:val="002060"/>
              </w:rPr>
            </w:pPr>
            <w:r w:rsidRPr="006005F9">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1CCB1" w14:textId="77777777" w:rsidR="00687F56" w:rsidRPr="006005F9" w:rsidRDefault="00687F56" w:rsidP="00880F60">
            <w:pPr>
              <w:pStyle w:val="rowtabella0"/>
              <w:rPr>
                <w:color w:val="002060"/>
              </w:rPr>
            </w:pPr>
            <w:r w:rsidRPr="006005F9">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6955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B175F"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C7446" w14:textId="77777777" w:rsidR="00687F56" w:rsidRPr="006005F9" w:rsidRDefault="00687F56" w:rsidP="00880F60">
            <w:pPr>
              <w:pStyle w:val="rowtabella0"/>
              <w:rPr>
                <w:color w:val="002060"/>
              </w:rPr>
            </w:pPr>
            <w:r w:rsidRPr="006005F9">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57653" w14:textId="77777777" w:rsidR="00687F56" w:rsidRPr="006005F9" w:rsidRDefault="00687F56" w:rsidP="00880F60">
            <w:pPr>
              <w:pStyle w:val="rowtabella0"/>
              <w:rPr>
                <w:color w:val="002060"/>
              </w:rPr>
            </w:pPr>
            <w:r w:rsidRPr="006005F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92046" w14:textId="77777777" w:rsidR="00687F56" w:rsidRPr="006005F9" w:rsidRDefault="00687F56" w:rsidP="00880F60">
            <w:pPr>
              <w:pStyle w:val="rowtabella0"/>
              <w:rPr>
                <w:color w:val="002060"/>
              </w:rPr>
            </w:pPr>
            <w:r w:rsidRPr="006005F9">
              <w:rPr>
                <w:color w:val="002060"/>
              </w:rPr>
              <w:t>VIA PETRARCA</w:t>
            </w:r>
          </w:p>
        </w:tc>
      </w:tr>
    </w:tbl>
    <w:p w14:paraId="2B18DE91" w14:textId="77777777" w:rsidR="00687F56" w:rsidRPr="006005F9" w:rsidRDefault="00687F56" w:rsidP="00687F56">
      <w:pPr>
        <w:pStyle w:val="breakline"/>
        <w:divId w:val="527259509"/>
        <w:rPr>
          <w:rFonts w:eastAsiaTheme="minorEastAsia"/>
          <w:color w:val="002060"/>
        </w:rPr>
      </w:pPr>
    </w:p>
    <w:p w14:paraId="741F2ED3" w14:textId="77777777" w:rsidR="00687F56" w:rsidRPr="006005F9" w:rsidRDefault="00687F56" w:rsidP="00687F56">
      <w:pPr>
        <w:pStyle w:val="breakline"/>
        <w:divId w:val="527259509"/>
        <w:rPr>
          <w:color w:val="002060"/>
        </w:rPr>
      </w:pPr>
    </w:p>
    <w:p w14:paraId="6B543FCC" w14:textId="77777777" w:rsidR="00687F56" w:rsidRPr="006005F9" w:rsidRDefault="00687F56" w:rsidP="00687F56">
      <w:pPr>
        <w:pStyle w:val="breakline"/>
        <w:divId w:val="527259509"/>
        <w:rPr>
          <w:color w:val="002060"/>
        </w:rPr>
      </w:pPr>
    </w:p>
    <w:p w14:paraId="1A206BB9" w14:textId="77777777" w:rsidR="00687F56" w:rsidRPr="006005F9" w:rsidRDefault="00687F56" w:rsidP="00687F56">
      <w:pPr>
        <w:pStyle w:val="sottotitolocampionato10"/>
        <w:divId w:val="527259509"/>
        <w:rPr>
          <w:color w:val="002060"/>
        </w:rPr>
      </w:pPr>
      <w:r w:rsidRPr="006005F9">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4"/>
        <w:gridCol w:w="385"/>
        <w:gridCol w:w="898"/>
        <w:gridCol w:w="1178"/>
        <w:gridCol w:w="1550"/>
        <w:gridCol w:w="1558"/>
      </w:tblGrid>
      <w:tr w:rsidR="00687F56" w:rsidRPr="006005F9" w14:paraId="54DCD289"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1605C"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A68D"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45619"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7E5FC"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EB369"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5AC33" w14:textId="77777777" w:rsidR="00687F56" w:rsidRPr="006005F9" w:rsidRDefault="00687F56" w:rsidP="00880F60">
            <w:pPr>
              <w:pStyle w:val="headertabella0"/>
              <w:rPr>
                <w:color w:val="002060"/>
              </w:rPr>
            </w:pPr>
            <w:r w:rsidRPr="006005F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BC6F7"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662B7671"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5C5AF" w14:textId="77777777" w:rsidR="00687F56" w:rsidRPr="006005F9" w:rsidRDefault="00687F56" w:rsidP="00880F60">
            <w:pPr>
              <w:pStyle w:val="rowtabella0"/>
              <w:rPr>
                <w:color w:val="002060"/>
              </w:rPr>
            </w:pPr>
            <w:r w:rsidRPr="006005F9">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DA457" w14:textId="77777777" w:rsidR="00687F56" w:rsidRPr="006005F9" w:rsidRDefault="00687F56" w:rsidP="00880F60">
            <w:pPr>
              <w:pStyle w:val="rowtabella0"/>
              <w:rPr>
                <w:color w:val="002060"/>
              </w:rPr>
            </w:pPr>
            <w:r w:rsidRPr="006005F9">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6684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C7C36" w14:textId="77777777" w:rsidR="00687F56" w:rsidRPr="006005F9" w:rsidRDefault="00687F56" w:rsidP="00880F60">
            <w:pPr>
              <w:pStyle w:val="rowtabella0"/>
              <w:rPr>
                <w:color w:val="002060"/>
              </w:rPr>
            </w:pPr>
            <w:r w:rsidRPr="006005F9">
              <w:rPr>
                <w:color w:val="002060"/>
              </w:rPr>
              <w:t>18/12/2021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5F178" w14:textId="77777777" w:rsidR="00687F56" w:rsidRPr="006005F9" w:rsidRDefault="00687F56" w:rsidP="00880F60">
            <w:pPr>
              <w:pStyle w:val="rowtabella0"/>
              <w:rPr>
                <w:color w:val="002060"/>
              </w:rPr>
            </w:pPr>
            <w:r w:rsidRPr="006005F9">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D57DF" w14:textId="77777777" w:rsidR="00687F56" w:rsidRPr="006005F9" w:rsidRDefault="00687F56" w:rsidP="00880F60">
            <w:pPr>
              <w:pStyle w:val="rowtabella0"/>
              <w:rPr>
                <w:color w:val="002060"/>
              </w:rPr>
            </w:pPr>
            <w:r w:rsidRPr="006005F9">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0C03B" w14:textId="77777777" w:rsidR="00687F56" w:rsidRPr="006005F9" w:rsidRDefault="00687F56" w:rsidP="00880F60">
            <w:pPr>
              <w:pStyle w:val="rowtabella0"/>
              <w:rPr>
                <w:color w:val="002060"/>
              </w:rPr>
            </w:pPr>
            <w:r w:rsidRPr="006005F9">
              <w:rPr>
                <w:color w:val="002060"/>
              </w:rPr>
              <w:t>FRAZ.PAGLIARE VIA VECCHI</w:t>
            </w:r>
          </w:p>
        </w:tc>
      </w:tr>
      <w:tr w:rsidR="00687F56" w:rsidRPr="006005F9" w14:paraId="4350017F"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6BB32E" w14:textId="77777777" w:rsidR="00687F56" w:rsidRPr="006005F9" w:rsidRDefault="00687F56" w:rsidP="00880F60">
            <w:pPr>
              <w:pStyle w:val="rowtabella0"/>
              <w:rPr>
                <w:color w:val="002060"/>
              </w:rPr>
            </w:pPr>
            <w:r w:rsidRPr="006005F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C5B54B" w14:textId="77777777" w:rsidR="00687F56" w:rsidRPr="006005F9" w:rsidRDefault="00687F56" w:rsidP="00880F60">
            <w:pPr>
              <w:pStyle w:val="rowtabella0"/>
              <w:rPr>
                <w:color w:val="002060"/>
              </w:rPr>
            </w:pPr>
            <w:r w:rsidRPr="006005F9">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C8BFF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78FF4F"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E7435B" w14:textId="77777777" w:rsidR="00687F56" w:rsidRPr="006005F9" w:rsidRDefault="00687F56" w:rsidP="00880F60">
            <w:pPr>
              <w:pStyle w:val="rowtabella0"/>
              <w:rPr>
                <w:color w:val="002060"/>
              </w:rPr>
            </w:pPr>
            <w:r w:rsidRPr="006005F9">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0FC2BD" w14:textId="77777777" w:rsidR="00687F56" w:rsidRPr="006005F9" w:rsidRDefault="00687F56" w:rsidP="00880F60">
            <w:pPr>
              <w:pStyle w:val="rowtabella0"/>
              <w:rPr>
                <w:color w:val="002060"/>
              </w:rPr>
            </w:pPr>
            <w:r w:rsidRPr="006005F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EADD8" w14:textId="77777777" w:rsidR="00687F56" w:rsidRPr="006005F9" w:rsidRDefault="00687F56" w:rsidP="00880F60">
            <w:pPr>
              <w:pStyle w:val="rowtabella0"/>
              <w:rPr>
                <w:color w:val="002060"/>
              </w:rPr>
            </w:pPr>
            <w:r w:rsidRPr="006005F9">
              <w:rPr>
                <w:color w:val="002060"/>
              </w:rPr>
              <w:t>VIA FRATELLI CERVI</w:t>
            </w:r>
          </w:p>
        </w:tc>
      </w:tr>
      <w:tr w:rsidR="00687F56" w:rsidRPr="006005F9" w14:paraId="6A50CDB9"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650A8" w14:textId="77777777" w:rsidR="00687F56" w:rsidRPr="006005F9" w:rsidRDefault="00687F56" w:rsidP="00880F60">
            <w:pPr>
              <w:pStyle w:val="rowtabella0"/>
              <w:rPr>
                <w:color w:val="002060"/>
              </w:rPr>
            </w:pPr>
            <w:r w:rsidRPr="006005F9">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12FF8" w14:textId="77777777" w:rsidR="00687F56" w:rsidRPr="006005F9" w:rsidRDefault="00687F56" w:rsidP="00880F60">
            <w:pPr>
              <w:pStyle w:val="rowtabella0"/>
              <w:rPr>
                <w:color w:val="002060"/>
              </w:rPr>
            </w:pPr>
            <w:r w:rsidRPr="006005F9">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A2F82"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D7615" w14:textId="77777777" w:rsidR="00687F56" w:rsidRPr="006005F9" w:rsidRDefault="00687F56" w:rsidP="00880F60">
            <w:pPr>
              <w:pStyle w:val="rowtabella0"/>
              <w:rPr>
                <w:color w:val="002060"/>
              </w:rPr>
            </w:pPr>
            <w:r w:rsidRPr="006005F9">
              <w:rPr>
                <w:color w:val="002060"/>
              </w:rPr>
              <w:t>19/12/2021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7ADCF" w14:textId="77777777" w:rsidR="00687F56" w:rsidRPr="006005F9" w:rsidRDefault="00687F56" w:rsidP="00880F60">
            <w:pPr>
              <w:pStyle w:val="rowtabella0"/>
              <w:rPr>
                <w:color w:val="002060"/>
              </w:rPr>
            </w:pPr>
            <w:r w:rsidRPr="006005F9">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3E884" w14:textId="77777777" w:rsidR="00687F56" w:rsidRPr="006005F9" w:rsidRDefault="00687F56" w:rsidP="00880F60">
            <w:pPr>
              <w:pStyle w:val="rowtabella0"/>
              <w:rPr>
                <w:color w:val="002060"/>
              </w:rPr>
            </w:pPr>
            <w:r w:rsidRPr="006005F9">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BF5C7" w14:textId="77777777" w:rsidR="00687F56" w:rsidRPr="006005F9" w:rsidRDefault="00687F56" w:rsidP="00880F60">
            <w:pPr>
              <w:pStyle w:val="rowtabella0"/>
              <w:rPr>
                <w:color w:val="002060"/>
              </w:rPr>
            </w:pPr>
            <w:r w:rsidRPr="006005F9">
              <w:rPr>
                <w:color w:val="002060"/>
              </w:rPr>
              <w:t>VIALE GIUSTOZZI</w:t>
            </w:r>
          </w:p>
        </w:tc>
      </w:tr>
    </w:tbl>
    <w:p w14:paraId="38F12AEB" w14:textId="77777777" w:rsidR="00687F56" w:rsidRPr="00FC48ED" w:rsidRDefault="00687F56" w:rsidP="00687F56">
      <w:pPr>
        <w:pStyle w:val="breakline"/>
        <w:divId w:val="527259509"/>
        <w:rPr>
          <w:color w:val="002060"/>
        </w:rPr>
      </w:pPr>
    </w:p>
    <w:p w14:paraId="37D42074" w14:textId="77777777" w:rsidR="000963F0" w:rsidRDefault="000963F0" w:rsidP="000963F0">
      <w:pPr>
        <w:pStyle w:val="breakline"/>
        <w:divId w:val="527259509"/>
        <w:rPr>
          <w:color w:val="002060"/>
        </w:rPr>
      </w:pPr>
    </w:p>
    <w:p w14:paraId="1366E7B5" w14:textId="4ECB051C" w:rsidR="004726C3" w:rsidRDefault="004726C3" w:rsidP="004726C3">
      <w:pPr>
        <w:pStyle w:val="breakline"/>
        <w:divId w:val="527259509"/>
        <w:rPr>
          <w:color w:val="002060"/>
        </w:rPr>
      </w:pPr>
    </w:p>
    <w:p w14:paraId="5D8FE733" w14:textId="77777777" w:rsidR="000963F0" w:rsidRPr="00C274B2" w:rsidRDefault="000963F0" w:rsidP="004726C3">
      <w:pPr>
        <w:pStyle w:val="breakline"/>
        <w:divId w:val="527259509"/>
        <w:rPr>
          <w:color w:val="002060"/>
        </w:rPr>
      </w:pPr>
    </w:p>
    <w:p w14:paraId="6DD3BA55" w14:textId="77777777" w:rsidR="004726C3" w:rsidRPr="00C274B2" w:rsidRDefault="004726C3" w:rsidP="004726C3">
      <w:pPr>
        <w:pStyle w:val="breakline"/>
        <w:divId w:val="527259509"/>
        <w:rPr>
          <w:color w:val="002060"/>
        </w:rPr>
      </w:pPr>
    </w:p>
    <w:p w14:paraId="580DBF93" w14:textId="77777777" w:rsidR="007825CD" w:rsidRPr="007825CD" w:rsidRDefault="007825CD" w:rsidP="00661C45">
      <w:pPr>
        <w:pStyle w:val="LndNormale1"/>
        <w:numPr>
          <w:ilvl w:val="2"/>
          <w:numId w:val="23"/>
        </w:numPr>
        <w:adjustRightInd/>
        <w:jc w:val="left"/>
        <w:textAlignment w:val="baseline"/>
        <w:divId w:val="527259509"/>
        <w:rPr>
          <w:color w:val="002060"/>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358D387B"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7E19B9">
        <w:rPr>
          <w:rFonts w:ascii="Arial" w:hAnsi="Arial" w:cs="Arial"/>
          <w:b/>
          <w:bCs/>
          <w:color w:val="002060"/>
        </w:rPr>
        <w:t>2</w:t>
      </w:r>
      <w:r w:rsidR="00E81A44">
        <w:rPr>
          <w:rFonts w:ascii="Arial" w:hAnsi="Arial" w:cs="Arial"/>
          <w:b/>
          <w:bCs/>
          <w:color w:val="002060"/>
        </w:rPr>
        <w:t>7</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lastRenderedPageBreak/>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6D797E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81A44">
        <w:rPr>
          <w:b/>
          <w:color w:val="002060"/>
          <w:u w:val="single"/>
        </w:rPr>
        <w:t>15</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1E8EA" w14:textId="77777777" w:rsidR="00F845F5" w:rsidRDefault="00F845F5">
      <w:r>
        <w:separator/>
      </w:r>
    </w:p>
  </w:endnote>
  <w:endnote w:type="continuationSeparator" w:id="0">
    <w:p w14:paraId="144CDFFE" w14:textId="77777777" w:rsidR="00F845F5" w:rsidRDefault="00F84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026D089"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EC5B61">
      <w:rPr>
        <w:rStyle w:val="Numeropagina"/>
        <w:rFonts w:ascii="Arial" w:hAnsi="Arial" w:cs="Arial"/>
        <w:noProof/>
        <w:color w:val="002060"/>
      </w:rPr>
      <w:t>18</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w:t>
    </w:r>
    <w:r w:rsidR="00E81A44">
      <w:rPr>
        <w:rStyle w:val="Numeropagina"/>
        <w:rFonts w:ascii="Arial" w:hAnsi="Arial" w:cs="Arial"/>
        <w:color w:val="002060"/>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84054" w14:textId="77777777" w:rsidR="00F845F5" w:rsidRDefault="00F845F5">
      <w:r>
        <w:separator/>
      </w:r>
    </w:p>
  </w:footnote>
  <w:footnote w:type="continuationSeparator" w:id="0">
    <w:p w14:paraId="5EF39FB4" w14:textId="77777777" w:rsidR="00F845F5" w:rsidRDefault="00F84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4A61"/>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5B61"/>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5F5"/>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1A41E-C9D7-4477-8888-A4639BE8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18</Pages>
  <Words>5423</Words>
  <Characters>30912</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36263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2021-12-15T11:15:00Z</dcterms:created>
  <dcterms:modified xsi:type="dcterms:W3CDTF">2021-12-15T11:15:00Z</dcterms:modified>
</cp:coreProperties>
</file>