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398125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BB176B">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866896">
              <w:rPr>
                <w:rFonts w:ascii="Arial" w:hAnsi="Arial" w:cs="Arial"/>
                <w:color w:val="002060"/>
                <w:sz w:val="40"/>
                <w:szCs w:val="40"/>
              </w:rPr>
              <w:t>6</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558E26E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112EDB38" w14:textId="79D4AE09" w:rsidR="00AC19D9" w:rsidRPr="002419EA" w:rsidRDefault="00573E8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4D9CAD43" w14:textId="0C3226FC" w:rsidR="00AC19D9" w:rsidRPr="002419EA" w:rsidRDefault="00573E8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EAFCCD8" w14:textId="6E104220" w:rsidR="00AC19D9" w:rsidRPr="002419EA" w:rsidRDefault="00573E8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952245B" w14:textId="3AD94F14" w:rsidR="00AC19D9" w:rsidRPr="002419EA" w:rsidRDefault="00573E8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50F4CFCC" w:rsidR="00661C45" w:rsidRDefault="00661C45" w:rsidP="009E02B2">
      <w:pPr>
        <w:autoSpaceDE w:val="0"/>
        <w:autoSpaceDN w:val="0"/>
        <w:adjustRightInd w:val="0"/>
        <w:jc w:val="left"/>
        <w:divId w:val="527259509"/>
        <w:rPr>
          <w:rFonts w:ascii="Arial" w:hAnsi="Arial" w:cs="Arial"/>
          <w:b/>
          <w:color w:val="002060"/>
          <w:sz w:val="22"/>
          <w:szCs w:val="22"/>
        </w:rPr>
      </w:pPr>
    </w:p>
    <w:p w14:paraId="5AD4AF35" w14:textId="2C5265E3" w:rsidR="00FF1F32" w:rsidRDefault="00FF1F32" w:rsidP="009E02B2">
      <w:pPr>
        <w:autoSpaceDE w:val="0"/>
        <w:autoSpaceDN w:val="0"/>
        <w:adjustRightInd w:val="0"/>
        <w:jc w:val="left"/>
        <w:divId w:val="527259509"/>
        <w:rPr>
          <w:rFonts w:ascii="Arial" w:hAnsi="Arial" w:cs="Arial"/>
          <w:b/>
          <w:color w:val="002060"/>
          <w:sz w:val="22"/>
          <w:szCs w:val="22"/>
        </w:rPr>
      </w:pPr>
    </w:p>
    <w:p w14:paraId="6A7B2A58" w14:textId="77777777" w:rsidR="00FF1F32" w:rsidRPr="009D6EE5" w:rsidRDefault="00FF1F32" w:rsidP="00FF1F32">
      <w:pPr>
        <w:pStyle w:val="LndNormale1"/>
        <w:divId w:val="527259509"/>
        <w:rPr>
          <w:b/>
          <w:color w:val="002060"/>
          <w:sz w:val="28"/>
          <w:szCs w:val="28"/>
        </w:rPr>
      </w:pPr>
      <w:r>
        <w:rPr>
          <w:b/>
          <w:color w:val="002060"/>
          <w:sz w:val="28"/>
          <w:szCs w:val="28"/>
        </w:rPr>
        <w:t>ATTIVITA’ DI RAPPRESENTATIVA</w:t>
      </w:r>
    </w:p>
    <w:p w14:paraId="530A224A" w14:textId="77777777" w:rsidR="00FF1F32" w:rsidRPr="000673AC" w:rsidRDefault="00FF1F32" w:rsidP="00FF1F32">
      <w:pPr>
        <w:pStyle w:val="LndNormale1"/>
        <w:divId w:val="527259509"/>
        <w:rPr>
          <w:color w:val="002060"/>
        </w:rPr>
      </w:pPr>
    </w:p>
    <w:p w14:paraId="46D24301"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0B615A34"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30CE3264" w14:textId="01BFCC43" w:rsidR="00FF1F32" w:rsidRPr="00697CB9" w:rsidRDefault="00B335F6" w:rsidP="00FF1F32">
      <w:pPr>
        <w:pStyle w:val="Nessunaspaziatura"/>
        <w:jc w:val="both"/>
        <w:divId w:val="527259509"/>
        <w:rPr>
          <w:rFonts w:ascii="Arial" w:hAnsi="Arial" w:cs="Arial"/>
          <w:color w:val="002060"/>
        </w:rPr>
      </w:pPr>
      <w:r>
        <w:rPr>
          <w:rFonts w:ascii="Arial" w:hAnsi="Arial" w:cs="Arial"/>
          <w:color w:val="002060"/>
        </w:rPr>
        <w:t>Ad integrazione di quanto pubblicato nel Comunicato Ufficiale n° 43 del 14/12/2021, i</w:t>
      </w:r>
      <w:r w:rsidR="00FF1F32" w:rsidRPr="00697CB9">
        <w:rPr>
          <w:rFonts w:ascii="Arial" w:hAnsi="Arial" w:cs="Arial"/>
          <w:color w:val="002060"/>
        </w:rPr>
        <w:t>I sotto elencat</w:t>
      </w:r>
      <w:r>
        <w:rPr>
          <w:rFonts w:ascii="Arial" w:hAnsi="Arial" w:cs="Arial"/>
          <w:color w:val="002060"/>
        </w:rPr>
        <w:t>o</w:t>
      </w:r>
      <w:r w:rsidR="00FF1F32" w:rsidRPr="00697CB9">
        <w:rPr>
          <w:rFonts w:ascii="Arial" w:hAnsi="Arial" w:cs="Arial"/>
          <w:color w:val="002060"/>
        </w:rPr>
        <w:t xml:space="preserve"> calciator</w:t>
      </w:r>
      <w:r>
        <w:rPr>
          <w:rFonts w:ascii="Arial" w:hAnsi="Arial" w:cs="Arial"/>
          <w:color w:val="002060"/>
        </w:rPr>
        <w:t>e</w:t>
      </w:r>
      <w:r w:rsidR="00FF1F32" w:rsidRPr="00697CB9">
        <w:rPr>
          <w:rFonts w:ascii="Arial" w:hAnsi="Arial" w:cs="Arial"/>
          <w:color w:val="002060"/>
        </w:rPr>
        <w:t xml:space="preserve"> </w:t>
      </w:r>
      <w:r>
        <w:rPr>
          <w:rFonts w:ascii="Arial" w:hAnsi="Arial" w:cs="Arial"/>
          <w:color w:val="002060"/>
        </w:rPr>
        <w:t>è convocato</w:t>
      </w:r>
      <w:r w:rsidR="00FF1F32" w:rsidRPr="00697CB9">
        <w:rPr>
          <w:rFonts w:ascii="Arial" w:hAnsi="Arial" w:cs="Arial"/>
          <w:color w:val="002060"/>
        </w:rPr>
        <w:t xml:space="preserve"> per svolgere </w:t>
      </w:r>
      <w:r w:rsidR="00FF1F32">
        <w:rPr>
          <w:rFonts w:ascii="Arial" w:hAnsi="Arial" w:cs="Arial"/>
          <w:b/>
          <w:color w:val="002060"/>
          <w:u w:val="single"/>
        </w:rPr>
        <w:t>tre</w:t>
      </w:r>
      <w:r w:rsidR="00FF1F32" w:rsidRPr="00697CB9">
        <w:rPr>
          <w:rFonts w:ascii="Arial" w:hAnsi="Arial" w:cs="Arial"/>
          <w:b/>
          <w:color w:val="002060"/>
          <w:u w:val="single"/>
        </w:rPr>
        <w:t xml:space="preserve"> </w:t>
      </w:r>
      <w:r w:rsidR="00FF1F32" w:rsidRPr="00BF62CC">
        <w:rPr>
          <w:rFonts w:ascii="Arial" w:hAnsi="Arial" w:cs="Arial"/>
          <w:b/>
          <w:color w:val="002060"/>
          <w:u w:val="single"/>
        </w:rPr>
        <w:t>sedute di allenamento</w:t>
      </w:r>
      <w:r w:rsidR="00FF1F32">
        <w:rPr>
          <w:rFonts w:ascii="Arial" w:hAnsi="Arial" w:cs="Arial"/>
          <w:color w:val="002060"/>
        </w:rPr>
        <w:t xml:space="preserve"> come di seguito riportato:</w:t>
      </w:r>
    </w:p>
    <w:p w14:paraId="716FF453" w14:textId="77777777" w:rsidR="00FF1F32" w:rsidRDefault="00FF1F32" w:rsidP="00FF1F32">
      <w:pPr>
        <w:pStyle w:val="Nessunaspaziatura"/>
        <w:divId w:val="527259509"/>
        <w:rPr>
          <w:rFonts w:ascii="Arial" w:hAnsi="Arial" w:cs="Arial"/>
          <w:b/>
          <w:color w:val="002060"/>
        </w:rPr>
      </w:pPr>
    </w:p>
    <w:p w14:paraId="6EFD17B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16:45</w:t>
      </w:r>
    </w:p>
    <w:p w14:paraId="7E8412E8"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2BD6547B" w14:textId="77777777" w:rsidR="00FF1F32" w:rsidRDefault="00FF1F32" w:rsidP="00FF1F32">
      <w:pPr>
        <w:pStyle w:val="Nessunaspaziatura"/>
        <w:jc w:val="center"/>
        <w:divId w:val="527259509"/>
        <w:rPr>
          <w:rFonts w:ascii="Arial" w:hAnsi="Arial" w:cs="Arial"/>
          <w:b/>
          <w:color w:val="002060"/>
        </w:rPr>
      </w:pPr>
    </w:p>
    <w:p w14:paraId="5873B272"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16:45</w:t>
      </w:r>
    </w:p>
    <w:p w14:paraId="6991AF5B"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15011E23" w14:textId="77777777" w:rsidR="00FF1F32" w:rsidRPr="004B0BC2" w:rsidRDefault="00FF1F32" w:rsidP="00FF1F32">
      <w:pPr>
        <w:pStyle w:val="Nessunaspaziatura"/>
        <w:jc w:val="center"/>
        <w:divId w:val="527259509"/>
        <w:rPr>
          <w:rFonts w:ascii="Arial" w:hAnsi="Arial" w:cs="Arial"/>
          <w:b/>
          <w:color w:val="002060"/>
        </w:rPr>
      </w:pPr>
    </w:p>
    <w:p w14:paraId="66EDE3A7"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16:45</w:t>
      </w:r>
    </w:p>
    <w:p w14:paraId="4F436DAF"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68D3C19E" w14:textId="77777777" w:rsidR="00FF1F32" w:rsidRDefault="00FF1F32" w:rsidP="00FF1F32">
      <w:pPr>
        <w:pStyle w:val="LndNormale1"/>
        <w:divId w:val="527259509"/>
        <w:rPr>
          <w:color w:val="002060"/>
        </w:rPr>
      </w:pPr>
    </w:p>
    <w:p w14:paraId="4B630545" w14:textId="40ACE96F" w:rsidR="00FF1F32" w:rsidRDefault="00FF1F32" w:rsidP="00FF1F32">
      <w:pPr>
        <w:pStyle w:val="LndNormale1"/>
        <w:ind w:left="4245" w:hanging="4245"/>
        <w:divId w:val="527259509"/>
        <w:rPr>
          <w:color w:val="002060"/>
        </w:rPr>
      </w:pPr>
      <w:r w:rsidRPr="00F923ED">
        <w:rPr>
          <w:b/>
          <w:bCs/>
          <w:color w:val="002060"/>
        </w:rPr>
        <w:t>ITALSERVICE C5</w:t>
      </w:r>
      <w:r>
        <w:rPr>
          <w:color w:val="002060"/>
        </w:rPr>
        <w:tab/>
      </w:r>
      <w:r>
        <w:rPr>
          <w:color w:val="002060"/>
        </w:rPr>
        <w:tab/>
      </w:r>
      <w:r w:rsidR="00B335F6">
        <w:rPr>
          <w:color w:val="002060"/>
        </w:rPr>
        <w:t>GIROMETTI Giovanni</w:t>
      </w:r>
    </w:p>
    <w:p w14:paraId="6E7320C8" w14:textId="77777777" w:rsidR="00FF1F32" w:rsidRDefault="00FF1F32" w:rsidP="00FF1F32">
      <w:pPr>
        <w:pStyle w:val="LndNormale1"/>
        <w:divId w:val="527259509"/>
      </w:pPr>
    </w:p>
    <w:p w14:paraId="51BD7F28"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6DC40DF3"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7D6592FB" w14:textId="77777777" w:rsidR="00B335F6" w:rsidRPr="00697CB9" w:rsidRDefault="00B335F6" w:rsidP="00B335F6">
      <w:pPr>
        <w:pStyle w:val="Nessunaspaziatura"/>
        <w:jc w:val="both"/>
        <w:divId w:val="527259509"/>
        <w:rPr>
          <w:rFonts w:ascii="Arial" w:hAnsi="Arial" w:cs="Arial"/>
          <w:color w:val="002060"/>
        </w:rPr>
      </w:pPr>
      <w:r>
        <w:rPr>
          <w:rFonts w:ascii="Arial" w:hAnsi="Arial" w:cs="Arial"/>
          <w:color w:val="002060"/>
        </w:rPr>
        <w:t>Ad integrazione di quanto pubblicato nel Comunicato Ufficiale n° 43 del 14/12/2021, i</w:t>
      </w:r>
      <w:r w:rsidRPr="00697CB9">
        <w:rPr>
          <w:rFonts w:ascii="Arial" w:hAnsi="Arial" w:cs="Arial"/>
          <w:color w:val="002060"/>
        </w:rPr>
        <w:t>I sotto elencat</w:t>
      </w:r>
      <w:r>
        <w:rPr>
          <w:rFonts w:ascii="Arial" w:hAnsi="Arial" w:cs="Arial"/>
          <w:color w:val="002060"/>
        </w:rPr>
        <w:t>o</w:t>
      </w:r>
      <w:r w:rsidRPr="00697CB9">
        <w:rPr>
          <w:rFonts w:ascii="Arial" w:hAnsi="Arial" w:cs="Arial"/>
          <w:color w:val="002060"/>
        </w:rPr>
        <w:t xml:space="preserve"> calciator</w:t>
      </w:r>
      <w:r>
        <w:rPr>
          <w:rFonts w:ascii="Arial" w:hAnsi="Arial" w:cs="Arial"/>
          <w:color w:val="002060"/>
        </w:rPr>
        <w:t>e</w:t>
      </w:r>
      <w:r w:rsidRPr="00697CB9">
        <w:rPr>
          <w:rFonts w:ascii="Arial" w:hAnsi="Arial" w:cs="Arial"/>
          <w:color w:val="002060"/>
        </w:rPr>
        <w:t xml:space="preserve"> </w:t>
      </w:r>
      <w:r>
        <w:rPr>
          <w:rFonts w:ascii="Arial" w:hAnsi="Arial" w:cs="Arial"/>
          <w:color w:val="002060"/>
        </w:rPr>
        <w:t>è convocato</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061A27F" w14:textId="77777777" w:rsidR="00FF1F32" w:rsidRDefault="00FF1F32" w:rsidP="00FF1F32">
      <w:pPr>
        <w:pStyle w:val="Nessunaspaziatura"/>
        <w:divId w:val="527259509"/>
        <w:rPr>
          <w:rFonts w:ascii="Arial" w:hAnsi="Arial" w:cs="Arial"/>
          <w:b/>
          <w:color w:val="002060"/>
        </w:rPr>
      </w:pPr>
    </w:p>
    <w:p w14:paraId="6CA3CE7B"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15:00</w:t>
      </w:r>
    </w:p>
    <w:p w14:paraId="633537B2"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0BA6A0FA" w14:textId="77777777" w:rsidR="00FF1F32" w:rsidRDefault="00FF1F32" w:rsidP="00FF1F32">
      <w:pPr>
        <w:pStyle w:val="Nessunaspaziatura"/>
        <w:jc w:val="center"/>
        <w:divId w:val="527259509"/>
        <w:rPr>
          <w:rFonts w:ascii="Arial" w:hAnsi="Arial" w:cs="Arial"/>
          <w:b/>
          <w:color w:val="002060"/>
        </w:rPr>
      </w:pPr>
    </w:p>
    <w:p w14:paraId="127A4D3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15:00</w:t>
      </w:r>
    </w:p>
    <w:p w14:paraId="78F1323C"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58212048" w14:textId="77777777" w:rsidR="00FF1F32" w:rsidRPr="004B0BC2" w:rsidRDefault="00FF1F32" w:rsidP="00FF1F32">
      <w:pPr>
        <w:pStyle w:val="Nessunaspaziatura"/>
        <w:jc w:val="center"/>
        <w:divId w:val="527259509"/>
        <w:rPr>
          <w:rFonts w:ascii="Arial" w:hAnsi="Arial" w:cs="Arial"/>
          <w:b/>
          <w:color w:val="002060"/>
        </w:rPr>
      </w:pPr>
    </w:p>
    <w:p w14:paraId="09E046FF"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15:00</w:t>
      </w:r>
    </w:p>
    <w:p w14:paraId="7C105A22"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3FC74FC4" w14:textId="77777777" w:rsidR="00FF1F32" w:rsidRDefault="00FF1F32" w:rsidP="00FF1F32">
      <w:pPr>
        <w:pStyle w:val="LndNormale1"/>
        <w:divId w:val="527259509"/>
        <w:rPr>
          <w:b/>
          <w:color w:val="002060"/>
        </w:rPr>
      </w:pPr>
    </w:p>
    <w:p w14:paraId="4E8D5058" w14:textId="1B767D93" w:rsidR="00FF1F32" w:rsidRDefault="00FF1F32" w:rsidP="00FF1F32">
      <w:pPr>
        <w:pStyle w:val="LndNormale1"/>
        <w:ind w:left="4245" w:hanging="4245"/>
        <w:divId w:val="527259509"/>
        <w:rPr>
          <w:bCs/>
          <w:color w:val="002060"/>
        </w:rPr>
      </w:pPr>
      <w:r w:rsidRPr="002D6E8E">
        <w:rPr>
          <w:b/>
          <w:color w:val="002060"/>
        </w:rPr>
        <w:t>TAVERNELLE</w:t>
      </w:r>
      <w:r>
        <w:rPr>
          <w:bCs/>
          <w:color w:val="002060"/>
        </w:rPr>
        <w:tab/>
      </w:r>
      <w:r w:rsidR="00B335F6">
        <w:rPr>
          <w:bCs/>
          <w:color w:val="002060"/>
        </w:rPr>
        <w:t>EL HAFIDI Maroan</w:t>
      </w:r>
    </w:p>
    <w:p w14:paraId="03EF155F" w14:textId="77777777" w:rsidR="00FF1F32" w:rsidRPr="00697CB9" w:rsidRDefault="00FF1F32" w:rsidP="00FF1F32">
      <w:pPr>
        <w:pStyle w:val="LndNormale1"/>
        <w:divId w:val="527259509"/>
        <w:rPr>
          <w:color w:val="002060"/>
        </w:rPr>
      </w:pPr>
    </w:p>
    <w:p w14:paraId="06139C61"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3962F7ED"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Accompagnatore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CASISA Giovanni, MOSCA Andrea</w:t>
      </w:r>
    </w:p>
    <w:p w14:paraId="24CE0BE7" w14:textId="77777777" w:rsidR="00FF1F32" w:rsidRPr="00E95AE8" w:rsidRDefault="00FF1F32" w:rsidP="00FF1F32">
      <w:pPr>
        <w:pStyle w:val="Nessunaspaziatura"/>
        <w:ind w:left="4240" w:hanging="4240"/>
        <w:divId w:val="527259509"/>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CESARONI Francesco, MAGGIORI Andrea, MAGNARELLI Matteo, VAGNARELLI Marco</w:t>
      </w:r>
    </w:p>
    <w:p w14:paraId="38632AB8" w14:textId="054F9CEB" w:rsidR="00B335F6" w:rsidRDefault="00B335F6" w:rsidP="00FF1F32">
      <w:pPr>
        <w:pStyle w:val="Nessunaspaziatura"/>
        <w:ind w:left="3540" w:hanging="3540"/>
        <w:divId w:val="527259509"/>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0FAB575E" w14:textId="10A22B48" w:rsidR="00FF1F32" w:rsidRDefault="00FF1F32" w:rsidP="00FF1F32">
      <w:pPr>
        <w:pStyle w:val="Nessunaspaziatura"/>
        <w:ind w:left="3540" w:hanging="3540"/>
        <w:divId w:val="527259509"/>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3B435856" w14:textId="77777777" w:rsidR="00FF1F32" w:rsidRDefault="00FF1F32" w:rsidP="00FF1F32">
      <w:pPr>
        <w:pStyle w:val="Nessunaspaziatura"/>
        <w:jc w:val="both"/>
        <w:divId w:val="527259509"/>
        <w:rPr>
          <w:rFonts w:ascii="Arial" w:hAnsi="Arial" w:cs="Arial"/>
          <w:color w:val="002060"/>
        </w:rPr>
      </w:pPr>
    </w:p>
    <w:p w14:paraId="21A0B502"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2D4CD86E"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lastRenderedPageBreak/>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p>
    <w:p w14:paraId="0B7FF647" w14:textId="448429DB" w:rsidR="00C217A9" w:rsidRDefault="00C217A9" w:rsidP="009E02B2">
      <w:pPr>
        <w:autoSpaceDE w:val="0"/>
        <w:autoSpaceDN w:val="0"/>
        <w:adjustRightInd w:val="0"/>
        <w:jc w:val="left"/>
        <w:divId w:val="527259509"/>
        <w:rPr>
          <w:rFonts w:ascii="Arial" w:hAnsi="Arial" w:cs="Arial"/>
          <w:b/>
          <w:color w:val="002060"/>
          <w:sz w:val="22"/>
          <w:szCs w:val="22"/>
        </w:rPr>
      </w:pPr>
    </w:p>
    <w:p w14:paraId="1D468AEE" w14:textId="77777777" w:rsidR="00B335F6" w:rsidRPr="00246411" w:rsidRDefault="00B335F6"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390C1C7" w14:textId="661671F8" w:rsidR="004726C3" w:rsidRDefault="004726C3" w:rsidP="004726C3">
      <w:pPr>
        <w:pStyle w:val="breakline"/>
        <w:divId w:val="527259509"/>
        <w:rPr>
          <w:color w:val="002060"/>
        </w:rPr>
      </w:pPr>
    </w:p>
    <w:p w14:paraId="5FA67ADE" w14:textId="77777777" w:rsidR="00866896" w:rsidRPr="00866896" w:rsidRDefault="00866896" w:rsidP="00866896">
      <w:pPr>
        <w:pStyle w:val="titolocampionato0"/>
        <w:shd w:val="clear" w:color="auto" w:fill="CCCCCC"/>
        <w:spacing w:before="80" w:after="40"/>
        <w:divId w:val="527259509"/>
        <w:rPr>
          <w:color w:val="002060"/>
        </w:rPr>
      </w:pPr>
      <w:r w:rsidRPr="00866896">
        <w:rPr>
          <w:color w:val="002060"/>
        </w:rPr>
        <w:t>UNDER 21 CALCIO A 5 REGIONALE</w:t>
      </w:r>
    </w:p>
    <w:p w14:paraId="10C4894B" w14:textId="77777777" w:rsidR="00866896" w:rsidRPr="00866896" w:rsidRDefault="00866896" w:rsidP="00866896">
      <w:pPr>
        <w:pStyle w:val="breakline"/>
        <w:divId w:val="527259509"/>
        <w:rPr>
          <w:color w:val="002060"/>
        </w:rPr>
      </w:pPr>
    </w:p>
    <w:p w14:paraId="1C953E3F" w14:textId="77777777" w:rsidR="00866896" w:rsidRPr="00866896" w:rsidRDefault="00866896" w:rsidP="00866896">
      <w:pPr>
        <w:pStyle w:val="titoloprinc0"/>
        <w:divId w:val="527259509"/>
        <w:rPr>
          <w:color w:val="002060"/>
        </w:rPr>
      </w:pPr>
      <w:r w:rsidRPr="00866896">
        <w:rPr>
          <w:color w:val="002060"/>
        </w:rPr>
        <w:t>RISULTATI</w:t>
      </w:r>
    </w:p>
    <w:p w14:paraId="2481B651" w14:textId="77777777" w:rsidR="00866896" w:rsidRPr="00866896" w:rsidRDefault="00866896" w:rsidP="00866896">
      <w:pPr>
        <w:pStyle w:val="breakline"/>
        <w:divId w:val="527259509"/>
        <w:rPr>
          <w:color w:val="002060"/>
        </w:rPr>
      </w:pPr>
    </w:p>
    <w:p w14:paraId="1F3BFED5" w14:textId="77777777" w:rsidR="00866896" w:rsidRPr="00866896" w:rsidRDefault="00866896" w:rsidP="00866896">
      <w:pPr>
        <w:pStyle w:val="sottotitolocampionato10"/>
        <w:divId w:val="527259509"/>
        <w:rPr>
          <w:color w:val="002060"/>
        </w:rPr>
      </w:pPr>
      <w:r w:rsidRPr="00866896">
        <w:rPr>
          <w:color w:val="002060"/>
        </w:rPr>
        <w:t>RISULTATI UFFICIALI GARE DEL 15/12/2021</w:t>
      </w:r>
    </w:p>
    <w:p w14:paraId="5BABF274" w14:textId="77777777" w:rsidR="00866896" w:rsidRPr="00866896" w:rsidRDefault="00866896" w:rsidP="00866896">
      <w:pPr>
        <w:pStyle w:val="sottotitolocampionato20"/>
        <w:spacing w:before="0" w:beforeAutospacing="0" w:after="0" w:afterAutospacing="0"/>
        <w:divId w:val="527259509"/>
        <w:rPr>
          <w:rFonts w:ascii="Arial" w:hAnsi="Arial" w:cs="Arial"/>
          <w:color w:val="002060"/>
          <w:sz w:val="20"/>
          <w:szCs w:val="20"/>
        </w:rPr>
      </w:pPr>
      <w:r w:rsidRPr="00866896">
        <w:rPr>
          <w:rFonts w:ascii="Arial" w:hAnsi="Arial" w:cs="Arial"/>
          <w:color w:val="002060"/>
          <w:sz w:val="20"/>
          <w:szCs w:val="20"/>
        </w:rPr>
        <w:t>Si trascrivono qui di seguito i risultati ufficiali delle gare disputate</w:t>
      </w:r>
    </w:p>
    <w:p w14:paraId="6E812FC1" w14:textId="77777777" w:rsidR="00866896" w:rsidRPr="00866896" w:rsidRDefault="00866896" w:rsidP="0086689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896" w:rsidRPr="00866896" w14:paraId="5F554B60" w14:textId="77777777" w:rsidTr="0086689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896" w:rsidRPr="00866896" w14:paraId="666E38E4" w14:textId="77777777" w:rsidTr="008849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1FEF0" w14:textId="77777777" w:rsidR="00866896" w:rsidRPr="00866896" w:rsidRDefault="00866896" w:rsidP="00884951">
                  <w:pPr>
                    <w:pStyle w:val="headertabella0"/>
                    <w:rPr>
                      <w:color w:val="002060"/>
                    </w:rPr>
                  </w:pPr>
                  <w:r w:rsidRPr="00866896">
                    <w:rPr>
                      <w:color w:val="002060"/>
                    </w:rPr>
                    <w:t>GIRONE A - 4 Giornata - R</w:t>
                  </w:r>
                </w:p>
              </w:tc>
            </w:tr>
            <w:tr w:rsidR="00866896" w:rsidRPr="00866896" w14:paraId="53216391" w14:textId="77777777" w:rsidTr="0088495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897ED6" w14:textId="77777777" w:rsidR="00866896" w:rsidRPr="00866896" w:rsidRDefault="00866896" w:rsidP="00884951">
                  <w:pPr>
                    <w:pStyle w:val="rowtabella0"/>
                    <w:rPr>
                      <w:color w:val="002060"/>
                    </w:rPr>
                  </w:pPr>
                  <w:r w:rsidRPr="00866896">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3A2D3" w14:textId="5396C1B1" w:rsidR="00866896" w:rsidRPr="00866896" w:rsidRDefault="00866896" w:rsidP="00884951">
                  <w:pPr>
                    <w:pStyle w:val="rowtabella0"/>
                    <w:rPr>
                      <w:color w:val="002060"/>
                    </w:rPr>
                  </w:pPr>
                  <w:r w:rsidRPr="00866896">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A2C47" w14:textId="1BB477B8" w:rsidR="00866896" w:rsidRPr="00866896" w:rsidRDefault="00866896" w:rsidP="00884951">
                  <w:pPr>
                    <w:pStyle w:val="rowtabella0"/>
                    <w:jc w:val="center"/>
                    <w:rPr>
                      <w:color w:val="002060"/>
                    </w:rPr>
                  </w:pPr>
                  <w:r w:rsidRPr="00866896">
                    <w:rPr>
                      <w:color w:val="002060"/>
                    </w:rPr>
                    <w:t>12 - 3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17F67" w14:textId="77777777" w:rsidR="00866896" w:rsidRPr="00866896" w:rsidRDefault="00866896" w:rsidP="00884951">
                  <w:pPr>
                    <w:pStyle w:val="rowtabella0"/>
                    <w:jc w:val="center"/>
                    <w:rPr>
                      <w:color w:val="002060"/>
                    </w:rPr>
                  </w:pPr>
                  <w:r w:rsidRPr="00866896">
                    <w:rPr>
                      <w:color w:val="002060"/>
                    </w:rPr>
                    <w:t> </w:t>
                  </w:r>
                </w:p>
              </w:tc>
            </w:tr>
          </w:tbl>
          <w:p w14:paraId="42F580A6" w14:textId="77777777" w:rsidR="00866896" w:rsidRPr="00866896" w:rsidRDefault="00866896" w:rsidP="00884951">
            <w:pPr>
              <w:rPr>
                <w:color w:val="002060"/>
              </w:rPr>
            </w:pPr>
          </w:p>
        </w:tc>
      </w:tr>
    </w:tbl>
    <w:p w14:paraId="3C906B96" w14:textId="77777777" w:rsidR="00866896" w:rsidRPr="00866896" w:rsidRDefault="00866896" w:rsidP="00866896">
      <w:pPr>
        <w:pStyle w:val="titoloprinc0"/>
        <w:divId w:val="527259509"/>
        <w:rPr>
          <w:color w:val="002060"/>
          <w:sz w:val="24"/>
          <w:szCs w:val="24"/>
        </w:rPr>
      </w:pPr>
    </w:p>
    <w:p w14:paraId="5ED3C947" w14:textId="75619B51" w:rsidR="00866896" w:rsidRPr="00866896" w:rsidRDefault="00866896" w:rsidP="00866896">
      <w:pPr>
        <w:pStyle w:val="titoloprinc0"/>
        <w:divId w:val="527259509"/>
        <w:rPr>
          <w:color w:val="002060"/>
        </w:rPr>
      </w:pPr>
      <w:r w:rsidRPr="00866896">
        <w:rPr>
          <w:color w:val="002060"/>
        </w:rPr>
        <w:t>CLASSIFICA</w:t>
      </w:r>
    </w:p>
    <w:p w14:paraId="7DDD8A1F" w14:textId="77777777" w:rsidR="00866896" w:rsidRPr="00866896" w:rsidRDefault="00866896" w:rsidP="00866896">
      <w:pPr>
        <w:pStyle w:val="breakline"/>
        <w:divId w:val="527259509"/>
        <w:rPr>
          <w:color w:val="002060"/>
        </w:rPr>
      </w:pPr>
    </w:p>
    <w:p w14:paraId="3708C597" w14:textId="77777777" w:rsidR="00866896" w:rsidRPr="00866896" w:rsidRDefault="00866896" w:rsidP="00866896">
      <w:pPr>
        <w:pStyle w:val="breakline"/>
        <w:divId w:val="527259509"/>
        <w:rPr>
          <w:color w:val="002060"/>
        </w:rPr>
      </w:pPr>
    </w:p>
    <w:p w14:paraId="66911549" w14:textId="77777777" w:rsidR="00866896" w:rsidRPr="00866896" w:rsidRDefault="00866896" w:rsidP="00866896">
      <w:pPr>
        <w:pStyle w:val="sottotitolocampionato10"/>
        <w:divId w:val="527259509"/>
        <w:rPr>
          <w:color w:val="002060"/>
        </w:rPr>
      </w:pPr>
      <w:r w:rsidRPr="008668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022142B1"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A6CC8"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C17A3"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3A008"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2841"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7F4D2"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7E065"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8872A"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6357E"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EF771"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8DA1" w14:textId="77777777" w:rsidR="00866896" w:rsidRPr="00866896" w:rsidRDefault="00866896" w:rsidP="00884951">
            <w:pPr>
              <w:pStyle w:val="headertabella0"/>
              <w:rPr>
                <w:color w:val="002060"/>
              </w:rPr>
            </w:pPr>
            <w:r w:rsidRPr="00866896">
              <w:rPr>
                <w:color w:val="002060"/>
              </w:rPr>
              <w:t>PE</w:t>
            </w:r>
          </w:p>
        </w:tc>
      </w:tr>
      <w:tr w:rsidR="00866896" w:rsidRPr="00866896" w14:paraId="74CC9C71"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834AD" w14:textId="77777777" w:rsidR="00866896" w:rsidRPr="00866896" w:rsidRDefault="00866896" w:rsidP="00884951">
            <w:pPr>
              <w:pStyle w:val="rowtabella0"/>
              <w:rPr>
                <w:color w:val="002060"/>
              </w:rPr>
            </w:pPr>
            <w:r w:rsidRPr="008668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A96A" w14:textId="77777777" w:rsidR="00866896" w:rsidRPr="00866896" w:rsidRDefault="00866896" w:rsidP="00884951">
            <w:pPr>
              <w:pStyle w:val="rowtabella0"/>
              <w:jc w:val="center"/>
              <w:rPr>
                <w:color w:val="002060"/>
              </w:rPr>
            </w:pPr>
            <w:r w:rsidRPr="008668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2CD0" w14:textId="77777777" w:rsidR="00866896" w:rsidRPr="00866896" w:rsidRDefault="00866896" w:rsidP="00884951">
            <w:pPr>
              <w:pStyle w:val="rowtabella0"/>
              <w:jc w:val="center"/>
              <w:rPr>
                <w:color w:val="002060"/>
              </w:rPr>
            </w:pPr>
            <w:r w:rsidRPr="008668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F137"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BA07"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5982"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CE8E" w14:textId="77777777" w:rsidR="00866896" w:rsidRPr="00866896" w:rsidRDefault="00866896" w:rsidP="00884951">
            <w:pPr>
              <w:pStyle w:val="rowtabella0"/>
              <w:jc w:val="center"/>
              <w:rPr>
                <w:color w:val="002060"/>
              </w:rPr>
            </w:pPr>
            <w:r w:rsidRPr="008668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0103"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D1CB" w14:textId="77777777" w:rsidR="00866896" w:rsidRPr="00866896" w:rsidRDefault="00866896" w:rsidP="00884951">
            <w:pPr>
              <w:pStyle w:val="rowtabella0"/>
              <w:jc w:val="center"/>
              <w:rPr>
                <w:color w:val="002060"/>
              </w:rPr>
            </w:pPr>
            <w:r w:rsidRPr="008668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1C69" w14:textId="77777777" w:rsidR="00866896" w:rsidRPr="00866896" w:rsidRDefault="00866896" w:rsidP="00884951">
            <w:pPr>
              <w:pStyle w:val="rowtabella0"/>
              <w:jc w:val="center"/>
              <w:rPr>
                <w:color w:val="002060"/>
              </w:rPr>
            </w:pPr>
            <w:r w:rsidRPr="00866896">
              <w:rPr>
                <w:color w:val="002060"/>
              </w:rPr>
              <w:t>0</w:t>
            </w:r>
          </w:p>
        </w:tc>
      </w:tr>
      <w:tr w:rsidR="00866896" w:rsidRPr="00866896" w14:paraId="76CF394B"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A9302" w14:textId="77777777" w:rsidR="00866896" w:rsidRPr="00866896" w:rsidRDefault="00866896" w:rsidP="00884951">
            <w:pPr>
              <w:pStyle w:val="rowtabella0"/>
              <w:rPr>
                <w:color w:val="002060"/>
              </w:rPr>
            </w:pPr>
            <w:r w:rsidRPr="0086689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AC97" w14:textId="77777777" w:rsidR="00866896" w:rsidRPr="00866896" w:rsidRDefault="00866896" w:rsidP="00884951">
            <w:pPr>
              <w:pStyle w:val="rowtabella0"/>
              <w:jc w:val="center"/>
              <w:rPr>
                <w:color w:val="002060"/>
              </w:rPr>
            </w:pPr>
            <w:r w:rsidRPr="008668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CFCE"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FF75"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FB62"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83D8"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B382" w14:textId="77777777" w:rsidR="00866896" w:rsidRPr="00866896" w:rsidRDefault="00866896" w:rsidP="00884951">
            <w:pPr>
              <w:pStyle w:val="rowtabella0"/>
              <w:jc w:val="center"/>
              <w:rPr>
                <w:color w:val="002060"/>
              </w:rPr>
            </w:pPr>
            <w:r w:rsidRPr="008668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6B59"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2F77" w14:textId="77777777" w:rsidR="00866896" w:rsidRPr="00866896" w:rsidRDefault="00866896" w:rsidP="00884951">
            <w:pPr>
              <w:pStyle w:val="rowtabella0"/>
              <w:jc w:val="center"/>
              <w:rPr>
                <w:color w:val="002060"/>
              </w:rPr>
            </w:pPr>
            <w:r w:rsidRPr="008668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C4EA" w14:textId="77777777" w:rsidR="00866896" w:rsidRPr="00866896" w:rsidRDefault="00866896" w:rsidP="00884951">
            <w:pPr>
              <w:pStyle w:val="rowtabella0"/>
              <w:jc w:val="center"/>
              <w:rPr>
                <w:color w:val="002060"/>
              </w:rPr>
            </w:pPr>
            <w:r w:rsidRPr="00866896">
              <w:rPr>
                <w:color w:val="002060"/>
              </w:rPr>
              <w:t>0</w:t>
            </w:r>
          </w:p>
        </w:tc>
      </w:tr>
      <w:tr w:rsidR="00866896" w:rsidRPr="00866896" w14:paraId="21534AF3"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5EEDB" w14:textId="77777777" w:rsidR="00866896" w:rsidRPr="00866896" w:rsidRDefault="00866896" w:rsidP="00884951">
            <w:pPr>
              <w:pStyle w:val="rowtabella0"/>
              <w:rPr>
                <w:color w:val="002060"/>
                <w:lang w:val="en-US"/>
              </w:rPr>
            </w:pPr>
            <w:r w:rsidRPr="00866896">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FDB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D54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3002"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7213"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2954"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60F7" w14:textId="77777777" w:rsidR="00866896" w:rsidRPr="00866896" w:rsidRDefault="00866896" w:rsidP="00884951">
            <w:pPr>
              <w:pStyle w:val="rowtabella0"/>
              <w:jc w:val="center"/>
              <w:rPr>
                <w:color w:val="002060"/>
              </w:rPr>
            </w:pPr>
            <w:r w:rsidRPr="008668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E1AE" w14:textId="77777777" w:rsidR="00866896" w:rsidRPr="00866896" w:rsidRDefault="00866896" w:rsidP="00884951">
            <w:pPr>
              <w:pStyle w:val="rowtabella0"/>
              <w:jc w:val="center"/>
              <w:rPr>
                <w:color w:val="002060"/>
              </w:rPr>
            </w:pPr>
            <w:r w:rsidRPr="008668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DD74"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6DC0" w14:textId="77777777" w:rsidR="00866896" w:rsidRPr="00866896" w:rsidRDefault="00866896" w:rsidP="00884951">
            <w:pPr>
              <w:pStyle w:val="rowtabella0"/>
              <w:jc w:val="center"/>
              <w:rPr>
                <w:color w:val="002060"/>
              </w:rPr>
            </w:pPr>
            <w:r w:rsidRPr="00866896">
              <w:rPr>
                <w:color w:val="002060"/>
              </w:rPr>
              <w:t>0</w:t>
            </w:r>
          </w:p>
        </w:tc>
      </w:tr>
      <w:tr w:rsidR="00866896" w:rsidRPr="00866896" w14:paraId="3A7787A5"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F0AD8" w14:textId="77777777" w:rsidR="00866896" w:rsidRPr="00866896" w:rsidRDefault="00866896" w:rsidP="00884951">
            <w:pPr>
              <w:pStyle w:val="rowtabella0"/>
              <w:rPr>
                <w:color w:val="002060"/>
              </w:rPr>
            </w:pPr>
            <w:r w:rsidRPr="008668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CDA6"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103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6061"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44E0"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24D6"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E91B"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6F99" w14:textId="77777777" w:rsidR="00866896" w:rsidRPr="00866896" w:rsidRDefault="00866896" w:rsidP="00884951">
            <w:pPr>
              <w:pStyle w:val="rowtabella0"/>
              <w:jc w:val="center"/>
              <w:rPr>
                <w:color w:val="002060"/>
              </w:rPr>
            </w:pPr>
            <w:r w:rsidRPr="008668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22AB" w14:textId="77777777" w:rsidR="00866896" w:rsidRPr="00866896" w:rsidRDefault="00866896" w:rsidP="00884951">
            <w:pPr>
              <w:pStyle w:val="rowtabella0"/>
              <w:jc w:val="center"/>
              <w:rPr>
                <w:color w:val="002060"/>
              </w:rPr>
            </w:pPr>
            <w:r w:rsidRPr="008668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A4AF" w14:textId="77777777" w:rsidR="00866896" w:rsidRPr="00866896" w:rsidRDefault="00866896" w:rsidP="00884951">
            <w:pPr>
              <w:pStyle w:val="rowtabella0"/>
              <w:jc w:val="center"/>
              <w:rPr>
                <w:color w:val="002060"/>
              </w:rPr>
            </w:pPr>
            <w:r w:rsidRPr="00866896">
              <w:rPr>
                <w:color w:val="002060"/>
              </w:rPr>
              <w:t>0</w:t>
            </w:r>
          </w:p>
        </w:tc>
      </w:tr>
      <w:tr w:rsidR="00866896" w:rsidRPr="00866896" w14:paraId="298C554E"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9B9604" w14:textId="77777777" w:rsidR="00866896" w:rsidRPr="00866896" w:rsidRDefault="00866896" w:rsidP="00884951">
            <w:pPr>
              <w:pStyle w:val="rowtabella0"/>
              <w:rPr>
                <w:color w:val="002060"/>
              </w:rPr>
            </w:pPr>
            <w:r w:rsidRPr="0086689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DF75"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7AB2"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EDC9"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F9E2"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1FFB"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A198"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3403" w14:textId="77777777" w:rsidR="00866896" w:rsidRPr="00866896" w:rsidRDefault="00866896" w:rsidP="00884951">
            <w:pPr>
              <w:pStyle w:val="rowtabella0"/>
              <w:jc w:val="center"/>
              <w:rPr>
                <w:color w:val="002060"/>
              </w:rPr>
            </w:pPr>
            <w:r w:rsidRPr="008668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313B"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6B9D" w14:textId="77777777" w:rsidR="00866896" w:rsidRPr="00866896" w:rsidRDefault="00866896" w:rsidP="00884951">
            <w:pPr>
              <w:pStyle w:val="rowtabella0"/>
              <w:jc w:val="center"/>
              <w:rPr>
                <w:color w:val="002060"/>
              </w:rPr>
            </w:pPr>
            <w:r w:rsidRPr="00866896">
              <w:rPr>
                <w:color w:val="002060"/>
              </w:rPr>
              <w:t>0</w:t>
            </w:r>
          </w:p>
        </w:tc>
      </w:tr>
    </w:tbl>
    <w:p w14:paraId="07B16123" w14:textId="77777777" w:rsidR="00866896" w:rsidRPr="00866896" w:rsidRDefault="00866896" w:rsidP="00866896">
      <w:pPr>
        <w:pStyle w:val="breakline"/>
        <w:divId w:val="527259509"/>
        <w:rPr>
          <w:rFonts w:eastAsiaTheme="minorEastAsia"/>
          <w:color w:val="002060"/>
        </w:rPr>
      </w:pPr>
    </w:p>
    <w:p w14:paraId="3AE8405A" w14:textId="77777777" w:rsidR="00866896" w:rsidRPr="00866896" w:rsidRDefault="00866896" w:rsidP="00866896">
      <w:pPr>
        <w:pStyle w:val="breakline"/>
        <w:divId w:val="527259509"/>
        <w:rPr>
          <w:color w:val="002060"/>
        </w:rPr>
      </w:pPr>
    </w:p>
    <w:p w14:paraId="7AF97EDB" w14:textId="77777777" w:rsidR="00866896" w:rsidRPr="00866896" w:rsidRDefault="00866896" w:rsidP="00866896">
      <w:pPr>
        <w:pStyle w:val="sottotitolocampionato10"/>
        <w:divId w:val="527259509"/>
        <w:rPr>
          <w:color w:val="002060"/>
        </w:rPr>
      </w:pPr>
      <w:r w:rsidRPr="0086689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20640941"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4804F"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2E25"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5F3F2"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C4EBA"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F7CF"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3898D"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0DFC2"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E0EE"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5E0EE"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2D577" w14:textId="77777777" w:rsidR="00866896" w:rsidRPr="00866896" w:rsidRDefault="00866896" w:rsidP="00884951">
            <w:pPr>
              <w:pStyle w:val="headertabella0"/>
              <w:rPr>
                <w:color w:val="002060"/>
              </w:rPr>
            </w:pPr>
            <w:r w:rsidRPr="00866896">
              <w:rPr>
                <w:color w:val="002060"/>
              </w:rPr>
              <w:t>PE</w:t>
            </w:r>
          </w:p>
        </w:tc>
      </w:tr>
      <w:tr w:rsidR="00866896" w:rsidRPr="00866896" w14:paraId="2FE2B415"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3BFFB" w14:textId="77777777" w:rsidR="00866896" w:rsidRPr="00866896" w:rsidRDefault="00866896" w:rsidP="00884951">
            <w:pPr>
              <w:pStyle w:val="rowtabella0"/>
              <w:rPr>
                <w:color w:val="002060"/>
              </w:rPr>
            </w:pPr>
            <w:r w:rsidRPr="008668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D0F5" w14:textId="77777777" w:rsidR="00866896" w:rsidRPr="00866896" w:rsidRDefault="00866896" w:rsidP="00884951">
            <w:pPr>
              <w:pStyle w:val="rowtabella0"/>
              <w:jc w:val="center"/>
              <w:rPr>
                <w:color w:val="002060"/>
              </w:rPr>
            </w:pPr>
            <w:r w:rsidRPr="008668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1981"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1CD1" w14:textId="77777777" w:rsidR="00866896" w:rsidRPr="00866896" w:rsidRDefault="00866896" w:rsidP="00884951">
            <w:pPr>
              <w:pStyle w:val="rowtabella0"/>
              <w:jc w:val="center"/>
              <w:rPr>
                <w:color w:val="002060"/>
              </w:rPr>
            </w:pPr>
            <w:r w:rsidRPr="008668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452F"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EBF3"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94E2" w14:textId="77777777" w:rsidR="00866896" w:rsidRPr="00866896" w:rsidRDefault="00866896" w:rsidP="00884951">
            <w:pPr>
              <w:pStyle w:val="rowtabella0"/>
              <w:jc w:val="center"/>
              <w:rPr>
                <w:color w:val="002060"/>
              </w:rPr>
            </w:pPr>
            <w:r w:rsidRPr="008668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6024" w14:textId="77777777" w:rsidR="00866896" w:rsidRPr="00866896" w:rsidRDefault="00866896" w:rsidP="00884951">
            <w:pPr>
              <w:pStyle w:val="rowtabella0"/>
              <w:jc w:val="center"/>
              <w:rPr>
                <w:color w:val="002060"/>
              </w:rPr>
            </w:pPr>
            <w:r w:rsidRPr="008668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2E33"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54AA" w14:textId="77777777" w:rsidR="00866896" w:rsidRPr="00866896" w:rsidRDefault="00866896" w:rsidP="00884951">
            <w:pPr>
              <w:pStyle w:val="rowtabella0"/>
              <w:jc w:val="center"/>
              <w:rPr>
                <w:color w:val="002060"/>
              </w:rPr>
            </w:pPr>
            <w:r w:rsidRPr="00866896">
              <w:rPr>
                <w:color w:val="002060"/>
              </w:rPr>
              <w:t>0</w:t>
            </w:r>
          </w:p>
        </w:tc>
      </w:tr>
      <w:tr w:rsidR="00866896" w:rsidRPr="00866896" w14:paraId="7FEDB713"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3578E" w14:textId="77777777" w:rsidR="00866896" w:rsidRPr="00866896" w:rsidRDefault="00866896" w:rsidP="00884951">
            <w:pPr>
              <w:pStyle w:val="rowtabella0"/>
              <w:rPr>
                <w:color w:val="002060"/>
              </w:rPr>
            </w:pPr>
            <w:r w:rsidRPr="0086689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B8D5"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797A"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1CB4"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0800"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9CF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E669" w14:textId="77777777" w:rsidR="00866896" w:rsidRPr="00866896" w:rsidRDefault="00866896" w:rsidP="00884951">
            <w:pPr>
              <w:pStyle w:val="rowtabella0"/>
              <w:jc w:val="center"/>
              <w:rPr>
                <w:color w:val="002060"/>
              </w:rPr>
            </w:pPr>
            <w:r w:rsidRPr="008668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F77A" w14:textId="77777777" w:rsidR="00866896" w:rsidRPr="00866896" w:rsidRDefault="00866896" w:rsidP="00884951">
            <w:pPr>
              <w:pStyle w:val="rowtabella0"/>
              <w:jc w:val="center"/>
              <w:rPr>
                <w:color w:val="002060"/>
              </w:rPr>
            </w:pPr>
            <w:r w:rsidRPr="008668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D909"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26AE" w14:textId="77777777" w:rsidR="00866896" w:rsidRPr="00866896" w:rsidRDefault="00866896" w:rsidP="00884951">
            <w:pPr>
              <w:pStyle w:val="rowtabella0"/>
              <w:jc w:val="center"/>
              <w:rPr>
                <w:color w:val="002060"/>
              </w:rPr>
            </w:pPr>
            <w:r w:rsidRPr="00866896">
              <w:rPr>
                <w:color w:val="002060"/>
              </w:rPr>
              <w:t>0</w:t>
            </w:r>
          </w:p>
        </w:tc>
      </w:tr>
      <w:tr w:rsidR="00866896" w:rsidRPr="00866896" w14:paraId="6D0ED0E4"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55A3F" w14:textId="77777777" w:rsidR="00866896" w:rsidRPr="00866896" w:rsidRDefault="00866896" w:rsidP="00884951">
            <w:pPr>
              <w:pStyle w:val="rowtabella0"/>
              <w:rPr>
                <w:color w:val="002060"/>
              </w:rPr>
            </w:pPr>
            <w:r w:rsidRPr="008668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16F3"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4FF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12A5"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2233"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EBB2"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FE75" w14:textId="77777777" w:rsidR="00866896" w:rsidRPr="00866896" w:rsidRDefault="00866896" w:rsidP="00884951">
            <w:pPr>
              <w:pStyle w:val="rowtabella0"/>
              <w:jc w:val="center"/>
              <w:rPr>
                <w:color w:val="002060"/>
              </w:rPr>
            </w:pPr>
            <w:r w:rsidRPr="008668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8C79" w14:textId="77777777" w:rsidR="00866896" w:rsidRPr="00866896" w:rsidRDefault="00866896" w:rsidP="00884951">
            <w:pPr>
              <w:pStyle w:val="rowtabella0"/>
              <w:jc w:val="center"/>
              <w:rPr>
                <w:color w:val="002060"/>
              </w:rPr>
            </w:pPr>
            <w:r w:rsidRPr="008668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B9BF"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D2A4" w14:textId="77777777" w:rsidR="00866896" w:rsidRPr="00866896" w:rsidRDefault="00866896" w:rsidP="00884951">
            <w:pPr>
              <w:pStyle w:val="rowtabella0"/>
              <w:jc w:val="center"/>
              <w:rPr>
                <w:color w:val="002060"/>
              </w:rPr>
            </w:pPr>
            <w:r w:rsidRPr="00866896">
              <w:rPr>
                <w:color w:val="002060"/>
              </w:rPr>
              <w:t>0</w:t>
            </w:r>
          </w:p>
        </w:tc>
      </w:tr>
      <w:tr w:rsidR="00866896" w:rsidRPr="00866896" w14:paraId="2C0DE938"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0A992" w14:textId="77777777" w:rsidR="00866896" w:rsidRPr="00866896" w:rsidRDefault="00866896" w:rsidP="00884951">
            <w:pPr>
              <w:pStyle w:val="rowtabella0"/>
              <w:rPr>
                <w:color w:val="002060"/>
              </w:rPr>
            </w:pPr>
            <w:r w:rsidRPr="008668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31DD" w14:textId="77777777" w:rsidR="00866896" w:rsidRPr="00866896" w:rsidRDefault="00866896" w:rsidP="00884951">
            <w:pPr>
              <w:pStyle w:val="rowtabella0"/>
              <w:jc w:val="center"/>
              <w:rPr>
                <w:color w:val="002060"/>
              </w:rPr>
            </w:pPr>
            <w:r w:rsidRPr="008668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AD73"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D729"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3D8D"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1526"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4538" w14:textId="77777777" w:rsidR="00866896" w:rsidRPr="00866896" w:rsidRDefault="00866896" w:rsidP="00884951">
            <w:pPr>
              <w:pStyle w:val="rowtabella0"/>
              <w:jc w:val="center"/>
              <w:rPr>
                <w:color w:val="002060"/>
              </w:rPr>
            </w:pPr>
            <w:r w:rsidRPr="008668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5D32"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17B7"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8513" w14:textId="77777777" w:rsidR="00866896" w:rsidRPr="00866896" w:rsidRDefault="00866896" w:rsidP="00884951">
            <w:pPr>
              <w:pStyle w:val="rowtabella0"/>
              <w:jc w:val="center"/>
              <w:rPr>
                <w:color w:val="002060"/>
              </w:rPr>
            </w:pPr>
            <w:r w:rsidRPr="00866896">
              <w:rPr>
                <w:color w:val="002060"/>
              </w:rPr>
              <w:t>0</w:t>
            </w:r>
          </w:p>
        </w:tc>
      </w:tr>
      <w:tr w:rsidR="00866896" w:rsidRPr="00866896" w14:paraId="56B7A142"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8CF7B" w14:textId="77777777" w:rsidR="00866896" w:rsidRPr="00866896" w:rsidRDefault="00866896" w:rsidP="00884951">
            <w:pPr>
              <w:pStyle w:val="rowtabella0"/>
              <w:rPr>
                <w:color w:val="002060"/>
              </w:rPr>
            </w:pPr>
            <w:r w:rsidRPr="008668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6425"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BDB4"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6932"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95F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95F7"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2D41" w14:textId="77777777" w:rsidR="00866896" w:rsidRPr="00866896" w:rsidRDefault="00866896" w:rsidP="00884951">
            <w:pPr>
              <w:pStyle w:val="rowtabella0"/>
              <w:jc w:val="center"/>
              <w:rPr>
                <w:color w:val="002060"/>
              </w:rPr>
            </w:pPr>
            <w:r w:rsidRPr="008668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C84A" w14:textId="77777777" w:rsidR="00866896" w:rsidRPr="00866896" w:rsidRDefault="00866896" w:rsidP="00884951">
            <w:pPr>
              <w:pStyle w:val="rowtabella0"/>
              <w:jc w:val="center"/>
              <w:rPr>
                <w:color w:val="002060"/>
              </w:rPr>
            </w:pPr>
            <w:r w:rsidRPr="008668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A921" w14:textId="77777777" w:rsidR="00866896" w:rsidRPr="00866896" w:rsidRDefault="00866896" w:rsidP="00884951">
            <w:pPr>
              <w:pStyle w:val="rowtabella0"/>
              <w:jc w:val="center"/>
              <w:rPr>
                <w:color w:val="002060"/>
              </w:rPr>
            </w:pPr>
            <w:r w:rsidRPr="008668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468F" w14:textId="77777777" w:rsidR="00866896" w:rsidRPr="00866896" w:rsidRDefault="00866896" w:rsidP="00884951">
            <w:pPr>
              <w:pStyle w:val="rowtabella0"/>
              <w:jc w:val="center"/>
              <w:rPr>
                <w:color w:val="002060"/>
              </w:rPr>
            </w:pPr>
            <w:r w:rsidRPr="00866896">
              <w:rPr>
                <w:color w:val="002060"/>
              </w:rPr>
              <w:t>1</w:t>
            </w:r>
          </w:p>
        </w:tc>
      </w:tr>
      <w:tr w:rsidR="00866896" w:rsidRPr="00866896" w14:paraId="3318C5FC"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23B7D" w14:textId="77777777" w:rsidR="00866896" w:rsidRPr="00866896" w:rsidRDefault="00866896" w:rsidP="00884951">
            <w:pPr>
              <w:pStyle w:val="rowtabella0"/>
              <w:rPr>
                <w:color w:val="002060"/>
              </w:rPr>
            </w:pPr>
            <w:r w:rsidRPr="0086689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1470"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C0FD"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7B82"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FCA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3EA7"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5820" w14:textId="77777777" w:rsidR="00866896" w:rsidRPr="00866896" w:rsidRDefault="00866896" w:rsidP="00884951">
            <w:pPr>
              <w:pStyle w:val="rowtabella0"/>
              <w:jc w:val="center"/>
              <w:rPr>
                <w:color w:val="002060"/>
              </w:rPr>
            </w:pPr>
            <w:r w:rsidRPr="008668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73BB" w14:textId="77777777" w:rsidR="00866896" w:rsidRPr="00866896" w:rsidRDefault="00866896" w:rsidP="00884951">
            <w:pPr>
              <w:pStyle w:val="rowtabella0"/>
              <w:jc w:val="center"/>
              <w:rPr>
                <w:color w:val="002060"/>
              </w:rPr>
            </w:pPr>
            <w:r w:rsidRPr="008668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97F0" w14:textId="77777777" w:rsidR="00866896" w:rsidRPr="00866896" w:rsidRDefault="00866896" w:rsidP="00884951">
            <w:pPr>
              <w:pStyle w:val="rowtabella0"/>
              <w:jc w:val="center"/>
              <w:rPr>
                <w:color w:val="002060"/>
              </w:rPr>
            </w:pPr>
            <w:r w:rsidRPr="008668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A536" w14:textId="77777777" w:rsidR="00866896" w:rsidRPr="00866896" w:rsidRDefault="00866896" w:rsidP="00884951">
            <w:pPr>
              <w:pStyle w:val="rowtabella0"/>
              <w:jc w:val="center"/>
              <w:rPr>
                <w:color w:val="002060"/>
              </w:rPr>
            </w:pPr>
            <w:r w:rsidRPr="00866896">
              <w:rPr>
                <w:color w:val="002060"/>
              </w:rPr>
              <w:t>0</w:t>
            </w:r>
          </w:p>
        </w:tc>
      </w:tr>
    </w:tbl>
    <w:p w14:paraId="58702552" w14:textId="77777777" w:rsidR="00866896" w:rsidRPr="00866896" w:rsidRDefault="00866896" w:rsidP="00866896">
      <w:pPr>
        <w:pStyle w:val="breakline"/>
        <w:divId w:val="527259509"/>
        <w:rPr>
          <w:rFonts w:eastAsiaTheme="minorEastAsia"/>
          <w:color w:val="002060"/>
        </w:rPr>
      </w:pPr>
    </w:p>
    <w:p w14:paraId="61548D49" w14:textId="77777777" w:rsidR="00866896" w:rsidRPr="00866896" w:rsidRDefault="00866896" w:rsidP="00866896">
      <w:pPr>
        <w:pStyle w:val="breakline"/>
        <w:divId w:val="527259509"/>
        <w:rPr>
          <w:color w:val="002060"/>
        </w:rPr>
      </w:pPr>
    </w:p>
    <w:p w14:paraId="03BD02D7" w14:textId="77777777" w:rsidR="00866896" w:rsidRPr="00866896" w:rsidRDefault="00866896" w:rsidP="00866896">
      <w:pPr>
        <w:pStyle w:val="titolocampionato0"/>
        <w:shd w:val="clear" w:color="auto" w:fill="CCCCCC"/>
        <w:spacing w:before="80" w:after="40"/>
        <w:divId w:val="527259509"/>
        <w:rPr>
          <w:color w:val="002060"/>
        </w:rPr>
      </w:pPr>
      <w:r w:rsidRPr="00866896">
        <w:rPr>
          <w:color w:val="002060"/>
        </w:rPr>
        <w:t>UNDER 15 C5 REGIONALI MASCHILI</w:t>
      </w:r>
    </w:p>
    <w:p w14:paraId="05229301" w14:textId="77777777" w:rsidR="00866896" w:rsidRPr="00866896" w:rsidRDefault="00866896" w:rsidP="00866896">
      <w:pPr>
        <w:pStyle w:val="titoloprinc0"/>
        <w:divId w:val="527259509"/>
        <w:rPr>
          <w:color w:val="002060"/>
        </w:rPr>
      </w:pPr>
      <w:r w:rsidRPr="00866896">
        <w:rPr>
          <w:color w:val="002060"/>
        </w:rPr>
        <w:t>VARIAZIONI AL PROGRAMMA GARE</w:t>
      </w:r>
    </w:p>
    <w:p w14:paraId="1A6E36E0" w14:textId="77777777" w:rsidR="00866896" w:rsidRPr="00866896" w:rsidRDefault="00866896" w:rsidP="00866896">
      <w:pPr>
        <w:pStyle w:val="breakline"/>
        <w:divId w:val="527259509"/>
        <w:rPr>
          <w:color w:val="002060"/>
        </w:rPr>
      </w:pPr>
    </w:p>
    <w:p w14:paraId="113BFAFB" w14:textId="77777777" w:rsidR="00866896" w:rsidRPr="00866896" w:rsidRDefault="00866896" w:rsidP="00866896">
      <w:pPr>
        <w:pStyle w:val="breakline"/>
        <w:divId w:val="527259509"/>
        <w:rPr>
          <w:color w:val="002060"/>
        </w:rPr>
      </w:pPr>
    </w:p>
    <w:p w14:paraId="45182D39" w14:textId="77777777" w:rsidR="00866896" w:rsidRPr="00866896" w:rsidRDefault="00866896" w:rsidP="00866896">
      <w:pPr>
        <w:pStyle w:val="sottotitolocampionato10"/>
        <w:divId w:val="527259509"/>
        <w:rPr>
          <w:color w:val="002060"/>
        </w:rPr>
      </w:pPr>
      <w:r w:rsidRPr="0086689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6896" w:rsidRPr="00866896" w14:paraId="1C91181A" w14:textId="77777777" w:rsidTr="0086689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CCD5" w14:textId="77777777" w:rsidR="00866896" w:rsidRPr="00866896" w:rsidRDefault="00866896" w:rsidP="00884951">
            <w:pPr>
              <w:pStyle w:val="headertabella0"/>
              <w:rPr>
                <w:color w:val="002060"/>
              </w:rPr>
            </w:pPr>
            <w:r w:rsidRPr="008668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DB26" w14:textId="77777777" w:rsidR="00866896" w:rsidRPr="00866896" w:rsidRDefault="00866896" w:rsidP="00884951">
            <w:pPr>
              <w:pStyle w:val="headertabella0"/>
              <w:rPr>
                <w:color w:val="002060"/>
              </w:rPr>
            </w:pPr>
            <w:r w:rsidRPr="008668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D1D7D" w14:textId="77777777" w:rsidR="00866896" w:rsidRPr="00866896" w:rsidRDefault="00866896" w:rsidP="00884951">
            <w:pPr>
              <w:pStyle w:val="headertabella0"/>
              <w:rPr>
                <w:color w:val="002060"/>
              </w:rPr>
            </w:pPr>
            <w:r w:rsidRPr="008668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38B2" w14:textId="77777777" w:rsidR="00866896" w:rsidRPr="00866896" w:rsidRDefault="00866896" w:rsidP="00884951">
            <w:pPr>
              <w:pStyle w:val="headertabella0"/>
              <w:rPr>
                <w:color w:val="002060"/>
              </w:rPr>
            </w:pPr>
            <w:r w:rsidRPr="008668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90145" w14:textId="77777777" w:rsidR="00866896" w:rsidRPr="00866896" w:rsidRDefault="00866896" w:rsidP="00884951">
            <w:pPr>
              <w:pStyle w:val="headertabella0"/>
              <w:rPr>
                <w:color w:val="002060"/>
              </w:rPr>
            </w:pPr>
            <w:r w:rsidRPr="008668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29086" w14:textId="77777777" w:rsidR="00866896" w:rsidRPr="00866896" w:rsidRDefault="00866896" w:rsidP="00884951">
            <w:pPr>
              <w:pStyle w:val="headertabella0"/>
              <w:rPr>
                <w:color w:val="002060"/>
              </w:rPr>
            </w:pPr>
            <w:r w:rsidRPr="008668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6A6D" w14:textId="77777777" w:rsidR="00866896" w:rsidRPr="00866896" w:rsidRDefault="00866896" w:rsidP="00884951">
            <w:pPr>
              <w:pStyle w:val="headertabella0"/>
              <w:rPr>
                <w:color w:val="002060"/>
              </w:rPr>
            </w:pPr>
            <w:r w:rsidRPr="008668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2BA48" w14:textId="77777777" w:rsidR="00866896" w:rsidRPr="00866896" w:rsidRDefault="00866896" w:rsidP="00884951">
            <w:pPr>
              <w:pStyle w:val="headertabella0"/>
              <w:rPr>
                <w:color w:val="002060"/>
              </w:rPr>
            </w:pPr>
            <w:r w:rsidRPr="00866896">
              <w:rPr>
                <w:color w:val="002060"/>
              </w:rPr>
              <w:t>Impianto</w:t>
            </w:r>
          </w:p>
        </w:tc>
      </w:tr>
      <w:tr w:rsidR="00866896" w:rsidRPr="00866896" w14:paraId="0DB66881" w14:textId="77777777" w:rsidTr="0086689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5CEA" w14:textId="77777777" w:rsidR="00866896" w:rsidRPr="00866896" w:rsidRDefault="00866896" w:rsidP="00884951">
            <w:pPr>
              <w:pStyle w:val="rowtabella0"/>
              <w:rPr>
                <w:color w:val="002060"/>
                <w:highlight w:val="yellow"/>
              </w:rPr>
            </w:pPr>
            <w:r w:rsidRPr="00866896">
              <w:rPr>
                <w:color w:val="002060"/>
                <w:highlight w:val="yellow"/>
              </w:rPr>
              <w:t>19/12/2021*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2AB6" w14:textId="77777777" w:rsidR="00866896" w:rsidRPr="00866896" w:rsidRDefault="00866896" w:rsidP="00884951">
            <w:pPr>
              <w:pStyle w:val="rowtabella0"/>
              <w:jc w:val="center"/>
              <w:rPr>
                <w:color w:val="002060"/>
                <w:highlight w:val="yellow"/>
              </w:rPr>
            </w:pPr>
            <w:r w:rsidRPr="00866896">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80AE" w14:textId="77777777" w:rsidR="00866896" w:rsidRPr="00866896" w:rsidRDefault="00866896" w:rsidP="00884951">
            <w:pPr>
              <w:pStyle w:val="rowtabella0"/>
              <w:rPr>
                <w:color w:val="002060"/>
                <w:highlight w:val="yellow"/>
              </w:rPr>
            </w:pPr>
            <w:r w:rsidRPr="00866896">
              <w:rPr>
                <w:color w:val="002060"/>
                <w:highlight w:val="yellow"/>
              </w:rPr>
              <w:t>CALDAROLA G.N.C.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50A7" w14:textId="77777777" w:rsidR="00866896" w:rsidRPr="00866896" w:rsidRDefault="00866896" w:rsidP="00884951">
            <w:pPr>
              <w:pStyle w:val="rowtabella0"/>
              <w:rPr>
                <w:color w:val="002060"/>
                <w:highlight w:val="yellow"/>
              </w:rPr>
            </w:pPr>
            <w:r w:rsidRPr="0086689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EE6A" w14:textId="77777777" w:rsidR="00866896" w:rsidRPr="00866896" w:rsidRDefault="00866896" w:rsidP="00884951">
            <w:pPr>
              <w:pStyle w:val="rowtabella0"/>
              <w:rPr>
                <w:color w:val="002060"/>
              </w:rPr>
            </w:pPr>
            <w:r w:rsidRPr="00866896">
              <w:rPr>
                <w:color w:val="002060"/>
              </w:rPr>
              <w:t>18/12/2021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0085" w14:textId="77777777" w:rsidR="00866896" w:rsidRPr="00866896" w:rsidRDefault="00866896" w:rsidP="00884951">
            <w:pPr>
              <w:pStyle w:val="rowtabella0"/>
              <w:jc w:val="center"/>
              <w:rPr>
                <w:color w:val="002060"/>
              </w:rPr>
            </w:pPr>
            <w:r w:rsidRPr="0086689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C801" w14:textId="77777777" w:rsidR="00866896" w:rsidRPr="00866896" w:rsidRDefault="00866896" w:rsidP="00884951">
            <w:pPr>
              <w:pStyle w:val="rowtabella0"/>
              <w:jc w:val="center"/>
              <w:rPr>
                <w:color w:val="002060"/>
              </w:rPr>
            </w:pPr>
            <w:r w:rsidRPr="00866896">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B877" w14:textId="77777777" w:rsidR="00866896" w:rsidRPr="00866896" w:rsidRDefault="00866896" w:rsidP="00884951">
            <w:pPr>
              <w:pStyle w:val="rowtabella0"/>
              <w:rPr>
                <w:color w:val="002060"/>
              </w:rPr>
            </w:pPr>
            <w:r w:rsidRPr="00866896">
              <w:rPr>
                <w:color w:val="002060"/>
                <w:highlight w:val="yellow"/>
              </w:rPr>
              <w:t>PALAZZO DELLO SPORT SPINETOLI FRAZ.PAGLIARE VIA VECCHI</w:t>
            </w:r>
          </w:p>
        </w:tc>
      </w:tr>
    </w:tbl>
    <w:p w14:paraId="29D3C3FA" w14:textId="77777777" w:rsidR="00866896" w:rsidRPr="00866896" w:rsidRDefault="00866896" w:rsidP="00866896">
      <w:pPr>
        <w:pStyle w:val="breakline"/>
        <w:divId w:val="527259509"/>
        <w:rPr>
          <w:color w:val="002060"/>
        </w:rPr>
      </w:pPr>
    </w:p>
    <w:p w14:paraId="3C12209E" w14:textId="77777777" w:rsidR="00866896" w:rsidRPr="00866896" w:rsidRDefault="00866896" w:rsidP="00866896">
      <w:pPr>
        <w:pStyle w:val="breakline"/>
        <w:divId w:val="527259509"/>
        <w:rPr>
          <w:rFonts w:ascii="Arial" w:eastAsiaTheme="minorEastAsia" w:hAnsi="Arial" w:cs="Arial"/>
          <w:color w:val="002060"/>
          <w:sz w:val="16"/>
          <w:szCs w:val="16"/>
        </w:rPr>
      </w:pPr>
      <w:r w:rsidRPr="00866896">
        <w:rPr>
          <w:rFonts w:ascii="Arial" w:eastAsiaTheme="minorEastAsia" w:hAnsi="Arial" w:cs="Arial"/>
          <w:color w:val="002060"/>
          <w:sz w:val="16"/>
          <w:szCs w:val="16"/>
        </w:rPr>
        <w:t>*</w:t>
      </w:r>
      <w:r w:rsidRPr="00866896">
        <w:rPr>
          <w:rFonts w:ascii="Arial" w:hAnsi="Arial" w:cs="Arial"/>
          <w:color w:val="002060"/>
          <w:sz w:val="16"/>
          <w:szCs w:val="16"/>
        </w:rPr>
        <w:t xml:space="preserve"> preso atto della comunicazione del Real Eagles Virtus Paglia pubblicata nel C.U. n° 34 del 17/11/2021 con la quale fissava le gare interne alla Domenica alle ore 11:00. </w:t>
      </w:r>
    </w:p>
    <w:p w14:paraId="1E7A1C3A" w14:textId="77777777" w:rsidR="00866896" w:rsidRPr="00866896" w:rsidRDefault="00866896" w:rsidP="00866896">
      <w:pPr>
        <w:pStyle w:val="breakline"/>
        <w:divId w:val="527259509"/>
        <w:rPr>
          <w:color w:val="002060"/>
        </w:rPr>
      </w:pPr>
    </w:p>
    <w:p w14:paraId="4D9993D8" w14:textId="77777777" w:rsidR="00866896" w:rsidRPr="00866896" w:rsidRDefault="00866896" w:rsidP="00866896">
      <w:pPr>
        <w:pStyle w:val="titoloprinc0"/>
        <w:divId w:val="527259509"/>
        <w:rPr>
          <w:color w:val="002060"/>
        </w:rPr>
      </w:pPr>
      <w:r w:rsidRPr="00866896">
        <w:rPr>
          <w:color w:val="002060"/>
        </w:rPr>
        <w:t>RISULTATI</w:t>
      </w:r>
    </w:p>
    <w:p w14:paraId="17C996D8" w14:textId="77777777" w:rsidR="00866896" w:rsidRPr="00866896" w:rsidRDefault="00866896" w:rsidP="00866896">
      <w:pPr>
        <w:pStyle w:val="breakline"/>
        <w:divId w:val="527259509"/>
        <w:rPr>
          <w:color w:val="002060"/>
        </w:rPr>
      </w:pPr>
    </w:p>
    <w:p w14:paraId="2BAC99FD" w14:textId="77777777" w:rsidR="00866896" w:rsidRPr="00866896" w:rsidRDefault="00866896" w:rsidP="00866896">
      <w:pPr>
        <w:pStyle w:val="sottotitolocampionato10"/>
        <w:divId w:val="527259509"/>
        <w:rPr>
          <w:color w:val="002060"/>
        </w:rPr>
      </w:pPr>
      <w:r w:rsidRPr="00866896">
        <w:rPr>
          <w:color w:val="002060"/>
        </w:rPr>
        <w:t>RISULTATI UFFICIALI GARE DEL 15/12/2021</w:t>
      </w:r>
    </w:p>
    <w:p w14:paraId="179C3742" w14:textId="77777777" w:rsidR="00866896" w:rsidRPr="00866896" w:rsidRDefault="00866896" w:rsidP="00866896">
      <w:pPr>
        <w:pStyle w:val="sottotitolocampionato20"/>
        <w:spacing w:before="0" w:beforeAutospacing="0" w:after="0" w:afterAutospacing="0"/>
        <w:divId w:val="527259509"/>
        <w:rPr>
          <w:rFonts w:ascii="Arial" w:hAnsi="Arial" w:cs="Arial"/>
          <w:color w:val="002060"/>
          <w:sz w:val="20"/>
          <w:szCs w:val="20"/>
        </w:rPr>
      </w:pPr>
      <w:r w:rsidRPr="00866896">
        <w:rPr>
          <w:rFonts w:ascii="Arial" w:hAnsi="Arial" w:cs="Arial"/>
          <w:color w:val="002060"/>
          <w:sz w:val="20"/>
          <w:szCs w:val="20"/>
        </w:rPr>
        <w:t>Si trascrivono qui di seguito i risultati ufficiali delle gare disputate</w:t>
      </w:r>
    </w:p>
    <w:p w14:paraId="5F00A93B" w14:textId="77777777" w:rsidR="00866896" w:rsidRPr="00866896" w:rsidRDefault="00866896" w:rsidP="0086689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6896" w:rsidRPr="00866896" w14:paraId="735987D7" w14:textId="77777777" w:rsidTr="0086689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6896" w:rsidRPr="00866896" w14:paraId="5590ECB6" w14:textId="77777777" w:rsidTr="008849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1680" w14:textId="77777777" w:rsidR="00866896" w:rsidRPr="00866896" w:rsidRDefault="00866896" w:rsidP="00884951">
                  <w:pPr>
                    <w:pStyle w:val="headertabella0"/>
                    <w:rPr>
                      <w:color w:val="002060"/>
                    </w:rPr>
                  </w:pPr>
                  <w:r w:rsidRPr="00866896">
                    <w:rPr>
                      <w:color w:val="002060"/>
                    </w:rPr>
                    <w:t>GIRONE A - 4 Giornata - R</w:t>
                  </w:r>
                </w:p>
              </w:tc>
            </w:tr>
            <w:tr w:rsidR="00866896" w:rsidRPr="00866896" w14:paraId="42CB558C" w14:textId="77777777" w:rsidTr="0088495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D5F582" w14:textId="77777777" w:rsidR="00866896" w:rsidRPr="00866896" w:rsidRDefault="00866896" w:rsidP="00884951">
                  <w:pPr>
                    <w:pStyle w:val="rowtabella0"/>
                    <w:rPr>
                      <w:color w:val="002060"/>
                    </w:rPr>
                  </w:pPr>
                  <w:r w:rsidRPr="00866896">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84B94" w14:textId="77777777" w:rsidR="00866896" w:rsidRPr="00866896" w:rsidRDefault="00866896" w:rsidP="00884951">
                  <w:pPr>
                    <w:pStyle w:val="rowtabella0"/>
                    <w:rPr>
                      <w:color w:val="002060"/>
                    </w:rPr>
                  </w:pPr>
                  <w:r w:rsidRPr="00866896">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82DF4" w14:textId="77777777" w:rsidR="00866896" w:rsidRPr="00866896" w:rsidRDefault="00866896" w:rsidP="00884951">
                  <w:pPr>
                    <w:pStyle w:val="rowtabella0"/>
                    <w:jc w:val="center"/>
                    <w:rPr>
                      <w:color w:val="002060"/>
                    </w:rPr>
                  </w:pPr>
                  <w:r w:rsidRPr="00866896">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7C488" w14:textId="77777777" w:rsidR="00866896" w:rsidRPr="00866896" w:rsidRDefault="00866896" w:rsidP="00884951">
                  <w:pPr>
                    <w:pStyle w:val="rowtabella0"/>
                    <w:jc w:val="center"/>
                    <w:rPr>
                      <w:color w:val="002060"/>
                    </w:rPr>
                  </w:pPr>
                  <w:r w:rsidRPr="00866896">
                    <w:rPr>
                      <w:color w:val="002060"/>
                    </w:rPr>
                    <w:t> </w:t>
                  </w:r>
                </w:p>
              </w:tc>
            </w:tr>
          </w:tbl>
          <w:p w14:paraId="0D9DA1EC" w14:textId="77777777" w:rsidR="00866896" w:rsidRPr="00866896" w:rsidRDefault="00866896" w:rsidP="00884951">
            <w:pPr>
              <w:rPr>
                <w:color w:val="002060"/>
              </w:rPr>
            </w:pPr>
          </w:p>
        </w:tc>
      </w:tr>
    </w:tbl>
    <w:p w14:paraId="4CBD2A48" w14:textId="77777777" w:rsidR="00866896" w:rsidRPr="00866896" w:rsidRDefault="00866896" w:rsidP="00866896">
      <w:pPr>
        <w:pStyle w:val="breakline"/>
        <w:divId w:val="527259509"/>
        <w:rPr>
          <w:rFonts w:eastAsiaTheme="minorEastAsia"/>
          <w:color w:val="002060"/>
        </w:rPr>
      </w:pPr>
    </w:p>
    <w:p w14:paraId="100BEAA5" w14:textId="77777777" w:rsidR="00866896" w:rsidRPr="00866896" w:rsidRDefault="00866896" w:rsidP="00866896">
      <w:pPr>
        <w:pStyle w:val="breakline"/>
        <w:divId w:val="527259509"/>
        <w:rPr>
          <w:color w:val="002060"/>
        </w:rPr>
      </w:pPr>
    </w:p>
    <w:p w14:paraId="3435714B" w14:textId="77777777" w:rsidR="00866896" w:rsidRPr="00866896" w:rsidRDefault="00866896" w:rsidP="00866896">
      <w:pPr>
        <w:pStyle w:val="titoloprinc0"/>
        <w:divId w:val="527259509"/>
        <w:rPr>
          <w:color w:val="002060"/>
        </w:rPr>
      </w:pPr>
      <w:r w:rsidRPr="00866896">
        <w:rPr>
          <w:color w:val="002060"/>
        </w:rPr>
        <w:lastRenderedPageBreak/>
        <w:t>CLASSIFICA</w:t>
      </w:r>
    </w:p>
    <w:p w14:paraId="01480A50" w14:textId="77777777" w:rsidR="00866896" w:rsidRPr="00866896" w:rsidRDefault="00866896" w:rsidP="00866896">
      <w:pPr>
        <w:pStyle w:val="breakline"/>
        <w:divId w:val="527259509"/>
        <w:rPr>
          <w:color w:val="002060"/>
        </w:rPr>
      </w:pPr>
    </w:p>
    <w:p w14:paraId="43C05E27" w14:textId="77777777" w:rsidR="00866896" w:rsidRPr="00866896" w:rsidRDefault="00866896" w:rsidP="00866896">
      <w:pPr>
        <w:pStyle w:val="breakline"/>
        <w:divId w:val="527259509"/>
        <w:rPr>
          <w:color w:val="002060"/>
        </w:rPr>
      </w:pPr>
    </w:p>
    <w:p w14:paraId="45E8D5C3" w14:textId="77777777" w:rsidR="00866896" w:rsidRPr="00866896" w:rsidRDefault="00866896" w:rsidP="00866896">
      <w:pPr>
        <w:pStyle w:val="sottotitolocampionato10"/>
        <w:divId w:val="527259509"/>
        <w:rPr>
          <w:color w:val="002060"/>
        </w:rPr>
      </w:pPr>
      <w:r w:rsidRPr="008668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5DC73C0F"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D65BF"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503EF"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4E6D4"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82849"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E471E"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B387E"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31783"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9B8FC"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5E76"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69037" w14:textId="77777777" w:rsidR="00866896" w:rsidRPr="00866896" w:rsidRDefault="00866896" w:rsidP="00884951">
            <w:pPr>
              <w:pStyle w:val="headertabella0"/>
              <w:rPr>
                <w:color w:val="002060"/>
              </w:rPr>
            </w:pPr>
            <w:r w:rsidRPr="00866896">
              <w:rPr>
                <w:color w:val="002060"/>
              </w:rPr>
              <w:t>PE</w:t>
            </w:r>
          </w:p>
        </w:tc>
      </w:tr>
      <w:tr w:rsidR="00866896" w:rsidRPr="00866896" w14:paraId="6614C96A"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58007D" w14:textId="77777777" w:rsidR="00866896" w:rsidRPr="00866896" w:rsidRDefault="00866896" w:rsidP="00884951">
            <w:pPr>
              <w:pStyle w:val="rowtabella0"/>
              <w:rPr>
                <w:color w:val="002060"/>
              </w:rPr>
            </w:pPr>
            <w:r w:rsidRPr="008668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8A9C"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5C49"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3FA6"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A90E"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718D"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048A" w14:textId="77777777" w:rsidR="00866896" w:rsidRPr="00866896" w:rsidRDefault="00866896" w:rsidP="00884951">
            <w:pPr>
              <w:pStyle w:val="rowtabella0"/>
              <w:jc w:val="center"/>
              <w:rPr>
                <w:color w:val="002060"/>
              </w:rPr>
            </w:pPr>
            <w:r w:rsidRPr="0086689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0591" w14:textId="77777777" w:rsidR="00866896" w:rsidRPr="00866896" w:rsidRDefault="00866896" w:rsidP="00884951">
            <w:pPr>
              <w:pStyle w:val="rowtabella0"/>
              <w:jc w:val="center"/>
              <w:rPr>
                <w:color w:val="002060"/>
              </w:rPr>
            </w:pPr>
            <w:r w:rsidRPr="008668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4094" w14:textId="77777777" w:rsidR="00866896" w:rsidRPr="00866896" w:rsidRDefault="00866896" w:rsidP="00884951">
            <w:pPr>
              <w:pStyle w:val="rowtabella0"/>
              <w:jc w:val="center"/>
              <w:rPr>
                <w:color w:val="002060"/>
              </w:rPr>
            </w:pPr>
            <w:r w:rsidRPr="008668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2A61" w14:textId="77777777" w:rsidR="00866896" w:rsidRPr="00866896" w:rsidRDefault="00866896" w:rsidP="00884951">
            <w:pPr>
              <w:pStyle w:val="rowtabella0"/>
              <w:jc w:val="center"/>
              <w:rPr>
                <w:color w:val="002060"/>
              </w:rPr>
            </w:pPr>
            <w:r w:rsidRPr="00866896">
              <w:rPr>
                <w:color w:val="002060"/>
              </w:rPr>
              <w:t>0</w:t>
            </w:r>
          </w:p>
        </w:tc>
      </w:tr>
      <w:tr w:rsidR="00866896" w:rsidRPr="00866896" w14:paraId="3B53E8DB"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FE337" w14:textId="77777777" w:rsidR="00866896" w:rsidRPr="00866896" w:rsidRDefault="00866896" w:rsidP="00884951">
            <w:pPr>
              <w:pStyle w:val="rowtabella0"/>
              <w:rPr>
                <w:color w:val="002060"/>
              </w:rPr>
            </w:pPr>
            <w:r w:rsidRPr="0086689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8A8D"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0755"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25FD"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3A2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721C"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7FE8" w14:textId="77777777" w:rsidR="00866896" w:rsidRPr="00866896" w:rsidRDefault="00866896" w:rsidP="00884951">
            <w:pPr>
              <w:pStyle w:val="rowtabella0"/>
              <w:jc w:val="center"/>
              <w:rPr>
                <w:color w:val="002060"/>
              </w:rPr>
            </w:pPr>
            <w:r w:rsidRPr="008668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91B2"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05CB" w14:textId="77777777" w:rsidR="00866896" w:rsidRPr="00866896" w:rsidRDefault="00866896" w:rsidP="00884951">
            <w:pPr>
              <w:pStyle w:val="rowtabella0"/>
              <w:jc w:val="center"/>
              <w:rPr>
                <w:color w:val="002060"/>
              </w:rPr>
            </w:pPr>
            <w:r w:rsidRPr="008668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3C6C" w14:textId="77777777" w:rsidR="00866896" w:rsidRPr="00866896" w:rsidRDefault="00866896" w:rsidP="00884951">
            <w:pPr>
              <w:pStyle w:val="rowtabella0"/>
              <w:jc w:val="center"/>
              <w:rPr>
                <w:color w:val="002060"/>
              </w:rPr>
            </w:pPr>
            <w:r w:rsidRPr="00866896">
              <w:rPr>
                <w:color w:val="002060"/>
              </w:rPr>
              <w:t>0</w:t>
            </w:r>
          </w:p>
        </w:tc>
      </w:tr>
      <w:tr w:rsidR="00866896" w:rsidRPr="00866896" w14:paraId="32FF0CDD"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8E982" w14:textId="77777777" w:rsidR="00866896" w:rsidRPr="00866896" w:rsidRDefault="00866896" w:rsidP="00884951">
            <w:pPr>
              <w:pStyle w:val="rowtabella0"/>
              <w:rPr>
                <w:color w:val="002060"/>
              </w:rPr>
            </w:pPr>
            <w:r w:rsidRPr="0086689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F2CC"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5C64"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51D4"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024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B2C9"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98D2" w14:textId="77777777" w:rsidR="00866896" w:rsidRPr="00866896" w:rsidRDefault="00866896" w:rsidP="00884951">
            <w:pPr>
              <w:pStyle w:val="rowtabella0"/>
              <w:jc w:val="center"/>
              <w:rPr>
                <w:color w:val="002060"/>
              </w:rPr>
            </w:pPr>
            <w:r w:rsidRPr="008668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74EC" w14:textId="77777777" w:rsidR="00866896" w:rsidRPr="00866896" w:rsidRDefault="00866896" w:rsidP="00884951">
            <w:pPr>
              <w:pStyle w:val="rowtabella0"/>
              <w:jc w:val="center"/>
              <w:rPr>
                <w:color w:val="002060"/>
              </w:rPr>
            </w:pPr>
            <w:r w:rsidRPr="008668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6A43"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4EB9" w14:textId="77777777" w:rsidR="00866896" w:rsidRPr="00866896" w:rsidRDefault="00866896" w:rsidP="00884951">
            <w:pPr>
              <w:pStyle w:val="rowtabella0"/>
              <w:jc w:val="center"/>
              <w:rPr>
                <w:color w:val="002060"/>
              </w:rPr>
            </w:pPr>
            <w:r w:rsidRPr="00866896">
              <w:rPr>
                <w:color w:val="002060"/>
              </w:rPr>
              <w:t>0</w:t>
            </w:r>
          </w:p>
        </w:tc>
      </w:tr>
      <w:tr w:rsidR="00866896" w:rsidRPr="00866896" w14:paraId="716AB84A"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D4549" w14:textId="77777777" w:rsidR="00866896" w:rsidRPr="00866896" w:rsidRDefault="00866896" w:rsidP="00884951">
            <w:pPr>
              <w:pStyle w:val="rowtabella0"/>
              <w:rPr>
                <w:color w:val="002060"/>
              </w:rPr>
            </w:pPr>
            <w:r w:rsidRPr="008668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FAE8"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53A6"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D813"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49C2"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973C"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80BC" w14:textId="77777777" w:rsidR="00866896" w:rsidRPr="00866896" w:rsidRDefault="00866896" w:rsidP="00884951">
            <w:pPr>
              <w:pStyle w:val="rowtabella0"/>
              <w:jc w:val="center"/>
              <w:rPr>
                <w:color w:val="002060"/>
              </w:rPr>
            </w:pPr>
            <w:r w:rsidRPr="008668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7F05"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B622"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35F5" w14:textId="77777777" w:rsidR="00866896" w:rsidRPr="00866896" w:rsidRDefault="00866896" w:rsidP="00884951">
            <w:pPr>
              <w:pStyle w:val="rowtabella0"/>
              <w:jc w:val="center"/>
              <w:rPr>
                <w:color w:val="002060"/>
              </w:rPr>
            </w:pPr>
            <w:r w:rsidRPr="00866896">
              <w:rPr>
                <w:color w:val="002060"/>
              </w:rPr>
              <w:t>0</w:t>
            </w:r>
          </w:p>
        </w:tc>
      </w:tr>
      <w:tr w:rsidR="00866896" w:rsidRPr="00866896" w14:paraId="7B9054BF"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CE93E" w14:textId="77777777" w:rsidR="00866896" w:rsidRPr="00866896" w:rsidRDefault="00866896" w:rsidP="00884951">
            <w:pPr>
              <w:pStyle w:val="rowtabella0"/>
              <w:rPr>
                <w:color w:val="002060"/>
              </w:rPr>
            </w:pPr>
            <w:r w:rsidRPr="008668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BAD4"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1F8C"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111B"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0B14"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E90A"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F840" w14:textId="77777777" w:rsidR="00866896" w:rsidRPr="00866896" w:rsidRDefault="00866896" w:rsidP="00884951">
            <w:pPr>
              <w:pStyle w:val="rowtabella0"/>
              <w:jc w:val="center"/>
              <w:rPr>
                <w:color w:val="002060"/>
              </w:rPr>
            </w:pPr>
            <w:r w:rsidRPr="008668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A45E"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5A08" w14:textId="77777777" w:rsidR="00866896" w:rsidRPr="00866896" w:rsidRDefault="00866896" w:rsidP="00884951">
            <w:pPr>
              <w:pStyle w:val="rowtabella0"/>
              <w:jc w:val="center"/>
              <w:rPr>
                <w:color w:val="002060"/>
              </w:rPr>
            </w:pPr>
            <w:r w:rsidRPr="008668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9B02" w14:textId="77777777" w:rsidR="00866896" w:rsidRPr="00866896" w:rsidRDefault="00866896" w:rsidP="00884951">
            <w:pPr>
              <w:pStyle w:val="rowtabella0"/>
              <w:jc w:val="center"/>
              <w:rPr>
                <w:color w:val="002060"/>
              </w:rPr>
            </w:pPr>
            <w:r w:rsidRPr="00866896">
              <w:rPr>
                <w:color w:val="002060"/>
              </w:rPr>
              <w:t>0</w:t>
            </w:r>
          </w:p>
        </w:tc>
      </w:tr>
      <w:tr w:rsidR="00866896" w:rsidRPr="00866896" w14:paraId="1A0C8DD3"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0117E" w14:textId="77777777" w:rsidR="00866896" w:rsidRPr="00866896" w:rsidRDefault="00866896" w:rsidP="00884951">
            <w:pPr>
              <w:pStyle w:val="rowtabella0"/>
              <w:rPr>
                <w:color w:val="002060"/>
              </w:rPr>
            </w:pPr>
            <w:r w:rsidRPr="00866896">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F8CC"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84D9"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5166"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845A"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69C8"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E58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B3DA"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5CD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186B" w14:textId="77777777" w:rsidR="00866896" w:rsidRPr="00866896" w:rsidRDefault="00866896" w:rsidP="00884951">
            <w:pPr>
              <w:pStyle w:val="rowtabella0"/>
              <w:jc w:val="center"/>
              <w:rPr>
                <w:color w:val="002060"/>
              </w:rPr>
            </w:pPr>
            <w:r w:rsidRPr="00866896">
              <w:rPr>
                <w:color w:val="002060"/>
              </w:rPr>
              <w:t>0</w:t>
            </w:r>
          </w:p>
        </w:tc>
      </w:tr>
    </w:tbl>
    <w:p w14:paraId="6EA9A008" w14:textId="77777777" w:rsidR="00866896" w:rsidRPr="00866896" w:rsidRDefault="00866896" w:rsidP="00866896">
      <w:pPr>
        <w:pStyle w:val="breakline"/>
        <w:divId w:val="527259509"/>
        <w:rPr>
          <w:rFonts w:eastAsiaTheme="minorEastAsia"/>
          <w:color w:val="002060"/>
        </w:rPr>
      </w:pPr>
    </w:p>
    <w:p w14:paraId="7C6D3E93" w14:textId="77777777" w:rsidR="00866896" w:rsidRPr="00866896" w:rsidRDefault="00866896" w:rsidP="00866896">
      <w:pPr>
        <w:pStyle w:val="breakline"/>
        <w:divId w:val="527259509"/>
        <w:rPr>
          <w:color w:val="002060"/>
        </w:rPr>
      </w:pPr>
    </w:p>
    <w:p w14:paraId="06068E5C" w14:textId="77777777" w:rsidR="00866896" w:rsidRPr="00866896" w:rsidRDefault="00866896" w:rsidP="00866896">
      <w:pPr>
        <w:pStyle w:val="sottotitolocampionato10"/>
        <w:divId w:val="527259509"/>
        <w:rPr>
          <w:color w:val="002060"/>
        </w:rPr>
      </w:pPr>
      <w:r w:rsidRPr="0086689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3A232495"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003C3"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D2D59"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1A38C"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C0121"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455EF"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190E9"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10160"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EABB2"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DB41D"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39E78" w14:textId="77777777" w:rsidR="00866896" w:rsidRPr="00866896" w:rsidRDefault="00866896" w:rsidP="00884951">
            <w:pPr>
              <w:pStyle w:val="headertabella0"/>
              <w:rPr>
                <w:color w:val="002060"/>
              </w:rPr>
            </w:pPr>
            <w:r w:rsidRPr="00866896">
              <w:rPr>
                <w:color w:val="002060"/>
              </w:rPr>
              <w:t>PE</w:t>
            </w:r>
          </w:p>
        </w:tc>
      </w:tr>
      <w:tr w:rsidR="00866896" w:rsidRPr="00866896" w14:paraId="01DED88A"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F2A70" w14:textId="77777777" w:rsidR="00866896" w:rsidRPr="00866896" w:rsidRDefault="00866896" w:rsidP="00884951">
            <w:pPr>
              <w:pStyle w:val="rowtabella0"/>
              <w:rPr>
                <w:color w:val="002060"/>
              </w:rPr>
            </w:pPr>
            <w:r w:rsidRPr="008668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0160" w14:textId="77777777" w:rsidR="00866896" w:rsidRPr="00866896" w:rsidRDefault="00866896" w:rsidP="00884951">
            <w:pPr>
              <w:pStyle w:val="rowtabella0"/>
              <w:jc w:val="center"/>
              <w:rPr>
                <w:color w:val="002060"/>
              </w:rPr>
            </w:pPr>
            <w:r w:rsidRPr="008668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8EED"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E5C6"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C84D"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170D"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28D7" w14:textId="77777777" w:rsidR="00866896" w:rsidRPr="00866896" w:rsidRDefault="00866896" w:rsidP="00884951">
            <w:pPr>
              <w:pStyle w:val="rowtabella0"/>
              <w:jc w:val="center"/>
              <w:rPr>
                <w:color w:val="002060"/>
              </w:rPr>
            </w:pPr>
            <w:r w:rsidRPr="008668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6EC9" w14:textId="77777777" w:rsidR="00866896" w:rsidRPr="00866896" w:rsidRDefault="00866896" w:rsidP="00884951">
            <w:pPr>
              <w:pStyle w:val="rowtabella0"/>
              <w:jc w:val="center"/>
              <w:rPr>
                <w:color w:val="002060"/>
              </w:rPr>
            </w:pPr>
            <w:r w:rsidRPr="008668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F514" w14:textId="77777777" w:rsidR="00866896" w:rsidRPr="00866896" w:rsidRDefault="00866896" w:rsidP="00884951">
            <w:pPr>
              <w:pStyle w:val="rowtabella0"/>
              <w:jc w:val="center"/>
              <w:rPr>
                <w:color w:val="002060"/>
              </w:rPr>
            </w:pPr>
            <w:r w:rsidRPr="008668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D4DD" w14:textId="77777777" w:rsidR="00866896" w:rsidRPr="00866896" w:rsidRDefault="00866896" w:rsidP="00884951">
            <w:pPr>
              <w:pStyle w:val="rowtabella0"/>
              <w:jc w:val="center"/>
              <w:rPr>
                <w:color w:val="002060"/>
              </w:rPr>
            </w:pPr>
            <w:r w:rsidRPr="00866896">
              <w:rPr>
                <w:color w:val="002060"/>
              </w:rPr>
              <w:t>0</w:t>
            </w:r>
          </w:p>
        </w:tc>
      </w:tr>
      <w:tr w:rsidR="00866896" w:rsidRPr="00866896" w14:paraId="58349635"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5C6BA" w14:textId="77777777" w:rsidR="00866896" w:rsidRPr="00866896" w:rsidRDefault="00866896" w:rsidP="00884951">
            <w:pPr>
              <w:pStyle w:val="rowtabella0"/>
              <w:rPr>
                <w:color w:val="002060"/>
              </w:rPr>
            </w:pPr>
            <w:r w:rsidRPr="008668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A7F1"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6EE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E0D9"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B681"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4C41"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27D7" w14:textId="77777777" w:rsidR="00866896" w:rsidRPr="00866896" w:rsidRDefault="00866896" w:rsidP="00884951">
            <w:pPr>
              <w:pStyle w:val="rowtabella0"/>
              <w:jc w:val="center"/>
              <w:rPr>
                <w:color w:val="002060"/>
              </w:rPr>
            </w:pPr>
            <w:r w:rsidRPr="008668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2EDB"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79E7" w14:textId="77777777" w:rsidR="00866896" w:rsidRPr="00866896" w:rsidRDefault="00866896" w:rsidP="00884951">
            <w:pPr>
              <w:pStyle w:val="rowtabella0"/>
              <w:jc w:val="center"/>
              <w:rPr>
                <w:color w:val="002060"/>
              </w:rPr>
            </w:pPr>
            <w:r w:rsidRPr="008668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4D70" w14:textId="77777777" w:rsidR="00866896" w:rsidRPr="00866896" w:rsidRDefault="00866896" w:rsidP="00884951">
            <w:pPr>
              <w:pStyle w:val="rowtabella0"/>
              <w:jc w:val="center"/>
              <w:rPr>
                <w:color w:val="002060"/>
              </w:rPr>
            </w:pPr>
            <w:r w:rsidRPr="00866896">
              <w:rPr>
                <w:color w:val="002060"/>
              </w:rPr>
              <w:t>0</w:t>
            </w:r>
          </w:p>
        </w:tc>
      </w:tr>
      <w:tr w:rsidR="00866896" w:rsidRPr="00866896" w14:paraId="169934B7"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344E5" w14:textId="77777777" w:rsidR="00866896" w:rsidRPr="00866896" w:rsidRDefault="00866896" w:rsidP="00884951">
            <w:pPr>
              <w:pStyle w:val="rowtabella0"/>
              <w:rPr>
                <w:color w:val="002060"/>
              </w:rPr>
            </w:pPr>
            <w:r w:rsidRPr="00866896">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F6A3" w14:textId="77777777" w:rsidR="00866896" w:rsidRPr="00866896" w:rsidRDefault="00866896" w:rsidP="00884951">
            <w:pPr>
              <w:pStyle w:val="rowtabella0"/>
              <w:jc w:val="center"/>
              <w:rPr>
                <w:color w:val="002060"/>
              </w:rPr>
            </w:pPr>
            <w:r w:rsidRPr="008668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7EFE"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9D74"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5A68" w14:textId="77777777" w:rsidR="00866896" w:rsidRPr="00866896" w:rsidRDefault="00866896" w:rsidP="00884951">
            <w:pPr>
              <w:pStyle w:val="rowtabella0"/>
              <w:jc w:val="center"/>
              <w:rPr>
                <w:color w:val="002060"/>
              </w:rPr>
            </w:pPr>
            <w:r w:rsidRPr="008668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3DDE"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51AD" w14:textId="77777777" w:rsidR="00866896" w:rsidRPr="00866896" w:rsidRDefault="00866896" w:rsidP="00884951">
            <w:pPr>
              <w:pStyle w:val="rowtabella0"/>
              <w:jc w:val="center"/>
              <w:rPr>
                <w:color w:val="002060"/>
              </w:rPr>
            </w:pPr>
            <w:r w:rsidRPr="008668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467F" w14:textId="77777777" w:rsidR="00866896" w:rsidRPr="00866896" w:rsidRDefault="00866896" w:rsidP="00884951">
            <w:pPr>
              <w:pStyle w:val="rowtabella0"/>
              <w:jc w:val="center"/>
              <w:rPr>
                <w:color w:val="002060"/>
              </w:rPr>
            </w:pPr>
            <w:r w:rsidRPr="008668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384C"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A45D" w14:textId="77777777" w:rsidR="00866896" w:rsidRPr="00866896" w:rsidRDefault="00866896" w:rsidP="00884951">
            <w:pPr>
              <w:pStyle w:val="rowtabella0"/>
              <w:jc w:val="center"/>
              <w:rPr>
                <w:color w:val="002060"/>
              </w:rPr>
            </w:pPr>
            <w:r w:rsidRPr="00866896">
              <w:rPr>
                <w:color w:val="002060"/>
              </w:rPr>
              <w:t>0</w:t>
            </w:r>
          </w:p>
        </w:tc>
      </w:tr>
      <w:tr w:rsidR="00866896" w:rsidRPr="00866896" w14:paraId="586E6340"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81B69" w14:textId="77777777" w:rsidR="00866896" w:rsidRPr="00866896" w:rsidRDefault="00866896" w:rsidP="00884951">
            <w:pPr>
              <w:pStyle w:val="rowtabella0"/>
              <w:rPr>
                <w:color w:val="002060"/>
              </w:rPr>
            </w:pPr>
            <w:r w:rsidRPr="008668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05733"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0104" w14:textId="77777777" w:rsidR="00866896" w:rsidRPr="00866896" w:rsidRDefault="00866896" w:rsidP="00884951">
            <w:pPr>
              <w:pStyle w:val="rowtabella0"/>
              <w:jc w:val="center"/>
              <w:rPr>
                <w:color w:val="002060"/>
              </w:rPr>
            </w:pPr>
            <w:r w:rsidRPr="008668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C6D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6F37"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588A"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6B84" w14:textId="77777777" w:rsidR="00866896" w:rsidRPr="00866896" w:rsidRDefault="00866896" w:rsidP="00884951">
            <w:pPr>
              <w:pStyle w:val="rowtabella0"/>
              <w:jc w:val="center"/>
              <w:rPr>
                <w:color w:val="002060"/>
              </w:rPr>
            </w:pPr>
            <w:r w:rsidRPr="008668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8870" w14:textId="77777777" w:rsidR="00866896" w:rsidRPr="00866896" w:rsidRDefault="00866896" w:rsidP="00884951">
            <w:pPr>
              <w:pStyle w:val="rowtabella0"/>
              <w:jc w:val="center"/>
              <w:rPr>
                <w:color w:val="002060"/>
              </w:rPr>
            </w:pPr>
            <w:r w:rsidRPr="008668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DF03A" w14:textId="77777777" w:rsidR="00866896" w:rsidRPr="00866896" w:rsidRDefault="00866896" w:rsidP="00884951">
            <w:pPr>
              <w:pStyle w:val="rowtabella0"/>
              <w:jc w:val="center"/>
              <w:rPr>
                <w:color w:val="002060"/>
              </w:rPr>
            </w:pPr>
            <w:r w:rsidRPr="008668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BC1D" w14:textId="77777777" w:rsidR="00866896" w:rsidRPr="00866896" w:rsidRDefault="00866896" w:rsidP="00884951">
            <w:pPr>
              <w:pStyle w:val="rowtabella0"/>
              <w:jc w:val="center"/>
              <w:rPr>
                <w:color w:val="002060"/>
              </w:rPr>
            </w:pPr>
            <w:r w:rsidRPr="00866896">
              <w:rPr>
                <w:color w:val="002060"/>
              </w:rPr>
              <w:t>0</w:t>
            </w:r>
          </w:p>
        </w:tc>
      </w:tr>
      <w:tr w:rsidR="00866896" w:rsidRPr="00866896" w14:paraId="605EBA5F"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2695D" w14:textId="77777777" w:rsidR="00866896" w:rsidRPr="00866896" w:rsidRDefault="00866896" w:rsidP="00884951">
            <w:pPr>
              <w:pStyle w:val="rowtabella0"/>
              <w:rPr>
                <w:color w:val="002060"/>
              </w:rPr>
            </w:pPr>
            <w:r w:rsidRPr="0086689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E9D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4A12"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8F7F"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D7C0"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A7B5"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A51F" w14:textId="77777777" w:rsidR="00866896" w:rsidRPr="00866896" w:rsidRDefault="00866896" w:rsidP="00884951">
            <w:pPr>
              <w:pStyle w:val="rowtabella0"/>
              <w:jc w:val="center"/>
              <w:rPr>
                <w:color w:val="002060"/>
              </w:rPr>
            </w:pPr>
            <w:r w:rsidRPr="008668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4BFC" w14:textId="77777777" w:rsidR="00866896" w:rsidRPr="00866896" w:rsidRDefault="00866896" w:rsidP="00884951">
            <w:pPr>
              <w:pStyle w:val="rowtabella0"/>
              <w:jc w:val="center"/>
              <w:rPr>
                <w:color w:val="002060"/>
              </w:rPr>
            </w:pPr>
            <w:r w:rsidRPr="0086689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E573" w14:textId="77777777" w:rsidR="00866896" w:rsidRPr="00866896" w:rsidRDefault="00866896" w:rsidP="00884951">
            <w:pPr>
              <w:pStyle w:val="rowtabella0"/>
              <w:jc w:val="center"/>
              <w:rPr>
                <w:color w:val="002060"/>
              </w:rPr>
            </w:pPr>
            <w:r w:rsidRPr="008668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63FD" w14:textId="77777777" w:rsidR="00866896" w:rsidRPr="00866896" w:rsidRDefault="00866896" w:rsidP="00884951">
            <w:pPr>
              <w:pStyle w:val="rowtabella0"/>
              <w:jc w:val="center"/>
              <w:rPr>
                <w:color w:val="002060"/>
              </w:rPr>
            </w:pPr>
            <w:r w:rsidRPr="00866896">
              <w:rPr>
                <w:color w:val="002060"/>
              </w:rPr>
              <w:t>0</w:t>
            </w:r>
          </w:p>
        </w:tc>
      </w:tr>
    </w:tbl>
    <w:p w14:paraId="2D20CA12" w14:textId="77777777" w:rsidR="00866896" w:rsidRPr="00866896" w:rsidRDefault="00866896" w:rsidP="00866896">
      <w:pPr>
        <w:pStyle w:val="breakline"/>
        <w:divId w:val="527259509"/>
        <w:rPr>
          <w:rFonts w:eastAsiaTheme="minorEastAsia"/>
          <w:color w:val="002060"/>
        </w:rPr>
      </w:pPr>
    </w:p>
    <w:p w14:paraId="5DF4DC2B" w14:textId="77777777" w:rsidR="00866896" w:rsidRPr="00866896" w:rsidRDefault="00866896" w:rsidP="00866896">
      <w:pPr>
        <w:pStyle w:val="breakline"/>
        <w:divId w:val="527259509"/>
        <w:rPr>
          <w:color w:val="002060"/>
        </w:rPr>
      </w:pPr>
    </w:p>
    <w:p w14:paraId="15AF5057" w14:textId="77777777" w:rsidR="00866896" w:rsidRPr="00866896" w:rsidRDefault="00866896" w:rsidP="00866896">
      <w:pPr>
        <w:pStyle w:val="sottotitolocampionato10"/>
        <w:divId w:val="527259509"/>
        <w:rPr>
          <w:color w:val="002060"/>
        </w:rPr>
      </w:pPr>
      <w:r w:rsidRPr="0086689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6896" w:rsidRPr="00866896" w14:paraId="0F3707FA" w14:textId="77777777" w:rsidTr="0086689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9D09B" w14:textId="77777777" w:rsidR="00866896" w:rsidRPr="00866896" w:rsidRDefault="00866896" w:rsidP="00884951">
            <w:pPr>
              <w:pStyle w:val="headertabella0"/>
              <w:rPr>
                <w:color w:val="002060"/>
              </w:rPr>
            </w:pPr>
            <w:r w:rsidRPr="008668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8A38" w14:textId="77777777" w:rsidR="00866896" w:rsidRPr="00866896" w:rsidRDefault="00866896" w:rsidP="00884951">
            <w:pPr>
              <w:pStyle w:val="headertabella0"/>
              <w:rPr>
                <w:color w:val="002060"/>
              </w:rPr>
            </w:pPr>
            <w:r w:rsidRPr="008668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843A" w14:textId="77777777" w:rsidR="00866896" w:rsidRPr="00866896" w:rsidRDefault="00866896" w:rsidP="00884951">
            <w:pPr>
              <w:pStyle w:val="headertabella0"/>
              <w:rPr>
                <w:color w:val="002060"/>
              </w:rPr>
            </w:pPr>
            <w:r w:rsidRPr="008668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6A02" w14:textId="77777777" w:rsidR="00866896" w:rsidRPr="00866896" w:rsidRDefault="00866896" w:rsidP="00884951">
            <w:pPr>
              <w:pStyle w:val="headertabella0"/>
              <w:rPr>
                <w:color w:val="002060"/>
              </w:rPr>
            </w:pPr>
            <w:r w:rsidRPr="008668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78666" w14:textId="77777777" w:rsidR="00866896" w:rsidRPr="00866896" w:rsidRDefault="00866896" w:rsidP="00884951">
            <w:pPr>
              <w:pStyle w:val="headertabella0"/>
              <w:rPr>
                <w:color w:val="002060"/>
              </w:rPr>
            </w:pPr>
            <w:r w:rsidRPr="008668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CF53" w14:textId="77777777" w:rsidR="00866896" w:rsidRPr="00866896" w:rsidRDefault="00866896" w:rsidP="00884951">
            <w:pPr>
              <w:pStyle w:val="headertabella0"/>
              <w:rPr>
                <w:color w:val="002060"/>
              </w:rPr>
            </w:pPr>
            <w:r w:rsidRPr="008668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5595" w14:textId="77777777" w:rsidR="00866896" w:rsidRPr="00866896" w:rsidRDefault="00866896" w:rsidP="00884951">
            <w:pPr>
              <w:pStyle w:val="headertabella0"/>
              <w:rPr>
                <w:color w:val="002060"/>
              </w:rPr>
            </w:pPr>
            <w:r w:rsidRPr="008668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F1F9" w14:textId="77777777" w:rsidR="00866896" w:rsidRPr="00866896" w:rsidRDefault="00866896" w:rsidP="00884951">
            <w:pPr>
              <w:pStyle w:val="headertabella0"/>
              <w:rPr>
                <w:color w:val="002060"/>
              </w:rPr>
            </w:pPr>
            <w:r w:rsidRPr="008668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7A3D0" w14:textId="77777777" w:rsidR="00866896" w:rsidRPr="00866896" w:rsidRDefault="00866896" w:rsidP="00884951">
            <w:pPr>
              <w:pStyle w:val="headertabella0"/>
              <w:rPr>
                <w:color w:val="002060"/>
              </w:rPr>
            </w:pPr>
            <w:r w:rsidRPr="008668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451E8" w14:textId="77777777" w:rsidR="00866896" w:rsidRPr="00866896" w:rsidRDefault="00866896" w:rsidP="00884951">
            <w:pPr>
              <w:pStyle w:val="headertabella0"/>
              <w:rPr>
                <w:color w:val="002060"/>
              </w:rPr>
            </w:pPr>
            <w:r w:rsidRPr="00866896">
              <w:rPr>
                <w:color w:val="002060"/>
              </w:rPr>
              <w:t>PE</w:t>
            </w:r>
          </w:p>
        </w:tc>
      </w:tr>
      <w:tr w:rsidR="00866896" w:rsidRPr="00866896" w14:paraId="3765CBE0" w14:textId="77777777" w:rsidTr="0086689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9BB5D" w14:textId="77777777" w:rsidR="00866896" w:rsidRPr="00866896" w:rsidRDefault="00866896" w:rsidP="00884951">
            <w:pPr>
              <w:pStyle w:val="rowtabella0"/>
              <w:rPr>
                <w:color w:val="002060"/>
              </w:rPr>
            </w:pPr>
            <w:r w:rsidRPr="00866896">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CBCE"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82B1"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8681"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0AA2"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C7C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4941" w14:textId="77777777" w:rsidR="00866896" w:rsidRPr="00866896" w:rsidRDefault="00866896" w:rsidP="00884951">
            <w:pPr>
              <w:pStyle w:val="rowtabella0"/>
              <w:jc w:val="center"/>
              <w:rPr>
                <w:color w:val="002060"/>
              </w:rPr>
            </w:pPr>
            <w:r w:rsidRPr="008668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1749" w14:textId="77777777" w:rsidR="00866896" w:rsidRPr="00866896" w:rsidRDefault="00866896" w:rsidP="00884951">
            <w:pPr>
              <w:pStyle w:val="rowtabella0"/>
              <w:jc w:val="center"/>
              <w:rPr>
                <w:color w:val="002060"/>
              </w:rPr>
            </w:pPr>
            <w:r w:rsidRPr="008668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08BD" w14:textId="77777777" w:rsidR="00866896" w:rsidRPr="00866896" w:rsidRDefault="00866896" w:rsidP="00884951">
            <w:pPr>
              <w:pStyle w:val="rowtabella0"/>
              <w:jc w:val="center"/>
              <w:rPr>
                <w:color w:val="002060"/>
              </w:rPr>
            </w:pPr>
            <w:r w:rsidRPr="008668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FD7F" w14:textId="77777777" w:rsidR="00866896" w:rsidRPr="00866896" w:rsidRDefault="00866896" w:rsidP="00884951">
            <w:pPr>
              <w:pStyle w:val="rowtabella0"/>
              <w:jc w:val="center"/>
              <w:rPr>
                <w:color w:val="002060"/>
              </w:rPr>
            </w:pPr>
            <w:r w:rsidRPr="00866896">
              <w:rPr>
                <w:color w:val="002060"/>
              </w:rPr>
              <w:t>0</w:t>
            </w:r>
          </w:p>
        </w:tc>
      </w:tr>
      <w:tr w:rsidR="00866896" w:rsidRPr="00866896" w14:paraId="5B957B90"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B28F0" w14:textId="77777777" w:rsidR="00866896" w:rsidRPr="00866896" w:rsidRDefault="00866896" w:rsidP="00884951">
            <w:pPr>
              <w:pStyle w:val="rowtabella0"/>
              <w:rPr>
                <w:color w:val="002060"/>
                <w:lang w:val="en-US"/>
              </w:rPr>
            </w:pPr>
            <w:r w:rsidRPr="00866896">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73D9" w14:textId="77777777" w:rsidR="00866896" w:rsidRPr="00866896" w:rsidRDefault="00866896" w:rsidP="00884951">
            <w:pPr>
              <w:pStyle w:val="rowtabella0"/>
              <w:jc w:val="center"/>
              <w:rPr>
                <w:color w:val="002060"/>
              </w:rPr>
            </w:pPr>
            <w:r w:rsidRPr="008668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44E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B33A" w14:textId="77777777" w:rsidR="00866896" w:rsidRPr="00866896" w:rsidRDefault="00866896" w:rsidP="00884951">
            <w:pPr>
              <w:pStyle w:val="rowtabella0"/>
              <w:jc w:val="center"/>
              <w:rPr>
                <w:color w:val="002060"/>
              </w:rPr>
            </w:pPr>
            <w:r w:rsidRPr="008668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995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FCAA" w14:textId="77777777" w:rsidR="00866896" w:rsidRPr="00866896" w:rsidRDefault="00866896" w:rsidP="00884951">
            <w:pPr>
              <w:pStyle w:val="rowtabella0"/>
              <w:jc w:val="center"/>
              <w:rPr>
                <w:color w:val="002060"/>
              </w:rPr>
            </w:pPr>
            <w:r w:rsidRPr="008668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D4BB" w14:textId="77777777" w:rsidR="00866896" w:rsidRPr="00866896" w:rsidRDefault="00866896" w:rsidP="00884951">
            <w:pPr>
              <w:pStyle w:val="rowtabella0"/>
              <w:jc w:val="center"/>
              <w:rPr>
                <w:color w:val="002060"/>
              </w:rPr>
            </w:pPr>
            <w:r w:rsidRPr="0086689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F503" w14:textId="77777777" w:rsidR="00866896" w:rsidRPr="00866896" w:rsidRDefault="00866896" w:rsidP="00884951">
            <w:pPr>
              <w:pStyle w:val="rowtabella0"/>
              <w:jc w:val="center"/>
              <w:rPr>
                <w:color w:val="002060"/>
              </w:rPr>
            </w:pPr>
            <w:r w:rsidRPr="008668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16DA" w14:textId="77777777" w:rsidR="00866896" w:rsidRPr="00866896" w:rsidRDefault="00866896" w:rsidP="00884951">
            <w:pPr>
              <w:pStyle w:val="rowtabella0"/>
              <w:jc w:val="center"/>
              <w:rPr>
                <w:color w:val="002060"/>
              </w:rPr>
            </w:pPr>
            <w:r w:rsidRPr="008668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B430" w14:textId="77777777" w:rsidR="00866896" w:rsidRPr="00866896" w:rsidRDefault="00866896" w:rsidP="00884951">
            <w:pPr>
              <w:pStyle w:val="rowtabella0"/>
              <w:jc w:val="center"/>
              <w:rPr>
                <w:color w:val="002060"/>
              </w:rPr>
            </w:pPr>
            <w:r w:rsidRPr="00866896">
              <w:rPr>
                <w:color w:val="002060"/>
              </w:rPr>
              <w:t>0</w:t>
            </w:r>
          </w:p>
        </w:tc>
      </w:tr>
      <w:tr w:rsidR="00866896" w:rsidRPr="00866896" w14:paraId="3B1E32D4"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23342" w14:textId="77777777" w:rsidR="00866896" w:rsidRPr="00866896" w:rsidRDefault="00866896" w:rsidP="00884951">
            <w:pPr>
              <w:pStyle w:val="rowtabella0"/>
              <w:rPr>
                <w:color w:val="002060"/>
              </w:rPr>
            </w:pPr>
            <w:r w:rsidRPr="008668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2CB1"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413F"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B12D"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FA64"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AFA9"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BE70"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B9292" w14:textId="77777777" w:rsidR="00866896" w:rsidRPr="00866896" w:rsidRDefault="00866896" w:rsidP="00884951">
            <w:pPr>
              <w:pStyle w:val="rowtabella0"/>
              <w:jc w:val="center"/>
              <w:rPr>
                <w:color w:val="002060"/>
              </w:rPr>
            </w:pPr>
            <w:r w:rsidRPr="008668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DA9C" w14:textId="77777777" w:rsidR="00866896" w:rsidRPr="00866896" w:rsidRDefault="00866896" w:rsidP="00884951">
            <w:pPr>
              <w:pStyle w:val="rowtabella0"/>
              <w:jc w:val="center"/>
              <w:rPr>
                <w:color w:val="002060"/>
              </w:rPr>
            </w:pPr>
            <w:r w:rsidRPr="008668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57E8" w14:textId="77777777" w:rsidR="00866896" w:rsidRPr="00866896" w:rsidRDefault="00866896" w:rsidP="00884951">
            <w:pPr>
              <w:pStyle w:val="rowtabella0"/>
              <w:jc w:val="center"/>
              <w:rPr>
                <w:color w:val="002060"/>
              </w:rPr>
            </w:pPr>
            <w:r w:rsidRPr="00866896">
              <w:rPr>
                <w:color w:val="002060"/>
              </w:rPr>
              <w:t>0</w:t>
            </w:r>
          </w:p>
        </w:tc>
      </w:tr>
      <w:tr w:rsidR="00866896" w:rsidRPr="00866896" w14:paraId="040A5372"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0B6CD" w14:textId="77777777" w:rsidR="00866896" w:rsidRPr="00866896" w:rsidRDefault="00866896" w:rsidP="00884951">
            <w:pPr>
              <w:pStyle w:val="rowtabella0"/>
              <w:rPr>
                <w:color w:val="002060"/>
              </w:rPr>
            </w:pPr>
            <w:r w:rsidRPr="00866896">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8A67" w14:textId="77777777" w:rsidR="00866896" w:rsidRPr="00866896" w:rsidRDefault="00866896" w:rsidP="00884951">
            <w:pPr>
              <w:pStyle w:val="rowtabella0"/>
              <w:jc w:val="center"/>
              <w:rPr>
                <w:color w:val="002060"/>
              </w:rPr>
            </w:pPr>
            <w:r w:rsidRPr="008668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402D"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BF02" w14:textId="77777777" w:rsidR="00866896" w:rsidRPr="00866896" w:rsidRDefault="00866896" w:rsidP="00884951">
            <w:pPr>
              <w:pStyle w:val="rowtabella0"/>
              <w:jc w:val="center"/>
              <w:rPr>
                <w:color w:val="002060"/>
              </w:rPr>
            </w:pPr>
            <w:r w:rsidRPr="008668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A690"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BF72" w14:textId="77777777" w:rsidR="00866896" w:rsidRPr="00866896" w:rsidRDefault="00866896" w:rsidP="00884951">
            <w:pPr>
              <w:pStyle w:val="rowtabella0"/>
              <w:jc w:val="center"/>
              <w:rPr>
                <w:color w:val="002060"/>
              </w:rPr>
            </w:pPr>
            <w:r w:rsidRPr="008668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7026" w14:textId="77777777" w:rsidR="00866896" w:rsidRPr="00866896" w:rsidRDefault="00866896" w:rsidP="00884951">
            <w:pPr>
              <w:pStyle w:val="rowtabella0"/>
              <w:jc w:val="center"/>
              <w:rPr>
                <w:color w:val="002060"/>
              </w:rPr>
            </w:pPr>
            <w:r w:rsidRPr="008668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45D6" w14:textId="77777777" w:rsidR="00866896" w:rsidRPr="00866896" w:rsidRDefault="00866896" w:rsidP="00884951">
            <w:pPr>
              <w:pStyle w:val="rowtabella0"/>
              <w:jc w:val="center"/>
              <w:rPr>
                <w:color w:val="002060"/>
              </w:rPr>
            </w:pPr>
            <w:r w:rsidRPr="008668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E919" w14:textId="77777777" w:rsidR="00866896" w:rsidRPr="00866896" w:rsidRDefault="00866896" w:rsidP="00884951">
            <w:pPr>
              <w:pStyle w:val="rowtabella0"/>
              <w:jc w:val="center"/>
              <w:rPr>
                <w:color w:val="002060"/>
              </w:rPr>
            </w:pPr>
            <w:r w:rsidRPr="008668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536C" w14:textId="77777777" w:rsidR="00866896" w:rsidRPr="00866896" w:rsidRDefault="00866896" w:rsidP="00884951">
            <w:pPr>
              <w:pStyle w:val="rowtabella0"/>
              <w:jc w:val="center"/>
              <w:rPr>
                <w:color w:val="002060"/>
              </w:rPr>
            </w:pPr>
            <w:r w:rsidRPr="00866896">
              <w:rPr>
                <w:color w:val="002060"/>
              </w:rPr>
              <w:t>0</w:t>
            </w:r>
          </w:p>
        </w:tc>
      </w:tr>
      <w:tr w:rsidR="00866896" w:rsidRPr="00866896" w14:paraId="127145DB" w14:textId="77777777" w:rsidTr="0086689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FDD9C" w14:textId="77777777" w:rsidR="00866896" w:rsidRPr="00866896" w:rsidRDefault="00866896" w:rsidP="00884951">
            <w:pPr>
              <w:pStyle w:val="rowtabella0"/>
              <w:rPr>
                <w:color w:val="002060"/>
                <w:lang w:val="en-US"/>
              </w:rPr>
            </w:pPr>
            <w:r w:rsidRPr="00866896">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6F0F"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4D91"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9995" w14:textId="77777777" w:rsidR="00866896" w:rsidRPr="00866896" w:rsidRDefault="00866896" w:rsidP="00884951">
            <w:pPr>
              <w:pStyle w:val="rowtabella0"/>
              <w:jc w:val="center"/>
              <w:rPr>
                <w:color w:val="002060"/>
              </w:rPr>
            </w:pPr>
            <w:r w:rsidRPr="008668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9DCE"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B5EA" w14:textId="77777777" w:rsidR="00866896" w:rsidRPr="00866896" w:rsidRDefault="00866896" w:rsidP="00884951">
            <w:pPr>
              <w:pStyle w:val="rowtabella0"/>
              <w:jc w:val="center"/>
              <w:rPr>
                <w:color w:val="002060"/>
              </w:rPr>
            </w:pPr>
            <w:r w:rsidRPr="008668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8FD3" w14:textId="77777777" w:rsidR="00866896" w:rsidRPr="00866896" w:rsidRDefault="00866896" w:rsidP="00884951">
            <w:pPr>
              <w:pStyle w:val="rowtabella0"/>
              <w:jc w:val="center"/>
              <w:rPr>
                <w:color w:val="002060"/>
              </w:rPr>
            </w:pPr>
            <w:r w:rsidRPr="008668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65DF" w14:textId="77777777" w:rsidR="00866896" w:rsidRPr="00866896" w:rsidRDefault="00866896" w:rsidP="00884951">
            <w:pPr>
              <w:pStyle w:val="rowtabella0"/>
              <w:jc w:val="center"/>
              <w:rPr>
                <w:color w:val="002060"/>
              </w:rPr>
            </w:pPr>
            <w:r w:rsidRPr="008668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1FC25" w14:textId="77777777" w:rsidR="00866896" w:rsidRPr="00866896" w:rsidRDefault="00866896" w:rsidP="00884951">
            <w:pPr>
              <w:pStyle w:val="rowtabella0"/>
              <w:jc w:val="center"/>
              <w:rPr>
                <w:color w:val="002060"/>
              </w:rPr>
            </w:pPr>
            <w:r w:rsidRPr="008668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F301" w14:textId="77777777" w:rsidR="00866896" w:rsidRPr="00866896" w:rsidRDefault="00866896" w:rsidP="00884951">
            <w:pPr>
              <w:pStyle w:val="rowtabella0"/>
              <w:jc w:val="center"/>
              <w:rPr>
                <w:color w:val="002060"/>
              </w:rPr>
            </w:pPr>
            <w:r w:rsidRPr="00866896">
              <w:rPr>
                <w:color w:val="002060"/>
              </w:rPr>
              <w:t>0</w:t>
            </w:r>
          </w:p>
        </w:tc>
      </w:tr>
      <w:tr w:rsidR="00866896" w:rsidRPr="00866896" w14:paraId="1E8CCBFE" w14:textId="77777777" w:rsidTr="0086689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1A9E5" w14:textId="77777777" w:rsidR="00866896" w:rsidRPr="00866896" w:rsidRDefault="00866896" w:rsidP="00884951">
            <w:pPr>
              <w:pStyle w:val="rowtabella0"/>
              <w:rPr>
                <w:color w:val="002060"/>
              </w:rPr>
            </w:pPr>
            <w:r w:rsidRPr="0086689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66AB"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9BF8"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3783"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5BD5" w14:textId="77777777" w:rsidR="00866896" w:rsidRPr="00866896" w:rsidRDefault="00866896" w:rsidP="00884951">
            <w:pPr>
              <w:pStyle w:val="rowtabella0"/>
              <w:jc w:val="center"/>
              <w:rPr>
                <w:color w:val="002060"/>
              </w:rPr>
            </w:pPr>
            <w:r w:rsidRPr="008668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B98B" w14:textId="77777777" w:rsidR="00866896" w:rsidRPr="00866896" w:rsidRDefault="00866896" w:rsidP="00884951">
            <w:pPr>
              <w:pStyle w:val="rowtabella0"/>
              <w:jc w:val="center"/>
              <w:rPr>
                <w:color w:val="002060"/>
              </w:rPr>
            </w:pPr>
            <w:r w:rsidRPr="008668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E80D" w14:textId="77777777" w:rsidR="00866896" w:rsidRPr="00866896" w:rsidRDefault="00866896" w:rsidP="00884951">
            <w:pPr>
              <w:pStyle w:val="rowtabella0"/>
              <w:jc w:val="center"/>
              <w:rPr>
                <w:color w:val="002060"/>
              </w:rPr>
            </w:pPr>
            <w:r w:rsidRPr="008668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43C4" w14:textId="77777777" w:rsidR="00866896" w:rsidRPr="00866896" w:rsidRDefault="00866896" w:rsidP="00884951">
            <w:pPr>
              <w:pStyle w:val="rowtabella0"/>
              <w:jc w:val="center"/>
              <w:rPr>
                <w:color w:val="002060"/>
              </w:rPr>
            </w:pPr>
            <w:r w:rsidRPr="008668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9895" w14:textId="77777777" w:rsidR="00866896" w:rsidRPr="00866896" w:rsidRDefault="00866896" w:rsidP="00884951">
            <w:pPr>
              <w:pStyle w:val="rowtabella0"/>
              <w:jc w:val="center"/>
              <w:rPr>
                <w:color w:val="002060"/>
              </w:rPr>
            </w:pPr>
            <w:r w:rsidRPr="008668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7900" w14:textId="77777777" w:rsidR="00866896" w:rsidRPr="00866896" w:rsidRDefault="00866896" w:rsidP="00884951">
            <w:pPr>
              <w:pStyle w:val="rowtabella0"/>
              <w:jc w:val="center"/>
              <w:rPr>
                <w:color w:val="002060"/>
              </w:rPr>
            </w:pPr>
            <w:r w:rsidRPr="00866896">
              <w:rPr>
                <w:color w:val="002060"/>
              </w:rPr>
              <w:t>0</w:t>
            </w:r>
          </w:p>
        </w:tc>
      </w:tr>
    </w:tbl>
    <w:p w14:paraId="1A7AA4B2" w14:textId="77777777" w:rsidR="00866896" w:rsidRPr="00866896" w:rsidRDefault="00866896" w:rsidP="00866896">
      <w:pPr>
        <w:pStyle w:val="breakline"/>
        <w:divId w:val="527259509"/>
        <w:rPr>
          <w:rFonts w:eastAsiaTheme="minorEastAsia"/>
          <w:color w:val="002060"/>
        </w:rPr>
      </w:pPr>
    </w:p>
    <w:p w14:paraId="0CD472CD" w14:textId="34D7B645" w:rsidR="00866896" w:rsidRDefault="00866896" w:rsidP="00866896">
      <w:pPr>
        <w:pStyle w:val="Corpodeltesto21"/>
        <w:jc w:val="center"/>
        <w:divId w:val="527259509"/>
        <w:rPr>
          <w:rFonts w:ascii="Arial" w:hAnsi="Arial" w:cs="Arial"/>
          <w:b/>
          <w:color w:val="002060"/>
          <w:sz w:val="30"/>
          <w:szCs w:val="30"/>
        </w:rPr>
      </w:pPr>
    </w:p>
    <w:p w14:paraId="68A697EC" w14:textId="77777777" w:rsidR="006C33AF" w:rsidRPr="00937FDE" w:rsidRDefault="006C33AF" w:rsidP="006C33AF">
      <w:pPr>
        <w:pStyle w:val="TITOLOCAMPIONATO"/>
        <w:shd w:val="clear" w:color="auto" w:fill="002060"/>
        <w:spacing w:before="0" w:beforeAutospacing="0" w:after="0" w:afterAutospacing="0"/>
        <w:divId w:val="527259509"/>
        <w:rPr>
          <w:color w:val="FFFFFF"/>
          <w:szCs w:val="30"/>
        </w:rPr>
      </w:pPr>
      <w:bookmarkStart w:id="9" w:name="_Toc90487849"/>
      <w:r w:rsidRPr="00937FDE">
        <w:rPr>
          <w:color w:val="FFFFFF"/>
          <w:szCs w:val="30"/>
        </w:rPr>
        <w:t xml:space="preserve">DELIBERE DEL </w:t>
      </w:r>
      <w:r>
        <w:rPr>
          <w:color w:val="FFFFFF"/>
          <w:szCs w:val="30"/>
        </w:rPr>
        <w:t xml:space="preserve">TRIBUNALE FEDERALE </w:t>
      </w:r>
      <w:r w:rsidRPr="00937FDE">
        <w:rPr>
          <w:color w:val="FFFFFF"/>
          <w:szCs w:val="30"/>
        </w:rPr>
        <w:t>TERRITORIALE</w:t>
      </w:r>
      <w:bookmarkEnd w:id="9"/>
    </w:p>
    <w:p w14:paraId="5A1F2634" w14:textId="77777777" w:rsidR="006C33AF" w:rsidRPr="006C33AF" w:rsidRDefault="006C33AF" w:rsidP="006C33AF">
      <w:pPr>
        <w:pStyle w:val="LndNormale1"/>
        <w:divId w:val="527259509"/>
        <w:rPr>
          <w:color w:val="002060"/>
        </w:rPr>
      </w:pPr>
    </w:p>
    <w:p w14:paraId="78098130" w14:textId="77777777" w:rsidR="006C33AF" w:rsidRPr="006C33AF" w:rsidRDefault="006C33AF" w:rsidP="006C33AF">
      <w:pPr>
        <w:pStyle w:val="Standard"/>
        <w:jc w:val="center"/>
        <w:divId w:val="527259509"/>
        <w:rPr>
          <w:rFonts w:ascii="Arial" w:hAnsi="Arial"/>
          <w:b/>
          <w:color w:val="002060"/>
          <w:sz w:val="22"/>
          <w:szCs w:val="22"/>
        </w:rPr>
      </w:pPr>
      <w:r w:rsidRPr="006C33AF">
        <w:rPr>
          <w:rFonts w:ascii="Arial" w:hAnsi="Arial"/>
          <w:b/>
          <w:color w:val="002060"/>
          <w:sz w:val="22"/>
          <w:szCs w:val="22"/>
        </w:rPr>
        <w:t>TRIBUNALE FEDERALE TERRITORIALE</w:t>
      </w:r>
    </w:p>
    <w:p w14:paraId="1FAE08A6" w14:textId="77777777" w:rsidR="006C33AF" w:rsidRPr="006C33AF" w:rsidRDefault="006C33AF" w:rsidP="006C33AF">
      <w:pPr>
        <w:pStyle w:val="Standard"/>
        <w:jc w:val="center"/>
        <w:divId w:val="527259509"/>
        <w:rPr>
          <w:rFonts w:ascii="Arial" w:hAnsi="Arial"/>
          <w:b/>
          <w:color w:val="002060"/>
          <w:sz w:val="22"/>
          <w:szCs w:val="22"/>
        </w:rPr>
      </w:pPr>
      <w:r w:rsidRPr="006C33AF">
        <w:rPr>
          <w:rFonts w:ascii="Arial" w:hAnsi="Arial"/>
          <w:b/>
          <w:color w:val="002060"/>
          <w:sz w:val="22"/>
          <w:szCs w:val="22"/>
        </w:rPr>
        <w:t>PRESSO IL COMITATO REGIONALE MARCHE</w:t>
      </w:r>
    </w:p>
    <w:p w14:paraId="728E85AB" w14:textId="77777777" w:rsidR="006C33AF" w:rsidRPr="006C33AF" w:rsidRDefault="006C33AF" w:rsidP="006C33AF">
      <w:pPr>
        <w:pStyle w:val="Standard"/>
        <w:jc w:val="center"/>
        <w:divId w:val="527259509"/>
        <w:rPr>
          <w:rFonts w:ascii="Arial" w:hAnsi="Arial"/>
          <w:b/>
          <w:color w:val="002060"/>
          <w:sz w:val="22"/>
          <w:szCs w:val="22"/>
        </w:rPr>
      </w:pPr>
      <w:r w:rsidRPr="006C33AF">
        <w:rPr>
          <w:rFonts w:ascii="Arial" w:hAnsi="Arial"/>
          <w:b/>
          <w:color w:val="002060"/>
          <w:sz w:val="22"/>
          <w:szCs w:val="22"/>
        </w:rPr>
        <w:t>TESTO DELLE DECISIONI RELATIVE AL</w:t>
      </w:r>
    </w:p>
    <w:p w14:paraId="60AAE841" w14:textId="77777777" w:rsidR="006C33AF" w:rsidRPr="006C33AF" w:rsidRDefault="006C33AF" w:rsidP="006C33AF">
      <w:pPr>
        <w:pStyle w:val="Standard"/>
        <w:jc w:val="center"/>
        <w:divId w:val="527259509"/>
        <w:rPr>
          <w:color w:val="002060"/>
        </w:rPr>
      </w:pPr>
      <w:r w:rsidRPr="006C33AF">
        <w:rPr>
          <w:rFonts w:ascii="Arial" w:hAnsi="Arial"/>
          <w:b/>
          <w:color w:val="002060"/>
          <w:sz w:val="22"/>
          <w:szCs w:val="22"/>
        </w:rPr>
        <w:t>COM. UFF. N.  97– RIUNIONE DEL 6 DICEMBRE  2021</w:t>
      </w:r>
    </w:p>
    <w:p w14:paraId="179CFEA0" w14:textId="77777777" w:rsidR="006C33AF" w:rsidRPr="006C33AF" w:rsidRDefault="006C33AF" w:rsidP="006C33AF">
      <w:pPr>
        <w:pStyle w:val="Standard"/>
        <w:jc w:val="center"/>
        <w:divId w:val="527259509"/>
        <w:rPr>
          <w:rFonts w:ascii="Arial" w:eastAsia="Arial" w:hAnsi="Arial"/>
          <w:b/>
          <w:color w:val="002060"/>
        </w:rPr>
      </w:pPr>
    </w:p>
    <w:p w14:paraId="7CE10102" w14:textId="77777777" w:rsidR="006C33AF" w:rsidRPr="006C33AF" w:rsidRDefault="006C33AF" w:rsidP="006C33AF">
      <w:pPr>
        <w:pStyle w:val="Standard"/>
        <w:jc w:val="center"/>
        <w:divId w:val="527259509"/>
        <w:rPr>
          <w:rFonts w:ascii="Arial" w:hAnsi="Arial"/>
          <w:b/>
          <w:color w:val="002060"/>
        </w:rPr>
      </w:pPr>
      <w:r w:rsidRPr="006C33AF">
        <w:rPr>
          <w:rFonts w:ascii="Arial" w:hAnsi="Arial"/>
          <w:b/>
          <w:color w:val="002060"/>
        </w:rPr>
        <w:t>Decisione n. 2/TFT 2021/2022 sul</w:t>
      </w:r>
    </w:p>
    <w:p w14:paraId="5EF0B577" w14:textId="77777777" w:rsidR="006C33AF" w:rsidRPr="006C33AF" w:rsidRDefault="006C33AF" w:rsidP="006C33AF">
      <w:pPr>
        <w:pStyle w:val="Standard"/>
        <w:jc w:val="center"/>
        <w:divId w:val="527259509"/>
        <w:rPr>
          <w:rFonts w:ascii="Arial" w:hAnsi="Arial"/>
          <w:color w:val="002060"/>
          <w:sz w:val="22"/>
          <w:szCs w:val="22"/>
        </w:rPr>
      </w:pPr>
      <w:r w:rsidRPr="006C33AF">
        <w:rPr>
          <w:rFonts w:ascii="Arial" w:eastAsia="Arial" w:hAnsi="Arial"/>
          <w:b/>
          <w:color w:val="002060"/>
          <w:sz w:val="22"/>
          <w:szCs w:val="22"/>
        </w:rPr>
        <w:t xml:space="preserve"> deferimento n. 3384/50 pfi 21-22 PM/vdb del 15 novembre 2021</w:t>
      </w:r>
    </w:p>
    <w:p w14:paraId="536E8D4A" w14:textId="77777777" w:rsidR="006C33AF" w:rsidRPr="006C33AF" w:rsidRDefault="006C33AF" w:rsidP="006C33AF">
      <w:pPr>
        <w:pStyle w:val="Heading"/>
        <w:jc w:val="right"/>
        <w:divId w:val="527259509"/>
        <w:rPr>
          <w:b/>
          <w:color w:val="002060"/>
          <w:szCs w:val="22"/>
          <w:u w:val="single"/>
        </w:rPr>
      </w:pPr>
    </w:p>
    <w:p w14:paraId="532F41C6" w14:textId="77777777" w:rsidR="006C33AF" w:rsidRPr="006C33AF" w:rsidRDefault="006C33AF" w:rsidP="006C33AF">
      <w:pPr>
        <w:pStyle w:val="Heading"/>
        <w:spacing w:before="0" w:after="0" w:line="283" w:lineRule="exact"/>
        <w:jc w:val="both"/>
        <w:divId w:val="527259509"/>
        <w:rPr>
          <w:b/>
          <w:color w:val="002060"/>
          <w:sz w:val="22"/>
          <w:szCs w:val="22"/>
        </w:rPr>
      </w:pPr>
      <w:r w:rsidRPr="006C33AF">
        <w:rPr>
          <w:color w:val="002060"/>
          <w:sz w:val="22"/>
          <w:szCs w:val="22"/>
        </w:rPr>
        <w:t>Il Tribunale federale territoriale del Comitato Regionale Marche, composto da</w:t>
      </w:r>
    </w:p>
    <w:p w14:paraId="56FB265D" w14:textId="77777777" w:rsidR="006C33AF" w:rsidRPr="006C33AF" w:rsidRDefault="006C33AF" w:rsidP="006C33AF">
      <w:pPr>
        <w:pStyle w:val="Heading"/>
        <w:spacing w:before="0" w:after="0" w:line="283" w:lineRule="exact"/>
        <w:jc w:val="both"/>
        <w:divId w:val="527259509"/>
        <w:rPr>
          <w:color w:val="002060"/>
          <w:sz w:val="22"/>
          <w:szCs w:val="22"/>
        </w:rPr>
      </w:pPr>
      <w:r w:rsidRPr="006C33AF">
        <w:rPr>
          <w:color w:val="002060"/>
          <w:sz w:val="22"/>
          <w:szCs w:val="22"/>
        </w:rPr>
        <w:t>Avv. Piero Paciaroni - Presidente</w:t>
      </w:r>
    </w:p>
    <w:p w14:paraId="7BFBAB07" w14:textId="77777777" w:rsidR="006C33AF" w:rsidRPr="006C33AF" w:rsidRDefault="006C33AF" w:rsidP="006C33AF">
      <w:pPr>
        <w:pStyle w:val="Textbody"/>
        <w:spacing w:line="283" w:lineRule="exact"/>
        <w:divId w:val="527259509"/>
        <w:rPr>
          <w:color w:val="002060"/>
          <w:szCs w:val="22"/>
        </w:rPr>
      </w:pPr>
      <w:r w:rsidRPr="006C33AF">
        <w:rPr>
          <w:color w:val="002060"/>
          <w:szCs w:val="22"/>
        </w:rPr>
        <w:t>Dott. Giovanni Spanti – Vice-Presidente</w:t>
      </w:r>
    </w:p>
    <w:p w14:paraId="00DD254E" w14:textId="77777777" w:rsidR="006C33AF" w:rsidRPr="006C33AF" w:rsidRDefault="006C33AF" w:rsidP="006C33AF">
      <w:pPr>
        <w:pStyle w:val="Textbody"/>
        <w:spacing w:line="283" w:lineRule="exact"/>
        <w:divId w:val="527259509"/>
        <w:rPr>
          <w:color w:val="002060"/>
          <w:szCs w:val="22"/>
        </w:rPr>
      </w:pPr>
      <w:r w:rsidRPr="006C33AF">
        <w:rPr>
          <w:color w:val="002060"/>
          <w:szCs w:val="22"/>
        </w:rPr>
        <w:t>Avv.Francesco Scaloni - Componente</w:t>
      </w:r>
    </w:p>
    <w:p w14:paraId="3EECDB42" w14:textId="77777777" w:rsidR="006C33AF" w:rsidRPr="006C33AF" w:rsidRDefault="006C33AF" w:rsidP="006C33AF">
      <w:pPr>
        <w:pStyle w:val="Heading"/>
        <w:spacing w:before="0" w:after="0" w:line="283" w:lineRule="exact"/>
        <w:jc w:val="both"/>
        <w:divId w:val="527259509"/>
        <w:rPr>
          <w:b/>
          <w:color w:val="002060"/>
          <w:sz w:val="22"/>
          <w:szCs w:val="22"/>
        </w:rPr>
      </w:pPr>
      <w:r w:rsidRPr="006C33AF">
        <w:rPr>
          <w:color w:val="002060"/>
          <w:sz w:val="22"/>
          <w:szCs w:val="22"/>
        </w:rPr>
        <w:t>Dott. Lorenzo Casagrande Albano - Componente</w:t>
      </w:r>
    </w:p>
    <w:p w14:paraId="1FA4361E" w14:textId="77777777" w:rsidR="006C33AF" w:rsidRPr="006C33AF" w:rsidRDefault="006C33AF" w:rsidP="006C33AF">
      <w:pPr>
        <w:pStyle w:val="Heading"/>
        <w:spacing w:before="0" w:after="0" w:line="283" w:lineRule="exact"/>
        <w:jc w:val="both"/>
        <w:divId w:val="527259509"/>
        <w:rPr>
          <w:b/>
          <w:color w:val="002060"/>
          <w:sz w:val="22"/>
          <w:szCs w:val="22"/>
        </w:rPr>
      </w:pPr>
      <w:r w:rsidRPr="006C33AF">
        <w:rPr>
          <w:color w:val="002060"/>
          <w:sz w:val="22"/>
          <w:szCs w:val="22"/>
        </w:rPr>
        <w:t>Dott.ssa Valentina Pupo - Componente</w:t>
      </w:r>
    </w:p>
    <w:p w14:paraId="79BCD23F" w14:textId="77777777" w:rsidR="006C33AF" w:rsidRPr="006C33AF" w:rsidRDefault="006C33AF" w:rsidP="006C33AF">
      <w:pPr>
        <w:pStyle w:val="Textbody"/>
        <w:spacing w:line="397" w:lineRule="exact"/>
        <w:divId w:val="527259509"/>
        <w:rPr>
          <w:color w:val="002060"/>
          <w:szCs w:val="22"/>
        </w:rPr>
      </w:pPr>
    </w:p>
    <w:p w14:paraId="5BDAA150" w14:textId="77777777" w:rsidR="006C33AF" w:rsidRPr="006C33AF" w:rsidRDefault="006C33AF" w:rsidP="006C33AF">
      <w:pPr>
        <w:pStyle w:val="Titolo"/>
        <w:spacing w:line="283" w:lineRule="exact"/>
        <w:jc w:val="both"/>
        <w:divId w:val="527259509"/>
        <w:rPr>
          <w:color w:val="002060"/>
          <w:szCs w:val="22"/>
        </w:rPr>
      </w:pPr>
      <w:r w:rsidRPr="006C33AF">
        <w:rPr>
          <w:rFonts w:cs="Arial"/>
          <w:b w:val="0"/>
          <w:bCs/>
          <w:color w:val="002060"/>
          <w:szCs w:val="22"/>
        </w:rPr>
        <w:t>nella riunione del 6 dicembre 2021 a seguito del deferimento n. 3384/50 pfi 21-22 PM/vdb del 15 novembre 2021 a carico della C.S.D VIRTUS TEAM SOC.COOP. e del sig. GAETANO MARINELLI ha pronunciato la seguente</w:t>
      </w:r>
    </w:p>
    <w:p w14:paraId="6D6B5F96" w14:textId="77777777" w:rsidR="006C33AF" w:rsidRPr="006C33AF" w:rsidRDefault="006C33AF" w:rsidP="006C33AF">
      <w:pPr>
        <w:pStyle w:val="Standard"/>
        <w:widowControl w:val="0"/>
        <w:autoSpaceDE w:val="0"/>
        <w:spacing w:line="397" w:lineRule="exact"/>
        <w:jc w:val="center"/>
        <w:divId w:val="527259509"/>
        <w:rPr>
          <w:rFonts w:ascii="Arial" w:hAnsi="Arial"/>
          <w:b/>
          <w:color w:val="002060"/>
          <w:sz w:val="22"/>
          <w:szCs w:val="22"/>
        </w:rPr>
      </w:pPr>
      <w:r w:rsidRPr="006C33AF">
        <w:rPr>
          <w:rFonts w:ascii="Arial" w:hAnsi="Arial"/>
          <w:b/>
          <w:color w:val="002060"/>
          <w:sz w:val="22"/>
          <w:szCs w:val="22"/>
        </w:rPr>
        <w:t>DECISIONE</w:t>
      </w:r>
    </w:p>
    <w:p w14:paraId="4B3F026A" w14:textId="77777777" w:rsidR="006C33AF" w:rsidRPr="006C33AF" w:rsidRDefault="006C33AF" w:rsidP="006C33AF">
      <w:pPr>
        <w:pStyle w:val="Standard"/>
        <w:spacing w:line="397" w:lineRule="exact"/>
        <w:jc w:val="both"/>
        <w:divId w:val="527259509"/>
        <w:rPr>
          <w:rFonts w:ascii="Arial" w:hAnsi="Arial"/>
          <w:color w:val="002060"/>
          <w:sz w:val="22"/>
          <w:szCs w:val="22"/>
        </w:rPr>
      </w:pPr>
      <w:r w:rsidRPr="006C33AF">
        <w:rPr>
          <w:rFonts w:ascii="Arial" w:hAnsi="Arial"/>
          <w:color w:val="002060"/>
          <w:sz w:val="22"/>
          <w:szCs w:val="22"/>
        </w:rPr>
        <w:lastRenderedPageBreak/>
        <w:t>Con provvedimento del 15 novembre 2021 la Procura federale della F.I.G.C. ha deferito i seguenti soggetti per rispondere:</w:t>
      </w:r>
    </w:p>
    <w:p w14:paraId="4B4C7F56" w14:textId="77777777" w:rsidR="006C33AF" w:rsidRPr="006C33AF" w:rsidRDefault="006C33AF" w:rsidP="006C33AF">
      <w:pPr>
        <w:pStyle w:val="Standard"/>
        <w:spacing w:line="397" w:lineRule="exact"/>
        <w:jc w:val="both"/>
        <w:divId w:val="527259509"/>
        <w:rPr>
          <w:color w:val="002060"/>
        </w:rPr>
      </w:pPr>
      <w:r w:rsidRPr="006C33AF">
        <w:rPr>
          <w:rFonts w:ascii="Arial" w:hAnsi="Arial"/>
          <w:color w:val="002060"/>
          <w:sz w:val="22"/>
          <w:szCs w:val="22"/>
        </w:rPr>
        <w:t xml:space="preserve"> </w:t>
      </w:r>
      <w:bookmarkStart w:id="10" w:name="page46R_mcid4"/>
      <w:bookmarkEnd w:id="10"/>
      <w:r w:rsidRPr="006C33AF">
        <w:rPr>
          <w:rFonts w:ascii="Arial" w:hAnsi="Arial"/>
          <w:color w:val="002060"/>
          <w:sz w:val="22"/>
          <w:szCs w:val="22"/>
        </w:rPr>
        <w:t xml:space="preserve">1- il sig. </w:t>
      </w:r>
      <w:r w:rsidRPr="006C33AF">
        <w:rPr>
          <w:rFonts w:ascii="Arial" w:hAnsi="Arial"/>
          <w:b/>
          <w:bCs/>
          <w:color w:val="002060"/>
          <w:sz w:val="22"/>
          <w:szCs w:val="22"/>
        </w:rPr>
        <w:t xml:space="preserve">GAETANO MARINELLI </w:t>
      </w:r>
      <w:r w:rsidRPr="006C33AF">
        <w:rPr>
          <w:rFonts w:ascii="Arial" w:hAnsi="Arial"/>
          <w:color w:val="002060"/>
          <w:sz w:val="22"/>
          <w:szCs w:val="22"/>
        </w:rPr>
        <w:t>all’epoca dei fatti amministratore unico e legale rappresentante della società C.S.D. Virtus Team Soc. Coop.:</w:t>
      </w:r>
    </w:p>
    <w:p w14:paraId="50BDF67C" w14:textId="77777777" w:rsidR="006C33AF" w:rsidRPr="006C33AF" w:rsidRDefault="006C33AF" w:rsidP="006C33AF">
      <w:pPr>
        <w:pStyle w:val="Standard"/>
        <w:spacing w:line="397" w:lineRule="exact"/>
        <w:ind w:firstLine="567"/>
        <w:jc w:val="both"/>
        <w:divId w:val="527259509"/>
        <w:rPr>
          <w:rFonts w:ascii="Arial" w:hAnsi="Arial"/>
          <w:color w:val="002060"/>
          <w:sz w:val="22"/>
          <w:szCs w:val="22"/>
        </w:rPr>
      </w:pPr>
      <w:bookmarkStart w:id="11" w:name="page46R_mcid16"/>
      <w:bookmarkEnd w:id="11"/>
      <w:r w:rsidRPr="006C33AF">
        <w:rPr>
          <w:rFonts w:ascii="Arial" w:hAnsi="Arial"/>
          <w:color w:val="002060"/>
          <w:sz w:val="22"/>
          <w:szCs w:val="22"/>
        </w:rPr>
        <w:t>- della violazione dell’art. 4, comma 1, del Codice di Giustizia Sportiva per avere lo stesso, quantomeno dal mese di giugno 2021, svolto attività per la costituzione di una nuova società sportiva denominata “Fortitudo 1950”, della quale è divenuto poi presidente dotato di poteri di rappresentanza, promuovendola e comunicandone pubblicamente la futura costituzione, identificandotale nuova compagine una denominazione simile alla denominazione di altra società sportiva operante nella stessa cittadina di Fabriano, ovvero la “Fortitudo ASD”, peraltro avente sede nello stesso stabile; tutto ciò nella piena consapevolezza di poter creare  nei terzi, oltre che in tutti gli interlocutori, una confusione di soggetti che nell’immediato è riferibile alla possibile confusione di soggetti per le famiglie di giovani che intendono rivolgersi ad una compagine piuttosto che all’altra per l’avvio dei propri figli minori alla pratica del gioco del calcio;</w:t>
      </w:r>
    </w:p>
    <w:p w14:paraId="22A5D0A2" w14:textId="77777777" w:rsidR="006C33AF" w:rsidRPr="006C33AF" w:rsidRDefault="006C33AF" w:rsidP="006C33AF">
      <w:pPr>
        <w:pStyle w:val="Standard"/>
        <w:widowControl w:val="0"/>
        <w:autoSpaceDE w:val="0"/>
        <w:spacing w:line="397" w:lineRule="exact"/>
        <w:jc w:val="both"/>
        <w:divId w:val="527259509"/>
        <w:rPr>
          <w:rFonts w:ascii="Arial" w:hAnsi="Arial"/>
          <w:color w:val="002060"/>
          <w:sz w:val="22"/>
          <w:szCs w:val="22"/>
        </w:rPr>
      </w:pPr>
      <w:r w:rsidRPr="006C33AF">
        <w:rPr>
          <w:rFonts w:ascii="Arial" w:hAnsi="Arial"/>
          <w:color w:val="002060"/>
          <w:sz w:val="22"/>
          <w:szCs w:val="22"/>
        </w:rPr>
        <w:t xml:space="preserve">2- la società </w:t>
      </w:r>
      <w:r w:rsidRPr="006C33AF">
        <w:rPr>
          <w:rFonts w:ascii="Arial" w:hAnsi="Arial"/>
          <w:b/>
          <w:bCs/>
          <w:color w:val="002060"/>
          <w:sz w:val="22"/>
          <w:szCs w:val="22"/>
        </w:rPr>
        <w:t>C.S.D. VIRTUS TEAM SOC. COOP.</w:t>
      </w:r>
      <w:r w:rsidRPr="006C33AF">
        <w:rPr>
          <w:rFonts w:ascii="Arial" w:hAnsi="Arial"/>
          <w:color w:val="002060"/>
          <w:sz w:val="22"/>
          <w:szCs w:val="22"/>
        </w:rPr>
        <w:t xml:space="preserve"> a titolo di responsabilità diretta ai sensi dell’art. 6, comma 1, del Codice di Giustizia Sportiva in vigore per gli atti e comportamenti posti in essere dal sig. Gaetano Marinelli, così come riportati nel precedente capo di incolpazione.</w:t>
      </w:r>
    </w:p>
    <w:p w14:paraId="4E41ABAB" w14:textId="77777777" w:rsidR="006C33AF" w:rsidRPr="006C33AF" w:rsidRDefault="006C33AF" w:rsidP="006C33AF">
      <w:pPr>
        <w:pStyle w:val="Standard"/>
        <w:widowControl w:val="0"/>
        <w:autoSpaceDE w:val="0"/>
        <w:spacing w:line="397" w:lineRule="exact"/>
        <w:ind w:firstLine="567"/>
        <w:jc w:val="both"/>
        <w:divId w:val="527259509"/>
        <w:rPr>
          <w:color w:val="002060"/>
        </w:rPr>
      </w:pPr>
      <w:r w:rsidRPr="006C33AF">
        <w:rPr>
          <w:rFonts w:ascii="Arial" w:hAnsi="Arial"/>
          <w:color w:val="002060"/>
          <w:sz w:val="22"/>
          <w:szCs w:val="22"/>
        </w:rPr>
        <w:t>Con nota del 16 novembre 2021 questo Tribunale federale territoriale ha disposto la notificazione dell’avviso di convocazione per la trattazione del giudizio, fissata per la riunione del 6 dicembre 2021, con l’avvertimento che gli atti sarebbero rimasti depositati nei termini di legge potendo le parti, entro tali termini, prenderne visione, estrarre copia e presentare memorie, istanze, documenti e quant’altro ritenuto utile ai fini della difesa.</w:t>
      </w:r>
    </w:p>
    <w:p w14:paraId="4863B0A3" w14:textId="77777777" w:rsidR="006C33AF" w:rsidRPr="006C33AF" w:rsidRDefault="006C33AF" w:rsidP="006C33AF">
      <w:pPr>
        <w:pStyle w:val="Standard"/>
        <w:tabs>
          <w:tab w:val="left" w:pos="720"/>
        </w:tabs>
        <w:spacing w:line="397" w:lineRule="exact"/>
        <w:jc w:val="both"/>
        <w:divId w:val="527259509"/>
        <w:rPr>
          <w:rFonts w:ascii="Arial" w:hAnsi="Arial"/>
          <w:b/>
          <w:color w:val="002060"/>
          <w:sz w:val="22"/>
          <w:szCs w:val="22"/>
        </w:rPr>
      </w:pPr>
      <w:r w:rsidRPr="006C33AF">
        <w:rPr>
          <w:rFonts w:ascii="Arial" w:hAnsi="Arial"/>
          <w:b/>
          <w:color w:val="002060"/>
          <w:sz w:val="22"/>
          <w:szCs w:val="22"/>
        </w:rPr>
        <w:t>Il dibattimento</w:t>
      </w:r>
    </w:p>
    <w:p w14:paraId="337C3E2C"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Alla riunione di trattazione, come sopra fissata, erano presenti il rappresentante della Procura federale che depositava la documentazione attestante la rituale e tempestiva notifica del deferimento ed il signor Marinelli Gaetano; nessuno era presente per la società deferita.</w:t>
      </w:r>
    </w:p>
    <w:p w14:paraId="4069F979"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Il rappresentante della Procura Federale illustrava i motivi del deferimento, ribadiva la validità, la fondatezza e la prova raggiunta degli addebiti contestati e concludeva per l’affermazione di responsabilità dei deferiti.</w:t>
      </w:r>
    </w:p>
    <w:p w14:paraId="3C94687B" w14:textId="77777777" w:rsidR="006C33AF" w:rsidRPr="006C33AF" w:rsidRDefault="006C33AF" w:rsidP="006C33AF">
      <w:pPr>
        <w:pStyle w:val="Standard"/>
        <w:tabs>
          <w:tab w:val="left" w:pos="720"/>
        </w:tabs>
        <w:spacing w:line="397" w:lineRule="exact"/>
        <w:ind w:firstLine="567"/>
        <w:jc w:val="both"/>
        <w:divId w:val="527259509"/>
        <w:rPr>
          <w:color w:val="002060"/>
        </w:rPr>
      </w:pPr>
      <w:r w:rsidRPr="006C33AF">
        <w:rPr>
          <w:rFonts w:ascii="Arial" w:hAnsi="Arial"/>
          <w:color w:val="002060"/>
          <w:sz w:val="22"/>
          <w:szCs w:val="22"/>
        </w:rPr>
        <w:t xml:space="preserve">Il Marinelli esponeva le proprie difese, contestando che nessuna attività che potesse infondere confusione tra la nuova società sportiva e la esistente “ FORTITUDO ASD “era stata messa in atto, che la denominazione “ Fortitudo “ è comune a molte società, che l’uso di tale denominazione per la nuova costituenda società era stato comunque autorizzato dai responsabili della Congregazione ( Collegio Gentile e Superiore Provinciale ),che era stato comunque usata la denominazione POLISPORTIVA </w:t>
      </w:r>
      <w:r w:rsidRPr="006C33AF">
        <w:rPr>
          <w:rFonts w:ascii="Arial" w:hAnsi="Arial"/>
          <w:color w:val="002060"/>
          <w:sz w:val="22"/>
          <w:szCs w:val="22"/>
        </w:rPr>
        <w:lastRenderedPageBreak/>
        <w:t>DILETTANTISCA VIRTUS  FORTITUDO 1950, così come risulta dal certificato  CCIAA presente in atti, e che la affiliazione della società con la predetta denominazione era stata regolarmente accettata.</w:t>
      </w:r>
    </w:p>
    <w:p w14:paraId="24790223"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Il rappresentante della procura contestava le argomentazioni del Marinelli e chiedeva l’applicazione delle seguenti sanzioni:  per Marinelli Gaetano l’inibizione per mesi 8 (otto), per la C.S.D. Virtus Team Soc. Coop. l’ammenda di euro 800,00 ( ottocento/00 ).</w:t>
      </w:r>
    </w:p>
    <w:p w14:paraId="5153CF2E" w14:textId="77777777" w:rsidR="006C33AF" w:rsidRPr="006C33AF" w:rsidRDefault="006C33AF" w:rsidP="006C33AF">
      <w:pPr>
        <w:pStyle w:val="Standard"/>
        <w:tabs>
          <w:tab w:val="left" w:pos="720"/>
        </w:tabs>
        <w:spacing w:line="397" w:lineRule="exact"/>
        <w:ind w:firstLine="567"/>
        <w:jc w:val="both"/>
        <w:divId w:val="527259509"/>
        <w:rPr>
          <w:rFonts w:ascii="Arial" w:hAnsi="Arial"/>
          <w:color w:val="002060"/>
          <w:sz w:val="22"/>
          <w:szCs w:val="22"/>
        </w:rPr>
      </w:pPr>
      <w:r w:rsidRPr="006C33AF">
        <w:rPr>
          <w:rFonts w:ascii="Arial" w:hAnsi="Arial"/>
          <w:color w:val="002060"/>
          <w:sz w:val="22"/>
          <w:szCs w:val="22"/>
        </w:rPr>
        <w:t>Il Marinelli chiedeva il rigetto del deferimento.</w:t>
      </w:r>
    </w:p>
    <w:p w14:paraId="17400915" w14:textId="77777777" w:rsidR="006C33AF" w:rsidRPr="006C33AF" w:rsidRDefault="006C33AF" w:rsidP="006C33AF">
      <w:pPr>
        <w:pStyle w:val="Textbody"/>
        <w:spacing w:line="397" w:lineRule="exact"/>
        <w:ind w:firstLine="567"/>
        <w:divId w:val="527259509"/>
        <w:rPr>
          <w:color w:val="002060"/>
          <w:szCs w:val="22"/>
        </w:rPr>
      </w:pPr>
      <w:r w:rsidRPr="006C33AF">
        <w:rPr>
          <w:color w:val="002060"/>
          <w:szCs w:val="22"/>
        </w:rPr>
        <w:t>Il Tribunale federale territoriale tratteneva il procedimento per la decisione e quindi emetteva e pubblicato il sotto riportato dispositivo.</w:t>
      </w:r>
    </w:p>
    <w:p w14:paraId="0EA9174A" w14:textId="77777777" w:rsidR="006C33AF" w:rsidRPr="006C33AF" w:rsidRDefault="006C33AF" w:rsidP="006C33AF">
      <w:pPr>
        <w:pStyle w:val="Textbody"/>
        <w:spacing w:line="397" w:lineRule="exact"/>
        <w:ind w:firstLine="567"/>
        <w:divId w:val="527259509"/>
        <w:rPr>
          <w:color w:val="002060"/>
          <w:szCs w:val="22"/>
        </w:rPr>
      </w:pPr>
    </w:p>
    <w:p w14:paraId="07EF2F41" w14:textId="77777777" w:rsidR="006C33AF" w:rsidRPr="006C33AF" w:rsidRDefault="006C33AF" w:rsidP="006C33AF">
      <w:pPr>
        <w:pStyle w:val="Standard"/>
        <w:spacing w:line="397" w:lineRule="exact"/>
        <w:jc w:val="both"/>
        <w:divId w:val="527259509"/>
        <w:rPr>
          <w:rFonts w:ascii="Arial" w:hAnsi="Arial"/>
          <w:b/>
          <w:color w:val="002060"/>
          <w:sz w:val="22"/>
          <w:szCs w:val="22"/>
        </w:rPr>
      </w:pPr>
      <w:r w:rsidRPr="006C33AF">
        <w:rPr>
          <w:rFonts w:ascii="Arial" w:hAnsi="Arial"/>
          <w:b/>
          <w:color w:val="002060"/>
          <w:sz w:val="22"/>
          <w:szCs w:val="22"/>
        </w:rPr>
        <w:t>La decisione</w:t>
      </w:r>
    </w:p>
    <w:p w14:paraId="7DF47B05"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Dalle risultanze acquisite agli atti del procedimento, le accuse rivolte ai deferiti non risultano essere state provate per cui il deferimento va respinto per il mancato raggiungimento della provadegli addebiti contestati.</w:t>
      </w:r>
    </w:p>
    <w:p w14:paraId="272067AD"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Va premesso che è fatto notorio l’uso di denominazioni comuni quali “ Fortitudo “, “ Virtus “, “ Real “ “ Spartak “ è consentito ed infatti esistono numerose società sportive che utilizzano tali termini nelle loro denominazioni ed esistono nel territorio nazionale numerose società calcistiche denominate “ Fortitudo “.</w:t>
      </w:r>
    </w:p>
    <w:p w14:paraId="2136313D"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ab/>
        <w:t>L’art.17 delle NOIF prevede che la denominazione sociale risultante dall’atto di affiliazione è tutelata dalla FIGC secondo i principi della priorità e dell’ordinato andamento delle attività sportive: ciò comporta che se fosse esistito un conflitto di denominazioni tra la preesistente “ FORTITUDO ASD “ e la costituenda “ POL. D.DILETTANTISTICA VIRTUS FORTITUDO 1950 “ quest’ultima non avrebbe potuto ottenere l’affiliazione alla FIGC che agli atti risulta essere stata accettata.</w:t>
      </w:r>
    </w:p>
    <w:p w14:paraId="370BBF63" w14:textId="77777777" w:rsidR="006C33AF" w:rsidRPr="006C33AF" w:rsidRDefault="006C33AF" w:rsidP="006C33AF">
      <w:pPr>
        <w:pStyle w:val="Textbody"/>
        <w:spacing w:line="397" w:lineRule="exact"/>
        <w:ind w:firstLine="567"/>
        <w:divId w:val="527259509"/>
        <w:rPr>
          <w:color w:val="002060"/>
          <w:szCs w:val="22"/>
        </w:rPr>
      </w:pPr>
      <w:r w:rsidRPr="006C33AF">
        <w:rPr>
          <w:color w:val="002060"/>
          <w:szCs w:val="22"/>
        </w:rPr>
        <w:t>Quindi non sussiste alcun comportamento illegittimo e sanzionabile nell’aver utilizzato il termine “ Fortitudo “ all’interno della nuova denominazione,essendo ciò stato accettato e quindi ritenuto legittimo dalla federazione.</w:t>
      </w:r>
    </w:p>
    <w:p w14:paraId="58BA04B7"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Per quanto riguarda l’accusa di aver utilizzato la denominazione “ Fortitudo “ per creare “</w:t>
      </w:r>
      <w:r w:rsidRPr="006C33AF">
        <w:rPr>
          <w:i/>
          <w:iCs/>
          <w:color w:val="002060"/>
          <w:szCs w:val="22"/>
        </w:rPr>
        <w:t>confusione  di soggetti per le famiglie di giovani che intendono rivolgersi ad una compagine piuttosto che all’altra per l’avvio dei propri figli minori alla pratica del gioco del calcio “</w:t>
      </w:r>
      <w:r w:rsidRPr="006C33AF">
        <w:rPr>
          <w:color w:val="002060"/>
          <w:szCs w:val="22"/>
        </w:rPr>
        <w:t xml:space="preserve"> la stessa non è stata provata.</w:t>
      </w:r>
    </w:p>
    <w:p w14:paraId="7353D2D1" w14:textId="77777777" w:rsidR="006C33AF" w:rsidRPr="006C33AF" w:rsidRDefault="006C33AF" w:rsidP="006C33AF">
      <w:pPr>
        <w:pStyle w:val="Textbody"/>
        <w:spacing w:line="397" w:lineRule="exact"/>
        <w:ind w:firstLine="567"/>
        <w:divId w:val="527259509"/>
        <w:rPr>
          <w:color w:val="002060"/>
        </w:rPr>
      </w:pPr>
      <w:r w:rsidRPr="006C33AF">
        <w:rPr>
          <w:color w:val="002060"/>
          <w:szCs w:val="22"/>
        </w:rPr>
        <w:t>Infatti negli atti del procedimento, oltre alla denunce della “ FORTITUDO ASD “, sono presenti solo la foto di uno striscione in cui è scritto” FORTITUDO 1950 VIRTUS “ ed un logo con la stessa denominazione ( che è peraltro differente dal logo della ” FORTITUDO ASD “ )  ed un articolo di giornale illeggibile intitolato “ La Virtus Fortitudo 1950 è pronta per l’evento “revival “, elementi del tutto insufficienti a provare che i deferiti abbiano messo in atto comportamenti illegittimi meritevoli di sanzione.</w:t>
      </w:r>
    </w:p>
    <w:p w14:paraId="71CBA32B" w14:textId="77777777" w:rsidR="006C33AF" w:rsidRPr="006C33AF" w:rsidRDefault="006C33AF" w:rsidP="006C33AF">
      <w:pPr>
        <w:pStyle w:val="Standard"/>
        <w:spacing w:line="397" w:lineRule="exact"/>
        <w:jc w:val="center"/>
        <w:divId w:val="527259509"/>
        <w:rPr>
          <w:rFonts w:ascii="Arial" w:hAnsi="Arial"/>
          <w:b/>
          <w:color w:val="002060"/>
          <w:sz w:val="22"/>
          <w:szCs w:val="22"/>
        </w:rPr>
      </w:pPr>
      <w:r w:rsidRPr="006C33AF">
        <w:rPr>
          <w:rFonts w:ascii="Arial" w:hAnsi="Arial"/>
          <w:b/>
          <w:color w:val="002060"/>
          <w:sz w:val="22"/>
          <w:szCs w:val="22"/>
        </w:rPr>
        <w:lastRenderedPageBreak/>
        <w:t>P.Q.M.</w:t>
      </w:r>
    </w:p>
    <w:p w14:paraId="2C3FA394" w14:textId="77777777" w:rsidR="006C33AF" w:rsidRPr="006C33AF" w:rsidRDefault="006C33AF" w:rsidP="006C33AF">
      <w:pPr>
        <w:pStyle w:val="Standard"/>
        <w:spacing w:line="397" w:lineRule="exact"/>
        <w:divId w:val="527259509"/>
        <w:rPr>
          <w:rFonts w:ascii="Arial" w:hAnsi="Arial"/>
          <w:bCs/>
          <w:color w:val="002060"/>
          <w:sz w:val="22"/>
          <w:szCs w:val="22"/>
        </w:rPr>
      </w:pPr>
    </w:p>
    <w:p w14:paraId="20734174" w14:textId="77777777" w:rsidR="006C33AF" w:rsidRPr="006C33AF" w:rsidRDefault="006C33AF" w:rsidP="006C33AF">
      <w:pPr>
        <w:pStyle w:val="Standard"/>
        <w:spacing w:line="397" w:lineRule="exact"/>
        <w:divId w:val="527259509"/>
        <w:rPr>
          <w:rFonts w:ascii="Arial" w:hAnsi="Arial"/>
          <w:color w:val="002060"/>
          <w:sz w:val="22"/>
          <w:szCs w:val="22"/>
        </w:rPr>
      </w:pPr>
      <w:r w:rsidRPr="006C33AF">
        <w:rPr>
          <w:rFonts w:ascii="Arial" w:hAnsi="Arial"/>
          <w:color w:val="002060"/>
          <w:sz w:val="22"/>
          <w:szCs w:val="22"/>
        </w:rPr>
        <w:t>Il Tribunale federale territoriale, all’esito della camera di consiglio, respinge il deferimento.</w:t>
      </w:r>
    </w:p>
    <w:p w14:paraId="00A2CD12" w14:textId="77777777" w:rsidR="006C33AF" w:rsidRPr="006C33AF" w:rsidRDefault="006C33AF" w:rsidP="006C33AF">
      <w:pPr>
        <w:pStyle w:val="Standard"/>
        <w:spacing w:line="397" w:lineRule="exact"/>
        <w:divId w:val="527259509"/>
        <w:rPr>
          <w:rFonts w:ascii="Arial" w:hAnsi="Arial"/>
          <w:color w:val="002060"/>
          <w:sz w:val="22"/>
          <w:szCs w:val="22"/>
        </w:rPr>
      </w:pPr>
      <w:r w:rsidRPr="006C33AF">
        <w:rPr>
          <w:rFonts w:ascii="Arial" w:hAnsi="Arial"/>
          <w:color w:val="002060"/>
          <w:sz w:val="22"/>
          <w:szCs w:val="22"/>
        </w:rPr>
        <w:t>Manda alla Segreteria del Comitato Regionale Marche per le comunicazioni e gli adempimenti conseguenti.</w:t>
      </w:r>
    </w:p>
    <w:p w14:paraId="00A1DB6C" w14:textId="77777777" w:rsidR="006C33AF" w:rsidRPr="006C33AF" w:rsidRDefault="006C33AF" w:rsidP="006C33AF">
      <w:pPr>
        <w:pStyle w:val="Standard"/>
        <w:spacing w:line="397" w:lineRule="exact"/>
        <w:divId w:val="527259509"/>
        <w:rPr>
          <w:rFonts w:ascii="Arial" w:hAnsi="Arial"/>
          <w:color w:val="002060"/>
          <w:sz w:val="22"/>
          <w:szCs w:val="22"/>
        </w:rPr>
      </w:pPr>
      <w:r w:rsidRPr="006C33AF">
        <w:rPr>
          <w:rFonts w:ascii="Arial" w:hAnsi="Arial"/>
          <w:color w:val="002060"/>
          <w:sz w:val="22"/>
          <w:szCs w:val="22"/>
        </w:rPr>
        <w:t xml:space="preserve">Così deciso in Ancona, nella sede della FIGC – LND - Comitato Regionale Marche, in data 6 dicembre 2021.                                                                     </w:t>
      </w:r>
    </w:p>
    <w:p w14:paraId="5C6B7455" w14:textId="77777777" w:rsidR="006C33AF" w:rsidRPr="006C33AF" w:rsidRDefault="006C33AF" w:rsidP="006C33AF">
      <w:pPr>
        <w:pStyle w:val="Standard"/>
        <w:spacing w:line="283" w:lineRule="exact"/>
        <w:divId w:val="527259509"/>
        <w:rPr>
          <w:rFonts w:ascii="Arial" w:hAnsi="Arial"/>
          <w:color w:val="002060"/>
          <w:sz w:val="22"/>
          <w:szCs w:val="22"/>
        </w:rPr>
      </w:pPr>
      <w:r w:rsidRPr="006C33AF">
        <w:rPr>
          <w:rFonts w:ascii="Arial" w:hAnsi="Arial"/>
          <w:color w:val="002060"/>
          <w:sz w:val="22"/>
          <w:szCs w:val="22"/>
        </w:rPr>
        <w:t xml:space="preserve">   Il Relatore                                                                                                               Il Presidente     </w:t>
      </w:r>
    </w:p>
    <w:p w14:paraId="215ACBC4" w14:textId="77777777" w:rsidR="006C33AF" w:rsidRPr="006C33AF" w:rsidRDefault="006C33AF" w:rsidP="006C33AF">
      <w:pPr>
        <w:pStyle w:val="Standard"/>
        <w:spacing w:line="283" w:lineRule="exact"/>
        <w:divId w:val="527259509"/>
        <w:rPr>
          <w:rFonts w:ascii="Arial" w:hAnsi="Arial"/>
          <w:color w:val="002060"/>
          <w:sz w:val="22"/>
          <w:szCs w:val="22"/>
        </w:rPr>
      </w:pPr>
      <w:r w:rsidRPr="006C33AF">
        <w:rPr>
          <w:rFonts w:ascii="Arial" w:hAnsi="Arial"/>
          <w:color w:val="002060"/>
          <w:sz w:val="22"/>
          <w:szCs w:val="22"/>
        </w:rPr>
        <w:t xml:space="preserve">  F.to in originale                                                                                                      F.to in originale                                                                                                                                                    </w:t>
      </w:r>
    </w:p>
    <w:p w14:paraId="3347D221" w14:textId="77777777" w:rsidR="006C33AF" w:rsidRPr="006C33AF" w:rsidRDefault="006C33AF" w:rsidP="006C33AF">
      <w:pPr>
        <w:pStyle w:val="LndNormale1"/>
        <w:spacing w:line="283" w:lineRule="exact"/>
        <w:divId w:val="527259509"/>
        <w:rPr>
          <w:color w:val="002060"/>
          <w:szCs w:val="22"/>
        </w:rPr>
      </w:pPr>
      <w:r w:rsidRPr="006C33AF">
        <w:rPr>
          <w:rFonts w:cs="Arial"/>
          <w:color w:val="002060"/>
          <w:szCs w:val="22"/>
        </w:rPr>
        <w:t xml:space="preserve"> Giovanni Spanti                                                                                                        Piero Paciaroni                                                        </w:t>
      </w:r>
    </w:p>
    <w:p w14:paraId="6555111B" w14:textId="77777777" w:rsidR="006C33AF" w:rsidRPr="006C33AF" w:rsidRDefault="006C33AF" w:rsidP="006C33AF">
      <w:pPr>
        <w:pStyle w:val="LndNormale1"/>
        <w:spacing w:line="397" w:lineRule="exact"/>
        <w:divId w:val="527259509"/>
        <w:rPr>
          <w:color w:val="002060"/>
          <w:szCs w:val="22"/>
        </w:rPr>
      </w:pPr>
    </w:p>
    <w:p w14:paraId="0B7E1FD7" w14:textId="77777777" w:rsidR="006C33AF" w:rsidRPr="006C33AF" w:rsidRDefault="006C33AF" w:rsidP="006C33AF">
      <w:pPr>
        <w:pStyle w:val="LndNormale1"/>
        <w:divId w:val="527259509"/>
        <w:rPr>
          <w:color w:val="002060"/>
        </w:rPr>
      </w:pPr>
      <w:r w:rsidRPr="006C33AF">
        <w:rPr>
          <w:rFonts w:cs="Arial"/>
          <w:color w:val="002060"/>
          <w:szCs w:val="22"/>
        </w:rPr>
        <w:t>Depositato in Ancona in data 13 dicembre  2021</w:t>
      </w:r>
    </w:p>
    <w:p w14:paraId="00982538" w14:textId="77777777" w:rsidR="006C33AF" w:rsidRPr="006C33AF" w:rsidRDefault="006C33AF" w:rsidP="006C33AF">
      <w:pPr>
        <w:pStyle w:val="LndNormale1"/>
        <w:divId w:val="527259509"/>
        <w:rPr>
          <w:color w:val="002060"/>
        </w:rPr>
      </w:pPr>
      <w:r w:rsidRPr="006C33AF">
        <w:rPr>
          <w:rFonts w:cs="Arial"/>
          <w:color w:val="002060"/>
          <w:szCs w:val="22"/>
        </w:rPr>
        <w:tab/>
        <w:t xml:space="preserve">        F.to in originale</w:t>
      </w:r>
    </w:p>
    <w:p w14:paraId="67D88BF7" w14:textId="77777777" w:rsidR="006C33AF" w:rsidRPr="006C33AF" w:rsidRDefault="006C33AF" w:rsidP="006C33AF">
      <w:pPr>
        <w:pStyle w:val="LndNormale1"/>
        <w:divId w:val="527259509"/>
        <w:rPr>
          <w:color w:val="002060"/>
          <w:szCs w:val="22"/>
        </w:rPr>
      </w:pPr>
      <w:r w:rsidRPr="006C33AF">
        <w:rPr>
          <w:rFonts w:cs="Arial"/>
          <w:color w:val="002060"/>
          <w:szCs w:val="22"/>
        </w:rPr>
        <w:tab/>
      </w:r>
      <w:r w:rsidRPr="006C33AF">
        <w:rPr>
          <w:rFonts w:cs="Arial"/>
          <w:color w:val="002060"/>
          <w:szCs w:val="22"/>
        </w:rPr>
        <w:tab/>
        <w:t xml:space="preserve">Il Segretario                                                                                        </w:t>
      </w:r>
    </w:p>
    <w:p w14:paraId="797E6C87" w14:textId="77777777" w:rsidR="006C33AF" w:rsidRPr="006C33AF" w:rsidRDefault="006C33AF" w:rsidP="006C33AF">
      <w:pPr>
        <w:pStyle w:val="LndNormale1"/>
        <w:divId w:val="527259509"/>
        <w:rPr>
          <w:color w:val="002060"/>
          <w:szCs w:val="22"/>
        </w:rPr>
      </w:pPr>
      <w:r w:rsidRPr="006C33AF">
        <w:rPr>
          <w:rFonts w:cs="Arial"/>
          <w:color w:val="002060"/>
          <w:szCs w:val="22"/>
        </w:rPr>
        <w:tab/>
        <w:t>Lorenzo Casagrande Albano</w:t>
      </w:r>
    </w:p>
    <w:p w14:paraId="02166EA2" w14:textId="77777777" w:rsidR="006C33AF" w:rsidRPr="006C33AF" w:rsidRDefault="006C33AF" w:rsidP="006C33AF">
      <w:pPr>
        <w:pStyle w:val="LndNormale1"/>
        <w:divId w:val="527259509"/>
        <w:rPr>
          <w:color w:val="002060"/>
          <w:szCs w:val="22"/>
        </w:rPr>
      </w:pPr>
    </w:p>
    <w:p w14:paraId="319EEC6F" w14:textId="77777777" w:rsidR="006C33AF" w:rsidRPr="006C33AF" w:rsidRDefault="006C33AF" w:rsidP="006C33AF">
      <w:pPr>
        <w:pStyle w:val="LndNormale1"/>
        <w:divId w:val="527259509"/>
        <w:rPr>
          <w:color w:val="002060"/>
          <w:szCs w:val="22"/>
        </w:rPr>
      </w:pPr>
    </w:p>
    <w:p w14:paraId="38E11EEA" w14:textId="77777777" w:rsidR="006C33AF" w:rsidRPr="006C33AF" w:rsidRDefault="006C33AF" w:rsidP="006C33AF">
      <w:pPr>
        <w:pStyle w:val="Standard"/>
        <w:widowControl w:val="0"/>
        <w:divId w:val="527259509"/>
        <w:rPr>
          <w:color w:val="002060"/>
        </w:rPr>
      </w:pPr>
      <w:r w:rsidRPr="006C33AF">
        <w:rPr>
          <w:rFonts w:ascii="Arial" w:hAnsi="Arial"/>
          <w:color w:val="002060"/>
          <w:sz w:val="22"/>
          <w:szCs w:val="22"/>
          <w:u w:val="single"/>
        </w:rPr>
        <w:t>Depositato in Ancona in data 14 dicembre  2021</w:t>
      </w:r>
    </w:p>
    <w:p w14:paraId="2F6BD784" w14:textId="77777777" w:rsidR="006C33AF" w:rsidRPr="006C33AF" w:rsidRDefault="006C33AF" w:rsidP="006C33AF">
      <w:pPr>
        <w:pStyle w:val="Standard"/>
        <w:widowControl w:val="0"/>
        <w:divId w:val="527259509"/>
        <w:rPr>
          <w:rFonts w:ascii="Arial" w:hAnsi="Arial"/>
          <w:color w:val="002060"/>
          <w:sz w:val="22"/>
          <w:szCs w:val="22"/>
        </w:rPr>
      </w:pPr>
    </w:p>
    <w:p w14:paraId="5737BAFE" w14:textId="77777777" w:rsidR="006C33AF" w:rsidRPr="006C33AF" w:rsidRDefault="006C33AF" w:rsidP="006C33AF">
      <w:pPr>
        <w:pStyle w:val="Standard"/>
        <w:widowControl w:val="0"/>
        <w:divId w:val="527259509"/>
        <w:rPr>
          <w:rFonts w:ascii="Arial" w:hAnsi="Arial"/>
          <w:color w:val="002060"/>
          <w:sz w:val="22"/>
          <w:szCs w:val="22"/>
        </w:rPr>
      </w:pPr>
      <w:r w:rsidRPr="006C33AF">
        <w:rPr>
          <w:rFonts w:ascii="Arial" w:hAnsi="Arial"/>
          <w:color w:val="002060"/>
          <w:sz w:val="22"/>
          <w:szCs w:val="22"/>
        </w:rPr>
        <w:t xml:space="preserve">Il Segretario f.f.                                                                                        </w:t>
      </w:r>
    </w:p>
    <w:p w14:paraId="100D8C86" w14:textId="77777777" w:rsidR="006C33AF" w:rsidRPr="006C33AF" w:rsidRDefault="006C33AF" w:rsidP="006C33AF">
      <w:pPr>
        <w:pStyle w:val="Standard"/>
        <w:widowControl w:val="0"/>
        <w:divId w:val="527259509"/>
        <w:rPr>
          <w:rFonts w:ascii="Arial" w:hAnsi="Arial"/>
          <w:color w:val="002060"/>
          <w:sz w:val="22"/>
          <w:szCs w:val="22"/>
        </w:rPr>
      </w:pPr>
      <w:r w:rsidRPr="006C33AF">
        <w:rPr>
          <w:rFonts w:ascii="Arial" w:hAnsi="Arial"/>
          <w:color w:val="002060"/>
          <w:sz w:val="22"/>
          <w:szCs w:val="22"/>
        </w:rPr>
        <w:t>F.to in originale</w:t>
      </w:r>
    </w:p>
    <w:p w14:paraId="5278356E" w14:textId="1DFE8B30" w:rsidR="006C33AF" w:rsidRPr="006C33AF" w:rsidRDefault="006C33AF" w:rsidP="006C33AF">
      <w:pPr>
        <w:pStyle w:val="Corpodeltesto21"/>
        <w:jc w:val="left"/>
        <w:divId w:val="527259509"/>
        <w:rPr>
          <w:rFonts w:ascii="Arial" w:hAnsi="Arial" w:cs="Arial"/>
          <w:color w:val="002060"/>
          <w:sz w:val="22"/>
          <w:szCs w:val="22"/>
        </w:rPr>
      </w:pPr>
      <w:r w:rsidRPr="006C33AF">
        <w:rPr>
          <w:rFonts w:ascii="Arial" w:hAnsi="Arial" w:cs="Arial"/>
          <w:color w:val="002060"/>
          <w:sz w:val="22"/>
          <w:szCs w:val="22"/>
        </w:rPr>
        <w:t>Angelo Castellana</w:t>
      </w:r>
    </w:p>
    <w:p w14:paraId="492E645D" w14:textId="77777777" w:rsidR="006C33AF" w:rsidRDefault="006C33AF" w:rsidP="006C33AF">
      <w:pPr>
        <w:pStyle w:val="Corpodeltesto21"/>
        <w:jc w:val="center"/>
        <w:divId w:val="527259509"/>
        <w:rPr>
          <w:rFonts w:ascii="Arial" w:hAnsi="Arial" w:cs="Arial"/>
          <w:b/>
          <w:color w:val="002060"/>
          <w:sz w:val="30"/>
          <w:szCs w:val="30"/>
        </w:rPr>
      </w:pPr>
    </w:p>
    <w:p w14:paraId="0751186B" w14:textId="548EFEDE" w:rsidR="00866896" w:rsidRPr="00F53C2C" w:rsidRDefault="00866896" w:rsidP="00866896">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D228667" w14:textId="77777777" w:rsidR="00866896" w:rsidRDefault="00866896" w:rsidP="00866896">
      <w:pPr>
        <w:pStyle w:val="Corpodeltesto21"/>
        <w:jc w:val="center"/>
        <w:divId w:val="527259509"/>
        <w:rPr>
          <w:rFonts w:ascii="Arial" w:hAnsi="Arial" w:cs="Arial"/>
          <w:b/>
          <w:color w:val="002060"/>
          <w:sz w:val="30"/>
          <w:szCs w:val="30"/>
        </w:rPr>
      </w:pPr>
    </w:p>
    <w:p w14:paraId="408B0CD6" w14:textId="77777777" w:rsidR="00866896" w:rsidRDefault="00866896" w:rsidP="00866896">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27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31784B67" w14:textId="77777777" w:rsidR="00866896" w:rsidRDefault="00866896" w:rsidP="00866896">
      <w:pPr>
        <w:pStyle w:val="Nessunaspaziatura"/>
        <w:jc w:val="both"/>
        <w:divId w:val="527259509"/>
        <w:rPr>
          <w:rFonts w:ascii="Arial" w:hAnsi="Arial" w:cs="Arial"/>
          <w:color w:val="002060"/>
        </w:rPr>
      </w:pPr>
    </w:p>
    <w:p w14:paraId="6EF18A34" w14:textId="77777777" w:rsidR="00866896" w:rsidRPr="007F76C2" w:rsidRDefault="00866896" w:rsidP="00866896">
      <w:pPr>
        <w:pStyle w:val="Nessunaspaziatura"/>
        <w:jc w:val="center"/>
        <w:divId w:val="527259509"/>
        <w:rPr>
          <w:rFonts w:ascii="Arial" w:hAnsi="Arial" w:cs="Arial"/>
          <w:color w:val="002060"/>
        </w:rPr>
      </w:pPr>
      <w:r w:rsidRPr="007F76C2">
        <w:rPr>
          <w:rFonts w:ascii="Arial" w:hAnsi="Arial" w:cs="Arial"/>
          <w:color w:val="002060"/>
        </w:rPr>
        <w:t>BNL – ANCONA</w:t>
      </w:r>
    </w:p>
    <w:p w14:paraId="434FDA49" w14:textId="77777777" w:rsidR="00866896" w:rsidRPr="007F76C2" w:rsidRDefault="00866896" w:rsidP="00866896">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97603D9" w14:textId="77777777" w:rsidR="00866896" w:rsidRPr="007F76C2" w:rsidRDefault="00866896" w:rsidP="00866896">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F7E9A29" w14:textId="77777777" w:rsidR="00866896" w:rsidRPr="007F76C2" w:rsidRDefault="00866896" w:rsidP="00866896">
      <w:pPr>
        <w:pStyle w:val="Nessunaspaziatura"/>
        <w:jc w:val="both"/>
        <w:divId w:val="527259509"/>
        <w:rPr>
          <w:rFonts w:ascii="Arial" w:hAnsi="Arial" w:cs="Arial"/>
          <w:color w:val="002060"/>
        </w:rPr>
      </w:pPr>
    </w:p>
    <w:p w14:paraId="66ECFA2C" w14:textId="77777777" w:rsidR="00866896" w:rsidRPr="007F76C2" w:rsidRDefault="00866896" w:rsidP="00866896">
      <w:pPr>
        <w:pStyle w:val="Corpodeltesto21"/>
        <w:divId w:val="527259509"/>
        <w:rPr>
          <w:rFonts w:ascii="Arial" w:hAnsi="Arial" w:cs="Arial"/>
          <w:color w:val="002060"/>
          <w:sz w:val="22"/>
          <w:szCs w:val="22"/>
        </w:rPr>
      </w:pPr>
    </w:p>
    <w:p w14:paraId="2C465DC0" w14:textId="77777777" w:rsidR="00866896" w:rsidRPr="007F76C2" w:rsidRDefault="00866896" w:rsidP="00866896">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2875A94" w14:textId="77777777" w:rsidR="00866896" w:rsidRPr="007F76C2" w:rsidRDefault="00866896" w:rsidP="00866896">
      <w:pPr>
        <w:pStyle w:val="Corpodeltesto21"/>
        <w:divId w:val="527259509"/>
        <w:rPr>
          <w:rFonts w:ascii="Arial" w:hAnsi="Arial" w:cs="Arial"/>
          <w:color w:val="002060"/>
          <w:sz w:val="22"/>
          <w:szCs w:val="22"/>
        </w:rPr>
      </w:pPr>
    </w:p>
    <w:p w14:paraId="3DAAB2B6" w14:textId="77777777" w:rsidR="00866896" w:rsidRPr="007F76C2" w:rsidRDefault="00866896" w:rsidP="00866896">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896CCE1" w14:textId="77777777" w:rsidR="00866896" w:rsidRPr="007F76C2" w:rsidRDefault="00866896" w:rsidP="00866896">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2C3EA8A2" w14:textId="77777777" w:rsidR="00866896" w:rsidRPr="007F76C2" w:rsidRDefault="00866896" w:rsidP="00866896">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7AD820F8" w14:textId="77777777" w:rsidR="00866896" w:rsidRPr="007F76C2" w:rsidRDefault="00866896" w:rsidP="00866896">
      <w:pPr>
        <w:pStyle w:val="Corpodeltesto21"/>
        <w:divId w:val="527259509"/>
        <w:rPr>
          <w:rFonts w:ascii="Arial" w:hAnsi="Arial" w:cs="Arial"/>
          <w:color w:val="002060"/>
          <w:sz w:val="22"/>
          <w:szCs w:val="22"/>
        </w:rPr>
      </w:pPr>
    </w:p>
    <w:p w14:paraId="5075CD4B" w14:textId="77777777" w:rsidR="00866896" w:rsidRPr="000056DA" w:rsidRDefault="00866896" w:rsidP="00866896">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251922F" w14:textId="77777777" w:rsidR="00866896" w:rsidRDefault="00866896" w:rsidP="00866896">
      <w:pPr>
        <w:pStyle w:val="Corpodeltesto21"/>
        <w:divId w:val="527259509"/>
        <w:rPr>
          <w:rFonts w:ascii="Arial" w:hAnsi="Arial" w:cs="Arial"/>
          <w:color w:val="002060"/>
          <w:sz w:val="22"/>
          <w:szCs w:val="22"/>
        </w:rPr>
      </w:pPr>
    </w:p>
    <w:p w14:paraId="1E61EA0C" w14:textId="77777777" w:rsidR="00866896" w:rsidRPr="000056DA" w:rsidRDefault="00866896" w:rsidP="00866896">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D5C8116" w14:textId="77777777" w:rsidR="00866896" w:rsidRPr="000056DA" w:rsidRDefault="00866896" w:rsidP="00866896">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50D101B5" w14:textId="77777777" w:rsidR="00866896" w:rsidRPr="000056DA" w:rsidRDefault="00866896" w:rsidP="00866896">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6E0CF6D6" w14:textId="77777777" w:rsidR="00866896" w:rsidRDefault="00866896" w:rsidP="00866896">
      <w:pPr>
        <w:pStyle w:val="breakline"/>
        <w:divId w:val="527259509"/>
      </w:pPr>
    </w:p>
    <w:p w14:paraId="2CD864CC" w14:textId="77777777" w:rsidR="006B4F46" w:rsidRDefault="006B4F46" w:rsidP="00FA3780">
      <w:pPr>
        <w:pStyle w:val="Corpodeltesto21"/>
        <w:jc w:val="center"/>
        <w:divId w:val="527259509"/>
        <w:rPr>
          <w:rFonts w:ascii="Arial" w:hAnsi="Arial" w:cs="Arial"/>
          <w:b/>
          <w:color w:val="002060"/>
          <w:sz w:val="30"/>
          <w:szCs w:val="30"/>
        </w:rPr>
      </w:pPr>
    </w:p>
    <w:p w14:paraId="41E52F1E" w14:textId="7055E10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793BD2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0226">
        <w:rPr>
          <w:b/>
          <w:color w:val="002060"/>
          <w:u w:val="single"/>
        </w:rPr>
        <w:t>1</w:t>
      </w:r>
      <w:r w:rsidR="00866896">
        <w:rPr>
          <w:b/>
          <w:color w:val="002060"/>
          <w:u w:val="single"/>
        </w:rPr>
        <w:t>6</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1AB2E" w14:textId="77777777" w:rsidR="00573E8A" w:rsidRDefault="00573E8A">
      <w:r>
        <w:separator/>
      </w:r>
    </w:p>
  </w:endnote>
  <w:endnote w:type="continuationSeparator" w:id="0">
    <w:p w14:paraId="074258EC" w14:textId="77777777" w:rsidR="00573E8A" w:rsidRDefault="00573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347417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C3A8A">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w:t>
    </w:r>
    <w:r w:rsidR="00866896">
      <w:rPr>
        <w:rStyle w:val="Numeropagina"/>
        <w:rFonts w:ascii="Arial" w:hAnsi="Arial" w:cs="Arial"/>
        <w:color w:val="00206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DD6A4" w14:textId="77777777" w:rsidR="00573E8A" w:rsidRDefault="00573E8A">
      <w:r>
        <w:separator/>
      </w:r>
    </w:p>
  </w:footnote>
  <w:footnote w:type="continuationSeparator" w:id="0">
    <w:p w14:paraId="722DA624" w14:textId="77777777" w:rsidR="00573E8A" w:rsidRDefault="00573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69D1"/>
    <w:rsid w:val="00107E03"/>
    <w:rsid w:val="0011030F"/>
    <w:rsid w:val="00111202"/>
    <w:rsid w:val="001113D0"/>
    <w:rsid w:val="00111A25"/>
    <w:rsid w:val="00112AB2"/>
    <w:rsid w:val="00113808"/>
    <w:rsid w:val="00113BDF"/>
    <w:rsid w:val="00113FE6"/>
    <w:rsid w:val="001147EE"/>
    <w:rsid w:val="00115366"/>
    <w:rsid w:val="0011588A"/>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1C3F"/>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226"/>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09C"/>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3A8A"/>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67FA2"/>
    <w:rsid w:val="00470511"/>
    <w:rsid w:val="00471162"/>
    <w:rsid w:val="004711CF"/>
    <w:rsid w:val="00471540"/>
    <w:rsid w:val="00471E8F"/>
    <w:rsid w:val="004726C3"/>
    <w:rsid w:val="00473074"/>
    <w:rsid w:val="00473C7C"/>
    <w:rsid w:val="004744E3"/>
    <w:rsid w:val="00474695"/>
    <w:rsid w:val="0047650C"/>
    <w:rsid w:val="00476A02"/>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AA2"/>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1F85"/>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602"/>
    <w:rsid w:val="00573C7E"/>
    <w:rsid w:val="00573E8A"/>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9A8"/>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8A6"/>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4F46"/>
    <w:rsid w:val="006B544D"/>
    <w:rsid w:val="006B5818"/>
    <w:rsid w:val="006B5AEE"/>
    <w:rsid w:val="006B6584"/>
    <w:rsid w:val="006B7785"/>
    <w:rsid w:val="006B7CF6"/>
    <w:rsid w:val="006C0C2A"/>
    <w:rsid w:val="006C13B6"/>
    <w:rsid w:val="006C170F"/>
    <w:rsid w:val="006C3093"/>
    <w:rsid w:val="006C33AF"/>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896"/>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DC8"/>
    <w:rsid w:val="00960044"/>
    <w:rsid w:val="00960130"/>
    <w:rsid w:val="009608AD"/>
    <w:rsid w:val="00960B94"/>
    <w:rsid w:val="00960C3F"/>
    <w:rsid w:val="00961611"/>
    <w:rsid w:val="0096179C"/>
    <w:rsid w:val="00961809"/>
    <w:rsid w:val="009627CF"/>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0A7"/>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1FF2"/>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35F6"/>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796"/>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176B"/>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162F8"/>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5C78"/>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4D9B"/>
    <w:rsid w:val="00CB5EBD"/>
    <w:rsid w:val="00CC0633"/>
    <w:rsid w:val="00CC10F9"/>
    <w:rsid w:val="00CC27C1"/>
    <w:rsid w:val="00CC505A"/>
    <w:rsid w:val="00CC544C"/>
    <w:rsid w:val="00CC63ED"/>
    <w:rsid w:val="00CC655A"/>
    <w:rsid w:val="00CC6DA4"/>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80C"/>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6F81"/>
    <w:rsid w:val="00E57B21"/>
    <w:rsid w:val="00E57F68"/>
    <w:rsid w:val="00E6063E"/>
    <w:rsid w:val="00E6098F"/>
    <w:rsid w:val="00E612B9"/>
    <w:rsid w:val="00E61342"/>
    <w:rsid w:val="00E613A6"/>
    <w:rsid w:val="00E64F9B"/>
    <w:rsid w:val="00E65C16"/>
    <w:rsid w:val="00E67DB8"/>
    <w:rsid w:val="00E67FAF"/>
    <w:rsid w:val="00E7058C"/>
    <w:rsid w:val="00E72202"/>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8BF"/>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1F32"/>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961E5-4960-48B5-87D1-D178479C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8</Pages>
  <Words>2416</Words>
  <Characters>13774</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2021-12-13T16:24:00Z</cp:lastPrinted>
  <dcterms:created xsi:type="dcterms:W3CDTF">2021-12-17T15:38:00Z</dcterms:created>
  <dcterms:modified xsi:type="dcterms:W3CDTF">2021-12-17T15:38:00Z</dcterms:modified>
</cp:coreProperties>
</file>