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r w:rsidRPr="00EB53CB">
              <w:rPr>
                <w:rFonts w:ascii="Arial" w:hAnsi="Arial"/>
                <w:b/>
                <w:color w:val="002060"/>
                <w:sz w:val="24"/>
              </w:rPr>
              <w:t>pec</w:t>
            </w:r>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6DA9F94"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6D5F30">
              <w:rPr>
                <w:rFonts w:ascii="Arial" w:hAnsi="Arial" w:cs="Arial"/>
                <w:color w:val="002060"/>
                <w:sz w:val="40"/>
                <w:szCs w:val="40"/>
              </w:rPr>
              <w:t>5</w:t>
            </w:r>
            <w:r w:rsidR="003C120D">
              <w:rPr>
                <w:rFonts w:ascii="Arial" w:hAnsi="Arial" w:cs="Arial"/>
                <w:color w:val="002060"/>
                <w:sz w:val="40"/>
                <w:szCs w:val="40"/>
              </w:rPr>
              <w:t>5</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592CA9">
              <w:rPr>
                <w:rFonts w:ascii="Arial" w:hAnsi="Arial" w:cs="Arial"/>
                <w:color w:val="002060"/>
                <w:sz w:val="40"/>
                <w:szCs w:val="40"/>
              </w:rPr>
              <w:t>2</w:t>
            </w:r>
            <w:r w:rsidR="003C120D">
              <w:rPr>
                <w:rFonts w:ascii="Arial" w:hAnsi="Arial" w:cs="Arial"/>
                <w:color w:val="002060"/>
                <w:sz w:val="40"/>
                <w:szCs w:val="40"/>
              </w:rPr>
              <w:t>8</w:t>
            </w:r>
            <w:r w:rsidR="00CF4C7D" w:rsidRPr="000039D0">
              <w:rPr>
                <w:rFonts w:ascii="Arial" w:hAnsi="Arial" w:cs="Arial"/>
                <w:color w:val="002060"/>
                <w:sz w:val="40"/>
                <w:szCs w:val="40"/>
              </w:rPr>
              <w:t>/</w:t>
            </w:r>
            <w:r w:rsidR="00F65B41">
              <w:rPr>
                <w:rFonts w:ascii="Arial" w:hAnsi="Arial" w:cs="Arial"/>
                <w:color w:val="002060"/>
                <w:sz w:val="40"/>
                <w:szCs w:val="40"/>
              </w:rPr>
              <w:t>01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562D2538"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5603DE">
          <w:rPr>
            <w:noProof/>
            <w:webHidden/>
            <w:color w:val="002060"/>
          </w:rPr>
          <w:t>1</w:t>
        </w:r>
        <w:r w:rsidR="00AC19D9" w:rsidRPr="002419EA">
          <w:rPr>
            <w:noProof/>
            <w:webHidden/>
            <w:color w:val="002060"/>
          </w:rPr>
          <w:fldChar w:fldCharType="end"/>
        </w:r>
      </w:hyperlink>
    </w:p>
    <w:p w14:paraId="112EDB38" w14:textId="3C28518D" w:rsidR="00AC19D9" w:rsidRPr="002419EA" w:rsidRDefault="00590017">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5603DE">
          <w:rPr>
            <w:noProof/>
            <w:webHidden/>
            <w:color w:val="002060"/>
          </w:rPr>
          <w:t>1</w:t>
        </w:r>
        <w:r w:rsidR="00AC19D9" w:rsidRPr="002419EA">
          <w:rPr>
            <w:noProof/>
            <w:webHidden/>
            <w:color w:val="002060"/>
          </w:rPr>
          <w:fldChar w:fldCharType="end"/>
        </w:r>
      </w:hyperlink>
    </w:p>
    <w:p w14:paraId="4D9CAD43" w14:textId="60020135" w:rsidR="00AC19D9" w:rsidRPr="002419EA" w:rsidRDefault="00590017">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5603DE">
          <w:rPr>
            <w:noProof/>
            <w:webHidden/>
            <w:color w:val="002060"/>
          </w:rPr>
          <w:t>1</w:t>
        </w:r>
        <w:r w:rsidR="00AC19D9" w:rsidRPr="002419EA">
          <w:rPr>
            <w:noProof/>
            <w:webHidden/>
            <w:color w:val="002060"/>
          </w:rPr>
          <w:fldChar w:fldCharType="end"/>
        </w:r>
      </w:hyperlink>
    </w:p>
    <w:p w14:paraId="0EAFCCD8" w14:textId="74A11378" w:rsidR="00AC19D9" w:rsidRPr="002419EA" w:rsidRDefault="00590017">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5603DE">
          <w:rPr>
            <w:noProof/>
            <w:webHidden/>
            <w:color w:val="002060"/>
          </w:rPr>
          <w:t>1</w:t>
        </w:r>
        <w:r w:rsidR="00AC19D9" w:rsidRPr="002419EA">
          <w:rPr>
            <w:noProof/>
            <w:webHidden/>
            <w:color w:val="002060"/>
          </w:rPr>
          <w:fldChar w:fldCharType="end"/>
        </w:r>
      </w:hyperlink>
    </w:p>
    <w:p w14:paraId="0952245B" w14:textId="09D0F8C0" w:rsidR="00AC19D9" w:rsidRPr="002419EA" w:rsidRDefault="00590017">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5603DE">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3115914B" w14:textId="77777777" w:rsidR="006B6F0F" w:rsidRPr="006534BB" w:rsidRDefault="006B6F0F"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28661205" w:rsidR="003A02EB" w:rsidRDefault="003A02EB" w:rsidP="009D0C38">
      <w:pPr>
        <w:pStyle w:val="LndNormale1"/>
        <w:rPr>
          <w:color w:val="002060"/>
          <w:szCs w:val="22"/>
        </w:rPr>
      </w:pPr>
    </w:p>
    <w:p w14:paraId="71CB1D46" w14:textId="77777777" w:rsidR="007A6FA0" w:rsidRDefault="007A6FA0" w:rsidP="007A6FA0">
      <w:pPr>
        <w:pStyle w:val="LndNormale1"/>
      </w:pPr>
    </w:p>
    <w:p w14:paraId="182F013D" w14:textId="77777777" w:rsidR="007A6FA0" w:rsidRDefault="007A6FA0" w:rsidP="007A6FA0">
      <w:pPr>
        <w:pStyle w:val="Nessunaspaziatura"/>
        <w:pBdr>
          <w:top w:val="single" w:sz="4" w:space="1" w:color="auto"/>
          <w:left w:val="single" w:sz="4" w:space="2" w:color="auto"/>
          <w:bottom w:val="single" w:sz="4" w:space="1" w:color="auto"/>
          <w:right w:val="single" w:sz="4" w:space="4" w:color="auto"/>
        </w:pBdr>
        <w:jc w:val="center"/>
        <w:rPr>
          <w:rFonts w:ascii="Arial" w:hAnsi="Arial" w:cs="Arial"/>
          <w:b/>
          <w:sz w:val="28"/>
          <w:szCs w:val="28"/>
          <w:u w:val="single"/>
        </w:rPr>
      </w:pPr>
      <w:r>
        <w:rPr>
          <w:rFonts w:ascii="Arial" w:hAnsi="Arial" w:cs="Arial"/>
          <w:b/>
          <w:sz w:val="28"/>
          <w:szCs w:val="28"/>
          <w:u w:val="single"/>
        </w:rPr>
        <w:t>LUTTO</w:t>
      </w:r>
    </w:p>
    <w:p w14:paraId="5E4F4FE9" w14:textId="77777777" w:rsidR="007A6FA0" w:rsidRPr="00F13AC3" w:rsidRDefault="007A6FA0" w:rsidP="007A6FA0">
      <w:pPr>
        <w:pStyle w:val="Nessunaspaziatura"/>
        <w:pBdr>
          <w:top w:val="single" w:sz="4" w:space="1" w:color="auto"/>
          <w:left w:val="single" w:sz="4" w:space="2" w:color="auto"/>
          <w:bottom w:val="single" w:sz="4" w:space="1" w:color="auto"/>
          <w:right w:val="single" w:sz="4" w:space="4" w:color="auto"/>
        </w:pBdr>
        <w:jc w:val="both"/>
        <w:rPr>
          <w:rFonts w:ascii="Arial" w:hAnsi="Arial" w:cs="Arial"/>
          <w:b/>
          <w:sz w:val="24"/>
          <w:szCs w:val="24"/>
        </w:rPr>
      </w:pPr>
      <w:r w:rsidRPr="00F13AC3">
        <w:rPr>
          <w:rFonts w:ascii="Arial" w:hAnsi="Arial" w:cs="Arial"/>
          <w:b/>
          <w:sz w:val="24"/>
          <w:szCs w:val="24"/>
        </w:rPr>
        <w:t>Ieri, 26 gennaio 2022, è venu</w:t>
      </w:r>
      <w:r>
        <w:rPr>
          <w:rFonts w:ascii="Arial" w:hAnsi="Arial" w:cs="Arial"/>
          <w:b/>
          <w:sz w:val="24"/>
          <w:szCs w:val="24"/>
        </w:rPr>
        <w:t>to a mancare il nostro giudice s</w:t>
      </w:r>
      <w:r w:rsidRPr="00F13AC3">
        <w:rPr>
          <w:rFonts w:ascii="Arial" w:hAnsi="Arial" w:cs="Arial"/>
          <w:b/>
          <w:sz w:val="24"/>
          <w:szCs w:val="24"/>
        </w:rPr>
        <w:t>portivo Avv. Claudio Romagnoli.</w:t>
      </w:r>
    </w:p>
    <w:p w14:paraId="23B973D0" w14:textId="77777777" w:rsidR="007A6FA0" w:rsidRPr="00F13AC3" w:rsidRDefault="007A6FA0" w:rsidP="007A6FA0">
      <w:pPr>
        <w:pStyle w:val="Nessunaspaziatura"/>
        <w:pBdr>
          <w:top w:val="single" w:sz="4" w:space="1" w:color="auto"/>
          <w:left w:val="single" w:sz="4" w:space="2" w:color="auto"/>
          <w:bottom w:val="single" w:sz="4" w:space="1" w:color="auto"/>
          <w:right w:val="single" w:sz="4" w:space="4" w:color="auto"/>
        </w:pBdr>
        <w:jc w:val="both"/>
        <w:rPr>
          <w:rFonts w:ascii="Arial" w:hAnsi="Arial" w:cs="Arial"/>
          <w:b/>
          <w:sz w:val="24"/>
          <w:szCs w:val="24"/>
        </w:rPr>
      </w:pPr>
      <w:r w:rsidRPr="00F13AC3">
        <w:rPr>
          <w:rFonts w:ascii="Arial" w:hAnsi="Arial" w:cs="Arial"/>
          <w:b/>
          <w:sz w:val="24"/>
          <w:szCs w:val="24"/>
        </w:rPr>
        <w:lastRenderedPageBreak/>
        <w:t xml:space="preserve">Claudio ha ricoperto l’incarico </w:t>
      </w:r>
      <w:r>
        <w:rPr>
          <w:rFonts w:ascii="Arial" w:hAnsi="Arial" w:cs="Arial"/>
          <w:b/>
          <w:sz w:val="24"/>
          <w:szCs w:val="24"/>
        </w:rPr>
        <w:t xml:space="preserve">nel Comitato Regionale Marche, per oltre 30 anni, </w:t>
      </w:r>
      <w:r w:rsidRPr="00F13AC3">
        <w:rPr>
          <w:rFonts w:ascii="Arial" w:hAnsi="Arial" w:cs="Arial"/>
          <w:b/>
          <w:sz w:val="24"/>
          <w:szCs w:val="24"/>
        </w:rPr>
        <w:t>con grandissima competenza, professionalità e puntualità.</w:t>
      </w:r>
    </w:p>
    <w:p w14:paraId="1C9CC80F" w14:textId="77777777" w:rsidR="007A6FA0" w:rsidRPr="00F13AC3" w:rsidRDefault="007A6FA0" w:rsidP="007A6FA0">
      <w:pPr>
        <w:pBdr>
          <w:top w:val="single" w:sz="4" w:space="1" w:color="auto"/>
          <w:left w:val="single" w:sz="4" w:space="2" w:color="auto"/>
          <w:bottom w:val="single" w:sz="4" w:space="1" w:color="auto"/>
          <w:right w:val="single" w:sz="4" w:space="4" w:color="auto"/>
        </w:pBdr>
        <w:rPr>
          <w:rFonts w:ascii="Arial" w:hAnsi="Arial" w:cs="Arial"/>
          <w:b/>
          <w:sz w:val="24"/>
          <w:szCs w:val="24"/>
        </w:rPr>
      </w:pPr>
      <w:r w:rsidRPr="00F13AC3">
        <w:rPr>
          <w:rFonts w:ascii="Arial" w:hAnsi="Arial" w:cs="Arial"/>
          <w:b/>
          <w:sz w:val="24"/>
          <w:szCs w:val="24"/>
        </w:rPr>
        <w:t>Conosciutissimo anche al di fuori dell’ambiente calcistico, ha saputo conquistarsi la stima e il rispetto di quanti hanno avuto la fortuna di conoscerlo.</w:t>
      </w:r>
    </w:p>
    <w:p w14:paraId="45B3A497" w14:textId="77777777" w:rsidR="007A6FA0" w:rsidRDefault="007A6FA0" w:rsidP="007A6FA0">
      <w:pPr>
        <w:pStyle w:val="Nessunaspaziatura"/>
        <w:pBdr>
          <w:top w:val="single" w:sz="4" w:space="1" w:color="auto"/>
          <w:left w:val="single" w:sz="4" w:space="2" w:color="auto"/>
          <w:bottom w:val="single" w:sz="4" w:space="1" w:color="auto"/>
          <w:right w:val="single" w:sz="4" w:space="4" w:color="auto"/>
        </w:pBdr>
        <w:jc w:val="both"/>
        <w:rPr>
          <w:rFonts w:ascii="Arial" w:hAnsi="Arial" w:cs="Arial"/>
          <w:b/>
          <w:sz w:val="24"/>
          <w:szCs w:val="24"/>
        </w:rPr>
      </w:pPr>
      <w:r>
        <w:rPr>
          <w:rFonts w:ascii="Arial" w:hAnsi="Arial" w:cs="Arial"/>
          <w:b/>
          <w:sz w:val="24"/>
          <w:szCs w:val="24"/>
        </w:rPr>
        <w:t>I</w:t>
      </w:r>
      <w:r w:rsidRPr="00F13AC3">
        <w:rPr>
          <w:rFonts w:ascii="Arial" w:hAnsi="Arial" w:cs="Arial"/>
          <w:b/>
          <w:sz w:val="24"/>
          <w:szCs w:val="24"/>
        </w:rPr>
        <w:t>nterpret</w:t>
      </w:r>
      <w:r>
        <w:rPr>
          <w:rFonts w:ascii="Arial" w:hAnsi="Arial" w:cs="Arial"/>
          <w:b/>
          <w:sz w:val="24"/>
          <w:szCs w:val="24"/>
        </w:rPr>
        <w:t>ando anche i</w:t>
      </w:r>
      <w:r w:rsidRPr="00F13AC3">
        <w:rPr>
          <w:rFonts w:ascii="Arial" w:hAnsi="Arial" w:cs="Arial"/>
          <w:b/>
          <w:sz w:val="24"/>
          <w:szCs w:val="24"/>
        </w:rPr>
        <w:t>l pensiero del Calcio Marchigia</w:t>
      </w:r>
      <w:r>
        <w:rPr>
          <w:rFonts w:ascii="Arial" w:hAnsi="Arial" w:cs="Arial"/>
          <w:b/>
          <w:sz w:val="24"/>
          <w:szCs w:val="24"/>
        </w:rPr>
        <w:t>no esprimiamo alla sua adorata F</w:t>
      </w:r>
      <w:r w:rsidRPr="00F13AC3">
        <w:rPr>
          <w:rFonts w:ascii="Arial" w:hAnsi="Arial" w:cs="Arial"/>
          <w:b/>
          <w:sz w:val="24"/>
          <w:szCs w:val="24"/>
        </w:rPr>
        <w:t>amiglia e a quanti gli hanno voluto bene i sentimenti più profondi di vivo cordoglio.</w:t>
      </w:r>
    </w:p>
    <w:p w14:paraId="17BE1717" w14:textId="77777777" w:rsidR="007A6FA0" w:rsidRPr="003057DA" w:rsidRDefault="007A6FA0" w:rsidP="007A6FA0">
      <w:pPr>
        <w:pStyle w:val="Nessunaspaziatura"/>
        <w:pBdr>
          <w:top w:val="single" w:sz="4" w:space="1" w:color="auto"/>
          <w:left w:val="single" w:sz="4" w:space="2" w:color="auto"/>
          <w:bottom w:val="single" w:sz="4" w:space="1" w:color="auto"/>
          <w:right w:val="single" w:sz="4" w:space="4" w:color="auto"/>
        </w:pBdr>
        <w:jc w:val="center"/>
        <w:rPr>
          <w:rFonts w:ascii="Arial" w:hAnsi="Arial" w:cs="Arial"/>
          <w:b/>
          <w:sz w:val="28"/>
          <w:szCs w:val="28"/>
        </w:rPr>
      </w:pPr>
      <w:r w:rsidRPr="003057DA">
        <w:rPr>
          <w:rFonts w:ascii="Arial" w:hAnsi="Arial" w:cs="Arial"/>
          <w:b/>
          <w:sz w:val="28"/>
          <w:szCs w:val="28"/>
        </w:rPr>
        <w:t>CIAO CLAUDIO</w:t>
      </w:r>
    </w:p>
    <w:p w14:paraId="44CE2ABB" w14:textId="77777777" w:rsidR="00D85666" w:rsidRDefault="00D85666" w:rsidP="009D0C38">
      <w:pPr>
        <w:pStyle w:val="LndNormale1"/>
        <w:rPr>
          <w:color w:val="002060"/>
          <w:szCs w:val="22"/>
        </w:rPr>
      </w:pPr>
    </w:p>
    <w:p w14:paraId="6DAA4C37" w14:textId="77777777" w:rsidR="00253A20" w:rsidRPr="00B55D59" w:rsidRDefault="00253A20" w:rsidP="00253A20">
      <w:pPr>
        <w:pStyle w:val="LndNormale1"/>
        <w:rPr>
          <w:rFonts w:ascii="Courier New" w:hAnsi="Courier New" w:cs="Courier New"/>
          <w:color w:val="002060"/>
          <w:szCs w:val="22"/>
        </w:rPr>
      </w:pPr>
    </w:p>
    <w:p w14:paraId="393ABE03" w14:textId="2DDDF0BB" w:rsidR="00253A20" w:rsidRPr="00B55D59" w:rsidRDefault="006B790E" w:rsidP="006B790E">
      <w:pPr>
        <w:pStyle w:val="Default"/>
        <w:jc w:val="center"/>
        <w:rPr>
          <w:rFonts w:ascii="Arial" w:hAnsi="Arial" w:cs="Arial"/>
          <w:b/>
          <w:color w:val="002060"/>
          <w:sz w:val="28"/>
          <w:szCs w:val="28"/>
        </w:rPr>
      </w:pPr>
      <w:r>
        <w:rPr>
          <w:rFonts w:ascii="Arial" w:hAnsi="Arial" w:cs="Arial"/>
          <w:b/>
          <w:color w:val="002060"/>
          <w:sz w:val="28"/>
          <w:szCs w:val="28"/>
        </w:rPr>
        <w:t xml:space="preserve">AGGIORNAMENTO </w:t>
      </w:r>
      <w:r w:rsidR="00253A20" w:rsidRPr="00B55D59">
        <w:rPr>
          <w:rFonts w:ascii="Arial" w:hAnsi="Arial" w:cs="Arial"/>
          <w:b/>
          <w:color w:val="002060"/>
          <w:sz w:val="28"/>
          <w:szCs w:val="28"/>
        </w:rPr>
        <w:t>CIRCOLARE</w:t>
      </w:r>
    </w:p>
    <w:p w14:paraId="1D983F73" w14:textId="3668F420" w:rsidR="00253A20" w:rsidRPr="00B55D59" w:rsidRDefault="00253A20" w:rsidP="006B790E">
      <w:pPr>
        <w:pStyle w:val="Default"/>
        <w:jc w:val="center"/>
        <w:rPr>
          <w:rFonts w:ascii="Arial" w:hAnsi="Arial" w:cs="Arial"/>
          <w:b/>
          <w:color w:val="002060"/>
          <w:sz w:val="28"/>
          <w:szCs w:val="28"/>
        </w:rPr>
      </w:pPr>
      <w:r w:rsidRPr="00B55D59">
        <w:rPr>
          <w:rFonts w:ascii="Arial" w:hAnsi="Arial" w:cs="Arial"/>
          <w:b/>
          <w:color w:val="002060"/>
          <w:sz w:val="28"/>
          <w:szCs w:val="28"/>
        </w:rPr>
        <w:t>CAMPIONATI 2021/2022</w:t>
      </w:r>
    </w:p>
    <w:p w14:paraId="74C6E7C1" w14:textId="77777777" w:rsidR="00253A20" w:rsidRPr="00B55D59" w:rsidRDefault="00253A20" w:rsidP="006B790E">
      <w:pPr>
        <w:pStyle w:val="Default"/>
        <w:jc w:val="center"/>
        <w:rPr>
          <w:rFonts w:ascii="Arial" w:hAnsi="Arial" w:cs="Arial"/>
          <w:b/>
          <w:color w:val="002060"/>
          <w:sz w:val="28"/>
          <w:szCs w:val="28"/>
        </w:rPr>
      </w:pPr>
      <w:r w:rsidRPr="00B55D59">
        <w:rPr>
          <w:rFonts w:ascii="Arial" w:hAnsi="Arial" w:cs="Arial"/>
          <w:b/>
          <w:color w:val="002060"/>
          <w:sz w:val="28"/>
          <w:szCs w:val="28"/>
        </w:rPr>
        <w:t>DISPOSIZIONI EMERGENZA COVID-19</w:t>
      </w:r>
    </w:p>
    <w:p w14:paraId="0DB5D42C" w14:textId="77777777" w:rsidR="00253A20" w:rsidRPr="00B55D59" w:rsidRDefault="00253A20" w:rsidP="00253A20">
      <w:pPr>
        <w:pStyle w:val="Default"/>
        <w:rPr>
          <w:rFonts w:ascii="Arial" w:hAnsi="Arial" w:cs="Arial"/>
          <w:color w:val="002060"/>
          <w:sz w:val="28"/>
          <w:szCs w:val="28"/>
        </w:rPr>
      </w:pPr>
      <w:r w:rsidRPr="00B55D59">
        <w:rPr>
          <w:rFonts w:ascii="Arial" w:hAnsi="Arial" w:cs="Arial"/>
          <w:color w:val="002060"/>
          <w:sz w:val="28"/>
          <w:szCs w:val="28"/>
        </w:rPr>
        <w:t xml:space="preserve"> </w:t>
      </w:r>
      <w:r w:rsidRPr="00B55D59">
        <w:rPr>
          <w:rFonts w:ascii="Arial" w:hAnsi="Arial" w:cs="Arial"/>
          <w:color w:val="002060"/>
          <w:sz w:val="28"/>
          <w:szCs w:val="28"/>
        </w:rPr>
        <w:tab/>
      </w:r>
      <w:r w:rsidRPr="00B55D59">
        <w:rPr>
          <w:rFonts w:ascii="Arial" w:hAnsi="Arial" w:cs="Arial"/>
          <w:color w:val="002060"/>
          <w:sz w:val="28"/>
          <w:szCs w:val="28"/>
        </w:rPr>
        <w:tab/>
      </w:r>
      <w:r w:rsidRPr="00B55D59">
        <w:rPr>
          <w:rFonts w:ascii="Arial" w:hAnsi="Arial" w:cs="Arial"/>
          <w:color w:val="002060"/>
          <w:sz w:val="28"/>
          <w:szCs w:val="28"/>
        </w:rPr>
        <w:tab/>
      </w:r>
      <w:r w:rsidRPr="00B55D59">
        <w:rPr>
          <w:rFonts w:ascii="Arial" w:hAnsi="Arial" w:cs="Arial"/>
          <w:color w:val="002060"/>
          <w:sz w:val="28"/>
          <w:szCs w:val="28"/>
        </w:rPr>
        <w:tab/>
      </w:r>
      <w:r w:rsidRPr="00B55D59">
        <w:rPr>
          <w:rFonts w:ascii="Arial" w:hAnsi="Arial" w:cs="Arial"/>
          <w:color w:val="002060"/>
          <w:sz w:val="28"/>
          <w:szCs w:val="28"/>
        </w:rPr>
        <w:tab/>
      </w:r>
    </w:p>
    <w:p w14:paraId="1399559B" w14:textId="77777777" w:rsidR="00253A20" w:rsidRPr="00B55D59" w:rsidRDefault="00253A20" w:rsidP="00253A20">
      <w:pPr>
        <w:pStyle w:val="Default"/>
        <w:rPr>
          <w:rFonts w:ascii="Arial" w:hAnsi="Arial" w:cs="Arial"/>
          <w:b/>
          <w:color w:val="002060"/>
        </w:rPr>
      </w:pPr>
      <w:r w:rsidRPr="00B55D59">
        <w:rPr>
          <w:rFonts w:ascii="Arial" w:hAnsi="Arial" w:cs="Arial"/>
          <w:b/>
          <w:color w:val="002060"/>
        </w:rPr>
        <w:t xml:space="preserve">Il Comitato Regionale Marche </w:t>
      </w:r>
    </w:p>
    <w:p w14:paraId="7C75E8EE" w14:textId="77777777" w:rsidR="00253A20" w:rsidRPr="00B55D59" w:rsidRDefault="00253A20" w:rsidP="00253A20">
      <w:pPr>
        <w:rPr>
          <w:rFonts w:ascii="Arial" w:hAnsi="Arial" w:cs="Arial"/>
          <w:color w:val="002060"/>
          <w:sz w:val="22"/>
          <w:szCs w:val="22"/>
        </w:rPr>
      </w:pPr>
      <w:r w:rsidRPr="00B55D59">
        <w:rPr>
          <w:rFonts w:ascii="Arial" w:hAnsi="Arial" w:cs="Arial"/>
          <w:color w:val="002060"/>
          <w:sz w:val="22"/>
          <w:szCs w:val="22"/>
        </w:rPr>
        <w:t>con riferimento alle indicazioni generali di cui al Protocollo Sanitario anti Covid-19 da applicare alle Società dilettantistiche partecipanti ai campionati 2021/2022, al fine di disciplinare lo svolgimento dell’attività, e nello specifico le gare ufficiali, nell’ipotesi in cui sia accertata la positività al virus SARS-CoV-2 di uno più calciatori/calciatrici tesserati per le squadre partecipanti ai Campionati Regionali 2021/2022</w:t>
      </w:r>
    </w:p>
    <w:p w14:paraId="5275F98E" w14:textId="77777777" w:rsidR="00253A20" w:rsidRPr="00B55D59" w:rsidRDefault="00253A20" w:rsidP="00253A20">
      <w:pPr>
        <w:jc w:val="center"/>
        <w:rPr>
          <w:rFonts w:ascii="Arial" w:hAnsi="Arial" w:cs="Arial"/>
          <w:b/>
          <w:color w:val="002060"/>
          <w:sz w:val="22"/>
          <w:szCs w:val="22"/>
        </w:rPr>
      </w:pPr>
      <w:r w:rsidRPr="00B55D59">
        <w:rPr>
          <w:rFonts w:ascii="Arial" w:hAnsi="Arial" w:cs="Arial"/>
          <w:b/>
          <w:color w:val="002060"/>
          <w:sz w:val="22"/>
          <w:szCs w:val="22"/>
        </w:rPr>
        <w:t>DISPONE</w:t>
      </w:r>
    </w:p>
    <w:p w14:paraId="12F3A99C" w14:textId="77777777" w:rsidR="00253A20" w:rsidRPr="00B55D59" w:rsidRDefault="00253A20" w:rsidP="00253A20">
      <w:pPr>
        <w:rPr>
          <w:rFonts w:ascii="Arial" w:hAnsi="Arial" w:cs="Arial"/>
          <w:color w:val="002060"/>
          <w:sz w:val="22"/>
          <w:szCs w:val="22"/>
        </w:rPr>
      </w:pPr>
      <w:r w:rsidRPr="00B55D59">
        <w:rPr>
          <w:rFonts w:ascii="Arial" w:hAnsi="Arial" w:cs="Arial"/>
          <w:color w:val="002060"/>
          <w:sz w:val="22"/>
          <w:szCs w:val="22"/>
        </w:rPr>
        <w:t>quanto segue:</w:t>
      </w:r>
    </w:p>
    <w:p w14:paraId="28BE842A" w14:textId="2F5C6A30" w:rsidR="00253A20" w:rsidRPr="00B55D59" w:rsidRDefault="00253A20" w:rsidP="00253A20">
      <w:pPr>
        <w:pStyle w:val="Paragrafoelenco"/>
        <w:numPr>
          <w:ilvl w:val="0"/>
          <w:numId w:val="12"/>
        </w:numPr>
        <w:tabs>
          <w:tab w:val="left" w:pos="426"/>
        </w:tabs>
        <w:suppressAutoHyphens w:val="0"/>
        <w:overflowPunct/>
        <w:autoSpaceDE/>
        <w:ind w:left="425" w:hanging="425"/>
        <w:jc w:val="both"/>
        <w:textAlignment w:val="auto"/>
        <w:rPr>
          <w:rFonts w:ascii="Arial" w:hAnsi="Arial" w:cs="Arial"/>
          <w:color w:val="002060"/>
          <w:sz w:val="22"/>
          <w:szCs w:val="22"/>
        </w:rPr>
      </w:pPr>
      <w:r w:rsidRPr="00B55D59">
        <w:rPr>
          <w:rFonts w:ascii="Arial" w:hAnsi="Arial" w:cs="Arial"/>
          <w:color w:val="002060"/>
          <w:sz w:val="22"/>
          <w:szCs w:val="22"/>
        </w:rPr>
        <w:t>Ogni società deve trasmettere a mezzo PEC del Comitato Regionale Marche (</w:t>
      </w:r>
      <w:hyperlink r:id="rId11" w:history="1">
        <w:r w:rsidRPr="00C350B7">
          <w:rPr>
            <w:rStyle w:val="Collegamentoipertestuale"/>
            <w:rFonts w:ascii="Arial" w:hAnsi="Arial" w:cs="Arial"/>
            <w:b/>
            <w:bCs/>
            <w:sz w:val="22"/>
            <w:szCs w:val="22"/>
            <w:highlight w:val="yellow"/>
          </w:rPr>
          <w:t>c5marche@pec.figcmarche.it</w:t>
        </w:r>
      </w:hyperlink>
      <w:r w:rsidRPr="00B55D59">
        <w:rPr>
          <w:rFonts w:ascii="Arial" w:hAnsi="Arial" w:cs="Arial"/>
          <w:color w:val="002060"/>
          <w:sz w:val="22"/>
          <w:szCs w:val="22"/>
        </w:rPr>
        <w:t>)</w:t>
      </w:r>
      <w:r>
        <w:rPr>
          <w:rFonts w:ascii="Arial" w:hAnsi="Arial" w:cs="Arial"/>
          <w:color w:val="002060"/>
          <w:sz w:val="22"/>
          <w:szCs w:val="22"/>
        </w:rPr>
        <w:t xml:space="preserve"> </w:t>
      </w:r>
      <w:r w:rsidRPr="00B55D59">
        <w:rPr>
          <w:rFonts w:ascii="Arial" w:hAnsi="Arial" w:cs="Arial"/>
          <w:color w:val="002060"/>
          <w:sz w:val="22"/>
          <w:szCs w:val="22"/>
        </w:rPr>
        <w:t xml:space="preserve">l’elenco del gruppo squadra, sottoscritto dal Presidente utilizzando il modulo allegato alla presente Circolare, con tutte le generalità di ciascun componente specificando se si tratta di calciatore – in questo caso indicando i portieri – di componente dello staff tecnico e di dirigente tutti regolarmente tesserati, che non potrà essere superiore a </w:t>
      </w:r>
      <w:r w:rsidR="006B790E" w:rsidRPr="006B790E">
        <w:rPr>
          <w:rFonts w:ascii="Arial" w:hAnsi="Arial" w:cs="Arial"/>
          <w:b/>
          <w:bCs/>
          <w:color w:val="002060"/>
          <w:sz w:val="22"/>
          <w:szCs w:val="22"/>
          <w:highlight w:val="yellow"/>
          <w:u w:val="single"/>
        </w:rPr>
        <w:t>25</w:t>
      </w:r>
      <w:r w:rsidRPr="006B790E">
        <w:rPr>
          <w:rFonts w:ascii="Arial" w:hAnsi="Arial" w:cs="Arial"/>
          <w:b/>
          <w:bCs/>
          <w:color w:val="002060"/>
          <w:sz w:val="22"/>
          <w:szCs w:val="22"/>
          <w:highlight w:val="yellow"/>
          <w:u w:val="single"/>
        </w:rPr>
        <w:t xml:space="preserve"> unità complessive</w:t>
      </w:r>
      <w:r w:rsidRPr="00B55D59">
        <w:rPr>
          <w:rFonts w:ascii="Arial" w:hAnsi="Arial" w:cs="Arial"/>
          <w:color w:val="002060"/>
          <w:sz w:val="22"/>
          <w:szCs w:val="22"/>
        </w:rPr>
        <w:t>. Tale elenco può essere modificato durante il corso del campionato sempre a mezzo PEC.</w:t>
      </w:r>
    </w:p>
    <w:p w14:paraId="07367096" w14:textId="77777777" w:rsidR="00253A20" w:rsidRPr="006B790E" w:rsidRDefault="00253A20" w:rsidP="006B790E">
      <w:pPr>
        <w:tabs>
          <w:tab w:val="left" w:pos="426"/>
        </w:tabs>
        <w:rPr>
          <w:rFonts w:ascii="Arial" w:hAnsi="Arial" w:cs="Arial"/>
          <w:color w:val="002060"/>
          <w:sz w:val="22"/>
          <w:szCs w:val="22"/>
        </w:rPr>
      </w:pPr>
    </w:p>
    <w:p w14:paraId="4E89D367" w14:textId="77777777" w:rsidR="00253A20" w:rsidRPr="00470511" w:rsidRDefault="00253A20" w:rsidP="00253A20">
      <w:pPr>
        <w:pStyle w:val="Paragrafoelenco"/>
        <w:numPr>
          <w:ilvl w:val="0"/>
          <w:numId w:val="12"/>
        </w:numPr>
        <w:tabs>
          <w:tab w:val="left" w:pos="426"/>
        </w:tabs>
        <w:suppressAutoHyphens w:val="0"/>
        <w:overflowPunct/>
        <w:autoSpaceDE/>
        <w:ind w:left="426" w:hanging="426"/>
        <w:jc w:val="both"/>
        <w:textAlignment w:val="auto"/>
        <w:rPr>
          <w:rFonts w:ascii="Arial" w:hAnsi="Arial" w:cs="Arial"/>
          <w:color w:val="002060"/>
          <w:sz w:val="22"/>
          <w:szCs w:val="22"/>
        </w:rPr>
      </w:pPr>
      <w:r w:rsidRPr="00470511">
        <w:rPr>
          <w:rFonts w:ascii="Arial" w:hAnsi="Arial" w:cs="Arial"/>
          <w:color w:val="002060"/>
          <w:sz w:val="22"/>
          <w:szCs w:val="22"/>
        </w:rPr>
        <w:t xml:space="preserve">La gara sarà regolarmente disputata qualora non risultino positivi al virus SARS-CoV-2 un numero di calciatori/calciatrici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w:t>
      </w:r>
    </w:p>
    <w:p w14:paraId="187FF701" w14:textId="77777777" w:rsidR="00253A20" w:rsidRPr="00470511" w:rsidRDefault="00253A20" w:rsidP="00253A20">
      <w:pPr>
        <w:pStyle w:val="Paragrafoelenco"/>
        <w:rPr>
          <w:rFonts w:ascii="Arial" w:hAnsi="Arial" w:cs="Arial"/>
          <w:color w:val="002060"/>
          <w:sz w:val="22"/>
          <w:szCs w:val="22"/>
        </w:rPr>
      </w:pPr>
    </w:p>
    <w:p w14:paraId="00339A03" w14:textId="77C0F2D0" w:rsidR="00253A20" w:rsidRPr="00470511" w:rsidRDefault="00253A20" w:rsidP="00253A20">
      <w:pPr>
        <w:pStyle w:val="Paragrafoelenco"/>
        <w:numPr>
          <w:ilvl w:val="0"/>
          <w:numId w:val="12"/>
        </w:numPr>
        <w:tabs>
          <w:tab w:val="left" w:pos="426"/>
        </w:tabs>
        <w:suppressAutoHyphens w:val="0"/>
        <w:overflowPunct/>
        <w:autoSpaceDE/>
        <w:ind w:left="426" w:hanging="426"/>
        <w:jc w:val="both"/>
        <w:textAlignment w:val="auto"/>
        <w:rPr>
          <w:rFonts w:ascii="Arial" w:hAnsi="Arial" w:cs="Arial"/>
          <w:color w:val="002060"/>
          <w:sz w:val="22"/>
          <w:szCs w:val="22"/>
        </w:rPr>
      </w:pPr>
      <w:r w:rsidRPr="00470511">
        <w:rPr>
          <w:rFonts w:ascii="Arial" w:hAnsi="Arial" w:cs="Arial"/>
          <w:color w:val="002060"/>
          <w:sz w:val="22"/>
          <w:szCs w:val="22"/>
        </w:rPr>
        <w:t xml:space="preserve">In caso di un numero di calciatori/calciatrici positivi </w:t>
      </w:r>
      <w:r w:rsidR="00BA722C" w:rsidRPr="006B790E">
        <w:rPr>
          <w:rFonts w:ascii="Arial" w:hAnsi="Arial" w:cs="Arial"/>
          <w:color w:val="002060"/>
          <w:sz w:val="22"/>
          <w:szCs w:val="22"/>
        </w:rPr>
        <w:t>o negativizzati da meno di 7 giorni</w:t>
      </w:r>
      <w:r w:rsidR="00BA722C">
        <w:rPr>
          <w:rFonts w:ascii="Arial" w:hAnsi="Arial" w:cs="Arial"/>
          <w:color w:val="002060"/>
          <w:sz w:val="22"/>
          <w:szCs w:val="22"/>
        </w:rPr>
        <w:t xml:space="preserve"> </w:t>
      </w:r>
      <w:r w:rsidRPr="00470511">
        <w:rPr>
          <w:rFonts w:ascii="Arial" w:hAnsi="Arial" w:cs="Arial"/>
          <w:color w:val="002060"/>
          <w:sz w:val="22"/>
          <w:szCs w:val="22"/>
        </w:rPr>
        <w:t xml:space="preserve">al virus SARS-CoV-2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ed anche nell’ipotesi in cui, invece, su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calciatori/calciatrici risultati positivi al virus SARS-CoV-2 ci siano più di n. 1 portiere la Società </w:t>
      </w:r>
      <w:r w:rsidR="006B790E">
        <w:rPr>
          <w:rFonts w:ascii="Arial" w:hAnsi="Arial" w:cs="Arial"/>
          <w:color w:val="002060"/>
          <w:sz w:val="22"/>
          <w:szCs w:val="22"/>
        </w:rPr>
        <w:t xml:space="preserve">potrà </w:t>
      </w:r>
      <w:r w:rsidRPr="00470511">
        <w:rPr>
          <w:rFonts w:ascii="Arial" w:hAnsi="Arial" w:cs="Arial"/>
          <w:color w:val="002060"/>
          <w:sz w:val="22"/>
          <w:szCs w:val="22"/>
        </w:rPr>
        <w:t>comunicare tale circostanza al Comitato Regionale, sempre a mezzo mail (</w:t>
      </w:r>
      <w:hyperlink r:id="rId12" w:history="1">
        <w:r w:rsidRPr="00470511">
          <w:rPr>
            <w:rStyle w:val="Collegamentoipertestuale"/>
            <w:rFonts w:ascii="Arial" w:hAnsi="Arial" w:cs="Arial"/>
            <w:sz w:val="22"/>
            <w:szCs w:val="22"/>
          </w:rPr>
          <w:t>c5marche@lnd.i</w:t>
        </w:r>
      </w:hyperlink>
      <w:r w:rsidRPr="00470511">
        <w:rPr>
          <w:rFonts w:ascii="Arial" w:hAnsi="Arial" w:cs="Arial"/>
          <w:color w:val="002060"/>
          <w:sz w:val="22"/>
          <w:szCs w:val="22"/>
        </w:rPr>
        <w:t xml:space="preserve">t) entro e non oltre le </w:t>
      </w:r>
      <w:r w:rsidR="006B790E">
        <w:rPr>
          <w:rFonts w:ascii="Arial" w:hAnsi="Arial" w:cs="Arial"/>
          <w:color w:val="002060"/>
          <w:sz w:val="22"/>
          <w:szCs w:val="22"/>
        </w:rPr>
        <w:t>12</w:t>
      </w:r>
      <w:r w:rsidRPr="00470511">
        <w:rPr>
          <w:rFonts w:ascii="Arial" w:hAnsi="Arial" w:cs="Arial"/>
          <w:color w:val="002060"/>
          <w:sz w:val="22"/>
          <w:szCs w:val="22"/>
        </w:rPr>
        <w:t xml:space="preserve"> ore precedenti, che, espletate le opportune verifiche provvederà al rinvio della gara.  </w:t>
      </w:r>
    </w:p>
    <w:p w14:paraId="483DC82D" w14:textId="32068D8B" w:rsidR="00253A20" w:rsidRDefault="00253A20" w:rsidP="00C96874">
      <w:pPr>
        <w:rPr>
          <w:rFonts w:ascii="Arial" w:hAnsi="Arial" w:cs="Arial"/>
          <w:color w:val="002060"/>
          <w:sz w:val="22"/>
          <w:szCs w:val="22"/>
        </w:rPr>
      </w:pPr>
    </w:p>
    <w:p w14:paraId="42AA6AFB" w14:textId="1F132096" w:rsidR="00C96874" w:rsidRPr="001F1039" w:rsidRDefault="00C96874" w:rsidP="00C96874">
      <w:pPr>
        <w:pStyle w:val="Paragrafoelenco"/>
        <w:numPr>
          <w:ilvl w:val="0"/>
          <w:numId w:val="12"/>
        </w:numPr>
        <w:tabs>
          <w:tab w:val="left" w:pos="426"/>
        </w:tabs>
        <w:suppressAutoHyphens w:val="0"/>
        <w:overflowPunct/>
        <w:autoSpaceDE/>
        <w:ind w:left="426" w:hanging="426"/>
        <w:jc w:val="both"/>
        <w:textAlignment w:val="auto"/>
        <w:rPr>
          <w:rFonts w:ascii="Arial" w:hAnsi="Arial" w:cs="Arial"/>
          <w:color w:val="002060"/>
          <w:sz w:val="22"/>
          <w:szCs w:val="22"/>
        </w:rPr>
      </w:pPr>
      <w:r w:rsidRPr="001F1039">
        <w:rPr>
          <w:rFonts w:ascii="Arial" w:hAnsi="Arial" w:cs="Arial"/>
          <w:color w:val="002060"/>
          <w:sz w:val="22"/>
          <w:szCs w:val="22"/>
        </w:rPr>
        <w:t>Non saranno considerati nel computo del numero di calciatori/calciatrici superiori a n. 3 (tre) ai fini</w:t>
      </w:r>
      <w:r w:rsidRPr="001F1039">
        <w:rPr>
          <w:color w:val="002060"/>
          <w:sz w:val="22"/>
          <w:szCs w:val="22"/>
        </w:rPr>
        <w:t xml:space="preserve"> </w:t>
      </w:r>
      <w:r w:rsidRPr="001F1039">
        <w:rPr>
          <w:rFonts w:ascii="Arial" w:hAnsi="Arial" w:cs="Arial"/>
          <w:color w:val="002060"/>
          <w:sz w:val="22"/>
          <w:szCs w:val="22"/>
        </w:rPr>
        <w:t>della richiesta di rinvio, i casi positivi che riguardano quelli inseriti nell’elenco comunicato al Comitato Regionale Marche da meno di 10 giorni.</w:t>
      </w:r>
    </w:p>
    <w:p w14:paraId="4070CE62" w14:textId="77777777" w:rsidR="00C96874" w:rsidRPr="00C96874" w:rsidRDefault="00C96874" w:rsidP="00C96874">
      <w:pPr>
        <w:rPr>
          <w:rFonts w:ascii="Arial" w:hAnsi="Arial" w:cs="Arial"/>
          <w:color w:val="002060"/>
          <w:sz w:val="22"/>
          <w:szCs w:val="22"/>
        </w:rPr>
      </w:pPr>
    </w:p>
    <w:p w14:paraId="053546DC" w14:textId="643614A3" w:rsidR="00253A20" w:rsidRPr="00B55D59" w:rsidRDefault="00253A20" w:rsidP="00253A20">
      <w:pPr>
        <w:pStyle w:val="Paragrafoelenco"/>
        <w:numPr>
          <w:ilvl w:val="0"/>
          <w:numId w:val="12"/>
        </w:numPr>
        <w:tabs>
          <w:tab w:val="left" w:pos="426"/>
        </w:tabs>
        <w:suppressAutoHyphens w:val="0"/>
        <w:overflowPunct/>
        <w:autoSpaceDE/>
        <w:ind w:left="426" w:hanging="426"/>
        <w:jc w:val="both"/>
        <w:textAlignment w:val="auto"/>
        <w:rPr>
          <w:rFonts w:ascii="Arial" w:hAnsi="Arial" w:cs="Arial"/>
          <w:color w:val="002060"/>
          <w:sz w:val="22"/>
          <w:szCs w:val="22"/>
        </w:rPr>
      </w:pPr>
      <w:r w:rsidRPr="00B55D59">
        <w:rPr>
          <w:rFonts w:ascii="Arial" w:hAnsi="Arial" w:cs="Arial"/>
          <w:color w:val="002060"/>
          <w:sz w:val="22"/>
          <w:szCs w:val="22"/>
        </w:rPr>
        <w:t>Prima di ogni gara, il responsabile sanitario/medico sociale/dirigente accompagnatore di ogni squadra dovrà consegnare all’omologo della squadra avversaria l’attestazione, redatta secondo il modulo allegato nel rispetto da parte di tutto il proprio “gruppo squadra” delle prescrizioni sanitarie relative agli accertamenti Cov</w:t>
      </w:r>
      <w:r w:rsidR="00C96874">
        <w:rPr>
          <w:rFonts w:ascii="Arial" w:hAnsi="Arial" w:cs="Arial"/>
          <w:color w:val="002060"/>
          <w:sz w:val="22"/>
          <w:szCs w:val="22"/>
        </w:rPr>
        <w:t>id</w:t>
      </w:r>
      <w:r w:rsidRPr="00B55D59">
        <w:rPr>
          <w:rFonts w:ascii="Arial" w:hAnsi="Arial" w:cs="Arial"/>
          <w:color w:val="002060"/>
          <w:sz w:val="22"/>
          <w:szCs w:val="22"/>
        </w:rPr>
        <w:t>-19 previsti dal protocollo e dalle norme di Legge in vigore.</w:t>
      </w:r>
    </w:p>
    <w:p w14:paraId="67EC1799" w14:textId="77777777" w:rsidR="00253A20" w:rsidRPr="00B55D59" w:rsidRDefault="00253A20" w:rsidP="00253A20">
      <w:pPr>
        <w:pStyle w:val="Paragrafoelenco"/>
        <w:tabs>
          <w:tab w:val="left" w:pos="426"/>
        </w:tabs>
        <w:ind w:left="426"/>
        <w:jc w:val="both"/>
        <w:rPr>
          <w:rFonts w:ascii="Arial" w:hAnsi="Arial" w:cs="Arial"/>
          <w:color w:val="002060"/>
          <w:sz w:val="22"/>
          <w:szCs w:val="22"/>
        </w:rPr>
      </w:pPr>
    </w:p>
    <w:p w14:paraId="675232D4" w14:textId="7F96A91F" w:rsidR="00253A20" w:rsidRPr="00B55D59" w:rsidRDefault="00253A20" w:rsidP="00253A20">
      <w:pPr>
        <w:pStyle w:val="Paragrafoelenco"/>
        <w:numPr>
          <w:ilvl w:val="0"/>
          <w:numId w:val="12"/>
        </w:numPr>
        <w:tabs>
          <w:tab w:val="left" w:pos="426"/>
        </w:tabs>
        <w:suppressAutoHyphens w:val="0"/>
        <w:overflowPunct/>
        <w:autoSpaceDE/>
        <w:ind w:left="426" w:hanging="426"/>
        <w:jc w:val="both"/>
        <w:textAlignment w:val="auto"/>
        <w:rPr>
          <w:rFonts w:ascii="Arial" w:hAnsi="Arial" w:cs="Arial"/>
          <w:color w:val="002060"/>
          <w:sz w:val="22"/>
          <w:szCs w:val="22"/>
        </w:rPr>
      </w:pPr>
      <w:r w:rsidRPr="00B55D59">
        <w:rPr>
          <w:rFonts w:ascii="Arial" w:hAnsi="Arial" w:cs="Arial"/>
          <w:color w:val="002060"/>
          <w:sz w:val="22"/>
          <w:szCs w:val="22"/>
        </w:rPr>
        <w:t>Per tutti gli adempimenti e disposizioni da osservare, si rimanda al vigente Protocollo sanitario anti COVI</w:t>
      </w:r>
      <w:r w:rsidR="00C96874">
        <w:rPr>
          <w:rFonts w:ascii="Arial" w:hAnsi="Arial" w:cs="Arial"/>
          <w:color w:val="002060"/>
          <w:sz w:val="22"/>
          <w:szCs w:val="22"/>
        </w:rPr>
        <w:t>D</w:t>
      </w:r>
      <w:r w:rsidRPr="00B55D59">
        <w:rPr>
          <w:rFonts w:ascii="Arial" w:hAnsi="Arial" w:cs="Arial"/>
          <w:color w:val="002060"/>
          <w:sz w:val="22"/>
          <w:szCs w:val="22"/>
        </w:rPr>
        <w:t xml:space="preserve">-19 e successive modifiche ed integrazioni, che le Società dovranno rispettare, salvo ulteriori e diversi provvedimenti che dovessero rendersi necessari. </w:t>
      </w:r>
    </w:p>
    <w:p w14:paraId="5774DE95" w14:textId="77777777" w:rsidR="00253A20" w:rsidRPr="00B55D59" w:rsidRDefault="00253A20" w:rsidP="00253A20">
      <w:pPr>
        <w:pStyle w:val="Paragrafoelenco"/>
        <w:tabs>
          <w:tab w:val="left" w:pos="426"/>
        </w:tabs>
        <w:jc w:val="both"/>
        <w:rPr>
          <w:rFonts w:ascii="Arial" w:hAnsi="Arial" w:cs="Arial"/>
          <w:color w:val="002060"/>
          <w:sz w:val="22"/>
          <w:szCs w:val="22"/>
        </w:rPr>
      </w:pPr>
    </w:p>
    <w:p w14:paraId="398BE5BA" w14:textId="77777777" w:rsidR="00253A20" w:rsidRPr="00B55D59" w:rsidRDefault="00253A20" w:rsidP="00253A20">
      <w:pPr>
        <w:pStyle w:val="Paragrafoelenco"/>
        <w:tabs>
          <w:tab w:val="left" w:pos="426"/>
        </w:tabs>
        <w:jc w:val="both"/>
        <w:rPr>
          <w:rFonts w:ascii="Arial" w:hAnsi="Arial" w:cs="Arial"/>
          <w:color w:val="002060"/>
          <w:sz w:val="22"/>
          <w:szCs w:val="22"/>
        </w:rPr>
      </w:pPr>
      <w:r w:rsidRPr="00B55D59">
        <w:rPr>
          <w:rFonts w:ascii="Arial" w:hAnsi="Arial" w:cs="Arial"/>
          <w:color w:val="002060"/>
          <w:sz w:val="22"/>
          <w:szCs w:val="22"/>
        </w:rPr>
        <w:t>Allegati:</w:t>
      </w:r>
    </w:p>
    <w:p w14:paraId="46F8E41E" w14:textId="77777777" w:rsidR="00253A20" w:rsidRPr="00B55D59" w:rsidRDefault="00253A20" w:rsidP="00253A20">
      <w:pPr>
        <w:pStyle w:val="Paragrafoelenco"/>
        <w:numPr>
          <w:ilvl w:val="0"/>
          <w:numId w:val="11"/>
        </w:numPr>
        <w:tabs>
          <w:tab w:val="left" w:pos="426"/>
        </w:tabs>
        <w:suppressAutoHyphens w:val="0"/>
        <w:overflowPunct/>
        <w:autoSpaceDE/>
        <w:jc w:val="both"/>
        <w:textAlignment w:val="auto"/>
        <w:rPr>
          <w:rFonts w:ascii="Arial" w:hAnsi="Arial" w:cs="Arial"/>
          <w:color w:val="002060"/>
          <w:sz w:val="22"/>
          <w:szCs w:val="22"/>
        </w:rPr>
      </w:pPr>
      <w:r w:rsidRPr="00B55D59">
        <w:rPr>
          <w:rFonts w:ascii="Arial" w:hAnsi="Arial" w:cs="Arial"/>
          <w:color w:val="002060"/>
          <w:sz w:val="22"/>
          <w:szCs w:val="22"/>
        </w:rPr>
        <w:lastRenderedPageBreak/>
        <w:t>Modello elenco gruppo squadra</w:t>
      </w:r>
    </w:p>
    <w:p w14:paraId="49EEEA96" w14:textId="0C1C9414" w:rsidR="00253A20" w:rsidRDefault="00253A20" w:rsidP="009D0C38">
      <w:pPr>
        <w:pStyle w:val="LndNormale1"/>
        <w:rPr>
          <w:color w:val="002060"/>
          <w:szCs w:val="22"/>
        </w:rPr>
      </w:pPr>
    </w:p>
    <w:p w14:paraId="3F697924" w14:textId="4C59248E" w:rsidR="00D85666" w:rsidRDefault="00D85666" w:rsidP="009D0C38">
      <w:pPr>
        <w:pStyle w:val="LndNormale1"/>
        <w:rPr>
          <w:color w:val="002060"/>
          <w:szCs w:val="22"/>
        </w:rPr>
      </w:pPr>
    </w:p>
    <w:p w14:paraId="282503CD" w14:textId="77777777" w:rsidR="00D85666" w:rsidRDefault="00D85666" w:rsidP="00D85666">
      <w:pPr>
        <w:pStyle w:val="LndNormale1"/>
        <w:jc w:val="left"/>
        <w:rPr>
          <w:b/>
          <w:color w:val="002060"/>
          <w:sz w:val="28"/>
          <w:szCs w:val="28"/>
        </w:rPr>
      </w:pPr>
      <w:r>
        <w:rPr>
          <w:b/>
          <w:color w:val="002060"/>
          <w:sz w:val="28"/>
          <w:szCs w:val="28"/>
        </w:rPr>
        <w:t>TRASMISSIONE GRUPPO SQUADRA</w:t>
      </w:r>
    </w:p>
    <w:p w14:paraId="2F0F9DA0" w14:textId="77777777" w:rsidR="00D85666" w:rsidRPr="00D85666" w:rsidRDefault="00D85666" w:rsidP="00D85666">
      <w:pPr>
        <w:pStyle w:val="Default"/>
        <w:rPr>
          <w:rFonts w:ascii="Arial" w:hAnsi="Arial" w:cs="Arial"/>
          <w:color w:val="002060"/>
          <w:sz w:val="22"/>
          <w:szCs w:val="22"/>
        </w:rPr>
      </w:pPr>
      <w:r w:rsidRPr="00D85666">
        <w:rPr>
          <w:rFonts w:ascii="Arial" w:hAnsi="Arial" w:cs="Arial"/>
          <w:color w:val="002060"/>
          <w:sz w:val="22"/>
          <w:szCs w:val="22"/>
        </w:rPr>
        <w:t xml:space="preserve"> </w:t>
      </w:r>
      <w:r w:rsidRPr="00D85666">
        <w:rPr>
          <w:rFonts w:ascii="Arial" w:hAnsi="Arial" w:cs="Arial"/>
          <w:color w:val="002060"/>
          <w:sz w:val="22"/>
          <w:szCs w:val="22"/>
        </w:rPr>
        <w:tab/>
      </w:r>
      <w:r w:rsidRPr="00D85666">
        <w:rPr>
          <w:rFonts w:ascii="Arial" w:hAnsi="Arial" w:cs="Arial"/>
          <w:color w:val="002060"/>
          <w:sz w:val="22"/>
          <w:szCs w:val="22"/>
        </w:rPr>
        <w:tab/>
      </w:r>
      <w:r w:rsidRPr="00D85666">
        <w:rPr>
          <w:rFonts w:ascii="Arial" w:hAnsi="Arial" w:cs="Arial"/>
          <w:color w:val="002060"/>
          <w:sz w:val="22"/>
          <w:szCs w:val="22"/>
        </w:rPr>
        <w:tab/>
      </w:r>
      <w:r w:rsidRPr="00D85666">
        <w:rPr>
          <w:rFonts w:ascii="Arial" w:hAnsi="Arial" w:cs="Arial"/>
          <w:color w:val="002060"/>
          <w:sz w:val="22"/>
          <w:szCs w:val="22"/>
        </w:rPr>
        <w:tab/>
      </w:r>
      <w:r w:rsidRPr="00D85666">
        <w:rPr>
          <w:rFonts w:ascii="Arial" w:hAnsi="Arial" w:cs="Arial"/>
          <w:color w:val="002060"/>
          <w:sz w:val="22"/>
          <w:szCs w:val="22"/>
        </w:rPr>
        <w:tab/>
      </w:r>
    </w:p>
    <w:p w14:paraId="08E805BF" w14:textId="4F94B788" w:rsidR="00D85666" w:rsidRPr="00C12F53" w:rsidRDefault="00D85666" w:rsidP="00D85666">
      <w:pPr>
        <w:rPr>
          <w:rFonts w:ascii="Arial" w:hAnsi="Arial" w:cs="Arial"/>
          <w:b/>
          <w:color w:val="002060"/>
          <w:sz w:val="22"/>
          <w:szCs w:val="22"/>
        </w:rPr>
      </w:pPr>
      <w:r>
        <w:rPr>
          <w:rFonts w:ascii="Arial" w:hAnsi="Arial" w:cs="Arial"/>
          <w:color w:val="002060"/>
          <w:sz w:val="22"/>
          <w:szCs w:val="22"/>
        </w:rPr>
        <w:t>C</w:t>
      </w:r>
      <w:r w:rsidRPr="00B55D59">
        <w:rPr>
          <w:rFonts w:ascii="Arial" w:hAnsi="Arial" w:cs="Arial"/>
          <w:color w:val="002060"/>
          <w:sz w:val="22"/>
          <w:szCs w:val="22"/>
        </w:rPr>
        <w:t xml:space="preserve">on riferimento </w:t>
      </w:r>
      <w:r>
        <w:rPr>
          <w:rFonts w:ascii="Arial" w:hAnsi="Arial" w:cs="Arial"/>
          <w:color w:val="002060"/>
          <w:sz w:val="22"/>
          <w:szCs w:val="22"/>
        </w:rPr>
        <w:t>alla Circolare Campionati 2021/2022 Disposizioni emergenza Covid-19 di cui</w:t>
      </w:r>
      <w:r w:rsidR="00C12F53">
        <w:rPr>
          <w:rFonts w:ascii="Arial" w:hAnsi="Arial" w:cs="Arial"/>
          <w:color w:val="002060"/>
          <w:sz w:val="22"/>
          <w:szCs w:val="22"/>
        </w:rPr>
        <w:t xml:space="preserve"> sopra</w:t>
      </w:r>
      <w:r>
        <w:rPr>
          <w:rFonts w:ascii="Arial" w:hAnsi="Arial" w:cs="Arial"/>
          <w:color w:val="002060"/>
          <w:sz w:val="22"/>
          <w:szCs w:val="22"/>
        </w:rPr>
        <w:t xml:space="preserve">, </w:t>
      </w:r>
      <w:r w:rsidR="00C96874">
        <w:rPr>
          <w:rFonts w:ascii="Arial" w:hAnsi="Arial" w:cs="Arial"/>
          <w:color w:val="002060"/>
          <w:sz w:val="22"/>
          <w:szCs w:val="22"/>
        </w:rPr>
        <w:t xml:space="preserve">vista anche la riapertura dei trasferimenti, </w:t>
      </w:r>
      <w:r>
        <w:rPr>
          <w:rFonts w:ascii="Arial" w:hAnsi="Arial" w:cs="Arial"/>
          <w:color w:val="002060"/>
          <w:sz w:val="22"/>
          <w:szCs w:val="22"/>
        </w:rPr>
        <w:t xml:space="preserve">si invitano le Società che non hanno ancora provveduto a </w:t>
      </w:r>
      <w:r w:rsidRPr="0026380A">
        <w:rPr>
          <w:rFonts w:ascii="Arial" w:hAnsi="Arial" w:cs="Arial"/>
          <w:color w:val="002060"/>
          <w:sz w:val="22"/>
          <w:szCs w:val="22"/>
        </w:rPr>
        <w:t xml:space="preserve">trasmettere a mezzo PEC </w:t>
      </w:r>
      <w:r>
        <w:rPr>
          <w:rFonts w:ascii="Arial" w:hAnsi="Arial" w:cs="Arial"/>
          <w:color w:val="002060"/>
          <w:sz w:val="22"/>
          <w:szCs w:val="22"/>
        </w:rPr>
        <w:t>al</w:t>
      </w:r>
      <w:r w:rsidRPr="0026380A">
        <w:rPr>
          <w:rFonts w:ascii="Arial" w:hAnsi="Arial" w:cs="Arial"/>
          <w:color w:val="002060"/>
          <w:sz w:val="22"/>
          <w:szCs w:val="22"/>
        </w:rPr>
        <w:t xml:space="preserve"> Comitato Regionale Marche (</w:t>
      </w:r>
      <w:hyperlink r:id="rId13" w:history="1">
        <w:r w:rsidRPr="0026380A">
          <w:rPr>
            <w:rStyle w:val="Collegamentoipertestuale"/>
            <w:rFonts w:ascii="Arial" w:hAnsi="Arial" w:cs="Arial"/>
            <w:b/>
            <w:bCs/>
            <w:sz w:val="22"/>
            <w:szCs w:val="22"/>
            <w:highlight w:val="yellow"/>
          </w:rPr>
          <w:t>c5marche@pec.figcmarche.it</w:t>
        </w:r>
      </w:hyperlink>
      <w:r>
        <w:rPr>
          <w:rFonts w:ascii="Arial" w:hAnsi="Arial" w:cs="Arial"/>
          <w:color w:val="002060"/>
          <w:sz w:val="22"/>
          <w:szCs w:val="22"/>
        </w:rPr>
        <w:t>)</w:t>
      </w:r>
      <w:r w:rsidRPr="0026380A">
        <w:rPr>
          <w:rFonts w:ascii="Arial" w:hAnsi="Arial" w:cs="Arial"/>
          <w:color w:val="002060"/>
          <w:sz w:val="22"/>
          <w:szCs w:val="22"/>
        </w:rPr>
        <w:t xml:space="preserve"> l’elenco del gruppo squadra, sottoscritto dal Presidente utilizzando il modulo </w:t>
      </w:r>
      <w:r>
        <w:rPr>
          <w:rFonts w:ascii="Arial" w:hAnsi="Arial" w:cs="Arial"/>
          <w:color w:val="002060"/>
          <w:sz w:val="22"/>
          <w:szCs w:val="22"/>
        </w:rPr>
        <w:t>che si allega al presente C.U.</w:t>
      </w:r>
      <w:r w:rsidRPr="0026380A">
        <w:rPr>
          <w:rFonts w:ascii="Arial" w:hAnsi="Arial" w:cs="Arial"/>
          <w:color w:val="002060"/>
          <w:sz w:val="22"/>
          <w:szCs w:val="22"/>
        </w:rPr>
        <w:t xml:space="preserve">, con tutte le generalità di ciascun componente specificando se si tratta di calciatore – in questo caso indicando i portieri – di componente dello staff tecnico e di dirigente tutti regolarmente tesserati, </w:t>
      </w:r>
      <w:r w:rsidRPr="001F1039">
        <w:rPr>
          <w:rFonts w:ascii="Arial" w:hAnsi="Arial" w:cs="Arial"/>
          <w:b/>
          <w:bCs/>
          <w:color w:val="002060"/>
          <w:sz w:val="22"/>
          <w:szCs w:val="22"/>
        </w:rPr>
        <w:t xml:space="preserve">che non potrà essere superiore a </w:t>
      </w:r>
      <w:r w:rsidR="005A7C9B" w:rsidRPr="001F1039">
        <w:rPr>
          <w:rFonts w:ascii="Arial" w:hAnsi="Arial" w:cs="Arial"/>
          <w:b/>
          <w:bCs/>
          <w:color w:val="002060"/>
          <w:sz w:val="22"/>
          <w:szCs w:val="22"/>
        </w:rPr>
        <w:t>25</w:t>
      </w:r>
      <w:r w:rsidRPr="001F1039">
        <w:rPr>
          <w:rFonts w:ascii="Arial" w:hAnsi="Arial" w:cs="Arial"/>
          <w:b/>
          <w:bCs/>
          <w:color w:val="002060"/>
          <w:sz w:val="22"/>
          <w:szCs w:val="22"/>
        </w:rPr>
        <w:t xml:space="preserve"> unità complessive</w:t>
      </w:r>
      <w:r w:rsidRPr="0026380A">
        <w:rPr>
          <w:rFonts w:ascii="Arial" w:hAnsi="Arial" w:cs="Arial"/>
          <w:color w:val="002060"/>
          <w:sz w:val="22"/>
          <w:szCs w:val="22"/>
        </w:rPr>
        <w:t>. Tale elenco può essere modificato durante il corso del campionato sempre a mezzo PEC.</w:t>
      </w:r>
    </w:p>
    <w:p w14:paraId="48312A88" w14:textId="77777777" w:rsidR="00D85666" w:rsidRDefault="00D85666" w:rsidP="00D85666">
      <w:pPr>
        <w:rPr>
          <w:rFonts w:ascii="Arial" w:hAnsi="Arial" w:cs="Arial"/>
          <w:color w:val="002060"/>
          <w:sz w:val="22"/>
          <w:szCs w:val="22"/>
        </w:rPr>
      </w:pPr>
    </w:p>
    <w:p w14:paraId="21397B73" w14:textId="77777777" w:rsidR="00D85666" w:rsidRPr="008C442C" w:rsidRDefault="00D85666" w:rsidP="00D85666">
      <w:pPr>
        <w:rPr>
          <w:rFonts w:ascii="Arial" w:hAnsi="Arial" w:cs="Arial"/>
          <w:i/>
          <w:iCs/>
          <w:color w:val="002060"/>
          <w:sz w:val="22"/>
          <w:szCs w:val="22"/>
        </w:rPr>
      </w:pPr>
      <w:r w:rsidRPr="008C442C">
        <w:rPr>
          <w:rFonts w:ascii="Arial" w:hAnsi="Arial" w:cs="Arial"/>
          <w:i/>
          <w:iCs/>
          <w:color w:val="002060"/>
          <w:sz w:val="22"/>
          <w:szCs w:val="22"/>
        </w:rPr>
        <w:t xml:space="preserve">Si ricorda che, in caso di mancato invio del gruppo squadra, non si può chiedere il rinvio di una gara a data da destinarsi causa Covid-19. </w:t>
      </w:r>
    </w:p>
    <w:p w14:paraId="12DC4A8F" w14:textId="77777777" w:rsidR="00D85666" w:rsidRDefault="00D85666" w:rsidP="009D0C38">
      <w:pPr>
        <w:pStyle w:val="LndNormale1"/>
        <w:rPr>
          <w:color w:val="002060"/>
          <w:szCs w:val="22"/>
        </w:rPr>
      </w:pPr>
    </w:p>
    <w:p w14:paraId="00811069" w14:textId="725F32E2" w:rsidR="009C2032" w:rsidRDefault="009C2032"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492FF56A" w14:textId="6C847483" w:rsidR="009C2032" w:rsidRDefault="009C2032" w:rsidP="009D0C38">
      <w:pPr>
        <w:pStyle w:val="LndNormale1"/>
        <w:rPr>
          <w:color w:val="002060"/>
          <w:szCs w:val="22"/>
        </w:rPr>
      </w:pPr>
    </w:p>
    <w:p w14:paraId="259FE13D" w14:textId="0CB2D161" w:rsidR="004C71B8" w:rsidRPr="006F4950" w:rsidRDefault="004C71B8" w:rsidP="004C71B8">
      <w:pPr>
        <w:pStyle w:val="p1"/>
        <w:rPr>
          <w:rFonts w:ascii="Arial" w:hAnsi="Arial" w:cs="Arial"/>
          <w:b/>
          <w:bCs/>
          <w:color w:val="002060"/>
        </w:rPr>
      </w:pPr>
      <w:r>
        <w:rPr>
          <w:rStyle w:val="s1"/>
          <w:rFonts w:ascii="Arial" w:hAnsi="Arial" w:cs="Arial"/>
          <w:b/>
          <w:bCs/>
          <w:color w:val="002060"/>
        </w:rPr>
        <w:t>RIPRESA CAMPIONATI</w:t>
      </w:r>
    </w:p>
    <w:p w14:paraId="0190AABE" w14:textId="77777777" w:rsidR="004C71B8" w:rsidRPr="00F53DA5" w:rsidRDefault="004C71B8" w:rsidP="004C71B8">
      <w:pPr>
        <w:pStyle w:val="p2"/>
        <w:rPr>
          <w:rFonts w:ascii="Arial" w:hAnsi="Arial" w:cs="Arial"/>
          <w:color w:val="002060"/>
          <w:sz w:val="22"/>
          <w:szCs w:val="22"/>
        </w:rPr>
      </w:pPr>
    </w:p>
    <w:p w14:paraId="25F2FCBD" w14:textId="38C98E1A" w:rsidR="004C71B8" w:rsidRPr="00F53DA5" w:rsidRDefault="00BA722C" w:rsidP="004C71B8">
      <w:pPr>
        <w:rPr>
          <w:rFonts w:ascii="Arial" w:hAnsi="Arial" w:cs="Arial"/>
          <w:color w:val="002060"/>
          <w:sz w:val="22"/>
          <w:szCs w:val="22"/>
        </w:rPr>
      </w:pPr>
      <w:r>
        <w:rPr>
          <w:rFonts w:ascii="Arial" w:hAnsi="Arial" w:cs="Arial"/>
          <w:color w:val="002060"/>
          <w:sz w:val="22"/>
          <w:szCs w:val="22"/>
        </w:rPr>
        <w:t>Si rammenta che, c</w:t>
      </w:r>
      <w:r w:rsidR="004C71B8" w:rsidRPr="00F53DA5">
        <w:rPr>
          <w:rFonts w:ascii="Arial" w:hAnsi="Arial" w:cs="Arial"/>
          <w:color w:val="002060"/>
          <w:sz w:val="22"/>
          <w:szCs w:val="22"/>
        </w:rPr>
        <w:t xml:space="preserve">on riferimento a quanto pubblicato nel C.U. n° 48 del 03/01/2022, alla luce dell’attuale situazione epidemiologica, il Consiglio Direttivo del Comitato Regionale Marche, nella riunione </w:t>
      </w:r>
      <w:r w:rsidR="004C71B8">
        <w:rPr>
          <w:rFonts w:ascii="Arial" w:hAnsi="Arial" w:cs="Arial"/>
          <w:color w:val="002060"/>
          <w:sz w:val="22"/>
          <w:szCs w:val="22"/>
        </w:rPr>
        <w:t>del</w:t>
      </w:r>
      <w:r w:rsidR="004C71B8" w:rsidRPr="00F53DA5">
        <w:rPr>
          <w:rFonts w:ascii="Arial" w:hAnsi="Arial" w:cs="Arial"/>
          <w:color w:val="002060"/>
          <w:sz w:val="22"/>
          <w:szCs w:val="22"/>
        </w:rPr>
        <w:t xml:space="preserve"> 17/01/2022, ha deciso di differire la ripresa dei campionati di Calcio a Cinque al 4, 5 e 6 febbraio 2022 come di seguito riportato.</w:t>
      </w:r>
    </w:p>
    <w:p w14:paraId="661CA6E2" w14:textId="77777777" w:rsidR="004C71B8" w:rsidRPr="00F53DA5" w:rsidRDefault="004C71B8" w:rsidP="004C71B8">
      <w:pPr>
        <w:pStyle w:val="p1"/>
        <w:jc w:val="both"/>
        <w:rPr>
          <w:rStyle w:val="s1"/>
          <w:rFonts w:ascii="Arial" w:hAnsi="Arial" w:cs="Arial"/>
          <w:color w:val="002060"/>
          <w:sz w:val="22"/>
          <w:szCs w:val="22"/>
        </w:rPr>
      </w:pPr>
    </w:p>
    <w:p w14:paraId="743B2B54" w14:textId="5B43D7E9" w:rsidR="004C71B8" w:rsidRPr="00F61327" w:rsidRDefault="004C71B8" w:rsidP="004C71B8">
      <w:pPr>
        <w:pStyle w:val="p1"/>
        <w:jc w:val="both"/>
        <w:rPr>
          <w:rStyle w:val="s1"/>
          <w:rFonts w:ascii="Arial" w:hAnsi="Arial" w:cs="Arial"/>
          <w:b/>
          <w:bCs/>
          <w:color w:val="002060"/>
          <w:sz w:val="26"/>
          <w:szCs w:val="26"/>
        </w:rPr>
      </w:pPr>
      <w:r w:rsidRPr="00F61327">
        <w:rPr>
          <w:rStyle w:val="s1"/>
          <w:rFonts w:ascii="Arial" w:hAnsi="Arial" w:cs="Arial"/>
          <w:b/>
          <w:bCs/>
          <w:color w:val="002060"/>
          <w:sz w:val="26"/>
          <w:szCs w:val="26"/>
        </w:rPr>
        <w:t>CALCIO A CINQUE SERIE C1, FEMMINILE, SERIE C2, SERIE D</w:t>
      </w:r>
      <w:r w:rsidR="001F1039">
        <w:rPr>
          <w:rStyle w:val="s1"/>
          <w:rFonts w:ascii="Arial" w:hAnsi="Arial" w:cs="Arial"/>
          <w:b/>
          <w:bCs/>
          <w:color w:val="002060"/>
          <w:sz w:val="26"/>
          <w:szCs w:val="26"/>
        </w:rPr>
        <w:t xml:space="preserve">, UNDER </w:t>
      </w:r>
      <w:r w:rsidR="009F3FC6">
        <w:rPr>
          <w:rStyle w:val="s1"/>
          <w:rFonts w:ascii="Arial" w:hAnsi="Arial" w:cs="Arial"/>
          <w:b/>
          <w:bCs/>
          <w:color w:val="002060"/>
          <w:sz w:val="26"/>
          <w:szCs w:val="26"/>
        </w:rPr>
        <w:t xml:space="preserve">21, UNDER </w:t>
      </w:r>
      <w:r w:rsidR="001F1039">
        <w:rPr>
          <w:rStyle w:val="s1"/>
          <w:rFonts w:ascii="Arial" w:hAnsi="Arial" w:cs="Arial"/>
          <w:b/>
          <w:bCs/>
          <w:color w:val="002060"/>
          <w:sz w:val="26"/>
          <w:szCs w:val="26"/>
        </w:rPr>
        <w:t>19</w:t>
      </w:r>
      <w:r w:rsidR="009F3FC6">
        <w:rPr>
          <w:rStyle w:val="s1"/>
          <w:rFonts w:ascii="Arial" w:hAnsi="Arial" w:cs="Arial"/>
          <w:b/>
          <w:bCs/>
          <w:color w:val="002060"/>
          <w:sz w:val="26"/>
          <w:szCs w:val="26"/>
        </w:rPr>
        <w:t>, UNDER 17, UNDER 15</w:t>
      </w:r>
    </w:p>
    <w:p w14:paraId="1CFA1FB1" w14:textId="6C525678" w:rsidR="004C71B8" w:rsidRDefault="004C71B8" w:rsidP="004C71B8">
      <w:pPr>
        <w:pStyle w:val="p1"/>
        <w:jc w:val="both"/>
        <w:rPr>
          <w:rStyle w:val="s1"/>
          <w:rFonts w:ascii="Arial" w:hAnsi="Arial" w:cs="Arial"/>
          <w:b/>
          <w:bCs/>
          <w:color w:val="002060"/>
          <w:sz w:val="22"/>
          <w:szCs w:val="22"/>
          <w:u w:val="single"/>
        </w:rPr>
      </w:pPr>
      <w:r>
        <w:rPr>
          <w:rStyle w:val="s1"/>
          <w:rFonts w:ascii="Arial" w:hAnsi="Arial" w:cs="Arial"/>
          <w:color w:val="002060"/>
          <w:sz w:val="22"/>
          <w:szCs w:val="22"/>
        </w:rPr>
        <w:t xml:space="preserve">Il campionato </w:t>
      </w:r>
      <w:r w:rsidRPr="00B15912">
        <w:rPr>
          <w:rStyle w:val="s1"/>
          <w:rFonts w:ascii="Arial" w:hAnsi="Arial" w:cs="Arial"/>
          <w:b/>
          <w:bCs/>
          <w:color w:val="002060"/>
          <w:sz w:val="22"/>
          <w:szCs w:val="22"/>
        </w:rPr>
        <w:t xml:space="preserve">riprenderà </w:t>
      </w:r>
      <w:r w:rsidRPr="006B6F0F">
        <w:rPr>
          <w:rStyle w:val="s1"/>
          <w:rFonts w:ascii="Arial" w:hAnsi="Arial" w:cs="Arial"/>
          <w:color w:val="002060"/>
          <w:sz w:val="22"/>
          <w:szCs w:val="22"/>
        </w:rPr>
        <w:t>nei giorni</w:t>
      </w:r>
      <w:r w:rsidRPr="00B15912">
        <w:rPr>
          <w:rStyle w:val="s1"/>
          <w:rFonts w:ascii="Arial" w:hAnsi="Arial" w:cs="Arial"/>
          <w:b/>
          <w:bCs/>
          <w:color w:val="002060"/>
          <w:sz w:val="22"/>
          <w:szCs w:val="22"/>
        </w:rPr>
        <w:t xml:space="preserve"> </w:t>
      </w:r>
      <w:r>
        <w:rPr>
          <w:rStyle w:val="s1"/>
          <w:rFonts w:ascii="Arial" w:hAnsi="Arial" w:cs="Arial"/>
          <w:b/>
          <w:bCs/>
          <w:color w:val="002060"/>
          <w:sz w:val="22"/>
          <w:szCs w:val="22"/>
          <w:u w:val="single"/>
        </w:rPr>
        <w:t>4, 5 e 6</w:t>
      </w:r>
      <w:r w:rsidRPr="00B15912">
        <w:rPr>
          <w:rStyle w:val="s1"/>
          <w:rFonts w:ascii="Arial" w:hAnsi="Arial" w:cs="Arial"/>
          <w:b/>
          <w:bCs/>
          <w:color w:val="002060"/>
          <w:sz w:val="22"/>
          <w:szCs w:val="22"/>
          <w:u w:val="single"/>
        </w:rPr>
        <w:t xml:space="preserve"> </w:t>
      </w:r>
      <w:r>
        <w:rPr>
          <w:rStyle w:val="s1"/>
          <w:rFonts w:ascii="Arial" w:hAnsi="Arial" w:cs="Arial"/>
          <w:b/>
          <w:bCs/>
          <w:color w:val="002060"/>
          <w:sz w:val="22"/>
          <w:szCs w:val="22"/>
          <w:u w:val="single"/>
        </w:rPr>
        <w:t>febbraio</w:t>
      </w:r>
      <w:r w:rsidRPr="00B15912">
        <w:rPr>
          <w:rStyle w:val="s1"/>
          <w:rFonts w:ascii="Arial" w:hAnsi="Arial" w:cs="Arial"/>
          <w:b/>
          <w:bCs/>
          <w:color w:val="002060"/>
          <w:sz w:val="22"/>
          <w:szCs w:val="22"/>
          <w:u w:val="single"/>
        </w:rPr>
        <w:t xml:space="preserve"> 2022</w:t>
      </w:r>
      <w:r>
        <w:rPr>
          <w:rStyle w:val="s1"/>
          <w:rFonts w:ascii="Arial" w:hAnsi="Arial" w:cs="Arial"/>
          <w:color w:val="002060"/>
          <w:sz w:val="22"/>
          <w:szCs w:val="22"/>
        </w:rPr>
        <w:t xml:space="preserve"> con la disputa delle gare in programma </w:t>
      </w:r>
      <w:r w:rsidRPr="00B15912">
        <w:rPr>
          <w:rStyle w:val="s1"/>
          <w:rFonts w:ascii="Arial" w:hAnsi="Arial" w:cs="Arial"/>
          <w:b/>
          <w:bCs/>
          <w:color w:val="002060"/>
          <w:sz w:val="22"/>
          <w:szCs w:val="22"/>
          <w:u w:val="single"/>
        </w:rPr>
        <w:t>come da calendario</w:t>
      </w:r>
      <w:r>
        <w:rPr>
          <w:rStyle w:val="s1"/>
          <w:rFonts w:ascii="Arial" w:hAnsi="Arial" w:cs="Arial"/>
          <w:b/>
          <w:bCs/>
          <w:color w:val="002060"/>
          <w:sz w:val="22"/>
          <w:szCs w:val="22"/>
          <w:u w:val="single"/>
        </w:rPr>
        <w:t>.</w:t>
      </w:r>
    </w:p>
    <w:p w14:paraId="71437D77" w14:textId="77777777" w:rsidR="001F1039" w:rsidRDefault="001F1039" w:rsidP="004C71B8">
      <w:pPr>
        <w:pStyle w:val="p1"/>
        <w:jc w:val="both"/>
        <w:rPr>
          <w:rStyle w:val="s1"/>
          <w:rFonts w:ascii="Arial" w:hAnsi="Arial" w:cs="Arial"/>
          <w:color w:val="002060"/>
          <w:sz w:val="22"/>
          <w:szCs w:val="22"/>
        </w:rPr>
      </w:pPr>
    </w:p>
    <w:p w14:paraId="3F1DB522" w14:textId="658D8239" w:rsidR="004C71B8" w:rsidRPr="004C71B8" w:rsidRDefault="004C71B8" w:rsidP="004C71B8">
      <w:pPr>
        <w:pStyle w:val="p1"/>
        <w:jc w:val="both"/>
        <w:rPr>
          <w:rStyle w:val="s1"/>
          <w:rFonts w:ascii="Arial" w:hAnsi="Arial" w:cs="Arial"/>
          <w:b/>
          <w:bCs/>
          <w:i/>
          <w:iCs/>
          <w:color w:val="002060"/>
          <w:sz w:val="22"/>
          <w:szCs w:val="22"/>
        </w:rPr>
      </w:pPr>
      <w:r w:rsidRPr="004C71B8">
        <w:rPr>
          <w:rStyle w:val="s1"/>
          <w:rFonts w:ascii="Arial" w:hAnsi="Arial" w:cs="Arial"/>
          <w:b/>
          <w:bCs/>
          <w:i/>
          <w:iCs/>
          <w:color w:val="002060"/>
          <w:sz w:val="22"/>
          <w:szCs w:val="22"/>
        </w:rPr>
        <w:t>Si pubblica pertanto di seguito il programma gare.</w:t>
      </w:r>
    </w:p>
    <w:p w14:paraId="00C9AA8A" w14:textId="77777777" w:rsidR="004C71B8" w:rsidRDefault="004C71B8" w:rsidP="004C71B8">
      <w:pPr>
        <w:pStyle w:val="p1"/>
        <w:jc w:val="both"/>
        <w:rPr>
          <w:rStyle w:val="s1"/>
          <w:rFonts w:ascii="Arial" w:hAnsi="Arial" w:cs="Arial"/>
          <w:color w:val="002060"/>
          <w:sz w:val="22"/>
          <w:szCs w:val="22"/>
        </w:rPr>
      </w:pPr>
    </w:p>
    <w:p w14:paraId="5DED4196" w14:textId="77777777" w:rsidR="002572BF" w:rsidRPr="00FA7677" w:rsidRDefault="002572BF" w:rsidP="002572BF">
      <w:pPr>
        <w:pStyle w:val="titolocampionato0"/>
        <w:shd w:val="clear" w:color="auto" w:fill="CCCCCC"/>
        <w:spacing w:before="80" w:after="40"/>
        <w:rPr>
          <w:color w:val="002060"/>
        </w:rPr>
      </w:pPr>
      <w:r w:rsidRPr="00FA7677">
        <w:rPr>
          <w:color w:val="002060"/>
        </w:rPr>
        <w:t>CALCIO A CINQUE SERIE C1</w:t>
      </w:r>
    </w:p>
    <w:p w14:paraId="71FA0A21" w14:textId="488DDB62" w:rsidR="002572BF" w:rsidRPr="004C71B8" w:rsidRDefault="004C71B8" w:rsidP="004C71B8">
      <w:pPr>
        <w:pStyle w:val="breakline"/>
        <w:jc w:val="center"/>
        <w:rPr>
          <w:rFonts w:ascii="Arial" w:hAnsi="Arial" w:cs="Arial"/>
          <w:b/>
          <w:bCs/>
          <w:color w:val="002060"/>
          <w:sz w:val="36"/>
          <w:szCs w:val="36"/>
        </w:rPr>
      </w:pPr>
      <w:r w:rsidRPr="004C71B8">
        <w:rPr>
          <w:rFonts w:ascii="Arial" w:hAnsi="Arial" w:cs="Arial"/>
          <w:b/>
          <w:bCs/>
          <w:color w:val="002060"/>
          <w:sz w:val="36"/>
          <w:szCs w:val="36"/>
        </w:rPr>
        <w:t>PROGRAMMA GARE</w:t>
      </w:r>
    </w:p>
    <w:p w14:paraId="206390BF" w14:textId="77777777" w:rsidR="002572BF" w:rsidRPr="00FA7677" w:rsidRDefault="002572BF" w:rsidP="002572BF">
      <w:pPr>
        <w:pStyle w:val="breakline"/>
        <w:rPr>
          <w:color w:val="002060"/>
        </w:rPr>
      </w:pPr>
    </w:p>
    <w:p w14:paraId="26B4B380" w14:textId="77777777" w:rsidR="002572BF" w:rsidRPr="00FA7677" w:rsidRDefault="002572BF" w:rsidP="002572BF">
      <w:pPr>
        <w:pStyle w:val="sottotitolocampionato10"/>
        <w:rPr>
          <w:color w:val="002060"/>
        </w:rPr>
      </w:pPr>
      <w:r w:rsidRPr="00FA7677">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1"/>
        <w:gridCol w:w="385"/>
        <w:gridCol w:w="898"/>
        <w:gridCol w:w="1198"/>
        <w:gridCol w:w="1550"/>
        <w:gridCol w:w="1550"/>
      </w:tblGrid>
      <w:tr w:rsidR="002572BF" w:rsidRPr="00FA7677" w14:paraId="79DA336F" w14:textId="77777777" w:rsidTr="001E78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6ED3E" w14:textId="77777777" w:rsidR="002572BF" w:rsidRPr="00FA7677" w:rsidRDefault="002572BF" w:rsidP="001E78B6">
            <w:pPr>
              <w:pStyle w:val="headertabella0"/>
              <w:rPr>
                <w:color w:val="002060"/>
              </w:rPr>
            </w:pPr>
            <w:r w:rsidRPr="00FA767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86920" w14:textId="77777777" w:rsidR="002572BF" w:rsidRPr="00FA7677" w:rsidRDefault="002572BF" w:rsidP="001E78B6">
            <w:pPr>
              <w:pStyle w:val="headertabella0"/>
              <w:rPr>
                <w:color w:val="002060"/>
              </w:rPr>
            </w:pPr>
            <w:r w:rsidRPr="00FA767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59F02" w14:textId="77777777" w:rsidR="002572BF" w:rsidRPr="00FA7677" w:rsidRDefault="002572BF" w:rsidP="001E78B6">
            <w:pPr>
              <w:pStyle w:val="headertabella0"/>
              <w:rPr>
                <w:color w:val="002060"/>
              </w:rPr>
            </w:pPr>
            <w:r w:rsidRPr="00FA767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1D3EA" w14:textId="77777777" w:rsidR="002572BF" w:rsidRPr="00FA7677" w:rsidRDefault="002572BF" w:rsidP="001E78B6">
            <w:pPr>
              <w:pStyle w:val="headertabella0"/>
              <w:rPr>
                <w:color w:val="002060"/>
              </w:rPr>
            </w:pPr>
            <w:r w:rsidRPr="00FA767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B76B9" w14:textId="77777777" w:rsidR="002572BF" w:rsidRPr="00FA7677" w:rsidRDefault="002572BF" w:rsidP="001E78B6">
            <w:pPr>
              <w:pStyle w:val="headertabella0"/>
              <w:rPr>
                <w:color w:val="002060"/>
              </w:rPr>
            </w:pPr>
            <w:r w:rsidRPr="00FA767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67252" w14:textId="77777777" w:rsidR="002572BF" w:rsidRPr="00FA7677" w:rsidRDefault="002572BF" w:rsidP="001E78B6">
            <w:pPr>
              <w:pStyle w:val="headertabella0"/>
              <w:rPr>
                <w:color w:val="002060"/>
              </w:rPr>
            </w:pPr>
            <w:r w:rsidRPr="00FA767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C88D5" w14:textId="77777777" w:rsidR="002572BF" w:rsidRPr="00FA7677" w:rsidRDefault="002572BF" w:rsidP="001E78B6">
            <w:pPr>
              <w:pStyle w:val="headertabella0"/>
              <w:rPr>
                <w:color w:val="002060"/>
              </w:rPr>
            </w:pPr>
            <w:r w:rsidRPr="00FA7677">
              <w:rPr>
                <w:color w:val="002060"/>
              </w:rPr>
              <w:t>Indirizzo Impianto</w:t>
            </w:r>
          </w:p>
        </w:tc>
      </w:tr>
      <w:tr w:rsidR="002572BF" w:rsidRPr="00FA7677" w14:paraId="64A089CC" w14:textId="77777777" w:rsidTr="001E78B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F42448" w14:textId="77777777" w:rsidR="002572BF" w:rsidRPr="00FA7677" w:rsidRDefault="002572BF" w:rsidP="001E78B6">
            <w:pPr>
              <w:pStyle w:val="rowtabella0"/>
              <w:rPr>
                <w:color w:val="002060"/>
              </w:rPr>
            </w:pPr>
            <w:r w:rsidRPr="00FA7677">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20BAD8" w14:textId="77777777" w:rsidR="002572BF" w:rsidRPr="00FA7677" w:rsidRDefault="002572BF" w:rsidP="001E78B6">
            <w:pPr>
              <w:pStyle w:val="rowtabella0"/>
              <w:rPr>
                <w:color w:val="002060"/>
              </w:rPr>
            </w:pPr>
            <w:r w:rsidRPr="00FA7677">
              <w:rPr>
                <w:color w:val="002060"/>
              </w:rPr>
              <w:t>REAL SAN 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ACBE65" w14:textId="77777777" w:rsidR="002572BF" w:rsidRPr="00FA7677" w:rsidRDefault="002572BF" w:rsidP="001E78B6">
            <w:pPr>
              <w:pStyle w:val="rowtabella0"/>
              <w:jc w:val="center"/>
              <w:rPr>
                <w:color w:val="002060"/>
              </w:rPr>
            </w:pPr>
            <w:r w:rsidRPr="00FA767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10FEEE" w14:textId="77777777" w:rsidR="002572BF" w:rsidRPr="00FA7677" w:rsidRDefault="002572BF" w:rsidP="001E78B6">
            <w:pPr>
              <w:pStyle w:val="rowtabella0"/>
              <w:rPr>
                <w:color w:val="002060"/>
              </w:rPr>
            </w:pPr>
            <w:r w:rsidRPr="00FA7677">
              <w:rPr>
                <w:color w:val="002060"/>
              </w:rPr>
              <w:t>04/02/2022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10F349" w14:textId="77777777" w:rsidR="002572BF" w:rsidRPr="00FA7677" w:rsidRDefault="002572BF" w:rsidP="001E78B6">
            <w:pPr>
              <w:pStyle w:val="rowtabella0"/>
              <w:rPr>
                <w:color w:val="002060"/>
              </w:rPr>
            </w:pPr>
            <w:r w:rsidRPr="00FA7677">
              <w:rPr>
                <w:color w:val="002060"/>
              </w:rPr>
              <w:t>5292 PALESTRA SCUOLA"F.LLI CERVI"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52170D" w14:textId="77777777" w:rsidR="002572BF" w:rsidRPr="00FA7677" w:rsidRDefault="002572BF" w:rsidP="001E78B6">
            <w:pPr>
              <w:pStyle w:val="rowtabella0"/>
              <w:rPr>
                <w:color w:val="002060"/>
              </w:rPr>
            </w:pPr>
            <w:r w:rsidRPr="00FA7677">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4B3E43" w14:textId="77777777" w:rsidR="002572BF" w:rsidRPr="00FA7677" w:rsidRDefault="002572BF" w:rsidP="001E78B6">
            <w:pPr>
              <w:pStyle w:val="rowtabella0"/>
              <w:rPr>
                <w:color w:val="002060"/>
              </w:rPr>
            </w:pPr>
            <w:r w:rsidRPr="00FA7677">
              <w:rPr>
                <w:color w:val="002060"/>
              </w:rPr>
              <w:t>VIA FRATELLI CERVI</w:t>
            </w:r>
          </w:p>
        </w:tc>
      </w:tr>
      <w:tr w:rsidR="002572BF" w:rsidRPr="00FA7677" w14:paraId="6C54B6B4"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D341CE" w14:textId="77777777" w:rsidR="002572BF" w:rsidRPr="00FA7677" w:rsidRDefault="002572BF" w:rsidP="001E78B6">
            <w:pPr>
              <w:pStyle w:val="rowtabella0"/>
              <w:rPr>
                <w:color w:val="002060"/>
              </w:rPr>
            </w:pPr>
            <w:r w:rsidRPr="00FA7677">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906EDA" w14:textId="77777777" w:rsidR="002572BF" w:rsidRPr="00FA7677" w:rsidRDefault="002572BF" w:rsidP="001E78B6">
            <w:pPr>
              <w:pStyle w:val="rowtabella0"/>
              <w:rPr>
                <w:color w:val="002060"/>
              </w:rPr>
            </w:pPr>
            <w:r w:rsidRPr="00FA7677">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F97424"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E965D6"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F4BDFF" w14:textId="77777777" w:rsidR="002572BF" w:rsidRPr="00FA7677" w:rsidRDefault="002572BF" w:rsidP="001E78B6">
            <w:pPr>
              <w:pStyle w:val="rowtabella0"/>
              <w:rPr>
                <w:color w:val="002060"/>
              </w:rPr>
            </w:pPr>
            <w:r w:rsidRPr="00FA7677">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29D833" w14:textId="77777777" w:rsidR="002572BF" w:rsidRPr="00FA7677" w:rsidRDefault="002572BF" w:rsidP="001E78B6">
            <w:pPr>
              <w:pStyle w:val="rowtabella0"/>
              <w:rPr>
                <w:color w:val="002060"/>
              </w:rPr>
            </w:pPr>
            <w:r w:rsidRPr="00FA7677">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57DA0B" w14:textId="77777777" w:rsidR="002572BF" w:rsidRPr="00FA7677" w:rsidRDefault="002572BF" w:rsidP="001E78B6">
            <w:pPr>
              <w:pStyle w:val="rowtabella0"/>
              <w:rPr>
                <w:color w:val="002060"/>
              </w:rPr>
            </w:pPr>
            <w:r w:rsidRPr="00FA7677">
              <w:rPr>
                <w:color w:val="002060"/>
              </w:rPr>
              <w:t>VIA TOBAGI STAZ. CASTELBELLINO</w:t>
            </w:r>
          </w:p>
        </w:tc>
      </w:tr>
      <w:tr w:rsidR="002572BF" w:rsidRPr="00FA7677" w14:paraId="6D6F24E4"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F20803" w14:textId="77777777" w:rsidR="002572BF" w:rsidRPr="00FA7677" w:rsidRDefault="002572BF" w:rsidP="001E78B6">
            <w:pPr>
              <w:pStyle w:val="rowtabella0"/>
              <w:rPr>
                <w:color w:val="002060"/>
              </w:rPr>
            </w:pPr>
            <w:r w:rsidRPr="00FA7677">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2A0EDD" w14:textId="77777777" w:rsidR="002572BF" w:rsidRPr="00FA7677" w:rsidRDefault="002572BF" w:rsidP="001E78B6">
            <w:pPr>
              <w:pStyle w:val="rowtabella0"/>
              <w:rPr>
                <w:color w:val="002060"/>
              </w:rPr>
            </w:pPr>
            <w:r w:rsidRPr="00FA7677">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8921D5"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E3B148"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150D3E" w14:textId="77777777" w:rsidR="002572BF" w:rsidRPr="00FA7677" w:rsidRDefault="002572BF" w:rsidP="001E78B6">
            <w:pPr>
              <w:pStyle w:val="rowtabella0"/>
              <w:rPr>
                <w:color w:val="002060"/>
              </w:rPr>
            </w:pPr>
            <w:r w:rsidRPr="00FA7677">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A9E78E" w14:textId="77777777" w:rsidR="002572BF" w:rsidRPr="00FA7677" w:rsidRDefault="002572BF" w:rsidP="001E78B6">
            <w:pPr>
              <w:pStyle w:val="rowtabella0"/>
              <w:rPr>
                <w:color w:val="002060"/>
              </w:rPr>
            </w:pPr>
            <w:r w:rsidRPr="00FA7677">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24F8F1" w14:textId="77777777" w:rsidR="002572BF" w:rsidRPr="00FA7677" w:rsidRDefault="002572BF" w:rsidP="001E78B6">
            <w:pPr>
              <w:pStyle w:val="rowtabella0"/>
              <w:rPr>
                <w:color w:val="002060"/>
              </w:rPr>
            </w:pPr>
            <w:r w:rsidRPr="00FA7677">
              <w:rPr>
                <w:color w:val="002060"/>
              </w:rPr>
              <w:t>VIA VERDI</w:t>
            </w:r>
          </w:p>
        </w:tc>
      </w:tr>
      <w:tr w:rsidR="002572BF" w:rsidRPr="00FA7677" w14:paraId="3A50AABE"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E73BE2" w14:textId="77777777" w:rsidR="002572BF" w:rsidRPr="00FA7677" w:rsidRDefault="002572BF" w:rsidP="001E78B6">
            <w:pPr>
              <w:pStyle w:val="rowtabella0"/>
              <w:rPr>
                <w:color w:val="002060"/>
              </w:rPr>
            </w:pPr>
            <w:r w:rsidRPr="00FA7677">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F12D16" w14:textId="77777777" w:rsidR="002572BF" w:rsidRPr="00FA7677" w:rsidRDefault="002572BF" w:rsidP="001E78B6">
            <w:pPr>
              <w:pStyle w:val="rowtabella0"/>
              <w:rPr>
                <w:color w:val="002060"/>
              </w:rPr>
            </w:pPr>
            <w:r w:rsidRPr="00FA7677">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5B729E"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48F823" w14:textId="77777777" w:rsidR="002572BF" w:rsidRPr="00FA7677" w:rsidRDefault="002572BF" w:rsidP="001E78B6">
            <w:pPr>
              <w:pStyle w:val="rowtabella0"/>
              <w:rPr>
                <w:color w:val="002060"/>
              </w:rPr>
            </w:pPr>
            <w:r w:rsidRPr="00FA7677">
              <w:rPr>
                <w:color w:val="002060"/>
              </w:rPr>
              <w:t>04/02/2022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63F6EF" w14:textId="77777777" w:rsidR="002572BF" w:rsidRPr="00FA7677" w:rsidRDefault="002572BF" w:rsidP="001E78B6">
            <w:pPr>
              <w:pStyle w:val="rowtabella0"/>
              <w:rPr>
                <w:color w:val="002060"/>
              </w:rPr>
            </w:pPr>
            <w:r w:rsidRPr="00FA7677">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050CB6" w14:textId="77777777" w:rsidR="002572BF" w:rsidRPr="00FA7677" w:rsidRDefault="002572BF" w:rsidP="001E78B6">
            <w:pPr>
              <w:pStyle w:val="rowtabella0"/>
              <w:rPr>
                <w:color w:val="002060"/>
              </w:rPr>
            </w:pPr>
            <w:r w:rsidRPr="00FA7677">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C58373" w14:textId="77777777" w:rsidR="002572BF" w:rsidRPr="00FA7677" w:rsidRDefault="002572BF" w:rsidP="001E78B6">
            <w:pPr>
              <w:pStyle w:val="rowtabella0"/>
              <w:rPr>
                <w:color w:val="002060"/>
              </w:rPr>
            </w:pPr>
            <w:r w:rsidRPr="00FA7677">
              <w:rPr>
                <w:color w:val="002060"/>
              </w:rPr>
              <w:t>VIA DELLO STADIO</w:t>
            </w:r>
          </w:p>
        </w:tc>
      </w:tr>
      <w:tr w:rsidR="002572BF" w:rsidRPr="00FA7677" w14:paraId="704832EB"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B31E4E" w14:textId="77777777" w:rsidR="002572BF" w:rsidRPr="00FA7677" w:rsidRDefault="002572BF" w:rsidP="001E78B6">
            <w:pPr>
              <w:pStyle w:val="rowtabella0"/>
              <w:rPr>
                <w:color w:val="002060"/>
              </w:rPr>
            </w:pPr>
            <w:r w:rsidRPr="00FA7677">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9E63A9" w14:textId="77777777" w:rsidR="002572BF" w:rsidRPr="00FA7677" w:rsidRDefault="002572BF" w:rsidP="001E78B6">
            <w:pPr>
              <w:pStyle w:val="rowtabella0"/>
              <w:rPr>
                <w:color w:val="002060"/>
              </w:rPr>
            </w:pPr>
            <w:r w:rsidRPr="00FA7677">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62359E"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AFC577"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37429D" w14:textId="77777777" w:rsidR="002572BF" w:rsidRPr="00FA7677" w:rsidRDefault="002572BF" w:rsidP="001E78B6">
            <w:pPr>
              <w:pStyle w:val="rowtabella0"/>
              <w:rPr>
                <w:color w:val="002060"/>
              </w:rPr>
            </w:pPr>
            <w:r w:rsidRPr="00FA7677">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037FCF" w14:textId="77777777" w:rsidR="002572BF" w:rsidRPr="00FA7677" w:rsidRDefault="002572BF" w:rsidP="001E78B6">
            <w:pPr>
              <w:pStyle w:val="rowtabella0"/>
              <w:rPr>
                <w:color w:val="002060"/>
              </w:rPr>
            </w:pPr>
            <w:r w:rsidRPr="00FA767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4B354A" w14:textId="77777777" w:rsidR="002572BF" w:rsidRPr="00FA7677" w:rsidRDefault="002572BF" w:rsidP="001E78B6">
            <w:pPr>
              <w:pStyle w:val="rowtabella0"/>
              <w:rPr>
                <w:color w:val="002060"/>
              </w:rPr>
            </w:pPr>
            <w:r w:rsidRPr="00FA7677">
              <w:rPr>
                <w:color w:val="002060"/>
              </w:rPr>
              <w:t>VIA DEI TESSITORI</w:t>
            </w:r>
          </w:p>
        </w:tc>
      </w:tr>
      <w:tr w:rsidR="002572BF" w:rsidRPr="00FA7677" w14:paraId="21AEFED9"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D655D0" w14:textId="77777777" w:rsidR="002572BF" w:rsidRPr="00FA7677" w:rsidRDefault="002572BF" w:rsidP="001E78B6">
            <w:pPr>
              <w:pStyle w:val="rowtabella0"/>
              <w:rPr>
                <w:color w:val="002060"/>
              </w:rPr>
            </w:pPr>
            <w:r w:rsidRPr="00FA7677">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A6CA87" w14:textId="77777777" w:rsidR="002572BF" w:rsidRPr="00FA7677" w:rsidRDefault="002572BF" w:rsidP="001E78B6">
            <w:pPr>
              <w:pStyle w:val="rowtabella0"/>
              <w:rPr>
                <w:color w:val="002060"/>
              </w:rPr>
            </w:pPr>
            <w:r w:rsidRPr="00FA7677">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B47F33"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809F6C"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70A82F" w14:textId="77777777" w:rsidR="002572BF" w:rsidRPr="00FA7677" w:rsidRDefault="002572BF" w:rsidP="001E78B6">
            <w:pPr>
              <w:pStyle w:val="rowtabella0"/>
              <w:rPr>
                <w:color w:val="002060"/>
              </w:rPr>
            </w:pPr>
            <w:r w:rsidRPr="00FA7677">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F0E485" w14:textId="77777777" w:rsidR="002572BF" w:rsidRPr="00FA7677" w:rsidRDefault="002572BF" w:rsidP="001E78B6">
            <w:pPr>
              <w:pStyle w:val="rowtabella0"/>
              <w:rPr>
                <w:color w:val="002060"/>
              </w:rPr>
            </w:pPr>
            <w:r w:rsidRPr="00FA7677">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7BAD2B" w14:textId="77777777" w:rsidR="002572BF" w:rsidRPr="00FA7677" w:rsidRDefault="002572BF" w:rsidP="001E78B6">
            <w:pPr>
              <w:pStyle w:val="rowtabella0"/>
              <w:rPr>
                <w:color w:val="002060"/>
              </w:rPr>
            </w:pPr>
            <w:r w:rsidRPr="00FA7677">
              <w:rPr>
                <w:color w:val="002060"/>
              </w:rPr>
              <w:t>VIA ALESSANDRO MANZONI</w:t>
            </w:r>
          </w:p>
        </w:tc>
      </w:tr>
      <w:tr w:rsidR="002572BF" w:rsidRPr="00FA7677" w14:paraId="06653E18" w14:textId="77777777" w:rsidTr="001E78B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739576" w14:textId="77777777" w:rsidR="002572BF" w:rsidRPr="00FA7677" w:rsidRDefault="002572BF" w:rsidP="001E78B6">
            <w:pPr>
              <w:pStyle w:val="rowtabella0"/>
              <w:rPr>
                <w:color w:val="002060"/>
              </w:rPr>
            </w:pPr>
            <w:r w:rsidRPr="00FA7677">
              <w:rPr>
                <w:color w:val="002060"/>
              </w:rPr>
              <w:t>OLYMPIA FANO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39A668" w14:textId="77777777" w:rsidR="002572BF" w:rsidRPr="00FA7677" w:rsidRDefault="002572BF" w:rsidP="001E78B6">
            <w:pPr>
              <w:pStyle w:val="rowtabella0"/>
              <w:rPr>
                <w:color w:val="002060"/>
              </w:rPr>
            </w:pPr>
            <w:r w:rsidRPr="00FA7677">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B1DC1D"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5639CC"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F42B49" w14:textId="77777777" w:rsidR="002572BF" w:rsidRPr="00FA7677" w:rsidRDefault="002572BF" w:rsidP="001E78B6">
            <w:pPr>
              <w:pStyle w:val="rowtabella0"/>
              <w:rPr>
                <w:color w:val="002060"/>
              </w:rPr>
            </w:pPr>
            <w:r w:rsidRPr="00FA7677">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D8A2D" w14:textId="77777777" w:rsidR="002572BF" w:rsidRPr="00FA7677" w:rsidRDefault="002572BF" w:rsidP="001E78B6">
            <w:pPr>
              <w:pStyle w:val="rowtabella0"/>
              <w:rPr>
                <w:color w:val="002060"/>
              </w:rPr>
            </w:pPr>
            <w:r w:rsidRPr="00FA7677">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AC787" w14:textId="77777777" w:rsidR="002572BF" w:rsidRPr="00FA7677" w:rsidRDefault="002572BF" w:rsidP="001E78B6">
            <w:pPr>
              <w:pStyle w:val="rowtabella0"/>
              <w:rPr>
                <w:color w:val="002060"/>
              </w:rPr>
            </w:pPr>
            <w:r w:rsidRPr="00FA7677">
              <w:rPr>
                <w:color w:val="002060"/>
              </w:rPr>
              <w:t>VIA VILLA TOMBARI</w:t>
            </w:r>
          </w:p>
        </w:tc>
      </w:tr>
    </w:tbl>
    <w:p w14:paraId="750BCD19" w14:textId="77777777" w:rsidR="002572BF" w:rsidRPr="00FA7677" w:rsidRDefault="002572BF" w:rsidP="002572BF">
      <w:pPr>
        <w:pStyle w:val="breakline"/>
        <w:rPr>
          <w:rFonts w:eastAsiaTheme="minorEastAsia"/>
          <w:color w:val="002060"/>
        </w:rPr>
      </w:pPr>
    </w:p>
    <w:p w14:paraId="60C822A1" w14:textId="77777777" w:rsidR="002572BF" w:rsidRPr="00FA7677" w:rsidRDefault="002572BF" w:rsidP="002572BF">
      <w:pPr>
        <w:pStyle w:val="titolocampionato0"/>
        <w:shd w:val="clear" w:color="auto" w:fill="CCCCCC"/>
        <w:spacing w:before="80" w:after="40"/>
        <w:rPr>
          <w:color w:val="002060"/>
        </w:rPr>
      </w:pPr>
      <w:r w:rsidRPr="00FA7677">
        <w:rPr>
          <w:color w:val="002060"/>
        </w:rPr>
        <w:lastRenderedPageBreak/>
        <w:t>CALCIO A CINQUE SERIE C2</w:t>
      </w:r>
    </w:p>
    <w:p w14:paraId="204E06B1" w14:textId="77777777" w:rsidR="004C71B8" w:rsidRPr="004C71B8" w:rsidRDefault="004C71B8" w:rsidP="004C71B8">
      <w:pPr>
        <w:pStyle w:val="breakline"/>
        <w:jc w:val="center"/>
        <w:rPr>
          <w:rFonts w:ascii="Arial" w:hAnsi="Arial" w:cs="Arial"/>
          <w:b/>
          <w:bCs/>
          <w:color w:val="002060"/>
          <w:sz w:val="36"/>
          <w:szCs w:val="36"/>
        </w:rPr>
      </w:pPr>
      <w:r w:rsidRPr="004C71B8">
        <w:rPr>
          <w:rFonts w:ascii="Arial" w:hAnsi="Arial" w:cs="Arial"/>
          <w:b/>
          <w:bCs/>
          <w:color w:val="002060"/>
          <w:sz w:val="36"/>
          <w:szCs w:val="36"/>
        </w:rPr>
        <w:t>PROGRAMMA GARE</w:t>
      </w:r>
    </w:p>
    <w:p w14:paraId="1295D888" w14:textId="77777777" w:rsidR="002572BF" w:rsidRPr="00FA7677" w:rsidRDefault="002572BF" w:rsidP="002572BF">
      <w:pPr>
        <w:pStyle w:val="breakline"/>
        <w:rPr>
          <w:color w:val="002060"/>
        </w:rPr>
      </w:pPr>
    </w:p>
    <w:p w14:paraId="19A0A65C" w14:textId="77777777" w:rsidR="002572BF" w:rsidRPr="00FA7677" w:rsidRDefault="002572BF" w:rsidP="002572BF">
      <w:pPr>
        <w:pStyle w:val="sottotitolocampionato10"/>
        <w:rPr>
          <w:color w:val="002060"/>
        </w:rPr>
      </w:pPr>
      <w:r w:rsidRPr="00FA7677">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6"/>
        <w:gridCol w:w="385"/>
        <w:gridCol w:w="898"/>
        <w:gridCol w:w="1175"/>
        <w:gridCol w:w="1549"/>
        <w:gridCol w:w="1555"/>
      </w:tblGrid>
      <w:tr w:rsidR="002572BF" w:rsidRPr="00FA7677" w14:paraId="36D541D2" w14:textId="77777777" w:rsidTr="001E78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ADFCE" w14:textId="77777777" w:rsidR="002572BF" w:rsidRPr="00FA7677" w:rsidRDefault="002572BF" w:rsidP="001E78B6">
            <w:pPr>
              <w:pStyle w:val="headertabella0"/>
              <w:rPr>
                <w:color w:val="002060"/>
              </w:rPr>
            </w:pPr>
            <w:r w:rsidRPr="00FA767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8A724" w14:textId="77777777" w:rsidR="002572BF" w:rsidRPr="00FA7677" w:rsidRDefault="002572BF" w:rsidP="001E78B6">
            <w:pPr>
              <w:pStyle w:val="headertabella0"/>
              <w:rPr>
                <w:color w:val="002060"/>
              </w:rPr>
            </w:pPr>
            <w:r w:rsidRPr="00FA767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110F4" w14:textId="77777777" w:rsidR="002572BF" w:rsidRPr="00FA7677" w:rsidRDefault="002572BF" w:rsidP="001E78B6">
            <w:pPr>
              <w:pStyle w:val="headertabella0"/>
              <w:rPr>
                <w:color w:val="002060"/>
              </w:rPr>
            </w:pPr>
            <w:r w:rsidRPr="00FA767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44AAA" w14:textId="77777777" w:rsidR="002572BF" w:rsidRPr="00FA7677" w:rsidRDefault="002572BF" w:rsidP="001E78B6">
            <w:pPr>
              <w:pStyle w:val="headertabella0"/>
              <w:rPr>
                <w:color w:val="002060"/>
              </w:rPr>
            </w:pPr>
            <w:r w:rsidRPr="00FA767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1366C" w14:textId="77777777" w:rsidR="002572BF" w:rsidRPr="00FA7677" w:rsidRDefault="002572BF" w:rsidP="001E78B6">
            <w:pPr>
              <w:pStyle w:val="headertabella0"/>
              <w:rPr>
                <w:color w:val="002060"/>
              </w:rPr>
            </w:pPr>
            <w:r w:rsidRPr="00FA767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19ED4" w14:textId="77777777" w:rsidR="002572BF" w:rsidRPr="00FA7677" w:rsidRDefault="002572BF" w:rsidP="001E78B6">
            <w:pPr>
              <w:pStyle w:val="headertabella0"/>
              <w:rPr>
                <w:color w:val="002060"/>
              </w:rPr>
            </w:pPr>
            <w:r w:rsidRPr="00FA767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723CD" w14:textId="77777777" w:rsidR="002572BF" w:rsidRPr="00FA7677" w:rsidRDefault="002572BF" w:rsidP="001E78B6">
            <w:pPr>
              <w:pStyle w:val="headertabella0"/>
              <w:rPr>
                <w:color w:val="002060"/>
              </w:rPr>
            </w:pPr>
            <w:r w:rsidRPr="00FA7677">
              <w:rPr>
                <w:color w:val="002060"/>
              </w:rPr>
              <w:t>Indirizzo Impianto</w:t>
            </w:r>
          </w:p>
        </w:tc>
      </w:tr>
      <w:tr w:rsidR="002572BF" w:rsidRPr="00FA7677" w14:paraId="7A22560B" w14:textId="77777777" w:rsidTr="001E78B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4AE0AB" w14:textId="77777777" w:rsidR="002572BF" w:rsidRPr="00FA7677" w:rsidRDefault="002572BF" w:rsidP="001E78B6">
            <w:pPr>
              <w:pStyle w:val="rowtabella0"/>
              <w:rPr>
                <w:color w:val="002060"/>
              </w:rPr>
            </w:pPr>
            <w:r w:rsidRPr="00FA7677">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99CFA0" w14:textId="77777777" w:rsidR="002572BF" w:rsidRPr="00FA7677" w:rsidRDefault="002572BF" w:rsidP="001E78B6">
            <w:pPr>
              <w:pStyle w:val="rowtabella0"/>
              <w:rPr>
                <w:color w:val="002060"/>
              </w:rPr>
            </w:pPr>
            <w:r w:rsidRPr="00FA7677">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ED5E2" w14:textId="77777777" w:rsidR="002572BF" w:rsidRPr="00FA7677" w:rsidRDefault="002572BF" w:rsidP="001E78B6">
            <w:pPr>
              <w:pStyle w:val="rowtabella0"/>
              <w:jc w:val="center"/>
              <w:rPr>
                <w:color w:val="002060"/>
              </w:rPr>
            </w:pPr>
            <w:r w:rsidRPr="00FA767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20381C" w14:textId="77777777" w:rsidR="002572BF" w:rsidRPr="00FA7677" w:rsidRDefault="002572BF" w:rsidP="001E78B6">
            <w:pPr>
              <w:pStyle w:val="rowtabella0"/>
              <w:rPr>
                <w:color w:val="002060"/>
              </w:rPr>
            </w:pPr>
            <w:r w:rsidRPr="00FA7677">
              <w:rPr>
                <w:color w:val="002060"/>
              </w:rPr>
              <w:t>04/02/2022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157180" w14:textId="77777777" w:rsidR="002572BF" w:rsidRPr="00FA7677" w:rsidRDefault="002572BF" w:rsidP="001E78B6">
            <w:pPr>
              <w:pStyle w:val="rowtabella0"/>
              <w:rPr>
                <w:color w:val="002060"/>
              </w:rPr>
            </w:pPr>
            <w:r w:rsidRPr="00FA7677">
              <w:rPr>
                <w:color w:val="002060"/>
              </w:rPr>
              <w:t>5011 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B00190" w14:textId="77777777" w:rsidR="002572BF" w:rsidRPr="00FA7677" w:rsidRDefault="002572BF" w:rsidP="001E78B6">
            <w:pPr>
              <w:pStyle w:val="rowtabella0"/>
              <w:rPr>
                <w:color w:val="002060"/>
              </w:rPr>
            </w:pPr>
            <w:r w:rsidRPr="00FA7677">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389E6B" w14:textId="77777777" w:rsidR="002572BF" w:rsidRPr="00FA7677" w:rsidRDefault="002572BF" w:rsidP="001E78B6">
            <w:pPr>
              <w:pStyle w:val="rowtabella0"/>
              <w:rPr>
                <w:color w:val="002060"/>
              </w:rPr>
            </w:pPr>
            <w:r w:rsidRPr="00FA7677">
              <w:rPr>
                <w:color w:val="002060"/>
              </w:rPr>
              <w:t>FRAZIONE COPPO VIA FORMA</w:t>
            </w:r>
          </w:p>
        </w:tc>
      </w:tr>
      <w:tr w:rsidR="002572BF" w:rsidRPr="00FA7677" w14:paraId="6CD1D6E5"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4BE8C6" w14:textId="77777777" w:rsidR="002572BF" w:rsidRPr="00FA7677" w:rsidRDefault="002572BF" w:rsidP="001E78B6">
            <w:pPr>
              <w:pStyle w:val="rowtabella0"/>
              <w:rPr>
                <w:color w:val="002060"/>
              </w:rPr>
            </w:pPr>
            <w:r w:rsidRPr="00FA7677">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2DA250" w14:textId="77777777" w:rsidR="002572BF" w:rsidRPr="00FA7677" w:rsidRDefault="002572BF" w:rsidP="001E78B6">
            <w:pPr>
              <w:pStyle w:val="rowtabella0"/>
              <w:rPr>
                <w:color w:val="002060"/>
              </w:rPr>
            </w:pPr>
            <w:r w:rsidRPr="00FA7677">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B89B3F"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28A4F7"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4D72D9" w14:textId="77777777" w:rsidR="002572BF" w:rsidRPr="00FA7677" w:rsidRDefault="002572BF" w:rsidP="001E78B6">
            <w:pPr>
              <w:pStyle w:val="rowtabella0"/>
              <w:rPr>
                <w:color w:val="002060"/>
              </w:rPr>
            </w:pPr>
            <w:r w:rsidRPr="00FA7677">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3B9D83" w14:textId="77777777" w:rsidR="002572BF" w:rsidRPr="00FA7677" w:rsidRDefault="002572BF" w:rsidP="001E78B6">
            <w:pPr>
              <w:pStyle w:val="rowtabella0"/>
              <w:rPr>
                <w:color w:val="002060"/>
              </w:rPr>
            </w:pPr>
            <w:r w:rsidRPr="00FA7677">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168AA6" w14:textId="77777777" w:rsidR="002572BF" w:rsidRPr="00FA7677" w:rsidRDefault="002572BF" w:rsidP="001E78B6">
            <w:pPr>
              <w:pStyle w:val="rowtabella0"/>
              <w:rPr>
                <w:color w:val="002060"/>
              </w:rPr>
            </w:pPr>
            <w:r w:rsidRPr="00FA7677">
              <w:rPr>
                <w:color w:val="002060"/>
              </w:rPr>
              <w:t>VIA RISORGIMENTO 16</w:t>
            </w:r>
          </w:p>
        </w:tc>
      </w:tr>
      <w:tr w:rsidR="002572BF" w:rsidRPr="00FA7677" w14:paraId="4A3E79B8"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2E122A" w14:textId="77777777" w:rsidR="002572BF" w:rsidRPr="00FA7677" w:rsidRDefault="002572BF" w:rsidP="001E78B6">
            <w:pPr>
              <w:pStyle w:val="rowtabella0"/>
              <w:rPr>
                <w:color w:val="002060"/>
              </w:rPr>
            </w:pPr>
            <w:r w:rsidRPr="00FA7677">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7BC295" w14:textId="77777777" w:rsidR="002572BF" w:rsidRPr="00FA7677" w:rsidRDefault="002572BF" w:rsidP="001E78B6">
            <w:pPr>
              <w:pStyle w:val="rowtabella0"/>
              <w:rPr>
                <w:color w:val="002060"/>
              </w:rPr>
            </w:pPr>
            <w:r w:rsidRPr="00FA7677">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E48221"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610814"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7FA3CE" w14:textId="77777777" w:rsidR="002572BF" w:rsidRPr="00FA7677" w:rsidRDefault="002572BF" w:rsidP="001E78B6">
            <w:pPr>
              <w:pStyle w:val="rowtabella0"/>
              <w:rPr>
                <w:color w:val="002060"/>
              </w:rPr>
            </w:pPr>
            <w:r w:rsidRPr="00FA7677">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BC0D0D" w14:textId="77777777" w:rsidR="002572BF" w:rsidRPr="00FA7677" w:rsidRDefault="002572BF" w:rsidP="001E78B6">
            <w:pPr>
              <w:pStyle w:val="rowtabella0"/>
              <w:rPr>
                <w:color w:val="002060"/>
              </w:rPr>
            </w:pPr>
            <w:r w:rsidRPr="00FA767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4D5EE7" w14:textId="77777777" w:rsidR="002572BF" w:rsidRPr="00FA7677" w:rsidRDefault="002572BF" w:rsidP="001E78B6">
            <w:pPr>
              <w:pStyle w:val="rowtabella0"/>
              <w:rPr>
                <w:color w:val="002060"/>
              </w:rPr>
            </w:pPr>
            <w:r w:rsidRPr="00FA7677">
              <w:rPr>
                <w:color w:val="002060"/>
              </w:rPr>
              <w:t>VIA ANTONIO ROSMINI 22/B</w:t>
            </w:r>
          </w:p>
        </w:tc>
      </w:tr>
      <w:tr w:rsidR="002572BF" w:rsidRPr="00FA7677" w14:paraId="5475673B"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D0625A" w14:textId="77777777" w:rsidR="002572BF" w:rsidRPr="00FA7677" w:rsidRDefault="002572BF" w:rsidP="001E78B6">
            <w:pPr>
              <w:pStyle w:val="rowtabella0"/>
              <w:rPr>
                <w:color w:val="002060"/>
              </w:rPr>
            </w:pPr>
            <w:r w:rsidRPr="00FA7677">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59F914" w14:textId="77777777" w:rsidR="002572BF" w:rsidRPr="00FA7677" w:rsidRDefault="002572BF" w:rsidP="001E78B6">
            <w:pPr>
              <w:pStyle w:val="rowtabella0"/>
              <w:rPr>
                <w:color w:val="002060"/>
              </w:rPr>
            </w:pPr>
            <w:r w:rsidRPr="00FA7677">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B53AB2"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99B4FA"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C0AD65" w14:textId="77777777" w:rsidR="002572BF" w:rsidRPr="00FA7677" w:rsidRDefault="002572BF" w:rsidP="001E78B6">
            <w:pPr>
              <w:pStyle w:val="rowtabella0"/>
              <w:rPr>
                <w:color w:val="002060"/>
              </w:rPr>
            </w:pPr>
            <w:r w:rsidRPr="00FA7677">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C8B59D" w14:textId="77777777" w:rsidR="002572BF" w:rsidRPr="00FA7677" w:rsidRDefault="002572BF" w:rsidP="001E78B6">
            <w:pPr>
              <w:pStyle w:val="rowtabella0"/>
              <w:rPr>
                <w:color w:val="002060"/>
              </w:rPr>
            </w:pPr>
            <w:r w:rsidRPr="00FA7677">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EC0B2C" w14:textId="77777777" w:rsidR="002572BF" w:rsidRPr="00FA7677" w:rsidRDefault="002572BF" w:rsidP="001E78B6">
            <w:pPr>
              <w:pStyle w:val="rowtabella0"/>
              <w:rPr>
                <w:color w:val="002060"/>
              </w:rPr>
            </w:pPr>
            <w:r w:rsidRPr="00FA7677">
              <w:rPr>
                <w:color w:val="002060"/>
              </w:rPr>
              <w:t>VIA MATTEOTTI</w:t>
            </w:r>
          </w:p>
        </w:tc>
      </w:tr>
      <w:tr w:rsidR="002572BF" w:rsidRPr="00FA7677" w14:paraId="3E4D2B34" w14:textId="77777777" w:rsidTr="001E78B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0630E1" w14:textId="77777777" w:rsidR="002572BF" w:rsidRPr="00FA7677" w:rsidRDefault="002572BF" w:rsidP="001E78B6">
            <w:pPr>
              <w:pStyle w:val="rowtabella0"/>
              <w:rPr>
                <w:color w:val="002060"/>
              </w:rPr>
            </w:pPr>
            <w:r w:rsidRPr="00FA7677">
              <w:rPr>
                <w:color w:val="002060"/>
              </w:rPr>
              <w:t>GNANO 04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8DF78A" w14:textId="77777777" w:rsidR="002572BF" w:rsidRPr="00FA7677" w:rsidRDefault="002572BF" w:rsidP="001E78B6">
            <w:pPr>
              <w:pStyle w:val="rowtabella0"/>
              <w:rPr>
                <w:color w:val="002060"/>
              </w:rPr>
            </w:pPr>
            <w:r w:rsidRPr="00FA7677">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E2DC4"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0EA0BA" w14:textId="77777777" w:rsidR="002572BF" w:rsidRPr="00FA7677" w:rsidRDefault="002572BF" w:rsidP="001E78B6">
            <w:pPr>
              <w:pStyle w:val="rowtabella0"/>
              <w:rPr>
                <w:color w:val="002060"/>
              </w:rPr>
            </w:pPr>
            <w:r w:rsidRPr="00FA7677">
              <w:rPr>
                <w:color w:val="002060"/>
              </w:rPr>
              <w:t>05/02/2022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38E865" w14:textId="77777777" w:rsidR="002572BF" w:rsidRPr="00FA7677" w:rsidRDefault="002572BF" w:rsidP="001E78B6">
            <w:pPr>
              <w:pStyle w:val="rowtabella0"/>
              <w:rPr>
                <w:color w:val="002060"/>
              </w:rPr>
            </w:pPr>
            <w:r w:rsidRPr="00FA7677">
              <w:rPr>
                <w:color w:val="002060"/>
              </w:rPr>
              <w:t>5493 PALA BIVIO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3848F4" w14:textId="77777777" w:rsidR="002572BF" w:rsidRPr="00FA7677" w:rsidRDefault="002572BF" w:rsidP="001E78B6">
            <w:pPr>
              <w:pStyle w:val="rowtabella0"/>
              <w:rPr>
                <w:color w:val="002060"/>
              </w:rPr>
            </w:pPr>
            <w:r w:rsidRPr="00FA7677">
              <w:rPr>
                <w:color w:val="002060"/>
              </w:rPr>
              <w:t>FERMIGNANO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537F73" w14:textId="77777777" w:rsidR="002572BF" w:rsidRPr="00FA7677" w:rsidRDefault="002572BF" w:rsidP="001E78B6">
            <w:pPr>
              <w:pStyle w:val="rowtabella0"/>
              <w:rPr>
                <w:color w:val="002060"/>
              </w:rPr>
            </w:pPr>
            <w:r w:rsidRPr="00FA7677">
              <w:rPr>
                <w:color w:val="002060"/>
              </w:rPr>
              <w:t>VIA DELL'INDUSTRIA</w:t>
            </w:r>
          </w:p>
        </w:tc>
      </w:tr>
    </w:tbl>
    <w:p w14:paraId="317F4E39" w14:textId="77777777" w:rsidR="002572BF" w:rsidRPr="00FA7677" w:rsidRDefault="002572BF" w:rsidP="002572BF">
      <w:pPr>
        <w:pStyle w:val="breakline"/>
        <w:rPr>
          <w:rFonts w:eastAsiaTheme="minorEastAsia"/>
          <w:color w:val="002060"/>
        </w:rPr>
      </w:pPr>
    </w:p>
    <w:p w14:paraId="7BE89C7F" w14:textId="77777777" w:rsidR="002572BF" w:rsidRPr="00FA7677" w:rsidRDefault="002572BF" w:rsidP="002572BF">
      <w:pPr>
        <w:pStyle w:val="breakline"/>
        <w:rPr>
          <w:color w:val="002060"/>
        </w:rPr>
      </w:pPr>
    </w:p>
    <w:p w14:paraId="25C8B265" w14:textId="77777777" w:rsidR="002572BF" w:rsidRPr="00FA7677" w:rsidRDefault="002572BF" w:rsidP="002572BF">
      <w:pPr>
        <w:pStyle w:val="breakline"/>
        <w:rPr>
          <w:color w:val="002060"/>
        </w:rPr>
      </w:pPr>
    </w:p>
    <w:p w14:paraId="1F7082B8" w14:textId="77777777" w:rsidR="002572BF" w:rsidRPr="00FA7677" w:rsidRDefault="002572BF" w:rsidP="002572BF">
      <w:pPr>
        <w:pStyle w:val="sottotitolocampionato10"/>
        <w:rPr>
          <w:color w:val="002060"/>
        </w:rPr>
      </w:pPr>
      <w:r w:rsidRPr="00FA7677">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99"/>
        <w:gridCol w:w="1546"/>
        <w:gridCol w:w="1546"/>
      </w:tblGrid>
      <w:tr w:rsidR="002572BF" w:rsidRPr="00FA7677" w14:paraId="23857CCC" w14:textId="77777777" w:rsidTr="001E78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37EE6" w14:textId="77777777" w:rsidR="002572BF" w:rsidRPr="00FA7677" w:rsidRDefault="002572BF" w:rsidP="001E78B6">
            <w:pPr>
              <w:pStyle w:val="headertabella0"/>
              <w:rPr>
                <w:color w:val="002060"/>
              </w:rPr>
            </w:pPr>
            <w:r w:rsidRPr="00FA767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7FDEB" w14:textId="77777777" w:rsidR="002572BF" w:rsidRPr="00FA7677" w:rsidRDefault="002572BF" w:rsidP="001E78B6">
            <w:pPr>
              <w:pStyle w:val="headertabella0"/>
              <w:rPr>
                <w:color w:val="002060"/>
              </w:rPr>
            </w:pPr>
            <w:r w:rsidRPr="00FA767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4FB55" w14:textId="77777777" w:rsidR="002572BF" w:rsidRPr="00FA7677" w:rsidRDefault="002572BF" w:rsidP="001E78B6">
            <w:pPr>
              <w:pStyle w:val="headertabella0"/>
              <w:rPr>
                <w:color w:val="002060"/>
              </w:rPr>
            </w:pPr>
            <w:r w:rsidRPr="00FA767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AD95A" w14:textId="77777777" w:rsidR="002572BF" w:rsidRPr="00FA7677" w:rsidRDefault="002572BF" w:rsidP="001E78B6">
            <w:pPr>
              <w:pStyle w:val="headertabella0"/>
              <w:rPr>
                <w:color w:val="002060"/>
              </w:rPr>
            </w:pPr>
            <w:r w:rsidRPr="00FA767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113B5" w14:textId="77777777" w:rsidR="002572BF" w:rsidRPr="00FA7677" w:rsidRDefault="002572BF" w:rsidP="001E78B6">
            <w:pPr>
              <w:pStyle w:val="headertabella0"/>
              <w:rPr>
                <w:color w:val="002060"/>
              </w:rPr>
            </w:pPr>
            <w:r w:rsidRPr="00FA767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DE191" w14:textId="77777777" w:rsidR="002572BF" w:rsidRPr="00FA7677" w:rsidRDefault="002572BF" w:rsidP="001E78B6">
            <w:pPr>
              <w:pStyle w:val="headertabella0"/>
              <w:rPr>
                <w:color w:val="002060"/>
              </w:rPr>
            </w:pPr>
            <w:r w:rsidRPr="00FA767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35737" w14:textId="77777777" w:rsidR="002572BF" w:rsidRPr="00FA7677" w:rsidRDefault="002572BF" w:rsidP="001E78B6">
            <w:pPr>
              <w:pStyle w:val="headertabella0"/>
              <w:rPr>
                <w:color w:val="002060"/>
              </w:rPr>
            </w:pPr>
            <w:r w:rsidRPr="00FA7677">
              <w:rPr>
                <w:color w:val="002060"/>
              </w:rPr>
              <w:t>Indirizzo Impianto</w:t>
            </w:r>
          </w:p>
        </w:tc>
      </w:tr>
      <w:tr w:rsidR="002572BF" w:rsidRPr="00FA7677" w14:paraId="15F8D6AB" w14:textId="77777777" w:rsidTr="001E78B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117134" w14:textId="77777777" w:rsidR="002572BF" w:rsidRPr="00FA7677" w:rsidRDefault="002572BF" w:rsidP="001E78B6">
            <w:pPr>
              <w:pStyle w:val="rowtabella0"/>
              <w:rPr>
                <w:color w:val="002060"/>
              </w:rPr>
            </w:pPr>
            <w:r w:rsidRPr="00FA7677">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30C296" w14:textId="77777777" w:rsidR="002572BF" w:rsidRPr="00FA7677" w:rsidRDefault="002572BF" w:rsidP="001E78B6">
            <w:pPr>
              <w:pStyle w:val="rowtabella0"/>
              <w:rPr>
                <w:color w:val="002060"/>
              </w:rPr>
            </w:pPr>
            <w:r w:rsidRPr="00FA7677">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A5E781" w14:textId="77777777" w:rsidR="002572BF" w:rsidRPr="00FA7677" w:rsidRDefault="002572BF" w:rsidP="001E78B6">
            <w:pPr>
              <w:pStyle w:val="rowtabella0"/>
              <w:jc w:val="center"/>
              <w:rPr>
                <w:color w:val="002060"/>
              </w:rPr>
            </w:pPr>
            <w:r w:rsidRPr="00FA767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AF3919" w14:textId="77777777" w:rsidR="002572BF" w:rsidRPr="00FA7677" w:rsidRDefault="002572BF" w:rsidP="001E78B6">
            <w:pPr>
              <w:pStyle w:val="rowtabella0"/>
              <w:rPr>
                <w:color w:val="002060"/>
              </w:rPr>
            </w:pPr>
            <w:r w:rsidRPr="00FA7677">
              <w:rPr>
                <w:color w:val="002060"/>
              </w:rPr>
              <w:t>04/02/2022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2E4A06" w14:textId="77777777" w:rsidR="002572BF" w:rsidRPr="00FA7677" w:rsidRDefault="002572BF" w:rsidP="001E78B6">
            <w:pPr>
              <w:pStyle w:val="rowtabella0"/>
              <w:rPr>
                <w:color w:val="002060"/>
              </w:rPr>
            </w:pPr>
            <w:r w:rsidRPr="00FA7677">
              <w:rPr>
                <w:color w:val="002060"/>
              </w:rPr>
              <w:t>5220 PALESTRA POLIVALENTE P.TREIA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DAAF21" w14:textId="77777777" w:rsidR="002572BF" w:rsidRPr="00FA7677" w:rsidRDefault="002572BF" w:rsidP="001E78B6">
            <w:pPr>
              <w:pStyle w:val="rowtabella0"/>
              <w:rPr>
                <w:color w:val="002060"/>
              </w:rPr>
            </w:pPr>
            <w:r w:rsidRPr="00FA7677">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D74DC" w14:textId="77777777" w:rsidR="002572BF" w:rsidRPr="00FA7677" w:rsidRDefault="002572BF" w:rsidP="001E78B6">
            <w:pPr>
              <w:pStyle w:val="rowtabella0"/>
              <w:rPr>
                <w:color w:val="002060"/>
              </w:rPr>
            </w:pPr>
            <w:r w:rsidRPr="00FA7677">
              <w:rPr>
                <w:color w:val="002060"/>
              </w:rPr>
              <w:t>VIA NICOLO' V</w:t>
            </w:r>
          </w:p>
        </w:tc>
      </w:tr>
      <w:tr w:rsidR="002572BF" w:rsidRPr="00FA7677" w14:paraId="5E2C55F6"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502130" w14:textId="77777777" w:rsidR="002572BF" w:rsidRPr="00FA7677" w:rsidRDefault="002572BF" w:rsidP="001E78B6">
            <w:pPr>
              <w:pStyle w:val="rowtabella0"/>
              <w:rPr>
                <w:color w:val="002060"/>
              </w:rPr>
            </w:pPr>
            <w:r w:rsidRPr="00FA7677">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15D15B" w14:textId="77777777" w:rsidR="002572BF" w:rsidRPr="00FA7677" w:rsidRDefault="002572BF" w:rsidP="001E78B6">
            <w:pPr>
              <w:pStyle w:val="rowtabella0"/>
              <w:rPr>
                <w:color w:val="002060"/>
              </w:rPr>
            </w:pPr>
            <w:r w:rsidRPr="00FA7677">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0D5C43"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9945C3" w14:textId="77777777" w:rsidR="002572BF" w:rsidRPr="00FA7677" w:rsidRDefault="002572BF" w:rsidP="001E78B6">
            <w:pPr>
              <w:pStyle w:val="rowtabella0"/>
              <w:rPr>
                <w:color w:val="002060"/>
              </w:rPr>
            </w:pPr>
            <w:r w:rsidRPr="00FA7677">
              <w:rPr>
                <w:color w:val="002060"/>
              </w:rPr>
              <w:t>04/02/2022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16385C" w14:textId="77777777" w:rsidR="002572BF" w:rsidRPr="00FA7677" w:rsidRDefault="002572BF" w:rsidP="001E78B6">
            <w:pPr>
              <w:pStyle w:val="rowtabella0"/>
              <w:rPr>
                <w:color w:val="002060"/>
              </w:rPr>
            </w:pPr>
            <w:r w:rsidRPr="00FA7677">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7CF831" w14:textId="77777777" w:rsidR="002572BF" w:rsidRPr="00FA7677" w:rsidRDefault="002572BF" w:rsidP="001E78B6">
            <w:pPr>
              <w:pStyle w:val="rowtabella0"/>
              <w:rPr>
                <w:color w:val="002060"/>
              </w:rPr>
            </w:pPr>
            <w:r w:rsidRPr="00FA7677">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4A3050" w14:textId="77777777" w:rsidR="002572BF" w:rsidRPr="00FA7677" w:rsidRDefault="002572BF" w:rsidP="001E78B6">
            <w:pPr>
              <w:pStyle w:val="rowtabella0"/>
              <w:rPr>
                <w:color w:val="002060"/>
              </w:rPr>
            </w:pPr>
            <w:r w:rsidRPr="00FA7677">
              <w:rPr>
                <w:color w:val="002060"/>
              </w:rPr>
              <w:t>VIA ALFIERI SNC</w:t>
            </w:r>
          </w:p>
        </w:tc>
      </w:tr>
      <w:tr w:rsidR="002572BF" w:rsidRPr="00FA7677" w14:paraId="4A96886F"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EAA398" w14:textId="77777777" w:rsidR="002572BF" w:rsidRPr="00FA7677" w:rsidRDefault="002572BF" w:rsidP="001E78B6">
            <w:pPr>
              <w:pStyle w:val="rowtabella0"/>
              <w:rPr>
                <w:color w:val="002060"/>
              </w:rPr>
            </w:pPr>
            <w:r w:rsidRPr="00FA7677">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92E744" w14:textId="77777777" w:rsidR="002572BF" w:rsidRPr="00FA7677" w:rsidRDefault="002572BF" w:rsidP="001E78B6">
            <w:pPr>
              <w:pStyle w:val="rowtabella0"/>
              <w:rPr>
                <w:color w:val="002060"/>
              </w:rPr>
            </w:pPr>
            <w:r w:rsidRPr="00FA7677">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BF0EDF"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AA3B87"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BAA4ED" w14:textId="77777777" w:rsidR="002572BF" w:rsidRPr="00FA7677" w:rsidRDefault="002572BF" w:rsidP="001E78B6">
            <w:pPr>
              <w:pStyle w:val="rowtabella0"/>
              <w:rPr>
                <w:color w:val="002060"/>
              </w:rPr>
            </w:pPr>
            <w:r w:rsidRPr="00FA7677">
              <w:rPr>
                <w:color w:val="002060"/>
              </w:rPr>
              <w:t>5280 TENSOSTRUTTURA S.M.APPARENTE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55EDBD" w14:textId="77777777" w:rsidR="002572BF" w:rsidRPr="00FA7677" w:rsidRDefault="002572BF" w:rsidP="001E78B6">
            <w:pPr>
              <w:pStyle w:val="rowtabella0"/>
              <w:rPr>
                <w:color w:val="002060"/>
              </w:rPr>
            </w:pPr>
            <w:r w:rsidRPr="00FA7677">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8E5D1B" w14:textId="77777777" w:rsidR="002572BF" w:rsidRPr="00FA7677" w:rsidRDefault="002572BF" w:rsidP="001E78B6">
            <w:pPr>
              <w:pStyle w:val="rowtabella0"/>
              <w:rPr>
                <w:color w:val="002060"/>
              </w:rPr>
            </w:pPr>
            <w:r w:rsidRPr="00FA7677">
              <w:rPr>
                <w:color w:val="002060"/>
              </w:rPr>
              <w:t>VIA LORENZO LOTTO</w:t>
            </w:r>
          </w:p>
        </w:tc>
      </w:tr>
      <w:tr w:rsidR="002572BF" w:rsidRPr="00FA7677" w14:paraId="7D10F50D"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FCE9F0" w14:textId="77777777" w:rsidR="002572BF" w:rsidRPr="00FA7677" w:rsidRDefault="002572BF" w:rsidP="001E78B6">
            <w:pPr>
              <w:pStyle w:val="rowtabella0"/>
              <w:rPr>
                <w:color w:val="002060"/>
              </w:rPr>
            </w:pPr>
            <w:r w:rsidRPr="00FA7677">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A746FA" w14:textId="77777777" w:rsidR="002572BF" w:rsidRPr="00FA7677" w:rsidRDefault="002572BF" w:rsidP="001E78B6">
            <w:pPr>
              <w:pStyle w:val="rowtabella0"/>
              <w:rPr>
                <w:color w:val="002060"/>
              </w:rPr>
            </w:pPr>
            <w:r w:rsidRPr="00FA7677">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5A8D6F"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F0A009"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384DE7" w14:textId="77777777" w:rsidR="002572BF" w:rsidRPr="00FA7677" w:rsidRDefault="002572BF" w:rsidP="001E78B6">
            <w:pPr>
              <w:pStyle w:val="rowtabella0"/>
              <w:rPr>
                <w:color w:val="002060"/>
              </w:rPr>
            </w:pPr>
            <w:r w:rsidRPr="00FA7677">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1163D5" w14:textId="77777777" w:rsidR="002572BF" w:rsidRPr="00FA7677" w:rsidRDefault="002572BF" w:rsidP="001E78B6">
            <w:pPr>
              <w:pStyle w:val="rowtabella0"/>
              <w:rPr>
                <w:color w:val="002060"/>
              </w:rPr>
            </w:pPr>
            <w:r w:rsidRPr="00FA767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2FBA74" w14:textId="77777777" w:rsidR="002572BF" w:rsidRPr="00FA7677" w:rsidRDefault="002572BF" w:rsidP="001E78B6">
            <w:pPr>
              <w:pStyle w:val="rowtabella0"/>
              <w:rPr>
                <w:color w:val="002060"/>
              </w:rPr>
            </w:pPr>
            <w:r w:rsidRPr="00FA7677">
              <w:rPr>
                <w:color w:val="002060"/>
              </w:rPr>
              <w:t>VIA B.BUOZZI</w:t>
            </w:r>
          </w:p>
        </w:tc>
      </w:tr>
      <w:tr w:rsidR="002572BF" w:rsidRPr="00FA7677" w14:paraId="11957A64"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95F487" w14:textId="77777777" w:rsidR="002572BF" w:rsidRPr="00FA7677" w:rsidRDefault="002572BF" w:rsidP="001E78B6">
            <w:pPr>
              <w:pStyle w:val="rowtabella0"/>
              <w:rPr>
                <w:color w:val="002060"/>
              </w:rPr>
            </w:pPr>
            <w:r w:rsidRPr="00FA7677">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D29BD0" w14:textId="77777777" w:rsidR="002572BF" w:rsidRPr="00FA7677" w:rsidRDefault="002572BF" w:rsidP="001E78B6">
            <w:pPr>
              <w:pStyle w:val="rowtabella0"/>
              <w:rPr>
                <w:color w:val="002060"/>
              </w:rPr>
            </w:pPr>
            <w:r w:rsidRPr="00FA7677">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B039F5"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AC12BD" w14:textId="77777777" w:rsidR="002572BF" w:rsidRPr="00FA7677" w:rsidRDefault="002572BF" w:rsidP="001E78B6">
            <w:pPr>
              <w:pStyle w:val="rowtabella0"/>
              <w:rPr>
                <w:color w:val="002060"/>
              </w:rPr>
            </w:pPr>
            <w:r w:rsidRPr="00FA7677">
              <w:rPr>
                <w:color w:val="002060"/>
              </w:rPr>
              <w:t>04/02/2022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57D957" w14:textId="77777777" w:rsidR="002572BF" w:rsidRPr="00FA7677" w:rsidRDefault="002572BF" w:rsidP="001E78B6">
            <w:pPr>
              <w:pStyle w:val="rowtabella0"/>
              <w:rPr>
                <w:color w:val="002060"/>
              </w:rPr>
            </w:pPr>
            <w:r w:rsidRPr="00FA7677">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39C209" w14:textId="77777777" w:rsidR="002572BF" w:rsidRPr="00FA7677" w:rsidRDefault="002572BF" w:rsidP="001E78B6">
            <w:pPr>
              <w:pStyle w:val="rowtabella0"/>
              <w:rPr>
                <w:color w:val="002060"/>
              </w:rPr>
            </w:pPr>
            <w:r w:rsidRPr="00FA7677">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D5AE89" w14:textId="77777777" w:rsidR="002572BF" w:rsidRPr="00FA7677" w:rsidRDefault="002572BF" w:rsidP="001E78B6">
            <w:pPr>
              <w:pStyle w:val="rowtabella0"/>
              <w:rPr>
                <w:color w:val="002060"/>
              </w:rPr>
            </w:pPr>
            <w:r w:rsidRPr="00FA7677">
              <w:rPr>
                <w:color w:val="002060"/>
              </w:rPr>
              <w:t>VIALE MAZZINI</w:t>
            </w:r>
          </w:p>
        </w:tc>
      </w:tr>
      <w:tr w:rsidR="002572BF" w:rsidRPr="00FA7677" w14:paraId="30C0A862" w14:textId="77777777" w:rsidTr="001E78B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84FFC8" w14:textId="77777777" w:rsidR="002572BF" w:rsidRPr="00FA7677" w:rsidRDefault="002572BF" w:rsidP="001E78B6">
            <w:pPr>
              <w:pStyle w:val="rowtabella0"/>
              <w:rPr>
                <w:color w:val="002060"/>
              </w:rPr>
            </w:pPr>
            <w:r w:rsidRPr="00FA7677">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557100" w14:textId="77777777" w:rsidR="002572BF" w:rsidRPr="00FA7677" w:rsidRDefault="002572BF" w:rsidP="001E78B6">
            <w:pPr>
              <w:pStyle w:val="rowtabella0"/>
              <w:rPr>
                <w:color w:val="002060"/>
              </w:rPr>
            </w:pPr>
            <w:r w:rsidRPr="00FA7677">
              <w:rPr>
                <w:color w:val="002060"/>
              </w:rPr>
              <w:t>NUOVA OTTRANO 98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DCE291"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ECBF25" w14:textId="77777777" w:rsidR="002572BF" w:rsidRPr="00FA7677" w:rsidRDefault="002572BF" w:rsidP="001E78B6">
            <w:pPr>
              <w:pStyle w:val="rowtabella0"/>
              <w:rPr>
                <w:color w:val="002060"/>
              </w:rPr>
            </w:pPr>
            <w:r w:rsidRPr="00FA7677">
              <w:rPr>
                <w:color w:val="002060"/>
              </w:rPr>
              <w:t>05/02/2022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6DF2EA" w14:textId="77777777" w:rsidR="002572BF" w:rsidRPr="00FA7677" w:rsidRDefault="002572BF" w:rsidP="001E78B6">
            <w:pPr>
              <w:pStyle w:val="rowtabella0"/>
              <w:rPr>
                <w:color w:val="002060"/>
              </w:rPr>
            </w:pPr>
            <w:r w:rsidRPr="00FA7677">
              <w:rPr>
                <w:color w:val="002060"/>
              </w:rPr>
              <w:t>5250 IMP.C5 "MICHELE ZITTI"V.STRADA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0CDA3F" w14:textId="77777777" w:rsidR="002572BF" w:rsidRPr="00FA7677" w:rsidRDefault="002572BF" w:rsidP="001E78B6">
            <w:pPr>
              <w:pStyle w:val="rowtabella0"/>
              <w:rPr>
                <w:color w:val="002060"/>
              </w:rPr>
            </w:pPr>
            <w:r w:rsidRPr="00FA7677">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1D5131" w14:textId="77777777" w:rsidR="002572BF" w:rsidRPr="00FA7677" w:rsidRDefault="002572BF" w:rsidP="001E78B6">
            <w:pPr>
              <w:pStyle w:val="rowtabella0"/>
              <w:rPr>
                <w:color w:val="002060"/>
              </w:rPr>
            </w:pPr>
            <w:r w:rsidRPr="00FA7677">
              <w:rPr>
                <w:color w:val="002060"/>
              </w:rPr>
              <w:t>LARGO NELLO FABRIZI - V.STRADA</w:t>
            </w:r>
          </w:p>
        </w:tc>
      </w:tr>
    </w:tbl>
    <w:p w14:paraId="6A0885E6" w14:textId="77777777" w:rsidR="002572BF" w:rsidRPr="00FA7677" w:rsidRDefault="002572BF" w:rsidP="002572BF">
      <w:pPr>
        <w:pStyle w:val="breakline"/>
        <w:rPr>
          <w:rFonts w:eastAsiaTheme="minorEastAsia"/>
          <w:color w:val="002060"/>
        </w:rPr>
      </w:pPr>
    </w:p>
    <w:p w14:paraId="6405C1A3" w14:textId="77777777" w:rsidR="002572BF" w:rsidRPr="00FA7677" w:rsidRDefault="002572BF" w:rsidP="002572BF">
      <w:pPr>
        <w:pStyle w:val="breakline"/>
        <w:rPr>
          <w:color w:val="002060"/>
        </w:rPr>
      </w:pPr>
    </w:p>
    <w:p w14:paraId="4BE2786F" w14:textId="77777777" w:rsidR="002572BF" w:rsidRPr="00FA7677" w:rsidRDefault="002572BF" w:rsidP="002572BF">
      <w:pPr>
        <w:pStyle w:val="breakline"/>
        <w:rPr>
          <w:color w:val="002060"/>
        </w:rPr>
      </w:pPr>
    </w:p>
    <w:p w14:paraId="4A331B95" w14:textId="77777777" w:rsidR="002572BF" w:rsidRPr="00FA7677" w:rsidRDefault="002572BF" w:rsidP="002572BF">
      <w:pPr>
        <w:pStyle w:val="sottotitolocampionato10"/>
        <w:rPr>
          <w:color w:val="002060"/>
        </w:rPr>
      </w:pPr>
      <w:r w:rsidRPr="00FA7677">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7"/>
        <w:gridCol w:w="385"/>
        <w:gridCol w:w="898"/>
        <w:gridCol w:w="1176"/>
        <w:gridCol w:w="1566"/>
        <w:gridCol w:w="1545"/>
      </w:tblGrid>
      <w:tr w:rsidR="002572BF" w:rsidRPr="00FA7677" w14:paraId="35B4C0E6" w14:textId="77777777" w:rsidTr="001E78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5F421" w14:textId="77777777" w:rsidR="002572BF" w:rsidRPr="00FA7677" w:rsidRDefault="002572BF" w:rsidP="001E78B6">
            <w:pPr>
              <w:pStyle w:val="headertabella0"/>
              <w:rPr>
                <w:color w:val="002060"/>
              </w:rPr>
            </w:pPr>
            <w:r w:rsidRPr="00FA767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35706" w14:textId="77777777" w:rsidR="002572BF" w:rsidRPr="00FA7677" w:rsidRDefault="002572BF" w:rsidP="001E78B6">
            <w:pPr>
              <w:pStyle w:val="headertabella0"/>
              <w:rPr>
                <w:color w:val="002060"/>
              </w:rPr>
            </w:pPr>
            <w:r w:rsidRPr="00FA767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E747F" w14:textId="77777777" w:rsidR="002572BF" w:rsidRPr="00FA7677" w:rsidRDefault="002572BF" w:rsidP="001E78B6">
            <w:pPr>
              <w:pStyle w:val="headertabella0"/>
              <w:rPr>
                <w:color w:val="002060"/>
              </w:rPr>
            </w:pPr>
            <w:r w:rsidRPr="00FA767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7F484" w14:textId="77777777" w:rsidR="002572BF" w:rsidRPr="00FA7677" w:rsidRDefault="002572BF" w:rsidP="001E78B6">
            <w:pPr>
              <w:pStyle w:val="headertabella0"/>
              <w:rPr>
                <w:color w:val="002060"/>
              </w:rPr>
            </w:pPr>
            <w:r w:rsidRPr="00FA767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C579F" w14:textId="77777777" w:rsidR="002572BF" w:rsidRPr="00FA7677" w:rsidRDefault="002572BF" w:rsidP="001E78B6">
            <w:pPr>
              <w:pStyle w:val="headertabella0"/>
              <w:rPr>
                <w:color w:val="002060"/>
              </w:rPr>
            </w:pPr>
            <w:r w:rsidRPr="00FA767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A6FA3" w14:textId="77777777" w:rsidR="002572BF" w:rsidRPr="00FA7677" w:rsidRDefault="002572BF" w:rsidP="001E78B6">
            <w:pPr>
              <w:pStyle w:val="headertabella0"/>
              <w:rPr>
                <w:color w:val="002060"/>
              </w:rPr>
            </w:pPr>
            <w:r w:rsidRPr="00FA767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9AA3E" w14:textId="77777777" w:rsidR="002572BF" w:rsidRPr="00FA7677" w:rsidRDefault="002572BF" w:rsidP="001E78B6">
            <w:pPr>
              <w:pStyle w:val="headertabella0"/>
              <w:rPr>
                <w:color w:val="002060"/>
              </w:rPr>
            </w:pPr>
            <w:r w:rsidRPr="00FA7677">
              <w:rPr>
                <w:color w:val="002060"/>
              </w:rPr>
              <w:t>Indirizzo Impianto</w:t>
            </w:r>
          </w:p>
        </w:tc>
      </w:tr>
      <w:tr w:rsidR="002572BF" w:rsidRPr="00FA7677" w14:paraId="070D0E67" w14:textId="77777777" w:rsidTr="001E78B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59101E" w14:textId="77777777" w:rsidR="002572BF" w:rsidRPr="00FA7677" w:rsidRDefault="002572BF" w:rsidP="001E78B6">
            <w:pPr>
              <w:pStyle w:val="rowtabella0"/>
              <w:rPr>
                <w:color w:val="002060"/>
              </w:rPr>
            </w:pPr>
            <w:r w:rsidRPr="00FA7677">
              <w:rPr>
                <w:color w:val="002060"/>
              </w:rPr>
              <w:t>FUTSAL CASELLE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CC438F" w14:textId="77777777" w:rsidR="002572BF" w:rsidRPr="00FA7677" w:rsidRDefault="002572BF" w:rsidP="001E78B6">
            <w:pPr>
              <w:pStyle w:val="rowtabella0"/>
              <w:rPr>
                <w:color w:val="002060"/>
              </w:rPr>
            </w:pPr>
            <w:r w:rsidRPr="00FA7677">
              <w:rPr>
                <w:color w:val="002060"/>
              </w:rPr>
              <w:t>REAL EAGLES VIRTUS PAGLIA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48BE1D" w14:textId="77777777" w:rsidR="002572BF" w:rsidRPr="00FA7677" w:rsidRDefault="002572BF" w:rsidP="001E78B6">
            <w:pPr>
              <w:pStyle w:val="rowtabella0"/>
              <w:jc w:val="center"/>
              <w:rPr>
                <w:color w:val="002060"/>
              </w:rPr>
            </w:pPr>
            <w:r w:rsidRPr="00FA767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20700" w14:textId="77777777" w:rsidR="002572BF" w:rsidRPr="00FA7677" w:rsidRDefault="002572BF" w:rsidP="001E78B6">
            <w:pPr>
              <w:pStyle w:val="rowtabella0"/>
              <w:rPr>
                <w:color w:val="002060"/>
              </w:rPr>
            </w:pPr>
            <w:r w:rsidRPr="00FA7677">
              <w:rPr>
                <w:color w:val="002060"/>
              </w:rPr>
              <w:t>04/02/2022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C341C7" w14:textId="77777777" w:rsidR="002572BF" w:rsidRPr="00FA7677" w:rsidRDefault="002572BF" w:rsidP="001E78B6">
            <w:pPr>
              <w:pStyle w:val="rowtabella0"/>
              <w:rPr>
                <w:color w:val="002060"/>
              </w:rPr>
            </w:pPr>
            <w:r w:rsidRPr="00FA7677">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F28AD" w14:textId="77777777" w:rsidR="002572BF" w:rsidRPr="00FA7677" w:rsidRDefault="002572BF" w:rsidP="001E78B6">
            <w:pPr>
              <w:pStyle w:val="rowtabella0"/>
              <w:rPr>
                <w:color w:val="002060"/>
              </w:rPr>
            </w:pPr>
            <w:r w:rsidRPr="00FA7677">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88540C" w14:textId="77777777" w:rsidR="002572BF" w:rsidRPr="00FA7677" w:rsidRDefault="002572BF" w:rsidP="001E78B6">
            <w:pPr>
              <w:pStyle w:val="rowtabella0"/>
              <w:rPr>
                <w:color w:val="002060"/>
              </w:rPr>
            </w:pPr>
            <w:r w:rsidRPr="00FA7677">
              <w:rPr>
                <w:color w:val="002060"/>
              </w:rPr>
              <w:t>PIAZZA S. D'ACQUISTO</w:t>
            </w:r>
          </w:p>
        </w:tc>
      </w:tr>
      <w:tr w:rsidR="002572BF" w:rsidRPr="00FA7677" w14:paraId="03074F82"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EE482F" w14:textId="77777777" w:rsidR="002572BF" w:rsidRPr="00FA7677" w:rsidRDefault="002572BF" w:rsidP="001E78B6">
            <w:pPr>
              <w:pStyle w:val="rowtabella0"/>
              <w:rPr>
                <w:color w:val="002060"/>
              </w:rPr>
            </w:pPr>
            <w:r w:rsidRPr="00FA7677">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53E07B" w14:textId="77777777" w:rsidR="002572BF" w:rsidRPr="00FA7677" w:rsidRDefault="002572BF" w:rsidP="001E78B6">
            <w:pPr>
              <w:pStyle w:val="rowtabella0"/>
              <w:rPr>
                <w:color w:val="002060"/>
              </w:rPr>
            </w:pPr>
            <w:r w:rsidRPr="00FA7677">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D7AB5F"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D62970"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0083EE" w14:textId="77777777" w:rsidR="002572BF" w:rsidRPr="00FA7677" w:rsidRDefault="002572BF" w:rsidP="001E78B6">
            <w:pPr>
              <w:pStyle w:val="rowtabella0"/>
              <w:rPr>
                <w:color w:val="002060"/>
              </w:rPr>
            </w:pPr>
            <w:r w:rsidRPr="00FA7677">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D21DEC" w14:textId="77777777" w:rsidR="002572BF" w:rsidRPr="00FA7677" w:rsidRDefault="002572BF" w:rsidP="001E78B6">
            <w:pPr>
              <w:pStyle w:val="rowtabella0"/>
              <w:rPr>
                <w:color w:val="002060"/>
              </w:rPr>
            </w:pPr>
            <w:r w:rsidRPr="00FA7677">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D2C61D" w14:textId="77777777" w:rsidR="002572BF" w:rsidRPr="00FA7677" w:rsidRDefault="002572BF" w:rsidP="001E78B6">
            <w:pPr>
              <w:pStyle w:val="rowtabella0"/>
              <w:rPr>
                <w:color w:val="002060"/>
              </w:rPr>
            </w:pPr>
            <w:r w:rsidRPr="00FA7677">
              <w:rPr>
                <w:color w:val="002060"/>
              </w:rPr>
              <w:t>VIA COLLE GIOIOSO</w:t>
            </w:r>
          </w:p>
        </w:tc>
      </w:tr>
      <w:tr w:rsidR="002572BF" w:rsidRPr="00FA7677" w14:paraId="45A6CFD8"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81E333" w14:textId="77777777" w:rsidR="002572BF" w:rsidRPr="00FA7677" w:rsidRDefault="002572BF" w:rsidP="001E78B6">
            <w:pPr>
              <w:pStyle w:val="rowtabella0"/>
              <w:rPr>
                <w:color w:val="002060"/>
              </w:rPr>
            </w:pPr>
            <w:r w:rsidRPr="00FA7677">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F6057A" w14:textId="77777777" w:rsidR="002572BF" w:rsidRPr="00FA7677" w:rsidRDefault="002572BF" w:rsidP="001E78B6">
            <w:pPr>
              <w:pStyle w:val="rowtabella0"/>
              <w:rPr>
                <w:color w:val="002060"/>
              </w:rPr>
            </w:pPr>
            <w:r w:rsidRPr="00FA7677">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3D0405"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D00077"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AECE76" w14:textId="77777777" w:rsidR="002572BF" w:rsidRPr="00FA7677" w:rsidRDefault="002572BF" w:rsidP="001E78B6">
            <w:pPr>
              <w:pStyle w:val="rowtabella0"/>
              <w:rPr>
                <w:color w:val="002060"/>
              </w:rPr>
            </w:pPr>
            <w:r w:rsidRPr="00FA7677">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33812C" w14:textId="77777777" w:rsidR="002572BF" w:rsidRPr="00FA7677" w:rsidRDefault="002572BF" w:rsidP="001E78B6">
            <w:pPr>
              <w:pStyle w:val="rowtabella0"/>
              <w:rPr>
                <w:color w:val="002060"/>
              </w:rPr>
            </w:pPr>
            <w:r w:rsidRPr="00FA7677">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EF5BF0" w14:textId="77777777" w:rsidR="002572BF" w:rsidRPr="00FA7677" w:rsidRDefault="002572BF" w:rsidP="001E78B6">
            <w:pPr>
              <w:pStyle w:val="rowtabella0"/>
              <w:rPr>
                <w:color w:val="002060"/>
              </w:rPr>
            </w:pPr>
            <w:r w:rsidRPr="00FA7677">
              <w:rPr>
                <w:color w:val="002060"/>
              </w:rPr>
              <w:t>VIA DELLO SPORT</w:t>
            </w:r>
          </w:p>
        </w:tc>
      </w:tr>
      <w:tr w:rsidR="002572BF" w:rsidRPr="00FA7677" w14:paraId="3610AC7F"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805A27" w14:textId="77777777" w:rsidR="002572BF" w:rsidRPr="00FA7677" w:rsidRDefault="002572BF" w:rsidP="001E78B6">
            <w:pPr>
              <w:pStyle w:val="rowtabella0"/>
              <w:rPr>
                <w:color w:val="002060"/>
              </w:rPr>
            </w:pPr>
            <w:r w:rsidRPr="00FA7677">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0F44FC" w14:textId="77777777" w:rsidR="002572BF" w:rsidRPr="00FA7677" w:rsidRDefault="002572BF" w:rsidP="001E78B6">
            <w:pPr>
              <w:pStyle w:val="rowtabella0"/>
              <w:rPr>
                <w:color w:val="002060"/>
              </w:rPr>
            </w:pPr>
            <w:r w:rsidRPr="00FA7677">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D667F1"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5E4DB6"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D80BB1" w14:textId="77777777" w:rsidR="002572BF" w:rsidRPr="00FA7677" w:rsidRDefault="002572BF" w:rsidP="001E78B6">
            <w:pPr>
              <w:pStyle w:val="rowtabella0"/>
              <w:rPr>
                <w:color w:val="002060"/>
              </w:rPr>
            </w:pPr>
            <w:r w:rsidRPr="00FA7677">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457791" w14:textId="77777777" w:rsidR="002572BF" w:rsidRPr="00FA7677" w:rsidRDefault="002572BF" w:rsidP="001E78B6">
            <w:pPr>
              <w:pStyle w:val="rowtabella0"/>
              <w:rPr>
                <w:color w:val="002060"/>
              </w:rPr>
            </w:pPr>
            <w:r w:rsidRPr="00FA7677">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08CF97" w14:textId="77777777" w:rsidR="002572BF" w:rsidRPr="00FA7677" w:rsidRDefault="002572BF" w:rsidP="001E78B6">
            <w:pPr>
              <w:pStyle w:val="rowtabella0"/>
              <w:rPr>
                <w:color w:val="002060"/>
              </w:rPr>
            </w:pPr>
            <w:r w:rsidRPr="00FA7677">
              <w:rPr>
                <w:color w:val="002060"/>
              </w:rPr>
              <w:t>VIA NENNI</w:t>
            </w:r>
          </w:p>
        </w:tc>
      </w:tr>
      <w:tr w:rsidR="002572BF" w:rsidRPr="00FA7677" w14:paraId="6C29D49A" w14:textId="77777777" w:rsidTr="001E78B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B65968" w14:textId="77777777" w:rsidR="002572BF" w:rsidRPr="00FA7677" w:rsidRDefault="002572BF" w:rsidP="001E78B6">
            <w:pPr>
              <w:pStyle w:val="rowtabella0"/>
              <w:rPr>
                <w:color w:val="002060"/>
              </w:rPr>
            </w:pPr>
            <w:r w:rsidRPr="00FA7677">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90B962" w14:textId="77777777" w:rsidR="002572BF" w:rsidRPr="00FA7677" w:rsidRDefault="002572BF" w:rsidP="001E78B6">
            <w:pPr>
              <w:pStyle w:val="rowtabella0"/>
              <w:rPr>
                <w:color w:val="002060"/>
              </w:rPr>
            </w:pPr>
            <w:r w:rsidRPr="00FA7677">
              <w:rPr>
                <w:color w:val="002060"/>
              </w:rPr>
              <w:t>REAL ANCARIA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24ACD5"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07451D"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F34C4A" w14:textId="77777777" w:rsidR="002572BF" w:rsidRPr="00FA7677" w:rsidRDefault="002572BF" w:rsidP="001E78B6">
            <w:pPr>
              <w:pStyle w:val="rowtabella0"/>
              <w:rPr>
                <w:color w:val="002060"/>
              </w:rPr>
            </w:pPr>
            <w:r w:rsidRPr="00FA7677">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C29C28" w14:textId="77777777" w:rsidR="002572BF" w:rsidRPr="00FA7677" w:rsidRDefault="002572BF" w:rsidP="001E78B6">
            <w:pPr>
              <w:pStyle w:val="rowtabella0"/>
              <w:rPr>
                <w:color w:val="002060"/>
              </w:rPr>
            </w:pPr>
            <w:r w:rsidRPr="00FA7677">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D8C3E" w14:textId="77777777" w:rsidR="002572BF" w:rsidRPr="00FA7677" w:rsidRDefault="002572BF" w:rsidP="001E78B6">
            <w:pPr>
              <w:pStyle w:val="rowtabella0"/>
              <w:rPr>
                <w:color w:val="002060"/>
              </w:rPr>
            </w:pPr>
            <w:r w:rsidRPr="00FA7677">
              <w:rPr>
                <w:color w:val="002060"/>
              </w:rPr>
              <w:t>VIA S.VITTORIA, 5</w:t>
            </w:r>
          </w:p>
        </w:tc>
      </w:tr>
    </w:tbl>
    <w:p w14:paraId="1BCE0CFC" w14:textId="77777777" w:rsidR="002572BF" w:rsidRPr="00FA7677" w:rsidRDefault="002572BF" w:rsidP="002572BF">
      <w:pPr>
        <w:pStyle w:val="breakline"/>
        <w:rPr>
          <w:rFonts w:eastAsiaTheme="minorEastAsia"/>
          <w:color w:val="002060"/>
        </w:rPr>
      </w:pPr>
    </w:p>
    <w:p w14:paraId="65DDAEBE" w14:textId="3FF527E9" w:rsidR="002572BF" w:rsidRPr="00FA7677" w:rsidRDefault="002572BF" w:rsidP="004C71B8">
      <w:pPr>
        <w:pStyle w:val="titolocampionato0"/>
        <w:shd w:val="clear" w:color="auto" w:fill="CCCCCC"/>
        <w:spacing w:before="80" w:after="40"/>
        <w:rPr>
          <w:color w:val="002060"/>
        </w:rPr>
      </w:pPr>
      <w:r w:rsidRPr="00FA7677">
        <w:rPr>
          <w:color w:val="002060"/>
        </w:rPr>
        <w:t>REGIONALE CALCIO A 5 FEMMINILE</w:t>
      </w:r>
    </w:p>
    <w:p w14:paraId="6C637E67" w14:textId="77777777" w:rsidR="004C71B8" w:rsidRPr="004C71B8" w:rsidRDefault="004C71B8" w:rsidP="004C71B8">
      <w:pPr>
        <w:pStyle w:val="breakline"/>
        <w:jc w:val="center"/>
        <w:rPr>
          <w:rFonts w:ascii="Arial" w:hAnsi="Arial" w:cs="Arial"/>
          <w:b/>
          <w:bCs/>
          <w:color w:val="002060"/>
          <w:sz w:val="36"/>
          <w:szCs w:val="36"/>
        </w:rPr>
      </w:pPr>
      <w:r w:rsidRPr="004C71B8">
        <w:rPr>
          <w:rFonts w:ascii="Arial" w:hAnsi="Arial" w:cs="Arial"/>
          <w:b/>
          <w:bCs/>
          <w:color w:val="002060"/>
          <w:sz w:val="36"/>
          <w:szCs w:val="36"/>
        </w:rPr>
        <w:t>PROGRAMMA GARE</w:t>
      </w:r>
    </w:p>
    <w:p w14:paraId="048589EA" w14:textId="77777777" w:rsidR="002572BF" w:rsidRPr="00FA7677" w:rsidRDefault="002572BF" w:rsidP="002572BF">
      <w:pPr>
        <w:pStyle w:val="breakline"/>
        <w:rPr>
          <w:color w:val="002060"/>
        </w:rPr>
      </w:pPr>
    </w:p>
    <w:p w14:paraId="12089626" w14:textId="77777777" w:rsidR="002572BF" w:rsidRPr="00FA7677" w:rsidRDefault="002572BF" w:rsidP="002572BF">
      <w:pPr>
        <w:pStyle w:val="sottotitolocampionato10"/>
        <w:rPr>
          <w:color w:val="002060"/>
        </w:rPr>
      </w:pPr>
      <w:r w:rsidRPr="00FA7677">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06"/>
        <w:gridCol w:w="385"/>
        <w:gridCol w:w="898"/>
        <w:gridCol w:w="1198"/>
        <w:gridCol w:w="1565"/>
        <w:gridCol w:w="1543"/>
      </w:tblGrid>
      <w:tr w:rsidR="002572BF" w:rsidRPr="00FA7677" w14:paraId="6FA6150D" w14:textId="77777777" w:rsidTr="001E78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4F5DC" w14:textId="77777777" w:rsidR="002572BF" w:rsidRPr="00FA7677" w:rsidRDefault="002572BF" w:rsidP="001E78B6">
            <w:pPr>
              <w:pStyle w:val="headertabella0"/>
              <w:rPr>
                <w:color w:val="002060"/>
              </w:rPr>
            </w:pPr>
            <w:r w:rsidRPr="00FA767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8F2C2" w14:textId="77777777" w:rsidR="002572BF" w:rsidRPr="00FA7677" w:rsidRDefault="002572BF" w:rsidP="001E78B6">
            <w:pPr>
              <w:pStyle w:val="headertabella0"/>
              <w:rPr>
                <w:color w:val="002060"/>
              </w:rPr>
            </w:pPr>
            <w:r w:rsidRPr="00FA767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5BD71" w14:textId="77777777" w:rsidR="002572BF" w:rsidRPr="00FA7677" w:rsidRDefault="002572BF" w:rsidP="001E78B6">
            <w:pPr>
              <w:pStyle w:val="headertabella0"/>
              <w:rPr>
                <w:color w:val="002060"/>
              </w:rPr>
            </w:pPr>
            <w:r w:rsidRPr="00FA767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15E09" w14:textId="77777777" w:rsidR="002572BF" w:rsidRPr="00FA7677" w:rsidRDefault="002572BF" w:rsidP="001E78B6">
            <w:pPr>
              <w:pStyle w:val="headertabella0"/>
              <w:rPr>
                <w:color w:val="002060"/>
              </w:rPr>
            </w:pPr>
            <w:r w:rsidRPr="00FA767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14BC5" w14:textId="77777777" w:rsidR="002572BF" w:rsidRPr="00FA7677" w:rsidRDefault="002572BF" w:rsidP="001E78B6">
            <w:pPr>
              <w:pStyle w:val="headertabella0"/>
              <w:rPr>
                <w:color w:val="002060"/>
              </w:rPr>
            </w:pPr>
            <w:r w:rsidRPr="00FA767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4AFDD" w14:textId="77777777" w:rsidR="002572BF" w:rsidRPr="00FA7677" w:rsidRDefault="002572BF" w:rsidP="001E78B6">
            <w:pPr>
              <w:pStyle w:val="headertabella0"/>
              <w:rPr>
                <w:color w:val="002060"/>
              </w:rPr>
            </w:pPr>
            <w:r w:rsidRPr="00FA767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B8F52" w14:textId="77777777" w:rsidR="002572BF" w:rsidRPr="00FA7677" w:rsidRDefault="002572BF" w:rsidP="001E78B6">
            <w:pPr>
              <w:pStyle w:val="headertabella0"/>
              <w:rPr>
                <w:color w:val="002060"/>
              </w:rPr>
            </w:pPr>
            <w:r w:rsidRPr="00FA7677">
              <w:rPr>
                <w:color w:val="002060"/>
              </w:rPr>
              <w:t>Indirizzo Impianto</w:t>
            </w:r>
          </w:p>
        </w:tc>
      </w:tr>
      <w:tr w:rsidR="002572BF" w:rsidRPr="00FA7677" w14:paraId="2105BE15" w14:textId="77777777" w:rsidTr="001E78B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8292E0" w14:textId="77777777" w:rsidR="002572BF" w:rsidRPr="00FA7677" w:rsidRDefault="002572BF" w:rsidP="001E78B6">
            <w:pPr>
              <w:pStyle w:val="rowtabella0"/>
              <w:rPr>
                <w:color w:val="002060"/>
              </w:rPr>
            </w:pPr>
            <w:r w:rsidRPr="00FA7677">
              <w:rPr>
                <w:color w:val="002060"/>
              </w:rPr>
              <w:t>FUTSAL PRANDONE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497EA8" w14:textId="77777777" w:rsidR="002572BF" w:rsidRPr="00FA7677" w:rsidRDefault="002572BF" w:rsidP="001E78B6">
            <w:pPr>
              <w:pStyle w:val="rowtabella0"/>
              <w:rPr>
                <w:color w:val="002060"/>
              </w:rPr>
            </w:pPr>
            <w:r w:rsidRPr="00FA7677">
              <w:rPr>
                <w:color w:val="002060"/>
              </w:rPr>
              <w:t>SANTA MARIA APPARENTE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CC05C" w14:textId="77777777" w:rsidR="002572BF" w:rsidRPr="00FA7677" w:rsidRDefault="002572BF" w:rsidP="001E78B6">
            <w:pPr>
              <w:pStyle w:val="rowtabella0"/>
              <w:jc w:val="center"/>
              <w:rPr>
                <w:color w:val="002060"/>
              </w:rPr>
            </w:pPr>
            <w:r w:rsidRPr="00FA767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BC4E48" w14:textId="77777777" w:rsidR="002572BF" w:rsidRPr="00FA7677" w:rsidRDefault="002572BF" w:rsidP="001E78B6">
            <w:pPr>
              <w:pStyle w:val="rowtabella0"/>
              <w:rPr>
                <w:color w:val="002060"/>
              </w:rPr>
            </w:pPr>
            <w:r w:rsidRPr="00FA7677">
              <w:rPr>
                <w:color w:val="002060"/>
              </w:rPr>
              <w:t>04/02/2022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13F73A" w14:textId="77777777" w:rsidR="002572BF" w:rsidRPr="00FA7677" w:rsidRDefault="002572BF" w:rsidP="001E78B6">
            <w:pPr>
              <w:pStyle w:val="rowtabella0"/>
              <w:rPr>
                <w:color w:val="002060"/>
              </w:rPr>
            </w:pPr>
            <w:r w:rsidRPr="00FA7677">
              <w:rPr>
                <w:color w:val="002060"/>
              </w:rPr>
              <w:t>5664 PALESTRA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02219" w14:textId="77777777" w:rsidR="002572BF" w:rsidRPr="00FA7677" w:rsidRDefault="002572BF" w:rsidP="001E78B6">
            <w:pPr>
              <w:pStyle w:val="rowtabella0"/>
              <w:rPr>
                <w:color w:val="002060"/>
              </w:rPr>
            </w:pPr>
            <w:r w:rsidRPr="00FA7677">
              <w:rPr>
                <w:color w:val="002060"/>
              </w:rPr>
              <w:t>MONTEPRANDONE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28CB21" w14:textId="77777777" w:rsidR="002572BF" w:rsidRPr="00FA7677" w:rsidRDefault="002572BF" w:rsidP="001E78B6">
            <w:pPr>
              <w:pStyle w:val="rowtabella0"/>
              <w:rPr>
                <w:color w:val="002060"/>
              </w:rPr>
            </w:pPr>
            <w:r w:rsidRPr="00FA7677">
              <w:rPr>
                <w:color w:val="002060"/>
              </w:rPr>
              <w:t>VIA COLLE GIOIOSO</w:t>
            </w:r>
          </w:p>
        </w:tc>
      </w:tr>
      <w:tr w:rsidR="002572BF" w:rsidRPr="00FA7677" w14:paraId="5A11A48C"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59EBD7" w14:textId="77777777" w:rsidR="002572BF" w:rsidRPr="00FA7677" w:rsidRDefault="002572BF" w:rsidP="001E78B6">
            <w:pPr>
              <w:pStyle w:val="rowtabella0"/>
              <w:rPr>
                <w:color w:val="002060"/>
              </w:rPr>
            </w:pPr>
            <w:r w:rsidRPr="00FA7677">
              <w:rPr>
                <w:color w:val="002060"/>
              </w:rPr>
              <w:t>LA FENICE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B98A7F" w14:textId="77777777" w:rsidR="002572BF" w:rsidRPr="00FA7677" w:rsidRDefault="002572BF" w:rsidP="001E78B6">
            <w:pPr>
              <w:pStyle w:val="rowtabella0"/>
              <w:rPr>
                <w:color w:val="002060"/>
              </w:rPr>
            </w:pPr>
            <w:r w:rsidRPr="00FA7677">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02F97C"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29F199" w14:textId="77777777" w:rsidR="002572BF" w:rsidRPr="00FA7677" w:rsidRDefault="002572BF" w:rsidP="001E78B6">
            <w:pPr>
              <w:pStyle w:val="rowtabella0"/>
              <w:rPr>
                <w:color w:val="002060"/>
              </w:rPr>
            </w:pPr>
            <w:r w:rsidRPr="00FA7677">
              <w:rPr>
                <w:color w:val="002060"/>
              </w:rPr>
              <w:t>04/02/2022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265579" w14:textId="77777777" w:rsidR="002572BF" w:rsidRPr="00FA7677" w:rsidRDefault="002572BF" w:rsidP="001E78B6">
            <w:pPr>
              <w:pStyle w:val="rowtabella0"/>
              <w:rPr>
                <w:color w:val="002060"/>
              </w:rPr>
            </w:pPr>
            <w:r w:rsidRPr="00FA7677">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A9C319" w14:textId="77777777" w:rsidR="002572BF" w:rsidRPr="00FA7677" w:rsidRDefault="002572BF" w:rsidP="001E78B6">
            <w:pPr>
              <w:pStyle w:val="rowtabella0"/>
              <w:rPr>
                <w:color w:val="002060"/>
              </w:rPr>
            </w:pPr>
            <w:r w:rsidRPr="00FA7677">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AE5C24" w14:textId="77777777" w:rsidR="002572BF" w:rsidRPr="00FA7677" w:rsidRDefault="002572BF" w:rsidP="001E78B6">
            <w:pPr>
              <w:pStyle w:val="rowtabella0"/>
              <w:rPr>
                <w:color w:val="002060"/>
              </w:rPr>
            </w:pPr>
            <w:r w:rsidRPr="00FA7677">
              <w:rPr>
                <w:color w:val="002060"/>
              </w:rPr>
              <w:t>VIA DELLO SPORT</w:t>
            </w:r>
          </w:p>
        </w:tc>
      </w:tr>
      <w:tr w:rsidR="002572BF" w:rsidRPr="00FA7677" w14:paraId="337EA74B"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E27608" w14:textId="77777777" w:rsidR="002572BF" w:rsidRPr="00FA7677" w:rsidRDefault="002572BF" w:rsidP="001E78B6">
            <w:pPr>
              <w:pStyle w:val="rowtabella0"/>
              <w:rPr>
                <w:color w:val="002060"/>
              </w:rPr>
            </w:pPr>
            <w:r w:rsidRPr="00FA7677">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D715AF" w14:textId="77777777" w:rsidR="002572BF" w:rsidRPr="00FA7677" w:rsidRDefault="002572BF" w:rsidP="001E78B6">
            <w:pPr>
              <w:pStyle w:val="rowtabella0"/>
              <w:rPr>
                <w:color w:val="002060"/>
              </w:rPr>
            </w:pPr>
            <w:r w:rsidRPr="00FA7677">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6788F5"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FDE330" w14:textId="77777777" w:rsidR="002572BF" w:rsidRPr="00FA7677" w:rsidRDefault="002572BF" w:rsidP="001E78B6">
            <w:pPr>
              <w:pStyle w:val="rowtabella0"/>
              <w:rPr>
                <w:color w:val="002060"/>
              </w:rPr>
            </w:pPr>
            <w:r w:rsidRPr="00FA7677">
              <w:rPr>
                <w:color w:val="002060"/>
              </w:rPr>
              <w:t>05/02/2022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018D85" w14:textId="77777777" w:rsidR="002572BF" w:rsidRPr="00FA7677" w:rsidRDefault="002572BF" w:rsidP="001E78B6">
            <w:pPr>
              <w:pStyle w:val="rowtabella0"/>
              <w:rPr>
                <w:color w:val="002060"/>
              </w:rPr>
            </w:pPr>
            <w:r w:rsidRPr="00FA7677">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9EDC25" w14:textId="77777777" w:rsidR="002572BF" w:rsidRPr="00FA7677" w:rsidRDefault="002572BF" w:rsidP="001E78B6">
            <w:pPr>
              <w:pStyle w:val="rowtabella0"/>
              <w:rPr>
                <w:color w:val="002060"/>
              </w:rPr>
            </w:pPr>
            <w:r w:rsidRPr="00FA7677">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702D17" w14:textId="77777777" w:rsidR="002572BF" w:rsidRPr="00FA7677" w:rsidRDefault="002572BF" w:rsidP="001E78B6">
            <w:pPr>
              <w:pStyle w:val="rowtabella0"/>
              <w:rPr>
                <w:color w:val="002060"/>
              </w:rPr>
            </w:pPr>
            <w:r w:rsidRPr="00FA7677">
              <w:rPr>
                <w:color w:val="002060"/>
              </w:rPr>
              <w:t>VIA E.MATTEI</w:t>
            </w:r>
          </w:p>
        </w:tc>
      </w:tr>
      <w:tr w:rsidR="002572BF" w:rsidRPr="00FA7677" w14:paraId="52A0DB14"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E4BD38" w14:textId="77777777" w:rsidR="002572BF" w:rsidRPr="00FA7677" w:rsidRDefault="002572BF" w:rsidP="001E78B6">
            <w:pPr>
              <w:pStyle w:val="rowtabella0"/>
              <w:rPr>
                <w:color w:val="002060"/>
              </w:rPr>
            </w:pPr>
            <w:r w:rsidRPr="00FA7677">
              <w:rPr>
                <w:color w:val="002060"/>
              </w:rPr>
              <w:lastRenderedPageBreak/>
              <w:t>FANO CALCIO FEMMINILE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3BC013" w14:textId="77777777" w:rsidR="002572BF" w:rsidRPr="00FA7677" w:rsidRDefault="002572BF" w:rsidP="001E78B6">
            <w:pPr>
              <w:pStyle w:val="rowtabella0"/>
              <w:rPr>
                <w:color w:val="002060"/>
              </w:rPr>
            </w:pPr>
            <w:r w:rsidRPr="00FA7677">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444B42"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07D8DA" w14:textId="77777777" w:rsidR="002572BF" w:rsidRPr="00FA7677" w:rsidRDefault="002572BF" w:rsidP="001E78B6">
            <w:pPr>
              <w:pStyle w:val="rowtabella0"/>
              <w:rPr>
                <w:color w:val="002060"/>
              </w:rPr>
            </w:pPr>
            <w:r w:rsidRPr="00FA7677">
              <w:rPr>
                <w:color w:val="002060"/>
              </w:rPr>
              <w:t>05/02/2022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16EDAC" w14:textId="77777777" w:rsidR="002572BF" w:rsidRPr="00FA7677" w:rsidRDefault="002572BF" w:rsidP="001E78B6">
            <w:pPr>
              <w:pStyle w:val="rowtabella0"/>
              <w:rPr>
                <w:color w:val="002060"/>
              </w:rPr>
            </w:pPr>
            <w:r w:rsidRPr="00FA7677">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A8CE74" w14:textId="77777777" w:rsidR="002572BF" w:rsidRPr="00FA7677" w:rsidRDefault="002572BF" w:rsidP="001E78B6">
            <w:pPr>
              <w:pStyle w:val="rowtabella0"/>
              <w:rPr>
                <w:color w:val="002060"/>
              </w:rPr>
            </w:pPr>
            <w:r w:rsidRPr="00FA767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05126D" w14:textId="77777777" w:rsidR="002572BF" w:rsidRPr="00FA7677" w:rsidRDefault="002572BF" w:rsidP="001E78B6">
            <w:pPr>
              <w:pStyle w:val="rowtabella0"/>
              <w:rPr>
                <w:color w:val="002060"/>
              </w:rPr>
            </w:pPr>
            <w:r w:rsidRPr="00FA7677">
              <w:rPr>
                <w:color w:val="002060"/>
              </w:rPr>
              <w:t>VIA VILLA TOMBARI</w:t>
            </w:r>
          </w:p>
        </w:tc>
      </w:tr>
      <w:tr w:rsidR="002572BF" w:rsidRPr="00FA7677" w14:paraId="0EB09281"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01754C" w14:textId="77777777" w:rsidR="002572BF" w:rsidRPr="00FA7677" w:rsidRDefault="002572BF" w:rsidP="001E78B6">
            <w:pPr>
              <w:pStyle w:val="rowtabella0"/>
              <w:rPr>
                <w:color w:val="002060"/>
              </w:rPr>
            </w:pPr>
            <w:r w:rsidRPr="00FA7677">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FD8EB8" w14:textId="77777777" w:rsidR="002572BF" w:rsidRPr="00FA7677" w:rsidRDefault="002572BF" w:rsidP="001E78B6">
            <w:pPr>
              <w:pStyle w:val="rowtabella0"/>
              <w:rPr>
                <w:color w:val="002060"/>
              </w:rPr>
            </w:pPr>
            <w:r w:rsidRPr="00FA7677">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5905D4"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418DAD" w14:textId="77777777" w:rsidR="002572BF" w:rsidRPr="00FA7677" w:rsidRDefault="002572BF" w:rsidP="001E78B6">
            <w:pPr>
              <w:pStyle w:val="rowtabella0"/>
              <w:rPr>
                <w:color w:val="002060"/>
              </w:rPr>
            </w:pPr>
            <w:r w:rsidRPr="00FA7677">
              <w:rPr>
                <w:color w:val="002060"/>
              </w:rPr>
              <w:t>06/02/2022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E502C2" w14:textId="77777777" w:rsidR="002572BF" w:rsidRPr="00FA7677" w:rsidRDefault="002572BF" w:rsidP="001E78B6">
            <w:pPr>
              <w:pStyle w:val="rowtabella0"/>
              <w:rPr>
                <w:color w:val="002060"/>
              </w:rPr>
            </w:pPr>
            <w:r w:rsidRPr="00FA7677">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A7AF4E" w14:textId="77777777" w:rsidR="002572BF" w:rsidRPr="00FA7677" w:rsidRDefault="002572BF" w:rsidP="001E78B6">
            <w:pPr>
              <w:pStyle w:val="rowtabella0"/>
              <w:rPr>
                <w:color w:val="002060"/>
              </w:rPr>
            </w:pPr>
            <w:r w:rsidRPr="00FA7677">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FD3394" w14:textId="77777777" w:rsidR="002572BF" w:rsidRPr="00FA7677" w:rsidRDefault="002572BF" w:rsidP="001E78B6">
            <w:pPr>
              <w:pStyle w:val="rowtabella0"/>
              <w:rPr>
                <w:color w:val="002060"/>
              </w:rPr>
            </w:pPr>
            <w:r w:rsidRPr="00FA7677">
              <w:rPr>
                <w:color w:val="002060"/>
              </w:rPr>
              <w:t>STR.DEL BURELLO LOC.VAL NEVOLA</w:t>
            </w:r>
          </w:p>
        </w:tc>
      </w:tr>
      <w:tr w:rsidR="002572BF" w:rsidRPr="00FA7677" w14:paraId="3A389664" w14:textId="77777777" w:rsidTr="001E78B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F11B55" w14:textId="77777777" w:rsidR="002572BF" w:rsidRPr="00FA7677" w:rsidRDefault="002572BF" w:rsidP="001E78B6">
            <w:pPr>
              <w:pStyle w:val="rowtabella0"/>
              <w:rPr>
                <w:color w:val="002060"/>
              </w:rPr>
            </w:pPr>
            <w:r w:rsidRPr="00FA7677">
              <w:rPr>
                <w:color w:val="002060"/>
              </w:rPr>
              <w:t>VALDICHIENTI PONTE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B255C3" w14:textId="77777777" w:rsidR="002572BF" w:rsidRPr="00FA7677" w:rsidRDefault="002572BF" w:rsidP="001E78B6">
            <w:pPr>
              <w:pStyle w:val="rowtabella0"/>
              <w:rPr>
                <w:color w:val="002060"/>
              </w:rPr>
            </w:pPr>
            <w:r w:rsidRPr="00FA7677">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0D10F"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127A2" w14:textId="77777777" w:rsidR="002572BF" w:rsidRPr="00FA7677" w:rsidRDefault="002572BF" w:rsidP="001E78B6">
            <w:pPr>
              <w:pStyle w:val="rowtabella0"/>
              <w:rPr>
                <w:color w:val="002060"/>
              </w:rPr>
            </w:pPr>
            <w:r w:rsidRPr="00FA7677">
              <w:rPr>
                <w:color w:val="002060"/>
              </w:rPr>
              <w:t>06/02/2022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4A3D02" w14:textId="77777777" w:rsidR="002572BF" w:rsidRPr="00FA7677" w:rsidRDefault="002572BF" w:rsidP="001E78B6">
            <w:pPr>
              <w:pStyle w:val="rowtabella0"/>
              <w:rPr>
                <w:color w:val="002060"/>
              </w:rPr>
            </w:pPr>
            <w:r w:rsidRPr="00FA7677">
              <w:rPr>
                <w:color w:val="002060"/>
              </w:rPr>
              <w:t>5219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133051" w14:textId="77777777" w:rsidR="002572BF" w:rsidRPr="00FA7677" w:rsidRDefault="002572BF" w:rsidP="001E78B6">
            <w:pPr>
              <w:pStyle w:val="rowtabella0"/>
              <w:rPr>
                <w:color w:val="002060"/>
              </w:rPr>
            </w:pPr>
            <w:r w:rsidRPr="00FA7677">
              <w:rPr>
                <w:color w:val="002060"/>
              </w:rPr>
              <w:t>MORROVALLE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319546" w14:textId="77777777" w:rsidR="002572BF" w:rsidRPr="00FA7677" w:rsidRDefault="002572BF" w:rsidP="001E78B6">
            <w:pPr>
              <w:pStyle w:val="rowtabella0"/>
              <w:rPr>
                <w:color w:val="002060"/>
              </w:rPr>
            </w:pPr>
            <w:r w:rsidRPr="00FA7677">
              <w:rPr>
                <w:color w:val="002060"/>
              </w:rPr>
              <w:t>VIA LIGURIA - BORGO PINTURA</w:t>
            </w:r>
          </w:p>
        </w:tc>
      </w:tr>
    </w:tbl>
    <w:p w14:paraId="27EE4CC0" w14:textId="77777777" w:rsidR="002572BF" w:rsidRDefault="002572BF" w:rsidP="002572BF">
      <w:pPr>
        <w:pStyle w:val="breakline"/>
        <w:rPr>
          <w:rFonts w:eastAsiaTheme="minorEastAsia"/>
        </w:rPr>
      </w:pPr>
    </w:p>
    <w:p w14:paraId="7F1B70E0" w14:textId="0D013408" w:rsidR="009C2032" w:rsidRDefault="009C2032" w:rsidP="009D0C38">
      <w:pPr>
        <w:pStyle w:val="LndNormale1"/>
        <w:rPr>
          <w:color w:val="002060"/>
          <w:szCs w:val="22"/>
        </w:rPr>
      </w:pPr>
    </w:p>
    <w:p w14:paraId="73D9F252" w14:textId="77777777" w:rsidR="0008269B" w:rsidRPr="0008269B" w:rsidRDefault="0008269B" w:rsidP="0008269B">
      <w:pPr>
        <w:pStyle w:val="titolocampionato0"/>
        <w:shd w:val="clear" w:color="auto" w:fill="CCCCCC"/>
        <w:spacing w:before="80" w:after="40"/>
        <w:rPr>
          <w:color w:val="002060"/>
        </w:rPr>
      </w:pPr>
      <w:r w:rsidRPr="0008269B">
        <w:rPr>
          <w:color w:val="002060"/>
        </w:rPr>
        <w:lastRenderedPageBreak/>
        <w:t>UNDER 19 CALCIO A 5 REGIONALE</w:t>
      </w:r>
    </w:p>
    <w:p w14:paraId="0B323545" w14:textId="103E36E4" w:rsidR="0008269B" w:rsidRPr="0008269B" w:rsidRDefault="0008269B" w:rsidP="0008269B">
      <w:pPr>
        <w:pStyle w:val="breakline"/>
        <w:jc w:val="center"/>
        <w:rPr>
          <w:rFonts w:ascii="Arial" w:hAnsi="Arial" w:cs="Arial"/>
          <w:b/>
          <w:bCs/>
          <w:color w:val="002060"/>
          <w:sz w:val="36"/>
          <w:szCs w:val="36"/>
        </w:rPr>
      </w:pPr>
      <w:r w:rsidRPr="0008269B">
        <w:rPr>
          <w:rFonts w:ascii="Arial" w:hAnsi="Arial" w:cs="Arial"/>
          <w:b/>
          <w:bCs/>
          <w:color w:val="002060"/>
          <w:sz w:val="36"/>
          <w:szCs w:val="36"/>
        </w:rPr>
        <w:t>PROGRAMMA GARE</w:t>
      </w:r>
    </w:p>
    <w:p w14:paraId="203246C0" w14:textId="77777777" w:rsidR="0008269B" w:rsidRPr="0008269B" w:rsidRDefault="0008269B" w:rsidP="0008269B">
      <w:pPr>
        <w:pStyle w:val="breakline"/>
        <w:rPr>
          <w:color w:val="002060"/>
        </w:rPr>
      </w:pPr>
    </w:p>
    <w:p w14:paraId="43D0ED72" w14:textId="77777777" w:rsidR="0008269B" w:rsidRPr="0008269B" w:rsidRDefault="0008269B" w:rsidP="0008269B">
      <w:pPr>
        <w:pStyle w:val="sottotitolocampionato10"/>
        <w:rPr>
          <w:color w:val="002060"/>
        </w:rPr>
      </w:pPr>
      <w:r w:rsidRPr="0008269B">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82"/>
        <w:gridCol w:w="1548"/>
        <w:gridCol w:w="1554"/>
      </w:tblGrid>
      <w:tr w:rsidR="0008269B" w:rsidRPr="0008269B" w14:paraId="26CDA11F" w14:textId="77777777" w:rsidTr="0013356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20302" w14:textId="77777777" w:rsidR="0008269B" w:rsidRPr="0008269B" w:rsidRDefault="0008269B" w:rsidP="00133565">
            <w:pPr>
              <w:pStyle w:val="headertabella0"/>
              <w:rPr>
                <w:color w:val="002060"/>
              </w:rPr>
            </w:pPr>
            <w:r w:rsidRPr="000826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A4057" w14:textId="77777777" w:rsidR="0008269B" w:rsidRPr="0008269B" w:rsidRDefault="0008269B" w:rsidP="00133565">
            <w:pPr>
              <w:pStyle w:val="headertabella0"/>
              <w:rPr>
                <w:color w:val="002060"/>
              </w:rPr>
            </w:pPr>
            <w:r w:rsidRPr="000826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31090" w14:textId="77777777" w:rsidR="0008269B" w:rsidRPr="0008269B" w:rsidRDefault="0008269B" w:rsidP="00133565">
            <w:pPr>
              <w:pStyle w:val="headertabella0"/>
              <w:rPr>
                <w:color w:val="002060"/>
              </w:rPr>
            </w:pPr>
            <w:r w:rsidRPr="000826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F3EAE" w14:textId="77777777" w:rsidR="0008269B" w:rsidRPr="0008269B" w:rsidRDefault="0008269B" w:rsidP="00133565">
            <w:pPr>
              <w:pStyle w:val="headertabella0"/>
              <w:rPr>
                <w:color w:val="002060"/>
              </w:rPr>
            </w:pPr>
            <w:r w:rsidRPr="000826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44EEF" w14:textId="77777777" w:rsidR="0008269B" w:rsidRPr="0008269B" w:rsidRDefault="0008269B" w:rsidP="00133565">
            <w:pPr>
              <w:pStyle w:val="headertabella0"/>
              <w:rPr>
                <w:color w:val="002060"/>
              </w:rPr>
            </w:pPr>
            <w:r w:rsidRPr="000826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509BB" w14:textId="77777777" w:rsidR="0008269B" w:rsidRPr="0008269B" w:rsidRDefault="0008269B" w:rsidP="00133565">
            <w:pPr>
              <w:pStyle w:val="headertabella0"/>
              <w:rPr>
                <w:color w:val="002060"/>
              </w:rPr>
            </w:pPr>
            <w:r w:rsidRPr="0008269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31BC9" w14:textId="77777777" w:rsidR="0008269B" w:rsidRPr="0008269B" w:rsidRDefault="0008269B" w:rsidP="00133565">
            <w:pPr>
              <w:pStyle w:val="headertabella0"/>
              <w:rPr>
                <w:color w:val="002060"/>
              </w:rPr>
            </w:pPr>
            <w:r w:rsidRPr="0008269B">
              <w:rPr>
                <w:color w:val="002060"/>
              </w:rPr>
              <w:t>Indirizzo Impianto</w:t>
            </w:r>
          </w:p>
        </w:tc>
      </w:tr>
      <w:tr w:rsidR="0008269B" w:rsidRPr="0008269B" w14:paraId="6897D7AC" w14:textId="77777777" w:rsidTr="0013356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AAF775" w14:textId="77777777" w:rsidR="0008269B" w:rsidRPr="0008269B" w:rsidRDefault="0008269B" w:rsidP="00133565">
            <w:pPr>
              <w:pStyle w:val="rowtabella0"/>
              <w:rPr>
                <w:color w:val="002060"/>
              </w:rPr>
            </w:pPr>
            <w:r w:rsidRPr="0008269B">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40B22" w14:textId="77777777" w:rsidR="0008269B" w:rsidRPr="0008269B" w:rsidRDefault="0008269B" w:rsidP="00133565">
            <w:pPr>
              <w:pStyle w:val="rowtabella0"/>
              <w:rPr>
                <w:color w:val="002060"/>
              </w:rPr>
            </w:pPr>
            <w:r w:rsidRPr="0008269B">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8C0A11" w14:textId="77777777" w:rsidR="0008269B" w:rsidRPr="0008269B" w:rsidRDefault="0008269B" w:rsidP="00133565">
            <w:pPr>
              <w:pStyle w:val="rowtabella0"/>
              <w:jc w:val="center"/>
              <w:rPr>
                <w:color w:val="002060"/>
              </w:rPr>
            </w:pPr>
            <w:r w:rsidRPr="0008269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6B0B9D" w14:textId="77777777" w:rsidR="0008269B" w:rsidRPr="0008269B" w:rsidRDefault="0008269B" w:rsidP="00133565">
            <w:pPr>
              <w:pStyle w:val="rowtabella0"/>
              <w:rPr>
                <w:color w:val="002060"/>
              </w:rPr>
            </w:pPr>
            <w:r w:rsidRPr="0008269B">
              <w:rPr>
                <w:color w:val="002060"/>
              </w:rPr>
              <w:t>05/02/2022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A94CEA" w14:textId="77777777" w:rsidR="0008269B" w:rsidRPr="0008269B" w:rsidRDefault="0008269B" w:rsidP="00133565">
            <w:pPr>
              <w:pStyle w:val="rowtabella0"/>
              <w:rPr>
                <w:color w:val="002060"/>
              </w:rPr>
            </w:pPr>
            <w:r w:rsidRPr="0008269B">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F8A6C5" w14:textId="77777777" w:rsidR="0008269B" w:rsidRPr="0008269B" w:rsidRDefault="0008269B" w:rsidP="00133565">
            <w:pPr>
              <w:pStyle w:val="rowtabella0"/>
              <w:rPr>
                <w:color w:val="002060"/>
              </w:rPr>
            </w:pPr>
            <w:r w:rsidRPr="0008269B">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228D6A" w14:textId="77777777" w:rsidR="0008269B" w:rsidRPr="0008269B" w:rsidRDefault="0008269B" w:rsidP="00133565">
            <w:pPr>
              <w:pStyle w:val="rowtabella0"/>
              <w:rPr>
                <w:color w:val="002060"/>
              </w:rPr>
            </w:pPr>
            <w:r w:rsidRPr="0008269B">
              <w:rPr>
                <w:color w:val="002060"/>
              </w:rPr>
              <w:t>VIA ANTONIO ROSMINI 22/B</w:t>
            </w:r>
          </w:p>
        </w:tc>
      </w:tr>
      <w:tr w:rsidR="0008269B" w:rsidRPr="0008269B" w14:paraId="4FDCB175" w14:textId="77777777" w:rsidTr="0013356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39DC38" w14:textId="77777777" w:rsidR="0008269B" w:rsidRPr="0008269B" w:rsidRDefault="0008269B" w:rsidP="00133565">
            <w:pPr>
              <w:pStyle w:val="rowtabella0"/>
              <w:rPr>
                <w:color w:val="002060"/>
              </w:rPr>
            </w:pPr>
            <w:r w:rsidRPr="0008269B">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C2180C" w14:textId="77777777" w:rsidR="0008269B" w:rsidRPr="0008269B" w:rsidRDefault="0008269B" w:rsidP="00133565">
            <w:pPr>
              <w:pStyle w:val="rowtabella0"/>
              <w:rPr>
                <w:color w:val="002060"/>
              </w:rPr>
            </w:pPr>
            <w:r w:rsidRPr="0008269B">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217E0B" w14:textId="77777777" w:rsidR="0008269B" w:rsidRPr="0008269B" w:rsidRDefault="0008269B" w:rsidP="00133565">
            <w:pPr>
              <w:pStyle w:val="rowtabella0"/>
              <w:jc w:val="center"/>
              <w:rPr>
                <w:color w:val="002060"/>
              </w:rPr>
            </w:pPr>
            <w:r w:rsidRPr="000826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ED453D" w14:textId="77777777" w:rsidR="0008269B" w:rsidRPr="0008269B" w:rsidRDefault="0008269B" w:rsidP="00133565">
            <w:pPr>
              <w:pStyle w:val="rowtabella0"/>
              <w:rPr>
                <w:color w:val="002060"/>
              </w:rPr>
            </w:pPr>
            <w:r w:rsidRPr="0008269B">
              <w:rPr>
                <w:color w:val="002060"/>
              </w:rPr>
              <w:t>05/02/2022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85F573" w14:textId="77777777" w:rsidR="0008269B" w:rsidRPr="0008269B" w:rsidRDefault="0008269B" w:rsidP="00133565">
            <w:pPr>
              <w:pStyle w:val="rowtabella0"/>
              <w:rPr>
                <w:color w:val="002060"/>
              </w:rPr>
            </w:pPr>
            <w:r w:rsidRPr="0008269B">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2610C5" w14:textId="77777777" w:rsidR="0008269B" w:rsidRPr="0008269B" w:rsidRDefault="0008269B" w:rsidP="00133565">
            <w:pPr>
              <w:pStyle w:val="rowtabella0"/>
              <w:rPr>
                <w:color w:val="002060"/>
              </w:rPr>
            </w:pPr>
            <w:r w:rsidRPr="0008269B">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5E4729" w14:textId="77777777" w:rsidR="0008269B" w:rsidRPr="0008269B" w:rsidRDefault="0008269B" w:rsidP="00133565">
            <w:pPr>
              <w:pStyle w:val="rowtabella0"/>
              <w:rPr>
                <w:color w:val="002060"/>
              </w:rPr>
            </w:pPr>
            <w:r w:rsidRPr="0008269B">
              <w:rPr>
                <w:color w:val="002060"/>
              </w:rPr>
              <w:t>VIA MATTEOTTI</w:t>
            </w:r>
          </w:p>
        </w:tc>
      </w:tr>
      <w:tr w:rsidR="0008269B" w:rsidRPr="0008269B" w14:paraId="5F7240F1" w14:textId="77777777" w:rsidTr="0013356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90ACDE" w14:textId="77777777" w:rsidR="0008269B" w:rsidRPr="0008269B" w:rsidRDefault="0008269B" w:rsidP="00133565">
            <w:pPr>
              <w:pStyle w:val="rowtabella0"/>
              <w:rPr>
                <w:color w:val="002060"/>
              </w:rPr>
            </w:pPr>
            <w:r w:rsidRPr="0008269B">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44B8E9" w14:textId="77777777" w:rsidR="0008269B" w:rsidRPr="0008269B" w:rsidRDefault="0008269B" w:rsidP="00133565">
            <w:pPr>
              <w:pStyle w:val="rowtabella0"/>
              <w:rPr>
                <w:color w:val="002060"/>
              </w:rPr>
            </w:pPr>
            <w:r w:rsidRPr="0008269B">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768A93" w14:textId="77777777" w:rsidR="0008269B" w:rsidRPr="0008269B" w:rsidRDefault="0008269B" w:rsidP="00133565">
            <w:pPr>
              <w:pStyle w:val="rowtabella0"/>
              <w:jc w:val="center"/>
              <w:rPr>
                <w:color w:val="002060"/>
              </w:rPr>
            </w:pPr>
            <w:r w:rsidRPr="0008269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AF11A0" w14:textId="77777777" w:rsidR="0008269B" w:rsidRPr="0008269B" w:rsidRDefault="0008269B" w:rsidP="00133565">
            <w:pPr>
              <w:pStyle w:val="rowtabella0"/>
              <w:rPr>
                <w:color w:val="002060"/>
              </w:rPr>
            </w:pPr>
            <w:r w:rsidRPr="0008269B">
              <w:rPr>
                <w:color w:val="002060"/>
              </w:rPr>
              <w:t>05/02/2022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441A5E" w14:textId="77777777" w:rsidR="0008269B" w:rsidRPr="0008269B" w:rsidRDefault="0008269B" w:rsidP="00133565">
            <w:pPr>
              <w:pStyle w:val="rowtabella0"/>
              <w:rPr>
                <w:color w:val="002060"/>
              </w:rPr>
            </w:pPr>
            <w:r w:rsidRPr="0008269B">
              <w:rPr>
                <w:color w:val="002060"/>
              </w:rPr>
              <w:t>5067 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B449B6" w14:textId="77777777" w:rsidR="0008269B" w:rsidRPr="0008269B" w:rsidRDefault="0008269B" w:rsidP="00133565">
            <w:pPr>
              <w:pStyle w:val="rowtabella0"/>
              <w:rPr>
                <w:color w:val="002060"/>
              </w:rPr>
            </w:pPr>
            <w:r w:rsidRPr="0008269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7CA27D" w14:textId="77777777" w:rsidR="0008269B" w:rsidRPr="0008269B" w:rsidRDefault="0008269B" w:rsidP="00133565">
            <w:pPr>
              <w:pStyle w:val="rowtabella0"/>
              <w:rPr>
                <w:color w:val="002060"/>
              </w:rPr>
            </w:pPr>
            <w:r w:rsidRPr="0008269B">
              <w:rPr>
                <w:color w:val="002060"/>
              </w:rPr>
              <w:t>VIA MONTEPELAGO</w:t>
            </w:r>
          </w:p>
        </w:tc>
      </w:tr>
    </w:tbl>
    <w:p w14:paraId="3D324BD9" w14:textId="77777777" w:rsidR="0008269B" w:rsidRPr="0008269B" w:rsidRDefault="0008269B" w:rsidP="0008269B">
      <w:pPr>
        <w:pStyle w:val="breakline"/>
        <w:rPr>
          <w:rFonts w:eastAsiaTheme="minorEastAsia"/>
          <w:color w:val="002060"/>
        </w:rPr>
      </w:pPr>
    </w:p>
    <w:p w14:paraId="4D9485B2" w14:textId="77777777" w:rsidR="0008269B" w:rsidRPr="0008269B" w:rsidRDefault="0008269B" w:rsidP="0008269B">
      <w:pPr>
        <w:pStyle w:val="breakline"/>
        <w:rPr>
          <w:color w:val="002060"/>
        </w:rPr>
      </w:pPr>
    </w:p>
    <w:p w14:paraId="55D9CA8A" w14:textId="77777777" w:rsidR="0008269B" w:rsidRPr="0008269B" w:rsidRDefault="0008269B" w:rsidP="0008269B">
      <w:pPr>
        <w:pStyle w:val="breakline"/>
        <w:rPr>
          <w:color w:val="002060"/>
        </w:rPr>
      </w:pPr>
    </w:p>
    <w:p w14:paraId="1F3BF7E9" w14:textId="77777777" w:rsidR="0008269B" w:rsidRPr="0008269B" w:rsidRDefault="0008269B" w:rsidP="0008269B">
      <w:pPr>
        <w:pStyle w:val="sottotitolocampionato10"/>
        <w:rPr>
          <w:color w:val="002060"/>
        </w:rPr>
      </w:pPr>
      <w:r w:rsidRPr="0008269B">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08269B" w:rsidRPr="0008269B" w14:paraId="5232F86B" w14:textId="77777777" w:rsidTr="0013356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26F13" w14:textId="77777777" w:rsidR="0008269B" w:rsidRPr="0008269B" w:rsidRDefault="0008269B" w:rsidP="00133565">
            <w:pPr>
              <w:pStyle w:val="headertabella0"/>
              <w:rPr>
                <w:color w:val="002060"/>
              </w:rPr>
            </w:pPr>
            <w:r w:rsidRPr="000826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C060B" w14:textId="77777777" w:rsidR="0008269B" w:rsidRPr="0008269B" w:rsidRDefault="0008269B" w:rsidP="00133565">
            <w:pPr>
              <w:pStyle w:val="headertabella0"/>
              <w:rPr>
                <w:color w:val="002060"/>
              </w:rPr>
            </w:pPr>
            <w:r w:rsidRPr="000826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09B2E" w14:textId="77777777" w:rsidR="0008269B" w:rsidRPr="0008269B" w:rsidRDefault="0008269B" w:rsidP="00133565">
            <w:pPr>
              <w:pStyle w:val="headertabella0"/>
              <w:rPr>
                <w:color w:val="002060"/>
              </w:rPr>
            </w:pPr>
            <w:r w:rsidRPr="000826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DFC9E" w14:textId="77777777" w:rsidR="0008269B" w:rsidRPr="0008269B" w:rsidRDefault="0008269B" w:rsidP="00133565">
            <w:pPr>
              <w:pStyle w:val="headertabella0"/>
              <w:rPr>
                <w:color w:val="002060"/>
              </w:rPr>
            </w:pPr>
            <w:r w:rsidRPr="000826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10920" w14:textId="77777777" w:rsidR="0008269B" w:rsidRPr="0008269B" w:rsidRDefault="0008269B" w:rsidP="00133565">
            <w:pPr>
              <w:pStyle w:val="headertabella0"/>
              <w:rPr>
                <w:color w:val="002060"/>
              </w:rPr>
            </w:pPr>
            <w:r w:rsidRPr="000826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7CE4A" w14:textId="77777777" w:rsidR="0008269B" w:rsidRPr="0008269B" w:rsidRDefault="0008269B" w:rsidP="00133565">
            <w:pPr>
              <w:pStyle w:val="headertabella0"/>
              <w:rPr>
                <w:color w:val="002060"/>
              </w:rPr>
            </w:pPr>
            <w:r w:rsidRPr="0008269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1D987" w14:textId="77777777" w:rsidR="0008269B" w:rsidRPr="0008269B" w:rsidRDefault="0008269B" w:rsidP="00133565">
            <w:pPr>
              <w:pStyle w:val="headertabella0"/>
              <w:rPr>
                <w:color w:val="002060"/>
              </w:rPr>
            </w:pPr>
            <w:r w:rsidRPr="0008269B">
              <w:rPr>
                <w:color w:val="002060"/>
              </w:rPr>
              <w:t>Indirizzo Impianto</w:t>
            </w:r>
          </w:p>
        </w:tc>
      </w:tr>
      <w:tr w:rsidR="0008269B" w:rsidRPr="0008269B" w14:paraId="46A05F13" w14:textId="77777777" w:rsidTr="0013356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70FBB0" w14:textId="77777777" w:rsidR="0008269B" w:rsidRPr="0008269B" w:rsidRDefault="0008269B" w:rsidP="00133565">
            <w:pPr>
              <w:pStyle w:val="rowtabella0"/>
              <w:rPr>
                <w:color w:val="002060"/>
              </w:rPr>
            </w:pPr>
            <w:r w:rsidRPr="0008269B">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4481B" w14:textId="77777777" w:rsidR="0008269B" w:rsidRPr="0008269B" w:rsidRDefault="0008269B" w:rsidP="00133565">
            <w:pPr>
              <w:pStyle w:val="rowtabella0"/>
              <w:rPr>
                <w:color w:val="002060"/>
              </w:rPr>
            </w:pPr>
            <w:r w:rsidRPr="0008269B">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FF245B" w14:textId="77777777" w:rsidR="0008269B" w:rsidRPr="0008269B" w:rsidRDefault="0008269B" w:rsidP="00133565">
            <w:pPr>
              <w:pStyle w:val="rowtabella0"/>
              <w:jc w:val="center"/>
              <w:rPr>
                <w:color w:val="002060"/>
              </w:rPr>
            </w:pPr>
            <w:r w:rsidRPr="0008269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2263F1" w14:textId="77777777" w:rsidR="0008269B" w:rsidRPr="0008269B" w:rsidRDefault="0008269B" w:rsidP="00133565">
            <w:pPr>
              <w:pStyle w:val="rowtabella0"/>
              <w:rPr>
                <w:color w:val="002060"/>
              </w:rPr>
            </w:pPr>
            <w:r w:rsidRPr="0008269B">
              <w:rPr>
                <w:color w:val="002060"/>
              </w:rPr>
              <w:t>05/02/2022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60E6D3" w14:textId="77777777" w:rsidR="0008269B" w:rsidRPr="0008269B" w:rsidRDefault="0008269B" w:rsidP="00133565">
            <w:pPr>
              <w:pStyle w:val="rowtabella0"/>
              <w:rPr>
                <w:color w:val="002060"/>
              </w:rPr>
            </w:pPr>
            <w:r w:rsidRPr="0008269B">
              <w:rPr>
                <w:color w:val="002060"/>
              </w:rPr>
              <w:t>5295 TENSOSTRUTTURA VIA 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83F110" w14:textId="77777777" w:rsidR="0008269B" w:rsidRPr="0008269B" w:rsidRDefault="0008269B" w:rsidP="00133565">
            <w:pPr>
              <w:pStyle w:val="rowtabella0"/>
              <w:rPr>
                <w:color w:val="002060"/>
              </w:rPr>
            </w:pPr>
            <w:r w:rsidRPr="0008269B">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C3C66E" w14:textId="77777777" w:rsidR="0008269B" w:rsidRPr="0008269B" w:rsidRDefault="0008269B" w:rsidP="00133565">
            <w:pPr>
              <w:pStyle w:val="rowtabella0"/>
              <w:rPr>
                <w:color w:val="002060"/>
              </w:rPr>
            </w:pPr>
            <w:r w:rsidRPr="0008269B">
              <w:rPr>
                <w:color w:val="002060"/>
              </w:rPr>
              <w:t>VIA E.MATTEI</w:t>
            </w:r>
          </w:p>
        </w:tc>
      </w:tr>
      <w:tr w:rsidR="0008269B" w:rsidRPr="0008269B" w14:paraId="1B661EC3" w14:textId="77777777" w:rsidTr="0013356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6C3213" w14:textId="77777777" w:rsidR="0008269B" w:rsidRPr="0008269B" w:rsidRDefault="0008269B" w:rsidP="00133565">
            <w:pPr>
              <w:pStyle w:val="rowtabella0"/>
              <w:rPr>
                <w:color w:val="002060"/>
              </w:rPr>
            </w:pPr>
            <w:r w:rsidRPr="0008269B">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C9B207" w14:textId="77777777" w:rsidR="0008269B" w:rsidRPr="0008269B" w:rsidRDefault="0008269B" w:rsidP="00133565">
            <w:pPr>
              <w:pStyle w:val="rowtabella0"/>
              <w:rPr>
                <w:color w:val="002060"/>
              </w:rPr>
            </w:pPr>
            <w:r w:rsidRPr="0008269B">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BFC06A" w14:textId="77777777" w:rsidR="0008269B" w:rsidRPr="0008269B" w:rsidRDefault="0008269B" w:rsidP="00133565">
            <w:pPr>
              <w:pStyle w:val="rowtabella0"/>
              <w:jc w:val="center"/>
              <w:rPr>
                <w:color w:val="002060"/>
              </w:rPr>
            </w:pPr>
            <w:r w:rsidRPr="000826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455E60" w14:textId="77777777" w:rsidR="0008269B" w:rsidRPr="0008269B" w:rsidRDefault="0008269B" w:rsidP="00133565">
            <w:pPr>
              <w:pStyle w:val="rowtabella0"/>
              <w:rPr>
                <w:color w:val="002060"/>
              </w:rPr>
            </w:pPr>
            <w:r w:rsidRPr="0008269B">
              <w:rPr>
                <w:color w:val="002060"/>
              </w:rPr>
              <w:t>05/02/2022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4267BD" w14:textId="77777777" w:rsidR="0008269B" w:rsidRPr="0008269B" w:rsidRDefault="0008269B" w:rsidP="00133565">
            <w:pPr>
              <w:pStyle w:val="rowtabella0"/>
              <w:rPr>
                <w:color w:val="002060"/>
              </w:rPr>
            </w:pPr>
            <w:r w:rsidRPr="0008269B">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926F7C" w14:textId="77777777" w:rsidR="0008269B" w:rsidRPr="0008269B" w:rsidRDefault="0008269B" w:rsidP="00133565">
            <w:pPr>
              <w:pStyle w:val="rowtabella0"/>
              <w:rPr>
                <w:color w:val="002060"/>
              </w:rPr>
            </w:pPr>
            <w:r w:rsidRPr="0008269B">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CBE03C" w14:textId="77777777" w:rsidR="0008269B" w:rsidRPr="0008269B" w:rsidRDefault="0008269B" w:rsidP="00133565">
            <w:pPr>
              <w:pStyle w:val="rowtabella0"/>
              <w:rPr>
                <w:color w:val="002060"/>
              </w:rPr>
            </w:pPr>
            <w:r w:rsidRPr="0008269B">
              <w:rPr>
                <w:color w:val="002060"/>
              </w:rPr>
              <w:t>VIA SAN SERGIO FZ. GROTTACCIA</w:t>
            </w:r>
          </w:p>
        </w:tc>
      </w:tr>
      <w:tr w:rsidR="0008269B" w:rsidRPr="0008269B" w14:paraId="67C29542" w14:textId="77777777" w:rsidTr="0013356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B6E4D3" w14:textId="77777777" w:rsidR="0008269B" w:rsidRPr="0008269B" w:rsidRDefault="0008269B" w:rsidP="00133565">
            <w:pPr>
              <w:pStyle w:val="rowtabella0"/>
              <w:rPr>
                <w:color w:val="002060"/>
              </w:rPr>
            </w:pPr>
            <w:r w:rsidRPr="0008269B">
              <w:rPr>
                <w:color w:val="002060"/>
              </w:rPr>
              <w:t>VIRTUS TEAM SOC.COOP.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53F27" w14:textId="77777777" w:rsidR="0008269B" w:rsidRPr="0008269B" w:rsidRDefault="0008269B" w:rsidP="00133565">
            <w:pPr>
              <w:pStyle w:val="rowtabella0"/>
              <w:rPr>
                <w:color w:val="002060"/>
              </w:rPr>
            </w:pPr>
            <w:r w:rsidRPr="0008269B">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04A676" w14:textId="77777777" w:rsidR="0008269B" w:rsidRPr="0008269B" w:rsidRDefault="0008269B" w:rsidP="00133565">
            <w:pPr>
              <w:pStyle w:val="rowtabella0"/>
              <w:jc w:val="center"/>
              <w:rPr>
                <w:color w:val="002060"/>
              </w:rPr>
            </w:pPr>
            <w:r w:rsidRPr="0008269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730145" w14:textId="77777777" w:rsidR="0008269B" w:rsidRPr="0008269B" w:rsidRDefault="0008269B" w:rsidP="00133565">
            <w:pPr>
              <w:pStyle w:val="rowtabella0"/>
              <w:rPr>
                <w:color w:val="002060"/>
              </w:rPr>
            </w:pPr>
            <w:r w:rsidRPr="0008269B">
              <w:rPr>
                <w:color w:val="002060"/>
              </w:rPr>
              <w:t>05/02/2022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4660C" w14:textId="77777777" w:rsidR="0008269B" w:rsidRPr="0008269B" w:rsidRDefault="0008269B" w:rsidP="00133565">
            <w:pPr>
              <w:pStyle w:val="rowtabella0"/>
              <w:rPr>
                <w:color w:val="002060"/>
              </w:rPr>
            </w:pPr>
            <w:r w:rsidRPr="0008269B">
              <w:rPr>
                <w:color w:val="002060"/>
              </w:rPr>
              <w:t>5048 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CB93C2" w14:textId="77777777" w:rsidR="0008269B" w:rsidRPr="0008269B" w:rsidRDefault="0008269B" w:rsidP="00133565">
            <w:pPr>
              <w:pStyle w:val="rowtabella0"/>
              <w:rPr>
                <w:color w:val="002060"/>
              </w:rPr>
            </w:pPr>
            <w:r w:rsidRPr="0008269B">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03233" w14:textId="77777777" w:rsidR="0008269B" w:rsidRPr="0008269B" w:rsidRDefault="0008269B" w:rsidP="00133565">
            <w:pPr>
              <w:pStyle w:val="rowtabella0"/>
              <w:rPr>
                <w:color w:val="002060"/>
              </w:rPr>
            </w:pPr>
            <w:r w:rsidRPr="0008269B">
              <w:rPr>
                <w:color w:val="002060"/>
              </w:rPr>
              <w:t>VIA MARCONI GENGA STAZIONE</w:t>
            </w:r>
          </w:p>
        </w:tc>
      </w:tr>
    </w:tbl>
    <w:p w14:paraId="39682B88" w14:textId="3DCC720A" w:rsidR="009F3FC6" w:rsidRDefault="009F3FC6" w:rsidP="009D0C38">
      <w:pPr>
        <w:pStyle w:val="LndNormale1"/>
        <w:rPr>
          <w:color w:val="002060"/>
          <w:szCs w:val="22"/>
        </w:rPr>
      </w:pPr>
    </w:p>
    <w:p w14:paraId="673FBFB9" w14:textId="77777777" w:rsidR="0008269B" w:rsidRPr="0008269B" w:rsidRDefault="0008269B" w:rsidP="009D0C38">
      <w:pPr>
        <w:pStyle w:val="LndNormale1"/>
        <w:rPr>
          <w:color w:val="002060"/>
          <w:szCs w:val="22"/>
        </w:rPr>
      </w:pPr>
    </w:p>
    <w:p w14:paraId="7188162E" w14:textId="3009FC60" w:rsidR="009F3FC6" w:rsidRPr="009F3FC6" w:rsidRDefault="009F3FC6" w:rsidP="009D0C38">
      <w:pPr>
        <w:pStyle w:val="LndNormale1"/>
        <w:rPr>
          <w:b/>
          <w:bCs/>
          <w:color w:val="002060"/>
          <w:szCs w:val="22"/>
        </w:rPr>
      </w:pPr>
      <w:r w:rsidRPr="009F3FC6">
        <w:rPr>
          <w:b/>
          <w:bCs/>
          <w:color w:val="002060"/>
          <w:szCs w:val="22"/>
        </w:rPr>
        <w:t>I calendari dei Campionati Regionali di Calcio a Cinque Under 21, Under 17 e Under 15 saranno diramati nel prossimo Comunicato Ufficiale.</w:t>
      </w:r>
    </w:p>
    <w:p w14:paraId="0A23BAEE" w14:textId="13AB1119" w:rsidR="009F3FC6" w:rsidRDefault="009F3FC6" w:rsidP="009D0C38">
      <w:pPr>
        <w:pStyle w:val="LndNormale1"/>
        <w:rPr>
          <w:color w:val="002060"/>
          <w:szCs w:val="22"/>
        </w:rPr>
      </w:pPr>
    </w:p>
    <w:p w14:paraId="24BBAD59" w14:textId="77777777" w:rsidR="0008269B" w:rsidRDefault="0008269B" w:rsidP="009D0C38">
      <w:pPr>
        <w:pStyle w:val="LndNormale1"/>
        <w:rPr>
          <w:color w:val="002060"/>
          <w:szCs w:val="22"/>
        </w:rPr>
      </w:pPr>
    </w:p>
    <w:p w14:paraId="480923AD" w14:textId="77777777" w:rsidR="009F3FC6" w:rsidRDefault="009F3FC6" w:rsidP="009D0C38">
      <w:pPr>
        <w:pStyle w:val="LndNormale1"/>
        <w:rPr>
          <w:color w:val="002060"/>
          <w:szCs w:val="22"/>
        </w:rPr>
      </w:pPr>
    </w:p>
    <w:p w14:paraId="537A9A79" w14:textId="2D3ABD7C"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592CA9">
        <w:rPr>
          <w:b/>
          <w:color w:val="002060"/>
          <w:u w:val="single"/>
        </w:rPr>
        <w:t>2</w:t>
      </w:r>
      <w:r w:rsidR="003C120D">
        <w:rPr>
          <w:b/>
          <w:color w:val="002060"/>
          <w:u w:val="single"/>
        </w:rPr>
        <w:t>8</w:t>
      </w:r>
      <w:r w:rsidR="00830450" w:rsidRPr="000039D0">
        <w:rPr>
          <w:b/>
          <w:color w:val="002060"/>
          <w:u w:val="single"/>
        </w:rPr>
        <w:t>/</w:t>
      </w:r>
      <w:r w:rsidR="00496B75">
        <w:rPr>
          <w:b/>
          <w:color w:val="002060"/>
          <w:u w:val="single"/>
        </w:rPr>
        <w:t>01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90C10" w14:textId="77777777" w:rsidR="00590017" w:rsidRDefault="00590017">
      <w:r>
        <w:separator/>
      </w:r>
    </w:p>
  </w:endnote>
  <w:endnote w:type="continuationSeparator" w:id="0">
    <w:p w14:paraId="40B02D7E" w14:textId="77777777" w:rsidR="00590017" w:rsidRDefault="00590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6F4C7214"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CA4431">
      <w:rPr>
        <w:rStyle w:val="Numeropagina"/>
        <w:rFonts w:ascii="Arial" w:hAnsi="Arial" w:cs="Arial"/>
        <w:noProof/>
        <w:color w:val="002060"/>
      </w:rPr>
      <w:t>5</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D5F30">
      <w:rPr>
        <w:rStyle w:val="Numeropagina"/>
        <w:rFonts w:ascii="Arial" w:hAnsi="Arial" w:cs="Arial"/>
        <w:color w:val="002060"/>
      </w:rPr>
      <w:t>5</w:t>
    </w:r>
    <w:r w:rsidR="003C120D">
      <w:rPr>
        <w:rStyle w:val="Numeropagina"/>
        <w:rFonts w:ascii="Arial" w:hAnsi="Arial" w:cs="Arial"/>
        <w:color w:val="002060"/>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90AB76" w14:textId="77777777" w:rsidR="00590017" w:rsidRDefault="00590017">
      <w:r>
        <w:separator/>
      </w:r>
    </w:p>
  </w:footnote>
  <w:footnote w:type="continuationSeparator" w:id="0">
    <w:p w14:paraId="247F0107" w14:textId="77777777" w:rsidR="00590017" w:rsidRDefault="005900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40500"/>
    <w:rsid w:val="00042204"/>
    <w:rsid w:val="00042E43"/>
    <w:rsid w:val="00044BFA"/>
    <w:rsid w:val="00044DFA"/>
    <w:rsid w:val="00045E1D"/>
    <w:rsid w:val="00050236"/>
    <w:rsid w:val="0005158A"/>
    <w:rsid w:val="00052314"/>
    <w:rsid w:val="00053AF2"/>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701A"/>
    <w:rsid w:val="002476A9"/>
    <w:rsid w:val="0025019A"/>
    <w:rsid w:val="002517BC"/>
    <w:rsid w:val="002522CE"/>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3585"/>
    <w:rsid w:val="004A38E3"/>
    <w:rsid w:val="004A3B30"/>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0017"/>
    <w:rsid w:val="005922CC"/>
    <w:rsid w:val="00592CA9"/>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4703"/>
    <w:rsid w:val="00644863"/>
    <w:rsid w:val="00645597"/>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60563"/>
    <w:rsid w:val="00660D33"/>
    <w:rsid w:val="006610A0"/>
    <w:rsid w:val="00661C45"/>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2E5"/>
    <w:rsid w:val="00BA6EDB"/>
    <w:rsid w:val="00BA722C"/>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96874"/>
    <w:rsid w:val="00CA0A07"/>
    <w:rsid w:val="00CA1583"/>
    <w:rsid w:val="00CA2185"/>
    <w:rsid w:val="00CA2824"/>
    <w:rsid w:val="00CA2BD8"/>
    <w:rsid w:val="00CA30CD"/>
    <w:rsid w:val="00CA3611"/>
    <w:rsid w:val="00CA443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177"/>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4D0"/>
    <w:rsid w:val="00DE17C7"/>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pec.figcmarche.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F81AD-16C5-46A0-93D0-3A121C62B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5</Pages>
  <Words>1745</Words>
  <Characters>9953</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11675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2022-01-17T16:30:00Z</cp:lastPrinted>
  <dcterms:created xsi:type="dcterms:W3CDTF">2022-01-31T07:54:00Z</dcterms:created>
  <dcterms:modified xsi:type="dcterms:W3CDTF">2022-01-31T07:54:00Z</dcterms:modified>
</cp:coreProperties>
</file>