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1CF79AF4" w14:textId="1C25D2E1" w:rsidR="00E0255E" w:rsidRPr="007D4666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B53CB">
              <w:rPr>
                <w:rFonts w:ascii="Arial" w:hAnsi="Arial"/>
                <w:color w:val="002060"/>
                <w:sz w:val="24"/>
              </w:rPr>
              <w:t>:</w:t>
            </w:r>
            <w:r w:rsidRPr="007D4666">
              <w:rPr>
                <w:rFonts w:ascii="Arial" w:hAnsi="Arial"/>
                <w:color w:val="002060"/>
                <w:sz w:val="24"/>
              </w:rPr>
              <w:t xml:space="preserve"> </w:t>
            </w:r>
            <w:hyperlink r:id="rId9" w:history="1">
              <w:r w:rsidR="007D4666" w:rsidRPr="007D4666">
                <w:rPr>
                  <w:rStyle w:val="Collegamentoipertestuale"/>
                  <w:rFonts w:ascii="Arial" w:hAnsi="Arial"/>
                  <w:color w:val="002060"/>
                  <w:sz w:val="24"/>
                  <w:u w:val="none"/>
                </w:rPr>
                <w:t>c5marche@pec.figcmarche.it</w:t>
              </w:r>
            </w:hyperlink>
          </w:p>
          <w:p w14:paraId="3B1F9EAF" w14:textId="50F648A7" w:rsidR="007D4666" w:rsidRPr="007D4666" w:rsidRDefault="007D4666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  <w:szCs w:val="24"/>
              </w:rPr>
            </w:pPr>
            <w:r w:rsidRPr="007D4666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>
              <w:rPr>
                <w:rFonts w:ascii="Arial" w:hAnsi="Arial"/>
                <w:color w:val="002060"/>
                <w:sz w:val="24"/>
                <w:szCs w:val="24"/>
              </w:rPr>
              <w:t xml:space="preserve"> </w:t>
            </w:r>
            <w:r w:rsidRPr="007D4666">
              <w:rPr>
                <w:rFonts w:ascii="Arial" w:hAnsi="Arial"/>
                <w:color w:val="002060"/>
                <w:sz w:val="24"/>
                <w:szCs w:val="24"/>
              </w:rPr>
              <w:t>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5D6731CA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27AB3156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6D5F30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5E6CA1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5E6CA1">
              <w:rPr>
                <w:rFonts w:ascii="Arial" w:hAnsi="Arial" w:cs="Arial"/>
                <w:color w:val="002060"/>
                <w:sz w:val="40"/>
                <w:szCs w:val="40"/>
              </w:rPr>
              <w:t>31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01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7D24466C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C51AE3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0D4D9E44" w:rsidR="00AC19D9" w:rsidRPr="002419EA" w:rsidRDefault="00566EDD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C51AE3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791BA0A8" w:rsidR="00AC19D9" w:rsidRPr="002419EA" w:rsidRDefault="00566EDD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C51AE3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7DAF5156" w:rsidR="00AC19D9" w:rsidRPr="002419EA" w:rsidRDefault="00566EDD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C51AE3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54A5BA06" w:rsidR="00AC19D9" w:rsidRPr="002419EA" w:rsidRDefault="00566EDD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C51AE3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77777777" w:rsidR="00617DDB" w:rsidRPr="00617DDB" w:rsidRDefault="00617DDB" w:rsidP="00122193">
      <w:pPr>
        <w:pStyle w:val="LndNormale1"/>
        <w:rPr>
          <w:color w:val="002060"/>
        </w:rPr>
      </w:pPr>
    </w:p>
    <w:p w14:paraId="618C2162" w14:textId="69AA8F43" w:rsidR="004B6215" w:rsidRPr="000B3844" w:rsidRDefault="00C967AF" w:rsidP="000B384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3115914B" w14:textId="77777777" w:rsidR="006B6F0F" w:rsidRPr="006534BB" w:rsidRDefault="006B6F0F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10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4013FFF" w14:textId="1FAFB176" w:rsidR="003A02EB" w:rsidRDefault="003A02EB" w:rsidP="009D0C38">
      <w:pPr>
        <w:pStyle w:val="LndNormale1"/>
        <w:rPr>
          <w:color w:val="002060"/>
          <w:szCs w:val="22"/>
        </w:rPr>
      </w:pPr>
    </w:p>
    <w:p w14:paraId="2067F0F3" w14:textId="62C2ABC1" w:rsidR="001F6FC1" w:rsidRPr="00F83FD5" w:rsidRDefault="001F6FC1" w:rsidP="001F6FC1">
      <w:pPr>
        <w:pStyle w:val="Default"/>
        <w:rPr>
          <w:rFonts w:ascii="Arial" w:hAnsi="Arial" w:cs="Arial"/>
          <w:b/>
          <w:color w:val="002060"/>
          <w:sz w:val="28"/>
          <w:szCs w:val="28"/>
        </w:rPr>
      </w:pPr>
      <w:r w:rsidRPr="00F83FD5">
        <w:rPr>
          <w:rFonts w:ascii="Arial" w:hAnsi="Arial" w:cs="Arial"/>
          <w:b/>
          <w:bCs/>
          <w:color w:val="002060"/>
          <w:sz w:val="28"/>
          <w:szCs w:val="28"/>
        </w:rPr>
        <w:t xml:space="preserve">TORNEI </w:t>
      </w:r>
      <w:r>
        <w:rPr>
          <w:rFonts w:ascii="Arial" w:hAnsi="Arial" w:cs="Arial"/>
          <w:b/>
          <w:bCs/>
          <w:color w:val="002060"/>
          <w:sz w:val="28"/>
          <w:szCs w:val="28"/>
        </w:rPr>
        <w:t>PRIMAVERILI</w:t>
      </w:r>
      <w:r w:rsidRPr="00F83FD5">
        <w:rPr>
          <w:rFonts w:ascii="Arial" w:hAnsi="Arial" w:cs="Arial"/>
          <w:b/>
          <w:bCs/>
          <w:color w:val="002060"/>
          <w:sz w:val="28"/>
          <w:szCs w:val="28"/>
        </w:rPr>
        <w:t xml:space="preserve"> ATTIVITA’ DI BASE CALCIO A CINQUE</w:t>
      </w:r>
    </w:p>
    <w:p w14:paraId="4E935ACA" w14:textId="77777777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</w:rPr>
      </w:pPr>
    </w:p>
    <w:p w14:paraId="060EE049" w14:textId="77777777" w:rsidR="001F6FC1" w:rsidRPr="006C6F07" w:rsidRDefault="001F6FC1" w:rsidP="001F6FC1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6C6F07">
        <w:rPr>
          <w:rFonts w:cs="Arial"/>
          <w:color w:val="002060"/>
          <w:sz w:val="22"/>
          <w:szCs w:val="22"/>
        </w:rPr>
        <w:t xml:space="preserve">Si comunica che </w:t>
      </w:r>
      <w:r>
        <w:rPr>
          <w:rFonts w:cs="Arial"/>
          <w:color w:val="002060"/>
          <w:sz w:val="22"/>
          <w:szCs w:val="22"/>
        </w:rPr>
        <w:t xml:space="preserve">sono </w:t>
      </w:r>
      <w:r w:rsidRPr="00CC3901">
        <w:rPr>
          <w:rFonts w:cs="Arial"/>
          <w:b/>
          <w:color w:val="002060"/>
          <w:sz w:val="22"/>
          <w:szCs w:val="22"/>
        </w:rPr>
        <w:t>aperte</w:t>
      </w:r>
      <w:r>
        <w:rPr>
          <w:rFonts w:cs="Arial"/>
          <w:b/>
          <w:color w:val="002060"/>
          <w:sz w:val="22"/>
          <w:szCs w:val="22"/>
        </w:rPr>
        <w:t xml:space="preserve"> </w:t>
      </w:r>
      <w:r w:rsidRPr="006C6F07">
        <w:rPr>
          <w:rFonts w:cs="Arial"/>
          <w:color w:val="002060"/>
          <w:sz w:val="22"/>
          <w:szCs w:val="22"/>
        </w:rPr>
        <w:t xml:space="preserve">le domande di iscrizione ai tornei in epigrafe, </w:t>
      </w:r>
      <w:r w:rsidRPr="006C6F07">
        <w:rPr>
          <w:rFonts w:cs="Arial"/>
          <w:color w:val="002060"/>
          <w:sz w:val="22"/>
          <w:szCs w:val="22"/>
          <w:u w:val="single"/>
        </w:rPr>
        <w:t>DA EFFETTUARSI ESCLUSIVAMENTE CON MODALITÀ ON LINE</w:t>
      </w:r>
      <w:r>
        <w:rPr>
          <w:rFonts w:cs="Arial"/>
          <w:color w:val="002060"/>
          <w:sz w:val="22"/>
          <w:szCs w:val="22"/>
          <w:u w:val="single"/>
        </w:rPr>
        <w:t xml:space="preserve"> </w:t>
      </w:r>
      <w:r w:rsidRPr="006C6F07">
        <w:rPr>
          <w:rFonts w:cs="Arial"/>
          <w:color w:val="002060"/>
          <w:sz w:val="22"/>
          <w:szCs w:val="22"/>
          <w:lang w:eastAsia="it-IT"/>
        </w:rPr>
        <w:t>attraverso l’</w:t>
      </w:r>
      <w:r w:rsidRPr="006C6F07">
        <w:rPr>
          <w:rFonts w:cs="Arial"/>
          <w:b/>
          <w:i/>
          <w:color w:val="002060"/>
          <w:sz w:val="22"/>
          <w:szCs w:val="22"/>
          <w:lang w:eastAsia="it-IT"/>
        </w:rPr>
        <w:t>”Area Società”</w:t>
      </w:r>
      <w:r w:rsidRPr="006C6F07">
        <w:rPr>
          <w:rFonts w:cs="Arial"/>
          <w:color w:val="002060"/>
          <w:sz w:val="22"/>
          <w:szCs w:val="22"/>
          <w:lang w:eastAsia="it-IT"/>
        </w:rPr>
        <w:t xml:space="preserve"> presente nel sito ufficiale della LND (</w:t>
      </w:r>
      <w:hyperlink r:id="rId11" w:history="1">
        <w:r w:rsidRPr="006C6F07">
          <w:rPr>
            <w:rStyle w:val="Collegamentoipertestuale"/>
            <w:rFonts w:cs="Arial"/>
            <w:color w:val="002060"/>
            <w:sz w:val="22"/>
            <w:szCs w:val="22"/>
          </w:rPr>
          <w:t>www.lnd.it</w:t>
        </w:r>
      </w:hyperlink>
      <w:r w:rsidRPr="006C6F07">
        <w:rPr>
          <w:rFonts w:cs="Arial"/>
          <w:color w:val="002060"/>
          <w:sz w:val="22"/>
          <w:szCs w:val="22"/>
          <w:lang w:eastAsia="it-IT"/>
        </w:rPr>
        <w:t>)</w:t>
      </w:r>
      <w:r w:rsidRPr="006C6F07">
        <w:rPr>
          <w:rFonts w:cs="Arial"/>
          <w:color w:val="002060"/>
          <w:sz w:val="22"/>
          <w:szCs w:val="22"/>
        </w:rPr>
        <w:t xml:space="preserve">, dovranno essere trasmesse online a mezzo </w:t>
      </w:r>
      <w:r w:rsidRPr="006C6F07">
        <w:rPr>
          <w:rFonts w:cs="Arial"/>
          <w:b/>
          <w:color w:val="002060"/>
          <w:sz w:val="22"/>
          <w:szCs w:val="22"/>
          <w:u w:val="single"/>
        </w:rPr>
        <w:t>firma elettronica</w:t>
      </w:r>
      <w:r w:rsidRPr="006C6F07">
        <w:rPr>
          <w:rFonts w:cs="Arial"/>
          <w:color w:val="002060"/>
          <w:sz w:val="22"/>
          <w:szCs w:val="22"/>
        </w:rPr>
        <w:t>, entro e non oltre il</w:t>
      </w:r>
      <w:r>
        <w:rPr>
          <w:rFonts w:cs="Arial"/>
          <w:color w:val="002060"/>
          <w:sz w:val="22"/>
          <w:szCs w:val="22"/>
        </w:rPr>
        <w:t xml:space="preserve"> giorno</w:t>
      </w:r>
      <w:r w:rsidRPr="006C6F07">
        <w:rPr>
          <w:rFonts w:cs="Arial"/>
          <w:color w:val="002060"/>
          <w:sz w:val="22"/>
          <w:szCs w:val="22"/>
        </w:rPr>
        <w:t>:</w:t>
      </w:r>
    </w:p>
    <w:p w14:paraId="03BF0F63" w14:textId="77777777" w:rsidR="001F6FC1" w:rsidRPr="006C6F07" w:rsidRDefault="001F6FC1" w:rsidP="001F6FC1">
      <w:pPr>
        <w:pStyle w:val="A121"/>
        <w:ind w:left="0"/>
        <w:rPr>
          <w:rFonts w:cs="Arial"/>
          <w:color w:val="002060"/>
          <w:sz w:val="22"/>
          <w:szCs w:val="22"/>
        </w:rPr>
      </w:pPr>
    </w:p>
    <w:p w14:paraId="53BE0BA6" w14:textId="58FDBC46" w:rsidR="001F6FC1" w:rsidRPr="006C6F07" w:rsidRDefault="001F6FC1" w:rsidP="001F6FC1">
      <w:pPr>
        <w:pStyle w:val="A121"/>
        <w:ind w:left="0"/>
        <w:jc w:val="center"/>
        <w:rPr>
          <w:rFonts w:cs="Arial"/>
          <w:b/>
          <w:color w:val="002060"/>
          <w:sz w:val="22"/>
          <w:szCs w:val="22"/>
        </w:rPr>
      </w:pPr>
      <w:r>
        <w:rPr>
          <w:rFonts w:cs="Arial"/>
          <w:b/>
          <w:color w:val="002060"/>
          <w:sz w:val="22"/>
          <w:szCs w:val="22"/>
        </w:rPr>
        <w:t>VENERDI’ 18 FEBBRAIO 2022</w:t>
      </w:r>
      <w:r w:rsidRPr="006C6F07">
        <w:rPr>
          <w:rFonts w:cs="Arial"/>
          <w:b/>
          <w:color w:val="002060"/>
          <w:sz w:val="22"/>
          <w:szCs w:val="22"/>
        </w:rPr>
        <w:t>, ORE 19:00</w:t>
      </w:r>
    </w:p>
    <w:p w14:paraId="3CD1D278" w14:textId="77777777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</w:rPr>
      </w:pPr>
    </w:p>
    <w:p w14:paraId="58842666" w14:textId="77777777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</w:p>
    <w:p w14:paraId="60C20AF8" w14:textId="54498853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>ESORDIENTI CALCIO A 5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14:paraId="0F2BA5DC" w14:textId="2C982F3B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>PULCINI CALCIO A 5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14:paraId="1886B3A1" w14:textId="77777777" w:rsidR="001F6FC1" w:rsidRPr="00AE6479" w:rsidRDefault="001F6FC1" w:rsidP="001F6FC1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14:paraId="02A5DEA4" w14:textId="77777777" w:rsidR="001F6FC1" w:rsidRPr="00CC3901" w:rsidRDefault="001F6FC1" w:rsidP="001F6FC1">
      <w:pPr>
        <w:pStyle w:val="A121"/>
        <w:ind w:left="0"/>
        <w:rPr>
          <w:rFonts w:cs="Arial"/>
          <w:b/>
          <w:color w:val="002060"/>
          <w:spacing w:val="-2"/>
          <w:sz w:val="26"/>
          <w:szCs w:val="26"/>
          <w:lang w:eastAsia="it-IT"/>
        </w:rPr>
      </w:pPr>
      <w:r w:rsidRPr="00F83FD5">
        <w:rPr>
          <w:rFonts w:cs="Arial"/>
          <w:b/>
          <w:color w:val="002060"/>
          <w:spacing w:val="-2"/>
          <w:sz w:val="26"/>
          <w:szCs w:val="26"/>
          <w:lang w:eastAsia="it-IT"/>
        </w:rPr>
        <w:t>MODALITA’ OPERATIVE DI ISCRIZIONE</w:t>
      </w:r>
    </w:p>
    <w:p w14:paraId="305AE111" w14:textId="77777777" w:rsidR="001F6FC1" w:rsidRPr="006C6F07" w:rsidRDefault="001F6FC1" w:rsidP="001F6FC1">
      <w:pPr>
        <w:pStyle w:val="A121"/>
        <w:ind w:left="0"/>
        <w:rPr>
          <w:rFonts w:cs="Arial"/>
          <w:color w:val="002060"/>
          <w:spacing w:val="-2"/>
          <w:sz w:val="22"/>
          <w:szCs w:val="22"/>
          <w:lang w:eastAsia="it-IT"/>
        </w:rPr>
      </w:pPr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La </w:t>
      </w:r>
      <w:r w:rsidRPr="006C6F07">
        <w:rPr>
          <w:rFonts w:cs="Arial"/>
          <w:b/>
          <w:color w:val="002060"/>
          <w:spacing w:val="-2"/>
          <w:sz w:val="22"/>
          <w:szCs w:val="22"/>
          <w:lang w:eastAsia="it-IT"/>
        </w:rPr>
        <w:t>modulistica</w:t>
      </w:r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 debitamente compilata on-line, deve essere </w:t>
      </w:r>
      <w:r w:rsidRPr="006C6F07">
        <w:rPr>
          <w:rFonts w:cs="Arial"/>
          <w:b/>
          <w:color w:val="002060"/>
          <w:spacing w:val="-2"/>
          <w:sz w:val="22"/>
          <w:szCs w:val="22"/>
          <w:lang w:eastAsia="it-IT"/>
        </w:rPr>
        <w:t xml:space="preserve">obbligatoriamente </w:t>
      </w:r>
      <w:r>
        <w:rPr>
          <w:rFonts w:cs="Arial"/>
          <w:b/>
          <w:color w:val="002060"/>
          <w:spacing w:val="-2"/>
          <w:sz w:val="22"/>
          <w:szCs w:val="22"/>
          <w:lang w:eastAsia="it-IT"/>
        </w:rPr>
        <w:t>trasmessa</w:t>
      </w:r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 (timbrata e firmata dal Presidente della Società) </w:t>
      </w:r>
      <w:r w:rsidRPr="006C6F07">
        <w:rPr>
          <w:rFonts w:cs="Arial"/>
          <w:b/>
          <w:color w:val="002060"/>
          <w:spacing w:val="-2"/>
          <w:sz w:val="22"/>
          <w:szCs w:val="22"/>
          <w:u w:val="single"/>
          <w:lang w:eastAsia="it-IT"/>
        </w:rPr>
        <w:t>a mezzo firma elettronica</w:t>
      </w:r>
      <w:r>
        <w:rPr>
          <w:rFonts w:cs="Arial"/>
          <w:b/>
          <w:color w:val="002060"/>
          <w:spacing w:val="-2"/>
          <w:sz w:val="22"/>
          <w:szCs w:val="22"/>
          <w:u w:val="single"/>
          <w:lang w:eastAsia="it-IT"/>
        </w:rPr>
        <w:t xml:space="preserve"> </w:t>
      </w:r>
      <w:r w:rsidRPr="006C6F07">
        <w:rPr>
          <w:rFonts w:cs="Arial"/>
          <w:b/>
          <w:color w:val="002060"/>
          <w:spacing w:val="-2"/>
          <w:sz w:val="22"/>
          <w:szCs w:val="22"/>
          <w:u w:val="single"/>
          <w:lang w:eastAsia="it-IT"/>
        </w:rPr>
        <w:t>allegandovi il bonifico attestante il versamento della quota di iscrizione</w:t>
      </w:r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 così come risulta dalla pagina di riepilogo dei costi.</w:t>
      </w:r>
    </w:p>
    <w:p w14:paraId="3237C406" w14:textId="77777777" w:rsidR="001F6FC1" w:rsidRDefault="001F6FC1" w:rsidP="009D0C38">
      <w:pPr>
        <w:pStyle w:val="LndNormale1"/>
        <w:rPr>
          <w:color w:val="002060"/>
          <w:szCs w:val="22"/>
        </w:rPr>
      </w:pPr>
    </w:p>
    <w:p w14:paraId="12DC4A8F" w14:textId="77777777" w:rsidR="00D85666" w:rsidRDefault="00D85666" w:rsidP="009D0C38">
      <w:pPr>
        <w:pStyle w:val="LndNormale1"/>
        <w:rPr>
          <w:color w:val="002060"/>
          <w:szCs w:val="22"/>
        </w:rPr>
      </w:pPr>
    </w:p>
    <w:p w14:paraId="00811069" w14:textId="725F32E2" w:rsidR="009C2032" w:rsidRDefault="009C2032" w:rsidP="009D0C38">
      <w:pPr>
        <w:pStyle w:val="LndNormale1"/>
        <w:rPr>
          <w:color w:val="002060"/>
          <w:szCs w:val="22"/>
        </w:rPr>
      </w:pPr>
    </w:p>
    <w:p w14:paraId="4FE6D121" w14:textId="01B41467" w:rsidR="009C2032" w:rsidRPr="00EB53CB" w:rsidRDefault="009C2032" w:rsidP="009C2032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r>
        <w:rPr>
          <w:color w:val="FFFFFF" w:themeColor="background1"/>
        </w:rPr>
        <w:t>NOTIZIE SU ATTIVITA’ AGONISTICA</w:t>
      </w:r>
    </w:p>
    <w:p w14:paraId="492FF56A" w14:textId="6C847483" w:rsidR="009C2032" w:rsidRDefault="009C2032" w:rsidP="009D0C38">
      <w:pPr>
        <w:pStyle w:val="LndNormale1"/>
        <w:rPr>
          <w:color w:val="002060"/>
          <w:szCs w:val="22"/>
        </w:rPr>
      </w:pPr>
    </w:p>
    <w:p w14:paraId="259FE13D" w14:textId="4AB902F4" w:rsidR="004C71B8" w:rsidRPr="00BB1DCE" w:rsidRDefault="004717D1" w:rsidP="004C71B8">
      <w:pPr>
        <w:pStyle w:val="p1"/>
        <w:rPr>
          <w:rFonts w:ascii="Arial" w:hAnsi="Arial" w:cs="Arial"/>
          <w:b/>
          <w:bCs/>
          <w:color w:val="002060"/>
        </w:rPr>
      </w:pPr>
      <w:r w:rsidRPr="00BB1DCE">
        <w:rPr>
          <w:rStyle w:val="s1"/>
          <w:rFonts w:ascii="Arial" w:hAnsi="Arial" w:cs="Arial"/>
          <w:b/>
          <w:bCs/>
          <w:color w:val="002060"/>
        </w:rPr>
        <w:t>MODALITA’ DI RECUPERO GIORNATE NON DISPUTATE CAUSA COVID-19</w:t>
      </w:r>
    </w:p>
    <w:p w14:paraId="0190AABE" w14:textId="77777777" w:rsidR="004C71B8" w:rsidRPr="00BB1DCE" w:rsidRDefault="004C71B8" w:rsidP="004C71B8">
      <w:pPr>
        <w:pStyle w:val="p2"/>
        <w:rPr>
          <w:rFonts w:ascii="Arial" w:hAnsi="Arial" w:cs="Arial"/>
          <w:color w:val="002060"/>
          <w:sz w:val="22"/>
          <w:szCs w:val="22"/>
        </w:rPr>
      </w:pPr>
    </w:p>
    <w:p w14:paraId="3F1DB522" w14:textId="6104D543" w:rsidR="004C71B8" w:rsidRPr="004717D1" w:rsidRDefault="004717D1" w:rsidP="004C71B8">
      <w:pPr>
        <w:pStyle w:val="p1"/>
        <w:jc w:val="both"/>
        <w:rPr>
          <w:rStyle w:val="s1"/>
          <w:rFonts w:ascii="Arial" w:hAnsi="Arial" w:cs="Arial"/>
          <w:color w:val="002060"/>
          <w:sz w:val="22"/>
          <w:szCs w:val="22"/>
        </w:rPr>
      </w:pPr>
      <w:r>
        <w:rPr>
          <w:rStyle w:val="s1"/>
          <w:rFonts w:ascii="Arial" w:hAnsi="Arial" w:cs="Arial"/>
          <w:color w:val="002060"/>
          <w:sz w:val="22"/>
          <w:szCs w:val="22"/>
        </w:rPr>
        <w:t xml:space="preserve">Si comunicano di seguito le modalità di recupero delle giornate non disputate causa COVID-19 dei </w:t>
      </w:r>
      <w:r w:rsidR="00BB1DCE">
        <w:rPr>
          <w:rStyle w:val="s1"/>
          <w:rFonts w:ascii="Arial" w:hAnsi="Arial" w:cs="Arial"/>
          <w:color w:val="002060"/>
          <w:sz w:val="22"/>
          <w:szCs w:val="22"/>
        </w:rPr>
        <w:t>Campionati Regionali e Provinciali di Calcio a Cinque.</w:t>
      </w:r>
    </w:p>
    <w:p w14:paraId="28B646AD" w14:textId="41644E9D" w:rsidR="004717D1" w:rsidRDefault="004717D1" w:rsidP="004C71B8">
      <w:pPr>
        <w:pStyle w:val="p1"/>
        <w:jc w:val="both"/>
        <w:rPr>
          <w:rStyle w:val="s1"/>
          <w:rFonts w:ascii="Arial" w:hAnsi="Arial" w:cs="Arial"/>
          <w:color w:val="002060"/>
          <w:sz w:val="22"/>
          <w:szCs w:val="22"/>
        </w:rPr>
      </w:pPr>
    </w:p>
    <w:p w14:paraId="4028AAF6" w14:textId="7D66B661" w:rsidR="00BB1DCE" w:rsidRPr="00BB1DCE" w:rsidRDefault="00BB1DCE" w:rsidP="004C71B8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6"/>
          <w:szCs w:val="26"/>
        </w:rPr>
      </w:pPr>
      <w:r w:rsidRPr="00BB1DCE">
        <w:rPr>
          <w:rStyle w:val="s1"/>
          <w:rFonts w:ascii="Arial" w:hAnsi="Arial" w:cs="Arial"/>
          <w:b/>
          <w:bCs/>
          <w:color w:val="002060"/>
          <w:sz w:val="26"/>
          <w:szCs w:val="26"/>
        </w:rPr>
        <w:t>CAMPIONATO REGIONALE</w:t>
      </w:r>
      <w:r>
        <w:rPr>
          <w:rStyle w:val="s1"/>
          <w:rFonts w:ascii="Arial" w:hAnsi="Arial" w:cs="Arial"/>
          <w:b/>
          <w:bCs/>
          <w:color w:val="002060"/>
          <w:sz w:val="26"/>
          <w:szCs w:val="26"/>
        </w:rPr>
        <w:t xml:space="preserve"> CALCIO A CINQUE</w:t>
      </w:r>
      <w:r w:rsidRPr="00BB1DCE">
        <w:rPr>
          <w:rStyle w:val="s1"/>
          <w:rFonts w:ascii="Arial" w:hAnsi="Arial" w:cs="Arial"/>
          <w:b/>
          <w:bCs/>
          <w:color w:val="002060"/>
          <w:sz w:val="26"/>
          <w:szCs w:val="26"/>
        </w:rPr>
        <w:t xml:space="preserve"> SERIE C1</w:t>
      </w:r>
    </w:p>
    <w:p w14:paraId="458B1233" w14:textId="60859572" w:rsidR="00BB1DCE" w:rsidRPr="00BB1DCE" w:rsidRDefault="00BB1DCE" w:rsidP="004C71B8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2"/>
          <w:szCs w:val="22"/>
        </w:rPr>
      </w:pPr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II^ GIORNATA RITORNO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 xml:space="preserve">VENERDI’ 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25/02/2022</w:t>
      </w:r>
    </w:p>
    <w:p w14:paraId="163FEAAE" w14:textId="650220A0" w:rsidR="00BB1DCE" w:rsidRPr="00BB1DCE" w:rsidRDefault="00BB1DCE" w:rsidP="004C71B8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2"/>
          <w:szCs w:val="22"/>
        </w:rPr>
      </w:pPr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III^ GIORNATA RITORNO</w:t>
      </w:r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  <w:t xml:space="preserve">VENERDI’ 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01/04/2022</w:t>
      </w:r>
    </w:p>
    <w:p w14:paraId="73220FB5" w14:textId="15024805" w:rsidR="00BB1DCE" w:rsidRDefault="00BB1DCE" w:rsidP="004C71B8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2"/>
          <w:szCs w:val="22"/>
        </w:rPr>
      </w:pPr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IV^ GIORNATA RITORNO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 xml:space="preserve">VENERDI’ 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08/04/2022</w:t>
      </w:r>
    </w:p>
    <w:p w14:paraId="77F66EF2" w14:textId="5658E0B3" w:rsidR="00BB1DCE" w:rsidRDefault="00BB1DCE" w:rsidP="004C71B8">
      <w:pPr>
        <w:pStyle w:val="p1"/>
        <w:jc w:val="both"/>
        <w:rPr>
          <w:rStyle w:val="s1"/>
          <w:rFonts w:ascii="Arial" w:hAnsi="Arial" w:cs="Arial"/>
          <w:color w:val="002060"/>
          <w:sz w:val="22"/>
          <w:szCs w:val="22"/>
        </w:rPr>
      </w:pPr>
    </w:p>
    <w:p w14:paraId="65C5ECA1" w14:textId="61CC5091" w:rsidR="00BB1DCE" w:rsidRPr="00BB1DCE" w:rsidRDefault="00BB1DCE" w:rsidP="00BB1DCE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6"/>
          <w:szCs w:val="26"/>
        </w:rPr>
      </w:pPr>
      <w:r w:rsidRPr="00BB1DCE">
        <w:rPr>
          <w:rStyle w:val="s1"/>
          <w:rFonts w:ascii="Arial" w:hAnsi="Arial" w:cs="Arial"/>
          <w:b/>
          <w:bCs/>
          <w:color w:val="002060"/>
          <w:sz w:val="26"/>
          <w:szCs w:val="26"/>
        </w:rPr>
        <w:t xml:space="preserve">CAMPIONATO REGIONALE </w:t>
      </w:r>
      <w:r>
        <w:rPr>
          <w:rStyle w:val="s1"/>
          <w:rFonts w:ascii="Arial" w:hAnsi="Arial" w:cs="Arial"/>
          <w:b/>
          <w:bCs/>
          <w:color w:val="002060"/>
          <w:sz w:val="26"/>
          <w:szCs w:val="26"/>
        </w:rPr>
        <w:t>CALCIO A CINQUE FEMMINILE</w:t>
      </w:r>
    </w:p>
    <w:p w14:paraId="7513C05D" w14:textId="37F1703F" w:rsidR="00BB1DCE" w:rsidRPr="00BB1DCE" w:rsidRDefault="0048722C" w:rsidP="00BB1DCE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2"/>
          <w:szCs w:val="22"/>
        </w:rPr>
      </w:pPr>
      <w:r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XI</w:t>
      </w:r>
      <w:r w:rsidR="00BB1DCE"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 xml:space="preserve">^ GIORNATA </w:t>
      </w:r>
      <w:r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ANDATA</w:t>
      </w:r>
      <w:r>
        <w:rPr>
          <w:rStyle w:val="s1"/>
          <w:rFonts w:ascii="Arial" w:hAnsi="Arial" w:cs="Arial"/>
          <w:i/>
          <w:iCs/>
          <w:color w:val="002060"/>
          <w:sz w:val="22"/>
          <w:szCs w:val="22"/>
        </w:rPr>
        <w:tab/>
      </w:r>
      <w:r w:rsidR="00BB1DCE"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="00BB1DCE"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 xml:space="preserve">VENERDI’ </w:t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01/</w:t>
      </w:r>
      <w:r w:rsidR="00BB1DCE"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0</w:t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4</w:t>
      </w:r>
      <w:r w:rsidR="00BB1DCE"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/2022</w:t>
      </w:r>
    </w:p>
    <w:p w14:paraId="11C7B4DC" w14:textId="6E4F3D5C" w:rsidR="00BB1DCE" w:rsidRPr="00BB1DCE" w:rsidRDefault="0048722C" w:rsidP="00BB1DCE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2"/>
          <w:szCs w:val="22"/>
        </w:rPr>
      </w:pPr>
      <w:r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XII</w:t>
      </w:r>
      <w:r w:rsidR="00BB1DCE"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 xml:space="preserve">^ GIORNATA </w:t>
      </w:r>
      <w:r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ANDATA</w:t>
      </w:r>
      <w:r w:rsidR="00BB1DCE"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ab/>
      </w:r>
      <w:r w:rsidR="00BB1DCE"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  <w:t xml:space="preserve">VENERDI’ </w:t>
      </w:r>
      <w:r w:rsidR="00BB1DCE"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0</w:t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8</w:t>
      </w:r>
      <w:r w:rsidR="00BB1DCE"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/04/2022</w:t>
      </w:r>
    </w:p>
    <w:p w14:paraId="08556B28" w14:textId="4B921FC9" w:rsidR="0048722C" w:rsidRPr="00BB1DCE" w:rsidRDefault="0048722C" w:rsidP="0048722C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2"/>
          <w:szCs w:val="22"/>
        </w:rPr>
      </w:pPr>
      <w:r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XIII</w:t>
      </w:r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 xml:space="preserve">^ GIORNATA </w:t>
      </w:r>
      <w:r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ANDATA</w:t>
      </w:r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  <w:t>MERCOLEDI’ 13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/04/2022</w:t>
      </w:r>
    </w:p>
    <w:p w14:paraId="3142E396" w14:textId="32743D7E" w:rsidR="0048722C" w:rsidRPr="00BB1DCE" w:rsidRDefault="0048722C" w:rsidP="0048722C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2"/>
          <w:szCs w:val="22"/>
        </w:rPr>
      </w:pPr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I^ GIORNATA RITORNO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 xml:space="preserve">VENERDI’ 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2</w:t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0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/0</w:t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5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/2022</w:t>
      </w:r>
    </w:p>
    <w:p w14:paraId="2AB1102A" w14:textId="77777777" w:rsidR="00BB1DCE" w:rsidRDefault="00BB1DCE" w:rsidP="004C71B8">
      <w:pPr>
        <w:pStyle w:val="p1"/>
        <w:jc w:val="both"/>
        <w:rPr>
          <w:rStyle w:val="s1"/>
          <w:rFonts w:ascii="Arial" w:hAnsi="Arial" w:cs="Arial"/>
          <w:color w:val="002060"/>
          <w:sz w:val="22"/>
          <w:szCs w:val="22"/>
        </w:rPr>
      </w:pPr>
    </w:p>
    <w:p w14:paraId="2149D874" w14:textId="738C09B7" w:rsidR="00BB1DCE" w:rsidRPr="00BB1DCE" w:rsidRDefault="00BB1DCE" w:rsidP="00BB1DCE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6"/>
          <w:szCs w:val="26"/>
        </w:rPr>
      </w:pPr>
      <w:r w:rsidRPr="00BB1DCE">
        <w:rPr>
          <w:rStyle w:val="s1"/>
          <w:rFonts w:ascii="Arial" w:hAnsi="Arial" w:cs="Arial"/>
          <w:b/>
          <w:bCs/>
          <w:color w:val="002060"/>
          <w:sz w:val="26"/>
          <w:szCs w:val="26"/>
        </w:rPr>
        <w:t xml:space="preserve">CAMPIONATO REGIONALE </w:t>
      </w:r>
      <w:r>
        <w:rPr>
          <w:rStyle w:val="s1"/>
          <w:rFonts w:ascii="Arial" w:hAnsi="Arial" w:cs="Arial"/>
          <w:b/>
          <w:bCs/>
          <w:color w:val="002060"/>
          <w:sz w:val="26"/>
          <w:szCs w:val="26"/>
        </w:rPr>
        <w:t xml:space="preserve">CALCIO A CINQUE </w:t>
      </w:r>
      <w:r w:rsidRPr="00BB1DCE">
        <w:rPr>
          <w:rStyle w:val="s1"/>
          <w:rFonts w:ascii="Arial" w:hAnsi="Arial" w:cs="Arial"/>
          <w:b/>
          <w:bCs/>
          <w:color w:val="002060"/>
          <w:sz w:val="26"/>
          <w:szCs w:val="26"/>
        </w:rPr>
        <w:t>SERIE C</w:t>
      </w:r>
      <w:r>
        <w:rPr>
          <w:rStyle w:val="s1"/>
          <w:rFonts w:ascii="Arial" w:hAnsi="Arial" w:cs="Arial"/>
          <w:b/>
          <w:bCs/>
          <w:color w:val="002060"/>
          <w:sz w:val="26"/>
          <w:szCs w:val="26"/>
        </w:rPr>
        <w:t>2</w:t>
      </w:r>
    </w:p>
    <w:p w14:paraId="2901AA05" w14:textId="77777777" w:rsidR="00BB1DCE" w:rsidRPr="00BB1DCE" w:rsidRDefault="00BB1DCE" w:rsidP="00BB1DCE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2"/>
          <w:szCs w:val="22"/>
        </w:rPr>
      </w:pPr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II^ GIORNATA RITORNO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 xml:space="preserve">VENERDI’ 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25/02/2022</w:t>
      </w:r>
    </w:p>
    <w:p w14:paraId="3FE43E0F" w14:textId="77777777" w:rsidR="00BB1DCE" w:rsidRPr="00BB1DCE" w:rsidRDefault="00BB1DCE" w:rsidP="00BB1DCE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2"/>
          <w:szCs w:val="22"/>
        </w:rPr>
      </w:pPr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III^ GIORNATA RITORNO</w:t>
      </w:r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  <w:t xml:space="preserve">VENERDI’ 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01/04/2022</w:t>
      </w:r>
    </w:p>
    <w:p w14:paraId="322DA0CA" w14:textId="77777777" w:rsidR="00BB1DCE" w:rsidRDefault="00BB1DCE" w:rsidP="00BB1DCE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2"/>
          <w:szCs w:val="22"/>
        </w:rPr>
      </w:pPr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IV^ GIORNATA RITORNO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 xml:space="preserve">VENERDI’ 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08/04/2022</w:t>
      </w:r>
    </w:p>
    <w:p w14:paraId="01F4EDE4" w14:textId="052F7B1B" w:rsidR="00BB1DCE" w:rsidRDefault="00BB1DCE" w:rsidP="004C71B8">
      <w:pPr>
        <w:pStyle w:val="p1"/>
        <w:jc w:val="both"/>
        <w:rPr>
          <w:rStyle w:val="s1"/>
          <w:rFonts w:ascii="Arial" w:hAnsi="Arial" w:cs="Arial"/>
          <w:color w:val="002060"/>
          <w:sz w:val="22"/>
          <w:szCs w:val="22"/>
        </w:rPr>
      </w:pPr>
    </w:p>
    <w:p w14:paraId="5380A277" w14:textId="7155D0F2" w:rsidR="0048722C" w:rsidRPr="00BB1DCE" w:rsidRDefault="0048722C" w:rsidP="0048722C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6"/>
          <w:szCs w:val="26"/>
        </w:rPr>
      </w:pPr>
      <w:r w:rsidRPr="00BB1DCE">
        <w:rPr>
          <w:rStyle w:val="s1"/>
          <w:rFonts w:ascii="Arial" w:hAnsi="Arial" w:cs="Arial"/>
          <w:b/>
          <w:bCs/>
          <w:color w:val="002060"/>
          <w:sz w:val="26"/>
          <w:szCs w:val="26"/>
        </w:rPr>
        <w:t xml:space="preserve">CAMPIONATO REGIONALE </w:t>
      </w:r>
      <w:r>
        <w:rPr>
          <w:rStyle w:val="s1"/>
          <w:rFonts w:ascii="Arial" w:hAnsi="Arial" w:cs="Arial"/>
          <w:b/>
          <w:bCs/>
          <w:color w:val="002060"/>
          <w:sz w:val="26"/>
          <w:szCs w:val="26"/>
        </w:rPr>
        <w:t>CALCIO A CINQUE UNDER 19</w:t>
      </w:r>
    </w:p>
    <w:p w14:paraId="507891D1" w14:textId="7E2C1938" w:rsidR="0048722C" w:rsidRPr="0048722C" w:rsidRDefault="0048722C" w:rsidP="0048722C">
      <w:pPr>
        <w:pStyle w:val="p1"/>
        <w:jc w:val="both"/>
        <w:rPr>
          <w:rStyle w:val="s1"/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48722C">
        <w:rPr>
          <w:rStyle w:val="s1"/>
          <w:rFonts w:ascii="Arial" w:hAnsi="Arial" w:cs="Arial"/>
          <w:b/>
          <w:bCs/>
          <w:i/>
          <w:iCs/>
          <w:color w:val="002060"/>
          <w:sz w:val="22"/>
          <w:szCs w:val="22"/>
        </w:rPr>
        <w:t>GIRONE “A”</w:t>
      </w:r>
    </w:p>
    <w:p w14:paraId="7A6D0D49" w14:textId="769FF092" w:rsidR="0048722C" w:rsidRDefault="0048722C" w:rsidP="0048722C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2"/>
          <w:szCs w:val="22"/>
        </w:rPr>
      </w:pPr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IV^ GIORNATA RITORNO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SABATO 12/02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/2022</w:t>
      </w:r>
    </w:p>
    <w:p w14:paraId="6DA69997" w14:textId="4D0A47AC" w:rsidR="0048722C" w:rsidRDefault="0048722C" w:rsidP="0048722C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2"/>
          <w:szCs w:val="22"/>
        </w:rPr>
      </w:pPr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V^ GIORNATA RITORNO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SABATO 19/02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/2022</w:t>
      </w:r>
    </w:p>
    <w:p w14:paraId="403022E5" w14:textId="61D4EEDB" w:rsidR="0048722C" w:rsidRDefault="0048722C" w:rsidP="0048722C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2"/>
          <w:szCs w:val="22"/>
        </w:rPr>
      </w:pPr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V</w:t>
      </w:r>
      <w:r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I</w:t>
      </w:r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^ GIORNATA RITORNO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SABATO 26/02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/2022</w:t>
      </w:r>
    </w:p>
    <w:p w14:paraId="09927AE0" w14:textId="7B4CFFEA" w:rsidR="0048722C" w:rsidRDefault="0048722C" w:rsidP="004C71B8">
      <w:pPr>
        <w:pStyle w:val="p1"/>
        <w:jc w:val="both"/>
        <w:rPr>
          <w:rStyle w:val="s1"/>
          <w:rFonts w:ascii="Arial" w:hAnsi="Arial" w:cs="Arial"/>
          <w:color w:val="002060"/>
          <w:sz w:val="22"/>
          <w:szCs w:val="22"/>
        </w:rPr>
      </w:pPr>
    </w:p>
    <w:p w14:paraId="04DFA35A" w14:textId="472F2A2B" w:rsidR="0048722C" w:rsidRPr="0048722C" w:rsidRDefault="0048722C" w:rsidP="0048722C">
      <w:pPr>
        <w:pStyle w:val="p1"/>
        <w:jc w:val="both"/>
        <w:rPr>
          <w:rStyle w:val="s1"/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48722C">
        <w:rPr>
          <w:rStyle w:val="s1"/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Style w:val="s1"/>
          <w:rFonts w:ascii="Arial" w:hAnsi="Arial" w:cs="Arial"/>
          <w:b/>
          <w:bCs/>
          <w:i/>
          <w:iCs/>
          <w:color w:val="002060"/>
          <w:sz w:val="22"/>
          <w:szCs w:val="22"/>
        </w:rPr>
        <w:t>B</w:t>
      </w:r>
      <w:r w:rsidRPr="0048722C">
        <w:rPr>
          <w:rStyle w:val="s1"/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128A77BC" w14:textId="6971B975" w:rsidR="0048722C" w:rsidRDefault="0048722C" w:rsidP="0048722C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2"/>
          <w:szCs w:val="22"/>
        </w:rPr>
      </w:pPr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V</w:t>
      </w:r>
      <w:r w:rsidR="00735574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I</w:t>
      </w:r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 xml:space="preserve">^ GIORNATA </w:t>
      </w:r>
      <w:r w:rsidR="00735574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ANDATA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SABATO 1</w:t>
      </w:r>
      <w:r w:rsidR="00735574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9</w:t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/02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/2022</w:t>
      </w:r>
    </w:p>
    <w:p w14:paraId="65201813" w14:textId="1C25ABEE" w:rsidR="0048722C" w:rsidRDefault="0048722C" w:rsidP="0048722C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2"/>
          <w:szCs w:val="22"/>
        </w:rPr>
      </w:pPr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V</w:t>
      </w:r>
      <w:r w:rsidR="00735574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II</w:t>
      </w:r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 xml:space="preserve">^ GIORNATA </w:t>
      </w:r>
      <w:r w:rsidR="00735574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ANDATA</w:t>
      </w:r>
      <w:r w:rsidR="00735574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ab/>
      </w:r>
      <w:r w:rsidR="00735574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 xml:space="preserve">SABATO </w:t>
      </w:r>
      <w:r w:rsidR="00735574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26</w:t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/02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/2022</w:t>
      </w:r>
    </w:p>
    <w:p w14:paraId="1B487443" w14:textId="70DDEF12" w:rsidR="0048722C" w:rsidRDefault="0048722C" w:rsidP="0048722C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2"/>
          <w:szCs w:val="22"/>
        </w:rPr>
      </w:pPr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V</w:t>
      </w:r>
      <w:r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I</w:t>
      </w:r>
      <w:r w:rsidR="00735574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II</w:t>
      </w:r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 xml:space="preserve">^ GIORNATA </w:t>
      </w:r>
      <w:r w:rsidR="00735574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ANDATA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 xml:space="preserve">SABATO </w:t>
      </w:r>
      <w:r w:rsidR="00735574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05</w:t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/0</w:t>
      </w:r>
      <w:r w:rsidR="00735574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3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/2022</w:t>
      </w:r>
    </w:p>
    <w:p w14:paraId="5402A779" w14:textId="528BE23C" w:rsidR="0048722C" w:rsidRDefault="0048722C" w:rsidP="004C71B8">
      <w:pPr>
        <w:pStyle w:val="p1"/>
        <w:jc w:val="both"/>
        <w:rPr>
          <w:rStyle w:val="s1"/>
          <w:rFonts w:ascii="Arial" w:hAnsi="Arial" w:cs="Arial"/>
          <w:color w:val="002060"/>
          <w:sz w:val="22"/>
          <w:szCs w:val="22"/>
        </w:rPr>
      </w:pPr>
    </w:p>
    <w:p w14:paraId="65C93392" w14:textId="69677718" w:rsidR="00735574" w:rsidRPr="00BB1DCE" w:rsidRDefault="00735574" w:rsidP="00735574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6"/>
          <w:szCs w:val="26"/>
        </w:rPr>
      </w:pPr>
      <w:bookmarkStart w:id="6" w:name="_GoBack"/>
      <w:r w:rsidRPr="00BB1DCE">
        <w:rPr>
          <w:rStyle w:val="s1"/>
          <w:rFonts w:ascii="Arial" w:hAnsi="Arial" w:cs="Arial"/>
          <w:b/>
          <w:bCs/>
          <w:color w:val="002060"/>
          <w:sz w:val="26"/>
          <w:szCs w:val="26"/>
        </w:rPr>
        <w:t xml:space="preserve">CAMPIONATO </w:t>
      </w:r>
      <w:r>
        <w:rPr>
          <w:rStyle w:val="s1"/>
          <w:rFonts w:ascii="Arial" w:hAnsi="Arial" w:cs="Arial"/>
          <w:b/>
          <w:bCs/>
          <w:color w:val="002060"/>
          <w:sz w:val="26"/>
          <w:szCs w:val="26"/>
        </w:rPr>
        <w:t>PROVINCIALE</w:t>
      </w:r>
      <w:r w:rsidRPr="00BB1DCE">
        <w:rPr>
          <w:rStyle w:val="s1"/>
          <w:rFonts w:ascii="Arial" w:hAnsi="Arial" w:cs="Arial"/>
          <w:b/>
          <w:bCs/>
          <w:color w:val="002060"/>
          <w:sz w:val="26"/>
          <w:szCs w:val="26"/>
        </w:rPr>
        <w:t xml:space="preserve"> </w:t>
      </w:r>
      <w:r>
        <w:rPr>
          <w:rStyle w:val="s1"/>
          <w:rFonts w:ascii="Arial" w:hAnsi="Arial" w:cs="Arial"/>
          <w:b/>
          <w:bCs/>
          <w:color w:val="002060"/>
          <w:sz w:val="26"/>
          <w:szCs w:val="26"/>
        </w:rPr>
        <w:t xml:space="preserve">CALCIO A CINQUE </w:t>
      </w:r>
      <w:r w:rsidRPr="00BB1DCE">
        <w:rPr>
          <w:rStyle w:val="s1"/>
          <w:rFonts w:ascii="Arial" w:hAnsi="Arial" w:cs="Arial"/>
          <w:b/>
          <w:bCs/>
          <w:color w:val="002060"/>
          <w:sz w:val="26"/>
          <w:szCs w:val="26"/>
        </w:rPr>
        <w:t xml:space="preserve">SERIE </w:t>
      </w:r>
      <w:r>
        <w:rPr>
          <w:rStyle w:val="s1"/>
          <w:rFonts w:ascii="Arial" w:hAnsi="Arial" w:cs="Arial"/>
          <w:b/>
          <w:bCs/>
          <w:color w:val="002060"/>
          <w:sz w:val="26"/>
          <w:szCs w:val="26"/>
        </w:rPr>
        <w:t>D</w:t>
      </w:r>
    </w:p>
    <w:p w14:paraId="38BE639E" w14:textId="446BF6D4" w:rsidR="00735574" w:rsidRPr="00BB1DCE" w:rsidRDefault="00735574" w:rsidP="00735574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2"/>
          <w:szCs w:val="22"/>
        </w:rPr>
      </w:pPr>
      <w:r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XI</w:t>
      </w:r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 xml:space="preserve">^ GIORNATA </w:t>
      </w:r>
      <w:r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ANDATA</w:t>
      </w:r>
      <w:r>
        <w:rPr>
          <w:rStyle w:val="s1"/>
          <w:rFonts w:ascii="Arial" w:hAnsi="Arial" w:cs="Arial"/>
          <w:i/>
          <w:i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VENERDI’ 13/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0</w:t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5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/2022</w:t>
      </w:r>
    </w:p>
    <w:p w14:paraId="7B006608" w14:textId="13CCEC95" w:rsidR="00735574" w:rsidRPr="00BB1DCE" w:rsidRDefault="00735574" w:rsidP="00735574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2"/>
          <w:szCs w:val="22"/>
        </w:rPr>
      </w:pPr>
      <w:r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XII</w:t>
      </w:r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 xml:space="preserve">^ GIORNATA </w:t>
      </w:r>
      <w:r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ANDATA</w:t>
      </w:r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  <w:t>VENERDI’ 20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/0</w:t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5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/2022</w:t>
      </w:r>
    </w:p>
    <w:p w14:paraId="5957459A" w14:textId="4B6D59A0" w:rsidR="00735574" w:rsidRPr="00BB1DCE" w:rsidRDefault="00735574" w:rsidP="00735574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2"/>
          <w:szCs w:val="22"/>
        </w:rPr>
      </w:pPr>
      <w:r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XIII</w:t>
      </w:r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 xml:space="preserve">^ GIORNATA </w:t>
      </w:r>
      <w:r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ANDATA</w:t>
      </w:r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  <w:t>VENERDI’ 27/05/2022</w:t>
      </w:r>
    </w:p>
    <w:bookmarkEnd w:id="6"/>
    <w:p w14:paraId="5B72FFB9" w14:textId="77777777" w:rsidR="00735574" w:rsidRPr="00BB1DCE" w:rsidRDefault="00735574" w:rsidP="004C71B8">
      <w:pPr>
        <w:pStyle w:val="p1"/>
        <w:jc w:val="both"/>
        <w:rPr>
          <w:rStyle w:val="s1"/>
          <w:rFonts w:ascii="Arial" w:hAnsi="Arial" w:cs="Arial"/>
          <w:color w:val="002060"/>
          <w:sz w:val="22"/>
          <w:szCs w:val="22"/>
        </w:rPr>
      </w:pPr>
    </w:p>
    <w:p w14:paraId="3B1D9202" w14:textId="77777777" w:rsidR="00934B52" w:rsidRPr="00E762DC" w:rsidRDefault="00934B52" w:rsidP="00934B52">
      <w:pPr>
        <w:pStyle w:val="TITOLOCAMPIONATO"/>
        <w:shd w:val="clear" w:color="auto" w:fill="CCCCCC"/>
        <w:rPr>
          <w:color w:val="002060"/>
        </w:rPr>
      </w:pPr>
      <w:r w:rsidRPr="00E762DC">
        <w:rPr>
          <w:color w:val="002060"/>
        </w:rPr>
        <w:t>UNDER 21 CALCIO A 5 REGIONALE</w:t>
      </w:r>
    </w:p>
    <w:p w14:paraId="7877319D" w14:textId="77777777" w:rsidR="00934B52" w:rsidRPr="00E762DC" w:rsidRDefault="00934B52" w:rsidP="00934B52">
      <w:pPr>
        <w:pStyle w:val="TITOLOPRINC"/>
        <w:rPr>
          <w:color w:val="002060"/>
        </w:rPr>
      </w:pPr>
      <w:r>
        <w:rPr>
          <w:color w:val="002060"/>
        </w:rPr>
        <w:t>SECONDA FASE</w:t>
      </w:r>
    </w:p>
    <w:p w14:paraId="0FB73A8A" w14:textId="77777777" w:rsidR="00934B52" w:rsidRPr="00E762DC" w:rsidRDefault="00934B52" w:rsidP="00934B52">
      <w:pPr>
        <w:pStyle w:val="LndNormale1"/>
        <w:jc w:val="left"/>
        <w:rPr>
          <w:b/>
          <w:color w:val="002060"/>
          <w:sz w:val="24"/>
          <w:szCs w:val="24"/>
          <w:u w:val="single"/>
        </w:rPr>
      </w:pPr>
      <w:r w:rsidRPr="00E762DC">
        <w:rPr>
          <w:b/>
          <w:color w:val="002060"/>
          <w:sz w:val="24"/>
          <w:szCs w:val="24"/>
          <w:u w:val="single"/>
        </w:rPr>
        <w:t xml:space="preserve">CAMPIONATO REGIONALE CALCIO A CINQUE UNDER </w:t>
      </w:r>
      <w:r>
        <w:rPr>
          <w:b/>
          <w:color w:val="002060"/>
          <w:sz w:val="24"/>
          <w:szCs w:val="24"/>
          <w:u w:val="single"/>
        </w:rPr>
        <w:t>21</w:t>
      </w:r>
    </w:p>
    <w:p w14:paraId="034D8632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</w:p>
    <w:p w14:paraId="5021D945" w14:textId="77777777" w:rsidR="00934B52" w:rsidRPr="00E762DC" w:rsidRDefault="00934B52" w:rsidP="00934B52">
      <w:pPr>
        <w:pStyle w:val="Corpodeltesto21"/>
        <w:rPr>
          <w:rFonts w:ascii="Arial" w:hAnsi="Arial" w:cs="Arial"/>
          <w:b/>
          <w:color w:val="002060"/>
          <w:sz w:val="22"/>
        </w:rPr>
      </w:pPr>
      <w:r w:rsidRPr="00E762DC">
        <w:rPr>
          <w:rFonts w:ascii="Arial" w:hAnsi="Arial" w:cs="Arial"/>
          <w:b/>
          <w:color w:val="002060"/>
          <w:sz w:val="22"/>
        </w:rPr>
        <w:t>GIRONE "</w:t>
      </w:r>
      <w:r>
        <w:rPr>
          <w:rFonts w:ascii="Arial" w:hAnsi="Arial" w:cs="Arial"/>
          <w:b/>
          <w:color w:val="002060"/>
          <w:sz w:val="22"/>
        </w:rPr>
        <w:t>GOLD</w:t>
      </w:r>
      <w:r w:rsidRPr="00E762DC">
        <w:rPr>
          <w:rFonts w:ascii="Arial" w:hAnsi="Arial" w:cs="Arial"/>
          <w:b/>
          <w:color w:val="002060"/>
          <w:sz w:val="22"/>
        </w:rPr>
        <w:t xml:space="preserve">" </w:t>
      </w:r>
    </w:p>
    <w:p w14:paraId="3D99133F" w14:textId="77777777" w:rsidR="00934B52" w:rsidRPr="00EA008F" w:rsidRDefault="00934B52" w:rsidP="00934B52">
      <w:pPr>
        <w:pStyle w:val="LndNormale1"/>
        <w:rPr>
          <w:color w:val="002060"/>
        </w:rPr>
      </w:pPr>
      <w:r w:rsidRPr="00EA008F">
        <w:rPr>
          <w:color w:val="002060"/>
        </w:rPr>
        <w:t xml:space="preserve">700592  </w:t>
      </w:r>
      <w:r>
        <w:rPr>
          <w:color w:val="002060"/>
        </w:rPr>
        <w:tab/>
      </w:r>
      <w:r w:rsidRPr="00EA008F">
        <w:rPr>
          <w:color w:val="002060"/>
        </w:rPr>
        <w:t xml:space="preserve">G.S.   </w:t>
      </w:r>
      <w:r>
        <w:rPr>
          <w:color w:val="002060"/>
        </w:rPr>
        <w:tab/>
      </w:r>
      <w:r w:rsidRPr="00EA008F">
        <w:rPr>
          <w:color w:val="002060"/>
        </w:rPr>
        <w:t xml:space="preserve">AUDAX 1970 S.ANGELO      </w:t>
      </w:r>
    </w:p>
    <w:p w14:paraId="348426F0" w14:textId="77777777" w:rsidR="00934B52" w:rsidRPr="00EA008F" w:rsidRDefault="00934B52" w:rsidP="00934B52">
      <w:pPr>
        <w:pStyle w:val="LndNormale1"/>
        <w:rPr>
          <w:color w:val="002060"/>
        </w:rPr>
      </w:pPr>
      <w:r w:rsidRPr="00EA008F">
        <w:rPr>
          <w:color w:val="002060"/>
        </w:rPr>
        <w:t xml:space="preserve">700208  </w:t>
      </w:r>
      <w:r>
        <w:rPr>
          <w:color w:val="002060"/>
        </w:rPr>
        <w:tab/>
      </w:r>
      <w:r w:rsidRPr="00EA008F">
        <w:rPr>
          <w:color w:val="002060"/>
        </w:rPr>
        <w:t>A.S.D. C.U.S. MACERATA CALCIO A5</w:t>
      </w:r>
    </w:p>
    <w:p w14:paraId="4CD690DD" w14:textId="77777777" w:rsidR="00934B52" w:rsidRPr="00EA008F" w:rsidRDefault="00934B52" w:rsidP="00934B52">
      <w:pPr>
        <w:pStyle w:val="LndNormale1"/>
        <w:rPr>
          <w:color w:val="002060"/>
        </w:rPr>
      </w:pPr>
      <w:r w:rsidRPr="00EA008F">
        <w:rPr>
          <w:color w:val="002060"/>
        </w:rPr>
        <w:t xml:space="preserve">930936  </w:t>
      </w:r>
      <w:r>
        <w:rPr>
          <w:color w:val="002060"/>
        </w:rPr>
        <w:tab/>
      </w:r>
      <w:r w:rsidRPr="00EA008F">
        <w:rPr>
          <w:color w:val="002060"/>
        </w:rPr>
        <w:t xml:space="preserve">POL.   CSI STELLA A.S.D.        </w:t>
      </w:r>
    </w:p>
    <w:p w14:paraId="5E8059A8" w14:textId="77777777" w:rsidR="00934B52" w:rsidRPr="00EA008F" w:rsidRDefault="00934B52" w:rsidP="00934B52">
      <w:pPr>
        <w:pStyle w:val="LndNormale1"/>
        <w:rPr>
          <w:color w:val="002060"/>
        </w:rPr>
      </w:pPr>
      <w:r w:rsidRPr="00EA008F">
        <w:rPr>
          <w:color w:val="002060"/>
        </w:rPr>
        <w:t xml:space="preserve">700364  </w:t>
      </w:r>
      <w:r>
        <w:rPr>
          <w:color w:val="002060"/>
        </w:rPr>
        <w:tab/>
      </w:r>
      <w:r w:rsidRPr="00EA008F">
        <w:rPr>
          <w:color w:val="002060"/>
        </w:rPr>
        <w:t xml:space="preserve">SSDARL ITALSERVICE C5           </w:t>
      </w:r>
    </w:p>
    <w:p w14:paraId="7CFC6708" w14:textId="77777777" w:rsidR="00934B52" w:rsidRPr="00EA008F" w:rsidRDefault="00934B52" w:rsidP="00934B52">
      <w:pPr>
        <w:pStyle w:val="LndNormale1"/>
        <w:rPr>
          <w:color w:val="002060"/>
        </w:rPr>
      </w:pPr>
      <w:r w:rsidRPr="00EA008F">
        <w:rPr>
          <w:color w:val="002060"/>
        </w:rPr>
        <w:t xml:space="preserve">917673  </w:t>
      </w:r>
      <w:r>
        <w:rPr>
          <w:color w:val="002060"/>
        </w:rPr>
        <w:tab/>
      </w:r>
      <w:r w:rsidRPr="00EA008F">
        <w:rPr>
          <w:color w:val="002060"/>
        </w:rPr>
        <w:t xml:space="preserve">A.S.D. REAL FABRIANO            </w:t>
      </w:r>
    </w:p>
    <w:p w14:paraId="7A099869" w14:textId="77777777" w:rsidR="00934B52" w:rsidRDefault="00934B52" w:rsidP="00934B52">
      <w:pPr>
        <w:pStyle w:val="LndNormale1"/>
        <w:rPr>
          <w:color w:val="002060"/>
        </w:rPr>
      </w:pPr>
      <w:r w:rsidRPr="00EA008F">
        <w:rPr>
          <w:color w:val="002060"/>
        </w:rPr>
        <w:t xml:space="preserve">204353  </w:t>
      </w:r>
      <w:r>
        <w:rPr>
          <w:color w:val="002060"/>
        </w:rPr>
        <w:tab/>
      </w:r>
      <w:r w:rsidRPr="00EA008F">
        <w:rPr>
          <w:color w:val="002060"/>
        </w:rPr>
        <w:t xml:space="preserve">POL.D. U.MANDOLESI CALCIO       </w:t>
      </w:r>
    </w:p>
    <w:p w14:paraId="5D28F3BF" w14:textId="77777777" w:rsidR="00934B52" w:rsidRDefault="00934B52" w:rsidP="00934B52">
      <w:pPr>
        <w:pStyle w:val="LndNormale1"/>
        <w:rPr>
          <w:color w:val="002060"/>
        </w:rPr>
      </w:pPr>
    </w:p>
    <w:p w14:paraId="071BCD1E" w14:textId="77777777" w:rsidR="00934B52" w:rsidRPr="00E762DC" w:rsidRDefault="00934B52" w:rsidP="00934B52">
      <w:pPr>
        <w:pStyle w:val="Corpodeltesto21"/>
        <w:rPr>
          <w:rFonts w:ascii="Arial" w:hAnsi="Arial" w:cs="Arial"/>
          <w:b/>
          <w:color w:val="002060"/>
          <w:sz w:val="22"/>
        </w:rPr>
      </w:pPr>
      <w:r w:rsidRPr="00E762DC">
        <w:rPr>
          <w:rFonts w:ascii="Arial" w:hAnsi="Arial" w:cs="Arial"/>
          <w:b/>
          <w:color w:val="002060"/>
          <w:sz w:val="22"/>
        </w:rPr>
        <w:t>GIRONE "</w:t>
      </w:r>
      <w:r>
        <w:rPr>
          <w:rFonts w:ascii="Arial" w:hAnsi="Arial" w:cs="Arial"/>
          <w:b/>
          <w:color w:val="002060"/>
          <w:sz w:val="22"/>
        </w:rPr>
        <w:t>SILVER</w:t>
      </w:r>
      <w:r w:rsidRPr="00E762DC">
        <w:rPr>
          <w:rFonts w:ascii="Arial" w:hAnsi="Arial" w:cs="Arial"/>
          <w:b/>
          <w:color w:val="002060"/>
          <w:sz w:val="22"/>
        </w:rPr>
        <w:t xml:space="preserve">" </w:t>
      </w:r>
    </w:p>
    <w:p w14:paraId="5098AC7F" w14:textId="77777777" w:rsidR="00934B52" w:rsidRPr="00717EE2" w:rsidRDefault="00934B52" w:rsidP="00934B52">
      <w:pPr>
        <w:pStyle w:val="LndNormale1"/>
        <w:rPr>
          <w:color w:val="002060"/>
        </w:rPr>
      </w:pPr>
      <w:r w:rsidRPr="00717EE2">
        <w:rPr>
          <w:color w:val="002060"/>
        </w:rPr>
        <w:t xml:space="preserve">700579  </w:t>
      </w:r>
      <w:r>
        <w:rPr>
          <w:color w:val="002060"/>
        </w:rPr>
        <w:tab/>
      </w:r>
      <w:r w:rsidRPr="00717EE2">
        <w:rPr>
          <w:color w:val="002060"/>
        </w:rPr>
        <w:t>A.S.D. ACLI AUDAX MONTECOSARO C5</w:t>
      </w:r>
    </w:p>
    <w:p w14:paraId="0C1E719C" w14:textId="77777777" w:rsidR="00934B52" w:rsidRPr="00717EE2" w:rsidRDefault="00934B52" w:rsidP="00934B52">
      <w:pPr>
        <w:pStyle w:val="LndNormale1"/>
        <w:rPr>
          <w:color w:val="002060"/>
        </w:rPr>
      </w:pPr>
      <w:r w:rsidRPr="00717EE2">
        <w:rPr>
          <w:color w:val="002060"/>
        </w:rPr>
        <w:t xml:space="preserve">700366  </w:t>
      </w:r>
      <w:r>
        <w:rPr>
          <w:color w:val="002060"/>
        </w:rPr>
        <w:tab/>
      </w:r>
      <w:r w:rsidRPr="00717EE2">
        <w:rPr>
          <w:color w:val="002060"/>
        </w:rPr>
        <w:t xml:space="preserve">U.S.D. ACLI VILLA MUSONE        </w:t>
      </w:r>
    </w:p>
    <w:p w14:paraId="06F92F9D" w14:textId="77777777" w:rsidR="00934B52" w:rsidRPr="00717EE2" w:rsidRDefault="00934B52" w:rsidP="00934B52">
      <w:pPr>
        <w:pStyle w:val="LndNormale1"/>
        <w:rPr>
          <w:color w:val="002060"/>
        </w:rPr>
      </w:pPr>
      <w:r w:rsidRPr="00717EE2">
        <w:rPr>
          <w:color w:val="002060"/>
        </w:rPr>
        <w:t xml:space="preserve">918934  </w:t>
      </w:r>
      <w:r>
        <w:rPr>
          <w:color w:val="002060"/>
        </w:rPr>
        <w:tab/>
      </w:r>
      <w:r w:rsidRPr="00717EE2">
        <w:rPr>
          <w:color w:val="002060"/>
        </w:rPr>
        <w:t xml:space="preserve">A.S.D. CASTELBELLINO CALCIO A 5 </w:t>
      </w:r>
    </w:p>
    <w:p w14:paraId="20A44785" w14:textId="77777777" w:rsidR="00934B52" w:rsidRPr="00717EE2" w:rsidRDefault="00934B52" w:rsidP="00934B52">
      <w:pPr>
        <w:pStyle w:val="LndNormale1"/>
        <w:rPr>
          <w:color w:val="002060"/>
        </w:rPr>
      </w:pPr>
      <w:r w:rsidRPr="00717EE2">
        <w:rPr>
          <w:color w:val="002060"/>
        </w:rPr>
        <w:t xml:space="preserve">940933  </w:t>
      </w:r>
      <w:r>
        <w:rPr>
          <w:color w:val="002060"/>
        </w:rPr>
        <w:tab/>
      </w:r>
      <w:r w:rsidRPr="00717EE2">
        <w:rPr>
          <w:color w:val="002060"/>
        </w:rPr>
        <w:t xml:space="preserve">A.S.D. FUTSAL MONTURANO         </w:t>
      </w:r>
    </w:p>
    <w:p w14:paraId="5958769B" w14:textId="77777777" w:rsidR="00934B52" w:rsidRDefault="00934B52" w:rsidP="00934B52">
      <w:pPr>
        <w:pStyle w:val="LndNormale1"/>
        <w:rPr>
          <w:color w:val="002060"/>
        </w:rPr>
      </w:pPr>
      <w:r w:rsidRPr="00717EE2">
        <w:rPr>
          <w:color w:val="002060"/>
        </w:rPr>
        <w:t xml:space="preserve">920728  </w:t>
      </w:r>
      <w:r>
        <w:rPr>
          <w:color w:val="002060"/>
        </w:rPr>
        <w:tab/>
      </w:r>
      <w:r w:rsidRPr="00717EE2">
        <w:rPr>
          <w:color w:val="002060"/>
        </w:rPr>
        <w:t xml:space="preserve">A.S.D. MONTELUPONE CALCIO A 5 </w:t>
      </w:r>
    </w:p>
    <w:p w14:paraId="31CB087A" w14:textId="4C0AED19" w:rsidR="00934B52" w:rsidRDefault="00934B52" w:rsidP="00934B52">
      <w:pPr>
        <w:pStyle w:val="LndNormale1"/>
        <w:rPr>
          <w:color w:val="002060"/>
        </w:rPr>
      </w:pPr>
      <w:r w:rsidRPr="00717EE2">
        <w:rPr>
          <w:color w:val="002060"/>
        </w:rPr>
        <w:t xml:space="preserve">  </w:t>
      </w:r>
    </w:p>
    <w:p w14:paraId="013D266D" w14:textId="77777777" w:rsidR="00BA6257" w:rsidRPr="00E762DC" w:rsidRDefault="00BA6257" w:rsidP="00BA6257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CALENDARIO</w:t>
      </w:r>
    </w:p>
    <w:p w14:paraId="21F7CC96" w14:textId="2FC0F899" w:rsidR="00BA6257" w:rsidRPr="00E762DC" w:rsidRDefault="00BA6257" w:rsidP="00BA6257">
      <w:pPr>
        <w:pStyle w:val="LndNormale1"/>
        <w:rPr>
          <w:b/>
          <w:color w:val="002060"/>
        </w:rPr>
      </w:pPr>
      <w:r w:rsidRPr="00E762DC">
        <w:rPr>
          <w:b/>
          <w:color w:val="002060"/>
        </w:rPr>
        <w:t>Si allega</w:t>
      </w:r>
      <w:r>
        <w:rPr>
          <w:b/>
          <w:color w:val="002060"/>
        </w:rPr>
        <w:t>no</w:t>
      </w:r>
      <w:r w:rsidRPr="00E762DC">
        <w:rPr>
          <w:b/>
          <w:color w:val="002060"/>
        </w:rPr>
        <w:t xml:space="preserve"> al presente Comunicato Ufficiale i calendari</w:t>
      </w:r>
      <w:r>
        <w:rPr>
          <w:b/>
          <w:color w:val="002060"/>
        </w:rPr>
        <w:t>o</w:t>
      </w:r>
      <w:r w:rsidRPr="00E762DC">
        <w:rPr>
          <w:b/>
          <w:color w:val="002060"/>
        </w:rPr>
        <w:t xml:space="preserve"> del Campionato Regionale Calcio a Cinque </w:t>
      </w:r>
      <w:r>
        <w:rPr>
          <w:b/>
          <w:color w:val="002060"/>
        </w:rPr>
        <w:t>Under 21</w:t>
      </w:r>
      <w:r w:rsidRPr="00E762DC">
        <w:rPr>
          <w:b/>
          <w:color w:val="002060"/>
        </w:rPr>
        <w:t xml:space="preserve"> giron</w:t>
      </w:r>
      <w:r>
        <w:rPr>
          <w:b/>
          <w:color w:val="002060"/>
        </w:rPr>
        <w:t>i</w:t>
      </w:r>
      <w:r w:rsidRPr="00E762DC">
        <w:rPr>
          <w:b/>
          <w:color w:val="002060"/>
        </w:rPr>
        <w:t xml:space="preserve"> "</w:t>
      </w:r>
      <w:r>
        <w:rPr>
          <w:b/>
          <w:color w:val="002060"/>
        </w:rPr>
        <w:t>Gold</w:t>
      </w:r>
      <w:r w:rsidRPr="00E762DC">
        <w:rPr>
          <w:b/>
          <w:color w:val="002060"/>
        </w:rPr>
        <w:t>"</w:t>
      </w:r>
      <w:r>
        <w:rPr>
          <w:b/>
          <w:color w:val="002060"/>
        </w:rPr>
        <w:t xml:space="preserve"> e “Silver”</w:t>
      </w:r>
      <w:r w:rsidRPr="00E762DC">
        <w:rPr>
          <w:b/>
          <w:color w:val="002060"/>
        </w:rPr>
        <w:t xml:space="preserve"> corredat</w:t>
      </w:r>
      <w:r>
        <w:rPr>
          <w:b/>
          <w:color w:val="002060"/>
        </w:rPr>
        <w:t>i</w:t>
      </w:r>
      <w:r w:rsidRPr="00E762DC">
        <w:rPr>
          <w:b/>
          <w:color w:val="002060"/>
        </w:rPr>
        <w:t xml:space="preserve"> da relativ</w:t>
      </w:r>
      <w:r>
        <w:rPr>
          <w:b/>
          <w:color w:val="002060"/>
        </w:rPr>
        <w:t>i</w:t>
      </w:r>
      <w:r w:rsidRPr="00E762DC">
        <w:rPr>
          <w:b/>
          <w:color w:val="002060"/>
        </w:rPr>
        <w:t xml:space="preserve"> indirizzari ed anagrafica.</w:t>
      </w:r>
    </w:p>
    <w:p w14:paraId="3A7057AE" w14:textId="77777777" w:rsidR="00BA6257" w:rsidRPr="00E762DC" w:rsidRDefault="00BA6257" w:rsidP="00BA6257">
      <w:pPr>
        <w:pStyle w:val="LndNormale1"/>
        <w:rPr>
          <w:color w:val="002060"/>
        </w:rPr>
      </w:pPr>
    </w:p>
    <w:p w14:paraId="02E0949B" w14:textId="77777777" w:rsidR="00BA6257" w:rsidRPr="00E762DC" w:rsidRDefault="00BA6257" w:rsidP="00BA6257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MANCATE ALTERNANZE</w:t>
      </w:r>
    </w:p>
    <w:p w14:paraId="7CB1A6C4" w14:textId="77777777" w:rsidR="00BA6257" w:rsidRPr="00E762DC" w:rsidRDefault="00BA6257" w:rsidP="00BA6257">
      <w:pPr>
        <w:pStyle w:val="LndNormale1"/>
        <w:rPr>
          <w:color w:val="002060"/>
        </w:rPr>
      </w:pPr>
      <w:r w:rsidRPr="00E762DC">
        <w:rPr>
          <w:color w:val="002060"/>
        </w:rPr>
        <w:t>In calce ai calendari sono segnalate le gare per le quali non è stato possibile trovare le alternanze richieste.</w:t>
      </w:r>
    </w:p>
    <w:p w14:paraId="4657B0B4" w14:textId="59C5B4B2" w:rsidR="00BA6257" w:rsidRPr="00E762DC" w:rsidRDefault="00BA6257" w:rsidP="00BA6257">
      <w:pPr>
        <w:pStyle w:val="LndNormale1"/>
        <w:rPr>
          <w:color w:val="002060"/>
          <w:u w:val="single"/>
        </w:rPr>
      </w:pPr>
      <w:r w:rsidRPr="00E762DC">
        <w:rPr>
          <w:color w:val="002060"/>
          <w:u w:val="single"/>
        </w:rPr>
        <w:t xml:space="preserve">Le </w:t>
      </w:r>
      <w:r w:rsidRPr="00E762DC">
        <w:rPr>
          <w:b/>
          <w:color w:val="002060"/>
          <w:u w:val="single"/>
        </w:rPr>
        <w:t>Società ospitanti</w:t>
      </w:r>
      <w:r w:rsidRPr="00E762DC">
        <w:rPr>
          <w:color w:val="002060"/>
          <w:u w:val="single"/>
        </w:rPr>
        <w:t xml:space="preserve"> interessate possono variare il giorno e/o l’orario di gara senza la dichiarazione di consenso della squadra avversaria purché all’interno delle fasce di seguito indicate </w:t>
      </w:r>
      <w:r w:rsidRPr="00E762DC">
        <w:rPr>
          <w:b/>
          <w:color w:val="002060"/>
          <w:u w:val="single"/>
        </w:rPr>
        <w:t xml:space="preserve">entro MARTEDI’ </w:t>
      </w:r>
      <w:r>
        <w:rPr>
          <w:b/>
          <w:color w:val="002060"/>
          <w:u w:val="single"/>
        </w:rPr>
        <w:t>08</w:t>
      </w:r>
      <w:r w:rsidRPr="00E762DC">
        <w:rPr>
          <w:b/>
          <w:color w:val="002060"/>
          <w:u w:val="single"/>
        </w:rPr>
        <w:t>/</w:t>
      </w:r>
      <w:r>
        <w:rPr>
          <w:b/>
          <w:color w:val="002060"/>
          <w:u w:val="single"/>
        </w:rPr>
        <w:t>02</w:t>
      </w:r>
      <w:r w:rsidRPr="00E762DC">
        <w:rPr>
          <w:b/>
          <w:color w:val="002060"/>
          <w:u w:val="single"/>
        </w:rPr>
        <w:t>/202</w:t>
      </w:r>
      <w:r>
        <w:rPr>
          <w:b/>
          <w:color w:val="002060"/>
          <w:u w:val="single"/>
        </w:rPr>
        <w:t>2</w:t>
      </w:r>
      <w:r w:rsidRPr="00E762DC">
        <w:rPr>
          <w:color w:val="002060"/>
          <w:u w:val="single"/>
        </w:rPr>
        <w:t>.</w:t>
      </w:r>
    </w:p>
    <w:p w14:paraId="5A36BEA8" w14:textId="77777777" w:rsidR="00BA6257" w:rsidRPr="00E762DC" w:rsidRDefault="00BA6257" w:rsidP="00934B52">
      <w:pPr>
        <w:pStyle w:val="LndNormale1"/>
        <w:rPr>
          <w:color w:val="002060"/>
        </w:rPr>
      </w:pPr>
    </w:p>
    <w:p w14:paraId="551106F0" w14:textId="77777777" w:rsidR="00934B52" w:rsidRPr="00E762DC" w:rsidRDefault="00934B52" w:rsidP="00934B52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>Girone "Gold"</w:t>
      </w:r>
    </w:p>
    <w:p w14:paraId="0943FE22" w14:textId="60DBF56E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 xml:space="preserve">- Girone andata e ritorno dal </w:t>
      </w:r>
      <w:r>
        <w:rPr>
          <w:color w:val="002060"/>
        </w:rPr>
        <w:t>05</w:t>
      </w:r>
      <w:r w:rsidRPr="00E762DC">
        <w:rPr>
          <w:color w:val="002060"/>
        </w:rPr>
        <w:t>/0</w:t>
      </w:r>
      <w:r>
        <w:rPr>
          <w:color w:val="002060"/>
        </w:rPr>
        <w:t>2</w:t>
      </w:r>
      <w:r w:rsidRPr="00E762DC">
        <w:rPr>
          <w:color w:val="002060"/>
        </w:rPr>
        <w:t xml:space="preserve">/2022 al </w:t>
      </w:r>
      <w:r>
        <w:rPr>
          <w:color w:val="002060"/>
        </w:rPr>
        <w:t>09</w:t>
      </w:r>
      <w:r w:rsidRPr="00E762DC">
        <w:rPr>
          <w:color w:val="002060"/>
        </w:rPr>
        <w:t>/0</w:t>
      </w:r>
      <w:r>
        <w:rPr>
          <w:color w:val="002060"/>
        </w:rPr>
        <w:t>4</w:t>
      </w:r>
      <w:r w:rsidRPr="00E762DC">
        <w:rPr>
          <w:color w:val="002060"/>
        </w:rPr>
        <w:t>/2022.</w:t>
      </w:r>
    </w:p>
    <w:p w14:paraId="107902C5" w14:textId="77777777" w:rsidR="00934B52" w:rsidRPr="00E762DC" w:rsidRDefault="00934B52" w:rsidP="00934B52">
      <w:pPr>
        <w:pStyle w:val="LndNormale1"/>
        <w:rPr>
          <w:color w:val="002060"/>
        </w:rPr>
      </w:pPr>
    </w:p>
    <w:p w14:paraId="0D6BFDAF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Al termine del girone "Gold" le sei squadre accederanno ai Quarti di Finale.</w:t>
      </w:r>
    </w:p>
    <w:p w14:paraId="02EFEC4F" w14:textId="77777777" w:rsidR="00934B52" w:rsidRPr="00E762DC" w:rsidRDefault="00934B52" w:rsidP="00934B52">
      <w:pPr>
        <w:pStyle w:val="LndNormale1"/>
        <w:rPr>
          <w:color w:val="002060"/>
        </w:rPr>
      </w:pPr>
    </w:p>
    <w:p w14:paraId="49493BFC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Per la classifica del girone “Gold” si terrà conto:</w:t>
      </w:r>
    </w:p>
    <w:p w14:paraId="198F0F9D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a) dei punti ottenuti negli incontri disputati;</w:t>
      </w:r>
    </w:p>
    <w:p w14:paraId="2056B515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b) dei punti ottenuti negli incontri diretti;</w:t>
      </w:r>
    </w:p>
    <w:p w14:paraId="396D9F33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c) della differenza reti negli incontri diretti;</w:t>
      </w:r>
    </w:p>
    <w:p w14:paraId="3D8146B0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d) della migliore differenza reti del girone;</w:t>
      </w:r>
    </w:p>
    <w:p w14:paraId="23819BA4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e) del maggior numero di reti segnate;</w:t>
      </w:r>
    </w:p>
    <w:p w14:paraId="3E3CA3EB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Persistendo ulteriore parità la vincitrice sarà determinata per sorteggio che sarà effettuato dal Comitato Regionale Marche.</w:t>
      </w:r>
    </w:p>
    <w:p w14:paraId="376930D5" w14:textId="77777777" w:rsidR="00934B52" w:rsidRPr="00E762DC" w:rsidRDefault="00934B52" w:rsidP="00934B52">
      <w:pPr>
        <w:pStyle w:val="LndNormale1"/>
        <w:rPr>
          <w:color w:val="002060"/>
        </w:rPr>
      </w:pPr>
    </w:p>
    <w:p w14:paraId="598339A3" w14:textId="77777777" w:rsidR="00934B52" w:rsidRPr="00E762DC" w:rsidRDefault="00934B52" w:rsidP="00934B52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 xml:space="preserve">Girone "Silver" </w:t>
      </w:r>
    </w:p>
    <w:p w14:paraId="0AE90971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 xml:space="preserve">- Girone andata e ritorno dal </w:t>
      </w:r>
      <w:r>
        <w:rPr>
          <w:color w:val="002060"/>
        </w:rPr>
        <w:t>05</w:t>
      </w:r>
      <w:r w:rsidRPr="00E762DC">
        <w:rPr>
          <w:color w:val="002060"/>
        </w:rPr>
        <w:t>/0</w:t>
      </w:r>
      <w:r>
        <w:rPr>
          <w:color w:val="002060"/>
        </w:rPr>
        <w:t>2</w:t>
      </w:r>
      <w:r w:rsidRPr="00E762DC">
        <w:rPr>
          <w:color w:val="002060"/>
        </w:rPr>
        <w:t xml:space="preserve">/2022 al </w:t>
      </w:r>
      <w:r>
        <w:rPr>
          <w:color w:val="002060"/>
        </w:rPr>
        <w:t>09</w:t>
      </w:r>
      <w:r w:rsidRPr="00E762DC">
        <w:rPr>
          <w:color w:val="002060"/>
        </w:rPr>
        <w:t>/0</w:t>
      </w:r>
      <w:r>
        <w:rPr>
          <w:color w:val="002060"/>
        </w:rPr>
        <w:t>4</w:t>
      </w:r>
      <w:r w:rsidRPr="00E762DC">
        <w:rPr>
          <w:color w:val="002060"/>
        </w:rPr>
        <w:t>/2022.</w:t>
      </w:r>
    </w:p>
    <w:p w14:paraId="33261565" w14:textId="77777777" w:rsidR="00934B52" w:rsidRPr="00E762DC" w:rsidRDefault="00934B52" w:rsidP="00934B52">
      <w:pPr>
        <w:pStyle w:val="LndNormale1"/>
        <w:rPr>
          <w:color w:val="002060"/>
        </w:rPr>
      </w:pPr>
    </w:p>
    <w:p w14:paraId="570F81A8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Al termine del girone "Silver" le prime due squadre classificate accederanno ai Quarti di Finale.</w:t>
      </w:r>
    </w:p>
    <w:p w14:paraId="08EDEC31" w14:textId="77777777" w:rsidR="00934B52" w:rsidRPr="00E762DC" w:rsidRDefault="00934B52" w:rsidP="00934B52">
      <w:pPr>
        <w:pStyle w:val="LndNormale1"/>
        <w:rPr>
          <w:color w:val="002060"/>
        </w:rPr>
      </w:pPr>
    </w:p>
    <w:p w14:paraId="2A8AC554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lastRenderedPageBreak/>
        <w:t>Per la classifica del girone “Silver” si terrà conto:</w:t>
      </w:r>
    </w:p>
    <w:p w14:paraId="28C103D4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a) dei punti ottenuti negli incontri disputati;</w:t>
      </w:r>
    </w:p>
    <w:p w14:paraId="0FBCAD77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b) dei punti ottenuti negli incontri diretti;</w:t>
      </w:r>
    </w:p>
    <w:p w14:paraId="545772B7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c) della differenza reti negli incontri diretti;</w:t>
      </w:r>
    </w:p>
    <w:p w14:paraId="39D8B112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d) della migliore differenza reti del girone;</w:t>
      </w:r>
    </w:p>
    <w:p w14:paraId="490DCA2B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e) del maggior numero di reti segnate;</w:t>
      </w:r>
    </w:p>
    <w:p w14:paraId="3111AA2A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Persistendo ulteriore parità la vincitrice sarà determinata per sorteggio che sarà effettuato dal Comitato Regionale Marche.</w:t>
      </w:r>
    </w:p>
    <w:p w14:paraId="0DB9DF3C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ab/>
      </w:r>
    </w:p>
    <w:p w14:paraId="2EB5A956" w14:textId="77777777" w:rsidR="00934B52" w:rsidRPr="00E762DC" w:rsidRDefault="00934B52" w:rsidP="00934B52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>Quarti di Finale (gara unica 23/04/2022)</w:t>
      </w:r>
    </w:p>
    <w:p w14:paraId="0A2E05FD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Le 6 squadre del girone “Gold” e le prime 2 del girone “Silver” disputeranno i Quarti di Finale in gara unica come segue:</w:t>
      </w:r>
    </w:p>
    <w:p w14:paraId="22A861CD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</w:p>
    <w:p w14:paraId="30BCB35D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- 1^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2^ classificata girone Silver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= A</w:t>
      </w:r>
    </w:p>
    <w:p w14:paraId="5239D1F9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- 2^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1^ classificata girone Silver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= B</w:t>
      </w:r>
    </w:p>
    <w:p w14:paraId="0F391979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- 3^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6^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= C</w:t>
      </w:r>
    </w:p>
    <w:p w14:paraId="1C92EC89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- 4^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5^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= D</w:t>
      </w:r>
    </w:p>
    <w:p w14:paraId="4B88F260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</w:p>
    <w:p w14:paraId="5FC725F7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</w:t>
      </w:r>
    </w:p>
    <w:p w14:paraId="76084D71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Se anche al termine dei tempi supplementari si verificasse la situazione di parità si qualificherà al turno successivo la squadra di casa.</w:t>
      </w:r>
    </w:p>
    <w:p w14:paraId="378FEAA7" w14:textId="77777777" w:rsidR="00934B52" w:rsidRPr="00E762DC" w:rsidRDefault="00934B52" w:rsidP="00934B52">
      <w:pPr>
        <w:pStyle w:val="Corpodeltesto21"/>
        <w:rPr>
          <w:color w:val="002060"/>
          <w:szCs w:val="22"/>
        </w:rPr>
      </w:pPr>
    </w:p>
    <w:p w14:paraId="2729D339" w14:textId="77777777" w:rsidR="00934B52" w:rsidRPr="00E762DC" w:rsidRDefault="00934B52" w:rsidP="00934B52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>Semifinali (gara unica 30/04/2022)</w:t>
      </w:r>
    </w:p>
    <w:p w14:paraId="0A990149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Le 4 squadre qualificate disputeranno le Semifinali in gara unica in casa della meglio classificata del girone “Gold”.</w:t>
      </w:r>
    </w:p>
    <w:p w14:paraId="2AD2FD40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Gli abbinamenti saranno composti secondo il seguente criterio:</w:t>
      </w:r>
    </w:p>
    <w:p w14:paraId="7B4A4EC6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- vincente A 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- </w:t>
      </w:r>
      <w:r w:rsidRPr="00E762DC">
        <w:rPr>
          <w:rFonts w:ascii="Arial" w:hAnsi="Arial" w:cs="Arial"/>
          <w:color w:val="002060"/>
          <w:sz w:val="22"/>
        </w:rPr>
        <w:tab/>
        <w:t>vincente 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</w:p>
    <w:p w14:paraId="6CBCE98E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vincente B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-</w:t>
      </w:r>
      <w:r w:rsidRPr="00E762DC">
        <w:rPr>
          <w:rFonts w:ascii="Arial" w:hAnsi="Arial" w:cs="Arial"/>
          <w:color w:val="002060"/>
          <w:sz w:val="22"/>
        </w:rPr>
        <w:tab/>
        <w:t>vincente C</w:t>
      </w:r>
    </w:p>
    <w:p w14:paraId="2658CE85" w14:textId="77777777" w:rsidR="00934B52" w:rsidRPr="00E762DC" w:rsidRDefault="00934B52" w:rsidP="00934B52">
      <w:pPr>
        <w:pStyle w:val="Corpodeltesto21"/>
        <w:rPr>
          <w:color w:val="002060"/>
          <w:szCs w:val="22"/>
        </w:rPr>
      </w:pPr>
    </w:p>
    <w:p w14:paraId="37F78761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</w:t>
      </w:r>
    </w:p>
    <w:p w14:paraId="2E115D85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Se anche al termine dei tempi supplementari si verificasse la situazione di parità si qualificherà al turno successivo la squadra di casa.</w:t>
      </w:r>
    </w:p>
    <w:p w14:paraId="6B3D8384" w14:textId="77777777" w:rsidR="00934B52" w:rsidRPr="00E762DC" w:rsidRDefault="00934B52" w:rsidP="00934B52">
      <w:pPr>
        <w:pStyle w:val="Corpodeltesto21"/>
        <w:rPr>
          <w:color w:val="002060"/>
          <w:szCs w:val="22"/>
        </w:rPr>
      </w:pPr>
    </w:p>
    <w:p w14:paraId="31EB54BE" w14:textId="77777777" w:rsidR="00934B52" w:rsidRPr="00E762DC" w:rsidRDefault="00934B52" w:rsidP="00934B52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>Finale (07/05/2022)</w:t>
      </w:r>
    </w:p>
    <w:p w14:paraId="2C1EC52E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Le 2 squadre qualificate disputeranno la Finale in gara unica in casa della meglio classificata del girone “Gold”.</w:t>
      </w:r>
    </w:p>
    <w:p w14:paraId="337F4C7B" w14:textId="77777777" w:rsidR="00934B52" w:rsidRPr="00E762DC" w:rsidRDefault="00934B52" w:rsidP="00934B52">
      <w:pPr>
        <w:pStyle w:val="Corpodeltesto21"/>
        <w:rPr>
          <w:color w:val="002060"/>
          <w:szCs w:val="22"/>
        </w:rPr>
      </w:pPr>
    </w:p>
    <w:p w14:paraId="35A5CB33" w14:textId="77777777" w:rsidR="00934B52" w:rsidRPr="00E762DC" w:rsidRDefault="00934B52" w:rsidP="00934B52">
      <w:pPr>
        <w:pStyle w:val="Corpodeltesto21"/>
        <w:rPr>
          <w:color w:val="002060"/>
          <w:szCs w:val="22"/>
        </w:rPr>
      </w:pPr>
      <w:r w:rsidRPr="00E762DC"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 Se anche al termine dei tempi supplementari si verificasse la situazione di parità si procederà all’effettuazione dei tiri di rigore secondo le modalità previste dalle vigenti norme federali.</w:t>
      </w:r>
    </w:p>
    <w:p w14:paraId="34712611" w14:textId="77777777" w:rsidR="00934B52" w:rsidRPr="00E762DC" w:rsidRDefault="00934B52" w:rsidP="00934B52">
      <w:pPr>
        <w:pStyle w:val="LndNormale1"/>
        <w:rPr>
          <w:color w:val="002060"/>
        </w:rPr>
      </w:pPr>
    </w:p>
    <w:p w14:paraId="73CE190A" w14:textId="77777777" w:rsidR="00934B52" w:rsidRPr="00E762DC" w:rsidRDefault="00934B52" w:rsidP="00934B52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LIMITE DI PARTECIPAZIONE DEI CALCIATORI</w:t>
      </w:r>
    </w:p>
    <w:p w14:paraId="44A37DAF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 xml:space="preserve">Il Campionato Regionale Under 21 è riservato </w:t>
      </w:r>
      <w:r w:rsidRPr="00E762DC">
        <w:rPr>
          <w:b/>
          <w:color w:val="002060"/>
        </w:rPr>
        <w:t>ai calciatori nati dal 1° gennaio 2001 in poi</w:t>
      </w:r>
      <w:r w:rsidRPr="00E762DC">
        <w:rPr>
          <w:color w:val="002060"/>
        </w:rPr>
        <w:t xml:space="preserve"> e che, comunque, abbiano compiuto il 15° anno di età, nel rispetto delle condizioni previste dall'art. 34 comma 3 delle N.O.I.F..</w:t>
      </w:r>
    </w:p>
    <w:p w14:paraId="4F196F86" w14:textId="77777777" w:rsidR="00934B52" w:rsidRPr="00E762DC" w:rsidRDefault="00934B52" w:rsidP="00934B52">
      <w:pPr>
        <w:pStyle w:val="LndNormale1"/>
        <w:rPr>
          <w:b/>
          <w:color w:val="002060"/>
          <w:u w:val="single"/>
        </w:rPr>
      </w:pPr>
      <w:r w:rsidRPr="00E762DC">
        <w:rPr>
          <w:b/>
          <w:color w:val="002060"/>
        </w:rPr>
        <w:t>E' consentito impiegare un massimo di n. 2 calciatori "fuori quota" nati dal 1° gennaio 2000.</w:t>
      </w:r>
    </w:p>
    <w:p w14:paraId="1DD8566D" w14:textId="77777777" w:rsidR="00934B52" w:rsidRPr="00E762DC" w:rsidRDefault="00934B52" w:rsidP="00934B52">
      <w:pPr>
        <w:pStyle w:val="LndNormale1"/>
        <w:rPr>
          <w:color w:val="002060"/>
        </w:rPr>
      </w:pPr>
    </w:p>
    <w:p w14:paraId="0F7858E9" w14:textId="77777777" w:rsidR="00934B52" w:rsidRPr="00E762DC" w:rsidRDefault="00934B52" w:rsidP="00934B52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CAMPO DI GIUOCO</w:t>
      </w:r>
    </w:p>
    <w:p w14:paraId="16F796CC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Tutte le gare del Campionato Regionale Under 21 dovranno essere disputate in campi dalle  dimensioni minime di 25 x 15 m.</w:t>
      </w:r>
    </w:p>
    <w:p w14:paraId="3360D3C5" w14:textId="77777777" w:rsidR="00934B52" w:rsidRPr="00E762DC" w:rsidRDefault="00934B52" w:rsidP="00934B52">
      <w:pPr>
        <w:pStyle w:val="LndNormale1"/>
        <w:rPr>
          <w:color w:val="002060"/>
        </w:rPr>
      </w:pPr>
    </w:p>
    <w:p w14:paraId="24A9073B" w14:textId="77777777" w:rsidR="00934B52" w:rsidRPr="00E762DC" w:rsidRDefault="00934B52" w:rsidP="00934B52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ORARIO INIZIO GARE</w:t>
      </w:r>
    </w:p>
    <w:p w14:paraId="03873409" w14:textId="77777777" w:rsidR="00934B52" w:rsidRPr="00E762DC" w:rsidRDefault="00934B52" w:rsidP="00934B52">
      <w:pPr>
        <w:pStyle w:val="LndNormale1"/>
        <w:numPr>
          <w:ilvl w:val="0"/>
          <w:numId w:val="7"/>
        </w:numPr>
        <w:ind w:left="720"/>
        <w:rPr>
          <w:color w:val="002060"/>
        </w:rPr>
      </w:pPr>
      <w:r w:rsidRPr="00E762DC">
        <w:rPr>
          <w:b/>
          <w:color w:val="002060"/>
        </w:rPr>
        <w:lastRenderedPageBreak/>
        <w:t>SABATO</w:t>
      </w:r>
      <w:r w:rsidRPr="00E762DC">
        <w:rPr>
          <w:color w:val="002060"/>
        </w:rPr>
        <w:t xml:space="preserve"> </w:t>
      </w:r>
      <w:r w:rsidRPr="00E762DC">
        <w:rPr>
          <w:color w:val="002060"/>
        </w:rPr>
        <w:tab/>
      </w:r>
      <w:r w:rsidRPr="00E762DC">
        <w:rPr>
          <w:b/>
          <w:color w:val="002060"/>
        </w:rPr>
        <w:t>dalle ore 15:30 alle ore 19:00</w:t>
      </w:r>
    </w:p>
    <w:p w14:paraId="74E3E953" w14:textId="77777777" w:rsidR="00934B52" w:rsidRPr="00E762DC" w:rsidRDefault="00934B52" w:rsidP="00934B52">
      <w:pPr>
        <w:pStyle w:val="LndNormale1"/>
        <w:numPr>
          <w:ilvl w:val="0"/>
          <w:numId w:val="7"/>
        </w:numPr>
        <w:ind w:left="720"/>
        <w:rPr>
          <w:color w:val="002060"/>
        </w:rPr>
      </w:pPr>
      <w:r w:rsidRPr="00E762DC">
        <w:rPr>
          <w:b/>
          <w:color w:val="002060"/>
        </w:rPr>
        <w:t>DOMENICA</w:t>
      </w:r>
      <w:r w:rsidRPr="00E762DC">
        <w:rPr>
          <w:b/>
          <w:color w:val="002060"/>
        </w:rPr>
        <w:tab/>
        <w:t>dalle ore 11:00 alle ore 12:00</w:t>
      </w:r>
      <w:r w:rsidRPr="00E762DC">
        <w:rPr>
          <w:color w:val="002060"/>
        </w:rPr>
        <w:t xml:space="preserve">; </w:t>
      </w:r>
      <w:r w:rsidRPr="00E762DC">
        <w:rPr>
          <w:b/>
          <w:color w:val="002060"/>
        </w:rPr>
        <w:t>dalle ore 15:00 alle ore 19:00</w:t>
      </w:r>
    </w:p>
    <w:p w14:paraId="667B0DDC" w14:textId="77777777" w:rsidR="00934B52" w:rsidRPr="00E762DC" w:rsidRDefault="00934B52" w:rsidP="00934B52"/>
    <w:p w14:paraId="19CFA2BE" w14:textId="77777777" w:rsidR="00934B52" w:rsidRPr="00E762DC" w:rsidRDefault="00934B52" w:rsidP="00934B52"/>
    <w:p w14:paraId="4DA30320" w14:textId="77777777" w:rsidR="00934B52" w:rsidRPr="00E762DC" w:rsidRDefault="00934B52" w:rsidP="00934B52">
      <w:pPr>
        <w:pStyle w:val="TITOLOCAMPIONATO"/>
        <w:shd w:val="clear" w:color="auto" w:fill="CCCCCC"/>
        <w:rPr>
          <w:color w:val="002060"/>
        </w:rPr>
      </w:pPr>
      <w:r w:rsidRPr="00E762DC">
        <w:rPr>
          <w:color w:val="002060"/>
        </w:rPr>
        <w:t>UNDER 17 CALCIO A 5 REGIONALE</w:t>
      </w:r>
    </w:p>
    <w:p w14:paraId="01BBD3FF" w14:textId="77777777" w:rsidR="00934B52" w:rsidRPr="00E762DC" w:rsidRDefault="00934B52" w:rsidP="00934B52">
      <w:pPr>
        <w:pStyle w:val="TITOLOPRINC"/>
        <w:rPr>
          <w:color w:val="002060"/>
        </w:rPr>
      </w:pPr>
      <w:r>
        <w:rPr>
          <w:color w:val="002060"/>
        </w:rPr>
        <w:t>SECONDA FASE</w:t>
      </w:r>
    </w:p>
    <w:p w14:paraId="640A6BC8" w14:textId="746E7F7F" w:rsidR="00B74110" w:rsidRDefault="00B74110" w:rsidP="0066290C">
      <w:pPr>
        <w:pStyle w:val="LndNormale1"/>
        <w:numPr>
          <w:ilvl w:val="0"/>
          <w:numId w:val="38"/>
        </w:numPr>
        <w:rPr>
          <w:bCs/>
          <w:color w:val="002060"/>
          <w:szCs w:val="22"/>
        </w:rPr>
      </w:pPr>
      <w:r>
        <w:rPr>
          <w:bCs/>
          <w:color w:val="002060"/>
          <w:szCs w:val="22"/>
        </w:rPr>
        <w:t xml:space="preserve">Vista la </w:t>
      </w:r>
      <w:r w:rsidR="00772EF1">
        <w:rPr>
          <w:bCs/>
          <w:color w:val="002060"/>
          <w:szCs w:val="22"/>
        </w:rPr>
        <w:t xml:space="preserve">nota a mezzo e-mail trasmessa allo scrivente Comitato Regionale in data </w:t>
      </w:r>
      <w:r w:rsidR="0066290C">
        <w:rPr>
          <w:bCs/>
          <w:color w:val="002060"/>
          <w:szCs w:val="22"/>
        </w:rPr>
        <w:t>24/01/2022 dalla Società JESI CALCIO A 5 con la quale la medesima comuncava il ritiro della propria squadra iscritta al Campionato Regionale di Calcio a Cinque Under 17 che nella Seconda Fase avrebbe dovuto prendere parte al Girone “Silver – A”;</w:t>
      </w:r>
    </w:p>
    <w:p w14:paraId="5CDD8FC3" w14:textId="7EA448BD" w:rsidR="0066290C" w:rsidRDefault="0066290C" w:rsidP="0066290C">
      <w:pPr>
        <w:pStyle w:val="LndNormale1"/>
        <w:rPr>
          <w:bCs/>
          <w:color w:val="002060"/>
          <w:szCs w:val="22"/>
        </w:rPr>
      </w:pPr>
    </w:p>
    <w:p w14:paraId="7F87728B" w14:textId="3FEB7C4B" w:rsidR="0066290C" w:rsidRDefault="0066290C" w:rsidP="0066290C">
      <w:pPr>
        <w:pStyle w:val="LndNormale1"/>
        <w:jc w:val="center"/>
        <w:rPr>
          <w:bCs/>
          <w:color w:val="002060"/>
          <w:szCs w:val="22"/>
        </w:rPr>
      </w:pPr>
      <w:r>
        <w:rPr>
          <w:bCs/>
          <w:color w:val="002060"/>
          <w:szCs w:val="22"/>
        </w:rPr>
        <w:t>si dispone</w:t>
      </w:r>
    </w:p>
    <w:p w14:paraId="480C299B" w14:textId="77777777" w:rsidR="008A73D4" w:rsidRDefault="008A73D4" w:rsidP="0066290C">
      <w:pPr>
        <w:pStyle w:val="LndNormale1"/>
        <w:jc w:val="center"/>
        <w:rPr>
          <w:bCs/>
          <w:color w:val="002060"/>
          <w:szCs w:val="22"/>
        </w:rPr>
      </w:pPr>
    </w:p>
    <w:p w14:paraId="4DD6F556" w14:textId="2F833891" w:rsidR="0066290C" w:rsidRDefault="0066290C" w:rsidP="0062329A">
      <w:pPr>
        <w:pStyle w:val="LndNormale1"/>
        <w:numPr>
          <w:ilvl w:val="0"/>
          <w:numId w:val="40"/>
        </w:numPr>
        <w:rPr>
          <w:bCs/>
          <w:color w:val="002060"/>
          <w:szCs w:val="22"/>
        </w:rPr>
      </w:pPr>
      <w:r>
        <w:rPr>
          <w:bCs/>
          <w:color w:val="002060"/>
          <w:szCs w:val="22"/>
        </w:rPr>
        <w:t>che i</w:t>
      </w:r>
      <w:r w:rsidR="008A73D4">
        <w:rPr>
          <w:bCs/>
          <w:color w:val="002060"/>
          <w:szCs w:val="22"/>
        </w:rPr>
        <w:t>l girone “Silver – A” sia composto da numero 5 squadre e che si svolga con il format andata/ritorno;</w:t>
      </w:r>
    </w:p>
    <w:p w14:paraId="06863549" w14:textId="555591C6" w:rsidR="008A73D4" w:rsidRDefault="008A73D4" w:rsidP="0062329A">
      <w:pPr>
        <w:pStyle w:val="LndNormale1"/>
        <w:numPr>
          <w:ilvl w:val="0"/>
          <w:numId w:val="40"/>
        </w:numPr>
        <w:rPr>
          <w:bCs/>
          <w:color w:val="002060"/>
          <w:szCs w:val="22"/>
        </w:rPr>
      </w:pPr>
      <w:r>
        <w:rPr>
          <w:bCs/>
          <w:color w:val="002060"/>
          <w:szCs w:val="22"/>
        </w:rPr>
        <w:t>di trasmettere la nota della Società JESI CALCIO A 5 al Giudice Sportivo per quanto di competenza.</w:t>
      </w:r>
    </w:p>
    <w:p w14:paraId="653DD841" w14:textId="77777777" w:rsidR="0066290C" w:rsidRPr="00B74110" w:rsidRDefault="0066290C" w:rsidP="00934B52">
      <w:pPr>
        <w:pStyle w:val="LndNormale1"/>
        <w:jc w:val="left"/>
        <w:rPr>
          <w:bCs/>
          <w:color w:val="002060"/>
          <w:szCs w:val="22"/>
        </w:rPr>
      </w:pPr>
    </w:p>
    <w:p w14:paraId="1DC08A4C" w14:textId="5086F24E" w:rsidR="00934B52" w:rsidRPr="00E762DC" w:rsidRDefault="00934B52" w:rsidP="00934B52">
      <w:pPr>
        <w:pStyle w:val="LndNormale1"/>
        <w:jc w:val="left"/>
        <w:rPr>
          <w:b/>
          <w:color w:val="002060"/>
          <w:sz w:val="24"/>
          <w:szCs w:val="24"/>
          <w:u w:val="single"/>
        </w:rPr>
      </w:pPr>
      <w:r w:rsidRPr="00E762DC">
        <w:rPr>
          <w:b/>
          <w:color w:val="002060"/>
          <w:sz w:val="24"/>
          <w:szCs w:val="24"/>
          <w:u w:val="single"/>
        </w:rPr>
        <w:t xml:space="preserve">CAMPIONATO REGIONALE CALCIO A CINQUE UNDER </w:t>
      </w:r>
      <w:r>
        <w:rPr>
          <w:b/>
          <w:color w:val="002060"/>
          <w:sz w:val="24"/>
          <w:szCs w:val="24"/>
          <w:u w:val="single"/>
        </w:rPr>
        <w:t>17</w:t>
      </w:r>
    </w:p>
    <w:p w14:paraId="7E8642F9" w14:textId="77777777" w:rsidR="00934B52" w:rsidRDefault="00934B52" w:rsidP="00934B52">
      <w:pPr>
        <w:pStyle w:val="LndNormale1"/>
        <w:rPr>
          <w:color w:val="002060"/>
        </w:rPr>
      </w:pPr>
    </w:p>
    <w:p w14:paraId="7FC45898" w14:textId="77777777" w:rsidR="00934B52" w:rsidRPr="00E762DC" w:rsidRDefault="00934B52" w:rsidP="00934B52">
      <w:pPr>
        <w:pStyle w:val="Corpodeltesto21"/>
        <w:rPr>
          <w:rFonts w:ascii="Arial" w:hAnsi="Arial" w:cs="Arial"/>
          <w:b/>
          <w:color w:val="002060"/>
          <w:sz w:val="22"/>
        </w:rPr>
      </w:pPr>
      <w:r w:rsidRPr="00E762DC">
        <w:rPr>
          <w:rFonts w:ascii="Arial" w:hAnsi="Arial" w:cs="Arial"/>
          <w:b/>
          <w:color w:val="002060"/>
          <w:sz w:val="22"/>
        </w:rPr>
        <w:t>GIRONE "</w:t>
      </w:r>
      <w:r>
        <w:rPr>
          <w:rFonts w:ascii="Arial" w:hAnsi="Arial" w:cs="Arial"/>
          <w:b/>
          <w:color w:val="002060"/>
          <w:sz w:val="22"/>
        </w:rPr>
        <w:t>GOLD</w:t>
      </w:r>
      <w:r w:rsidRPr="00E762DC">
        <w:rPr>
          <w:rFonts w:ascii="Arial" w:hAnsi="Arial" w:cs="Arial"/>
          <w:b/>
          <w:color w:val="002060"/>
          <w:sz w:val="22"/>
        </w:rPr>
        <w:t xml:space="preserve">" </w:t>
      </w:r>
    </w:p>
    <w:p w14:paraId="2A87AF17" w14:textId="77777777" w:rsidR="00934B52" w:rsidRPr="00717EE2" w:rsidRDefault="00934B52" w:rsidP="00934B52">
      <w:pPr>
        <w:pStyle w:val="LndNormale1"/>
        <w:rPr>
          <w:color w:val="002060"/>
        </w:rPr>
      </w:pPr>
      <w:r w:rsidRPr="00717EE2">
        <w:rPr>
          <w:color w:val="002060"/>
        </w:rPr>
        <w:t xml:space="preserve">932889  </w:t>
      </w:r>
      <w:r>
        <w:rPr>
          <w:color w:val="002060"/>
        </w:rPr>
        <w:tab/>
      </w:r>
      <w:r w:rsidRPr="00717EE2">
        <w:rPr>
          <w:color w:val="002060"/>
        </w:rPr>
        <w:t>A.S.D. ACLI MANTOVANI CALCIO A 5</w:t>
      </w:r>
    </w:p>
    <w:p w14:paraId="3254C02D" w14:textId="77777777" w:rsidR="00934B52" w:rsidRPr="00717EE2" w:rsidRDefault="00934B52" w:rsidP="00934B52">
      <w:pPr>
        <w:pStyle w:val="LndNormale1"/>
        <w:rPr>
          <w:color w:val="002060"/>
        </w:rPr>
      </w:pPr>
      <w:r w:rsidRPr="00717EE2">
        <w:rPr>
          <w:color w:val="002060"/>
        </w:rPr>
        <w:t xml:space="preserve">700366  </w:t>
      </w:r>
      <w:r>
        <w:rPr>
          <w:color w:val="002060"/>
        </w:rPr>
        <w:tab/>
      </w:r>
      <w:r w:rsidRPr="00717EE2">
        <w:rPr>
          <w:color w:val="002060"/>
        </w:rPr>
        <w:t xml:space="preserve">U.S.D. ACLI VILLA MUSONE        </w:t>
      </w:r>
    </w:p>
    <w:p w14:paraId="785D4860" w14:textId="77777777" w:rsidR="00934B52" w:rsidRPr="00717EE2" w:rsidRDefault="00934B52" w:rsidP="00934B52">
      <w:pPr>
        <w:pStyle w:val="LndNormale1"/>
        <w:rPr>
          <w:color w:val="002060"/>
        </w:rPr>
      </w:pPr>
      <w:r w:rsidRPr="00717EE2">
        <w:rPr>
          <w:color w:val="002060"/>
        </w:rPr>
        <w:t xml:space="preserve">943510  </w:t>
      </w:r>
      <w:r>
        <w:rPr>
          <w:color w:val="002060"/>
        </w:rPr>
        <w:tab/>
      </w:r>
      <w:r w:rsidRPr="00717EE2">
        <w:rPr>
          <w:color w:val="002060"/>
        </w:rPr>
        <w:t>A.S.D. AMICI DEL CENTROSOCIO SP.</w:t>
      </w:r>
    </w:p>
    <w:p w14:paraId="2DAE7666" w14:textId="77777777" w:rsidR="00934B52" w:rsidRPr="00717EE2" w:rsidRDefault="00934B52" w:rsidP="00934B52">
      <w:pPr>
        <w:pStyle w:val="LndNormale1"/>
        <w:rPr>
          <w:color w:val="002060"/>
        </w:rPr>
      </w:pPr>
      <w:r w:rsidRPr="00717EE2">
        <w:rPr>
          <w:color w:val="002060"/>
        </w:rPr>
        <w:t xml:space="preserve">700208  </w:t>
      </w:r>
      <w:r>
        <w:rPr>
          <w:color w:val="002060"/>
        </w:rPr>
        <w:tab/>
      </w:r>
      <w:r w:rsidRPr="00717EE2">
        <w:rPr>
          <w:color w:val="002060"/>
        </w:rPr>
        <w:t>A.S.D. C.U.S. MACERATA CALCIO A5</w:t>
      </w:r>
    </w:p>
    <w:p w14:paraId="1900F3B6" w14:textId="77777777" w:rsidR="00934B52" w:rsidRPr="00717EE2" w:rsidRDefault="00934B52" w:rsidP="00934B52">
      <w:pPr>
        <w:pStyle w:val="LndNormale1"/>
        <w:rPr>
          <w:color w:val="002060"/>
        </w:rPr>
      </w:pPr>
      <w:r w:rsidRPr="00717EE2">
        <w:rPr>
          <w:color w:val="002060"/>
        </w:rPr>
        <w:t xml:space="preserve">700364  </w:t>
      </w:r>
      <w:r>
        <w:rPr>
          <w:color w:val="002060"/>
        </w:rPr>
        <w:tab/>
      </w:r>
      <w:r w:rsidRPr="00717EE2">
        <w:rPr>
          <w:color w:val="002060"/>
        </w:rPr>
        <w:t xml:space="preserve">SSDARL ITALSERVICE C5           </w:t>
      </w:r>
    </w:p>
    <w:p w14:paraId="549239A0" w14:textId="77777777" w:rsidR="00934B52" w:rsidRDefault="00934B52" w:rsidP="00934B52">
      <w:pPr>
        <w:pStyle w:val="LndNormale1"/>
        <w:rPr>
          <w:color w:val="002060"/>
        </w:rPr>
      </w:pPr>
      <w:r w:rsidRPr="00717EE2">
        <w:rPr>
          <w:color w:val="002060"/>
        </w:rPr>
        <w:t xml:space="preserve"> 77579  </w:t>
      </w:r>
      <w:r>
        <w:rPr>
          <w:color w:val="002060"/>
        </w:rPr>
        <w:tab/>
      </w:r>
      <w:r w:rsidRPr="00717EE2">
        <w:rPr>
          <w:color w:val="002060"/>
        </w:rPr>
        <w:t xml:space="preserve">A.S.D. RECANATI CALCIO A 5      </w:t>
      </w:r>
    </w:p>
    <w:p w14:paraId="08B984EC" w14:textId="77777777" w:rsidR="00934B52" w:rsidRDefault="00934B52" w:rsidP="00934B52">
      <w:pPr>
        <w:pStyle w:val="LndNormale1"/>
        <w:rPr>
          <w:color w:val="002060"/>
        </w:rPr>
      </w:pPr>
    </w:p>
    <w:p w14:paraId="502D0463" w14:textId="77777777" w:rsidR="00934B52" w:rsidRPr="00E762DC" w:rsidRDefault="00934B52" w:rsidP="00934B52">
      <w:pPr>
        <w:pStyle w:val="Corpodeltesto21"/>
        <w:rPr>
          <w:rFonts w:ascii="Arial" w:hAnsi="Arial" w:cs="Arial"/>
          <w:b/>
          <w:color w:val="002060"/>
          <w:sz w:val="22"/>
        </w:rPr>
      </w:pPr>
      <w:r w:rsidRPr="00E762DC">
        <w:rPr>
          <w:rFonts w:ascii="Arial" w:hAnsi="Arial" w:cs="Arial"/>
          <w:b/>
          <w:color w:val="002060"/>
          <w:sz w:val="22"/>
        </w:rPr>
        <w:t>GIRONE "</w:t>
      </w:r>
      <w:r>
        <w:rPr>
          <w:rFonts w:ascii="Arial" w:hAnsi="Arial" w:cs="Arial"/>
          <w:b/>
          <w:color w:val="002060"/>
          <w:sz w:val="22"/>
        </w:rPr>
        <w:t>SILVER – A</w:t>
      </w:r>
      <w:r w:rsidRPr="00E762DC">
        <w:rPr>
          <w:rFonts w:ascii="Arial" w:hAnsi="Arial" w:cs="Arial"/>
          <w:b/>
          <w:color w:val="002060"/>
          <w:sz w:val="22"/>
        </w:rPr>
        <w:t xml:space="preserve">" </w:t>
      </w:r>
    </w:p>
    <w:p w14:paraId="6A0E1BB6" w14:textId="77777777" w:rsidR="00934B52" w:rsidRPr="00717EE2" w:rsidRDefault="00934B52" w:rsidP="00934B52">
      <w:pPr>
        <w:pStyle w:val="LndNormale1"/>
        <w:rPr>
          <w:color w:val="002060"/>
        </w:rPr>
      </w:pPr>
      <w:r w:rsidRPr="00717EE2">
        <w:rPr>
          <w:color w:val="002060"/>
        </w:rPr>
        <w:t xml:space="preserve">700235  </w:t>
      </w:r>
      <w:r>
        <w:rPr>
          <w:color w:val="002060"/>
        </w:rPr>
        <w:tab/>
      </w:r>
      <w:r w:rsidRPr="00717EE2">
        <w:rPr>
          <w:color w:val="002060"/>
        </w:rPr>
        <w:t xml:space="preserve">A.S.D. CALCIO A 5 CORINALDO   </w:t>
      </w:r>
    </w:p>
    <w:p w14:paraId="3A49F57A" w14:textId="77777777" w:rsidR="00934B52" w:rsidRPr="00717EE2" w:rsidRDefault="00934B52" w:rsidP="00934B52">
      <w:pPr>
        <w:pStyle w:val="LndNormale1"/>
        <w:rPr>
          <w:color w:val="002060"/>
        </w:rPr>
      </w:pPr>
      <w:r w:rsidRPr="00717EE2">
        <w:rPr>
          <w:color w:val="002060"/>
        </w:rPr>
        <w:t xml:space="preserve">934477  </w:t>
      </w:r>
      <w:r>
        <w:rPr>
          <w:color w:val="002060"/>
        </w:rPr>
        <w:tab/>
      </w:r>
      <w:r w:rsidRPr="00717EE2">
        <w:rPr>
          <w:color w:val="002060"/>
        </w:rPr>
        <w:t>A.P.D. CERRETO D ESI C5 A.S.D.</w:t>
      </w:r>
    </w:p>
    <w:p w14:paraId="425B136D" w14:textId="77777777" w:rsidR="00934B52" w:rsidRPr="00717EE2" w:rsidRDefault="00934B52" w:rsidP="00934B52">
      <w:pPr>
        <w:pStyle w:val="LndNormale1"/>
        <w:rPr>
          <w:color w:val="002060"/>
        </w:rPr>
      </w:pPr>
      <w:r w:rsidRPr="00717EE2">
        <w:rPr>
          <w:color w:val="002060"/>
        </w:rPr>
        <w:t xml:space="preserve">914654  </w:t>
      </w:r>
      <w:r>
        <w:rPr>
          <w:color w:val="002060"/>
        </w:rPr>
        <w:tab/>
      </w:r>
      <w:r w:rsidRPr="00717EE2">
        <w:rPr>
          <w:color w:val="002060"/>
        </w:rPr>
        <w:t xml:space="preserve">A.S.   </w:t>
      </w:r>
      <w:r>
        <w:rPr>
          <w:color w:val="002060"/>
        </w:rPr>
        <w:tab/>
      </w:r>
      <w:r w:rsidRPr="00717EE2">
        <w:rPr>
          <w:color w:val="002060"/>
        </w:rPr>
        <w:t xml:space="preserve">ETA BETA FOOTBALL      </w:t>
      </w:r>
    </w:p>
    <w:p w14:paraId="3B0508BA" w14:textId="77777777" w:rsidR="00934B52" w:rsidRPr="00717EE2" w:rsidRDefault="00934B52" w:rsidP="00934B52">
      <w:pPr>
        <w:pStyle w:val="LndNormale1"/>
        <w:rPr>
          <w:color w:val="002060"/>
        </w:rPr>
      </w:pPr>
      <w:r w:rsidRPr="00717EE2">
        <w:rPr>
          <w:color w:val="002060"/>
        </w:rPr>
        <w:t xml:space="preserve">945260  </w:t>
      </w:r>
      <w:r>
        <w:rPr>
          <w:color w:val="002060"/>
        </w:rPr>
        <w:tab/>
      </w:r>
      <w:r w:rsidRPr="00717EE2">
        <w:rPr>
          <w:color w:val="002060"/>
        </w:rPr>
        <w:t xml:space="preserve">A.S.D. FFJ CALCIO A 5         </w:t>
      </w:r>
    </w:p>
    <w:p w14:paraId="079E28D3" w14:textId="77777777" w:rsidR="00934B52" w:rsidRDefault="00934B52" w:rsidP="00934B52">
      <w:pPr>
        <w:pStyle w:val="LndNormale1"/>
        <w:rPr>
          <w:color w:val="002060"/>
        </w:rPr>
      </w:pPr>
      <w:r w:rsidRPr="00717EE2">
        <w:rPr>
          <w:color w:val="002060"/>
        </w:rPr>
        <w:t xml:space="preserve">917673  </w:t>
      </w:r>
      <w:r>
        <w:rPr>
          <w:color w:val="002060"/>
        </w:rPr>
        <w:tab/>
      </w:r>
      <w:r w:rsidRPr="00717EE2">
        <w:rPr>
          <w:color w:val="002060"/>
        </w:rPr>
        <w:t xml:space="preserve">A.S.D. REAL FABRIANO          </w:t>
      </w:r>
    </w:p>
    <w:p w14:paraId="5990D6AE" w14:textId="77777777" w:rsidR="00934B52" w:rsidRDefault="00934B52" w:rsidP="00934B52">
      <w:pPr>
        <w:pStyle w:val="LndNormale1"/>
        <w:rPr>
          <w:color w:val="002060"/>
        </w:rPr>
      </w:pPr>
    </w:p>
    <w:p w14:paraId="2488BB9C" w14:textId="77777777" w:rsidR="00934B52" w:rsidRPr="008C572E" w:rsidRDefault="00934B52" w:rsidP="00934B52">
      <w:pPr>
        <w:pStyle w:val="Corpodeltesto21"/>
        <w:rPr>
          <w:rFonts w:ascii="Arial" w:hAnsi="Arial" w:cs="Arial"/>
          <w:b/>
          <w:color w:val="002060"/>
          <w:sz w:val="22"/>
        </w:rPr>
      </w:pPr>
      <w:r w:rsidRPr="00E762DC">
        <w:rPr>
          <w:rFonts w:ascii="Arial" w:hAnsi="Arial" w:cs="Arial"/>
          <w:b/>
          <w:color w:val="002060"/>
          <w:sz w:val="22"/>
        </w:rPr>
        <w:t>GIRONE "</w:t>
      </w:r>
      <w:r>
        <w:rPr>
          <w:rFonts w:ascii="Arial" w:hAnsi="Arial" w:cs="Arial"/>
          <w:b/>
          <w:color w:val="002060"/>
          <w:sz w:val="22"/>
        </w:rPr>
        <w:t>SILVER – B</w:t>
      </w:r>
      <w:r w:rsidRPr="00E762DC">
        <w:rPr>
          <w:rFonts w:ascii="Arial" w:hAnsi="Arial" w:cs="Arial"/>
          <w:b/>
          <w:color w:val="002060"/>
          <w:sz w:val="22"/>
        </w:rPr>
        <w:t xml:space="preserve">" </w:t>
      </w:r>
    </w:p>
    <w:p w14:paraId="2C9226D1" w14:textId="77777777" w:rsidR="00934B52" w:rsidRPr="008C572E" w:rsidRDefault="00934B52" w:rsidP="00934B52">
      <w:pPr>
        <w:pStyle w:val="LndNormale1"/>
        <w:rPr>
          <w:color w:val="002060"/>
        </w:rPr>
      </w:pPr>
      <w:r w:rsidRPr="008C572E">
        <w:rPr>
          <w:color w:val="002060"/>
        </w:rPr>
        <w:t xml:space="preserve">949431  </w:t>
      </w:r>
      <w:r>
        <w:rPr>
          <w:color w:val="002060"/>
        </w:rPr>
        <w:tab/>
      </w:r>
      <w:r w:rsidRPr="008C572E">
        <w:rPr>
          <w:color w:val="002060"/>
        </w:rPr>
        <w:t>A.S.D. BORGOROSSO TOLENTINO</w:t>
      </w:r>
    </w:p>
    <w:p w14:paraId="7DE7DCEA" w14:textId="77777777" w:rsidR="00934B52" w:rsidRPr="008C572E" w:rsidRDefault="00934B52" w:rsidP="00934B52">
      <w:pPr>
        <w:pStyle w:val="LndNormale1"/>
        <w:rPr>
          <w:color w:val="002060"/>
        </w:rPr>
      </w:pPr>
      <w:r w:rsidRPr="008C572E">
        <w:rPr>
          <w:color w:val="002060"/>
        </w:rPr>
        <w:t xml:space="preserve"> 80699  </w:t>
      </w:r>
      <w:r>
        <w:rPr>
          <w:color w:val="002060"/>
        </w:rPr>
        <w:tab/>
      </w:r>
      <w:r w:rsidRPr="008C572E">
        <w:rPr>
          <w:color w:val="002060"/>
        </w:rPr>
        <w:t xml:space="preserve">A.S.D. CANTINE RIUNITE CSI </w:t>
      </w:r>
    </w:p>
    <w:p w14:paraId="4312F7AA" w14:textId="77777777" w:rsidR="00934B52" w:rsidRPr="008C572E" w:rsidRDefault="00934B52" w:rsidP="00934B52">
      <w:pPr>
        <w:pStyle w:val="LndNormale1"/>
        <w:rPr>
          <w:color w:val="002060"/>
        </w:rPr>
      </w:pPr>
      <w:r w:rsidRPr="008C572E">
        <w:rPr>
          <w:color w:val="002060"/>
        </w:rPr>
        <w:t xml:space="preserve">933841  </w:t>
      </w:r>
      <w:r>
        <w:rPr>
          <w:color w:val="002060"/>
        </w:rPr>
        <w:tab/>
      </w:r>
      <w:r w:rsidRPr="008C572E">
        <w:rPr>
          <w:color w:val="002060"/>
        </w:rPr>
        <w:t xml:space="preserve">A.S.D. OSIMO FIVE          </w:t>
      </w:r>
    </w:p>
    <w:p w14:paraId="0BB9228C" w14:textId="32C72DF1" w:rsidR="00DA15B9" w:rsidRDefault="00DA15B9" w:rsidP="00934B52">
      <w:pPr>
        <w:pStyle w:val="LndNormale1"/>
        <w:rPr>
          <w:color w:val="002060"/>
        </w:rPr>
      </w:pPr>
      <w:r w:rsidRPr="00DA15B9">
        <w:rPr>
          <w:color w:val="002060"/>
        </w:rPr>
        <w:t xml:space="preserve">953841  </w:t>
      </w:r>
      <w:r w:rsidRPr="00DA15B9">
        <w:rPr>
          <w:color w:val="002060"/>
        </w:rPr>
        <w:tab/>
        <w:t>ASD    PORTO SAN GIORGIO C5</w:t>
      </w:r>
    </w:p>
    <w:p w14:paraId="1DA07E3C" w14:textId="72358EEE" w:rsidR="00934B52" w:rsidRDefault="00DA15B9" w:rsidP="00934B52">
      <w:pPr>
        <w:pStyle w:val="LndNormale1"/>
        <w:rPr>
          <w:color w:val="002060"/>
        </w:rPr>
      </w:pPr>
      <w:r>
        <w:rPr>
          <w:color w:val="002060"/>
        </w:rPr>
        <w:t>7</w:t>
      </w:r>
      <w:r w:rsidR="00934B52" w:rsidRPr="008C572E">
        <w:rPr>
          <w:color w:val="002060"/>
        </w:rPr>
        <w:t xml:space="preserve">00622  </w:t>
      </w:r>
      <w:r w:rsidR="00934B52">
        <w:rPr>
          <w:color w:val="002060"/>
        </w:rPr>
        <w:tab/>
      </w:r>
      <w:r w:rsidR="00934B52" w:rsidRPr="008C572E">
        <w:rPr>
          <w:color w:val="002060"/>
        </w:rPr>
        <w:t xml:space="preserve">SSDRL  SANGIUSTESE M.G.    </w:t>
      </w:r>
    </w:p>
    <w:p w14:paraId="3117988B" w14:textId="49E7E1E4" w:rsidR="00934B52" w:rsidRDefault="00934B52" w:rsidP="00934B52">
      <w:pPr>
        <w:pStyle w:val="LndNormale1"/>
        <w:rPr>
          <w:color w:val="002060"/>
        </w:rPr>
      </w:pPr>
    </w:p>
    <w:p w14:paraId="0AFD05F2" w14:textId="77777777" w:rsidR="00BA6257" w:rsidRPr="00E762DC" w:rsidRDefault="00BA6257" w:rsidP="00BA6257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CALENDARIO</w:t>
      </w:r>
    </w:p>
    <w:p w14:paraId="27D9D0B5" w14:textId="0687D2C4" w:rsidR="00BA6257" w:rsidRPr="00E762DC" w:rsidRDefault="00BA6257" w:rsidP="00BA6257">
      <w:pPr>
        <w:pStyle w:val="LndNormale1"/>
        <w:rPr>
          <w:b/>
          <w:color w:val="002060"/>
        </w:rPr>
      </w:pPr>
      <w:r w:rsidRPr="00E762DC">
        <w:rPr>
          <w:b/>
          <w:color w:val="002060"/>
        </w:rPr>
        <w:t>Si allega</w:t>
      </w:r>
      <w:r>
        <w:rPr>
          <w:b/>
          <w:color w:val="002060"/>
        </w:rPr>
        <w:t>no</w:t>
      </w:r>
      <w:r w:rsidRPr="00E762DC">
        <w:rPr>
          <w:b/>
          <w:color w:val="002060"/>
        </w:rPr>
        <w:t xml:space="preserve"> al presente Comunicato Ufficiale i calendari</w:t>
      </w:r>
      <w:r>
        <w:rPr>
          <w:b/>
          <w:color w:val="002060"/>
        </w:rPr>
        <w:t>o</w:t>
      </w:r>
      <w:r w:rsidRPr="00E762DC">
        <w:rPr>
          <w:b/>
          <w:color w:val="002060"/>
        </w:rPr>
        <w:t xml:space="preserve"> del Campionato Regionale Calcio a Cinque </w:t>
      </w:r>
      <w:r>
        <w:rPr>
          <w:b/>
          <w:color w:val="002060"/>
        </w:rPr>
        <w:t>Under 17</w:t>
      </w:r>
      <w:r w:rsidRPr="00E762DC">
        <w:rPr>
          <w:b/>
          <w:color w:val="002060"/>
        </w:rPr>
        <w:t xml:space="preserve"> giron</w:t>
      </w:r>
      <w:r>
        <w:rPr>
          <w:b/>
          <w:color w:val="002060"/>
        </w:rPr>
        <w:t>i</w:t>
      </w:r>
      <w:r w:rsidRPr="00E762DC">
        <w:rPr>
          <w:b/>
          <w:color w:val="002060"/>
        </w:rPr>
        <w:t xml:space="preserve"> "</w:t>
      </w:r>
      <w:r>
        <w:rPr>
          <w:b/>
          <w:color w:val="002060"/>
        </w:rPr>
        <w:t>Gold</w:t>
      </w:r>
      <w:r w:rsidRPr="00E762DC">
        <w:rPr>
          <w:b/>
          <w:color w:val="002060"/>
        </w:rPr>
        <w:t>"</w:t>
      </w:r>
      <w:r>
        <w:rPr>
          <w:b/>
          <w:color w:val="002060"/>
        </w:rPr>
        <w:t>, “Silver – A” e “Silver – B”</w:t>
      </w:r>
      <w:r w:rsidRPr="00E762DC">
        <w:rPr>
          <w:b/>
          <w:color w:val="002060"/>
        </w:rPr>
        <w:t xml:space="preserve"> corredat</w:t>
      </w:r>
      <w:r>
        <w:rPr>
          <w:b/>
          <w:color w:val="002060"/>
        </w:rPr>
        <w:t>i</w:t>
      </w:r>
      <w:r w:rsidRPr="00E762DC">
        <w:rPr>
          <w:b/>
          <w:color w:val="002060"/>
        </w:rPr>
        <w:t xml:space="preserve"> da relativ</w:t>
      </w:r>
      <w:r>
        <w:rPr>
          <w:b/>
          <w:color w:val="002060"/>
        </w:rPr>
        <w:t>i</w:t>
      </w:r>
      <w:r w:rsidRPr="00E762DC">
        <w:rPr>
          <w:b/>
          <w:color w:val="002060"/>
        </w:rPr>
        <w:t xml:space="preserve"> indirizzari ed anagrafica.</w:t>
      </w:r>
    </w:p>
    <w:p w14:paraId="6A2887A4" w14:textId="77777777" w:rsidR="00BA6257" w:rsidRPr="00E762DC" w:rsidRDefault="00BA6257" w:rsidP="00BA6257">
      <w:pPr>
        <w:pStyle w:val="LndNormale1"/>
        <w:rPr>
          <w:color w:val="002060"/>
        </w:rPr>
      </w:pPr>
    </w:p>
    <w:p w14:paraId="2FE8A141" w14:textId="77777777" w:rsidR="00BA6257" w:rsidRPr="00E762DC" w:rsidRDefault="00BA6257" w:rsidP="00BA6257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MANCATE ALTERNANZE</w:t>
      </w:r>
    </w:p>
    <w:p w14:paraId="0A7F0C10" w14:textId="77777777" w:rsidR="00BA6257" w:rsidRPr="00E762DC" w:rsidRDefault="00BA6257" w:rsidP="00BA6257">
      <w:pPr>
        <w:pStyle w:val="LndNormale1"/>
        <w:rPr>
          <w:color w:val="002060"/>
        </w:rPr>
      </w:pPr>
      <w:r w:rsidRPr="00E762DC">
        <w:rPr>
          <w:color w:val="002060"/>
        </w:rPr>
        <w:t>In calce ai calendari sono segnalate le gare per le quali non è stato possibile trovare le alternanze richieste.</w:t>
      </w:r>
    </w:p>
    <w:p w14:paraId="46FE864C" w14:textId="77777777" w:rsidR="00BA6257" w:rsidRPr="00E762DC" w:rsidRDefault="00BA6257" w:rsidP="00BA6257">
      <w:pPr>
        <w:pStyle w:val="LndNormale1"/>
        <w:rPr>
          <w:color w:val="002060"/>
          <w:u w:val="single"/>
        </w:rPr>
      </w:pPr>
      <w:r w:rsidRPr="00E762DC">
        <w:rPr>
          <w:color w:val="002060"/>
          <w:u w:val="single"/>
        </w:rPr>
        <w:lastRenderedPageBreak/>
        <w:t xml:space="preserve">Le </w:t>
      </w:r>
      <w:r w:rsidRPr="00E762DC">
        <w:rPr>
          <w:b/>
          <w:color w:val="002060"/>
          <w:u w:val="single"/>
        </w:rPr>
        <w:t>Società ospitanti</w:t>
      </w:r>
      <w:r w:rsidRPr="00E762DC">
        <w:rPr>
          <w:color w:val="002060"/>
          <w:u w:val="single"/>
        </w:rPr>
        <w:t xml:space="preserve"> interessate possono variare il giorno e/o l’orario di gara senza la dichiarazione di consenso della squadra avversaria purché all’interno delle fasce di seguito indicate </w:t>
      </w:r>
      <w:r w:rsidRPr="00E762DC">
        <w:rPr>
          <w:b/>
          <w:color w:val="002060"/>
          <w:u w:val="single"/>
        </w:rPr>
        <w:t xml:space="preserve">entro MARTEDI’ </w:t>
      </w:r>
      <w:r>
        <w:rPr>
          <w:b/>
          <w:color w:val="002060"/>
          <w:u w:val="single"/>
        </w:rPr>
        <w:t>08</w:t>
      </w:r>
      <w:r w:rsidRPr="00E762DC">
        <w:rPr>
          <w:b/>
          <w:color w:val="002060"/>
          <w:u w:val="single"/>
        </w:rPr>
        <w:t>/</w:t>
      </w:r>
      <w:r>
        <w:rPr>
          <w:b/>
          <w:color w:val="002060"/>
          <w:u w:val="single"/>
        </w:rPr>
        <w:t>02</w:t>
      </w:r>
      <w:r w:rsidRPr="00E762DC">
        <w:rPr>
          <w:b/>
          <w:color w:val="002060"/>
          <w:u w:val="single"/>
        </w:rPr>
        <w:t>/202</w:t>
      </w:r>
      <w:r>
        <w:rPr>
          <w:b/>
          <w:color w:val="002060"/>
          <w:u w:val="single"/>
        </w:rPr>
        <w:t>2</w:t>
      </w:r>
      <w:r w:rsidRPr="00E762DC">
        <w:rPr>
          <w:color w:val="002060"/>
          <w:u w:val="single"/>
        </w:rPr>
        <w:t>.</w:t>
      </w:r>
    </w:p>
    <w:p w14:paraId="5FD1B441" w14:textId="77777777" w:rsidR="00BA6257" w:rsidRPr="00E762DC" w:rsidRDefault="00BA6257" w:rsidP="00934B52">
      <w:pPr>
        <w:pStyle w:val="LndNormale1"/>
        <w:rPr>
          <w:color w:val="002060"/>
        </w:rPr>
      </w:pPr>
    </w:p>
    <w:p w14:paraId="7143D0AE" w14:textId="77777777" w:rsidR="00934B52" w:rsidRPr="00E762DC" w:rsidRDefault="00934B52" w:rsidP="00934B52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>Girone "Gold"</w:t>
      </w:r>
    </w:p>
    <w:p w14:paraId="291BE9ED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 xml:space="preserve">- Girone andata e ritorno dal </w:t>
      </w:r>
      <w:r>
        <w:rPr>
          <w:color w:val="002060"/>
        </w:rPr>
        <w:t>05</w:t>
      </w:r>
      <w:r w:rsidRPr="00E762DC">
        <w:rPr>
          <w:color w:val="002060"/>
        </w:rPr>
        <w:t>/0</w:t>
      </w:r>
      <w:r>
        <w:rPr>
          <w:color w:val="002060"/>
        </w:rPr>
        <w:t>2</w:t>
      </w:r>
      <w:r w:rsidRPr="00E762DC">
        <w:rPr>
          <w:color w:val="002060"/>
        </w:rPr>
        <w:t xml:space="preserve">/2022 al </w:t>
      </w:r>
      <w:r>
        <w:rPr>
          <w:color w:val="002060"/>
        </w:rPr>
        <w:t>09</w:t>
      </w:r>
      <w:r w:rsidRPr="00E762DC">
        <w:rPr>
          <w:color w:val="002060"/>
        </w:rPr>
        <w:t>/0</w:t>
      </w:r>
      <w:r>
        <w:rPr>
          <w:color w:val="002060"/>
        </w:rPr>
        <w:t>4</w:t>
      </w:r>
      <w:r w:rsidRPr="00E762DC">
        <w:rPr>
          <w:color w:val="002060"/>
        </w:rPr>
        <w:t>/2022.</w:t>
      </w:r>
    </w:p>
    <w:p w14:paraId="6FDE5A11" w14:textId="77777777" w:rsidR="00934B52" w:rsidRPr="00E762DC" w:rsidRDefault="00934B52" w:rsidP="00934B52">
      <w:pPr>
        <w:pStyle w:val="LndNormale1"/>
        <w:rPr>
          <w:color w:val="002060"/>
        </w:rPr>
      </w:pPr>
    </w:p>
    <w:p w14:paraId="4032408D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Al termine del girone "Gold" le sei squadre accederanno ai Quarti di Finale.</w:t>
      </w:r>
    </w:p>
    <w:p w14:paraId="62E33D28" w14:textId="77777777" w:rsidR="00934B52" w:rsidRPr="00E762DC" w:rsidRDefault="00934B52" w:rsidP="00934B52">
      <w:pPr>
        <w:pStyle w:val="LndNormale1"/>
        <w:rPr>
          <w:color w:val="002060"/>
        </w:rPr>
      </w:pPr>
    </w:p>
    <w:p w14:paraId="42AE22DD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Per la classifica del girone “Gold” si terrà conto:</w:t>
      </w:r>
    </w:p>
    <w:p w14:paraId="2D7C5160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a) dei punti ottenuti negli incontri disputati;</w:t>
      </w:r>
    </w:p>
    <w:p w14:paraId="154AA898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b) dei punti ottenuti negli incontri diretti;</w:t>
      </w:r>
    </w:p>
    <w:p w14:paraId="6C328517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c) della differenza reti negli incontri diretti;</w:t>
      </w:r>
    </w:p>
    <w:p w14:paraId="6928B432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d) della migliore differenza reti del girone;</w:t>
      </w:r>
    </w:p>
    <w:p w14:paraId="5995D148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e) del maggior numero di reti segnate;</w:t>
      </w:r>
    </w:p>
    <w:p w14:paraId="638A9F4E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Persistendo ulteriore parità la vincitrice sarà determinata per sorteggio che sarà effettuato dal Comitato Regionale Marche.</w:t>
      </w:r>
    </w:p>
    <w:p w14:paraId="580E5F9B" w14:textId="77777777" w:rsidR="00934B52" w:rsidRPr="00E762DC" w:rsidRDefault="00934B52" w:rsidP="00934B52">
      <w:pPr>
        <w:pStyle w:val="LndNormale1"/>
        <w:rPr>
          <w:color w:val="002060"/>
        </w:rPr>
      </w:pPr>
    </w:p>
    <w:p w14:paraId="1CF85AB5" w14:textId="77777777" w:rsidR="00DA15B9" w:rsidRPr="00E762DC" w:rsidRDefault="00DA15B9" w:rsidP="00DA15B9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 xml:space="preserve">Girone "Silver" </w:t>
      </w:r>
    </w:p>
    <w:p w14:paraId="7EBC969C" w14:textId="77777777" w:rsidR="00DA15B9" w:rsidRPr="00E762DC" w:rsidRDefault="00DA15B9" w:rsidP="00DA15B9">
      <w:pPr>
        <w:pStyle w:val="LndNormale1"/>
        <w:rPr>
          <w:color w:val="002060"/>
        </w:rPr>
      </w:pPr>
      <w:r w:rsidRPr="00E762DC">
        <w:rPr>
          <w:color w:val="002060"/>
        </w:rPr>
        <w:t xml:space="preserve">- Girone andata e ritorno dal </w:t>
      </w:r>
      <w:r>
        <w:rPr>
          <w:color w:val="002060"/>
        </w:rPr>
        <w:t>05</w:t>
      </w:r>
      <w:r w:rsidRPr="00E762DC">
        <w:rPr>
          <w:color w:val="002060"/>
        </w:rPr>
        <w:t>/0</w:t>
      </w:r>
      <w:r>
        <w:rPr>
          <w:color w:val="002060"/>
        </w:rPr>
        <w:t>2</w:t>
      </w:r>
      <w:r w:rsidRPr="00E762DC">
        <w:rPr>
          <w:color w:val="002060"/>
        </w:rPr>
        <w:t xml:space="preserve">/2022 al </w:t>
      </w:r>
      <w:r>
        <w:rPr>
          <w:color w:val="002060"/>
        </w:rPr>
        <w:t>09</w:t>
      </w:r>
      <w:r w:rsidRPr="00E762DC">
        <w:rPr>
          <w:color w:val="002060"/>
        </w:rPr>
        <w:t>/0</w:t>
      </w:r>
      <w:r>
        <w:rPr>
          <w:color w:val="002060"/>
        </w:rPr>
        <w:t>4</w:t>
      </w:r>
      <w:r w:rsidRPr="00E762DC">
        <w:rPr>
          <w:color w:val="002060"/>
        </w:rPr>
        <w:t>/2022.</w:t>
      </w:r>
    </w:p>
    <w:p w14:paraId="1A32503B" w14:textId="77777777" w:rsidR="00BA6147" w:rsidRPr="00E762DC" w:rsidRDefault="00BA6147" w:rsidP="00934B52">
      <w:pPr>
        <w:pStyle w:val="LndNormale1"/>
        <w:rPr>
          <w:color w:val="002060"/>
        </w:rPr>
      </w:pPr>
    </w:p>
    <w:p w14:paraId="17BD605D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Al termine dei due gironi "Silver" le prime squadre classificate accederanno ai Quarti di Finale.</w:t>
      </w:r>
    </w:p>
    <w:p w14:paraId="57267E64" w14:textId="77777777" w:rsidR="00934B52" w:rsidRPr="00E762DC" w:rsidRDefault="00934B52" w:rsidP="00934B52">
      <w:pPr>
        <w:pStyle w:val="LndNormale1"/>
        <w:rPr>
          <w:color w:val="002060"/>
        </w:rPr>
      </w:pPr>
    </w:p>
    <w:p w14:paraId="7ACB9B6A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Per la classifica del girone “Silver” si terrà conto:</w:t>
      </w:r>
    </w:p>
    <w:p w14:paraId="70163095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a) dei punti ottenuti negli incontri disputati;</w:t>
      </w:r>
    </w:p>
    <w:p w14:paraId="1E52C6BB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b) dei punti ottenuti negli incontri diretti;</w:t>
      </w:r>
    </w:p>
    <w:p w14:paraId="689EBE7C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c) della differenza reti negli incontri diretti;</w:t>
      </w:r>
    </w:p>
    <w:p w14:paraId="2CFE90FC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d) della migliore differenza reti del girone;</w:t>
      </w:r>
    </w:p>
    <w:p w14:paraId="3D0CE9A4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e) del maggior numero di reti segnate;</w:t>
      </w:r>
    </w:p>
    <w:p w14:paraId="336C071B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Persistendo ulteriore parità la vincitrice sarà determinata per sorteggio che sarà effettuato dal Comitato Regionale Marche.</w:t>
      </w:r>
    </w:p>
    <w:p w14:paraId="52595812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ab/>
      </w:r>
    </w:p>
    <w:p w14:paraId="48948C65" w14:textId="77777777" w:rsidR="00934B52" w:rsidRPr="00E762DC" w:rsidRDefault="00934B52" w:rsidP="00934B52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>Quarti di Finale (gara unica 23/04/2022)</w:t>
      </w:r>
    </w:p>
    <w:p w14:paraId="05DAE113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Le 6 squadre del girone “Gold” e le prime 2 del girone “Silver” disputeranno i Quarti di Finale in gara unica come segue:</w:t>
      </w:r>
    </w:p>
    <w:p w14:paraId="38F95C56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</w:p>
    <w:p w14:paraId="51581F31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- 1^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1^ classificata girone Silver “B”</w:t>
      </w:r>
      <w:r w:rsidRPr="00E762DC">
        <w:rPr>
          <w:rFonts w:ascii="Arial" w:hAnsi="Arial" w:cs="Arial"/>
          <w:color w:val="002060"/>
          <w:sz w:val="22"/>
        </w:rPr>
        <w:tab/>
        <w:t>= A</w:t>
      </w:r>
    </w:p>
    <w:p w14:paraId="3CB16D5F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- 2^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1^ classificata girone Silver “A”</w:t>
      </w:r>
      <w:r w:rsidRPr="00E762DC">
        <w:rPr>
          <w:rFonts w:ascii="Arial" w:hAnsi="Arial" w:cs="Arial"/>
          <w:color w:val="002060"/>
          <w:sz w:val="22"/>
        </w:rPr>
        <w:tab/>
        <w:t>= B</w:t>
      </w:r>
    </w:p>
    <w:p w14:paraId="7DBDB5CB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- 3^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6^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= C</w:t>
      </w:r>
    </w:p>
    <w:p w14:paraId="71F4163E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- 4^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5^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= D</w:t>
      </w:r>
    </w:p>
    <w:p w14:paraId="3C063F23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</w:p>
    <w:p w14:paraId="56B0E9DF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</w:t>
      </w:r>
    </w:p>
    <w:p w14:paraId="5C08E6C7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Se anche al termine dei tempi supplementari si verificasse la situazione di parità si qualificherà al turno successivo la squadra di casa.</w:t>
      </w:r>
    </w:p>
    <w:p w14:paraId="5C8A472B" w14:textId="77777777" w:rsidR="00934B52" w:rsidRPr="00E762DC" w:rsidRDefault="00934B52" w:rsidP="00934B52">
      <w:pPr>
        <w:pStyle w:val="Corpodeltesto21"/>
        <w:rPr>
          <w:color w:val="002060"/>
          <w:szCs w:val="22"/>
        </w:rPr>
      </w:pPr>
    </w:p>
    <w:p w14:paraId="3FD92585" w14:textId="77777777" w:rsidR="00934B52" w:rsidRPr="00E762DC" w:rsidRDefault="00934B52" w:rsidP="00934B52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>Fase Finale (30/04/2022 – 01/05/2022)</w:t>
      </w:r>
    </w:p>
    <w:p w14:paraId="0881448C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Le 4 squadre qualificate disputeranno la Fase Finale in gara unica in sede da stabilire. </w:t>
      </w:r>
    </w:p>
    <w:p w14:paraId="622F718B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Gli abbinamenti saranno composti secondo il seguente criterio:</w:t>
      </w:r>
    </w:p>
    <w:p w14:paraId="5123D4A9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- vincente A 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- </w:t>
      </w:r>
      <w:r w:rsidRPr="00E762DC">
        <w:rPr>
          <w:rFonts w:ascii="Arial" w:hAnsi="Arial" w:cs="Arial"/>
          <w:color w:val="002060"/>
          <w:sz w:val="22"/>
        </w:rPr>
        <w:tab/>
        <w:t>vincente 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</w:p>
    <w:p w14:paraId="66A23833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vincente B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-</w:t>
      </w:r>
      <w:r w:rsidRPr="00E762DC">
        <w:rPr>
          <w:rFonts w:ascii="Arial" w:hAnsi="Arial" w:cs="Arial"/>
          <w:color w:val="002060"/>
          <w:sz w:val="22"/>
        </w:rPr>
        <w:tab/>
        <w:t>vincente C</w:t>
      </w:r>
    </w:p>
    <w:p w14:paraId="7852F070" w14:textId="77777777" w:rsidR="00934B52" w:rsidRPr="00E762DC" w:rsidRDefault="00934B52" w:rsidP="00934B52">
      <w:pPr>
        <w:pStyle w:val="Corpodeltesto21"/>
        <w:rPr>
          <w:color w:val="002060"/>
          <w:szCs w:val="22"/>
        </w:rPr>
      </w:pPr>
    </w:p>
    <w:p w14:paraId="20DEF8D1" w14:textId="77777777" w:rsidR="00934B52" w:rsidRPr="00E762DC" w:rsidRDefault="00934B52" w:rsidP="00934B52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E762DC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Semifinali</w:t>
      </w:r>
    </w:p>
    <w:p w14:paraId="24FC34C8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</w:t>
      </w:r>
    </w:p>
    <w:p w14:paraId="7A81A1BD" w14:textId="364EB60D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lastRenderedPageBreak/>
        <w:t xml:space="preserve">Se anche al termine dei tempi supplementari si verificasse la situazione di parità si qualificherà al turno </w:t>
      </w:r>
      <w:r w:rsidR="007E4211">
        <w:rPr>
          <w:rFonts w:ascii="Arial" w:hAnsi="Arial" w:cs="Arial"/>
          <w:color w:val="002060"/>
          <w:sz w:val="22"/>
        </w:rPr>
        <w:t>la squadra meglio classificata nel girone “Gold”</w:t>
      </w:r>
      <w:r w:rsidRPr="00E762DC">
        <w:rPr>
          <w:rFonts w:ascii="Arial" w:hAnsi="Arial" w:cs="Arial"/>
          <w:color w:val="002060"/>
          <w:sz w:val="22"/>
        </w:rPr>
        <w:t>.</w:t>
      </w:r>
    </w:p>
    <w:p w14:paraId="5A26BBA1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</w:p>
    <w:p w14:paraId="1AF905F4" w14:textId="77777777" w:rsidR="00934B52" w:rsidRPr="00E762DC" w:rsidRDefault="00934B52" w:rsidP="00934B52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E762DC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Finale</w:t>
      </w:r>
    </w:p>
    <w:p w14:paraId="5E661BC9" w14:textId="77777777" w:rsidR="00934B52" w:rsidRPr="00E762DC" w:rsidRDefault="00934B52" w:rsidP="00934B52">
      <w:pPr>
        <w:pStyle w:val="Corpodeltesto21"/>
        <w:rPr>
          <w:color w:val="002060"/>
          <w:szCs w:val="22"/>
        </w:rPr>
      </w:pPr>
      <w:r w:rsidRPr="00E762DC"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 Se anche al termine dei tempi supplementari si verificasse la situazione di parità si procederà all’effettuazione dei tiri di rigore secondo le modalità previste dalle vigenti norme federali.</w:t>
      </w:r>
    </w:p>
    <w:p w14:paraId="0E44C610" w14:textId="77777777" w:rsidR="00934B52" w:rsidRPr="00E762DC" w:rsidRDefault="00934B52" w:rsidP="00934B52">
      <w:pPr>
        <w:pStyle w:val="LndNormale1"/>
        <w:rPr>
          <w:b/>
          <w:color w:val="002060"/>
          <w:sz w:val="24"/>
          <w:szCs w:val="24"/>
        </w:rPr>
      </w:pPr>
    </w:p>
    <w:p w14:paraId="7F6F17B2" w14:textId="77777777" w:rsidR="00934B52" w:rsidRPr="00E762DC" w:rsidRDefault="00934B52" w:rsidP="00934B52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LIMITE DI PARTECIPAZIONE DEI CALCIATORI</w:t>
      </w:r>
    </w:p>
    <w:p w14:paraId="63ECF73B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 xml:space="preserve">Il Campionato Regionale Under 17 è riservato </w:t>
      </w:r>
      <w:r w:rsidRPr="00E762DC">
        <w:rPr>
          <w:b/>
          <w:color w:val="002060"/>
        </w:rPr>
        <w:t>ai calciatori nati dal 1° gennaio 2005 in poi</w:t>
      </w:r>
      <w:r w:rsidRPr="00E762DC">
        <w:rPr>
          <w:color w:val="002060"/>
        </w:rPr>
        <w:t xml:space="preserve"> e che, comunque, abbiano compiuto il 14° anno di età.</w:t>
      </w:r>
    </w:p>
    <w:p w14:paraId="14D57E1C" w14:textId="77777777" w:rsidR="00934B52" w:rsidRPr="00E762DC" w:rsidRDefault="00934B52" w:rsidP="00934B52">
      <w:pPr>
        <w:pStyle w:val="LndNormale1"/>
        <w:rPr>
          <w:color w:val="002060"/>
        </w:rPr>
      </w:pPr>
    </w:p>
    <w:p w14:paraId="5D53AC52" w14:textId="77777777" w:rsidR="00934B52" w:rsidRPr="00E762DC" w:rsidRDefault="00934B52" w:rsidP="00934B52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CAMPO DI GIUOCO</w:t>
      </w:r>
    </w:p>
    <w:p w14:paraId="6E06AFCF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Tutte le gare del Campionato Regionale Under 17 dovranno essere disputate in campi dalle  dimensioni minime di 25 x 15 m.</w:t>
      </w:r>
    </w:p>
    <w:p w14:paraId="1193993B" w14:textId="77777777" w:rsidR="00934B52" w:rsidRPr="00E762DC" w:rsidRDefault="00934B52" w:rsidP="00934B52">
      <w:pPr>
        <w:pStyle w:val="LndNormale1"/>
        <w:rPr>
          <w:color w:val="002060"/>
        </w:rPr>
      </w:pPr>
    </w:p>
    <w:p w14:paraId="666A17D1" w14:textId="77777777" w:rsidR="00934B52" w:rsidRPr="00E762DC" w:rsidRDefault="00934B52" w:rsidP="00934B52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ORARIO INIZIO GARE</w:t>
      </w:r>
    </w:p>
    <w:p w14:paraId="0F208D49" w14:textId="77777777" w:rsidR="00934B52" w:rsidRPr="00E762DC" w:rsidRDefault="00934B52" w:rsidP="00934B52">
      <w:pPr>
        <w:pStyle w:val="LndNormale1"/>
        <w:numPr>
          <w:ilvl w:val="0"/>
          <w:numId w:val="7"/>
        </w:numPr>
        <w:ind w:left="720"/>
        <w:rPr>
          <w:color w:val="002060"/>
        </w:rPr>
      </w:pPr>
      <w:r w:rsidRPr="00E762DC">
        <w:rPr>
          <w:b/>
          <w:color w:val="002060"/>
        </w:rPr>
        <w:t>SABATO</w:t>
      </w:r>
      <w:r w:rsidRPr="00E762DC">
        <w:rPr>
          <w:color w:val="002060"/>
        </w:rPr>
        <w:t xml:space="preserve"> </w:t>
      </w:r>
      <w:r w:rsidRPr="00E762DC">
        <w:rPr>
          <w:color w:val="002060"/>
        </w:rPr>
        <w:tab/>
      </w:r>
      <w:r w:rsidRPr="00E762DC">
        <w:rPr>
          <w:b/>
          <w:color w:val="002060"/>
        </w:rPr>
        <w:t>dalle ore 15:30 alle ore 19:00</w:t>
      </w:r>
    </w:p>
    <w:p w14:paraId="6ED8F39F" w14:textId="77777777" w:rsidR="00934B52" w:rsidRPr="00E762DC" w:rsidRDefault="00934B52" w:rsidP="00934B52">
      <w:pPr>
        <w:pStyle w:val="LndNormale1"/>
        <w:numPr>
          <w:ilvl w:val="0"/>
          <w:numId w:val="7"/>
        </w:numPr>
        <w:ind w:left="720"/>
        <w:rPr>
          <w:color w:val="002060"/>
        </w:rPr>
      </w:pPr>
      <w:r w:rsidRPr="00E762DC">
        <w:rPr>
          <w:b/>
          <w:color w:val="002060"/>
        </w:rPr>
        <w:t>DOMENICA</w:t>
      </w:r>
      <w:r w:rsidRPr="00E762DC">
        <w:rPr>
          <w:b/>
          <w:color w:val="002060"/>
        </w:rPr>
        <w:tab/>
        <w:t>dalle ore 10:00 alle ore 12:00; dalle ore 15:00 alle ore 19:00</w:t>
      </w:r>
    </w:p>
    <w:p w14:paraId="14070D41" w14:textId="77777777" w:rsidR="00934B52" w:rsidRPr="00E762DC" w:rsidRDefault="00934B52" w:rsidP="00934B52"/>
    <w:p w14:paraId="6D943F11" w14:textId="77777777" w:rsidR="00934B52" w:rsidRPr="00E762DC" w:rsidRDefault="00934B52" w:rsidP="00934B52"/>
    <w:p w14:paraId="6B4461D0" w14:textId="77777777" w:rsidR="00934B52" w:rsidRPr="00E762DC" w:rsidRDefault="00934B52" w:rsidP="00934B52">
      <w:pPr>
        <w:pStyle w:val="TITOLOCAMPIONATO"/>
        <w:shd w:val="clear" w:color="auto" w:fill="CCCCCC"/>
        <w:rPr>
          <w:color w:val="002060"/>
        </w:rPr>
      </w:pPr>
      <w:r w:rsidRPr="00E762DC">
        <w:rPr>
          <w:color w:val="002060"/>
        </w:rPr>
        <w:t>UNDER 15 CALCIO A 5 REGIONALE</w:t>
      </w:r>
    </w:p>
    <w:p w14:paraId="39696578" w14:textId="77777777" w:rsidR="00934B52" w:rsidRPr="00E762DC" w:rsidRDefault="00934B52" w:rsidP="00934B52">
      <w:pPr>
        <w:pStyle w:val="TITOLOPRINC"/>
        <w:rPr>
          <w:color w:val="002060"/>
        </w:rPr>
      </w:pPr>
      <w:r>
        <w:rPr>
          <w:color w:val="002060"/>
        </w:rPr>
        <w:t>SECONDA FASE</w:t>
      </w:r>
    </w:p>
    <w:p w14:paraId="1B667EA5" w14:textId="0F8ED360" w:rsidR="00934B52" w:rsidRPr="00E762DC" w:rsidRDefault="00934B52" w:rsidP="00934B52">
      <w:pPr>
        <w:pStyle w:val="LndNormale1"/>
        <w:jc w:val="left"/>
        <w:rPr>
          <w:b/>
          <w:color w:val="002060"/>
          <w:sz w:val="24"/>
          <w:szCs w:val="24"/>
          <w:u w:val="single"/>
        </w:rPr>
      </w:pPr>
      <w:r w:rsidRPr="00E762DC">
        <w:rPr>
          <w:b/>
          <w:color w:val="002060"/>
          <w:sz w:val="24"/>
          <w:szCs w:val="24"/>
          <w:u w:val="single"/>
        </w:rPr>
        <w:t xml:space="preserve">CAMPIONATO REGIONALE CALCIO A CINQUE UNDER </w:t>
      </w:r>
      <w:r w:rsidR="00735D31">
        <w:rPr>
          <w:b/>
          <w:color w:val="002060"/>
          <w:sz w:val="24"/>
          <w:szCs w:val="24"/>
          <w:u w:val="single"/>
        </w:rPr>
        <w:t>15</w:t>
      </w:r>
    </w:p>
    <w:p w14:paraId="46152F72" w14:textId="77777777" w:rsidR="00934B52" w:rsidRDefault="00934B52" w:rsidP="00934B52">
      <w:pPr>
        <w:pStyle w:val="LndNormale1"/>
        <w:rPr>
          <w:color w:val="002060"/>
        </w:rPr>
      </w:pPr>
    </w:p>
    <w:p w14:paraId="35CA0866" w14:textId="77777777" w:rsidR="00934B52" w:rsidRPr="00E762DC" w:rsidRDefault="00934B52" w:rsidP="00934B52">
      <w:pPr>
        <w:pStyle w:val="Corpodeltesto21"/>
        <w:rPr>
          <w:rFonts w:ascii="Arial" w:hAnsi="Arial" w:cs="Arial"/>
          <w:b/>
          <w:color w:val="002060"/>
          <w:sz w:val="22"/>
        </w:rPr>
      </w:pPr>
      <w:r w:rsidRPr="00E762DC">
        <w:rPr>
          <w:rFonts w:ascii="Arial" w:hAnsi="Arial" w:cs="Arial"/>
          <w:b/>
          <w:color w:val="002060"/>
          <w:sz w:val="22"/>
        </w:rPr>
        <w:t>GIRONE "</w:t>
      </w:r>
      <w:r>
        <w:rPr>
          <w:rFonts w:ascii="Arial" w:hAnsi="Arial" w:cs="Arial"/>
          <w:b/>
          <w:color w:val="002060"/>
          <w:sz w:val="22"/>
        </w:rPr>
        <w:t>GOLD</w:t>
      </w:r>
      <w:r w:rsidRPr="00E762DC">
        <w:rPr>
          <w:rFonts w:ascii="Arial" w:hAnsi="Arial" w:cs="Arial"/>
          <w:b/>
          <w:color w:val="002060"/>
          <w:sz w:val="22"/>
        </w:rPr>
        <w:t xml:space="preserve">" </w:t>
      </w:r>
    </w:p>
    <w:p w14:paraId="22B0FEAF" w14:textId="77777777" w:rsidR="00934B52" w:rsidRPr="008C572E" w:rsidRDefault="00934B52" w:rsidP="00934B52">
      <w:pPr>
        <w:pStyle w:val="LndNormale1"/>
        <w:rPr>
          <w:color w:val="002060"/>
        </w:rPr>
      </w:pPr>
      <w:r w:rsidRPr="008C572E">
        <w:rPr>
          <w:color w:val="002060"/>
        </w:rPr>
        <w:t xml:space="preserve">932889  </w:t>
      </w:r>
      <w:r>
        <w:rPr>
          <w:color w:val="002060"/>
        </w:rPr>
        <w:tab/>
      </w:r>
      <w:r w:rsidRPr="008C572E">
        <w:rPr>
          <w:color w:val="002060"/>
        </w:rPr>
        <w:t>A.S.D. ACLI MANTOVANI CALCIO A 5</w:t>
      </w:r>
    </w:p>
    <w:p w14:paraId="7B2739F1" w14:textId="77777777" w:rsidR="00934B52" w:rsidRPr="008C572E" w:rsidRDefault="00934B52" w:rsidP="00934B52">
      <w:pPr>
        <w:pStyle w:val="LndNormale1"/>
        <w:rPr>
          <w:color w:val="002060"/>
        </w:rPr>
      </w:pPr>
      <w:r w:rsidRPr="008C572E">
        <w:rPr>
          <w:color w:val="002060"/>
        </w:rPr>
        <w:t xml:space="preserve">943510  </w:t>
      </w:r>
      <w:r>
        <w:rPr>
          <w:color w:val="002060"/>
        </w:rPr>
        <w:tab/>
      </w:r>
      <w:r w:rsidRPr="008C572E">
        <w:rPr>
          <w:color w:val="002060"/>
        </w:rPr>
        <w:t>A.S.D. AMICI DEL CENTROSOCIO SP.</w:t>
      </w:r>
    </w:p>
    <w:p w14:paraId="2AE6BF80" w14:textId="77777777" w:rsidR="00934B52" w:rsidRPr="008C572E" w:rsidRDefault="00934B52" w:rsidP="00934B52">
      <w:pPr>
        <w:pStyle w:val="LndNormale1"/>
        <w:rPr>
          <w:color w:val="002060"/>
        </w:rPr>
      </w:pPr>
      <w:r w:rsidRPr="008C572E">
        <w:rPr>
          <w:color w:val="002060"/>
        </w:rPr>
        <w:t xml:space="preserve">700592  </w:t>
      </w:r>
      <w:r>
        <w:rPr>
          <w:color w:val="002060"/>
        </w:rPr>
        <w:tab/>
      </w:r>
      <w:r w:rsidRPr="008C572E">
        <w:rPr>
          <w:color w:val="002060"/>
        </w:rPr>
        <w:t xml:space="preserve">G.S.   </w:t>
      </w:r>
      <w:r>
        <w:rPr>
          <w:color w:val="002060"/>
        </w:rPr>
        <w:tab/>
      </w:r>
      <w:r w:rsidRPr="008C572E">
        <w:rPr>
          <w:color w:val="002060"/>
        </w:rPr>
        <w:t xml:space="preserve">AUDAX 1970 S.ANGELO      </w:t>
      </w:r>
    </w:p>
    <w:p w14:paraId="714D492B" w14:textId="77777777" w:rsidR="00934B52" w:rsidRPr="008C572E" w:rsidRDefault="00934B52" w:rsidP="00934B52">
      <w:pPr>
        <w:pStyle w:val="LndNormale1"/>
        <w:rPr>
          <w:color w:val="002060"/>
        </w:rPr>
      </w:pPr>
      <w:r w:rsidRPr="008C572E">
        <w:rPr>
          <w:color w:val="002060"/>
        </w:rPr>
        <w:t xml:space="preserve">700235  </w:t>
      </w:r>
      <w:r>
        <w:rPr>
          <w:color w:val="002060"/>
        </w:rPr>
        <w:tab/>
      </w:r>
      <w:r w:rsidRPr="008C572E">
        <w:rPr>
          <w:color w:val="002060"/>
        </w:rPr>
        <w:t xml:space="preserve">A.S.D. CALCIO A 5 CORINALDO     </w:t>
      </w:r>
    </w:p>
    <w:p w14:paraId="3CFCF540" w14:textId="77777777" w:rsidR="00934B52" w:rsidRPr="008C572E" w:rsidRDefault="00934B52" w:rsidP="00934B52">
      <w:pPr>
        <w:pStyle w:val="LndNormale1"/>
        <w:rPr>
          <w:color w:val="002060"/>
        </w:rPr>
      </w:pPr>
      <w:r w:rsidRPr="008C572E">
        <w:rPr>
          <w:color w:val="002060"/>
        </w:rPr>
        <w:t xml:space="preserve">700464  </w:t>
      </w:r>
      <w:r>
        <w:rPr>
          <w:color w:val="002060"/>
        </w:rPr>
        <w:tab/>
      </w:r>
      <w:r w:rsidRPr="008C572E">
        <w:rPr>
          <w:color w:val="002060"/>
        </w:rPr>
        <w:t xml:space="preserve">A.S.D. CALDAROLA G.N.C.         </w:t>
      </w:r>
    </w:p>
    <w:p w14:paraId="4F597130" w14:textId="77777777" w:rsidR="00934B52" w:rsidRDefault="00934B52" w:rsidP="00934B52">
      <w:pPr>
        <w:pStyle w:val="LndNormale1"/>
        <w:rPr>
          <w:color w:val="002060"/>
        </w:rPr>
      </w:pPr>
      <w:r w:rsidRPr="008C572E">
        <w:rPr>
          <w:color w:val="002060"/>
        </w:rPr>
        <w:t xml:space="preserve">953809  </w:t>
      </w:r>
      <w:r>
        <w:rPr>
          <w:color w:val="002060"/>
        </w:rPr>
        <w:tab/>
      </w:r>
      <w:r w:rsidRPr="008C572E">
        <w:rPr>
          <w:color w:val="002060"/>
        </w:rPr>
        <w:t>A.S.D. REAL EAGLES VIRTUS PAGLIA</w:t>
      </w:r>
    </w:p>
    <w:p w14:paraId="35582F95" w14:textId="77777777" w:rsidR="00934B52" w:rsidRDefault="00934B52" w:rsidP="00934B52">
      <w:pPr>
        <w:pStyle w:val="LndNormale1"/>
        <w:rPr>
          <w:color w:val="002060"/>
        </w:rPr>
      </w:pPr>
    </w:p>
    <w:p w14:paraId="1326253F" w14:textId="77777777" w:rsidR="00934B52" w:rsidRPr="00E762DC" w:rsidRDefault="00934B52" w:rsidP="00934B52">
      <w:pPr>
        <w:pStyle w:val="Corpodeltesto21"/>
        <w:rPr>
          <w:rFonts w:ascii="Arial" w:hAnsi="Arial" w:cs="Arial"/>
          <w:b/>
          <w:color w:val="002060"/>
          <w:sz w:val="22"/>
        </w:rPr>
      </w:pPr>
      <w:r w:rsidRPr="00E762DC">
        <w:rPr>
          <w:rFonts w:ascii="Arial" w:hAnsi="Arial" w:cs="Arial"/>
          <w:b/>
          <w:color w:val="002060"/>
          <w:sz w:val="22"/>
        </w:rPr>
        <w:t>GIRONE "</w:t>
      </w:r>
      <w:r>
        <w:rPr>
          <w:rFonts w:ascii="Arial" w:hAnsi="Arial" w:cs="Arial"/>
          <w:b/>
          <w:color w:val="002060"/>
          <w:sz w:val="22"/>
        </w:rPr>
        <w:t>SILVER – A</w:t>
      </w:r>
      <w:r w:rsidRPr="00E762DC">
        <w:rPr>
          <w:rFonts w:ascii="Arial" w:hAnsi="Arial" w:cs="Arial"/>
          <w:b/>
          <w:color w:val="002060"/>
          <w:sz w:val="22"/>
        </w:rPr>
        <w:t xml:space="preserve">" </w:t>
      </w:r>
    </w:p>
    <w:p w14:paraId="396FAB9E" w14:textId="77777777" w:rsidR="00934B52" w:rsidRPr="008C572E" w:rsidRDefault="00934B52" w:rsidP="00934B52">
      <w:pPr>
        <w:pStyle w:val="LndNormale1"/>
        <w:rPr>
          <w:color w:val="002060"/>
        </w:rPr>
      </w:pPr>
      <w:r w:rsidRPr="008C572E">
        <w:rPr>
          <w:color w:val="002060"/>
        </w:rPr>
        <w:t xml:space="preserve">163416  </w:t>
      </w:r>
      <w:r>
        <w:rPr>
          <w:color w:val="002060"/>
        </w:rPr>
        <w:tab/>
      </w:r>
      <w:r w:rsidRPr="008C572E">
        <w:rPr>
          <w:color w:val="002060"/>
        </w:rPr>
        <w:t>sq.B   AMICI DEL CENTROSOCIOsq.B</w:t>
      </w:r>
      <w:r>
        <w:rPr>
          <w:color w:val="002060"/>
        </w:rPr>
        <w:tab/>
      </w:r>
      <w:r>
        <w:rPr>
          <w:color w:val="002060"/>
        </w:rPr>
        <w:tab/>
        <w:t>(cadetta)</w:t>
      </w:r>
    </w:p>
    <w:p w14:paraId="0C179C0D" w14:textId="02693FBB" w:rsidR="00934B52" w:rsidRPr="008C572E" w:rsidRDefault="00934B52" w:rsidP="00934B52">
      <w:pPr>
        <w:pStyle w:val="LndNormale1"/>
        <w:rPr>
          <w:color w:val="002060"/>
        </w:rPr>
      </w:pPr>
      <w:r w:rsidRPr="008C572E">
        <w:rPr>
          <w:color w:val="002060"/>
        </w:rPr>
        <w:t xml:space="preserve">700443  </w:t>
      </w:r>
      <w:r>
        <w:rPr>
          <w:color w:val="002060"/>
        </w:rPr>
        <w:tab/>
      </w:r>
      <w:r w:rsidRPr="008C572E">
        <w:rPr>
          <w:color w:val="002060"/>
        </w:rPr>
        <w:t xml:space="preserve">A.S.   </w:t>
      </w:r>
      <w:r>
        <w:rPr>
          <w:color w:val="002060"/>
        </w:rPr>
        <w:tab/>
      </w:r>
      <w:r w:rsidRPr="008C572E">
        <w:rPr>
          <w:color w:val="002060"/>
        </w:rPr>
        <w:t xml:space="preserve">BULDOG T.N.T. LUCREZIA   </w:t>
      </w:r>
    </w:p>
    <w:p w14:paraId="00CA556D" w14:textId="77777777" w:rsidR="00934B52" w:rsidRPr="008C572E" w:rsidRDefault="00934B52" w:rsidP="00934B52">
      <w:pPr>
        <w:pStyle w:val="LndNormale1"/>
        <w:rPr>
          <w:color w:val="002060"/>
        </w:rPr>
      </w:pPr>
      <w:r w:rsidRPr="008C572E">
        <w:rPr>
          <w:color w:val="002060"/>
        </w:rPr>
        <w:t xml:space="preserve">700092         </w:t>
      </w:r>
      <w:r>
        <w:rPr>
          <w:color w:val="002060"/>
        </w:rPr>
        <w:tab/>
      </w:r>
      <w:r>
        <w:rPr>
          <w:color w:val="002060"/>
        </w:rPr>
        <w:tab/>
      </w:r>
      <w:r w:rsidRPr="008C572E">
        <w:rPr>
          <w:color w:val="002060"/>
        </w:rPr>
        <w:t xml:space="preserve">C.U.S. ANCONA            </w:t>
      </w:r>
    </w:p>
    <w:p w14:paraId="6D3BDAA3" w14:textId="77777777" w:rsidR="00934B52" w:rsidRPr="008C572E" w:rsidRDefault="00934B52" w:rsidP="00934B52">
      <w:pPr>
        <w:pStyle w:val="LndNormale1"/>
        <w:rPr>
          <w:color w:val="002060"/>
        </w:rPr>
      </w:pPr>
      <w:r w:rsidRPr="008C572E">
        <w:rPr>
          <w:color w:val="002060"/>
        </w:rPr>
        <w:t xml:space="preserve">700364  </w:t>
      </w:r>
      <w:r>
        <w:rPr>
          <w:color w:val="002060"/>
        </w:rPr>
        <w:tab/>
      </w:r>
      <w:r w:rsidRPr="008C572E">
        <w:rPr>
          <w:color w:val="002060"/>
        </w:rPr>
        <w:t xml:space="preserve">SSDARL ITALSERVICE C5           </w:t>
      </w:r>
    </w:p>
    <w:p w14:paraId="2C3F8738" w14:textId="77777777" w:rsidR="00934B52" w:rsidRPr="008C572E" w:rsidRDefault="00934B52" w:rsidP="00934B52">
      <w:pPr>
        <w:pStyle w:val="LndNormale1"/>
        <w:rPr>
          <w:color w:val="002060"/>
        </w:rPr>
      </w:pPr>
      <w:r w:rsidRPr="008C572E">
        <w:rPr>
          <w:color w:val="002060"/>
        </w:rPr>
        <w:t xml:space="preserve"> 20600  </w:t>
      </w:r>
      <w:r>
        <w:rPr>
          <w:color w:val="002060"/>
        </w:rPr>
        <w:tab/>
      </w:r>
      <w:r w:rsidRPr="008C572E">
        <w:rPr>
          <w:color w:val="002060"/>
        </w:rPr>
        <w:t xml:space="preserve">U.S.   </w:t>
      </w:r>
      <w:r>
        <w:rPr>
          <w:color w:val="002060"/>
        </w:rPr>
        <w:tab/>
      </w:r>
      <w:r w:rsidRPr="008C572E">
        <w:rPr>
          <w:color w:val="002060"/>
        </w:rPr>
        <w:t xml:space="preserve">TAVERNELLE               </w:t>
      </w:r>
    </w:p>
    <w:p w14:paraId="1C3332DB" w14:textId="77777777" w:rsidR="00934B52" w:rsidRDefault="00934B52" w:rsidP="00934B52">
      <w:pPr>
        <w:pStyle w:val="LndNormale1"/>
        <w:rPr>
          <w:color w:val="002060"/>
        </w:rPr>
      </w:pPr>
      <w:r w:rsidRPr="008C572E">
        <w:rPr>
          <w:color w:val="002060"/>
        </w:rPr>
        <w:t xml:space="preserve">954027  </w:t>
      </w:r>
      <w:r>
        <w:rPr>
          <w:color w:val="002060"/>
        </w:rPr>
        <w:tab/>
      </w:r>
      <w:r w:rsidRPr="008C572E">
        <w:rPr>
          <w:color w:val="002060"/>
        </w:rPr>
        <w:t>POL.D. VIRTUS FORTITUDO 1950 SSD</w:t>
      </w:r>
    </w:p>
    <w:p w14:paraId="7332C848" w14:textId="77777777" w:rsidR="00934B52" w:rsidRDefault="00934B52" w:rsidP="00934B52">
      <w:pPr>
        <w:pStyle w:val="LndNormale1"/>
        <w:rPr>
          <w:color w:val="002060"/>
        </w:rPr>
      </w:pPr>
    </w:p>
    <w:p w14:paraId="7E3A725B" w14:textId="77777777" w:rsidR="00934B52" w:rsidRPr="008C572E" w:rsidRDefault="00934B52" w:rsidP="00934B52">
      <w:pPr>
        <w:pStyle w:val="Corpodeltesto21"/>
        <w:rPr>
          <w:rFonts w:ascii="Arial" w:hAnsi="Arial" w:cs="Arial"/>
          <w:b/>
          <w:color w:val="002060"/>
          <w:sz w:val="22"/>
        </w:rPr>
      </w:pPr>
      <w:r w:rsidRPr="00E762DC">
        <w:rPr>
          <w:rFonts w:ascii="Arial" w:hAnsi="Arial" w:cs="Arial"/>
          <w:b/>
          <w:color w:val="002060"/>
          <w:sz w:val="22"/>
        </w:rPr>
        <w:t>GIRONE "</w:t>
      </w:r>
      <w:r>
        <w:rPr>
          <w:rFonts w:ascii="Arial" w:hAnsi="Arial" w:cs="Arial"/>
          <w:b/>
          <w:color w:val="002060"/>
          <w:sz w:val="22"/>
        </w:rPr>
        <w:t>SILVER – B</w:t>
      </w:r>
      <w:r w:rsidRPr="00E762DC">
        <w:rPr>
          <w:rFonts w:ascii="Arial" w:hAnsi="Arial" w:cs="Arial"/>
          <w:b/>
          <w:color w:val="002060"/>
          <w:sz w:val="22"/>
        </w:rPr>
        <w:t xml:space="preserve">" </w:t>
      </w:r>
    </w:p>
    <w:p w14:paraId="2342052C" w14:textId="77777777" w:rsidR="00934B52" w:rsidRPr="008C572E" w:rsidRDefault="00934B52" w:rsidP="00934B52">
      <w:pPr>
        <w:pStyle w:val="LndNormale1"/>
        <w:rPr>
          <w:color w:val="002060"/>
        </w:rPr>
      </w:pPr>
      <w:r w:rsidRPr="008C572E">
        <w:rPr>
          <w:color w:val="002060"/>
        </w:rPr>
        <w:t xml:space="preserve">700208  </w:t>
      </w:r>
      <w:r>
        <w:rPr>
          <w:color w:val="002060"/>
        </w:rPr>
        <w:tab/>
      </w:r>
      <w:r w:rsidRPr="008C572E">
        <w:rPr>
          <w:color w:val="002060"/>
        </w:rPr>
        <w:t>A.S.D. C.U.S. MACERATA CALCIO A5</w:t>
      </w:r>
    </w:p>
    <w:p w14:paraId="36CD230E" w14:textId="77777777" w:rsidR="00934B52" w:rsidRPr="008C572E" w:rsidRDefault="00934B52" w:rsidP="00934B52">
      <w:pPr>
        <w:pStyle w:val="LndNormale1"/>
        <w:rPr>
          <w:color w:val="002060"/>
        </w:rPr>
      </w:pPr>
      <w:r w:rsidRPr="008C572E">
        <w:rPr>
          <w:color w:val="002060"/>
        </w:rPr>
        <w:t xml:space="preserve">935630  </w:t>
      </w:r>
      <w:r>
        <w:rPr>
          <w:color w:val="002060"/>
        </w:rPr>
        <w:tab/>
      </w:r>
      <w:r w:rsidRPr="008C572E">
        <w:rPr>
          <w:color w:val="002060"/>
        </w:rPr>
        <w:t xml:space="preserve">A.S.D. DAMIANI E GATTI ASCOLI   </w:t>
      </w:r>
    </w:p>
    <w:p w14:paraId="76C6A128" w14:textId="77777777" w:rsidR="00934B52" w:rsidRPr="008C572E" w:rsidRDefault="00934B52" w:rsidP="00934B52">
      <w:pPr>
        <w:pStyle w:val="LndNormale1"/>
        <w:rPr>
          <w:color w:val="002060"/>
        </w:rPr>
      </w:pPr>
      <w:r w:rsidRPr="008C572E">
        <w:rPr>
          <w:color w:val="002060"/>
        </w:rPr>
        <w:t xml:space="preserve">936188  </w:t>
      </w:r>
      <w:r>
        <w:rPr>
          <w:color w:val="002060"/>
        </w:rPr>
        <w:tab/>
      </w:r>
      <w:r w:rsidRPr="008C572E">
        <w:rPr>
          <w:color w:val="002060"/>
        </w:rPr>
        <w:t xml:space="preserve">S.S.D. FIGHT BULLS CORRIDONIA   </w:t>
      </w:r>
    </w:p>
    <w:p w14:paraId="3D2169E7" w14:textId="77777777" w:rsidR="00934B52" w:rsidRPr="008C572E" w:rsidRDefault="00934B52" w:rsidP="00934B52">
      <w:pPr>
        <w:pStyle w:val="LndNormale1"/>
        <w:rPr>
          <w:color w:val="002060"/>
        </w:rPr>
      </w:pPr>
      <w:r w:rsidRPr="008C572E">
        <w:rPr>
          <w:color w:val="002060"/>
        </w:rPr>
        <w:t xml:space="preserve">920728  </w:t>
      </w:r>
      <w:r>
        <w:rPr>
          <w:color w:val="002060"/>
        </w:rPr>
        <w:tab/>
      </w:r>
      <w:r w:rsidRPr="008C572E">
        <w:rPr>
          <w:color w:val="002060"/>
        </w:rPr>
        <w:t xml:space="preserve">A.S.D. MONTELUPONE CALCIO A 5   </w:t>
      </w:r>
    </w:p>
    <w:p w14:paraId="45E88BD3" w14:textId="77777777" w:rsidR="00934B52" w:rsidRDefault="00934B52" w:rsidP="00934B52">
      <w:pPr>
        <w:pStyle w:val="LndNormale1"/>
        <w:rPr>
          <w:color w:val="002060"/>
        </w:rPr>
      </w:pPr>
      <w:r w:rsidRPr="008C572E">
        <w:rPr>
          <w:color w:val="002060"/>
        </w:rPr>
        <w:t xml:space="preserve">700622  </w:t>
      </w:r>
      <w:r>
        <w:rPr>
          <w:color w:val="002060"/>
        </w:rPr>
        <w:tab/>
      </w:r>
      <w:r w:rsidRPr="008C572E">
        <w:rPr>
          <w:color w:val="002060"/>
        </w:rPr>
        <w:t xml:space="preserve">SSDRL  SANGIUSTESE M.G.         </w:t>
      </w:r>
    </w:p>
    <w:p w14:paraId="09FD6D98" w14:textId="77777777" w:rsidR="00610519" w:rsidRDefault="00610519" w:rsidP="00610519">
      <w:pPr>
        <w:pStyle w:val="LndNormale1"/>
        <w:rPr>
          <w:color w:val="002060"/>
        </w:rPr>
      </w:pPr>
    </w:p>
    <w:p w14:paraId="5A62109F" w14:textId="77777777" w:rsidR="00610519" w:rsidRPr="00E762DC" w:rsidRDefault="00610519" w:rsidP="00610519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CALENDARIO</w:t>
      </w:r>
    </w:p>
    <w:p w14:paraId="7F248AA2" w14:textId="5D8D0729" w:rsidR="00610519" w:rsidRPr="00E762DC" w:rsidRDefault="00610519" w:rsidP="00610519">
      <w:pPr>
        <w:pStyle w:val="LndNormale1"/>
        <w:rPr>
          <w:b/>
          <w:color w:val="002060"/>
        </w:rPr>
      </w:pPr>
      <w:r w:rsidRPr="00E762DC">
        <w:rPr>
          <w:b/>
          <w:color w:val="002060"/>
        </w:rPr>
        <w:lastRenderedPageBreak/>
        <w:t>Si allega</w:t>
      </w:r>
      <w:r>
        <w:rPr>
          <w:b/>
          <w:color w:val="002060"/>
        </w:rPr>
        <w:t>no</w:t>
      </w:r>
      <w:r w:rsidRPr="00E762DC">
        <w:rPr>
          <w:b/>
          <w:color w:val="002060"/>
        </w:rPr>
        <w:t xml:space="preserve"> al presente Comunicato Ufficiale i calendari</w:t>
      </w:r>
      <w:r>
        <w:rPr>
          <w:b/>
          <w:color w:val="002060"/>
        </w:rPr>
        <w:t>o</w:t>
      </w:r>
      <w:r w:rsidRPr="00E762DC">
        <w:rPr>
          <w:b/>
          <w:color w:val="002060"/>
        </w:rPr>
        <w:t xml:space="preserve"> del Campionato Regionale Calcio a Cinque </w:t>
      </w:r>
      <w:r>
        <w:rPr>
          <w:b/>
          <w:color w:val="002060"/>
        </w:rPr>
        <w:t>Under 15</w:t>
      </w:r>
      <w:r w:rsidRPr="00E762DC">
        <w:rPr>
          <w:b/>
          <w:color w:val="002060"/>
        </w:rPr>
        <w:t xml:space="preserve"> giron</w:t>
      </w:r>
      <w:r>
        <w:rPr>
          <w:b/>
          <w:color w:val="002060"/>
        </w:rPr>
        <w:t>i</w:t>
      </w:r>
      <w:r w:rsidRPr="00E762DC">
        <w:rPr>
          <w:b/>
          <w:color w:val="002060"/>
        </w:rPr>
        <w:t xml:space="preserve"> "</w:t>
      </w:r>
      <w:r>
        <w:rPr>
          <w:b/>
          <w:color w:val="002060"/>
        </w:rPr>
        <w:t>Gold</w:t>
      </w:r>
      <w:r w:rsidRPr="00E762DC">
        <w:rPr>
          <w:b/>
          <w:color w:val="002060"/>
        </w:rPr>
        <w:t>"</w:t>
      </w:r>
      <w:r>
        <w:rPr>
          <w:b/>
          <w:color w:val="002060"/>
        </w:rPr>
        <w:t>, “Silver – A” e “Silver – B”</w:t>
      </w:r>
      <w:r w:rsidRPr="00E762DC">
        <w:rPr>
          <w:b/>
          <w:color w:val="002060"/>
        </w:rPr>
        <w:t xml:space="preserve"> corredat</w:t>
      </w:r>
      <w:r>
        <w:rPr>
          <w:b/>
          <w:color w:val="002060"/>
        </w:rPr>
        <w:t>i</w:t>
      </w:r>
      <w:r w:rsidRPr="00E762DC">
        <w:rPr>
          <w:b/>
          <w:color w:val="002060"/>
        </w:rPr>
        <w:t xml:space="preserve"> da relativ</w:t>
      </w:r>
      <w:r>
        <w:rPr>
          <w:b/>
          <w:color w:val="002060"/>
        </w:rPr>
        <w:t>i</w:t>
      </w:r>
      <w:r w:rsidRPr="00E762DC">
        <w:rPr>
          <w:b/>
          <w:color w:val="002060"/>
        </w:rPr>
        <w:t xml:space="preserve"> indirizzari ed anagrafica.</w:t>
      </w:r>
    </w:p>
    <w:p w14:paraId="37E7781E" w14:textId="77777777" w:rsidR="00610519" w:rsidRPr="00E762DC" w:rsidRDefault="00610519" w:rsidP="00610519">
      <w:pPr>
        <w:pStyle w:val="LndNormale1"/>
        <w:rPr>
          <w:color w:val="002060"/>
        </w:rPr>
      </w:pPr>
    </w:p>
    <w:p w14:paraId="45F7D5C3" w14:textId="77777777" w:rsidR="00610519" w:rsidRPr="00E762DC" w:rsidRDefault="00610519" w:rsidP="00610519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MANCATE ALTERNANZE</w:t>
      </w:r>
    </w:p>
    <w:p w14:paraId="4FD082E3" w14:textId="77777777" w:rsidR="00610519" w:rsidRPr="00E762DC" w:rsidRDefault="00610519" w:rsidP="00610519">
      <w:pPr>
        <w:pStyle w:val="LndNormale1"/>
        <w:rPr>
          <w:color w:val="002060"/>
        </w:rPr>
      </w:pPr>
      <w:r w:rsidRPr="00E762DC">
        <w:rPr>
          <w:color w:val="002060"/>
        </w:rPr>
        <w:t>In calce ai calendari sono segnalate le gare per le quali non è stato possibile trovare le alternanze richieste.</w:t>
      </w:r>
    </w:p>
    <w:p w14:paraId="0D3A31A2" w14:textId="77777777" w:rsidR="00610519" w:rsidRPr="00E762DC" w:rsidRDefault="00610519" w:rsidP="00610519">
      <w:pPr>
        <w:pStyle w:val="LndNormale1"/>
        <w:rPr>
          <w:color w:val="002060"/>
          <w:u w:val="single"/>
        </w:rPr>
      </w:pPr>
      <w:r w:rsidRPr="00E762DC">
        <w:rPr>
          <w:color w:val="002060"/>
          <w:u w:val="single"/>
        </w:rPr>
        <w:t xml:space="preserve">Le </w:t>
      </w:r>
      <w:r w:rsidRPr="00E762DC">
        <w:rPr>
          <w:b/>
          <w:color w:val="002060"/>
          <w:u w:val="single"/>
        </w:rPr>
        <w:t>Società ospitanti</w:t>
      </w:r>
      <w:r w:rsidRPr="00E762DC">
        <w:rPr>
          <w:color w:val="002060"/>
          <w:u w:val="single"/>
        </w:rPr>
        <w:t xml:space="preserve"> interessate possono variare il giorno e/o l’orario di gara senza la dichiarazione di consenso della squadra avversaria purché all’interno delle fasce di seguito indicate </w:t>
      </w:r>
      <w:r w:rsidRPr="00E762DC">
        <w:rPr>
          <w:b/>
          <w:color w:val="002060"/>
          <w:u w:val="single"/>
        </w:rPr>
        <w:t xml:space="preserve">entro MARTEDI’ </w:t>
      </w:r>
      <w:r>
        <w:rPr>
          <w:b/>
          <w:color w:val="002060"/>
          <w:u w:val="single"/>
        </w:rPr>
        <w:t>08</w:t>
      </w:r>
      <w:r w:rsidRPr="00E762DC">
        <w:rPr>
          <w:b/>
          <w:color w:val="002060"/>
          <w:u w:val="single"/>
        </w:rPr>
        <w:t>/</w:t>
      </w:r>
      <w:r>
        <w:rPr>
          <w:b/>
          <w:color w:val="002060"/>
          <w:u w:val="single"/>
        </w:rPr>
        <w:t>02</w:t>
      </w:r>
      <w:r w:rsidRPr="00E762DC">
        <w:rPr>
          <w:b/>
          <w:color w:val="002060"/>
          <w:u w:val="single"/>
        </w:rPr>
        <w:t>/202</w:t>
      </w:r>
      <w:r>
        <w:rPr>
          <w:b/>
          <w:color w:val="002060"/>
          <w:u w:val="single"/>
        </w:rPr>
        <w:t>2</w:t>
      </w:r>
      <w:r w:rsidRPr="00E762DC">
        <w:rPr>
          <w:color w:val="002060"/>
          <w:u w:val="single"/>
        </w:rPr>
        <w:t>.</w:t>
      </w:r>
    </w:p>
    <w:p w14:paraId="6FC45C84" w14:textId="77777777" w:rsidR="00BA6257" w:rsidRPr="00E762DC" w:rsidRDefault="00BA6257" w:rsidP="00934B52">
      <w:pPr>
        <w:pStyle w:val="LndNormale1"/>
        <w:rPr>
          <w:color w:val="002060"/>
        </w:rPr>
      </w:pPr>
    </w:p>
    <w:p w14:paraId="59C75FE7" w14:textId="77777777" w:rsidR="00934B52" w:rsidRPr="00E762DC" w:rsidRDefault="00934B52" w:rsidP="00934B52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>Girone "Gold"</w:t>
      </w:r>
    </w:p>
    <w:p w14:paraId="2EE9F394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 xml:space="preserve">- Girone andata e ritorno dal </w:t>
      </w:r>
      <w:r>
        <w:rPr>
          <w:color w:val="002060"/>
        </w:rPr>
        <w:t>05</w:t>
      </w:r>
      <w:r w:rsidRPr="00E762DC">
        <w:rPr>
          <w:color w:val="002060"/>
        </w:rPr>
        <w:t>/0</w:t>
      </w:r>
      <w:r>
        <w:rPr>
          <w:color w:val="002060"/>
        </w:rPr>
        <w:t>2</w:t>
      </w:r>
      <w:r w:rsidRPr="00E762DC">
        <w:rPr>
          <w:color w:val="002060"/>
        </w:rPr>
        <w:t xml:space="preserve">/2022 al </w:t>
      </w:r>
      <w:r>
        <w:rPr>
          <w:color w:val="002060"/>
        </w:rPr>
        <w:t>09</w:t>
      </w:r>
      <w:r w:rsidRPr="00E762DC">
        <w:rPr>
          <w:color w:val="002060"/>
        </w:rPr>
        <w:t>/0</w:t>
      </w:r>
      <w:r>
        <w:rPr>
          <w:color w:val="002060"/>
        </w:rPr>
        <w:t>4</w:t>
      </w:r>
      <w:r w:rsidRPr="00E762DC">
        <w:rPr>
          <w:color w:val="002060"/>
        </w:rPr>
        <w:t>/2022.</w:t>
      </w:r>
    </w:p>
    <w:p w14:paraId="199035B1" w14:textId="77777777" w:rsidR="00934B52" w:rsidRPr="00E762DC" w:rsidRDefault="00934B52" w:rsidP="00934B52">
      <w:pPr>
        <w:pStyle w:val="LndNormale1"/>
        <w:rPr>
          <w:color w:val="002060"/>
        </w:rPr>
      </w:pPr>
    </w:p>
    <w:p w14:paraId="4C687BC0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Al termine del girone "Gold" le sei squadre accederanno ai Quarti di Finale.</w:t>
      </w:r>
    </w:p>
    <w:p w14:paraId="5F605448" w14:textId="77777777" w:rsidR="00934B52" w:rsidRPr="00E762DC" w:rsidRDefault="00934B52" w:rsidP="00934B52">
      <w:pPr>
        <w:pStyle w:val="LndNormale1"/>
        <w:rPr>
          <w:color w:val="002060"/>
        </w:rPr>
      </w:pPr>
    </w:p>
    <w:p w14:paraId="0D8E3EB4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Per la classifica del girone “Gold” si terrà conto:</w:t>
      </w:r>
    </w:p>
    <w:p w14:paraId="25082C20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a) dei punti ottenuti negli incontri disputati;</w:t>
      </w:r>
    </w:p>
    <w:p w14:paraId="45918BF6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b) dei punti ottenuti negli incontri diretti;</w:t>
      </w:r>
    </w:p>
    <w:p w14:paraId="7BB32904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c) della differenza reti negli incontri diretti;</w:t>
      </w:r>
    </w:p>
    <w:p w14:paraId="233977B0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d) della migliore differenza reti del girone;</w:t>
      </w:r>
    </w:p>
    <w:p w14:paraId="6EB170E1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e) del maggior numero di reti segnate;</w:t>
      </w:r>
    </w:p>
    <w:p w14:paraId="28444EB1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Persistendo ulteriore parità la vincitrice sarà determinata per sorteggio che sarà effettuato dal Comitato Regionale Marche.</w:t>
      </w:r>
    </w:p>
    <w:p w14:paraId="5F8BA5F4" w14:textId="77777777" w:rsidR="00934B52" w:rsidRPr="00E762DC" w:rsidRDefault="00934B52" w:rsidP="00934B52">
      <w:pPr>
        <w:pStyle w:val="LndNormale1"/>
        <w:rPr>
          <w:color w:val="002060"/>
        </w:rPr>
      </w:pPr>
    </w:p>
    <w:p w14:paraId="0B6A70B0" w14:textId="77777777" w:rsidR="00934B52" w:rsidRPr="00E762DC" w:rsidRDefault="00934B52" w:rsidP="00934B52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 xml:space="preserve">Girone "Silver" </w:t>
      </w:r>
    </w:p>
    <w:p w14:paraId="60323D5F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 xml:space="preserve">- Girone andata e ritorno dal </w:t>
      </w:r>
      <w:r>
        <w:rPr>
          <w:color w:val="002060"/>
        </w:rPr>
        <w:t>05</w:t>
      </w:r>
      <w:r w:rsidRPr="00E762DC">
        <w:rPr>
          <w:color w:val="002060"/>
        </w:rPr>
        <w:t>/0</w:t>
      </w:r>
      <w:r>
        <w:rPr>
          <w:color w:val="002060"/>
        </w:rPr>
        <w:t>2</w:t>
      </w:r>
      <w:r w:rsidRPr="00E762DC">
        <w:rPr>
          <w:color w:val="002060"/>
        </w:rPr>
        <w:t xml:space="preserve">/2022 al </w:t>
      </w:r>
      <w:r>
        <w:rPr>
          <w:color w:val="002060"/>
        </w:rPr>
        <w:t>09</w:t>
      </w:r>
      <w:r w:rsidRPr="00E762DC">
        <w:rPr>
          <w:color w:val="002060"/>
        </w:rPr>
        <w:t>/0</w:t>
      </w:r>
      <w:r>
        <w:rPr>
          <w:color w:val="002060"/>
        </w:rPr>
        <w:t>4</w:t>
      </w:r>
      <w:r w:rsidRPr="00E762DC">
        <w:rPr>
          <w:color w:val="002060"/>
        </w:rPr>
        <w:t>/2022.</w:t>
      </w:r>
    </w:p>
    <w:p w14:paraId="617C3E81" w14:textId="77777777" w:rsidR="00934B52" w:rsidRPr="00E762DC" w:rsidRDefault="00934B52" w:rsidP="00934B52">
      <w:pPr>
        <w:pStyle w:val="LndNormale1"/>
        <w:rPr>
          <w:color w:val="002060"/>
        </w:rPr>
      </w:pPr>
    </w:p>
    <w:p w14:paraId="7676C662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Al termine dei due gironi "Silver" le prime squadre classificate accederanno ai Quarti di Finale.</w:t>
      </w:r>
    </w:p>
    <w:p w14:paraId="45A5908B" w14:textId="77777777" w:rsidR="00934B52" w:rsidRPr="00E762DC" w:rsidRDefault="00934B52" w:rsidP="00934B52">
      <w:pPr>
        <w:pStyle w:val="LndNormale1"/>
        <w:rPr>
          <w:color w:val="002060"/>
        </w:rPr>
      </w:pPr>
    </w:p>
    <w:p w14:paraId="7BA6F08C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Per la classifica del girone “Silver” si terrà conto:</w:t>
      </w:r>
    </w:p>
    <w:p w14:paraId="4E6712B6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a) dei punti ottenuti negli incontri disputati;</w:t>
      </w:r>
    </w:p>
    <w:p w14:paraId="6345A0AA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b) dei punti ottenuti negli incontri diretti;</w:t>
      </w:r>
    </w:p>
    <w:p w14:paraId="01317DB7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c) della differenza reti negli incontri diretti;</w:t>
      </w:r>
    </w:p>
    <w:p w14:paraId="62B094CB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d) della migliore differenza reti del girone;</w:t>
      </w:r>
    </w:p>
    <w:p w14:paraId="2B491C3F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e) del maggior numero di reti segnate;</w:t>
      </w:r>
    </w:p>
    <w:p w14:paraId="2ECD5C6D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Persistendo ulteriore parità la vincitrice sarà determinata per sorteggio che sarà effettuato dal Comitato Regionale Marche.</w:t>
      </w:r>
    </w:p>
    <w:p w14:paraId="175F9CA3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ab/>
      </w:r>
    </w:p>
    <w:p w14:paraId="4A08E74A" w14:textId="77777777" w:rsidR="00934B52" w:rsidRPr="00E762DC" w:rsidRDefault="00934B52" w:rsidP="00934B52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>Quarti di Finale (gara unica 23/04/2022)</w:t>
      </w:r>
    </w:p>
    <w:p w14:paraId="529DE610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Le 6 squadre del girone “Gold” e le prime 2 del girone “Silver” disputeranno i Quarti di Finale in gara unica come segue:</w:t>
      </w:r>
    </w:p>
    <w:p w14:paraId="0E8FC809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</w:p>
    <w:p w14:paraId="3CF9BB0A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- 1^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1^ classificata girone Silver “B”</w:t>
      </w:r>
      <w:r w:rsidRPr="00E762DC">
        <w:rPr>
          <w:rFonts w:ascii="Arial" w:hAnsi="Arial" w:cs="Arial"/>
          <w:color w:val="002060"/>
          <w:sz w:val="22"/>
        </w:rPr>
        <w:tab/>
        <w:t>= A</w:t>
      </w:r>
    </w:p>
    <w:p w14:paraId="53894A32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- 2^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1^ classificata girone Silver “A”</w:t>
      </w:r>
      <w:r w:rsidRPr="00E762DC">
        <w:rPr>
          <w:rFonts w:ascii="Arial" w:hAnsi="Arial" w:cs="Arial"/>
          <w:color w:val="002060"/>
          <w:sz w:val="22"/>
        </w:rPr>
        <w:tab/>
        <w:t>= B</w:t>
      </w:r>
    </w:p>
    <w:p w14:paraId="54F038A7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- 3^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6^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= C</w:t>
      </w:r>
    </w:p>
    <w:p w14:paraId="1EBA4C5E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- 4^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5^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= D</w:t>
      </w:r>
    </w:p>
    <w:p w14:paraId="6C1062A0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</w:p>
    <w:p w14:paraId="4BA481F8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</w:t>
      </w:r>
    </w:p>
    <w:p w14:paraId="011AEC07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Se anche al termine dei tempi supplementari si verificasse la situazione di parità si qualificherà al turno successivo la squadra di casa.</w:t>
      </w:r>
    </w:p>
    <w:p w14:paraId="00DD6F5C" w14:textId="77777777" w:rsidR="00934B52" w:rsidRPr="00E762DC" w:rsidRDefault="00934B52" w:rsidP="00934B52">
      <w:pPr>
        <w:pStyle w:val="Corpodeltesto21"/>
        <w:rPr>
          <w:color w:val="002060"/>
          <w:szCs w:val="22"/>
        </w:rPr>
      </w:pPr>
    </w:p>
    <w:p w14:paraId="4A05D358" w14:textId="77777777" w:rsidR="00934B52" w:rsidRPr="00E762DC" w:rsidRDefault="00934B52" w:rsidP="00934B52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>Fase Finale (30/04/2022 – 01/05/2022)</w:t>
      </w:r>
    </w:p>
    <w:p w14:paraId="5C89C1C6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Le 4 squadre qualificate disputeranno la Fase Finale in gara unica in sede da stabilire. </w:t>
      </w:r>
    </w:p>
    <w:p w14:paraId="2BDBC29D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lastRenderedPageBreak/>
        <w:t>Gli abbinamenti saranno composti secondo il seguente criterio:</w:t>
      </w:r>
    </w:p>
    <w:p w14:paraId="28C5DA47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- vincente A 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- </w:t>
      </w:r>
      <w:r w:rsidRPr="00E762DC">
        <w:rPr>
          <w:rFonts w:ascii="Arial" w:hAnsi="Arial" w:cs="Arial"/>
          <w:color w:val="002060"/>
          <w:sz w:val="22"/>
        </w:rPr>
        <w:tab/>
        <w:t>vincente 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</w:p>
    <w:p w14:paraId="49539615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vincente B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-</w:t>
      </w:r>
      <w:r w:rsidRPr="00E762DC">
        <w:rPr>
          <w:rFonts w:ascii="Arial" w:hAnsi="Arial" w:cs="Arial"/>
          <w:color w:val="002060"/>
          <w:sz w:val="22"/>
        </w:rPr>
        <w:tab/>
        <w:t>vincente C</w:t>
      </w:r>
    </w:p>
    <w:p w14:paraId="26B177A0" w14:textId="77777777" w:rsidR="00934B52" w:rsidRPr="00E762DC" w:rsidRDefault="00934B52" w:rsidP="00934B52">
      <w:pPr>
        <w:pStyle w:val="Corpodeltesto21"/>
        <w:rPr>
          <w:color w:val="002060"/>
          <w:szCs w:val="22"/>
        </w:rPr>
      </w:pPr>
    </w:p>
    <w:p w14:paraId="0147005B" w14:textId="77777777" w:rsidR="00934B52" w:rsidRPr="00E762DC" w:rsidRDefault="00934B52" w:rsidP="00934B52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E762DC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Semifinali</w:t>
      </w:r>
    </w:p>
    <w:p w14:paraId="1BE564A0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</w:t>
      </w:r>
    </w:p>
    <w:p w14:paraId="2B26714C" w14:textId="77777777" w:rsidR="007E4211" w:rsidRPr="00E762DC" w:rsidRDefault="007E4211" w:rsidP="007E4211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Se anche al termine dei tempi supplementari si verificasse la situazione di parità si qualificherà al turno </w:t>
      </w:r>
      <w:r>
        <w:rPr>
          <w:rFonts w:ascii="Arial" w:hAnsi="Arial" w:cs="Arial"/>
          <w:color w:val="002060"/>
          <w:sz w:val="22"/>
        </w:rPr>
        <w:t>la squadra meglio classificata nel girone “Gold”</w:t>
      </w:r>
      <w:r w:rsidRPr="00E762DC">
        <w:rPr>
          <w:rFonts w:ascii="Arial" w:hAnsi="Arial" w:cs="Arial"/>
          <w:color w:val="002060"/>
          <w:sz w:val="22"/>
        </w:rPr>
        <w:t>.</w:t>
      </w:r>
    </w:p>
    <w:p w14:paraId="46B57263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</w:p>
    <w:p w14:paraId="39F21695" w14:textId="77777777" w:rsidR="00934B52" w:rsidRPr="00E762DC" w:rsidRDefault="00934B52" w:rsidP="00934B52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E762DC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Finale</w:t>
      </w:r>
    </w:p>
    <w:p w14:paraId="17592B12" w14:textId="77777777" w:rsidR="00934B52" w:rsidRPr="00E762DC" w:rsidRDefault="00934B52" w:rsidP="00934B52">
      <w:pPr>
        <w:pStyle w:val="Corpodeltesto21"/>
        <w:rPr>
          <w:color w:val="002060"/>
          <w:szCs w:val="22"/>
        </w:rPr>
      </w:pPr>
      <w:r w:rsidRPr="00E762DC"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 Se anche al termine dei tempi supplementari si verificasse la situazione di parità si procederà all’effettuazione dei tiri di rigore secondo le modalità previste dalle vigenti norme federali.</w:t>
      </w:r>
    </w:p>
    <w:p w14:paraId="52D61C51" w14:textId="77777777" w:rsidR="00934B52" w:rsidRPr="00E762DC" w:rsidRDefault="00934B52" w:rsidP="00934B52">
      <w:pPr>
        <w:pStyle w:val="LndNormale1"/>
        <w:rPr>
          <w:b/>
          <w:color w:val="002060"/>
          <w:sz w:val="24"/>
          <w:szCs w:val="24"/>
        </w:rPr>
      </w:pPr>
    </w:p>
    <w:p w14:paraId="7B0933E7" w14:textId="77777777" w:rsidR="00934B52" w:rsidRPr="00E762DC" w:rsidRDefault="00934B52" w:rsidP="00934B52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LIMITE DI PARTECIPAZIONE DEI CALCIATORI</w:t>
      </w:r>
    </w:p>
    <w:p w14:paraId="2B191503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 xml:space="preserve">Il Campionato Regionale Under 15 è riservato </w:t>
      </w:r>
      <w:r w:rsidRPr="00E762DC">
        <w:rPr>
          <w:b/>
          <w:color w:val="002060"/>
        </w:rPr>
        <w:t>ai calciatori nati nel 2007, nel 2008 e nel 2009 che comunque abbiano compiuto i 12 anni di età</w:t>
      </w:r>
      <w:r w:rsidRPr="00E762DC">
        <w:rPr>
          <w:color w:val="002060"/>
        </w:rPr>
        <w:t>.</w:t>
      </w:r>
    </w:p>
    <w:p w14:paraId="7C47E3BC" w14:textId="77777777" w:rsidR="00934B52" w:rsidRPr="00E762DC" w:rsidRDefault="00934B52" w:rsidP="00934B52">
      <w:pPr>
        <w:pStyle w:val="LndNormale1"/>
        <w:rPr>
          <w:color w:val="002060"/>
        </w:rPr>
      </w:pPr>
    </w:p>
    <w:p w14:paraId="6CF8A6B8" w14:textId="77777777" w:rsidR="00934B52" w:rsidRPr="00E762DC" w:rsidRDefault="00934B52" w:rsidP="00934B52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CAMPO DI GIUOCO</w:t>
      </w:r>
    </w:p>
    <w:p w14:paraId="1A20D1C3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Tutte le gare del Campionato Regionale Under 15 dovranno essere disputate in campi dalle  dimensioni minime di 25 x 15 m.</w:t>
      </w:r>
    </w:p>
    <w:p w14:paraId="781BF57C" w14:textId="77777777" w:rsidR="00934B52" w:rsidRPr="00E762DC" w:rsidRDefault="00934B52" w:rsidP="00934B52">
      <w:pPr>
        <w:pStyle w:val="LndNormale1"/>
        <w:rPr>
          <w:color w:val="002060"/>
        </w:rPr>
      </w:pPr>
    </w:p>
    <w:p w14:paraId="63A59978" w14:textId="77777777" w:rsidR="00934B52" w:rsidRPr="00E762DC" w:rsidRDefault="00934B52" w:rsidP="00934B52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ORARIO INIZIO GARE</w:t>
      </w:r>
    </w:p>
    <w:p w14:paraId="62FD8182" w14:textId="77777777" w:rsidR="00934B52" w:rsidRPr="00E762DC" w:rsidRDefault="00934B52" w:rsidP="00934B52">
      <w:pPr>
        <w:pStyle w:val="LndNormale1"/>
        <w:numPr>
          <w:ilvl w:val="0"/>
          <w:numId w:val="7"/>
        </w:numPr>
        <w:ind w:left="720"/>
        <w:rPr>
          <w:color w:val="002060"/>
        </w:rPr>
      </w:pPr>
      <w:r w:rsidRPr="00E762DC">
        <w:rPr>
          <w:b/>
          <w:color w:val="002060"/>
        </w:rPr>
        <w:t>SABATO</w:t>
      </w:r>
      <w:r w:rsidRPr="00E762DC">
        <w:rPr>
          <w:color w:val="002060"/>
        </w:rPr>
        <w:t xml:space="preserve"> </w:t>
      </w:r>
      <w:r w:rsidRPr="00E762DC">
        <w:rPr>
          <w:color w:val="002060"/>
        </w:rPr>
        <w:tab/>
      </w:r>
      <w:r w:rsidRPr="00E762DC">
        <w:rPr>
          <w:b/>
          <w:color w:val="002060"/>
        </w:rPr>
        <w:t>dalle ore 15:30 alle ore 19:00</w:t>
      </w:r>
    </w:p>
    <w:p w14:paraId="325E4E2A" w14:textId="77777777" w:rsidR="00934B52" w:rsidRPr="00E762DC" w:rsidRDefault="00934B52" w:rsidP="00934B52">
      <w:pPr>
        <w:pStyle w:val="LndNormale1"/>
        <w:numPr>
          <w:ilvl w:val="0"/>
          <w:numId w:val="7"/>
        </w:numPr>
        <w:ind w:left="720"/>
        <w:rPr>
          <w:color w:val="002060"/>
        </w:rPr>
      </w:pPr>
      <w:r w:rsidRPr="00E762DC">
        <w:rPr>
          <w:b/>
          <w:color w:val="002060"/>
        </w:rPr>
        <w:t>DOMENICA</w:t>
      </w:r>
      <w:r w:rsidRPr="00E762DC">
        <w:rPr>
          <w:b/>
          <w:color w:val="002060"/>
        </w:rPr>
        <w:tab/>
        <w:t>dalle ore 10:00 alle ore 12:00; dalle ore 15:00 alle ore 19:00</w:t>
      </w:r>
    </w:p>
    <w:p w14:paraId="480923AD" w14:textId="3970DA21" w:rsidR="009F3FC6" w:rsidRDefault="009F3FC6" w:rsidP="009D0C38">
      <w:pPr>
        <w:pStyle w:val="LndNormale1"/>
        <w:rPr>
          <w:color w:val="002060"/>
          <w:szCs w:val="22"/>
        </w:rPr>
      </w:pPr>
    </w:p>
    <w:p w14:paraId="18717277" w14:textId="77777777" w:rsidR="00CE62A9" w:rsidRDefault="00CE62A9" w:rsidP="009D0C38">
      <w:pPr>
        <w:pStyle w:val="LndNormale1"/>
        <w:rPr>
          <w:color w:val="002060"/>
          <w:szCs w:val="22"/>
        </w:rPr>
      </w:pPr>
    </w:p>
    <w:p w14:paraId="537A9A79" w14:textId="5FD0A975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934B52">
        <w:rPr>
          <w:b/>
          <w:color w:val="002060"/>
          <w:u w:val="single"/>
        </w:rPr>
        <w:t>31</w:t>
      </w:r>
      <w:r w:rsidR="00830450" w:rsidRPr="000039D0">
        <w:rPr>
          <w:b/>
          <w:color w:val="002060"/>
          <w:u w:val="single"/>
        </w:rPr>
        <w:t>/</w:t>
      </w:r>
      <w:r w:rsidR="00496B75">
        <w:rPr>
          <w:b/>
          <w:color w:val="002060"/>
          <w:u w:val="single"/>
        </w:rPr>
        <w:t>01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496B75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96A92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2"/>
      <w:footerReference w:type="even" r:id="rId13"/>
      <w:footerReference w:type="default" r:id="rId14"/>
      <w:headerReference w:type="first" r:id="rId15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72CE9E" w14:textId="77777777" w:rsidR="00566EDD" w:rsidRDefault="00566EDD">
      <w:r>
        <w:separator/>
      </w:r>
    </w:p>
  </w:endnote>
  <w:endnote w:type="continuationSeparator" w:id="0">
    <w:p w14:paraId="4B5F2AA8" w14:textId="77777777" w:rsidR="00566EDD" w:rsidRDefault="00566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 Condensed">
    <w:altName w:val="Arial Narrow"/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24FEC2" w14:textId="479BAECE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EC2083">
      <w:rPr>
        <w:rStyle w:val="Numeropagina"/>
        <w:rFonts w:ascii="Arial" w:hAnsi="Arial" w:cs="Arial"/>
        <w:noProof/>
        <w:color w:val="002060"/>
      </w:rPr>
      <w:t>9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934B52">
      <w:rPr>
        <w:rStyle w:val="Numeropagina"/>
        <w:rFonts w:ascii="Arial" w:hAnsi="Arial" w:cs="Arial"/>
        <w:color w:val="002060"/>
      </w:rPr>
      <w:t>56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3D8C8E" w14:textId="77777777" w:rsidR="00566EDD" w:rsidRDefault="00566EDD">
      <w:r>
        <w:separator/>
      </w:r>
    </w:p>
  </w:footnote>
  <w:footnote w:type="continuationSeparator" w:id="0">
    <w:p w14:paraId="21A51572" w14:textId="77777777" w:rsidR="00566EDD" w:rsidRDefault="00566E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D3C0647"/>
    <w:multiLevelType w:val="hybridMultilevel"/>
    <w:tmpl w:val="2124A598"/>
    <w:lvl w:ilvl="0" w:tplc="195E85A6">
      <w:start w:val="1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6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4897"/>
        </w:tabs>
        <w:ind w:left="489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617" w:hanging="360"/>
      </w:pPr>
    </w:lvl>
    <w:lvl w:ilvl="2" w:tplc="0410001B" w:tentative="1">
      <w:start w:val="1"/>
      <w:numFmt w:val="lowerRoman"/>
      <w:lvlText w:val="%3."/>
      <w:lvlJc w:val="right"/>
      <w:pPr>
        <w:ind w:left="6337" w:hanging="180"/>
      </w:pPr>
    </w:lvl>
    <w:lvl w:ilvl="3" w:tplc="0410000F" w:tentative="1">
      <w:start w:val="1"/>
      <w:numFmt w:val="decimal"/>
      <w:lvlText w:val="%4."/>
      <w:lvlJc w:val="left"/>
      <w:pPr>
        <w:ind w:left="7057" w:hanging="360"/>
      </w:pPr>
    </w:lvl>
    <w:lvl w:ilvl="4" w:tplc="04100019" w:tentative="1">
      <w:start w:val="1"/>
      <w:numFmt w:val="lowerLetter"/>
      <w:lvlText w:val="%5."/>
      <w:lvlJc w:val="left"/>
      <w:pPr>
        <w:ind w:left="7777" w:hanging="360"/>
      </w:pPr>
    </w:lvl>
    <w:lvl w:ilvl="5" w:tplc="0410001B" w:tentative="1">
      <w:start w:val="1"/>
      <w:numFmt w:val="lowerRoman"/>
      <w:lvlText w:val="%6."/>
      <w:lvlJc w:val="right"/>
      <w:pPr>
        <w:ind w:left="8497" w:hanging="180"/>
      </w:pPr>
    </w:lvl>
    <w:lvl w:ilvl="6" w:tplc="0410000F" w:tentative="1">
      <w:start w:val="1"/>
      <w:numFmt w:val="decimal"/>
      <w:lvlText w:val="%7."/>
      <w:lvlJc w:val="left"/>
      <w:pPr>
        <w:ind w:left="9217" w:hanging="360"/>
      </w:pPr>
    </w:lvl>
    <w:lvl w:ilvl="7" w:tplc="04100019" w:tentative="1">
      <w:start w:val="1"/>
      <w:numFmt w:val="lowerLetter"/>
      <w:lvlText w:val="%8."/>
      <w:lvlJc w:val="left"/>
      <w:pPr>
        <w:ind w:left="9937" w:hanging="360"/>
      </w:pPr>
    </w:lvl>
    <w:lvl w:ilvl="8" w:tplc="0410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8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7C3F6B"/>
    <w:multiLevelType w:val="multilevel"/>
    <w:tmpl w:val="469C6142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0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7A80783"/>
    <w:multiLevelType w:val="hybridMultilevel"/>
    <w:tmpl w:val="BEDA5D1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7FD233D"/>
    <w:multiLevelType w:val="hybridMultilevel"/>
    <w:tmpl w:val="88D62108"/>
    <w:lvl w:ilvl="0" w:tplc="2B7446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5C77A7"/>
    <w:multiLevelType w:val="hybridMultilevel"/>
    <w:tmpl w:val="4A6C64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F0406E"/>
    <w:multiLevelType w:val="hybridMultilevel"/>
    <w:tmpl w:val="084EDB4C"/>
    <w:lvl w:ilvl="0" w:tplc="195E85A6">
      <w:start w:val="1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2C4142"/>
    <w:multiLevelType w:val="hybridMultilevel"/>
    <w:tmpl w:val="9F62D8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2"/>
  </w:num>
  <w:num w:numId="3">
    <w:abstractNumId w:val="11"/>
  </w:num>
  <w:num w:numId="4">
    <w:abstractNumId w:val="14"/>
  </w:num>
  <w:num w:numId="5">
    <w:abstractNumId w:val="16"/>
  </w:num>
  <w:num w:numId="6">
    <w:abstractNumId w:val="9"/>
  </w:num>
  <w:num w:numId="7">
    <w:abstractNumId w:val="8"/>
  </w:num>
  <w:num w:numId="8">
    <w:abstractNumId w:val="31"/>
  </w:num>
  <w:num w:numId="9">
    <w:abstractNumId w:val="1"/>
  </w:num>
  <w:num w:numId="10">
    <w:abstractNumId w:val="2"/>
  </w:num>
  <w:num w:numId="11">
    <w:abstractNumId w:val="30"/>
  </w:num>
  <w:num w:numId="12">
    <w:abstractNumId w:val="7"/>
  </w:num>
  <w:num w:numId="13">
    <w:abstractNumId w:val="32"/>
  </w:num>
  <w:num w:numId="14">
    <w:abstractNumId w:val="23"/>
  </w:num>
  <w:num w:numId="15">
    <w:abstractNumId w:val="13"/>
  </w:num>
  <w:num w:numId="16">
    <w:abstractNumId w:val="24"/>
  </w:num>
  <w:num w:numId="17">
    <w:abstractNumId w:val="17"/>
  </w:num>
  <w:num w:numId="18">
    <w:abstractNumId w:val="27"/>
  </w:num>
  <w:num w:numId="19">
    <w:abstractNumId w:val="29"/>
  </w:num>
  <w:num w:numId="20">
    <w:abstractNumId w:val="25"/>
  </w:num>
  <w:num w:numId="21">
    <w:abstractNumId w:val="18"/>
  </w:num>
  <w:num w:numId="22">
    <w:abstractNumId w:val="3"/>
  </w:num>
  <w:num w:numId="23">
    <w:abstractNumId w:val="19"/>
  </w:num>
  <w:num w:numId="24">
    <w:abstractNumId w:val="19"/>
    <w:lvlOverride w:ilvl="0">
      <w:startOverride w:val="1"/>
    </w:lvlOverride>
  </w:num>
  <w:num w:numId="25">
    <w:abstractNumId w:val="6"/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15"/>
  </w:num>
  <w:num w:numId="30">
    <w:abstractNumId w:val="4"/>
  </w:num>
  <w:num w:numId="31">
    <w:abstractNumId w:val="1"/>
    <w:lvlOverride w:ilvl="0">
      <w:startOverride w:val="1"/>
    </w:lvlOverride>
  </w:num>
  <w:num w:numId="32">
    <w:abstractNumId w:val="5"/>
  </w:num>
  <w:num w:numId="33">
    <w:abstractNumId w:val="33"/>
  </w:num>
  <w:num w:numId="34">
    <w:abstractNumId w:val="0"/>
  </w:num>
  <w:num w:numId="35">
    <w:abstractNumId w:val="20"/>
  </w:num>
  <w:num w:numId="36">
    <w:abstractNumId w:val="0"/>
    <w:lvlOverride w:ilvl="0">
      <w:startOverride w:val="1"/>
    </w:lvlOverride>
  </w:num>
  <w:num w:numId="37">
    <w:abstractNumId w:val="26"/>
  </w:num>
  <w:num w:numId="38">
    <w:abstractNumId w:val="10"/>
  </w:num>
  <w:num w:numId="39">
    <w:abstractNumId w:val="28"/>
  </w:num>
  <w:num w:numId="40">
    <w:abstractNumId w:val="2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78"/>
    <w:rsid w:val="000002B3"/>
    <w:rsid w:val="00000DD0"/>
    <w:rsid w:val="00001C1D"/>
    <w:rsid w:val="00001C67"/>
    <w:rsid w:val="000024FD"/>
    <w:rsid w:val="000039D0"/>
    <w:rsid w:val="00004B3E"/>
    <w:rsid w:val="000056DA"/>
    <w:rsid w:val="0000615B"/>
    <w:rsid w:val="00007368"/>
    <w:rsid w:val="00007DAD"/>
    <w:rsid w:val="00011538"/>
    <w:rsid w:val="00012C08"/>
    <w:rsid w:val="000147A2"/>
    <w:rsid w:val="00015453"/>
    <w:rsid w:val="00015DFF"/>
    <w:rsid w:val="000173C1"/>
    <w:rsid w:val="00017AB2"/>
    <w:rsid w:val="00017CC1"/>
    <w:rsid w:val="000207B6"/>
    <w:rsid w:val="00021079"/>
    <w:rsid w:val="00021AE9"/>
    <w:rsid w:val="00021EF2"/>
    <w:rsid w:val="00022315"/>
    <w:rsid w:val="00022670"/>
    <w:rsid w:val="000238C5"/>
    <w:rsid w:val="00024134"/>
    <w:rsid w:val="000256DA"/>
    <w:rsid w:val="00025CCB"/>
    <w:rsid w:val="000260E9"/>
    <w:rsid w:val="000265EB"/>
    <w:rsid w:val="0002684C"/>
    <w:rsid w:val="00026891"/>
    <w:rsid w:val="000270F1"/>
    <w:rsid w:val="00027382"/>
    <w:rsid w:val="00031779"/>
    <w:rsid w:val="00031818"/>
    <w:rsid w:val="00031B58"/>
    <w:rsid w:val="00031D32"/>
    <w:rsid w:val="00032228"/>
    <w:rsid w:val="0003269E"/>
    <w:rsid w:val="000334EC"/>
    <w:rsid w:val="00033F3D"/>
    <w:rsid w:val="00035236"/>
    <w:rsid w:val="00036089"/>
    <w:rsid w:val="00040500"/>
    <w:rsid w:val="00042204"/>
    <w:rsid w:val="00042E43"/>
    <w:rsid w:val="00044BFA"/>
    <w:rsid w:val="00044DFA"/>
    <w:rsid w:val="00045E1D"/>
    <w:rsid w:val="00050236"/>
    <w:rsid w:val="0005158A"/>
    <w:rsid w:val="00052314"/>
    <w:rsid w:val="00053AF2"/>
    <w:rsid w:val="000545D6"/>
    <w:rsid w:val="00055207"/>
    <w:rsid w:val="00056C7C"/>
    <w:rsid w:val="000570D1"/>
    <w:rsid w:val="000600C2"/>
    <w:rsid w:val="0006091A"/>
    <w:rsid w:val="00061D99"/>
    <w:rsid w:val="00062542"/>
    <w:rsid w:val="00065B65"/>
    <w:rsid w:val="00065CD1"/>
    <w:rsid w:val="00066479"/>
    <w:rsid w:val="000669CC"/>
    <w:rsid w:val="00067183"/>
    <w:rsid w:val="00067E1A"/>
    <w:rsid w:val="0007055B"/>
    <w:rsid w:val="000709F5"/>
    <w:rsid w:val="00070A03"/>
    <w:rsid w:val="00070E37"/>
    <w:rsid w:val="00072072"/>
    <w:rsid w:val="00072362"/>
    <w:rsid w:val="000728AE"/>
    <w:rsid w:val="000731D1"/>
    <w:rsid w:val="00073689"/>
    <w:rsid w:val="00073FA0"/>
    <w:rsid w:val="00073FF4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269B"/>
    <w:rsid w:val="00084C91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3F0"/>
    <w:rsid w:val="00096498"/>
    <w:rsid w:val="00096A3D"/>
    <w:rsid w:val="00097AC7"/>
    <w:rsid w:val="000A0E80"/>
    <w:rsid w:val="000A1A20"/>
    <w:rsid w:val="000A1D3E"/>
    <w:rsid w:val="000A1FC8"/>
    <w:rsid w:val="000A2755"/>
    <w:rsid w:val="000A4314"/>
    <w:rsid w:val="000A48FC"/>
    <w:rsid w:val="000A4CD9"/>
    <w:rsid w:val="000A518B"/>
    <w:rsid w:val="000A5520"/>
    <w:rsid w:val="000A6935"/>
    <w:rsid w:val="000A78E6"/>
    <w:rsid w:val="000B05DF"/>
    <w:rsid w:val="000B09CA"/>
    <w:rsid w:val="000B0CBE"/>
    <w:rsid w:val="000B10F6"/>
    <w:rsid w:val="000B17DB"/>
    <w:rsid w:val="000B2CA3"/>
    <w:rsid w:val="000B2E0C"/>
    <w:rsid w:val="000B3325"/>
    <w:rsid w:val="000B3844"/>
    <w:rsid w:val="000B3C91"/>
    <w:rsid w:val="000B4152"/>
    <w:rsid w:val="000B42C5"/>
    <w:rsid w:val="000B6171"/>
    <w:rsid w:val="000C18A9"/>
    <w:rsid w:val="000C1937"/>
    <w:rsid w:val="000C1DDB"/>
    <w:rsid w:val="000C235A"/>
    <w:rsid w:val="000C30D5"/>
    <w:rsid w:val="000C3E7B"/>
    <w:rsid w:val="000C539B"/>
    <w:rsid w:val="000C58B2"/>
    <w:rsid w:val="000C5BAA"/>
    <w:rsid w:val="000C666E"/>
    <w:rsid w:val="000C6676"/>
    <w:rsid w:val="000C7505"/>
    <w:rsid w:val="000C7BA3"/>
    <w:rsid w:val="000D115D"/>
    <w:rsid w:val="000D29F1"/>
    <w:rsid w:val="000D2B0F"/>
    <w:rsid w:val="000D2E1B"/>
    <w:rsid w:val="000D4B1C"/>
    <w:rsid w:val="000D4C5B"/>
    <w:rsid w:val="000D53CC"/>
    <w:rsid w:val="000D5D44"/>
    <w:rsid w:val="000D5D8D"/>
    <w:rsid w:val="000D5E81"/>
    <w:rsid w:val="000D5FA1"/>
    <w:rsid w:val="000D6A1D"/>
    <w:rsid w:val="000D7469"/>
    <w:rsid w:val="000D7A3E"/>
    <w:rsid w:val="000D7E42"/>
    <w:rsid w:val="000E18D0"/>
    <w:rsid w:val="000E2C64"/>
    <w:rsid w:val="000E3E01"/>
    <w:rsid w:val="000E42C7"/>
    <w:rsid w:val="000E4A63"/>
    <w:rsid w:val="000E4F35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6EAA"/>
    <w:rsid w:val="000F7C58"/>
    <w:rsid w:val="00100CB6"/>
    <w:rsid w:val="00101406"/>
    <w:rsid w:val="00101DBD"/>
    <w:rsid w:val="00102631"/>
    <w:rsid w:val="0010267A"/>
    <w:rsid w:val="00102D1B"/>
    <w:rsid w:val="00103746"/>
    <w:rsid w:val="00104D60"/>
    <w:rsid w:val="00106825"/>
    <w:rsid w:val="0010773C"/>
    <w:rsid w:val="00107E03"/>
    <w:rsid w:val="0011030F"/>
    <w:rsid w:val="00111202"/>
    <w:rsid w:val="001113D0"/>
    <w:rsid w:val="00111A25"/>
    <w:rsid w:val="00112AB2"/>
    <w:rsid w:val="00113808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19C3"/>
    <w:rsid w:val="00121A81"/>
    <w:rsid w:val="00122193"/>
    <w:rsid w:val="00122443"/>
    <w:rsid w:val="001224B8"/>
    <w:rsid w:val="0012274A"/>
    <w:rsid w:val="001231A3"/>
    <w:rsid w:val="00123E01"/>
    <w:rsid w:val="00124C5B"/>
    <w:rsid w:val="001253C5"/>
    <w:rsid w:val="0012648D"/>
    <w:rsid w:val="001275B9"/>
    <w:rsid w:val="0012790C"/>
    <w:rsid w:val="00127B1E"/>
    <w:rsid w:val="00132459"/>
    <w:rsid w:val="00132FDD"/>
    <w:rsid w:val="0013360F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0EC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43E"/>
    <w:rsid w:val="001626AD"/>
    <w:rsid w:val="00162F65"/>
    <w:rsid w:val="00164048"/>
    <w:rsid w:val="00165223"/>
    <w:rsid w:val="00165AF7"/>
    <w:rsid w:val="00165D0F"/>
    <w:rsid w:val="00165D5E"/>
    <w:rsid w:val="001665F9"/>
    <w:rsid w:val="00166D2B"/>
    <w:rsid w:val="00167D8D"/>
    <w:rsid w:val="00167F50"/>
    <w:rsid w:val="00172761"/>
    <w:rsid w:val="0017299B"/>
    <w:rsid w:val="00173191"/>
    <w:rsid w:val="001735C3"/>
    <w:rsid w:val="00175377"/>
    <w:rsid w:val="001776D9"/>
    <w:rsid w:val="001800CC"/>
    <w:rsid w:val="00180139"/>
    <w:rsid w:val="00180819"/>
    <w:rsid w:val="001809B7"/>
    <w:rsid w:val="00181F17"/>
    <w:rsid w:val="00181F44"/>
    <w:rsid w:val="001820C0"/>
    <w:rsid w:val="00184689"/>
    <w:rsid w:val="00185090"/>
    <w:rsid w:val="00186502"/>
    <w:rsid w:val="00187BD6"/>
    <w:rsid w:val="0019095B"/>
    <w:rsid w:val="00191B35"/>
    <w:rsid w:val="00191C94"/>
    <w:rsid w:val="00192510"/>
    <w:rsid w:val="00192626"/>
    <w:rsid w:val="00192717"/>
    <w:rsid w:val="00193E78"/>
    <w:rsid w:val="001947BD"/>
    <w:rsid w:val="001949B9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1B6"/>
    <w:rsid w:val="001A77D1"/>
    <w:rsid w:val="001A7C6B"/>
    <w:rsid w:val="001B197F"/>
    <w:rsid w:val="001B19C5"/>
    <w:rsid w:val="001B3335"/>
    <w:rsid w:val="001B34A1"/>
    <w:rsid w:val="001B3670"/>
    <w:rsid w:val="001B3E6B"/>
    <w:rsid w:val="001B55E1"/>
    <w:rsid w:val="001B5DD6"/>
    <w:rsid w:val="001B6722"/>
    <w:rsid w:val="001B6741"/>
    <w:rsid w:val="001B7000"/>
    <w:rsid w:val="001B73A3"/>
    <w:rsid w:val="001B7648"/>
    <w:rsid w:val="001C0343"/>
    <w:rsid w:val="001C06DD"/>
    <w:rsid w:val="001C1385"/>
    <w:rsid w:val="001C1F73"/>
    <w:rsid w:val="001C2825"/>
    <w:rsid w:val="001C2CD5"/>
    <w:rsid w:val="001C41B1"/>
    <w:rsid w:val="001C5328"/>
    <w:rsid w:val="001C6F13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5B"/>
    <w:rsid w:val="001D3A7C"/>
    <w:rsid w:val="001D4D49"/>
    <w:rsid w:val="001D5034"/>
    <w:rsid w:val="001D61BC"/>
    <w:rsid w:val="001D671C"/>
    <w:rsid w:val="001D69E2"/>
    <w:rsid w:val="001D7A07"/>
    <w:rsid w:val="001D7FE1"/>
    <w:rsid w:val="001E1B39"/>
    <w:rsid w:val="001E2007"/>
    <w:rsid w:val="001E251A"/>
    <w:rsid w:val="001E282E"/>
    <w:rsid w:val="001E2B7D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1039"/>
    <w:rsid w:val="001F20E4"/>
    <w:rsid w:val="001F3475"/>
    <w:rsid w:val="001F4353"/>
    <w:rsid w:val="001F4E6F"/>
    <w:rsid w:val="001F552D"/>
    <w:rsid w:val="001F5F0F"/>
    <w:rsid w:val="001F6FC1"/>
    <w:rsid w:val="001F7C50"/>
    <w:rsid w:val="0020062B"/>
    <w:rsid w:val="002009F1"/>
    <w:rsid w:val="00200A7E"/>
    <w:rsid w:val="00202AC1"/>
    <w:rsid w:val="00202CAB"/>
    <w:rsid w:val="00203156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902"/>
    <w:rsid w:val="00222EED"/>
    <w:rsid w:val="002236AE"/>
    <w:rsid w:val="0022473A"/>
    <w:rsid w:val="00224895"/>
    <w:rsid w:val="00224DA7"/>
    <w:rsid w:val="00224F42"/>
    <w:rsid w:val="00225128"/>
    <w:rsid w:val="0022795F"/>
    <w:rsid w:val="00227BFB"/>
    <w:rsid w:val="00230821"/>
    <w:rsid w:val="00232835"/>
    <w:rsid w:val="002333F3"/>
    <w:rsid w:val="00233888"/>
    <w:rsid w:val="00233CB4"/>
    <w:rsid w:val="00234029"/>
    <w:rsid w:val="00234765"/>
    <w:rsid w:val="0023617C"/>
    <w:rsid w:val="002379CA"/>
    <w:rsid w:val="00237BB3"/>
    <w:rsid w:val="00240645"/>
    <w:rsid w:val="002408E9"/>
    <w:rsid w:val="00240A71"/>
    <w:rsid w:val="002419EA"/>
    <w:rsid w:val="00241A56"/>
    <w:rsid w:val="00241D33"/>
    <w:rsid w:val="0024293C"/>
    <w:rsid w:val="0024301B"/>
    <w:rsid w:val="00243C54"/>
    <w:rsid w:val="00244D0E"/>
    <w:rsid w:val="00244D45"/>
    <w:rsid w:val="00245B84"/>
    <w:rsid w:val="00246411"/>
    <w:rsid w:val="002465AC"/>
    <w:rsid w:val="0024701A"/>
    <w:rsid w:val="002476A9"/>
    <w:rsid w:val="0025019A"/>
    <w:rsid w:val="002517BC"/>
    <w:rsid w:val="002522CE"/>
    <w:rsid w:val="00252716"/>
    <w:rsid w:val="00253A20"/>
    <w:rsid w:val="002541C9"/>
    <w:rsid w:val="002544A2"/>
    <w:rsid w:val="0025498D"/>
    <w:rsid w:val="00254ABB"/>
    <w:rsid w:val="00254E50"/>
    <w:rsid w:val="00255072"/>
    <w:rsid w:val="002552DB"/>
    <w:rsid w:val="002559E3"/>
    <w:rsid w:val="00255F3A"/>
    <w:rsid w:val="002572BF"/>
    <w:rsid w:val="00257F5E"/>
    <w:rsid w:val="002608FD"/>
    <w:rsid w:val="00260A9B"/>
    <w:rsid w:val="0026318E"/>
    <w:rsid w:val="00263BFB"/>
    <w:rsid w:val="00264E76"/>
    <w:rsid w:val="00265FFB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6DE"/>
    <w:rsid w:val="00285909"/>
    <w:rsid w:val="002863BE"/>
    <w:rsid w:val="0028787E"/>
    <w:rsid w:val="002912BB"/>
    <w:rsid w:val="00291A2B"/>
    <w:rsid w:val="00292B28"/>
    <w:rsid w:val="00293FC5"/>
    <w:rsid w:val="00294D49"/>
    <w:rsid w:val="00294EBD"/>
    <w:rsid w:val="002950F9"/>
    <w:rsid w:val="002957DA"/>
    <w:rsid w:val="002964ED"/>
    <w:rsid w:val="0029656A"/>
    <w:rsid w:val="00297957"/>
    <w:rsid w:val="00297C62"/>
    <w:rsid w:val="002A01F8"/>
    <w:rsid w:val="002A0FA1"/>
    <w:rsid w:val="002A14E3"/>
    <w:rsid w:val="002A2805"/>
    <w:rsid w:val="002A391F"/>
    <w:rsid w:val="002A3F67"/>
    <w:rsid w:val="002A4210"/>
    <w:rsid w:val="002A4472"/>
    <w:rsid w:val="002A4D6E"/>
    <w:rsid w:val="002A5A2C"/>
    <w:rsid w:val="002A5E50"/>
    <w:rsid w:val="002A5EBC"/>
    <w:rsid w:val="002A7F4E"/>
    <w:rsid w:val="002B032F"/>
    <w:rsid w:val="002B0641"/>
    <w:rsid w:val="002B26CC"/>
    <w:rsid w:val="002B2A42"/>
    <w:rsid w:val="002B2BF9"/>
    <w:rsid w:val="002B33AE"/>
    <w:rsid w:val="002B3B30"/>
    <w:rsid w:val="002B428B"/>
    <w:rsid w:val="002B520C"/>
    <w:rsid w:val="002B53FD"/>
    <w:rsid w:val="002B6DDC"/>
    <w:rsid w:val="002B78AB"/>
    <w:rsid w:val="002C0292"/>
    <w:rsid w:val="002C1588"/>
    <w:rsid w:val="002C1673"/>
    <w:rsid w:val="002C2424"/>
    <w:rsid w:val="002C2D6C"/>
    <w:rsid w:val="002C4987"/>
    <w:rsid w:val="002C4F30"/>
    <w:rsid w:val="002C5D51"/>
    <w:rsid w:val="002D05C0"/>
    <w:rsid w:val="002D1B3F"/>
    <w:rsid w:val="002D1F32"/>
    <w:rsid w:val="002D295E"/>
    <w:rsid w:val="002D39AE"/>
    <w:rsid w:val="002D494F"/>
    <w:rsid w:val="002D5C48"/>
    <w:rsid w:val="002D6EAC"/>
    <w:rsid w:val="002D74D6"/>
    <w:rsid w:val="002D77C9"/>
    <w:rsid w:val="002E116E"/>
    <w:rsid w:val="002E16E7"/>
    <w:rsid w:val="002E2633"/>
    <w:rsid w:val="002E3BFF"/>
    <w:rsid w:val="002E41ED"/>
    <w:rsid w:val="002E4D17"/>
    <w:rsid w:val="002E50F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40C7"/>
    <w:rsid w:val="002F5CFB"/>
    <w:rsid w:val="002F5EE8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6FC"/>
    <w:rsid w:val="00307BA9"/>
    <w:rsid w:val="003108C4"/>
    <w:rsid w:val="00310981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4A26"/>
    <w:rsid w:val="003253C4"/>
    <w:rsid w:val="003254D6"/>
    <w:rsid w:val="00325736"/>
    <w:rsid w:val="00326561"/>
    <w:rsid w:val="00327240"/>
    <w:rsid w:val="0032785D"/>
    <w:rsid w:val="0033077A"/>
    <w:rsid w:val="00330B73"/>
    <w:rsid w:val="00331AD6"/>
    <w:rsid w:val="00333187"/>
    <w:rsid w:val="003331FB"/>
    <w:rsid w:val="00333449"/>
    <w:rsid w:val="003340C4"/>
    <w:rsid w:val="003344FE"/>
    <w:rsid w:val="0033521B"/>
    <w:rsid w:val="003354A4"/>
    <w:rsid w:val="003357BF"/>
    <w:rsid w:val="00335B8D"/>
    <w:rsid w:val="00335DC8"/>
    <w:rsid w:val="00336BC3"/>
    <w:rsid w:val="00337322"/>
    <w:rsid w:val="00342E13"/>
    <w:rsid w:val="00343A01"/>
    <w:rsid w:val="00344040"/>
    <w:rsid w:val="003447A8"/>
    <w:rsid w:val="003449B4"/>
    <w:rsid w:val="0034532F"/>
    <w:rsid w:val="003465F8"/>
    <w:rsid w:val="00347172"/>
    <w:rsid w:val="0034739B"/>
    <w:rsid w:val="00347C41"/>
    <w:rsid w:val="003507F7"/>
    <w:rsid w:val="003522B2"/>
    <w:rsid w:val="0035255B"/>
    <w:rsid w:val="003525CD"/>
    <w:rsid w:val="00352708"/>
    <w:rsid w:val="0035278D"/>
    <w:rsid w:val="00352A90"/>
    <w:rsid w:val="0035359A"/>
    <w:rsid w:val="00354324"/>
    <w:rsid w:val="003554A0"/>
    <w:rsid w:val="00356D33"/>
    <w:rsid w:val="003571E4"/>
    <w:rsid w:val="003573AD"/>
    <w:rsid w:val="00360BB3"/>
    <w:rsid w:val="003645BC"/>
    <w:rsid w:val="0036552C"/>
    <w:rsid w:val="00365D44"/>
    <w:rsid w:val="00365E3D"/>
    <w:rsid w:val="003705E0"/>
    <w:rsid w:val="00370F55"/>
    <w:rsid w:val="00372410"/>
    <w:rsid w:val="00372796"/>
    <w:rsid w:val="003733E5"/>
    <w:rsid w:val="00374C0C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1DEE"/>
    <w:rsid w:val="003832A3"/>
    <w:rsid w:val="0038357D"/>
    <w:rsid w:val="00384537"/>
    <w:rsid w:val="003849FA"/>
    <w:rsid w:val="0038522B"/>
    <w:rsid w:val="00387366"/>
    <w:rsid w:val="00390C44"/>
    <w:rsid w:val="003912CF"/>
    <w:rsid w:val="0039295D"/>
    <w:rsid w:val="003929EF"/>
    <w:rsid w:val="00393F47"/>
    <w:rsid w:val="00394F5A"/>
    <w:rsid w:val="00396AD1"/>
    <w:rsid w:val="00397434"/>
    <w:rsid w:val="00397AB1"/>
    <w:rsid w:val="003A02EB"/>
    <w:rsid w:val="003A192C"/>
    <w:rsid w:val="003A4647"/>
    <w:rsid w:val="003A4F7C"/>
    <w:rsid w:val="003A584D"/>
    <w:rsid w:val="003A5E44"/>
    <w:rsid w:val="003B03A2"/>
    <w:rsid w:val="003B17EA"/>
    <w:rsid w:val="003B2186"/>
    <w:rsid w:val="003B240E"/>
    <w:rsid w:val="003B24F1"/>
    <w:rsid w:val="003B2B2D"/>
    <w:rsid w:val="003B2CFF"/>
    <w:rsid w:val="003B313B"/>
    <w:rsid w:val="003B3929"/>
    <w:rsid w:val="003B59E9"/>
    <w:rsid w:val="003B76C6"/>
    <w:rsid w:val="003B78AA"/>
    <w:rsid w:val="003B7E52"/>
    <w:rsid w:val="003C0137"/>
    <w:rsid w:val="003C08C1"/>
    <w:rsid w:val="003C08F2"/>
    <w:rsid w:val="003C09F8"/>
    <w:rsid w:val="003C0FBA"/>
    <w:rsid w:val="003C120D"/>
    <w:rsid w:val="003C15C5"/>
    <w:rsid w:val="003C180B"/>
    <w:rsid w:val="003C25B7"/>
    <w:rsid w:val="003C3713"/>
    <w:rsid w:val="003C3740"/>
    <w:rsid w:val="003C39B1"/>
    <w:rsid w:val="003C54B3"/>
    <w:rsid w:val="003C5F8F"/>
    <w:rsid w:val="003C6762"/>
    <w:rsid w:val="003C6AB0"/>
    <w:rsid w:val="003C730F"/>
    <w:rsid w:val="003C78BA"/>
    <w:rsid w:val="003D024B"/>
    <w:rsid w:val="003D0C36"/>
    <w:rsid w:val="003D10E8"/>
    <w:rsid w:val="003D1E6B"/>
    <w:rsid w:val="003D2C6C"/>
    <w:rsid w:val="003D3087"/>
    <w:rsid w:val="003D3151"/>
    <w:rsid w:val="003D3A4B"/>
    <w:rsid w:val="003D4540"/>
    <w:rsid w:val="003D4BFE"/>
    <w:rsid w:val="003D504D"/>
    <w:rsid w:val="003D52F2"/>
    <w:rsid w:val="003D6892"/>
    <w:rsid w:val="003D6990"/>
    <w:rsid w:val="003D69EA"/>
    <w:rsid w:val="003D6F5A"/>
    <w:rsid w:val="003D7070"/>
    <w:rsid w:val="003D729A"/>
    <w:rsid w:val="003E09B8"/>
    <w:rsid w:val="003E20F7"/>
    <w:rsid w:val="003E2A21"/>
    <w:rsid w:val="003E3D3E"/>
    <w:rsid w:val="003E4440"/>
    <w:rsid w:val="003E6875"/>
    <w:rsid w:val="003F141D"/>
    <w:rsid w:val="003F2C9C"/>
    <w:rsid w:val="003F32A1"/>
    <w:rsid w:val="003F4442"/>
    <w:rsid w:val="003F58E7"/>
    <w:rsid w:val="003F6048"/>
    <w:rsid w:val="003F6327"/>
    <w:rsid w:val="003F6A25"/>
    <w:rsid w:val="003F79AC"/>
    <w:rsid w:val="003F7BDF"/>
    <w:rsid w:val="00400159"/>
    <w:rsid w:val="004007F4"/>
    <w:rsid w:val="00401332"/>
    <w:rsid w:val="00401931"/>
    <w:rsid w:val="00401C85"/>
    <w:rsid w:val="00402279"/>
    <w:rsid w:val="00402EEA"/>
    <w:rsid w:val="0040376B"/>
    <w:rsid w:val="00403AC6"/>
    <w:rsid w:val="00404893"/>
    <w:rsid w:val="00404967"/>
    <w:rsid w:val="0040539E"/>
    <w:rsid w:val="00407221"/>
    <w:rsid w:val="0040753D"/>
    <w:rsid w:val="004100B4"/>
    <w:rsid w:val="00410265"/>
    <w:rsid w:val="00414B88"/>
    <w:rsid w:val="00415374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2E6F"/>
    <w:rsid w:val="004237EA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5BBB"/>
    <w:rsid w:val="00436136"/>
    <w:rsid w:val="004361AF"/>
    <w:rsid w:val="00436BAA"/>
    <w:rsid w:val="00436F00"/>
    <w:rsid w:val="00437445"/>
    <w:rsid w:val="00437A92"/>
    <w:rsid w:val="004405B1"/>
    <w:rsid w:val="0044061F"/>
    <w:rsid w:val="0044067C"/>
    <w:rsid w:val="00441691"/>
    <w:rsid w:val="00442E4E"/>
    <w:rsid w:val="00443208"/>
    <w:rsid w:val="004435F1"/>
    <w:rsid w:val="00444D63"/>
    <w:rsid w:val="004450CF"/>
    <w:rsid w:val="00445520"/>
    <w:rsid w:val="00445D30"/>
    <w:rsid w:val="004463C1"/>
    <w:rsid w:val="00446787"/>
    <w:rsid w:val="004479E5"/>
    <w:rsid w:val="00447B1B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0511"/>
    <w:rsid w:val="00471162"/>
    <w:rsid w:val="004711CF"/>
    <w:rsid w:val="00471540"/>
    <w:rsid w:val="004717D1"/>
    <w:rsid w:val="00471E8F"/>
    <w:rsid w:val="004726C3"/>
    <w:rsid w:val="00473074"/>
    <w:rsid w:val="00473C7C"/>
    <w:rsid w:val="004744E3"/>
    <w:rsid w:val="00474695"/>
    <w:rsid w:val="0047650C"/>
    <w:rsid w:val="00476B85"/>
    <w:rsid w:val="00476E32"/>
    <w:rsid w:val="00477B8D"/>
    <w:rsid w:val="004809E4"/>
    <w:rsid w:val="00480FB5"/>
    <w:rsid w:val="0048189B"/>
    <w:rsid w:val="00481995"/>
    <w:rsid w:val="00481B2E"/>
    <w:rsid w:val="0048215F"/>
    <w:rsid w:val="0048227A"/>
    <w:rsid w:val="00482D70"/>
    <w:rsid w:val="00483A3E"/>
    <w:rsid w:val="00483C79"/>
    <w:rsid w:val="004847B2"/>
    <w:rsid w:val="00484943"/>
    <w:rsid w:val="00486565"/>
    <w:rsid w:val="004866C8"/>
    <w:rsid w:val="0048722C"/>
    <w:rsid w:val="00491D51"/>
    <w:rsid w:val="00491DF8"/>
    <w:rsid w:val="00493C67"/>
    <w:rsid w:val="00495007"/>
    <w:rsid w:val="00495DDA"/>
    <w:rsid w:val="004962A8"/>
    <w:rsid w:val="0049680A"/>
    <w:rsid w:val="00496849"/>
    <w:rsid w:val="00496A92"/>
    <w:rsid w:val="00496B75"/>
    <w:rsid w:val="00496EC9"/>
    <w:rsid w:val="004A023E"/>
    <w:rsid w:val="004A03EE"/>
    <w:rsid w:val="004A051C"/>
    <w:rsid w:val="004A3585"/>
    <w:rsid w:val="004A38E3"/>
    <w:rsid w:val="004A3B30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4A7"/>
    <w:rsid w:val="004B394B"/>
    <w:rsid w:val="004B39DA"/>
    <w:rsid w:val="004B3CF1"/>
    <w:rsid w:val="004B5BB8"/>
    <w:rsid w:val="004B6215"/>
    <w:rsid w:val="004B6963"/>
    <w:rsid w:val="004B71C3"/>
    <w:rsid w:val="004B7E5B"/>
    <w:rsid w:val="004C0577"/>
    <w:rsid w:val="004C0932"/>
    <w:rsid w:val="004C1592"/>
    <w:rsid w:val="004C1A7D"/>
    <w:rsid w:val="004C2FE5"/>
    <w:rsid w:val="004C447C"/>
    <w:rsid w:val="004C4520"/>
    <w:rsid w:val="004C71B8"/>
    <w:rsid w:val="004C737C"/>
    <w:rsid w:val="004C7B3E"/>
    <w:rsid w:val="004D03E5"/>
    <w:rsid w:val="004D0469"/>
    <w:rsid w:val="004D064B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D7DCA"/>
    <w:rsid w:val="004E020A"/>
    <w:rsid w:val="004E0F1E"/>
    <w:rsid w:val="004E111D"/>
    <w:rsid w:val="004E1F88"/>
    <w:rsid w:val="004E1FD0"/>
    <w:rsid w:val="004E2C24"/>
    <w:rsid w:val="004E4F48"/>
    <w:rsid w:val="004E71CA"/>
    <w:rsid w:val="004F19A7"/>
    <w:rsid w:val="004F2B60"/>
    <w:rsid w:val="004F3641"/>
    <w:rsid w:val="004F53E9"/>
    <w:rsid w:val="004F58E0"/>
    <w:rsid w:val="004F5AC7"/>
    <w:rsid w:val="004F6722"/>
    <w:rsid w:val="004F7010"/>
    <w:rsid w:val="004F70E2"/>
    <w:rsid w:val="004F7288"/>
    <w:rsid w:val="00500457"/>
    <w:rsid w:val="00501261"/>
    <w:rsid w:val="00501B1E"/>
    <w:rsid w:val="0050225A"/>
    <w:rsid w:val="00502C14"/>
    <w:rsid w:val="00503E06"/>
    <w:rsid w:val="00504F0C"/>
    <w:rsid w:val="005055BC"/>
    <w:rsid w:val="0050710E"/>
    <w:rsid w:val="00510952"/>
    <w:rsid w:val="00510FD7"/>
    <w:rsid w:val="0051150E"/>
    <w:rsid w:val="0051239E"/>
    <w:rsid w:val="00512B86"/>
    <w:rsid w:val="0051626C"/>
    <w:rsid w:val="005173BE"/>
    <w:rsid w:val="0051745B"/>
    <w:rsid w:val="00524492"/>
    <w:rsid w:val="00526208"/>
    <w:rsid w:val="00527F16"/>
    <w:rsid w:val="005306DA"/>
    <w:rsid w:val="00531621"/>
    <w:rsid w:val="00535245"/>
    <w:rsid w:val="00536217"/>
    <w:rsid w:val="005410A5"/>
    <w:rsid w:val="00542100"/>
    <w:rsid w:val="00542177"/>
    <w:rsid w:val="00543ECD"/>
    <w:rsid w:val="00544131"/>
    <w:rsid w:val="00546489"/>
    <w:rsid w:val="005468F9"/>
    <w:rsid w:val="00546989"/>
    <w:rsid w:val="00546ED8"/>
    <w:rsid w:val="00547AA6"/>
    <w:rsid w:val="0055204F"/>
    <w:rsid w:val="0055217E"/>
    <w:rsid w:val="005527F1"/>
    <w:rsid w:val="00552BB6"/>
    <w:rsid w:val="00553521"/>
    <w:rsid w:val="0055433A"/>
    <w:rsid w:val="00555424"/>
    <w:rsid w:val="005558AE"/>
    <w:rsid w:val="005558B5"/>
    <w:rsid w:val="0055783E"/>
    <w:rsid w:val="00557E74"/>
    <w:rsid w:val="005603CA"/>
    <w:rsid w:val="005603DE"/>
    <w:rsid w:val="005613C1"/>
    <w:rsid w:val="00561C94"/>
    <w:rsid w:val="00564807"/>
    <w:rsid w:val="00564A57"/>
    <w:rsid w:val="00565280"/>
    <w:rsid w:val="005652B5"/>
    <w:rsid w:val="00565A43"/>
    <w:rsid w:val="0056603E"/>
    <w:rsid w:val="0056626B"/>
    <w:rsid w:val="00566EDD"/>
    <w:rsid w:val="005708D5"/>
    <w:rsid w:val="005711BE"/>
    <w:rsid w:val="00571821"/>
    <w:rsid w:val="00571D25"/>
    <w:rsid w:val="0057285B"/>
    <w:rsid w:val="00573229"/>
    <w:rsid w:val="00573C7E"/>
    <w:rsid w:val="0057475B"/>
    <w:rsid w:val="0057485B"/>
    <w:rsid w:val="005758E7"/>
    <w:rsid w:val="00575EED"/>
    <w:rsid w:val="0057606F"/>
    <w:rsid w:val="005765EC"/>
    <w:rsid w:val="00580B4F"/>
    <w:rsid w:val="00581D45"/>
    <w:rsid w:val="00582224"/>
    <w:rsid w:val="005823F0"/>
    <w:rsid w:val="00582616"/>
    <w:rsid w:val="00582834"/>
    <w:rsid w:val="0058290F"/>
    <w:rsid w:val="00583441"/>
    <w:rsid w:val="0058410E"/>
    <w:rsid w:val="00584732"/>
    <w:rsid w:val="005866BF"/>
    <w:rsid w:val="005922CC"/>
    <w:rsid w:val="00592CA9"/>
    <w:rsid w:val="00593F89"/>
    <w:rsid w:val="00594020"/>
    <w:rsid w:val="0059439B"/>
    <w:rsid w:val="005947FD"/>
    <w:rsid w:val="005A060C"/>
    <w:rsid w:val="005A09AA"/>
    <w:rsid w:val="005A0F29"/>
    <w:rsid w:val="005A2024"/>
    <w:rsid w:val="005A34EF"/>
    <w:rsid w:val="005A37E0"/>
    <w:rsid w:val="005A4286"/>
    <w:rsid w:val="005A45C7"/>
    <w:rsid w:val="005A48AD"/>
    <w:rsid w:val="005A4D8A"/>
    <w:rsid w:val="005A50BD"/>
    <w:rsid w:val="005A586B"/>
    <w:rsid w:val="005A628A"/>
    <w:rsid w:val="005A6ACC"/>
    <w:rsid w:val="005A6D6A"/>
    <w:rsid w:val="005A7C9B"/>
    <w:rsid w:val="005B0A3F"/>
    <w:rsid w:val="005B2321"/>
    <w:rsid w:val="005B3435"/>
    <w:rsid w:val="005B5388"/>
    <w:rsid w:val="005B5CE3"/>
    <w:rsid w:val="005B6B09"/>
    <w:rsid w:val="005B701D"/>
    <w:rsid w:val="005B7064"/>
    <w:rsid w:val="005B7180"/>
    <w:rsid w:val="005B72DF"/>
    <w:rsid w:val="005B7D8A"/>
    <w:rsid w:val="005C12EC"/>
    <w:rsid w:val="005C185F"/>
    <w:rsid w:val="005C2A5B"/>
    <w:rsid w:val="005C2FFF"/>
    <w:rsid w:val="005C3329"/>
    <w:rsid w:val="005C4715"/>
    <w:rsid w:val="005C6356"/>
    <w:rsid w:val="005C68C1"/>
    <w:rsid w:val="005C7CFA"/>
    <w:rsid w:val="005D0980"/>
    <w:rsid w:val="005D0EBE"/>
    <w:rsid w:val="005D1D3B"/>
    <w:rsid w:val="005D1FEE"/>
    <w:rsid w:val="005D208C"/>
    <w:rsid w:val="005D28E0"/>
    <w:rsid w:val="005D3C53"/>
    <w:rsid w:val="005D433D"/>
    <w:rsid w:val="005D68D0"/>
    <w:rsid w:val="005D6BFF"/>
    <w:rsid w:val="005D6EC2"/>
    <w:rsid w:val="005D716D"/>
    <w:rsid w:val="005D79C7"/>
    <w:rsid w:val="005E018E"/>
    <w:rsid w:val="005E0382"/>
    <w:rsid w:val="005E17F8"/>
    <w:rsid w:val="005E1D84"/>
    <w:rsid w:val="005E1D85"/>
    <w:rsid w:val="005E2833"/>
    <w:rsid w:val="005E2BA2"/>
    <w:rsid w:val="005E32EC"/>
    <w:rsid w:val="005E33D0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6CA1"/>
    <w:rsid w:val="005F0706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4F3B"/>
    <w:rsid w:val="005F6A88"/>
    <w:rsid w:val="005F6F92"/>
    <w:rsid w:val="005F735A"/>
    <w:rsid w:val="005F74B5"/>
    <w:rsid w:val="00601458"/>
    <w:rsid w:val="006015F9"/>
    <w:rsid w:val="0060383A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519"/>
    <w:rsid w:val="00610CC0"/>
    <w:rsid w:val="00612143"/>
    <w:rsid w:val="00612318"/>
    <w:rsid w:val="006136AB"/>
    <w:rsid w:val="00613BBC"/>
    <w:rsid w:val="00614120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25E"/>
    <w:rsid w:val="0062329A"/>
    <w:rsid w:val="0062360A"/>
    <w:rsid w:val="006242B7"/>
    <w:rsid w:val="00625714"/>
    <w:rsid w:val="00626F79"/>
    <w:rsid w:val="006271F2"/>
    <w:rsid w:val="0062729B"/>
    <w:rsid w:val="0063161F"/>
    <w:rsid w:val="006316EE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C67"/>
    <w:rsid w:val="00641F4C"/>
    <w:rsid w:val="00644703"/>
    <w:rsid w:val="00644863"/>
    <w:rsid w:val="00645597"/>
    <w:rsid w:val="00645F86"/>
    <w:rsid w:val="00646384"/>
    <w:rsid w:val="00646C26"/>
    <w:rsid w:val="00646C95"/>
    <w:rsid w:val="0064792C"/>
    <w:rsid w:val="006507EF"/>
    <w:rsid w:val="00651DD4"/>
    <w:rsid w:val="0065273A"/>
    <w:rsid w:val="006534BB"/>
    <w:rsid w:val="006535EC"/>
    <w:rsid w:val="00653ABD"/>
    <w:rsid w:val="00653B8F"/>
    <w:rsid w:val="00654544"/>
    <w:rsid w:val="00656024"/>
    <w:rsid w:val="0065668B"/>
    <w:rsid w:val="006569C7"/>
    <w:rsid w:val="006575FF"/>
    <w:rsid w:val="00657D39"/>
    <w:rsid w:val="00660563"/>
    <w:rsid w:val="00660D33"/>
    <w:rsid w:val="006610A0"/>
    <w:rsid w:val="00661C45"/>
    <w:rsid w:val="0066290C"/>
    <w:rsid w:val="00664163"/>
    <w:rsid w:val="00664384"/>
    <w:rsid w:val="00664AFB"/>
    <w:rsid w:val="00665A69"/>
    <w:rsid w:val="006667C0"/>
    <w:rsid w:val="006668B7"/>
    <w:rsid w:val="00667D4D"/>
    <w:rsid w:val="0067064A"/>
    <w:rsid w:val="00671648"/>
    <w:rsid w:val="00672B32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0D"/>
    <w:rsid w:val="006814C9"/>
    <w:rsid w:val="006817DB"/>
    <w:rsid w:val="00682012"/>
    <w:rsid w:val="006826C2"/>
    <w:rsid w:val="0068292B"/>
    <w:rsid w:val="00682EDC"/>
    <w:rsid w:val="006841DA"/>
    <w:rsid w:val="00684DB0"/>
    <w:rsid w:val="00685F46"/>
    <w:rsid w:val="00686445"/>
    <w:rsid w:val="00687C6B"/>
    <w:rsid w:val="00687F56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476"/>
    <w:rsid w:val="006A54A5"/>
    <w:rsid w:val="006A5B93"/>
    <w:rsid w:val="006A5E98"/>
    <w:rsid w:val="006A6146"/>
    <w:rsid w:val="006A6629"/>
    <w:rsid w:val="006A6788"/>
    <w:rsid w:val="006A735E"/>
    <w:rsid w:val="006A74E7"/>
    <w:rsid w:val="006A767E"/>
    <w:rsid w:val="006B1295"/>
    <w:rsid w:val="006B2351"/>
    <w:rsid w:val="006B2A55"/>
    <w:rsid w:val="006B374D"/>
    <w:rsid w:val="006B3DC2"/>
    <w:rsid w:val="006B45A6"/>
    <w:rsid w:val="006B4E86"/>
    <w:rsid w:val="006B544D"/>
    <w:rsid w:val="006B5818"/>
    <w:rsid w:val="006B5AEE"/>
    <w:rsid w:val="006B6584"/>
    <w:rsid w:val="006B6F0F"/>
    <w:rsid w:val="006B790E"/>
    <w:rsid w:val="006B7CF6"/>
    <w:rsid w:val="006C0C2A"/>
    <w:rsid w:val="006C13B6"/>
    <w:rsid w:val="006C170F"/>
    <w:rsid w:val="006C3093"/>
    <w:rsid w:val="006C5B97"/>
    <w:rsid w:val="006C6A1F"/>
    <w:rsid w:val="006D145E"/>
    <w:rsid w:val="006D1E9B"/>
    <w:rsid w:val="006D1FAE"/>
    <w:rsid w:val="006D232F"/>
    <w:rsid w:val="006D23E3"/>
    <w:rsid w:val="006D3F8F"/>
    <w:rsid w:val="006D4DC4"/>
    <w:rsid w:val="006D5453"/>
    <w:rsid w:val="006D5C95"/>
    <w:rsid w:val="006D5F30"/>
    <w:rsid w:val="006D6ADB"/>
    <w:rsid w:val="006E0EC1"/>
    <w:rsid w:val="006E182A"/>
    <w:rsid w:val="006E1949"/>
    <w:rsid w:val="006E2279"/>
    <w:rsid w:val="006E3148"/>
    <w:rsid w:val="006E5758"/>
    <w:rsid w:val="006F01BD"/>
    <w:rsid w:val="006F0737"/>
    <w:rsid w:val="006F1065"/>
    <w:rsid w:val="006F14DA"/>
    <w:rsid w:val="006F206C"/>
    <w:rsid w:val="006F2BF8"/>
    <w:rsid w:val="006F3601"/>
    <w:rsid w:val="006F3B62"/>
    <w:rsid w:val="006F66CC"/>
    <w:rsid w:val="006F7160"/>
    <w:rsid w:val="00700398"/>
    <w:rsid w:val="00702E68"/>
    <w:rsid w:val="007036E7"/>
    <w:rsid w:val="00704185"/>
    <w:rsid w:val="00704E64"/>
    <w:rsid w:val="00705849"/>
    <w:rsid w:val="007059F0"/>
    <w:rsid w:val="00705F6F"/>
    <w:rsid w:val="00706B72"/>
    <w:rsid w:val="0071081C"/>
    <w:rsid w:val="00712A38"/>
    <w:rsid w:val="00714DE7"/>
    <w:rsid w:val="0071504B"/>
    <w:rsid w:val="007162E8"/>
    <w:rsid w:val="00716A7E"/>
    <w:rsid w:val="0071759A"/>
    <w:rsid w:val="00720034"/>
    <w:rsid w:val="00720F0D"/>
    <w:rsid w:val="007216F5"/>
    <w:rsid w:val="00722DE5"/>
    <w:rsid w:val="00723CA3"/>
    <w:rsid w:val="00723CEF"/>
    <w:rsid w:val="00724892"/>
    <w:rsid w:val="007249FD"/>
    <w:rsid w:val="00724C16"/>
    <w:rsid w:val="00725BAF"/>
    <w:rsid w:val="007272B8"/>
    <w:rsid w:val="00730B73"/>
    <w:rsid w:val="00732815"/>
    <w:rsid w:val="00733806"/>
    <w:rsid w:val="00735134"/>
    <w:rsid w:val="00735574"/>
    <w:rsid w:val="00735BB4"/>
    <w:rsid w:val="00735D31"/>
    <w:rsid w:val="00735D4D"/>
    <w:rsid w:val="00737DEA"/>
    <w:rsid w:val="00740168"/>
    <w:rsid w:val="007401B7"/>
    <w:rsid w:val="00740A81"/>
    <w:rsid w:val="00741534"/>
    <w:rsid w:val="00741F18"/>
    <w:rsid w:val="00745B3C"/>
    <w:rsid w:val="00746260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DB9"/>
    <w:rsid w:val="00754139"/>
    <w:rsid w:val="007549E7"/>
    <w:rsid w:val="00756487"/>
    <w:rsid w:val="00760249"/>
    <w:rsid w:val="00760E70"/>
    <w:rsid w:val="00762543"/>
    <w:rsid w:val="00764C0B"/>
    <w:rsid w:val="0076575C"/>
    <w:rsid w:val="00765E53"/>
    <w:rsid w:val="00766120"/>
    <w:rsid w:val="007662DB"/>
    <w:rsid w:val="00767996"/>
    <w:rsid w:val="00771D3A"/>
    <w:rsid w:val="007721F7"/>
    <w:rsid w:val="00772BEB"/>
    <w:rsid w:val="00772EF1"/>
    <w:rsid w:val="00773A03"/>
    <w:rsid w:val="007744F6"/>
    <w:rsid w:val="00774878"/>
    <w:rsid w:val="007750F7"/>
    <w:rsid w:val="007752CD"/>
    <w:rsid w:val="00775692"/>
    <w:rsid w:val="007758FE"/>
    <w:rsid w:val="00775E79"/>
    <w:rsid w:val="007769D2"/>
    <w:rsid w:val="00777568"/>
    <w:rsid w:val="007816B4"/>
    <w:rsid w:val="00781706"/>
    <w:rsid w:val="0078244A"/>
    <w:rsid w:val="007825CD"/>
    <w:rsid w:val="007831A0"/>
    <w:rsid w:val="00783A96"/>
    <w:rsid w:val="00784B7C"/>
    <w:rsid w:val="00784E4A"/>
    <w:rsid w:val="007851F4"/>
    <w:rsid w:val="007864E2"/>
    <w:rsid w:val="00786617"/>
    <w:rsid w:val="00790156"/>
    <w:rsid w:val="0079016D"/>
    <w:rsid w:val="0079065A"/>
    <w:rsid w:val="00790EFC"/>
    <w:rsid w:val="007916CE"/>
    <w:rsid w:val="00791876"/>
    <w:rsid w:val="00794077"/>
    <w:rsid w:val="007944A7"/>
    <w:rsid w:val="007954F9"/>
    <w:rsid w:val="00795696"/>
    <w:rsid w:val="00795B2D"/>
    <w:rsid w:val="00797F28"/>
    <w:rsid w:val="007A1FCE"/>
    <w:rsid w:val="007A228F"/>
    <w:rsid w:val="007A2994"/>
    <w:rsid w:val="007A2D6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A5A51"/>
    <w:rsid w:val="007A6FA0"/>
    <w:rsid w:val="007B0B10"/>
    <w:rsid w:val="007B0EF1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B71D6"/>
    <w:rsid w:val="007C0254"/>
    <w:rsid w:val="007C170D"/>
    <w:rsid w:val="007C2DC9"/>
    <w:rsid w:val="007C3CE9"/>
    <w:rsid w:val="007C3D2B"/>
    <w:rsid w:val="007C49C0"/>
    <w:rsid w:val="007C54D7"/>
    <w:rsid w:val="007C6F21"/>
    <w:rsid w:val="007D4406"/>
    <w:rsid w:val="007D4666"/>
    <w:rsid w:val="007D52A2"/>
    <w:rsid w:val="007D5AB5"/>
    <w:rsid w:val="007D69C3"/>
    <w:rsid w:val="007D737F"/>
    <w:rsid w:val="007E08DE"/>
    <w:rsid w:val="007E180B"/>
    <w:rsid w:val="007E19B9"/>
    <w:rsid w:val="007E2B35"/>
    <w:rsid w:val="007E3000"/>
    <w:rsid w:val="007E32B3"/>
    <w:rsid w:val="007E3E8F"/>
    <w:rsid w:val="007E4211"/>
    <w:rsid w:val="007E58A7"/>
    <w:rsid w:val="007E60D4"/>
    <w:rsid w:val="007E6EC7"/>
    <w:rsid w:val="007E6F27"/>
    <w:rsid w:val="007F1292"/>
    <w:rsid w:val="007F1549"/>
    <w:rsid w:val="007F3355"/>
    <w:rsid w:val="007F340C"/>
    <w:rsid w:val="007F37DD"/>
    <w:rsid w:val="007F3D43"/>
    <w:rsid w:val="007F5272"/>
    <w:rsid w:val="007F5E1E"/>
    <w:rsid w:val="007F76C2"/>
    <w:rsid w:val="00800052"/>
    <w:rsid w:val="008010EF"/>
    <w:rsid w:val="008024B5"/>
    <w:rsid w:val="008028C7"/>
    <w:rsid w:val="00803612"/>
    <w:rsid w:val="0080471F"/>
    <w:rsid w:val="00804EFE"/>
    <w:rsid w:val="00805140"/>
    <w:rsid w:val="008052F6"/>
    <w:rsid w:val="00807500"/>
    <w:rsid w:val="00810281"/>
    <w:rsid w:val="0081050A"/>
    <w:rsid w:val="008137F4"/>
    <w:rsid w:val="0081440D"/>
    <w:rsid w:val="0081472A"/>
    <w:rsid w:val="008151D2"/>
    <w:rsid w:val="008152C0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5C08"/>
    <w:rsid w:val="0082629C"/>
    <w:rsid w:val="00826806"/>
    <w:rsid w:val="008268AA"/>
    <w:rsid w:val="00827049"/>
    <w:rsid w:val="00827CB1"/>
    <w:rsid w:val="00830450"/>
    <w:rsid w:val="008304EC"/>
    <w:rsid w:val="00830957"/>
    <w:rsid w:val="00831671"/>
    <w:rsid w:val="00831D17"/>
    <w:rsid w:val="00833798"/>
    <w:rsid w:val="00834049"/>
    <w:rsid w:val="008353C0"/>
    <w:rsid w:val="00835D41"/>
    <w:rsid w:val="00835F1D"/>
    <w:rsid w:val="00835FEB"/>
    <w:rsid w:val="0083641D"/>
    <w:rsid w:val="00836A3B"/>
    <w:rsid w:val="00840214"/>
    <w:rsid w:val="00840CCB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47B98"/>
    <w:rsid w:val="00847CE8"/>
    <w:rsid w:val="008500CF"/>
    <w:rsid w:val="00850643"/>
    <w:rsid w:val="0085071E"/>
    <w:rsid w:val="00852025"/>
    <w:rsid w:val="00852726"/>
    <w:rsid w:val="008533EB"/>
    <w:rsid w:val="008545E8"/>
    <w:rsid w:val="00854DD0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5CED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2"/>
    <w:rsid w:val="00876089"/>
    <w:rsid w:val="00876326"/>
    <w:rsid w:val="00876681"/>
    <w:rsid w:val="0087684F"/>
    <w:rsid w:val="00880491"/>
    <w:rsid w:val="00880B56"/>
    <w:rsid w:val="00880B66"/>
    <w:rsid w:val="008816A6"/>
    <w:rsid w:val="00885B93"/>
    <w:rsid w:val="00886518"/>
    <w:rsid w:val="00886F48"/>
    <w:rsid w:val="00887A02"/>
    <w:rsid w:val="008900FF"/>
    <w:rsid w:val="00891953"/>
    <w:rsid w:val="008925DE"/>
    <w:rsid w:val="00892F4F"/>
    <w:rsid w:val="008935DB"/>
    <w:rsid w:val="00893DE5"/>
    <w:rsid w:val="00893F09"/>
    <w:rsid w:val="008950B5"/>
    <w:rsid w:val="00896395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B40"/>
    <w:rsid w:val="008A6CC9"/>
    <w:rsid w:val="008A73D4"/>
    <w:rsid w:val="008B08F9"/>
    <w:rsid w:val="008B09D7"/>
    <w:rsid w:val="008B0B47"/>
    <w:rsid w:val="008B1006"/>
    <w:rsid w:val="008B2436"/>
    <w:rsid w:val="008B265B"/>
    <w:rsid w:val="008B2918"/>
    <w:rsid w:val="008B2A42"/>
    <w:rsid w:val="008B2B95"/>
    <w:rsid w:val="008B2C6F"/>
    <w:rsid w:val="008B3A9D"/>
    <w:rsid w:val="008B3C94"/>
    <w:rsid w:val="008B4921"/>
    <w:rsid w:val="008B5003"/>
    <w:rsid w:val="008B56E0"/>
    <w:rsid w:val="008B6B20"/>
    <w:rsid w:val="008B6C75"/>
    <w:rsid w:val="008C0157"/>
    <w:rsid w:val="008C1382"/>
    <w:rsid w:val="008C240D"/>
    <w:rsid w:val="008C2511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5350"/>
    <w:rsid w:val="008D6F88"/>
    <w:rsid w:val="008D7FA3"/>
    <w:rsid w:val="008E05A8"/>
    <w:rsid w:val="008E0B3C"/>
    <w:rsid w:val="008E0E04"/>
    <w:rsid w:val="008E1BBD"/>
    <w:rsid w:val="008E3612"/>
    <w:rsid w:val="008E3853"/>
    <w:rsid w:val="008E4CAF"/>
    <w:rsid w:val="008E7C6C"/>
    <w:rsid w:val="008E7CF1"/>
    <w:rsid w:val="008E7DE6"/>
    <w:rsid w:val="008F035F"/>
    <w:rsid w:val="008F0EAB"/>
    <w:rsid w:val="008F1FBA"/>
    <w:rsid w:val="008F27F6"/>
    <w:rsid w:val="008F3488"/>
    <w:rsid w:val="008F3A62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323"/>
    <w:rsid w:val="00901A5E"/>
    <w:rsid w:val="00901D73"/>
    <w:rsid w:val="00902068"/>
    <w:rsid w:val="009022A2"/>
    <w:rsid w:val="0090361B"/>
    <w:rsid w:val="009044ED"/>
    <w:rsid w:val="00904DCE"/>
    <w:rsid w:val="00904F56"/>
    <w:rsid w:val="00905731"/>
    <w:rsid w:val="00905FE2"/>
    <w:rsid w:val="00906000"/>
    <w:rsid w:val="00906527"/>
    <w:rsid w:val="00906D01"/>
    <w:rsid w:val="00907390"/>
    <w:rsid w:val="0090774A"/>
    <w:rsid w:val="0091197D"/>
    <w:rsid w:val="0091353D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39CE"/>
    <w:rsid w:val="0092433C"/>
    <w:rsid w:val="00924573"/>
    <w:rsid w:val="00924736"/>
    <w:rsid w:val="009277F2"/>
    <w:rsid w:val="009306FF"/>
    <w:rsid w:val="009309D3"/>
    <w:rsid w:val="0093190A"/>
    <w:rsid w:val="009349AB"/>
    <w:rsid w:val="00934B52"/>
    <w:rsid w:val="00937FDE"/>
    <w:rsid w:val="009405C6"/>
    <w:rsid w:val="00940984"/>
    <w:rsid w:val="00943132"/>
    <w:rsid w:val="0094376C"/>
    <w:rsid w:val="00943CFE"/>
    <w:rsid w:val="00943E94"/>
    <w:rsid w:val="00944723"/>
    <w:rsid w:val="009456DB"/>
    <w:rsid w:val="00945A3E"/>
    <w:rsid w:val="009470DA"/>
    <w:rsid w:val="009508DC"/>
    <w:rsid w:val="009509E3"/>
    <w:rsid w:val="00952551"/>
    <w:rsid w:val="009528BB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89E"/>
    <w:rsid w:val="009629CF"/>
    <w:rsid w:val="00962A30"/>
    <w:rsid w:val="009631E8"/>
    <w:rsid w:val="00964629"/>
    <w:rsid w:val="00965180"/>
    <w:rsid w:val="00970658"/>
    <w:rsid w:val="00971609"/>
    <w:rsid w:val="00971849"/>
    <w:rsid w:val="00971DED"/>
    <w:rsid w:val="00971FA4"/>
    <w:rsid w:val="00972427"/>
    <w:rsid w:val="00972FCE"/>
    <w:rsid w:val="00973727"/>
    <w:rsid w:val="00974021"/>
    <w:rsid w:val="0097485E"/>
    <w:rsid w:val="00974974"/>
    <w:rsid w:val="00974ECD"/>
    <w:rsid w:val="00974F8A"/>
    <w:rsid w:val="00977DF9"/>
    <w:rsid w:val="009806F2"/>
    <w:rsid w:val="00980B1E"/>
    <w:rsid w:val="00981B39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0F15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1F5"/>
    <w:rsid w:val="00997683"/>
    <w:rsid w:val="009978A2"/>
    <w:rsid w:val="009A250D"/>
    <w:rsid w:val="009A2BCB"/>
    <w:rsid w:val="009A378F"/>
    <w:rsid w:val="009A3E58"/>
    <w:rsid w:val="009A49D4"/>
    <w:rsid w:val="009A4F73"/>
    <w:rsid w:val="009A546D"/>
    <w:rsid w:val="009A55B4"/>
    <w:rsid w:val="009A71C6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4E61"/>
    <w:rsid w:val="009B5977"/>
    <w:rsid w:val="009B5C4F"/>
    <w:rsid w:val="009B658C"/>
    <w:rsid w:val="009B6F3C"/>
    <w:rsid w:val="009C0E1C"/>
    <w:rsid w:val="009C1320"/>
    <w:rsid w:val="009C2032"/>
    <w:rsid w:val="009C2E0D"/>
    <w:rsid w:val="009C36B9"/>
    <w:rsid w:val="009C3AA0"/>
    <w:rsid w:val="009C3BFA"/>
    <w:rsid w:val="009C465E"/>
    <w:rsid w:val="009C5AB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D734C"/>
    <w:rsid w:val="009D7E40"/>
    <w:rsid w:val="009E003A"/>
    <w:rsid w:val="009E01DC"/>
    <w:rsid w:val="009E02B2"/>
    <w:rsid w:val="009E16A1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009D"/>
    <w:rsid w:val="009F04E8"/>
    <w:rsid w:val="009F1E91"/>
    <w:rsid w:val="009F2073"/>
    <w:rsid w:val="009F21D0"/>
    <w:rsid w:val="009F3950"/>
    <w:rsid w:val="009F3FC6"/>
    <w:rsid w:val="009F4073"/>
    <w:rsid w:val="009F4F37"/>
    <w:rsid w:val="009F5436"/>
    <w:rsid w:val="009F6174"/>
    <w:rsid w:val="00A03304"/>
    <w:rsid w:val="00A04810"/>
    <w:rsid w:val="00A04F43"/>
    <w:rsid w:val="00A05395"/>
    <w:rsid w:val="00A05599"/>
    <w:rsid w:val="00A05C88"/>
    <w:rsid w:val="00A064AB"/>
    <w:rsid w:val="00A10032"/>
    <w:rsid w:val="00A1070F"/>
    <w:rsid w:val="00A1098A"/>
    <w:rsid w:val="00A10F24"/>
    <w:rsid w:val="00A11BD3"/>
    <w:rsid w:val="00A11F83"/>
    <w:rsid w:val="00A122CB"/>
    <w:rsid w:val="00A12864"/>
    <w:rsid w:val="00A1394E"/>
    <w:rsid w:val="00A14001"/>
    <w:rsid w:val="00A15749"/>
    <w:rsid w:val="00A16111"/>
    <w:rsid w:val="00A16A44"/>
    <w:rsid w:val="00A17EF8"/>
    <w:rsid w:val="00A206D1"/>
    <w:rsid w:val="00A21581"/>
    <w:rsid w:val="00A22111"/>
    <w:rsid w:val="00A23016"/>
    <w:rsid w:val="00A23EC7"/>
    <w:rsid w:val="00A2443F"/>
    <w:rsid w:val="00A25B25"/>
    <w:rsid w:val="00A30720"/>
    <w:rsid w:val="00A30E28"/>
    <w:rsid w:val="00A30EC3"/>
    <w:rsid w:val="00A30FA8"/>
    <w:rsid w:val="00A31289"/>
    <w:rsid w:val="00A32388"/>
    <w:rsid w:val="00A328F4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0D1"/>
    <w:rsid w:val="00A3770E"/>
    <w:rsid w:val="00A379CE"/>
    <w:rsid w:val="00A4094A"/>
    <w:rsid w:val="00A40E36"/>
    <w:rsid w:val="00A43268"/>
    <w:rsid w:val="00A43DF1"/>
    <w:rsid w:val="00A443F5"/>
    <w:rsid w:val="00A446C3"/>
    <w:rsid w:val="00A44A67"/>
    <w:rsid w:val="00A44F1B"/>
    <w:rsid w:val="00A4511C"/>
    <w:rsid w:val="00A45315"/>
    <w:rsid w:val="00A45666"/>
    <w:rsid w:val="00A46005"/>
    <w:rsid w:val="00A5142C"/>
    <w:rsid w:val="00A51979"/>
    <w:rsid w:val="00A53C81"/>
    <w:rsid w:val="00A54BA1"/>
    <w:rsid w:val="00A54C7C"/>
    <w:rsid w:val="00A5680A"/>
    <w:rsid w:val="00A5749D"/>
    <w:rsid w:val="00A57A56"/>
    <w:rsid w:val="00A57A84"/>
    <w:rsid w:val="00A60BD6"/>
    <w:rsid w:val="00A618CE"/>
    <w:rsid w:val="00A62746"/>
    <w:rsid w:val="00A62A2B"/>
    <w:rsid w:val="00A62E18"/>
    <w:rsid w:val="00A636F4"/>
    <w:rsid w:val="00A637FF"/>
    <w:rsid w:val="00A6439E"/>
    <w:rsid w:val="00A6622C"/>
    <w:rsid w:val="00A663D4"/>
    <w:rsid w:val="00A66C86"/>
    <w:rsid w:val="00A66EFB"/>
    <w:rsid w:val="00A702C8"/>
    <w:rsid w:val="00A706C8"/>
    <w:rsid w:val="00A71BC1"/>
    <w:rsid w:val="00A729E5"/>
    <w:rsid w:val="00A731F2"/>
    <w:rsid w:val="00A73209"/>
    <w:rsid w:val="00A734F4"/>
    <w:rsid w:val="00A740BE"/>
    <w:rsid w:val="00A744CC"/>
    <w:rsid w:val="00A755A7"/>
    <w:rsid w:val="00A7587E"/>
    <w:rsid w:val="00A75FE8"/>
    <w:rsid w:val="00A76024"/>
    <w:rsid w:val="00A77B17"/>
    <w:rsid w:val="00A80677"/>
    <w:rsid w:val="00A81727"/>
    <w:rsid w:val="00A840F9"/>
    <w:rsid w:val="00A849E8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24B7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2E86"/>
    <w:rsid w:val="00AB33E0"/>
    <w:rsid w:val="00AB369E"/>
    <w:rsid w:val="00AB5096"/>
    <w:rsid w:val="00AB60CC"/>
    <w:rsid w:val="00AB6FEC"/>
    <w:rsid w:val="00AC1432"/>
    <w:rsid w:val="00AC19D9"/>
    <w:rsid w:val="00AC48FC"/>
    <w:rsid w:val="00AC5482"/>
    <w:rsid w:val="00AC5D91"/>
    <w:rsid w:val="00AC5FAB"/>
    <w:rsid w:val="00AC60E2"/>
    <w:rsid w:val="00AC610A"/>
    <w:rsid w:val="00AC6B77"/>
    <w:rsid w:val="00AC6DA7"/>
    <w:rsid w:val="00AC70CE"/>
    <w:rsid w:val="00AD0722"/>
    <w:rsid w:val="00AD3759"/>
    <w:rsid w:val="00AD3DF7"/>
    <w:rsid w:val="00AD41A0"/>
    <w:rsid w:val="00AD5F76"/>
    <w:rsid w:val="00AD60C6"/>
    <w:rsid w:val="00AD68E4"/>
    <w:rsid w:val="00AD6C4B"/>
    <w:rsid w:val="00AD7281"/>
    <w:rsid w:val="00AE125C"/>
    <w:rsid w:val="00AE1364"/>
    <w:rsid w:val="00AE20AA"/>
    <w:rsid w:val="00AE20FF"/>
    <w:rsid w:val="00AE4269"/>
    <w:rsid w:val="00AE464D"/>
    <w:rsid w:val="00AE4A63"/>
    <w:rsid w:val="00AE5A89"/>
    <w:rsid w:val="00AE5AA6"/>
    <w:rsid w:val="00AE5D85"/>
    <w:rsid w:val="00AE5DB7"/>
    <w:rsid w:val="00AE6F32"/>
    <w:rsid w:val="00AF04A3"/>
    <w:rsid w:val="00AF2714"/>
    <w:rsid w:val="00AF2AF6"/>
    <w:rsid w:val="00AF40A4"/>
    <w:rsid w:val="00AF4F82"/>
    <w:rsid w:val="00AF5ACD"/>
    <w:rsid w:val="00AF5DB3"/>
    <w:rsid w:val="00AF6626"/>
    <w:rsid w:val="00AF742E"/>
    <w:rsid w:val="00B011CC"/>
    <w:rsid w:val="00B01A7A"/>
    <w:rsid w:val="00B01B7B"/>
    <w:rsid w:val="00B01F1E"/>
    <w:rsid w:val="00B03A23"/>
    <w:rsid w:val="00B071C2"/>
    <w:rsid w:val="00B11B32"/>
    <w:rsid w:val="00B125E4"/>
    <w:rsid w:val="00B133D5"/>
    <w:rsid w:val="00B13D00"/>
    <w:rsid w:val="00B1559D"/>
    <w:rsid w:val="00B15912"/>
    <w:rsid w:val="00B162FE"/>
    <w:rsid w:val="00B16E8F"/>
    <w:rsid w:val="00B17368"/>
    <w:rsid w:val="00B174F6"/>
    <w:rsid w:val="00B17891"/>
    <w:rsid w:val="00B17F21"/>
    <w:rsid w:val="00B20552"/>
    <w:rsid w:val="00B20610"/>
    <w:rsid w:val="00B215B7"/>
    <w:rsid w:val="00B2197A"/>
    <w:rsid w:val="00B219F1"/>
    <w:rsid w:val="00B21C6B"/>
    <w:rsid w:val="00B2214D"/>
    <w:rsid w:val="00B227A5"/>
    <w:rsid w:val="00B23150"/>
    <w:rsid w:val="00B24F15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467"/>
    <w:rsid w:val="00B368E9"/>
    <w:rsid w:val="00B401EA"/>
    <w:rsid w:val="00B40254"/>
    <w:rsid w:val="00B40721"/>
    <w:rsid w:val="00B4081C"/>
    <w:rsid w:val="00B40854"/>
    <w:rsid w:val="00B414D4"/>
    <w:rsid w:val="00B43113"/>
    <w:rsid w:val="00B44A70"/>
    <w:rsid w:val="00B45C66"/>
    <w:rsid w:val="00B471CE"/>
    <w:rsid w:val="00B47C25"/>
    <w:rsid w:val="00B5087C"/>
    <w:rsid w:val="00B520DA"/>
    <w:rsid w:val="00B544B6"/>
    <w:rsid w:val="00B547F2"/>
    <w:rsid w:val="00B556E6"/>
    <w:rsid w:val="00B55D59"/>
    <w:rsid w:val="00B60C59"/>
    <w:rsid w:val="00B61016"/>
    <w:rsid w:val="00B613E7"/>
    <w:rsid w:val="00B646C3"/>
    <w:rsid w:val="00B6587E"/>
    <w:rsid w:val="00B65F87"/>
    <w:rsid w:val="00B67BC3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4110"/>
    <w:rsid w:val="00B742B0"/>
    <w:rsid w:val="00B75320"/>
    <w:rsid w:val="00B76D57"/>
    <w:rsid w:val="00B800D6"/>
    <w:rsid w:val="00B80CF0"/>
    <w:rsid w:val="00B81E48"/>
    <w:rsid w:val="00B82051"/>
    <w:rsid w:val="00B82309"/>
    <w:rsid w:val="00B82F39"/>
    <w:rsid w:val="00B83819"/>
    <w:rsid w:val="00B83D2B"/>
    <w:rsid w:val="00B847D9"/>
    <w:rsid w:val="00B855FC"/>
    <w:rsid w:val="00B85AD0"/>
    <w:rsid w:val="00B86311"/>
    <w:rsid w:val="00B87BA8"/>
    <w:rsid w:val="00B90416"/>
    <w:rsid w:val="00B906B9"/>
    <w:rsid w:val="00B9153D"/>
    <w:rsid w:val="00B9171E"/>
    <w:rsid w:val="00B91BFF"/>
    <w:rsid w:val="00B923F4"/>
    <w:rsid w:val="00B94129"/>
    <w:rsid w:val="00B94388"/>
    <w:rsid w:val="00B9439B"/>
    <w:rsid w:val="00B943E4"/>
    <w:rsid w:val="00B94EC4"/>
    <w:rsid w:val="00B962A2"/>
    <w:rsid w:val="00B972E1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147"/>
    <w:rsid w:val="00BA6257"/>
    <w:rsid w:val="00BA62E5"/>
    <w:rsid w:val="00BA6EDB"/>
    <w:rsid w:val="00BA722C"/>
    <w:rsid w:val="00BB1165"/>
    <w:rsid w:val="00BB1DCE"/>
    <w:rsid w:val="00BB3075"/>
    <w:rsid w:val="00BB34E8"/>
    <w:rsid w:val="00BB3889"/>
    <w:rsid w:val="00BB3A28"/>
    <w:rsid w:val="00BB53DB"/>
    <w:rsid w:val="00BB58E4"/>
    <w:rsid w:val="00BB5D3D"/>
    <w:rsid w:val="00BB65C6"/>
    <w:rsid w:val="00BB65DC"/>
    <w:rsid w:val="00BB6C5E"/>
    <w:rsid w:val="00BB6D01"/>
    <w:rsid w:val="00BB6F87"/>
    <w:rsid w:val="00BB7775"/>
    <w:rsid w:val="00BB7A1D"/>
    <w:rsid w:val="00BC0507"/>
    <w:rsid w:val="00BC09D4"/>
    <w:rsid w:val="00BC132B"/>
    <w:rsid w:val="00BC2A21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5E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6F7B"/>
    <w:rsid w:val="00BD7736"/>
    <w:rsid w:val="00BE0388"/>
    <w:rsid w:val="00BE0DCF"/>
    <w:rsid w:val="00BE19CC"/>
    <w:rsid w:val="00BE1A4F"/>
    <w:rsid w:val="00BE1FB0"/>
    <w:rsid w:val="00BE214B"/>
    <w:rsid w:val="00BE21E5"/>
    <w:rsid w:val="00BE230B"/>
    <w:rsid w:val="00BE3D9E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317"/>
    <w:rsid w:val="00BF7B1B"/>
    <w:rsid w:val="00BF7C75"/>
    <w:rsid w:val="00C012D1"/>
    <w:rsid w:val="00C01A54"/>
    <w:rsid w:val="00C01B62"/>
    <w:rsid w:val="00C01D1C"/>
    <w:rsid w:val="00C04035"/>
    <w:rsid w:val="00C042DF"/>
    <w:rsid w:val="00C05464"/>
    <w:rsid w:val="00C05C17"/>
    <w:rsid w:val="00C07127"/>
    <w:rsid w:val="00C075E6"/>
    <w:rsid w:val="00C07A57"/>
    <w:rsid w:val="00C1014F"/>
    <w:rsid w:val="00C11592"/>
    <w:rsid w:val="00C11A0D"/>
    <w:rsid w:val="00C11EAC"/>
    <w:rsid w:val="00C11F46"/>
    <w:rsid w:val="00C12F53"/>
    <w:rsid w:val="00C131B5"/>
    <w:rsid w:val="00C135AF"/>
    <w:rsid w:val="00C13B83"/>
    <w:rsid w:val="00C14974"/>
    <w:rsid w:val="00C15037"/>
    <w:rsid w:val="00C150C3"/>
    <w:rsid w:val="00C15976"/>
    <w:rsid w:val="00C16296"/>
    <w:rsid w:val="00C200AF"/>
    <w:rsid w:val="00C203B9"/>
    <w:rsid w:val="00C20CAC"/>
    <w:rsid w:val="00C215E2"/>
    <w:rsid w:val="00C217A9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2E25"/>
    <w:rsid w:val="00C33899"/>
    <w:rsid w:val="00C350B7"/>
    <w:rsid w:val="00C35F9E"/>
    <w:rsid w:val="00C36925"/>
    <w:rsid w:val="00C36F94"/>
    <w:rsid w:val="00C3748E"/>
    <w:rsid w:val="00C3755A"/>
    <w:rsid w:val="00C37CF5"/>
    <w:rsid w:val="00C37EA0"/>
    <w:rsid w:val="00C414D9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464A6"/>
    <w:rsid w:val="00C5035C"/>
    <w:rsid w:val="00C50DCE"/>
    <w:rsid w:val="00C51AE3"/>
    <w:rsid w:val="00C51FFC"/>
    <w:rsid w:val="00C537D0"/>
    <w:rsid w:val="00C545D8"/>
    <w:rsid w:val="00C54D94"/>
    <w:rsid w:val="00C55C0C"/>
    <w:rsid w:val="00C56B6D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6D5D"/>
    <w:rsid w:val="00C77ABA"/>
    <w:rsid w:val="00C80213"/>
    <w:rsid w:val="00C8166A"/>
    <w:rsid w:val="00C819FF"/>
    <w:rsid w:val="00C83FB5"/>
    <w:rsid w:val="00C8544A"/>
    <w:rsid w:val="00C85B22"/>
    <w:rsid w:val="00C8638F"/>
    <w:rsid w:val="00C867EC"/>
    <w:rsid w:val="00C86C78"/>
    <w:rsid w:val="00C87B90"/>
    <w:rsid w:val="00C87D9D"/>
    <w:rsid w:val="00C9099D"/>
    <w:rsid w:val="00C90A68"/>
    <w:rsid w:val="00C91750"/>
    <w:rsid w:val="00C92251"/>
    <w:rsid w:val="00C92649"/>
    <w:rsid w:val="00C92E25"/>
    <w:rsid w:val="00C931C5"/>
    <w:rsid w:val="00C9350C"/>
    <w:rsid w:val="00C93CB3"/>
    <w:rsid w:val="00C950D0"/>
    <w:rsid w:val="00C96071"/>
    <w:rsid w:val="00C967AF"/>
    <w:rsid w:val="00C96874"/>
    <w:rsid w:val="00CA0A07"/>
    <w:rsid w:val="00CA1583"/>
    <w:rsid w:val="00CA2185"/>
    <w:rsid w:val="00CA2824"/>
    <w:rsid w:val="00CA2BD8"/>
    <w:rsid w:val="00CA30CD"/>
    <w:rsid w:val="00CA3611"/>
    <w:rsid w:val="00CA51BE"/>
    <w:rsid w:val="00CA61E6"/>
    <w:rsid w:val="00CA6441"/>
    <w:rsid w:val="00CA688D"/>
    <w:rsid w:val="00CA765A"/>
    <w:rsid w:val="00CB0394"/>
    <w:rsid w:val="00CB0BB9"/>
    <w:rsid w:val="00CB15EB"/>
    <w:rsid w:val="00CB1DDB"/>
    <w:rsid w:val="00CB2455"/>
    <w:rsid w:val="00CB2906"/>
    <w:rsid w:val="00CB3088"/>
    <w:rsid w:val="00CB37E5"/>
    <w:rsid w:val="00CB3E10"/>
    <w:rsid w:val="00CB417A"/>
    <w:rsid w:val="00CB43FB"/>
    <w:rsid w:val="00CB5EBD"/>
    <w:rsid w:val="00CC0633"/>
    <w:rsid w:val="00CC10F9"/>
    <w:rsid w:val="00CC27C1"/>
    <w:rsid w:val="00CC505A"/>
    <w:rsid w:val="00CC544C"/>
    <w:rsid w:val="00CC63ED"/>
    <w:rsid w:val="00CC655A"/>
    <w:rsid w:val="00CC6F18"/>
    <w:rsid w:val="00CD05DD"/>
    <w:rsid w:val="00CD23A0"/>
    <w:rsid w:val="00CD3AC4"/>
    <w:rsid w:val="00CD4387"/>
    <w:rsid w:val="00CD4784"/>
    <w:rsid w:val="00CD58F5"/>
    <w:rsid w:val="00CD5E88"/>
    <w:rsid w:val="00CD696E"/>
    <w:rsid w:val="00CE15FD"/>
    <w:rsid w:val="00CE199C"/>
    <w:rsid w:val="00CE291A"/>
    <w:rsid w:val="00CE3535"/>
    <w:rsid w:val="00CE47C1"/>
    <w:rsid w:val="00CE609D"/>
    <w:rsid w:val="00CE60DF"/>
    <w:rsid w:val="00CE62A9"/>
    <w:rsid w:val="00CE7797"/>
    <w:rsid w:val="00CE785D"/>
    <w:rsid w:val="00CE799E"/>
    <w:rsid w:val="00CE7CF2"/>
    <w:rsid w:val="00CE7F52"/>
    <w:rsid w:val="00CF03A7"/>
    <w:rsid w:val="00CF18B8"/>
    <w:rsid w:val="00CF18E8"/>
    <w:rsid w:val="00CF1A70"/>
    <w:rsid w:val="00CF2177"/>
    <w:rsid w:val="00CF2570"/>
    <w:rsid w:val="00CF3318"/>
    <w:rsid w:val="00CF35E1"/>
    <w:rsid w:val="00CF383D"/>
    <w:rsid w:val="00CF4C7D"/>
    <w:rsid w:val="00CF4E89"/>
    <w:rsid w:val="00CF4FB6"/>
    <w:rsid w:val="00CF524E"/>
    <w:rsid w:val="00CF5378"/>
    <w:rsid w:val="00CF6018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69E7"/>
    <w:rsid w:val="00D06AD0"/>
    <w:rsid w:val="00D06B37"/>
    <w:rsid w:val="00D07ACA"/>
    <w:rsid w:val="00D07DA6"/>
    <w:rsid w:val="00D10322"/>
    <w:rsid w:val="00D11749"/>
    <w:rsid w:val="00D12DCA"/>
    <w:rsid w:val="00D13774"/>
    <w:rsid w:val="00D14E13"/>
    <w:rsid w:val="00D16BF6"/>
    <w:rsid w:val="00D16E97"/>
    <w:rsid w:val="00D17484"/>
    <w:rsid w:val="00D17C4E"/>
    <w:rsid w:val="00D21F62"/>
    <w:rsid w:val="00D239A4"/>
    <w:rsid w:val="00D23E30"/>
    <w:rsid w:val="00D249C8"/>
    <w:rsid w:val="00D25134"/>
    <w:rsid w:val="00D26C04"/>
    <w:rsid w:val="00D26EE8"/>
    <w:rsid w:val="00D30217"/>
    <w:rsid w:val="00D31490"/>
    <w:rsid w:val="00D31AB5"/>
    <w:rsid w:val="00D31C20"/>
    <w:rsid w:val="00D32015"/>
    <w:rsid w:val="00D3311D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C30"/>
    <w:rsid w:val="00D43DB9"/>
    <w:rsid w:val="00D44327"/>
    <w:rsid w:val="00D44462"/>
    <w:rsid w:val="00D44B56"/>
    <w:rsid w:val="00D44EDE"/>
    <w:rsid w:val="00D45869"/>
    <w:rsid w:val="00D46629"/>
    <w:rsid w:val="00D474F4"/>
    <w:rsid w:val="00D50368"/>
    <w:rsid w:val="00D504F7"/>
    <w:rsid w:val="00D50AF9"/>
    <w:rsid w:val="00D50E6F"/>
    <w:rsid w:val="00D5103F"/>
    <w:rsid w:val="00D51429"/>
    <w:rsid w:val="00D51ABC"/>
    <w:rsid w:val="00D51C3B"/>
    <w:rsid w:val="00D51F13"/>
    <w:rsid w:val="00D520D7"/>
    <w:rsid w:val="00D55517"/>
    <w:rsid w:val="00D558E4"/>
    <w:rsid w:val="00D55B80"/>
    <w:rsid w:val="00D55BD4"/>
    <w:rsid w:val="00D573AC"/>
    <w:rsid w:val="00D60220"/>
    <w:rsid w:val="00D61356"/>
    <w:rsid w:val="00D62B5B"/>
    <w:rsid w:val="00D62E82"/>
    <w:rsid w:val="00D62F20"/>
    <w:rsid w:val="00D63918"/>
    <w:rsid w:val="00D63D89"/>
    <w:rsid w:val="00D64A61"/>
    <w:rsid w:val="00D66329"/>
    <w:rsid w:val="00D66CC5"/>
    <w:rsid w:val="00D67529"/>
    <w:rsid w:val="00D67AA8"/>
    <w:rsid w:val="00D67C6E"/>
    <w:rsid w:val="00D67E1B"/>
    <w:rsid w:val="00D719F9"/>
    <w:rsid w:val="00D71E1C"/>
    <w:rsid w:val="00D723B6"/>
    <w:rsid w:val="00D726A2"/>
    <w:rsid w:val="00D7312C"/>
    <w:rsid w:val="00D73A0F"/>
    <w:rsid w:val="00D73D53"/>
    <w:rsid w:val="00D75151"/>
    <w:rsid w:val="00D768FE"/>
    <w:rsid w:val="00D76C22"/>
    <w:rsid w:val="00D77C16"/>
    <w:rsid w:val="00D80F39"/>
    <w:rsid w:val="00D8108A"/>
    <w:rsid w:val="00D8138D"/>
    <w:rsid w:val="00D81601"/>
    <w:rsid w:val="00D819A0"/>
    <w:rsid w:val="00D81E29"/>
    <w:rsid w:val="00D8239B"/>
    <w:rsid w:val="00D831C5"/>
    <w:rsid w:val="00D84EC6"/>
    <w:rsid w:val="00D85666"/>
    <w:rsid w:val="00D87727"/>
    <w:rsid w:val="00D91620"/>
    <w:rsid w:val="00D92A55"/>
    <w:rsid w:val="00D92CF3"/>
    <w:rsid w:val="00D93EE4"/>
    <w:rsid w:val="00D95D59"/>
    <w:rsid w:val="00D97A57"/>
    <w:rsid w:val="00DA08D2"/>
    <w:rsid w:val="00DA0BD0"/>
    <w:rsid w:val="00DA15B9"/>
    <w:rsid w:val="00DA24A0"/>
    <w:rsid w:val="00DA259D"/>
    <w:rsid w:val="00DA4CF8"/>
    <w:rsid w:val="00DA5106"/>
    <w:rsid w:val="00DA68EE"/>
    <w:rsid w:val="00DA72DD"/>
    <w:rsid w:val="00DA7864"/>
    <w:rsid w:val="00DA7F09"/>
    <w:rsid w:val="00DB05A5"/>
    <w:rsid w:val="00DB0F4E"/>
    <w:rsid w:val="00DB27C8"/>
    <w:rsid w:val="00DB2EFF"/>
    <w:rsid w:val="00DB3306"/>
    <w:rsid w:val="00DB3FBF"/>
    <w:rsid w:val="00DB5372"/>
    <w:rsid w:val="00DB7A48"/>
    <w:rsid w:val="00DC0F71"/>
    <w:rsid w:val="00DC1126"/>
    <w:rsid w:val="00DC1663"/>
    <w:rsid w:val="00DC21E2"/>
    <w:rsid w:val="00DC33D3"/>
    <w:rsid w:val="00DC415E"/>
    <w:rsid w:val="00DC527E"/>
    <w:rsid w:val="00DC53C2"/>
    <w:rsid w:val="00DC6353"/>
    <w:rsid w:val="00DC65B2"/>
    <w:rsid w:val="00DC6A4C"/>
    <w:rsid w:val="00DC74C6"/>
    <w:rsid w:val="00DC7E25"/>
    <w:rsid w:val="00DD03B1"/>
    <w:rsid w:val="00DD0C98"/>
    <w:rsid w:val="00DD0D52"/>
    <w:rsid w:val="00DD17AD"/>
    <w:rsid w:val="00DD32AC"/>
    <w:rsid w:val="00DD5002"/>
    <w:rsid w:val="00DD52EA"/>
    <w:rsid w:val="00DD5398"/>
    <w:rsid w:val="00DD56DE"/>
    <w:rsid w:val="00DD7634"/>
    <w:rsid w:val="00DD764A"/>
    <w:rsid w:val="00DE14D0"/>
    <w:rsid w:val="00DE17C7"/>
    <w:rsid w:val="00DE30B8"/>
    <w:rsid w:val="00DE33C1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1C64"/>
    <w:rsid w:val="00DF2455"/>
    <w:rsid w:val="00DF2E84"/>
    <w:rsid w:val="00DF3A9D"/>
    <w:rsid w:val="00DF5814"/>
    <w:rsid w:val="00DF623F"/>
    <w:rsid w:val="00DF6277"/>
    <w:rsid w:val="00E00F41"/>
    <w:rsid w:val="00E0255E"/>
    <w:rsid w:val="00E032BF"/>
    <w:rsid w:val="00E0342C"/>
    <w:rsid w:val="00E040D3"/>
    <w:rsid w:val="00E0693C"/>
    <w:rsid w:val="00E10017"/>
    <w:rsid w:val="00E102AC"/>
    <w:rsid w:val="00E10D47"/>
    <w:rsid w:val="00E10EF8"/>
    <w:rsid w:val="00E12175"/>
    <w:rsid w:val="00E125C5"/>
    <w:rsid w:val="00E125D4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BCB"/>
    <w:rsid w:val="00E24411"/>
    <w:rsid w:val="00E2481C"/>
    <w:rsid w:val="00E24F1A"/>
    <w:rsid w:val="00E250A8"/>
    <w:rsid w:val="00E254CF"/>
    <w:rsid w:val="00E25FED"/>
    <w:rsid w:val="00E260A6"/>
    <w:rsid w:val="00E26587"/>
    <w:rsid w:val="00E26611"/>
    <w:rsid w:val="00E27064"/>
    <w:rsid w:val="00E278CF"/>
    <w:rsid w:val="00E31946"/>
    <w:rsid w:val="00E32582"/>
    <w:rsid w:val="00E33D66"/>
    <w:rsid w:val="00E347D4"/>
    <w:rsid w:val="00E34D15"/>
    <w:rsid w:val="00E352F2"/>
    <w:rsid w:val="00E36E88"/>
    <w:rsid w:val="00E40B24"/>
    <w:rsid w:val="00E40C48"/>
    <w:rsid w:val="00E43B1F"/>
    <w:rsid w:val="00E44CE0"/>
    <w:rsid w:val="00E45C4B"/>
    <w:rsid w:val="00E4662B"/>
    <w:rsid w:val="00E4702C"/>
    <w:rsid w:val="00E50DF9"/>
    <w:rsid w:val="00E51213"/>
    <w:rsid w:val="00E512B9"/>
    <w:rsid w:val="00E51858"/>
    <w:rsid w:val="00E52C2E"/>
    <w:rsid w:val="00E52CBA"/>
    <w:rsid w:val="00E5391B"/>
    <w:rsid w:val="00E54836"/>
    <w:rsid w:val="00E553B9"/>
    <w:rsid w:val="00E55B51"/>
    <w:rsid w:val="00E55BA1"/>
    <w:rsid w:val="00E56083"/>
    <w:rsid w:val="00E564C1"/>
    <w:rsid w:val="00E566D0"/>
    <w:rsid w:val="00E57B21"/>
    <w:rsid w:val="00E57F68"/>
    <w:rsid w:val="00E6063E"/>
    <w:rsid w:val="00E6098F"/>
    <w:rsid w:val="00E612B9"/>
    <w:rsid w:val="00E61342"/>
    <w:rsid w:val="00E613A6"/>
    <w:rsid w:val="00E61A95"/>
    <w:rsid w:val="00E61B2D"/>
    <w:rsid w:val="00E63427"/>
    <w:rsid w:val="00E64F9B"/>
    <w:rsid w:val="00E65C16"/>
    <w:rsid w:val="00E67DB8"/>
    <w:rsid w:val="00E67FAF"/>
    <w:rsid w:val="00E7058C"/>
    <w:rsid w:val="00E7262D"/>
    <w:rsid w:val="00E728AC"/>
    <w:rsid w:val="00E7329F"/>
    <w:rsid w:val="00E73BE1"/>
    <w:rsid w:val="00E74573"/>
    <w:rsid w:val="00E76A8F"/>
    <w:rsid w:val="00E77241"/>
    <w:rsid w:val="00E779FE"/>
    <w:rsid w:val="00E77E05"/>
    <w:rsid w:val="00E81A44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5D21"/>
    <w:rsid w:val="00E86A20"/>
    <w:rsid w:val="00E86F6E"/>
    <w:rsid w:val="00E8746D"/>
    <w:rsid w:val="00E8796E"/>
    <w:rsid w:val="00E9051F"/>
    <w:rsid w:val="00E90C17"/>
    <w:rsid w:val="00E92BB5"/>
    <w:rsid w:val="00E92CDB"/>
    <w:rsid w:val="00E941E3"/>
    <w:rsid w:val="00E94396"/>
    <w:rsid w:val="00E94C4D"/>
    <w:rsid w:val="00E96363"/>
    <w:rsid w:val="00E9671E"/>
    <w:rsid w:val="00E96878"/>
    <w:rsid w:val="00E97B54"/>
    <w:rsid w:val="00EA0059"/>
    <w:rsid w:val="00EA05AC"/>
    <w:rsid w:val="00EA08AB"/>
    <w:rsid w:val="00EA290C"/>
    <w:rsid w:val="00EA35FB"/>
    <w:rsid w:val="00EA368E"/>
    <w:rsid w:val="00EA49AC"/>
    <w:rsid w:val="00EA4E12"/>
    <w:rsid w:val="00EA53E2"/>
    <w:rsid w:val="00EA607B"/>
    <w:rsid w:val="00EA6D8C"/>
    <w:rsid w:val="00EB0336"/>
    <w:rsid w:val="00EB0E1C"/>
    <w:rsid w:val="00EB0EBF"/>
    <w:rsid w:val="00EB10A5"/>
    <w:rsid w:val="00EB29AF"/>
    <w:rsid w:val="00EB30E7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B71BC"/>
    <w:rsid w:val="00EC14AD"/>
    <w:rsid w:val="00EC1E66"/>
    <w:rsid w:val="00EC2083"/>
    <w:rsid w:val="00EC2830"/>
    <w:rsid w:val="00EC2BCF"/>
    <w:rsid w:val="00EC2F4F"/>
    <w:rsid w:val="00EC3F5F"/>
    <w:rsid w:val="00EC4A14"/>
    <w:rsid w:val="00EC4A5A"/>
    <w:rsid w:val="00EC57B8"/>
    <w:rsid w:val="00EC58E6"/>
    <w:rsid w:val="00EC6602"/>
    <w:rsid w:val="00EC6EFE"/>
    <w:rsid w:val="00EC7B29"/>
    <w:rsid w:val="00ED05C4"/>
    <w:rsid w:val="00ED115B"/>
    <w:rsid w:val="00ED1A44"/>
    <w:rsid w:val="00ED2662"/>
    <w:rsid w:val="00ED3128"/>
    <w:rsid w:val="00ED3328"/>
    <w:rsid w:val="00ED3B5C"/>
    <w:rsid w:val="00ED42AF"/>
    <w:rsid w:val="00ED4617"/>
    <w:rsid w:val="00ED4AE4"/>
    <w:rsid w:val="00ED58B4"/>
    <w:rsid w:val="00ED5A09"/>
    <w:rsid w:val="00ED7867"/>
    <w:rsid w:val="00ED7FD2"/>
    <w:rsid w:val="00EE1D78"/>
    <w:rsid w:val="00EE1EAB"/>
    <w:rsid w:val="00EE3434"/>
    <w:rsid w:val="00EE3DCA"/>
    <w:rsid w:val="00EE5524"/>
    <w:rsid w:val="00EE687E"/>
    <w:rsid w:val="00EE6C23"/>
    <w:rsid w:val="00EE6D2E"/>
    <w:rsid w:val="00EE7552"/>
    <w:rsid w:val="00EE7CC5"/>
    <w:rsid w:val="00EF0853"/>
    <w:rsid w:val="00EF16CF"/>
    <w:rsid w:val="00EF1A0D"/>
    <w:rsid w:val="00EF1D51"/>
    <w:rsid w:val="00EF2B76"/>
    <w:rsid w:val="00EF3FBD"/>
    <w:rsid w:val="00EF411E"/>
    <w:rsid w:val="00EF4527"/>
    <w:rsid w:val="00EF5396"/>
    <w:rsid w:val="00EF6409"/>
    <w:rsid w:val="00EF7196"/>
    <w:rsid w:val="00EF75E6"/>
    <w:rsid w:val="00EF7D8F"/>
    <w:rsid w:val="00F0001D"/>
    <w:rsid w:val="00F00698"/>
    <w:rsid w:val="00F00A5F"/>
    <w:rsid w:val="00F00D2F"/>
    <w:rsid w:val="00F00E88"/>
    <w:rsid w:val="00F02463"/>
    <w:rsid w:val="00F03159"/>
    <w:rsid w:val="00F0369E"/>
    <w:rsid w:val="00F03BAC"/>
    <w:rsid w:val="00F03BC9"/>
    <w:rsid w:val="00F043B7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21CD"/>
    <w:rsid w:val="00F23658"/>
    <w:rsid w:val="00F245AB"/>
    <w:rsid w:val="00F245EA"/>
    <w:rsid w:val="00F24769"/>
    <w:rsid w:val="00F248A0"/>
    <w:rsid w:val="00F26500"/>
    <w:rsid w:val="00F26594"/>
    <w:rsid w:val="00F267CF"/>
    <w:rsid w:val="00F27EA5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37FC0"/>
    <w:rsid w:val="00F4123B"/>
    <w:rsid w:val="00F41392"/>
    <w:rsid w:val="00F42375"/>
    <w:rsid w:val="00F42471"/>
    <w:rsid w:val="00F42613"/>
    <w:rsid w:val="00F42747"/>
    <w:rsid w:val="00F42816"/>
    <w:rsid w:val="00F42AF2"/>
    <w:rsid w:val="00F42C79"/>
    <w:rsid w:val="00F4389C"/>
    <w:rsid w:val="00F44479"/>
    <w:rsid w:val="00F45A42"/>
    <w:rsid w:val="00F4657A"/>
    <w:rsid w:val="00F4679B"/>
    <w:rsid w:val="00F47322"/>
    <w:rsid w:val="00F5122E"/>
    <w:rsid w:val="00F51C19"/>
    <w:rsid w:val="00F5284C"/>
    <w:rsid w:val="00F5371F"/>
    <w:rsid w:val="00F53C2C"/>
    <w:rsid w:val="00F53C6B"/>
    <w:rsid w:val="00F53DA5"/>
    <w:rsid w:val="00F54731"/>
    <w:rsid w:val="00F55056"/>
    <w:rsid w:val="00F55985"/>
    <w:rsid w:val="00F601B6"/>
    <w:rsid w:val="00F6032C"/>
    <w:rsid w:val="00F61161"/>
    <w:rsid w:val="00F61327"/>
    <w:rsid w:val="00F61631"/>
    <w:rsid w:val="00F61637"/>
    <w:rsid w:val="00F622D9"/>
    <w:rsid w:val="00F62F26"/>
    <w:rsid w:val="00F6406A"/>
    <w:rsid w:val="00F64DF5"/>
    <w:rsid w:val="00F65288"/>
    <w:rsid w:val="00F65700"/>
    <w:rsid w:val="00F65B41"/>
    <w:rsid w:val="00F663FA"/>
    <w:rsid w:val="00F669E3"/>
    <w:rsid w:val="00F66A68"/>
    <w:rsid w:val="00F66F0B"/>
    <w:rsid w:val="00F7043C"/>
    <w:rsid w:val="00F7057C"/>
    <w:rsid w:val="00F70DC1"/>
    <w:rsid w:val="00F712D2"/>
    <w:rsid w:val="00F71851"/>
    <w:rsid w:val="00F72ECB"/>
    <w:rsid w:val="00F76A4F"/>
    <w:rsid w:val="00F76ACB"/>
    <w:rsid w:val="00F76B63"/>
    <w:rsid w:val="00F77336"/>
    <w:rsid w:val="00F774CB"/>
    <w:rsid w:val="00F77E48"/>
    <w:rsid w:val="00F8030C"/>
    <w:rsid w:val="00F80ED9"/>
    <w:rsid w:val="00F8298B"/>
    <w:rsid w:val="00F83E5E"/>
    <w:rsid w:val="00F8403C"/>
    <w:rsid w:val="00F84355"/>
    <w:rsid w:val="00F84546"/>
    <w:rsid w:val="00F8484F"/>
    <w:rsid w:val="00F861CB"/>
    <w:rsid w:val="00F8664F"/>
    <w:rsid w:val="00F86986"/>
    <w:rsid w:val="00F86E77"/>
    <w:rsid w:val="00F879D2"/>
    <w:rsid w:val="00F90DB0"/>
    <w:rsid w:val="00F917A4"/>
    <w:rsid w:val="00F9256B"/>
    <w:rsid w:val="00F94091"/>
    <w:rsid w:val="00F942C8"/>
    <w:rsid w:val="00F94CA4"/>
    <w:rsid w:val="00F95252"/>
    <w:rsid w:val="00F952C6"/>
    <w:rsid w:val="00F9563B"/>
    <w:rsid w:val="00FA1EB5"/>
    <w:rsid w:val="00FA2559"/>
    <w:rsid w:val="00FA2870"/>
    <w:rsid w:val="00FA2C6B"/>
    <w:rsid w:val="00FA35F0"/>
    <w:rsid w:val="00FA3780"/>
    <w:rsid w:val="00FA4064"/>
    <w:rsid w:val="00FA40BD"/>
    <w:rsid w:val="00FA572D"/>
    <w:rsid w:val="00FA5751"/>
    <w:rsid w:val="00FA76EF"/>
    <w:rsid w:val="00FA7A24"/>
    <w:rsid w:val="00FB0300"/>
    <w:rsid w:val="00FB0810"/>
    <w:rsid w:val="00FB0F63"/>
    <w:rsid w:val="00FB3B92"/>
    <w:rsid w:val="00FB3CEB"/>
    <w:rsid w:val="00FB479F"/>
    <w:rsid w:val="00FB58BA"/>
    <w:rsid w:val="00FB615D"/>
    <w:rsid w:val="00FB690E"/>
    <w:rsid w:val="00FB6BF2"/>
    <w:rsid w:val="00FB7100"/>
    <w:rsid w:val="00FB71C8"/>
    <w:rsid w:val="00FC0612"/>
    <w:rsid w:val="00FC083E"/>
    <w:rsid w:val="00FC230D"/>
    <w:rsid w:val="00FC3735"/>
    <w:rsid w:val="00FC41C2"/>
    <w:rsid w:val="00FC49A6"/>
    <w:rsid w:val="00FC50B0"/>
    <w:rsid w:val="00FC6291"/>
    <w:rsid w:val="00FC699B"/>
    <w:rsid w:val="00FC6B74"/>
    <w:rsid w:val="00FC729B"/>
    <w:rsid w:val="00FC7A32"/>
    <w:rsid w:val="00FD0027"/>
    <w:rsid w:val="00FD0354"/>
    <w:rsid w:val="00FD09C9"/>
    <w:rsid w:val="00FD09F2"/>
    <w:rsid w:val="00FD0C21"/>
    <w:rsid w:val="00FD0D59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37D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358"/>
    <w:rsid w:val="00FF07DF"/>
    <w:rsid w:val="00FF2116"/>
    <w:rsid w:val="00FF215C"/>
    <w:rsid w:val="00FF2627"/>
    <w:rsid w:val="00FF2B4A"/>
    <w:rsid w:val="00FF3023"/>
    <w:rsid w:val="00FF358D"/>
    <w:rsid w:val="00FF3B66"/>
    <w:rsid w:val="00FF4E7A"/>
    <w:rsid w:val="00FF61F5"/>
    <w:rsid w:val="00FF6D67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6">
    <w:name w:val="Carattere26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5">
    <w:name w:val="Carattere25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24">
    <w:name w:val="Carattere24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3">
    <w:name w:val="Carattere23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qFormat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customStyle="1" w:styleId="msonormal0">
    <w:name w:val="msonormal"/>
    <w:basedOn w:val="Normale"/>
    <w:rsid w:val="007B71D6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7B71D6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SCONOSCIUTO">
    <w:name w:val="SCONOSCIUTO"/>
    <w:basedOn w:val="Arial"/>
    <w:rsid w:val="007B71D6"/>
    <w:pPr>
      <w:spacing w:before="0" w:beforeAutospacing="0" w:after="0" w:afterAutospacing="0"/>
    </w:pPr>
    <w:rPr>
      <w:rFonts w:ascii="Arial" w:eastAsia="Arial" w:hAnsi="Arial" w:cs="Arial"/>
      <w:b/>
      <w:color w:val="FF0000"/>
      <w:sz w:val="28"/>
      <w:szCs w:val="28"/>
    </w:rPr>
  </w:style>
  <w:style w:type="paragraph" w:customStyle="1" w:styleId="TITOLO00">
    <w:name w:val="TITOLO_0"/>
    <w:basedOn w:val="Arial"/>
    <w:rsid w:val="007B71D6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A80677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A80677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_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2">
    <w:name w:val="titolo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A80677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0">
    <w:name w:val="sconosciuto"/>
    <w:basedOn w:val="Normale"/>
    <w:rsid w:val="00A80677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titolomedio0">
    <w:name w:val="titolo_medi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Heading">
    <w:name w:val="Heading"/>
    <w:basedOn w:val="Standard"/>
    <w:next w:val="Normale"/>
    <w:rsid w:val="00493C67"/>
    <w:pPr>
      <w:keepNext/>
      <w:suppressAutoHyphens w:val="0"/>
      <w:overflowPunct w:val="0"/>
      <w:autoSpaceDE w:val="0"/>
      <w:spacing w:before="240" w:after="120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itolo11">
    <w:name w:val="Titolo 11"/>
    <w:basedOn w:val="Standard"/>
    <w:next w:val="Standard"/>
    <w:rsid w:val="00493C67"/>
    <w:pPr>
      <w:keepNext/>
      <w:suppressAutoHyphens w:val="0"/>
      <w:overflowPunct w:val="0"/>
      <w:autoSpaceDE w:val="0"/>
      <w:jc w:val="center"/>
      <w:outlineLvl w:val="0"/>
    </w:pPr>
    <w:rPr>
      <w:rFonts w:ascii="Arial" w:eastAsia="Times New Roman" w:hAnsi="Arial"/>
      <w:b/>
      <w:sz w:val="22"/>
      <w:szCs w:val="20"/>
      <w:lang w:bidi="ar-SA"/>
    </w:rPr>
  </w:style>
  <w:style w:type="numbering" w:customStyle="1" w:styleId="WWNum1">
    <w:name w:val="WWNum1"/>
    <w:basedOn w:val="Nessunelenco"/>
    <w:rsid w:val="00493C67"/>
    <w:pPr>
      <w:numPr>
        <w:numId w:val="23"/>
      </w:numPr>
    </w:pPr>
  </w:style>
  <w:style w:type="numbering" w:customStyle="1" w:styleId="WWNum5">
    <w:name w:val="WWNum5"/>
    <w:basedOn w:val="Nessunelenco"/>
    <w:rsid w:val="003C54B3"/>
    <w:pPr>
      <w:numPr>
        <w:numId w:val="25"/>
      </w:numPr>
    </w:pPr>
  </w:style>
  <w:style w:type="paragraph" w:customStyle="1" w:styleId="Textbody">
    <w:name w:val="Text body"/>
    <w:basedOn w:val="Standard"/>
    <w:rsid w:val="003C54B3"/>
    <w:pPr>
      <w:suppressAutoHyphens w:val="0"/>
      <w:overflowPunct w:val="0"/>
      <w:autoSpaceDE w:val="0"/>
      <w:jc w:val="both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3C54B3"/>
    <w:pPr>
      <w:numPr>
        <w:numId w:val="29"/>
      </w:numPr>
    </w:pPr>
  </w:style>
  <w:style w:type="numbering" w:customStyle="1" w:styleId="WWNum8">
    <w:name w:val="WWNum8"/>
    <w:basedOn w:val="Nessunelenco"/>
    <w:rsid w:val="003C54B3"/>
    <w:pPr>
      <w:numPr>
        <w:numId w:val="30"/>
      </w:numPr>
    </w:pPr>
  </w:style>
  <w:style w:type="paragraph" w:customStyle="1" w:styleId="p1">
    <w:name w:val="p1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paragraph" w:customStyle="1" w:styleId="p2">
    <w:name w:val="p2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character" w:customStyle="1" w:styleId="s1">
    <w:name w:val="s1"/>
    <w:basedOn w:val="Carpredefinitoparagrafo"/>
    <w:rsid w:val="003447A8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paragraph" w:customStyle="1" w:styleId="AlverCU">
    <w:name w:val="Alver CU"/>
    <w:basedOn w:val="Normale"/>
    <w:link w:val="AlverCUCarattere"/>
    <w:qFormat/>
    <w:rsid w:val="006B6F0F"/>
    <w:rPr>
      <w:rFonts w:ascii="Arial" w:hAnsi="Arial" w:cs="Arial"/>
      <w:color w:val="002060"/>
      <w:sz w:val="22"/>
      <w:szCs w:val="22"/>
    </w:rPr>
  </w:style>
  <w:style w:type="character" w:customStyle="1" w:styleId="AlverCUCarattere">
    <w:name w:val="Alver CU Carattere"/>
    <w:basedOn w:val="Carpredefinitoparagrafo"/>
    <w:link w:val="AlverCU"/>
    <w:rsid w:val="006B6F0F"/>
    <w:rPr>
      <w:rFonts w:ascii="Arial" w:hAnsi="Arial" w:cs="Arial"/>
      <w:color w:val="00206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1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nd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c5marche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pec.figcmarche.it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65EE670-4F7C-41EE-8A74-E0B7EFC4F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0</TotalTime>
  <Pages>9</Pages>
  <Words>2684</Words>
  <Characters>15299</Characters>
  <Application>Microsoft Office Word</Application>
  <DocSecurity>0</DocSecurity>
  <Lines>127</Lines>
  <Paragraphs>35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17948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IMPIEGATA</cp:lastModifiedBy>
  <cp:revision>2</cp:revision>
  <cp:lastPrinted>2022-01-29T09:43:00Z</cp:lastPrinted>
  <dcterms:created xsi:type="dcterms:W3CDTF">2022-02-01T08:01:00Z</dcterms:created>
  <dcterms:modified xsi:type="dcterms:W3CDTF">2022-02-01T08:01:00Z</dcterms:modified>
</cp:coreProperties>
</file>