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EBE5370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D5F3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02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1057620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2B62EAE" w:rsidR="00AC19D9" w:rsidRPr="002419EA" w:rsidRDefault="0028348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52945E6" w:rsidR="00AC19D9" w:rsidRPr="002419EA" w:rsidRDefault="0028348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2ED10026" w:rsidR="00AC19D9" w:rsidRPr="002419EA" w:rsidRDefault="0028348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2A935ADD" w:rsidR="00AC19D9" w:rsidRPr="002419EA" w:rsidRDefault="0028348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3115914B" w14:textId="77777777" w:rsidR="006B6F0F" w:rsidRPr="006534BB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74011CA1" w14:textId="4A32A9B8" w:rsidR="009F3802" w:rsidRPr="00BB1DCE" w:rsidRDefault="009F3802" w:rsidP="009F3802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69B44772" w14:textId="77777777" w:rsidR="009F3802" w:rsidRPr="00BB1DCE" w:rsidRDefault="009F3802" w:rsidP="009F3802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603BDFAF" w14:textId="6F7041B5" w:rsidR="009F3802" w:rsidRDefault="009F3802" w:rsidP="00377BF6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>programmate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</w:t>
      </w:r>
      <w:r w:rsidR="002E579F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trascorse due giornate </w:t>
      </w:r>
      <w:r w:rsidR="00377BF6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regolarmente disputate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0FB78B63" w14:textId="77777777" w:rsidR="009F3802" w:rsidRDefault="009F3802" w:rsidP="009D0C38">
      <w:pPr>
        <w:pStyle w:val="LndNormale1"/>
        <w:rPr>
          <w:color w:val="002060"/>
          <w:szCs w:val="22"/>
        </w:rPr>
      </w:pPr>
    </w:p>
    <w:p w14:paraId="2067F0F3" w14:textId="62C2ABC1" w:rsidR="001F6FC1" w:rsidRPr="00F83FD5" w:rsidRDefault="001F6FC1" w:rsidP="001F6FC1">
      <w:pPr>
        <w:pStyle w:val="Default"/>
        <w:rPr>
          <w:rFonts w:ascii="Arial" w:hAnsi="Arial" w:cs="Arial"/>
          <w:b/>
          <w:color w:val="002060"/>
          <w:sz w:val="28"/>
          <w:szCs w:val="28"/>
        </w:rPr>
      </w:pP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TORNEI </w:t>
      </w:r>
      <w:r>
        <w:rPr>
          <w:rFonts w:ascii="Arial" w:hAnsi="Arial" w:cs="Arial"/>
          <w:b/>
          <w:bCs/>
          <w:color w:val="002060"/>
          <w:sz w:val="28"/>
          <w:szCs w:val="28"/>
        </w:rPr>
        <w:t>PRIMAVERILI</w:t>
      </w: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 ATTIVITA’ DI BASE CALCIO A CINQUE</w:t>
      </w:r>
    </w:p>
    <w:p w14:paraId="4E935ACA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060EE049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6C6F07">
        <w:rPr>
          <w:rFonts w:cs="Arial"/>
          <w:color w:val="002060"/>
          <w:sz w:val="22"/>
          <w:szCs w:val="22"/>
        </w:rPr>
        <w:t xml:space="preserve">Si comunica che </w:t>
      </w:r>
      <w:r>
        <w:rPr>
          <w:rFonts w:cs="Arial"/>
          <w:color w:val="002060"/>
          <w:sz w:val="22"/>
          <w:szCs w:val="22"/>
        </w:rPr>
        <w:t xml:space="preserve">sono </w:t>
      </w:r>
      <w:r w:rsidRPr="00CC3901"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b/>
          <w:color w:val="002060"/>
          <w:sz w:val="22"/>
          <w:szCs w:val="22"/>
        </w:rPr>
        <w:t xml:space="preserve"> </w:t>
      </w:r>
      <w:r w:rsidRPr="006C6F07">
        <w:rPr>
          <w:rFonts w:cs="Arial"/>
          <w:color w:val="002060"/>
          <w:sz w:val="22"/>
          <w:szCs w:val="22"/>
        </w:rPr>
        <w:t xml:space="preserve">le domande di iscrizione ai tornei in epigrafe, </w:t>
      </w:r>
      <w:r w:rsidRPr="006C6F07">
        <w:rPr>
          <w:rFonts w:cs="Arial"/>
          <w:color w:val="002060"/>
          <w:sz w:val="22"/>
          <w:szCs w:val="22"/>
          <w:u w:val="single"/>
        </w:rPr>
        <w:t>DA EFFETTUARSI ESCLUSIVAMENTE CON MODALITÀ ON LINE</w:t>
      </w:r>
      <w:r>
        <w:rPr>
          <w:rFonts w:cs="Arial"/>
          <w:color w:val="002060"/>
          <w:sz w:val="22"/>
          <w:szCs w:val="22"/>
          <w:u w:val="single"/>
        </w:rPr>
        <w:t xml:space="preserve"> </w:t>
      </w:r>
      <w:r w:rsidRPr="006C6F07">
        <w:rPr>
          <w:rFonts w:cs="Arial"/>
          <w:color w:val="002060"/>
          <w:sz w:val="22"/>
          <w:szCs w:val="22"/>
          <w:lang w:eastAsia="it-IT"/>
        </w:rPr>
        <w:t>attraverso l’</w:t>
      </w:r>
      <w:r w:rsidRPr="006C6F07"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 w:rsidRPr="006C6F07"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11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rFonts w:cs="Arial"/>
          <w:color w:val="002060"/>
          <w:sz w:val="22"/>
          <w:szCs w:val="22"/>
          <w:lang w:eastAsia="it-IT"/>
        </w:rPr>
        <w:t>)</w:t>
      </w:r>
      <w:r w:rsidRPr="006C6F07">
        <w:rPr>
          <w:rFonts w:cs="Arial"/>
          <w:color w:val="002060"/>
          <w:sz w:val="22"/>
          <w:szCs w:val="22"/>
        </w:rPr>
        <w:t xml:space="preserve">, dovranno essere trasmesse online a mezzo </w:t>
      </w:r>
      <w:r w:rsidRPr="006C6F07">
        <w:rPr>
          <w:rFonts w:cs="Arial"/>
          <w:b/>
          <w:color w:val="002060"/>
          <w:sz w:val="22"/>
          <w:szCs w:val="22"/>
          <w:u w:val="single"/>
        </w:rPr>
        <w:t>firma elettronica</w:t>
      </w:r>
      <w:r w:rsidRPr="006C6F07">
        <w:rPr>
          <w:rFonts w:cs="Arial"/>
          <w:color w:val="002060"/>
          <w:sz w:val="22"/>
          <w:szCs w:val="22"/>
        </w:rPr>
        <w:t>, entro e non oltre il</w:t>
      </w:r>
      <w:r>
        <w:rPr>
          <w:rFonts w:cs="Arial"/>
          <w:color w:val="002060"/>
          <w:sz w:val="22"/>
          <w:szCs w:val="22"/>
        </w:rPr>
        <w:t xml:space="preserve"> giorno</w:t>
      </w:r>
      <w:r w:rsidRPr="006C6F07">
        <w:rPr>
          <w:rFonts w:cs="Arial"/>
          <w:color w:val="002060"/>
          <w:sz w:val="22"/>
          <w:szCs w:val="22"/>
        </w:rPr>
        <w:t>:</w:t>
      </w:r>
    </w:p>
    <w:p w14:paraId="03BF0F63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53BE0BA6" w14:textId="58FDBC46" w:rsidR="001F6FC1" w:rsidRPr="006C6F07" w:rsidRDefault="001F6FC1" w:rsidP="001F6FC1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3CD1D278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58842666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60C20AF8" w14:textId="54498853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0F2BA5DC" w14:textId="2C982F3B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1886B3A1" w14:textId="77777777" w:rsidR="001F6FC1" w:rsidRPr="00AE6479" w:rsidRDefault="001F6FC1" w:rsidP="001F6FC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2A5DEA4" w14:textId="77777777" w:rsidR="001F6FC1" w:rsidRPr="00CC3901" w:rsidRDefault="001F6FC1" w:rsidP="001F6FC1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305AE111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 deve essere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 xml:space="preserve">obbligatoriamente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trasmessa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 xml:space="preserve">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allegandovi il bonifico attestante il versamento della quota di iscrizione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p w14:paraId="12DC4A8F" w14:textId="77777777" w:rsidR="00D85666" w:rsidRDefault="00D85666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22552CBB" w14:textId="77777777" w:rsidR="00AF5B80" w:rsidRPr="00507AFF" w:rsidRDefault="00AF5B80" w:rsidP="00AF5B80">
      <w:pPr>
        <w:pStyle w:val="breakline"/>
        <w:rPr>
          <w:color w:val="002060"/>
        </w:rPr>
      </w:pPr>
    </w:p>
    <w:p w14:paraId="38A1C4D8" w14:textId="77777777" w:rsidR="00AF5B80" w:rsidRPr="00507AFF" w:rsidRDefault="00AF5B80" w:rsidP="00AF5B8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7AFF">
        <w:rPr>
          <w:color w:val="002060"/>
        </w:rPr>
        <w:t>CALCIO A CINQUE SERIE C1</w:t>
      </w:r>
    </w:p>
    <w:p w14:paraId="3109742D" w14:textId="77777777" w:rsidR="00AF5B80" w:rsidRPr="00507AFF" w:rsidRDefault="00AF5B80" w:rsidP="00AF5B80">
      <w:pPr>
        <w:pStyle w:val="breakline"/>
        <w:rPr>
          <w:color w:val="002060"/>
        </w:rPr>
      </w:pPr>
    </w:p>
    <w:p w14:paraId="52BAB6CB" w14:textId="77777777" w:rsidR="00AF5B80" w:rsidRPr="00507AFF" w:rsidRDefault="00AF5B80" w:rsidP="00AF5B80">
      <w:pPr>
        <w:pStyle w:val="breakline"/>
        <w:rPr>
          <w:color w:val="002060"/>
        </w:rPr>
      </w:pPr>
    </w:p>
    <w:p w14:paraId="6003586B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RISULTATI</w:t>
      </w:r>
    </w:p>
    <w:p w14:paraId="7B63F66E" w14:textId="77777777" w:rsidR="00AF5B80" w:rsidRPr="00507AFF" w:rsidRDefault="00AF5B80" w:rsidP="00AF5B80">
      <w:pPr>
        <w:pStyle w:val="breakline"/>
        <w:rPr>
          <w:color w:val="002060"/>
        </w:rPr>
      </w:pPr>
    </w:p>
    <w:p w14:paraId="44F1D9F0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RISULTATI UFFICIALI GARE DEL 28/01/2022</w:t>
      </w:r>
    </w:p>
    <w:p w14:paraId="0D42AF52" w14:textId="77777777" w:rsidR="00AF5B80" w:rsidRPr="00294CA8" w:rsidRDefault="00AF5B80" w:rsidP="00294CA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94CA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24C9C2D" w14:textId="77777777" w:rsidR="00AF5B80" w:rsidRPr="00507AFF" w:rsidRDefault="00AF5B80" w:rsidP="00AF5B8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F5B80" w:rsidRPr="00507AFF" w14:paraId="6AFF6860" w14:textId="77777777" w:rsidTr="0047211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F5B80" w:rsidRPr="00507AFF" w14:paraId="6EEBCAE1" w14:textId="77777777" w:rsidTr="0047211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05DCF" w14:textId="77777777" w:rsidR="00AF5B80" w:rsidRPr="00507AFF" w:rsidRDefault="00AF5B80" w:rsidP="00472111">
                  <w:pPr>
                    <w:pStyle w:val="headertabella0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GIRONE A - 1 Giornata - R</w:t>
                  </w:r>
                </w:p>
              </w:tc>
            </w:tr>
            <w:tr w:rsidR="00AF5B80" w:rsidRPr="00507AFF" w14:paraId="62C5B5F5" w14:textId="77777777" w:rsidTr="0047211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2FD2B" w14:textId="77777777" w:rsidR="00AF5B80" w:rsidRPr="00507AFF" w:rsidRDefault="00AF5B80" w:rsidP="00472111">
                  <w:pPr>
                    <w:pStyle w:val="rowtabella0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735F5" w14:textId="77777777" w:rsidR="00AF5B80" w:rsidRPr="00507AFF" w:rsidRDefault="00AF5B80" w:rsidP="00472111">
                  <w:pPr>
                    <w:pStyle w:val="rowtabella0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- FUTSAL MONTURANO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DE1F5" w14:textId="77777777" w:rsidR="00AF5B80" w:rsidRPr="00507AFF" w:rsidRDefault="00AF5B80" w:rsidP="0047211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22155" w14:textId="77777777" w:rsidR="00AF5B80" w:rsidRPr="00507AFF" w:rsidRDefault="00AF5B80" w:rsidP="0047211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 </w:t>
                  </w:r>
                </w:p>
              </w:tc>
            </w:tr>
          </w:tbl>
          <w:p w14:paraId="55E2706A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</w:tbl>
    <w:p w14:paraId="63540ADB" w14:textId="77777777" w:rsidR="00AF5B80" w:rsidRPr="00507AFF" w:rsidRDefault="00AF5B80" w:rsidP="00AF5B80">
      <w:pPr>
        <w:pStyle w:val="breakline"/>
        <w:rPr>
          <w:color w:val="002060"/>
        </w:rPr>
      </w:pPr>
    </w:p>
    <w:p w14:paraId="2A3167A0" w14:textId="77777777" w:rsidR="00AF5B80" w:rsidRPr="00507AFF" w:rsidRDefault="00AF5B80" w:rsidP="00AF5B80">
      <w:pPr>
        <w:pStyle w:val="breakline"/>
        <w:rPr>
          <w:color w:val="002060"/>
        </w:rPr>
      </w:pPr>
    </w:p>
    <w:p w14:paraId="44612676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GIUDICE SPORTIVO</w:t>
      </w:r>
    </w:p>
    <w:p w14:paraId="5E0D65B1" w14:textId="77777777" w:rsidR="00AF5B80" w:rsidRPr="00507AFF" w:rsidRDefault="00AF5B80" w:rsidP="00AF5B80">
      <w:pPr>
        <w:pStyle w:val="diffida"/>
        <w:rPr>
          <w:color w:val="002060"/>
        </w:rPr>
      </w:pPr>
      <w:r w:rsidRPr="00507AFF">
        <w:rPr>
          <w:color w:val="002060"/>
        </w:rPr>
        <w:t>Il Sostituto Giudice Sportivo Avv. Federica Sorrentino, nella seduta del 01/02/2022 ha adottato le decisioni che di seguito integralmente si riportano:</w:t>
      </w:r>
    </w:p>
    <w:p w14:paraId="43031590" w14:textId="77777777" w:rsidR="00AF5B80" w:rsidRPr="00507AFF" w:rsidRDefault="00AF5B80" w:rsidP="00AF5B80">
      <w:pPr>
        <w:pStyle w:val="titolo10"/>
        <w:rPr>
          <w:color w:val="002060"/>
        </w:rPr>
      </w:pPr>
      <w:r w:rsidRPr="00507AFF">
        <w:rPr>
          <w:color w:val="002060"/>
        </w:rPr>
        <w:t xml:space="preserve">GARE DEL 28/ 1/2022 </w:t>
      </w:r>
    </w:p>
    <w:p w14:paraId="685EFC1E" w14:textId="77777777" w:rsidR="00AF5B80" w:rsidRPr="00507AFF" w:rsidRDefault="00AF5B80" w:rsidP="00AF5B80">
      <w:pPr>
        <w:pStyle w:val="titolo7a"/>
        <w:rPr>
          <w:color w:val="002060"/>
        </w:rPr>
      </w:pPr>
      <w:r w:rsidRPr="00507AFF">
        <w:rPr>
          <w:color w:val="002060"/>
        </w:rPr>
        <w:t xml:space="preserve">PROVVEDIMENTI DISCIPLINARI </w:t>
      </w:r>
    </w:p>
    <w:p w14:paraId="1EFAFDB1" w14:textId="77777777" w:rsidR="00AF5B80" w:rsidRPr="00507AFF" w:rsidRDefault="00AF5B80" w:rsidP="00AF5B80">
      <w:pPr>
        <w:pStyle w:val="titolo7b0"/>
        <w:rPr>
          <w:color w:val="002060"/>
        </w:rPr>
      </w:pPr>
      <w:r w:rsidRPr="00507AFF">
        <w:rPr>
          <w:color w:val="002060"/>
        </w:rPr>
        <w:t xml:space="preserve">In base alle risultanze degli atti ufficiali sono state deliberate le seguenti sanzioni disciplinari. </w:t>
      </w:r>
    </w:p>
    <w:p w14:paraId="1DE32D45" w14:textId="77777777" w:rsidR="00AF5B80" w:rsidRPr="00507AFF" w:rsidRDefault="00AF5B80" w:rsidP="00AF5B80">
      <w:pPr>
        <w:pStyle w:val="titolo30"/>
        <w:rPr>
          <w:color w:val="002060"/>
        </w:rPr>
      </w:pPr>
      <w:r w:rsidRPr="00507AFF">
        <w:rPr>
          <w:color w:val="002060"/>
        </w:rPr>
        <w:t xml:space="preserve">CALCIATORI ESPULSI </w:t>
      </w:r>
    </w:p>
    <w:p w14:paraId="2F4C6BDC" w14:textId="77777777" w:rsidR="00AF5B80" w:rsidRPr="00507AFF" w:rsidRDefault="00AF5B80" w:rsidP="00AF5B80">
      <w:pPr>
        <w:pStyle w:val="titolo20"/>
        <w:rPr>
          <w:color w:val="002060"/>
        </w:rPr>
      </w:pPr>
      <w:r w:rsidRPr="00507AFF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5B80" w:rsidRPr="00507AFF" w14:paraId="3465C1B5" w14:textId="77777777" w:rsidTr="0047211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2AED1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PINTO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93DE0" w14:textId="77777777" w:rsidR="00AF5B80" w:rsidRPr="00507AFF" w:rsidRDefault="00AF5B80" w:rsidP="00472111">
            <w:pPr>
              <w:pStyle w:val="movimento2"/>
              <w:rPr>
                <w:color w:val="002060"/>
              </w:rPr>
            </w:pPr>
            <w:r w:rsidRPr="00507AFF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78BD2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BE224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F3375" w14:textId="77777777" w:rsidR="00AF5B80" w:rsidRPr="00507AFF" w:rsidRDefault="00AF5B80" w:rsidP="00472111">
            <w:pPr>
              <w:pStyle w:val="movimento2"/>
              <w:rPr>
                <w:color w:val="002060"/>
              </w:rPr>
            </w:pPr>
            <w:r w:rsidRPr="00507AFF">
              <w:rPr>
                <w:color w:val="002060"/>
              </w:rPr>
              <w:t> </w:t>
            </w:r>
          </w:p>
        </w:tc>
      </w:tr>
    </w:tbl>
    <w:p w14:paraId="3EC50B0E" w14:textId="77777777" w:rsidR="00AF5B80" w:rsidRPr="00507AFF" w:rsidRDefault="00AF5B80" w:rsidP="00AF5B80">
      <w:pPr>
        <w:pStyle w:val="titolo30"/>
        <w:rPr>
          <w:color w:val="002060"/>
        </w:rPr>
      </w:pPr>
      <w:r w:rsidRPr="00507AFF">
        <w:rPr>
          <w:color w:val="002060"/>
        </w:rPr>
        <w:t xml:space="preserve">CALCIATORI NON ESPULSI </w:t>
      </w:r>
    </w:p>
    <w:p w14:paraId="2845EACF" w14:textId="77777777" w:rsidR="00AF5B80" w:rsidRPr="00507AFF" w:rsidRDefault="00AF5B80" w:rsidP="00AF5B80">
      <w:pPr>
        <w:pStyle w:val="titolo20"/>
        <w:rPr>
          <w:color w:val="002060"/>
        </w:rPr>
      </w:pPr>
      <w:r w:rsidRPr="00507AFF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5B80" w:rsidRPr="00507AFF" w14:paraId="4EA5E9B7" w14:textId="77777777" w:rsidTr="0047211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DCF0F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CURZI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D2D58" w14:textId="77777777" w:rsidR="00AF5B80" w:rsidRPr="00507AFF" w:rsidRDefault="00AF5B80" w:rsidP="00472111">
            <w:pPr>
              <w:pStyle w:val="movimento2"/>
              <w:rPr>
                <w:color w:val="002060"/>
              </w:rPr>
            </w:pPr>
            <w:r w:rsidRPr="00507AFF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159F8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4022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LOMBARDI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A254E" w14:textId="77777777" w:rsidR="00AF5B80" w:rsidRPr="00507AFF" w:rsidRDefault="00AF5B80" w:rsidP="00472111">
            <w:pPr>
              <w:pStyle w:val="movimento2"/>
              <w:rPr>
                <w:color w:val="002060"/>
              </w:rPr>
            </w:pPr>
            <w:r w:rsidRPr="00507AFF">
              <w:rPr>
                <w:color w:val="002060"/>
              </w:rPr>
              <w:t xml:space="preserve">(PIETRALACROCE 73) </w:t>
            </w:r>
          </w:p>
        </w:tc>
      </w:tr>
    </w:tbl>
    <w:p w14:paraId="4E03FD27" w14:textId="77777777" w:rsidR="00AF5B80" w:rsidRPr="00507AFF" w:rsidRDefault="00AF5B80" w:rsidP="00AF5B80">
      <w:pPr>
        <w:pStyle w:val="titolo20"/>
        <w:rPr>
          <w:color w:val="002060"/>
        </w:rPr>
      </w:pPr>
      <w:r w:rsidRPr="00507AF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5B80" w:rsidRPr="00507AFF" w14:paraId="004C4805" w14:textId="77777777" w:rsidTr="0047211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39BAF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lastRenderedPageBreak/>
              <w:t>ALBERTI LEONARDO LUIS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84C3C" w14:textId="77777777" w:rsidR="00AF5B80" w:rsidRPr="00507AFF" w:rsidRDefault="00AF5B80" w:rsidP="00472111">
            <w:pPr>
              <w:pStyle w:val="movimento2"/>
              <w:rPr>
                <w:color w:val="002060"/>
              </w:rPr>
            </w:pPr>
            <w:r w:rsidRPr="00507AFF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17476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DA477" w14:textId="77777777" w:rsidR="00AF5B80" w:rsidRPr="00507AFF" w:rsidRDefault="00AF5B80" w:rsidP="00472111">
            <w:pPr>
              <w:pStyle w:val="movimento"/>
              <w:rPr>
                <w:color w:val="002060"/>
              </w:rPr>
            </w:pPr>
            <w:r w:rsidRPr="00507AF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B3BA8" w14:textId="77777777" w:rsidR="00AF5B80" w:rsidRPr="00507AFF" w:rsidRDefault="00AF5B80" w:rsidP="00472111">
            <w:pPr>
              <w:pStyle w:val="movimento2"/>
              <w:rPr>
                <w:color w:val="002060"/>
              </w:rPr>
            </w:pPr>
            <w:r w:rsidRPr="00507AFF">
              <w:rPr>
                <w:color w:val="002060"/>
              </w:rPr>
              <w:t> </w:t>
            </w:r>
          </w:p>
        </w:tc>
      </w:tr>
    </w:tbl>
    <w:p w14:paraId="09738CD6" w14:textId="77777777" w:rsidR="00AF5B80" w:rsidRPr="00507AFF" w:rsidRDefault="00AF5B80" w:rsidP="00AF5B80">
      <w:pPr>
        <w:pStyle w:val="breakline"/>
        <w:rPr>
          <w:color w:val="002060"/>
        </w:rPr>
      </w:pPr>
    </w:p>
    <w:p w14:paraId="30EE96E1" w14:textId="77777777" w:rsidR="00AF5B80" w:rsidRPr="00507AFF" w:rsidRDefault="00AF5B80" w:rsidP="00AF5B80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507AFF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4C1F133D" w14:textId="77777777" w:rsidR="00AF5B80" w:rsidRPr="00507AFF" w:rsidRDefault="00AF5B80" w:rsidP="00AF5B80">
      <w:pPr>
        <w:rPr>
          <w:rFonts w:ascii="Arial" w:hAnsi="Arial" w:cs="Arial"/>
          <w:color w:val="002060"/>
          <w:sz w:val="22"/>
          <w:szCs w:val="22"/>
        </w:rPr>
      </w:pPr>
      <w:r w:rsidRPr="00507AFF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507AFF">
        <w:rPr>
          <w:rFonts w:ascii="Arial" w:hAnsi="Arial" w:cs="Arial"/>
          <w:noProof/>
          <w:color w:val="002060"/>
          <w:sz w:val="22"/>
          <w:szCs w:val="22"/>
        </w:rPr>
        <w:tab/>
      </w:r>
      <w:r w:rsidRPr="00507AFF">
        <w:rPr>
          <w:rFonts w:ascii="Arial" w:hAnsi="Arial" w:cs="Arial"/>
          <w:noProof/>
          <w:color w:val="002060"/>
          <w:sz w:val="22"/>
          <w:szCs w:val="22"/>
        </w:rPr>
        <w:tab/>
      </w:r>
      <w:r w:rsidRPr="00507AFF">
        <w:rPr>
          <w:rFonts w:ascii="Arial" w:hAnsi="Arial" w:cs="Arial"/>
          <w:noProof/>
          <w:color w:val="002060"/>
          <w:sz w:val="22"/>
          <w:szCs w:val="22"/>
        </w:rPr>
        <w:tab/>
      </w:r>
      <w:r w:rsidRPr="00507AFF">
        <w:rPr>
          <w:rFonts w:ascii="Arial" w:hAnsi="Arial" w:cs="Arial"/>
          <w:noProof/>
          <w:color w:val="002060"/>
          <w:sz w:val="22"/>
          <w:szCs w:val="22"/>
        </w:rPr>
        <w:tab/>
      </w:r>
      <w:r w:rsidRPr="00507AFF">
        <w:rPr>
          <w:rFonts w:ascii="Arial" w:hAnsi="Arial" w:cs="Arial"/>
          <w:noProof/>
          <w:color w:val="002060"/>
          <w:sz w:val="22"/>
          <w:szCs w:val="22"/>
        </w:rPr>
        <w:tab/>
      </w:r>
      <w:r w:rsidRPr="00507AFF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507AFF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507AFF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5F31F020" w14:textId="77777777" w:rsidR="00AF5B80" w:rsidRPr="00507AFF" w:rsidRDefault="00AF5B80" w:rsidP="00AF5B80">
      <w:pPr>
        <w:pStyle w:val="breakline"/>
        <w:rPr>
          <w:color w:val="002060"/>
        </w:rPr>
      </w:pPr>
    </w:p>
    <w:p w14:paraId="19D5DF6F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CLASSIFICA</w:t>
      </w:r>
    </w:p>
    <w:p w14:paraId="3CE956B4" w14:textId="77777777" w:rsidR="00AF5B80" w:rsidRPr="00507AFF" w:rsidRDefault="00AF5B80" w:rsidP="00AF5B80">
      <w:pPr>
        <w:pStyle w:val="breakline"/>
        <w:rPr>
          <w:color w:val="002060"/>
        </w:rPr>
      </w:pPr>
    </w:p>
    <w:p w14:paraId="5EB005C4" w14:textId="77777777" w:rsidR="00AF5B80" w:rsidRPr="00507AFF" w:rsidRDefault="00AF5B80" w:rsidP="00AF5B80">
      <w:pPr>
        <w:pStyle w:val="breakline"/>
        <w:rPr>
          <w:color w:val="002060"/>
        </w:rPr>
      </w:pPr>
    </w:p>
    <w:p w14:paraId="21DA09E5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B80" w:rsidRPr="00507AFF" w14:paraId="1607454F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A59ED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8BAB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0656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F3FF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4CF60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4730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D0B7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D91B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2B1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B285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PE</w:t>
            </w:r>
          </w:p>
        </w:tc>
      </w:tr>
      <w:tr w:rsidR="00AF5B80" w:rsidRPr="00507AFF" w14:paraId="4189C256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AA7E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8890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DED9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1ADF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B1E2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117C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959E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AA00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ED5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39A7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B2319F9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147C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BF57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48AF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4943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7553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C877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545A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D1F2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224E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F12D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2182C30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84B10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463F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C4C6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B081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1646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63A7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D6F6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76E2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A913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093F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3C1513B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40AA6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95AA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74BB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FF11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1AC4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A988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A352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514C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AA4F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7FBB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A876BCD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640E5" w14:textId="77777777" w:rsidR="00AF5B80" w:rsidRPr="00197CCF" w:rsidRDefault="00AF5B80" w:rsidP="00472111">
            <w:pPr>
              <w:pStyle w:val="rowtabella0"/>
              <w:rPr>
                <w:color w:val="002060"/>
                <w:lang w:val="en-US"/>
              </w:rPr>
            </w:pPr>
            <w:r w:rsidRPr="00197CCF">
              <w:rPr>
                <w:color w:val="002060"/>
                <w:lang w:val="en-US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4395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9195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D40A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5DC7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7E25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283B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4322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C20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04D6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6814B2E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F4E40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9984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FF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535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0283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2B5B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320F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4E07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470F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FEE2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7340CA94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DEFD6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6D38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F07A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5E23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35F0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222C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C266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9DA3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45A0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F6CE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8422A01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87D9D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7AE9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2172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DDD8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9232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044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B377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A86E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5FCC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EFBE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E55210F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2297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E013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26BC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DC3B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9A78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CEFC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E04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71F3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905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3197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F5D7E25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1F7B7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91B5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9EBB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5680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5DC5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2EE1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C53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DC4A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E7BC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E9EC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2816C136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5370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6F59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845C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88A7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445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F241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82F5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D043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82D4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E524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229EB896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F0B8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A553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4260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2B3F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F5FD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C11F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A3BA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F200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B91E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8B54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6E48514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C25E3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655A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18A0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88FD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2595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AF1D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BBF2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05DE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E7B7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98A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D09EB88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22981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F208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F3BF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BA48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2D0C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0ACB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013C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44EF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6ACF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5E83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</w:tbl>
    <w:p w14:paraId="109D95AE" w14:textId="77777777" w:rsidR="00AF5B80" w:rsidRPr="00507AFF" w:rsidRDefault="00AF5B80" w:rsidP="00AF5B80">
      <w:pPr>
        <w:pStyle w:val="breakline"/>
        <w:rPr>
          <w:color w:val="002060"/>
        </w:rPr>
      </w:pPr>
    </w:p>
    <w:p w14:paraId="0883DC73" w14:textId="77777777" w:rsidR="00AF5B80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45ACF002" w14:textId="434904CE" w:rsidR="00AF5B80" w:rsidRDefault="00AF5B80" w:rsidP="00AF5B80">
      <w:pPr>
        <w:pStyle w:val="titoloprinc0"/>
        <w:rPr>
          <w:color w:val="002060"/>
          <w:sz w:val="22"/>
          <w:szCs w:val="22"/>
        </w:rPr>
      </w:pPr>
    </w:p>
    <w:p w14:paraId="3058B23E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11"/>
        <w:gridCol w:w="385"/>
        <w:gridCol w:w="898"/>
        <w:gridCol w:w="1198"/>
        <w:gridCol w:w="1550"/>
        <w:gridCol w:w="1550"/>
      </w:tblGrid>
      <w:tr w:rsidR="000B39DA" w:rsidRPr="00962A83" w14:paraId="23A2B2D1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AD2B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24FF4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23A8D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174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DEE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0DF9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D989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2C0C9607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2C1F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8B40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REAL SAN GIORGIO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EE4A2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5D2F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762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1360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34FE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FRATELLI CERVI</w:t>
            </w:r>
          </w:p>
        </w:tc>
      </w:tr>
      <w:tr w:rsidR="000B39DA" w:rsidRPr="00962A83" w14:paraId="318683BE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446D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CASTELBELLINO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483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PIANACCIO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2BEE6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519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2395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5043 PALASPORT "MARTARELLI"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E29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CASTELBELLINO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AB8F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TOBAGI STAZ. CASTELBELLINO</w:t>
            </w:r>
          </w:p>
        </w:tc>
      </w:tr>
      <w:tr w:rsidR="000B39DA" w:rsidRPr="00962A83" w14:paraId="57868F9C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8E9D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CERRETO D ESI C5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094F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F5464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574E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3272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0C29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66ED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VERDI</w:t>
            </w:r>
          </w:p>
        </w:tc>
      </w:tr>
      <w:tr w:rsidR="000B39DA" w:rsidRPr="00962A83" w14:paraId="2303544F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0304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9277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FUTSAL MONTURANO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C4DAF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0EA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84C4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3F6D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0AFC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DELLO STADIO</w:t>
            </w:r>
          </w:p>
        </w:tc>
      </w:tr>
      <w:tr w:rsidR="000B39DA" w:rsidRPr="00962A83" w14:paraId="5887EE69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6225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JESI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FE33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GROTTACCIA 2005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D2BCC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F10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C4AB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A6E8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DE43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DEI TESSITORI</w:t>
            </w:r>
          </w:p>
        </w:tc>
      </w:tr>
      <w:tr w:rsidR="000B39DA" w:rsidRPr="00962A83" w14:paraId="7BFF5A4D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21E5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2D48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05906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3F91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702B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0759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BBC9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ALESSANDRO MANZONI</w:t>
            </w:r>
          </w:p>
        </w:tc>
      </w:tr>
      <w:tr w:rsidR="000B39DA" w:rsidRPr="00962A83" w14:paraId="7DAE4817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82D9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OLYMPIA FANO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8D53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95C87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F78F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F7D7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DBFE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81A8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VILLA TOMBARI</w:t>
            </w:r>
          </w:p>
        </w:tc>
      </w:tr>
    </w:tbl>
    <w:p w14:paraId="16805A77" w14:textId="77777777" w:rsidR="00AF5B80" w:rsidRPr="00507AFF" w:rsidRDefault="00AF5B80" w:rsidP="00AF5B80">
      <w:pPr>
        <w:pStyle w:val="titoloprinc0"/>
        <w:rPr>
          <w:color w:val="002060"/>
          <w:sz w:val="22"/>
          <w:szCs w:val="22"/>
        </w:rPr>
      </w:pPr>
    </w:p>
    <w:p w14:paraId="551B439F" w14:textId="77777777" w:rsidR="00AF5B80" w:rsidRPr="00507AFF" w:rsidRDefault="00AF5B80" w:rsidP="00AF5B80">
      <w:pPr>
        <w:pStyle w:val="breakline"/>
        <w:rPr>
          <w:color w:val="002060"/>
        </w:rPr>
      </w:pPr>
    </w:p>
    <w:p w14:paraId="11FE140A" w14:textId="77777777" w:rsidR="00AF5B80" w:rsidRPr="00507AFF" w:rsidRDefault="00AF5B80" w:rsidP="00AF5B8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7AFF">
        <w:rPr>
          <w:color w:val="002060"/>
        </w:rPr>
        <w:t>CALCIO A CINQUE SERIE C2</w:t>
      </w:r>
    </w:p>
    <w:p w14:paraId="5B537EFA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RINVII GARE CAUSA COVID-19</w:t>
      </w:r>
    </w:p>
    <w:p w14:paraId="2D3B1144" w14:textId="77777777" w:rsidR="00AF5B80" w:rsidRPr="00507AFF" w:rsidRDefault="00AF5B80" w:rsidP="00AF5B80">
      <w:pPr>
        <w:pStyle w:val="breakline"/>
        <w:rPr>
          <w:color w:val="002060"/>
        </w:rPr>
      </w:pPr>
    </w:p>
    <w:p w14:paraId="4E122C61" w14:textId="77777777" w:rsidR="00AF5B80" w:rsidRDefault="00AF5B80" w:rsidP="00AF5B80">
      <w:pPr>
        <w:pStyle w:val="breakline"/>
        <w:rPr>
          <w:color w:val="002060"/>
        </w:rPr>
      </w:pPr>
    </w:p>
    <w:p w14:paraId="2A3D5470" w14:textId="0AFBB93B" w:rsidR="00AF5B80" w:rsidRPr="00D778A1" w:rsidRDefault="00AF5B80" w:rsidP="00AF5B80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154802">
        <w:rPr>
          <w:rFonts w:cs="Arial"/>
          <w:color w:val="002060"/>
          <w:sz w:val="22"/>
          <w:szCs w:val="22"/>
        </w:rPr>
        <w:t xml:space="preserve">Preso atto della richiesta di rinvio trasmessa dalla società </w:t>
      </w:r>
      <w:r>
        <w:rPr>
          <w:rFonts w:cs="Arial"/>
          <w:color w:val="002060"/>
          <w:sz w:val="22"/>
          <w:szCs w:val="22"/>
        </w:rPr>
        <w:t>FUTSAL SAMBUCHETO</w:t>
      </w:r>
      <w:r w:rsidRPr="00154802">
        <w:rPr>
          <w:rFonts w:cs="Arial"/>
          <w:color w:val="002060"/>
          <w:sz w:val="22"/>
          <w:szCs w:val="22"/>
        </w:rPr>
        <w:t xml:space="preserve"> per casi di positività ed espletate le verifiche di rito, la </w:t>
      </w:r>
      <w:r>
        <w:rPr>
          <w:rFonts w:cs="Arial"/>
          <w:color w:val="002060"/>
          <w:sz w:val="22"/>
          <w:szCs w:val="22"/>
        </w:rPr>
        <w:t xml:space="preserve">seguente gara </w:t>
      </w:r>
      <w:r w:rsidRPr="00D778A1">
        <w:rPr>
          <w:rFonts w:cs="Arial"/>
          <w:b/>
          <w:bCs/>
          <w:color w:val="002060"/>
          <w:sz w:val="22"/>
          <w:szCs w:val="22"/>
        </w:rPr>
        <w:t>è rinviata a data da destinarsi</w:t>
      </w:r>
      <w:r>
        <w:rPr>
          <w:rFonts w:cs="Arial"/>
          <w:color w:val="002060"/>
          <w:sz w:val="22"/>
          <w:szCs w:val="22"/>
        </w:rPr>
        <w:t>:</w:t>
      </w:r>
      <w:r w:rsidRPr="00154802">
        <w:rPr>
          <w:rFonts w:cs="Arial"/>
          <w:color w:val="002060"/>
          <w:sz w:val="22"/>
          <w:szCs w:val="22"/>
        </w:rPr>
        <w:t xml:space="preserve"> </w:t>
      </w:r>
    </w:p>
    <w:p w14:paraId="0DDD264E" w14:textId="77777777" w:rsidR="00AF5B80" w:rsidRPr="00507AFF" w:rsidRDefault="00AF5B80" w:rsidP="00AF5B80">
      <w:pPr>
        <w:pStyle w:val="breakline"/>
        <w:rPr>
          <w:color w:val="002060"/>
        </w:rPr>
      </w:pPr>
    </w:p>
    <w:p w14:paraId="78133B1A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F5B80" w:rsidRPr="00507AFF" w14:paraId="0A6411DA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F3A3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883C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44D8D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FCF3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C9B1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77B3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F5C2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F163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4A166585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D91F7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58C4A" w14:textId="77777777" w:rsidR="00AF5B80" w:rsidRPr="00D778A1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3F1BD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FUTSAL SANGIUSTESE A.R.L.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DA711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FUTSAL SAMBUCHETO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F14FD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4F14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8C93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C4B6C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</w:tbl>
    <w:p w14:paraId="58417FBF" w14:textId="77777777" w:rsidR="00AF5B80" w:rsidRPr="00D778A1" w:rsidRDefault="00AF5B80" w:rsidP="00AF5B80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63CEB9D2" w14:textId="75FDC141" w:rsidR="00AF5B80" w:rsidRPr="00D778A1" w:rsidRDefault="00AF5B80" w:rsidP="00AF5B80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154802">
        <w:rPr>
          <w:rFonts w:cs="Arial"/>
          <w:color w:val="002060"/>
          <w:sz w:val="22"/>
          <w:szCs w:val="22"/>
        </w:rPr>
        <w:t xml:space="preserve">Preso atto della richiesta di rinvio trasmessa dalla società </w:t>
      </w:r>
      <w:r>
        <w:rPr>
          <w:rFonts w:cs="Arial"/>
          <w:color w:val="002060"/>
          <w:sz w:val="22"/>
          <w:szCs w:val="22"/>
        </w:rPr>
        <w:t>SANGIORGIO</w:t>
      </w:r>
      <w:r w:rsidRPr="00154802">
        <w:rPr>
          <w:rFonts w:cs="Arial"/>
          <w:color w:val="002060"/>
          <w:sz w:val="22"/>
          <w:szCs w:val="22"/>
        </w:rPr>
        <w:t xml:space="preserve"> per casi di positività ed espletate le verifiche di rito, la </w:t>
      </w:r>
      <w:r>
        <w:rPr>
          <w:rFonts w:cs="Arial"/>
          <w:color w:val="002060"/>
          <w:sz w:val="22"/>
          <w:szCs w:val="22"/>
        </w:rPr>
        <w:t xml:space="preserve">seguente gara </w:t>
      </w:r>
      <w:r w:rsidRPr="00D778A1">
        <w:rPr>
          <w:rFonts w:cs="Arial"/>
          <w:b/>
          <w:bCs/>
          <w:color w:val="002060"/>
          <w:sz w:val="22"/>
          <w:szCs w:val="22"/>
        </w:rPr>
        <w:t>è rinviata a data da destinarsi</w:t>
      </w:r>
      <w:r>
        <w:rPr>
          <w:rFonts w:cs="Arial"/>
          <w:color w:val="002060"/>
          <w:sz w:val="22"/>
          <w:szCs w:val="22"/>
        </w:rPr>
        <w:t>:</w:t>
      </w:r>
      <w:r w:rsidRPr="00154802">
        <w:rPr>
          <w:rFonts w:cs="Arial"/>
          <w:color w:val="002060"/>
          <w:sz w:val="22"/>
          <w:szCs w:val="22"/>
        </w:rPr>
        <w:t xml:space="preserve"> </w:t>
      </w:r>
    </w:p>
    <w:p w14:paraId="0CBB9BA9" w14:textId="77777777" w:rsidR="00AF5B80" w:rsidRPr="00507AFF" w:rsidRDefault="00AF5B80" w:rsidP="00AF5B80">
      <w:pPr>
        <w:pStyle w:val="breakline"/>
        <w:rPr>
          <w:color w:val="002060"/>
        </w:rPr>
      </w:pPr>
    </w:p>
    <w:p w14:paraId="144F6B3A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F5B80" w:rsidRPr="00507AFF" w14:paraId="5E622DEC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158D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lastRenderedPageBreak/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97ECE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26AB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5E6E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8B4C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C870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58CC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6C22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7B3E520B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8B0F0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8F134" w14:textId="77777777" w:rsidR="00AF5B80" w:rsidRPr="00D778A1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A4835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SANGIORGIO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0FDCE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REAL ANCARIA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5BEE5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9492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867EF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824F3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</w:tbl>
    <w:p w14:paraId="20DE730C" w14:textId="77777777" w:rsidR="00AF5B80" w:rsidRDefault="00AF5B80" w:rsidP="00AF5B80">
      <w:pPr>
        <w:pStyle w:val="breakline"/>
        <w:rPr>
          <w:color w:val="002060"/>
        </w:rPr>
      </w:pPr>
    </w:p>
    <w:p w14:paraId="10F0615D" w14:textId="77777777" w:rsidR="00AF5B80" w:rsidRPr="00507AFF" w:rsidRDefault="00AF5B80" w:rsidP="00AF5B80">
      <w:pPr>
        <w:pStyle w:val="breakline"/>
        <w:rPr>
          <w:color w:val="002060"/>
        </w:rPr>
      </w:pPr>
    </w:p>
    <w:p w14:paraId="70D3E3A1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VARIAZIONI AL PROGRAMMA GARE</w:t>
      </w:r>
    </w:p>
    <w:p w14:paraId="0BD09632" w14:textId="77777777" w:rsidR="00AF5B80" w:rsidRPr="00507AFF" w:rsidRDefault="00AF5B80" w:rsidP="00AF5B80">
      <w:pPr>
        <w:pStyle w:val="breakline"/>
        <w:rPr>
          <w:color w:val="002060"/>
        </w:rPr>
      </w:pPr>
    </w:p>
    <w:p w14:paraId="5C1EB5A2" w14:textId="77777777" w:rsidR="00AF5B80" w:rsidRPr="00507AFF" w:rsidRDefault="00AF5B80" w:rsidP="00AF5B80">
      <w:pPr>
        <w:pStyle w:val="breakline"/>
        <w:rPr>
          <w:color w:val="002060"/>
        </w:rPr>
      </w:pPr>
    </w:p>
    <w:p w14:paraId="212AEDE8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8"/>
        <w:gridCol w:w="700"/>
        <w:gridCol w:w="600"/>
        <w:gridCol w:w="600"/>
        <w:gridCol w:w="2498"/>
      </w:tblGrid>
      <w:tr w:rsidR="00AF5B80" w:rsidRPr="00507AFF" w14:paraId="0D8898A3" w14:textId="77777777" w:rsidTr="00472111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59FE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3DA0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FFD1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DE85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77B9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3BB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56A6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Orig.</w:t>
            </w: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F6C3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16C4C353" w14:textId="77777777" w:rsidTr="00472111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46055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06/02/2022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082C8" w14:textId="77777777" w:rsidR="00AF5B80" w:rsidRPr="00D778A1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0DB2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POLISPORTIVA VICTORIA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833BD" w14:textId="77777777" w:rsidR="00AF5B80" w:rsidRPr="00D778A1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D778A1">
              <w:rPr>
                <w:color w:val="002060"/>
                <w:highlight w:val="yellow"/>
              </w:rPr>
              <w:t>NUOVA OTTRANO 98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5BDD8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0B56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D778A1">
              <w:rPr>
                <w:color w:val="002060"/>
                <w:highlight w:val="yellow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F128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F62F9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  <w:tr w:rsidR="00AF5B80" w:rsidRPr="00507AFF" w14:paraId="62D9EBC1" w14:textId="77777777" w:rsidTr="00472111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60AF7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15/02/2022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F67F7" w14:textId="77777777" w:rsidR="00AF5B80" w:rsidRPr="004E6A6D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45E73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AVENALE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834F2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REAL FABRIANO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41994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11/02/2022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631A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4E6A6D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BF3A3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EACD9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</w:tbl>
    <w:p w14:paraId="5D362CBE" w14:textId="77777777" w:rsidR="00AF5B80" w:rsidRPr="00507AFF" w:rsidRDefault="00AF5B80" w:rsidP="00AF5B80">
      <w:pPr>
        <w:pStyle w:val="breakline"/>
        <w:rPr>
          <w:color w:val="002060"/>
        </w:rPr>
      </w:pPr>
    </w:p>
    <w:p w14:paraId="025F68DE" w14:textId="77777777" w:rsidR="00AF5B80" w:rsidRPr="00507AFF" w:rsidRDefault="00AF5B80" w:rsidP="00AF5B80">
      <w:pPr>
        <w:pStyle w:val="breakline"/>
        <w:rPr>
          <w:color w:val="002060"/>
        </w:rPr>
      </w:pPr>
    </w:p>
    <w:p w14:paraId="2146B915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F5B80" w:rsidRPr="00507AFF" w14:paraId="42374EE0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7297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E3B4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5017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5F09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AEFAD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9832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88D8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AA70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422A8B58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9C735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04/02/2022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C224E" w14:textId="77777777" w:rsidR="00AF5B80" w:rsidRPr="004E6A6D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CF350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FUTSAL CASELLE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F09E6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REAL EAGLES VIRTUS PAGLIA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B7B1F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F2171" w14:textId="77777777" w:rsidR="00AF5B80" w:rsidRPr="004E6A6D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2A2F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309C5" w14:textId="77777777" w:rsidR="00AF5B80" w:rsidRPr="00A02C63" w:rsidRDefault="00AF5B80" w:rsidP="00472111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A02C63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CAMPO CALCIO 5 PIANE DI MORRO FOLIGNANO VIA VERCELLI SNC</w:t>
            </w:r>
          </w:p>
        </w:tc>
      </w:tr>
      <w:tr w:rsidR="00AF5B80" w:rsidRPr="00507AFF" w14:paraId="4E41A87B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076B6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04/02/2022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70E10" w14:textId="77777777" w:rsidR="00AF5B80" w:rsidRPr="004E6A6D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37605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FUTSAL PRANDONE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38178" w14:textId="77777777" w:rsidR="00AF5B80" w:rsidRPr="004E6A6D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CAPODARCO CASABIANCA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AC8C4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4B788" w14:textId="77777777" w:rsidR="00AF5B80" w:rsidRPr="004E6A6D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E6A6D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1BC50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23616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4E6A6D">
              <w:rPr>
                <w:color w:val="002060"/>
                <w:highlight w:val="yellow"/>
              </w:rPr>
              <w:t>PALAZZO DELLO SPORT SPINETOLI FRAZ.PAGLIARE VIA VECCHI</w:t>
            </w:r>
          </w:p>
        </w:tc>
      </w:tr>
    </w:tbl>
    <w:p w14:paraId="47E96341" w14:textId="77777777" w:rsidR="00AF5B80" w:rsidRPr="00507AFF" w:rsidRDefault="00AF5B80" w:rsidP="00AF5B80">
      <w:pPr>
        <w:pStyle w:val="breakline"/>
        <w:rPr>
          <w:color w:val="002060"/>
        </w:rPr>
      </w:pPr>
    </w:p>
    <w:p w14:paraId="5F919605" w14:textId="77777777" w:rsidR="00AF5B80" w:rsidRPr="00507AFF" w:rsidRDefault="00AF5B80" w:rsidP="00AF5B80">
      <w:pPr>
        <w:pStyle w:val="breakline"/>
        <w:rPr>
          <w:color w:val="002060"/>
        </w:rPr>
      </w:pPr>
    </w:p>
    <w:p w14:paraId="6F351CBF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CLASSIFICA</w:t>
      </w:r>
    </w:p>
    <w:p w14:paraId="639CD0E8" w14:textId="77777777" w:rsidR="00AF5B80" w:rsidRPr="00507AFF" w:rsidRDefault="00AF5B80" w:rsidP="00AF5B80">
      <w:pPr>
        <w:pStyle w:val="breakline"/>
        <w:rPr>
          <w:color w:val="002060"/>
        </w:rPr>
      </w:pPr>
    </w:p>
    <w:p w14:paraId="12074880" w14:textId="77777777" w:rsidR="00AF5B80" w:rsidRPr="00507AFF" w:rsidRDefault="00AF5B80" w:rsidP="00AF5B80">
      <w:pPr>
        <w:pStyle w:val="breakline"/>
        <w:rPr>
          <w:color w:val="002060"/>
        </w:rPr>
      </w:pPr>
    </w:p>
    <w:p w14:paraId="3C74FF69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B80" w:rsidRPr="00507AFF" w14:paraId="014E28C1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73FB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4A19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790E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E6AC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2EFA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04BE2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BE6C2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0692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F04B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4AA82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PE</w:t>
            </w:r>
          </w:p>
        </w:tc>
      </w:tr>
      <w:tr w:rsidR="00AF5B80" w:rsidRPr="00507AFF" w14:paraId="3C494630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E1A54" w14:textId="77777777" w:rsidR="00AF5B80" w:rsidRPr="00197CCF" w:rsidRDefault="00AF5B80" w:rsidP="00472111">
            <w:pPr>
              <w:pStyle w:val="rowtabella0"/>
              <w:rPr>
                <w:color w:val="002060"/>
                <w:lang w:val="en-US"/>
              </w:rPr>
            </w:pPr>
            <w:r w:rsidRPr="00197CCF">
              <w:rPr>
                <w:color w:val="002060"/>
                <w:lang w:val="en-U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D46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5F24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CC1C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287F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61F8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4B5B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B28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B466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9C0E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72044DCB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68018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CFEB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3D4A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2947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5713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63F3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4568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87DA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9CFE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AA9E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780188FD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946E7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1E3F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3184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63ED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4C38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DBF3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DDBD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8147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6AE2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684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2FB91C77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15542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AED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0ADF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FF07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812F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C677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B3DD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3EB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1E12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62D6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57086EE8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5DCDE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7101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1C58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3D78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16B0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E2D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1BF7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A6FE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4A61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3EBC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77F9155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96A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7F68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CC8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6FF1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54F8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9D38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4ACD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6D8E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C871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831E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A1C2BA3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53FB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D7F7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F529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14A3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82E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F7D0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D06B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817D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6654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7F8B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C5C0BA0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2F2CB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922C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D54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DEC5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0C6D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9A61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479D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337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7DCD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0C25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85502CA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6BD50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97BC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E1DB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5E31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5063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CAC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588E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0FC4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AEFC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DAA2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EE7AF4C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8E5D0" w14:textId="77777777" w:rsidR="00AF5B80" w:rsidRPr="00197CCF" w:rsidRDefault="00AF5B80" w:rsidP="00472111">
            <w:pPr>
              <w:pStyle w:val="rowtabella0"/>
              <w:rPr>
                <w:color w:val="002060"/>
                <w:lang w:val="en-US"/>
              </w:rPr>
            </w:pPr>
            <w:r w:rsidRPr="00197CCF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51BA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2AD4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DB23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BB24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2A7F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21FE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E6F6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3B85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32B0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35B935FA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CD013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73E1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60CB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294D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48CB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14F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812B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2633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567C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A667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</w:tbl>
    <w:p w14:paraId="1D587663" w14:textId="77777777" w:rsidR="00AF5B80" w:rsidRPr="00507AFF" w:rsidRDefault="00AF5B80" w:rsidP="00AF5B80">
      <w:pPr>
        <w:pStyle w:val="breakline"/>
        <w:rPr>
          <w:color w:val="002060"/>
        </w:rPr>
      </w:pPr>
    </w:p>
    <w:p w14:paraId="65C28124" w14:textId="77777777" w:rsidR="00AF5B80" w:rsidRPr="00507AFF" w:rsidRDefault="00AF5B80" w:rsidP="00AF5B80">
      <w:pPr>
        <w:pStyle w:val="breakline"/>
        <w:rPr>
          <w:color w:val="002060"/>
        </w:rPr>
      </w:pPr>
    </w:p>
    <w:p w14:paraId="71E11F5C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B80" w:rsidRPr="00507AFF" w14:paraId="538DB9E9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D121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BFE5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9C88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E598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D6742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F394E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60F2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FE5E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43C4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9CD8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PE</w:t>
            </w:r>
          </w:p>
        </w:tc>
      </w:tr>
      <w:tr w:rsidR="00AF5B80" w:rsidRPr="00507AFF" w14:paraId="2B8D9CC6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1F6A2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FA0A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2436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0135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E91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6CE1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D734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BDDE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CDDD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6F1F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05C37BC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41E0F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2264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2486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F96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5B8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407E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1372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E09D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C772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45C0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079B495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31F68" w14:textId="77777777" w:rsidR="00AF5B80" w:rsidRPr="00197CCF" w:rsidRDefault="00AF5B80" w:rsidP="00472111">
            <w:pPr>
              <w:pStyle w:val="rowtabella0"/>
              <w:rPr>
                <w:color w:val="002060"/>
                <w:lang w:val="en-US"/>
              </w:rPr>
            </w:pPr>
            <w:r w:rsidRPr="00197CCF">
              <w:rPr>
                <w:color w:val="002060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8B92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3642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72B3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1325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54CA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BB2E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C611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5F9F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3323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3A9EF817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17ABD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E90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11F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582C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7BF0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921A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BD11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2252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7CD9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6E8D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22DA36C6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0537B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FA0A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3E49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5433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1081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1775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CE60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2749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E8B1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B7FF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7487ABF1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41B4E" w14:textId="77777777" w:rsidR="00AF5B80" w:rsidRPr="00197CCF" w:rsidRDefault="00AF5B80" w:rsidP="00472111">
            <w:pPr>
              <w:pStyle w:val="rowtabella0"/>
              <w:rPr>
                <w:color w:val="002060"/>
                <w:lang w:val="en-US"/>
              </w:rPr>
            </w:pPr>
            <w:r w:rsidRPr="00197CCF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83CD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355E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36F8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AB4D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835F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AC50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5934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F0C2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2822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DF9F367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C28F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AC0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F6A2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7E7B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1D47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FAEE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64C3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4BA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D0B0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CAD1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7577884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B5CEE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8FE3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E339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E01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F5AD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BF35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354A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2804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FEAD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081F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D15C4A5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71CDF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B645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5227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8064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6D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6A80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9ECF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57FE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87A3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64E4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354D999D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5D976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476C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EAF1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0525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46C1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2771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F2F3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3B2A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A017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8388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BB99203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FE90" w14:textId="77777777" w:rsidR="00AF5B80" w:rsidRPr="00197CCF" w:rsidRDefault="00AF5B80" w:rsidP="00472111">
            <w:pPr>
              <w:pStyle w:val="rowtabella0"/>
              <w:rPr>
                <w:color w:val="002060"/>
                <w:lang w:val="en-US"/>
              </w:rPr>
            </w:pPr>
            <w:r w:rsidRPr="00197CCF">
              <w:rPr>
                <w:color w:val="002060"/>
                <w:lang w:val="en-U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4D50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DF53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5203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2952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1070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ABA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3C39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265B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6229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B80CBB7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33583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8B3D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088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E23D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0D26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5A71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209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A7D3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2E64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8DA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</w:tbl>
    <w:p w14:paraId="27140240" w14:textId="77777777" w:rsidR="00AF5B80" w:rsidRPr="00507AFF" w:rsidRDefault="00AF5B80" w:rsidP="00AF5B80">
      <w:pPr>
        <w:pStyle w:val="breakline"/>
        <w:rPr>
          <w:color w:val="002060"/>
        </w:rPr>
      </w:pPr>
    </w:p>
    <w:p w14:paraId="45A711C3" w14:textId="77777777" w:rsidR="00AF5B80" w:rsidRPr="00507AFF" w:rsidRDefault="00AF5B80" w:rsidP="00AF5B80">
      <w:pPr>
        <w:pStyle w:val="breakline"/>
        <w:rPr>
          <w:color w:val="002060"/>
        </w:rPr>
      </w:pPr>
    </w:p>
    <w:p w14:paraId="35614EBE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B80" w:rsidRPr="00507AFF" w14:paraId="6C84A984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68DE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268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62E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726A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30D1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1FB0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18CF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9940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0C8A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E8F1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PE</w:t>
            </w:r>
          </w:p>
        </w:tc>
      </w:tr>
      <w:tr w:rsidR="00AF5B80" w:rsidRPr="00507AFF" w14:paraId="772E9568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81B53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D081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AF72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370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05AC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8A68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9F92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9865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3CA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30C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460F395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6BE8D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9062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0BB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3530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40EB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4D1D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3767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42D4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B229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9D9B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420EBB0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D48E8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2EBD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D43E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20D3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1E83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5B19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99C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7DEB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7970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AAA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02EADCE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E6273" w14:textId="77777777" w:rsidR="00AF5B80" w:rsidRPr="00197CCF" w:rsidRDefault="00AF5B80" w:rsidP="00472111">
            <w:pPr>
              <w:pStyle w:val="rowtabella0"/>
              <w:rPr>
                <w:color w:val="002060"/>
                <w:lang w:val="en-US"/>
              </w:rPr>
            </w:pPr>
            <w:r w:rsidRPr="00197CCF">
              <w:rPr>
                <w:color w:val="002060"/>
                <w:lang w:val="en-US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3D9B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4897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A6C5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958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45E4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14B1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9A86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DB64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7AE1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436993A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E7E91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A6C7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12C9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8584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F50D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D390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16AC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9443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73C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880E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3322FEC4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1289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F705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49B2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3AA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7B1B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9EC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09E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065C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CF4D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9670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5F9F912A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48303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2F3D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057B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1E99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A0A3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7803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F288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CB6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4456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6199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AD07935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0DFBD" w14:textId="77777777" w:rsidR="00AF5B80" w:rsidRPr="00197CCF" w:rsidRDefault="00AF5B80" w:rsidP="00472111">
            <w:pPr>
              <w:pStyle w:val="rowtabella0"/>
              <w:rPr>
                <w:color w:val="002060"/>
                <w:lang w:val="en-US"/>
              </w:rPr>
            </w:pPr>
            <w:r w:rsidRPr="00197CCF">
              <w:rPr>
                <w:color w:val="002060"/>
                <w:lang w:val="en-US"/>
              </w:rPr>
              <w:lastRenderedPageBreak/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4033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C3F9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E2F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1014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A631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978C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C107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05D5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A216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7A8D5994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6CBB5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1B67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2F48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B1F4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D0E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99C7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285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C8AC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4500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EF9A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D99CA4A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28D03" w14:textId="77777777" w:rsidR="00AF5B80" w:rsidRPr="00197CCF" w:rsidRDefault="00AF5B80" w:rsidP="00472111">
            <w:pPr>
              <w:pStyle w:val="rowtabella0"/>
              <w:rPr>
                <w:color w:val="002060"/>
                <w:lang w:val="en-US"/>
              </w:rPr>
            </w:pPr>
            <w:r w:rsidRPr="00197CCF">
              <w:rPr>
                <w:color w:val="002060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8648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4C6D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BEF8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00ED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316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62A1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8B79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86F3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ED9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DDB6D43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240F7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3138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10D0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E212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AE44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4757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A87B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4F6C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D24B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5445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</w:tbl>
    <w:p w14:paraId="05FB6AE6" w14:textId="77777777" w:rsidR="00AF5B80" w:rsidRDefault="00AF5B80" w:rsidP="00AF5B80">
      <w:pPr>
        <w:pStyle w:val="breakline"/>
        <w:rPr>
          <w:color w:val="002060"/>
        </w:rPr>
      </w:pPr>
    </w:p>
    <w:p w14:paraId="1940BEF1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0F7C1C7C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6"/>
        <w:gridCol w:w="385"/>
        <w:gridCol w:w="898"/>
        <w:gridCol w:w="1175"/>
        <w:gridCol w:w="1549"/>
        <w:gridCol w:w="1555"/>
      </w:tblGrid>
      <w:tr w:rsidR="000B39DA" w:rsidRPr="00962A83" w14:paraId="69595A93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D6F5B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5B346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B6DA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9943B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84DA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73484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67EC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40C2F3A1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4968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FFD8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D21BF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54C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5A6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5011 PALLONE GEODETICO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7B72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SIROLO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B204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FRAZIONE COPPO VIA FORMA</w:t>
            </w:r>
          </w:p>
        </w:tc>
      </w:tr>
      <w:tr w:rsidR="000B39DA" w:rsidRPr="00962A83" w14:paraId="73E572D3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303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CA2A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FUTSAL MONTEMARCIANO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98CC1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9B40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BA02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B891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7863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RISORGIMENTO 16</w:t>
            </w:r>
          </w:p>
        </w:tc>
      </w:tr>
      <w:tr w:rsidR="000B39DA" w:rsidRPr="00962A83" w14:paraId="481C190A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3105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CIARNIN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6FE6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CHIARAVALLE FUTSAL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96CC2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E3E0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F17A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BD5A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91E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ANTONIO ROSMINI 22/B</w:t>
            </w:r>
          </w:p>
        </w:tc>
      </w:tr>
      <w:tr w:rsidR="000B39DA" w:rsidRPr="00962A83" w14:paraId="1C4146CB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9663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CITTA DI 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3B7D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VERBENA C5 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11EE7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B75A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DA3E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5575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3911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MATTEOTTI</w:t>
            </w:r>
          </w:p>
        </w:tc>
      </w:tr>
      <w:tr w:rsidR="000B39DA" w:rsidRPr="00962A83" w14:paraId="001487D1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598C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GNANO 04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2417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ALMA JUVENTUS FANO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636C9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0C50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2F80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5493 PALA BIVIO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1182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FERMIGNANO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74B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DELL'INDUSTRIA</w:t>
            </w:r>
          </w:p>
        </w:tc>
      </w:tr>
    </w:tbl>
    <w:p w14:paraId="2EAB046A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71D525C8" w14:textId="77777777" w:rsidR="000B39DA" w:rsidRPr="00962A83" w:rsidRDefault="000B39DA" w:rsidP="000B39DA">
      <w:pPr>
        <w:pStyle w:val="breakline"/>
        <w:rPr>
          <w:color w:val="002060"/>
        </w:rPr>
      </w:pPr>
    </w:p>
    <w:p w14:paraId="191757E1" w14:textId="77777777" w:rsidR="000B39DA" w:rsidRPr="00962A83" w:rsidRDefault="000B39DA" w:rsidP="000B39DA">
      <w:pPr>
        <w:pStyle w:val="breakline"/>
        <w:rPr>
          <w:color w:val="002060"/>
        </w:rPr>
      </w:pPr>
    </w:p>
    <w:p w14:paraId="2F930DB5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5"/>
        <w:gridCol w:w="385"/>
        <w:gridCol w:w="898"/>
        <w:gridCol w:w="1192"/>
        <w:gridCol w:w="1548"/>
        <w:gridCol w:w="1548"/>
      </w:tblGrid>
      <w:tr w:rsidR="000B39DA" w:rsidRPr="00962A83" w14:paraId="3D28D8CC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1B0B8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5662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BA6F4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0A38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D3C9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630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A353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4A2AFF30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E51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AURORA TREIA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DD10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82207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E3A6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2CB9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5220 PALESTRA POLIVALENTE P.TREIA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A5C9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TREIA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DFD4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NICOLO' V</w:t>
            </w:r>
          </w:p>
        </w:tc>
      </w:tr>
      <w:tr w:rsidR="000B39DA" w:rsidRPr="00962A83" w14:paraId="30D9DF98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C9F3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BAYER CAPPUCCINI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4E57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AVENALE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3A9AC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1021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A786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5286 PALESTRA C.SPORTIVO"DON BOSCO"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938B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2B58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ALFIERI SNC</w:t>
            </w:r>
          </w:p>
        </w:tc>
      </w:tr>
      <w:tr w:rsidR="000B39DA" w:rsidRPr="00962A83" w14:paraId="34EF25D6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399D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2B6B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INVICTA FUTSAL MACERATA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82E85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D8C5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CDDC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44F9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F28D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B.BUOZZI</w:t>
            </w:r>
          </w:p>
        </w:tc>
      </w:tr>
      <w:tr w:rsidR="000B39DA" w:rsidRPr="00962A83" w14:paraId="0A9FAE2B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B592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SERRALTA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757C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TRE TORRI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E37E5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3093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4245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5270 PALASPORT "ALBINO CIARAPICA"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4114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SAN SEVERINO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69BB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VIALE MAZZINI</w:t>
            </w:r>
          </w:p>
        </w:tc>
      </w:tr>
      <w:tr w:rsidR="000B39DA" w:rsidRPr="00962A83" w14:paraId="7129F89D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96B9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POLISPORTIVA VICTORIA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1034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NUOVA OTTRANO 98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88874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777B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7D24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5250 IMP.C5 "MICHELE ZITTI"V.STRADA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269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35FA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LARGO NELLO FABRIZI - V.STRADA</w:t>
            </w:r>
          </w:p>
        </w:tc>
      </w:tr>
    </w:tbl>
    <w:p w14:paraId="7233829D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3D26AA4F" w14:textId="77777777" w:rsidR="000B39DA" w:rsidRPr="00962A83" w:rsidRDefault="000B39DA" w:rsidP="000B39DA">
      <w:pPr>
        <w:pStyle w:val="breakline"/>
        <w:rPr>
          <w:color w:val="002060"/>
        </w:rPr>
      </w:pPr>
    </w:p>
    <w:p w14:paraId="0F607A7C" w14:textId="77777777" w:rsidR="000B39DA" w:rsidRPr="00962A83" w:rsidRDefault="000B39DA" w:rsidP="000B39DA">
      <w:pPr>
        <w:pStyle w:val="breakline"/>
        <w:rPr>
          <w:color w:val="002060"/>
        </w:rPr>
      </w:pPr>
    </w:p>
    <w:p w14:paraId="03479C1A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6"/>
        <w:gridCol w:w="385"/>
        <w:gridCol w:w="898"/>
        <w:gridCol w:w="1175"/>
        <w:gridCol w:w="1560"/>
        <w:gridCol w:w="1553"/>
      </w:tblGrid>
      <w:tr w:rsidR="000B39DA" w:rsidRPr="00962A83" w14:paraId="75B15BA2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C35A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27DCB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9B8E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C6303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F4E6C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04107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B817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4A77A778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54DA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1375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REAL EAGLES VIRTUS PAGLIA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3FFFC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02D0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D490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5726 CAMPO CALCIO 5 PIANE DI MORRO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679C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C013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VERCELLI SNC</w:t>
            </w:r>
          </w:p>
        </w:tc>
      </w:tr>
      <w:tr w:rsidR="000B39DA" w:rsidRPr="00962A83" w14:paraId="182DC0EC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0968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FUTSAL PRANDONE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BF94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CAPODARCO CASABIANCA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82922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EEAA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DA2E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01AC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0962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FRAZ.PAGLIARE VIA VECCHI</w:t>
            </w:r>
          </w:p>
        </w:tc>
      </w:tr>
      <w:tr w:rsidR="000B39DA" w:rsidRPr="00962A83" w14:paraId="3F79B2AF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ED44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RIVIERA DELLE PALME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2B0F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CA3CA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59F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C53E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C032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21CD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DELLO SPORT</w:t>
            </w:r>
          </w:p>
        </w:tc>
      </w:tr>
      <w:tr w:rsidR="000B39DA" w:rsidRPr="00962A83" w14:paraId="420F72C9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8B51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ROCCAFLUVIONE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84B8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CSI STELLA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69D3D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AF82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364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5698 PALESTRA POLIVALENTE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2258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ROCCAFLUVIONE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6567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NENNI</w:t>
            </w:r>
          </w:p>
        </w:tc>
      </w:tr>
    </w:tbl>
    <w:p w14:paraId="63E9DEAB" w14:textId="77777777" w:rsidR="00AF5B80" w:rsidRPr="00507AFF" w:rsidRDefault="00AF5B80" w:rsidP="00AF5B80">
      <w:pPr>
        <w:pStyle w:val="breakline"/>
        <w:rPr>
          <w:color w:val="002060"/>
        </w:rPr>
      </w:pPr>
    </w:p>
    <w:p w14:paraId="1E102C07" w14:textId="77777777" w:rsidR="00AF5B80" w:rsidRPr="00507AFF" w:rsidRDefault="00AF5B80" w:rsidP="00AF5B80">
      <w:pPr>
        <w:pStyle w:val="breakline"/>
        <w:rPr>
          <w:color w:val="002060"/>
        </w:rPr>
      </w:pPr>
    </w:p>
    <w:p w14:paraId="6D75BD37" w14:textId="77777777" w:rsidR="00AF5B80" w:rsidRPr="00507AFF" w:rsidRDefault="00AF5B80" w:rsidP="00AF5B8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7AFF">
        <w:rPr>
          <w:color w:val="002060"/>
        </w:rPr>
        <w:t>REGIONALE CALCIO A 5 FEMMINILE</w:t>
      </w:r>
    </w:p>
    <w:p w14:paraId="58E8DB6B" w14:textId="77777777" w:rsidR="00AF5B80" w:rsidRPr="00240FE1" w:rsidRDefault="00AF5B80" w:rsidP="00AF5B80">
      <w:pPr>
        <w:pStyle w:val="TITOLOPRINC"/>
        <w:rPr>
          <w:color w:val="002060"/>
        </w:rPr>
      </w:pPr>
      <w:r w:rsidRPr="00240FE1">
        <w:rPr>
          <w:color w:val="002060"/>
        </w:rPr>
        <w:t>ANAGRAFICA/INDIRIZZARIO/VARIAZIONI CALENDARIO</w:t>
      </w:r>
    </w:p>
    <w:p w14:paraId="78367C32" w14:textId="77777777" w:rsidR="00AF5B80" w:rsidRPr="00240FE1" w:rsidRDefault="00AF5B80" w:rsidP="00AF5B80">
      <w:pPr>
        <w:pStyle w:val="Corpodeltesto21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40FE1">
        <w:rPr>
          <w:rFonts w:ascii="Arial" w:hAnsi="Arial" w:cs="Arial"/>
          <w:b/>
          <w:color w:val="002060"/>
          <w:sz w:val="22"/>
          <w:szCs w:val="22"/>
          <w:u w:val="single"/>
        </w:rPr>
        <w:t>GIRONE “A”</w:t>
      </w:r>
    </w:p>
    <w:p w14:paraId="5D4792AF" w14:textId="77777777" w:rsidR="00AF5B80" w:rsidRPr="00240FE1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DD31B9E" w14:textId="77777777" w:rsidR="00AF5B80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240FE1">
        <w:rPr>
          <w:rFonts w:ascii="Arial" w:hAnsi="Arial" w:cs="Arial"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color w:val="002060"/>
          <w:sz w:val="22"/>
          <w:szCs w:val="22"/>
        </w:rPr>
        <w:t>U.MANDOLESI CALCIO</w:t>
      </w:r>
      <w:r w:rsidRPr="00240FE1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>
        <w:rPr>
          <w:rFonts w:ascii="Arial" w:hAnsi="Arial" w:cs="Arial"/>
          <w:b/>
          <w:color w:val="002060"/>
          <w:sz w:val="22"/>
          <w:szCs w:val="22"/>
        </w:rPr>
        <w:t>VENERDI’</w:t>
      </w:r>
      <w:r w:rsidRPr="00240FE1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240FE1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240FE1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21:15</w:t>
      </w:r>
      <w:r w:rsidRPr="00240FE1">
        <w:rPr>
          <w:rFonts w:ascii="Arial" w:hAnsi="Arial" w:cs="Arial"/>
          <w:color w:val="002060"/>
          <w:sz w:val="22"/>
          <w:szCs w:val="22"/>
        </w:rPr>
        <w:t>, stesso campo.</w:t>
      </w:r>
    </w:p>
    <w:p w14:paraId="46D74049" w14:textId="77777777" w:rsidR="00AF5B80" w:rsidRPr="00507AFF" w:rsidRDefault="00AF5B80" w:rsidP="00AF5B80">
      <w:pPr>
        <w:pStyle w:val="breakline"/>
        <w:rPr>
          <w:color w:val="002060"/>
        </w:rPr>
      </w:pPr>
    </w:p>
    <w:p w14:paraId="4AC9F9B9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CLASSIFICA</w:t>
      </w:r>
    </w:p>
    <w:p w14:paraId="417E19CE" w14:textId="77777777" w:rsidR="00AF5B80" w:rsidRPr="00507AFF" w:rsidRDefault="00AF5B80" w:rsidP="00AF5B80">
      <w:pPr>
        <w:pStyle w:val="breakline"/>
        <w:rPr>
          <w:color w:val="002060"/>
        </w:rPr>
      </w:pPr>
    </w:p>
    <w:p w14:paraId="1DB0C762" w14:textId="77777777" w:rsidR="00AF5B80" w:rsidRPr="00507AFF" w:rsidRDefault="00AF5B80" w:rsidP="00AF5B80">
      <w:pPr>
        <w:pStyle w:val="breakline"/>
        <w:rPr>
          <w:color w:val="002060"/>
        </w:rPr>
      </w:pPr>
    </w:p>
    <w:p w14:paraId="21DDC263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B80" w:rsidRPr="00507AFF" w14:paraId="4E0418AF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703E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16F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628F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D760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5A12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B20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FAF3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1623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A94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7E5B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PE</w:t>
            </w:r>
          </w:p>
        </w:tc>
      </w:tr>
      <w:tr w:rsidR="00AF5B80" w:rsidRPr="00507AFF" w14:paraId="1F127153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D9CE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75A5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1F01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52BA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96CF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5B61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6737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81B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17DE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886A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50DDC69C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24546" w14:textId="77777777" w:rsidR="00AF5B80" w:rsidRPr="00197CCF" w:rsidRDefault="00AF5B80" w:rsidP="00472111">
            <w:pPr>
              <w:pStyle w:val="rowtabella0"/>
              <w:rPr>
                <w:color w:val="002060"/>
                <w:lang w:val="en-US"/>
              </w:rPr>
            </w:pPr>
            <w:r w:rsidRPr="00197CCF">
              <w:rPr>
                <w:color w:val="002060"/>
                <w:lang w:val="en-US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8658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C057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430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ABD9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7ED0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BD3D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9E95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8B3F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C3DD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E04ADD7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93698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062F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0D62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5444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9400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9CCC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169F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A549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BD90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F0D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72885A58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DF85C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DA06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0B94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1F69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F136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7D72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65F6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75AB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F3BC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5F8D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7F405BC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E70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CSKA CORRIDONIA C5F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25B4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806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1438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7C17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6F4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C7FF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579E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33B4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53BC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34145435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CC41B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C0C3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E3E2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33C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9578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0722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8D36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40DD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2A67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287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0B1088B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F3EC3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7799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0328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03AD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F22D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8D49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19FE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0D13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6F27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07DA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E077FFE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1A206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FANO CALCIO FEMMINILE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19EB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39B5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B3AF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2C25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679E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FFEF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43D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B2BE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F26F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A0F4DEC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60339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6744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7A81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7CA6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A1A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2E53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FCBB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609F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7FE5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5851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5FA5A6E9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D21A9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142C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E70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8AE1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CB14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9DEB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1D7D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31AC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6B71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61D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9DBD5CF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113D4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2AE6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90E4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51BA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36E9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5D61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4192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51E3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42CC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65BC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B2760A7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2AFC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BD5A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FFB7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E42D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6364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C056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8FEB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07D5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115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6892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4977CFCC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399D9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1CFA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73D5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9F10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FBA9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6C73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4787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D787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453C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E3F8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</w:tbl>
    <w:p w14:paraId="146B8FF7" w14:textId="77777777" w:rsidR="00AF5B80" w:rsidRDefault="00AF5B80" w:rsidP="00AF5B80">
      <w:pPr>
        <w:pStyle w:val="breakline"/>
        <w:rPr>
          <w:color w:val="002060"/>
        </w:rPr>
      </w:pPr>
    </w:p>
    <w:p w14:paraId="7D7EBBD0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164B6DD9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06"/>
        <w:gridCol w:w="385"/>
        <w:gridCol w:w="898"/>
        <w:gridCol w:w="1198"/>
        <w:gridCol w:w="1565"/>
        <w:gridCol w:w="1543"/>
      </w:tblGrid>
      <w:tr w:rsidR="000B39DA" w:rsidRPr="00962A83" w14:paraId="73F8E647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1EC48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266D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F1F8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9D324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5D609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0D57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9E09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1B01CAEF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7164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FUTSAL PRANDONE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E453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SANTA MARIA APPARENTE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2E56A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7EC7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6C28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5664 PALESTRA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2A61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MONTEPRANDONE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9A3E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COLLE GIOIOSO</w:t>
            </w:r>
          </w:p>
        </w:tc>
      </w:tr>
      <w:tr w:rsidR="000B39DA" w:rsidRPr="00962A83" w14:paraId="3A009412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E98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LA FENICE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5841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901A2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05BD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04/02/2022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F7B6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EF36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D1C3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DELLO SPORT</w:t>
            </w:r>
          </w:p>
        </w:tc>
      </w:tr>
      <w:tr w:rsidR="000B39DA" w:rsidRPr="00962A83" w14:paraId="1015FCF9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D367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CSKA CORRIDONIA C5F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ED7A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RIPABERARDA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427DE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2F5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6DF3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5295 TENSOSTRUTTURA VIA E.MATTEI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E2D2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7FC4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E.MATTEI</w:t>
            </w:r>
          </w:p>
        </w:tc>
      </w:tr>
      <w:tr w:rsidR="000B39DA" w:rsidRPr="00962A83" w14:paraId="744C395D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6936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FANO CALCIO FEMMINILE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CF8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7097F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42C9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FACC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4BF0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1AD9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VILLA TOMBARI</w:t>
            </w:r>
          </w:p>
        </w:tc>
      </w:tr>
      <w:tr w:rsidR="000B39DA" w:rsidRPr="00962A83" w14:paraId="56FFC176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18CA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D19C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PIANDIROSE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231CB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1E6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501B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5301 NUOVO PALAS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03D6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F489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STR.DEL BURELLO LOC.VAL NEVOLA</w:t>
            </w:r>
          </w:p>
        </w:tc>
      </w:tr>
      <w:tr w:rsidR="000B39DA" w:rsidRPr="00962A83" w14:paraId="39C6F219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9D1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VALDICHIENTI PONTE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0514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BB790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DD8D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3AB0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5219 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53B5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MORROVALLE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1F52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LIGURIA - BORGO PINTURA</w:t>
            </w:r>
          </w:p>
        </w:tc>
      </w:tr>
    </w:tbl>
    <w:p w14:paraId="01F8068A" w14:textId="77777777" w:rsidR="00AF5B80" w:rsidRPr="00507AFF" w:rsidRDefault="00AF5B80" w:rsidP="00AF5B80">
      <w:pPr>
        <w:pStyle w:val="breakline"/>
        <w:rPr>
          <w:color w:val="002060"/>
        </w:rPr>
      </w:pPr>
    </w:p>
    <w:p w14:paraId="231F85DF" w14:textId="77777777" w:rsidR="00AF5B80" w:rsidRPr="00507AFF" w:rsidRDefault="00AF5B80" w:rsidP="00AF5B80">
      <w:pPr>
        <w:pStyle w:val="breakline"/>
        <w:rPr>
          <w:color w:val="002060"/>
        </w:rPr>
      </w:pPr>
    </w:p>
    <w:p w14:paraId="1EFDB8FC" w14:textId="77777777" w:rsidR="00AF5B80" w:rsidRPr="00507AFF" w:rsidRDefault="00AF5B80" w:rsidP="00AF5B80">
      <w:pPr>
        <w:pStyle w:val="breakline"/>
        <w:rPr>
          <w:color w:val="002060"/>
        </w:rPr>
      </w:pPr>
    </w:p>
    <w:p w14:paraId="06AE6940" w14:textId="77777777" w:rsidR="00AF5B80" w:rsidRPr="00507AFF" w:rsidRDefault="00AF5B80" w:rsidP="00AF5B8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7AFF">
        <w:rPr>
          <w:color w:val="002060"/>
        </w:rPr>
        <w:t>UNDER 21 CALCIO A 5 REGIONALE</w:t>
      </w:r>
    </w:p>
    <w:p w14:paraId="6C087D96" w14:textId="77777777" w:rsidR="00AF5B80" w:rsidRDefault="00AF5B80" w:rsidP="00AF5B80">
      <w:pPr>
        <w:pStyle w:val="breakline"/>
        <w:rPr>
          <w:color w:val="002060"/>
        </w:rPr>
      </w:pPr>
    </w:p>
    <w:p w14:paraId="1CC6CC52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3DCCA384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1985"/>
        <w:gridCol w:w="385"/>
        <w:gridCol w:w="898"/>
        <w:gridCol w:w="1281"/>
        <w:gridCol w:w="1536"/>
        <w:gridCol w:w="1532"/>
      </w:tblGrid>
      <w:tr w:rsidR="000B39DA" w:rsidRPr="00962A83" w14:paraId="67B3A14A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9E454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9618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E566D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64EC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9884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CFC87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0BBDB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2FCA30EC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F80D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E22E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DC252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4ABC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F42B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F5AB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72DF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ANTONIO ROSMINI 22/B</w:t>
            </w:r>
          </w:p>
        </w:tc>
      </w:tr>
      <w:tr w:rsidR="000B39DA" w:rsidRPr="00962A83" w14:paraId="0EDCF323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945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DC55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75877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9B53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A76C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B315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0C54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MAZZINI</w:t>
            </w:r>
          </w:p>
        </w:tc>
      </w:tr>
      <w:tr w:rsidR="000B39DA" w:rsidRPr="00962A83" w14:paraId="128E3895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83DF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CSI STELLA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ED63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C1A59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BAE8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38E5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79D6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D77E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CORRADI</w:t>
            </w:r>
          </w:p>
        </w:tc>
      </w:tr>
    </w:tbl>
    <w:p w14:paraId="751D673F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040EC1CB" w14:textId="77777777" w:rsidR="000B39DA" w:rsidRPr="00962A83" w:rsidRDefault="000B39DA" w:rsidP="000B39DA">
      <w:pPr>
        <w:pStyle w:val="breakline"/>
        <w:rPr>
          <w:color w:val="002060"/>
        </w:rPr>
      </w:pPr>
    </w:p>
    <w:p w14:paraId="452D3D6C" w14:textId="77777777" w:rsidR="000B39DA" w:rsidRPr="00962A83" w:rsidRDefault="000B39DA" w:rsidP="000B39DA">
      <w:pPr>
        <w:pStyle w:val="breakline"/>
        <w:rPr>
          <w:color w:val="002060"/>
        </w:rPr>
      </w:pPr>
    </w:p>
    <w:p w14:paraId="739A264F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S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1"/>
        <w:gridCol w:w="385"/>
        <w:gridCol w:w="898"/>
        <w:gridCol w:w="1198"/>
        <w:gridCol w:w="1552"/>
        <w:gridCol w:w="1543"/>
      </w:tblGrid>
      <w:tr w:rsidR="000B39DA" w:rsidRPr="00962A83" w14:paraId="32A7C938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C88E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BF409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DBE1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20A09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7F66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3AB7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7132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1C7BDBF6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F265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AUDAX MONTECOSARO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E858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5BFDE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EA57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E2C1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5236 TENSOSTRUTTURA VIA ROSSINI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DEC7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MONTECOSARO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162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ROSSINI</w:t>
            </w:r>
          </w:p>
        </w:tc>
      </w:tr>
      <w:tr w:rsidR="000B39DA" w:rsidRPr="00962A83" w14:paraId="556C3426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23C6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FUTSAL MONTURANO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3A1D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59DD0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3F81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0BDA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5638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BA6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 URANO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6F75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OLIMPIADI</w:t>
            </w:r>
          </w:p>
        </w:tc>
      </w:tr>
    </w:tbl>
    <w:p w14:paraId="33198AB2" w14:textId="77777777" w:rsidR="000B39DA" w:rsidRDefault="000B39DA" w:rsidP="000B39DA">
      <w:pPr>
        <w:pStyle w:val="breakline"/>
        <w:rPr>
          <w:color w:val="002060"/>
        </w:rPr>
      </w:pPr>
    </w:p>
    <w:p w14:paraId="11991DC3" w14:textId="77777777" w:rsidR="00AF5B80" w:rsidRPr="00507AFF" w:rsidRDefault="00AF5B80" w:rsidP="00AF5B80">
      <w:pPr>
        <w:pStyle w:val="breakline"/>
        <w:rPr>
          <w:color w:val="002060"/>
        </w:rPr>
      </w:pPr>
    </w:p>
    <w:p w14:paraId="3A178F9E" w14:textId="77777777" w:rsidR="00AF5B80" w:rsidRPr="00507AFF" w:rsidRDefault="00AF5B80" w:rsidP="00AF5B80">
      <w:pPr>
        <w:pStyle w:val="breakline"/>
        <w:rPr>
          <w:color w:val="002060"/>
        </w:rPr>
      </w:pPr>
    </w:p>
    <w:p w14:paraId="34ED68B5" w14:textId="77777777" w:rsidR="00AF5B80" w:rsidRPr="00507AFF" w:rsidRDefault="00AF5B80" w:rsidP="00AF5B8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7AFF">
        <w:rPr>
          <w:color w:val="002060"/>
        </w:rPr>
        <w:t>UNDER 19 CALCIO A 5 REGIONALE</w:t>
      </w:r>
    </w:p>
    <w:p w14:paraId="12D6A619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RINVII GARE CAUSA COVID-19</w:t>
      </w:r>
    </w:p>
    <w:p w14:paraId="4FAEC55A" w14:textId="77777777" w:rsidR="00AF5B80" w:rsidRPr="00507AFF" w:rsidRDefault="00AF5B80" w:rsidP="00AF5B80">
      <w:pPr>
        <w:pStyle w:val="breakline"/>
        <w:rPr>
          <w:color w:val="002060"/>
        </w:rPr>
      </w:pPr>
    </w:p>
    <w:p w14:paraId="7ED5F757" w14:textId="77777777" w:rsidR="00AF5B80" w:rsidRDefault="00AF5B80" w:rsidP="00AF5B80">
      <w:pPr>
        <w:pStyle w:val="breakline"/>
        <w:rPr>
          <w:color w:val="002060"/>
        </w:rPr>
      </w:pPr>
    </w:p>
    <w:p w14:paraId="717EC927" w14:textId="22EBDCFE" w:rsidR="00AF5B80" w:rsidRPr="00D778A1" w:rsidRDefault="00AF5B80" w:rsidP="00AF5B80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154802">
        <w:rPr>
          <w:rFonts w:cs="Arial"/>
          <w:color w:val="002060"/>
          <w:sz w:val="22"/>
          <w:szCs w:val="22"/>
        </w:rPr>
        <w:lastRenderedPageBreak/>
        <w:t xml:space="preserve">Preso atto della richiesta di rinvio trasmessa dalla società </w:t>
      </w:r>
      <w:r>
        <w:rPr>
          <w:rFonts w:cs="Arial"/>
          <w:color w:val="002060"/>
          <w:sz w:val="22"/>
          <w:szCs w:val="22"/>
        </w:rPr>
        <w:t>CITTA’ DI OSTRA</w:t>
      </w:r>
      <w:r w:rsidRPr="00154802">
        <w:rPr>
          <w:rFonts w:cs="Arial"/>
          <w:color w:val="002060"/>
          <w:sz w:val="22"/>
          <w:szCs w:val="22"/>
        </w:rPr>
        <w:t xml:space="preserve"> per casi di positività ed espletate le verifiche di rito, la </w:t>
      </w:r>
      <w:r>
        <w:rPr>
          <w:rFonts w:cs="Arial"/>
          <w:color w:val="002060"/>
          <w:sz w:val="22"/>
          <w:szCs w:val="22"/>
        </w:rPr>
        <w:t xml:space="preserve">seguente gara </w:t>
      </w:r>
      <w:r w:rsidRPr="00D778A1">
        <w:rPr>
          <w:rFonts w:cs="Arial"/>
          <w:b/>
          <w:bCs/>
          <w:color w:val="002060"/>
          <w:sz w:val="22"/>
          <w:szCs w:val="22"/>
        </w:rPr>
        <w:t>è rinviata a data da destinarsi</w:t>
      </w:r>
      <w:r>
        <w:rPr>
          <w:rFonts w:cs="Arial"/>
          <w:color w:val="002060"/>
          <w:sz w:val="22"/>
          <w:szCs w:val="22"/>
        </w:rPr>
        <w:t>:</w:t>
      </w:r>
      <w:r w:rsidRPr="00154802">
        <w:rPr>
          <w:rFonts w:cs="Arial"/>
          <w:color w:val="002060"/>
          <w:sz w:val="22"/>
          <w:szCs w:val="22"/>
        </w:rPr>
        <w:t xml:space="preserve"> </w:t>
      </w:r>
    </w:p>
    <w:p w14:paraId="27F7C372" w14:textId="77777777" w:rsidR="00AF5B80" w:rsidRPr="00507AFF" w:rsidRDefault="00AF5B80" w:rsidP="00AF5B80">
      <w:pPr>
        <w:pStyle w:val="breakline"/>
        <w:rPr>
          <w:color w:val="002060"/>
        </w:rPr>
      </w:pPr>
    </w:p>
    <w:p w14:paraId="6711C401" w14:textId="77777777" w:rsidR="00AF5B80" w:rsidRPr="00507AFF" w:rsidRDefault="00AF5B80" w:rsidP="00AF5B80">
      <w:pPr>
        <w:pStyle w:val="breakline"/>
        <w:rPr>
          <w:color w:val="002060"/>
        </w:rPr>
      </w:pPr>
    </w:p>
    <w:p w14:paraId="2F99412B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F5B80" w:rsidRPr="00507AFF" w14:paraId="17B0E051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5CA3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A7CC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213B2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A63FD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AAFF7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D3C0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55D5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BC42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2A268CA0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A3639" w14:textId="77777777" w:rsidR="00AF5B80" w:rsidRPr="00B6097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F2EC0" w14:textId="77777777" w:rsidR="00AF5B80" w:rsidRPr="00B6097C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7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17A4E" w14:textId="77777777" w:rsidR="00AF5B80" w:rsidRPr="00B6097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CITTA DI OSTRA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DD43C" w14:textId="77777777" w:rsidR="00AF5B80" w:rsidRPr="00B6097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SPECIAL ONE SPORTING CLUB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3C9BA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  <w:r>
              <w:rPr>
                <w:color w:val="002060"/>
              </w:rPr>
              <w:t>5</w:t>
            </w:r>
            <w:r w:rsidRPr="00507AFF">
              <w:rPr>
                <w:color w:val="002060"/>
              </w:rPr>
              <w:t>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ECCC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37B0F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4DD31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</w:tbl>
    <w:p w14:paraId="23ED9837" w14:textId="77777777" w:rsidR="00AF5B80" w:rsidRDefault="00AF5B80" w:rsidP="00AF5B80">
      <w:pPr>
        <w:pStyle w:val="breakline"/>
        <w:rPr>
          <w:color w:val="002060"/>
        </w:rPr>
      </w:pPr>
    </w:p>
    <w:p w14:paraId="6CF53165" w14:textId="77777777" w:rsidR="00AF5B80" w:rsidRPr="00507AFF" w:rsidRDefault="00AF5B80" w:rsidP="00AF5B80">
      <w:pPr>
        <w:pStyle w:val="breakline"/>
        <w:rPr>
          <w:color w:val="002060"/>
        </w:rPr>
      </w:pPr>
    </w:p>
    <w:p w14:paraId="1574F178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VARIAZIONI AL PROGRAMMA GARE</w:t>
      </w:r>
    </w:p>
    <w:p w14:paraId="42605326" w14:textId="77777777" w:rsidR="00AF5B80" w:rsidRPr="00507AFF" w:rsidRDefault="00AF5B80" w:rsidP="00AF5B80">
      <w:pPr>
        <w:pStyle w:val="breakline"/>
        <w:rPr>
          <w:color w:val="002060"/>
        </w:rPr>
      </w:pPr>
    </w:p>
    <w:p w14:paraId="0462A862" w14:textId="77777777" w:rsidR="00AF5B80" w:rsidRPr="00507AFF" w:rsidRDefault="00AF5B80" w:rsidP="00AF5B80">
      <w:pPr>
        <w:pStyle w:val="breakline"/>
        <w:rPr>
          <w:color w:val="002060"/>
        </w:rPr>
      </w:pPr>
    </w:p>
    <w:p w14:paraId="57E26754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F5B80" w:rsidRPr="00507AFF" w14:paraId="6D1BB551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2F66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3B50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548D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8B59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AB54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9156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7A5A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AD43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6E7549C6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7C9E1" w14:textId="77777777" w:rsidR="00AF5B80" w:rsidRPr="00B6097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05/02/2022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8947A" w14:textId="77777777" w:rsidR="00AF5B80" w:rsidRPr="00B6097C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9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50110" w14:textId="77777777" w:rsidR="00AF5B80" w:rsidRPr="00B6097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VIRTUS TEAM SOC.COOP.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67624" w14:textId="77777777" w:rsidR="00AF5B80" w:rsidRPr="00B6097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B6097C">
              <w:rPr>
                <w:color w:val="002060"/>
                <w:highlight w:val="yellow"/>
              </w:rPr>
              <w:t>REAL FABRIANO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F06D0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53B3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B6097C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CBAA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0F860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</w:tbl>
    <w:p w14:paraId="249C1509" w14:textId="77777777" w:rsidR="00AF5B80" w:rsidRPr="00507AFF" w:rsidRDefault="00AF5B80" w:rsidP="00AF5B80">
      <w:pPr>
        <w:pStyle w:val="breakline"/>
        <w:rPr>
          <w:color w:val="002060"/>
        </w:rPr>
      </w:pPr>
    </w:p>
    <w:p w14:paraId="12DFC786" w14:textId="77777777" w:rsidR="00AF5B80" w:rsidRPr="00507AFF" w:rsidRDefault="00AF5B80" w:rsidP="00AF5B80">
      <w:pPr>
        <w:pStyle w:val="breakline"/>
        <w:rPr>
          <w:color w:val="002060"/>
        </w:rPr>
      </w:pPr>
    </w:p>
    <w:p w14:paraId="2DF61D92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RISULTATI</w:t>
      </w:r>
    </w:p>
    <w:p w14:paraId="55D9453A" w14:textId="77777777" w:rsidR="00AF5B80" w:rsidRPr="00507AFF" w:rsidRDefault="00AF5B80" w:rsidP="00AF5B80">
      <w:pPr>
        <w:pStyle w:val="breakline"/>
        <w:rPr>
          <w:color w:val="002060"/>
        </w:rPr>
      </w:pPr>
    </w:p>
    <w:p w14:paraId="0B419E16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RISULTATI UFFICIALI GARE DEL 29/01/2022</w:t>
      </w:r>
    </w:p>
    <w:p w14:paraId="00FE9AF0" w14:textId="77777777" w:rsidR="00294CA8" w:rsidRPr="00294CA8" w:rsidRDefault="00294CA8" w:rsidP="00294CA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94CA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A43FAA4" w14:textId="77777777" w:rsidR="00AF5B80" w:rsidRPr="00507AFF" w:rsidRDefault="00AF5B80" w:rsidP="00AF5B8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F5B80" w:rsidRPr="00507AFF" w14:paraId="23AF05D3" w14:textId="77777777" w:rsidTr="0047211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F5B80" w:rsidRPr="00507AFF" w14:paraId="407D7C70" w14:textId="77777777" w:rsidTr="0047211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F3652F" w14:textId="77777777" w:rsidR="00AF5B80" w:rsidRPr="00507AFF" w:rsidRDefault="00AF5B80" w:rsidP="00472111">
                  <w:pPr>
                    <w:pStyle w:val="headertabella0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GIRONE B - 5 Giornata - R</w:t>
                  </w:r>
                </w:p>
              </w:tc>
            </w:tr>
            <w:tr w:rsidR="00AF5B80" w:rsidRPr="00507AFF" w14:paraId="72F2BA72" w14:textId="77777777" w:rsidTr="0047211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BAFA7" w14:textId="77777777" w:rsidR="00AF5B80" w:rsidRPr="00507AFF" w:rsidRDefault="00AF5B80" w:rsidP="00472111">
                  <w:pPr>
                    <w:pStyle w:val="rowtabella0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VIRTUS TEAM SOC.COOP.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2E60C7" w14:textId="77777777" w:rsidR="00AF5B80" w:rsidRPr="00507AFF" w:rsidRDefault="00AF5B80" w:rsidP="00472111">
                  <w:pPr>
                    <w:pStyle w:val="rowtabella0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43743A" w14:textId="77777777" w:rsidR="00AF5B80" w:rsidRPr="00507AFF" w:rsidRDefault="00AF5B80" w:rsidP="0047211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5 - 11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ECF48" w14:textId="77777777" w:rsidR="00AF5B80" w:rsidRPr="00507AFF" w:rsidRDefault="00AF5B80" w:rsidP="0047211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7AFF">
                    <w:rPr>
                      <w:color w:val="002060"/>
                    </w:rPr>
                    <w:t> </w:t>
                  </w:r>
                </w:p>
              </w:tc>
            </w:tr>
          </w:tbl>
          <w:p w14:paraId="64E79794" w14:textId="77777777" w:rsidR="00AF5B80" w:rsidRPr="00507AFF" w:rsidRDefault="00AF5B80" w:rsidP="00472111">
            <w:pPr>
              <w:rPr>
                <w:color w:val="002060"/>
              </w:rPr>
            </w:pPr>
          </w:p>
        </w:tc>
      </w:tr>
    </w:tbl>
    <w:p w14:paraId="0C7F2933" w14:textId="77777777" w:rsidR="00AF5B80" w:rsidRPr="00507AFF" w:rsidRDefault="00AF5B80" w:rsidP="00AF5B80">
      <w:pPr>
        <w:pStyle w:val="breakline"/>
        <w:rPr>
          <w:color w:val="002060"/>
        </w:rPr>
      </w:pPr>
    </w:p>
    <w:p w14:paraId="055C5030" w14:textId="77777777" w:rsidR="00AF5B80" w:rsidRPr="00507AFF" w:rsidRDefault="00AF5B80" w:rsidP="00AF5B80">
      <w:pPr>
        <w:pStyle w:val="breakline"/>
        <w:rPr>
          <w:color w:val="002060"/>
        </w:rPr>
      </w:pPr>
    </w:p>
    <w:p w14:paraId="417CFFEE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CLASSIFICA</w:t>
      </w:r>
    </w:p>
    <w:p w14:paraId="737313AA" w14:textId="77777777" w:rsidR="00AF5B80" w:rsidRPr="00507AFF" w:rsidRDefault="00AF5B80" w:rsidP="00AF5B80">
      <w:pPr>
        <w:pStyle w:val="breakline"/>
        <w:rPr>
          <w:color w:val="002060"/>
        </w:rPr>
      </w:pPr>
    </w:p>
    <w:p w14:paraId="20C66888" w14:textId="77777777" w:rsidR="00AF5B80" w:rsidRPr="00507AFF" w:rsidRDefault="00AF5B80" w:rsidP="00AF5B80">
      <w:pPr>
        <w:pStyle w:val="breakline"/>
        <w:rPr>
          <w:color w:val="002060"/>
        </w:rPr>
      </w:pPr>
    </w:p>
    <w:p w14:paraId="76A4E1F9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B80" w:rsidRPr="00507AFF" w14:paraId="22B058B2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E12F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AF50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7298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19A1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0D05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5D36D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CE86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D3952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CE09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01C7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PE</w:t>
            </w:r>
          </w:p>
        </w:tc>
      </w:tr>
      <w:tr w:rsidR="00AF5B80" w:rsidRPr="00507AFF" w14:paraId="659A7733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7743C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31E4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C722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3905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53B7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7003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15DB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3D28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0314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E5B8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8042901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D709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5699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14A8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51A7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5705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3B86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5855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8DFC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DB43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F44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9FE3B5C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5EEF2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C7CC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AAC7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826F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C306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A4C6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26CA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F1CF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6B81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2644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2FE3F39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7EF0B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62C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F1D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7AF9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DBF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BB34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A74B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BEE2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C93C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D2C6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2EA85A8A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C1737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38AF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6615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066D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6679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5CF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ABB5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26D2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3060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B1A9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21C4A32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63CBF" w14:textId="77777777" w:rsidR="00AF5B80" w:rsidRPr="00197CCF" w:rsidRDefault="00AF5B80" w:rsidP="00472111">
            <w:pPr>
              <w:pStyle w:val="rowtabella0"/>
              <w:rPr>
                <w:color w:val="002060"/>
                <w:lang w:val="en-US"/>
              </w:rPr>
            </w:pPr>
            <w:r w:rsidRPr="00197CCF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5325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9345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97CF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BF2A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8281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5C74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AC3F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D888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C08D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1212500F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72015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76C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7CD7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337C2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EF74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1248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4132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0C35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3F06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B421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</w:tbl>
    <w:p w14:paraId="639606AB" w14:textId="77777777" w:rsidR="00AF5B80" w:rsidRPr="00507AFF" w:rsidRDefault="00AF5B80" w:rsidP="00AF5B80">
      <w:pPr>
        <w:pStyle w:val="breakline"/>
        <w:rPr>
          <w:color w:val="002060"/>
        </w:rPr>
      </w:pPr>
    </w:p>
    <w:p w14:paraId="0D8AC94E" w14:textId="77777777" w:rsidR="00AF5B80" w:rsidRPr="00507AFF" w:rsidRDefault="00AF5B80" w:rsidP="00AF5B80">
      <w:pPr>
        <w:pStyle w:val="breakline"/>
        <w:rPr>
          <w:color w:val="002060"/>
        </w:rPr>
      </w:pPr>
    </w:p>
    <w:p w14:paraId="2059807E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B80" w:rsidRPr="00507AFF" w14:paraId="09073390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31C5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41DA3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1C7BE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8691D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55400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4755E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76A2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0D75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2688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175F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PE</w:t>
            </w:r>
          </w:p>
        </w:tc>
      </w:tr>
      <w:tr w:rsidR="00AF5B80" w:rsidRPr="00507AFF" w14:paraId="30BC4624" w14:textId="77777777" w:rsidTr="0047211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1E2F1" w14:textId="77777777" w:rsidR="00AF5B80" w:rsidRPr="00197CCF" w:rsidRDefault="00AF5B80" w:rsidP="00472111">
            <w:pPr>
              <w:pStyle w:val="rowtabella0"/>
              <w:rPr>
                <w:color w:val="002060"/>
                <w:lang w:val="en-US"/>
              </w:rPr>
            </w:pPr>
            <w:r w:rsidRPr="00197CCF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2A4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E502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53BF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A1FC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5C0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51AE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5713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4793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C61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</w:tr>
      <w:tr w:rsidR="00AF5B80" w:rsidRPr="00507AFF" w14:paraId="7D38F201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B9371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4310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92D8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5AF3F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0FE1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0C26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DA6A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37D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A98F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B9D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5D236538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8FC57" w14:textId="77777777" w:rsidR="00AF5B80" w:rsidRPr="00197CCF" w:rsidRDefault="00AF5B80" w:rsidP="00472111">
            <w:pPr>
              <w:pStyle w:val="rowtabella0"/>
              <w:rPr>
                <w:color w:val="002060"/>
                <w:lang w:val="en-US"/>
              </w:rPr>
            </w:pPr>
            <w:r w:rsidRPr="00197CCF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53F5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BCD1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8A99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56B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1EDB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A79A6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9B73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7622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D0E1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28A6A31D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F0AC2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C802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D438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4EA2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714D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8151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DCCD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7A0B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D025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095F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09E14B11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C5CB7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507AFF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D8F68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341B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D583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DC8B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9D7B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47884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04A4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E560B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7AC13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  <w:tr w:rsidR="00AF5B80" w:rsidRPr="00507AFF" w14:paraId="63D760BD" w14:textId="77777777" w:rsidTr="0047211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98FD0" w14:textId="77777777" w:rsidR="00AF5B80" w:rsidRPr="00197CCF" w:rsidRDefault="00AF5B80" w:rsidP="00472111">
            <w:pPr>
              <w:pStyle w:val="rowtabella0"/>
              <w:rPr>
                <w:color w:val="002060"/>
                <w:lang w:val="en-US"/>
              </w:rPr>
            </w:pPr>
            <w:r w:rsidRPr="00197CCF">
              <w:rPr>
                <w:color w:val="002060"/>
                <w:lang w:val="en-U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EE0B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001F5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7EB4C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A8D8A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4B330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AF9ED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2C97E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8E32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F3D17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507AFF">
              <w:rPr>
                <w:color w:val="002060"/>
              </w:rPr>
              <w:t>0</w:t>
            </w:r>
          </w:p>
        </w:tc>
      </w:tr>
    </w:tbl>
    <w:p w14:paraId="58A71424" w14:textId="77777777" w:rsidR="00AF5B80" w:rsidRPr="00507AFF" w:rsidRDefault="00AF5B80" w:rsidP="00AF5B80">
      <w:pPr>
        <w:pStyle w:val="breakline"/>
        <w:rPr>
          <w:color w:val="002060"/>
        </w:rPr>
      </w:pPr>
    </w:p>
    <w:p w14:paraId="1CBC8EFC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52505665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09"/>
        <w:gridCol w:w="385"/>
        <w:gridCol w:w="898"/>
        <w:gridCol w:w="1182"/>
        <w:gridCol w:w="1548"/>
        <w:gridCol w:w="1554"/>
      </w:tblGrid>
      <w:tr w:rsidR="000B39DA" w:rsidRPr="00962A83" w14:paraId="6F6B9651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F3908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BC7A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7A3FD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B1BF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BD048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22AE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5BEF4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42311898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28F0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68F4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DINAMIS 1990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49C45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BE38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376A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B8D4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7C80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ANTONIO ROSMINI 22/B</w:t>
            </w:r>
          </w:p>
        </w:tc>
      </w:tr>
      <w:tr w:rsidR="000B39DA" w:rsidRPr="00962A83" w14:paraId="6B5D28C6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9629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775B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B14D8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B5A8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C4EB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3ED3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015B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MONTEPELAGO</w:t>
            </w:r>
          </w:p>
        </w:tc>
      </w:tr>
    </w:tbl>
    <w:p w14:paraId="6FF22F56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390ED660" w14:textId="77777777" w:rsidR="000B39DA" w:rsidRPr="00962A83" w:rsidRDefault="000B39DA" w:rsidP="000B39DA">
      <w:pPr>
        <w:pStyle w:val="breakline"/>
        <w:rPr>
          <w:color w:val="002060"/>
        </w:rPr>
      </w:pPr>
    </w:p>
    <w:p w14:paraId="0942FC84" w14:textId="77777777" w:rsidR="000B39DA" w:rsidRPr="00962A83" w:rsidRDefault="000B39DA" w:rsidP="000B39DA">
      <w:pPr>
        <w:pStyle w:val="breakline"/>
        <w:rPr>
          <w:color w:val="002060"/>
        </w:rPr>
      </w:pPr>
    </w:p>
    <w:p w14:paraId="69DE0D0C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1"/>
        <w:gridCol w:w="385"/>
        <w:gridCol w:w="898"/>
        <w:gridCol w:w="1199"/>
        <w:gridCol w:w="1548"/>
        <w:gridCol w:w="1548"/>
      </w:tblGrid>
      <w:tr w:rsidR="000B39DA" w:rsidRPr="00962A83" w14:paraId="63679384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76EF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79E0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6CFF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4BA2D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737D3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56D9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964A9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319791B3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30CE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33E4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A1340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13AB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66EB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5295 TENSOSTRUTTURA VIA E.MATTEI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28CC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01CA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E.MATTEI</w:t>
            </w:r>
          </w:p>
        </w:tc>
      </w:tr>
      <w:tr w:rsidR="000B39DA" w:rsidRPr="00962A83" w14:paraId="05ACD349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5CD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0662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B8DCE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BF50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4A5B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5297 CENTRO SPORTIVO "SAN SERGIO"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5A3C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354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SAN SERGIO FZ. GROTTACCIA</w:t>
            </w:r>
          </w:p>
        </w:tc>
      </w:tr>
      <w:tr w:rsidR="000B39DA" w:rsidRPr="00962A83" w14:paraId="1B97FCE7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254B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9997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277DF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A50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05FC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7EAA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2D95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MARCONI GENGA STAZIONE</w:t>
            </w:r>
          </w:p>
        </w:tc>
      </w:tr>
    </w:tbl>
    <w:p w14:paraId="627F8CFB" w14:textId="77777777" w:rsidR="000B39DA" w:rsidRPr="00507AFF" w:rsidRDefault="000B39DA" w:rsidP="00AF5B80">
      <w:pPr>
        <w:pStyle w:val="breakline"/>
        <w:rPr>
          <w:color w:val="002060"/>
        </w:rPr>
      </w:pPr>
    </w:p>
    <w:p w14:paraId="311C6EC9" w14:textId="77777777" w:rsidR="00AF5B80" w:rsidRPr="00507AFF" w:rsidRDefault="00AF5B80" w:rsidP="00AF5B80">
      <w:pPr>
        <w:pStyle w:val="breakline"/>
        <w:rPr>
          <w:color w:val="002060"/>
        </w:rPr>
      </w:pPr>
    </w:p>
    <w:p w14:paraId="2AD2D2D6" w14:textId="77777777" w:rsidR="00AF5B80" w:rsidRPr="00507AFF" w:rsidRDefault="00AF5B80" w:rsidP="00AF5B8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7AFF">
        <w:rPr>
          <w:color w:val="002060"/>
        </w:rPr>
        <w:lastRenderedPageBreak/>
        <w:t>UNDER 17 C5 REGIONALI MASCHILI</w:t>
      </w:r>
    </w:p>
    <w:p w14:paraId="74EF2FF5" w14:textId="77777777" w:rsidR="00AF5B80" w:rsidRPr="00240FE1" w:rsidRDefault="00AF5B80" w:rsidP="00AF5B80">
      <w:pPr>
        <w:pStyle w:val="TITOLOPRINC"/>
        <w:rPr>
          <w:color w:val="002060"/>
        </w:rPr>
      </w:pPr>
      <w:r w:rsidRPr="00240FE1">
        <w:rPr>
          <w:color w:val="002060"/>
        </w:rPr>
        <w:t>ANAGRAFICA/INDIRIZZARIO/VARIAZIONI CALENDARIO</w:t>
      </w:r>
    </w:p>
    <w:p w14:paraId="170FD081" w14:textId="77777777" w:rsidR="00AF5B80" w:rsidRPr="00240FE1" w:rsidRDefault="00AF5B80" w:rsidP="00AF5B80">
      <w:pPr>
        <w:pStyle w:val="Corpodeltesto21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40FE1">
        <w:rPr>
          <w:rFonts w:ascii="Arial" w:hAnsi="Arial" w:cs="Arial"/>
          <w:b/>
          <w:color w:val="002060"/>
          <w:sz w:val="22"/>
          <w:szCs w:val="22"/>
          <w:u w:val="single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GOLD</w:t>
      </w:r>
      <w:r w:rsidRPr="00240FE1">
        <w:rPr>
          <w:rFonts w:ascii="Arial" w:hAnsi="Arial" w:cs="Arial"/>
          <w:b/>
          <w:color w:val="002060"/>
          <w:sz w:val="22"/>
          <w:szCs w:val="22"/>
          <w:u w:val="single"/>
        </w:rPr>
        <w:t>”</w:t>
      </w:r>
    </w:p>
    <w:p w14:paraId="54BE9A23" w14:textId="77777777" w:rsidR="00AF5B80" w:rsidRPr="00240FE1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F2C102D" w14:textId="77777777" w:rsidR="00AF5B80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240FE1">
        <w:rPr>
          <w:rFonts w:ascii="Arial" w:hAnsi="Arial" w:cs="Arial"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color w:val="002060"/>
          <w:sz w:val="22"/>
          <w:szCs w:val="22"/>
        </w:rPr>
        <w:t>ITALSERVICE C5</w:t>
      </w:r>
      <w:r w:rsidRPr="00240FE1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>
        <w:rPr>
          <w:rFonts w:ascii="Arial" w:hAnsi="Arial" w:cs="Arial"/>
          <w:b/>
          <w:color w:val="002060"/>
          <w:sz w:val="22"/>
          <w:szCs w:val="22"/>
        </w:rPr>
        <w:t>SABATO</w:t>
      </w:r>
      <w:r w:rsidRPr="00240FE1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240FE1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240FE1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15:30</w:t>
      </w:r>
      <w:r w:rsidRPr="00240FE1">
        <w:rPr>
          <w:rFonts w:ascii="Arial" w:hAnsi="Arial" w:cs="Arial"/>
          <w:color w:val="002060"/>
          <w:sz w:val="22"/>
          <w:szCs w:val="22"/>
        </w:rPr>
        <w:t>, stesso campo.</w:t>
      </w:r>
    </w:p>
    <w:p w14:paraId="4875518F" w14:textId="77777777" w:rsidR="00AF5B80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7C6B22A" w14:textId="77777777" w:rsidR="00AF5B80" w:rsidRPr="00240FE1" w:rsidRDefault="00AF5B80" w:rsidP="00AF5B80">
      <w:pPr>
        <w:pStyle w:val="Corpodeltesto21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40FE1">
        <w:rPr>
          <w:rFonts w:ascii="Arial" w:hAnsi="Arial" w:cs="Arial"/>
          <w:b/>
          <w:color w:val="002060"/>
          <w:sz w:val="22"/>
          <w:szCs w:val="22"/>
          <w:u w:val="single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SILVER – B</w:t>
      </w:r>
      <w:r w:rsidRPr="00240FE1">
        <w:rPr>
          <w:rFonts w:ascii="Arial" w:hAnsi="Arial" w:cs="Arial"/>
          <w:b/>
          <w:color w:val="002060"/>
          <w:sz w:val="22"/>
          <w:szCs w:val="22"/>
          <w:u w:val="single"/>
        </w:rPr>
        <w:t>”</w:t>
      </w:r>
    </w:p>
    <w:p w14:paraId="7CADDF94" w14:textId="77777777" w:rsidR="00AF5B80" w:rsidRPr="00240FE1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567274E" w14:textId="31933578" w:rsidR="00AF5B80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240FE1">
        <w:rPr>
          <w:rFonts w:ascii="Arial" w:hAnsi="Arial" w:cs="Arial"/>
          <w:color w:val="002060"/>
          <w:sz w:val="22"/>
          <w:szCs w:val="22"/>
        </w:rPr>
        <w:t xml:space="preserve">La Società </w:t>
      </w:r>
      <w:r w:rsidR="009C5F2B">
        <w:rPr>
          <w:rFonts w:ascii="Arial" w:hAnsi="Arial" w:cs="Arial"/>
          <w:b/>
          <w:color w:val="002060"/>
          <w:sz w:val="22"/>
          <w:szCs w:val="22"/>
        </w:rPr>
        <w:t>SANGIUSTESE M.G.</w:t>
      </w:r>
      <w:r w:rsidRPr="00240FE1">
        <w:rPr>
          <w:rFonts w:ascii="Arial" w:hAnsi="Arial" w:cs="Arial"/>
          <w:color w:val="002060"/>
          <w:sz w:val="22"/>
          <w:szCs w:val="22"/>
        </w:rPr>
        <w:t xml:space="preserve"> comunica </w:t>
      </w:r>
      <w:r w:rsidR="009C5F2B">
        <w:rPr>
          <w:rFonts w:ascii="Arial" w:hAnsi="Arial" w:cs="Arial"/>
          <w:color w:val="002060"/>
          <w:sz w:val="22"/>
          <w:szCs w:val="22"/>
        </w:rPr>
        <w:t xml:space="preserve">la variazione del proprio indirizzo e-mail: </w:t>
      </w:r>
      <w:r w:rsidR="009C5F2B" w:rsidRPr="009C5F2B">
        <w:rPr>
          <w:rFonts w:ascii="Arial" w:hAnsi="Arial" w:cs="Arial"/>
          <w:b/>
          <w:bCs/>
          <w:color w:val="002060"/>
          <w:sz w:val="22"/>
          <w:szCs w:val="22"/>
        </w:rPr>
        <w:t>sangiustese.settoregiovanile@gmail.com</w:t>
      </w:r>
    </w:p>
    <w:p w14:paraId="515B9C99" w14:textId="77777777" w:rsidR="00AF5B80" w:rsidRDefault="00AF5B80" w:rsidP="00AF5B80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2937B70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VARIAZIONI AL PROGRAMMA GARE</w:t>
      </w:r>
    </w:p>
    <w:p w14:paraId="2EF35A12" w14:textId="77777777" w:rsidR="00AF5B80" w:rsidRPr="00507AFF" w:rsidRDefault="00AF5B80" w:rsidP="00AF5B80">
      <w:pPr>
        <w:pStyle w:val="breakline"/>
        <w:rPr>
          <w:color w:val="002060"/>
        </w:rPr>
      </w:pPr>
    </w:p>
    <w:p w14:paraId="48D32AF9" w14:textId="77777777" w:rsidR="00AF5B80" w:rsidRPr="00507AFF" w:rsidRDefault="00AF5B80" w:rsidP="00AF5B80">
      <w:pPr>
        <w:pStyle w:val="breakline"/>
        <w:rPr>
          <w:color w:val="002060"/>
        </w:rPr>
      </w:pPr>
    </w:p>
    <w:p w14:paraId="68246267" w14:textId="77777777" w:rsidR="00AF5B80" w:rsidRPr="00507AFF" w:rsidRDefault="00AF5B80" w:rsidP="00AF5B80">
      <w:pPr>
        <w:pStyle w:val="breakline"/>
        <w:rPr>
          <w:color w:val="002060"/>
        </w:rPr>
      </w:pPr>
    </w:p>
    <w:p w14:paraId="56E0025A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F5B80" w:rsidRPr="00507AFF" w14:paraId="596C382E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716F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5E51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4400A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987CB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B272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9C3AF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4D31C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3BE66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299D6B8E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4108F" w14:textId="77777777" w:rsidR="00AF5B80" w:rsidRPr="00987E39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987E39">
              <w:rPr>
                <w:color w:val="002060"/>
                <w:highlight w:val="yellow"/>
              </w:rPr>
              <w:t>05/02/2022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FB3E" w14:textId="77777777" w:rsidR="00AF5B80" w:rsidRPr="00987E39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87E39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24355" w14:textId="77777777" w:rsidR="00AF5B80" w:rsidRPr="00987E39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987E39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DC421" w14:textId="77777777" w:rsidR="00AF5B80" w:rsidRPr="00987E39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987E39">
              <w:rPr>
                <w:color w:val="002060"/>
                <w:highlight w:val="yellow"/>
              </w:rPr>
              <w:t>RECANATI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A254B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57919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987E39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39F87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BEA05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987E39">
              <w:rPr>
                <w:color w:val="002060"/>
                <w:highlight w:val="yellow"/>
              </w:rPr>
              <w:t>CAMPO DI C5 ENTRO PAL OLIMPIA MONTEPORZIO VIA RISORGIMENTO 16</w:t>
            </w:r>
          </w:p>
        </w:tc>
      </w:tr>
    </w:tbl>
    <w:p w14:paraId="1733E0BC" w14:textId="0A773F5C" w:rsidR="00AF5B80" w:rsidRPr="006C7280" w:rsidRDefault="00AF5B80" w:rsidP="00AF5B80">
      <w:pPr>
        <w:pStyle w:val="breakline"/>
        <w:rPr>
          <w:color w:val="002060"/>
        </w:rPr>
      </w:pPr>
    </w:p>
    <w:p w14:paraId="25624055" w14:textId="77777777" w:rsidR="006C7280" w:rsidRPr="006C7280" w:rsidRDefault="006C7280" w:rsidP="006C7280">
      <w:pPr>
        <w:pStyle w:val="sottotitolocampionato10"/>
        <w:rPr>
          <w:color w:val="002060"/>
        </w:rPr>
      </w:pPr>
      <w:r w:rsidRPr="006C7280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6C7280" w:rsidRPr="006C7280" w14:paraId="0C4D9D7B" w14:textId="77777777" w:rsidTr="006C728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AB467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79DBF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B896A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3B053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05410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5E9F1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C8D42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3D420" w14:textId="77777777" w:rsidR="006C7280" w:rsidRPr="006C7280" w:rsidRDefault="006C7280" w:rsidP="00472111">
            <w:pPr>
              <w:pStyle w:val="headertabella0"/>
              <w:rPr>
                <w:color w:val="002060"/>
              </w:rPr>
            </w:pPr>
            <w:r w:rsidRPr="006C7280">
              <w:rPr>
                <w:color w:val="002060"/>
              </w:rPr>
              <w:t>Impianto</w:t>
            </w:r>
          </w:p>
        </w:tc>
      </w:tr>
      <w:tr w:rsidR="006C7280" w:rsidRPr="006C7280" w14:paraId="26D67ABD" w14:textId="77777777" w:rsidTr="006C728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F2099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06/02/2022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47CE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9627B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CANTINE RIUNITE CSI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3EECF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OSIMO FIVE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D6B37" w14:textId="286BFE8F" w:rsidR="006C7280" w:rsidRPr="006C7280" w:rsidRDefault="006C7280" w:rsidP="00472111">
            <w:pPr>
              <w:pStyle w:val="rowtabella0"/>
              <w:rPr>
                <w:color w:val="002060"/>
              </w:rPr>
            </w:pPr>
            <w:r w:rsidRPr="006C7280">
              <w:rPr>
                <w:color w:val="002060"/>
              </w:rPr>
              <w:t>0</w:t>
            </w:r>
            <w:r>
              <w:rPr>
                <w:color w:val="002060"/>
              </w:rPr>
              <w:t>5</w:t>
            </w:r>
            <w:r w:rsidRPr="006C7280">
              <w:rPr>
                <w:color w:val="002060"/>
              </w:rPr>
              <w:t>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70C06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</w:rPr>
            </w:pPr>
            <w:r w:rsidRPr="006C7280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52383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</w:rPr>
            </w:pPr>
            <w:r w:rsidRPr="006C7280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030A1" w14:textId="77777777" w:rsidR="006C7280" w:rsidRPr="006C7280" w:rsidRDefault="006C7280" w:rsidP="00472111">
            <w:pPr>
              <w:rPr>
                <w:color w:val="002060"/>
              </w:rPr>
            </w:pPr>
          </w:p>
        </w:tc>
      </w:tr>
      <w:tr w:rsidR="006C7280" w:rsidRPr="006C7280" w14:paraId="5F619AC8" w14:textId="77777777" w:rsidTr="006C728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F6DDE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06/02/2022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6A2E1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38BA7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SANGIUSTESE M.G.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1272A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BORGOROSSO TOLENTINO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883127" w14:textId="6C0EC549" w:rsidR="006C7280" w:rsidRPr="006C7280" w:rsidRDefault="006C7280" w:rsidP="00472111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81AC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</w:rPr>
            </w:pPr>
            <w:r w:rsidRPr="006C7280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54CD9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</w:rPr>
            </w:pPr>
            <w:r w:rsidRPr="006C7280">
              <w:rPr>
                <w:color w:val="002060"/>
              </w:rPr>
              <w:t>10:00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1DE7F" w14:textId="77777777" w:rsidR="006C7280" w:rsidRPr="006C7280" w:rsidRDefault="006C7280" w:rsidP="00472111">
            <w:pPr>
              <w:pStyle w:val="rowtabella0"/>
              <w:rPr>
                <w:color w:val="002060"/>
              </w:rPr>
            </w:pPr>
            <w:r w:rsidRPr="006C7280">
              <w:rPr>
                <w:color w:val="002060"/>
                <w:highlight w:val="yellow"/>
              </w:rPr>
              <w:t>CENTRO SP. POL. "R.GATTARI" TOLENTINO VIA TAGLIAMENTO</w:t>
            </w:r>
          </w:p>
        </w:tc>
      </w:tr>
      <w:tr w:rsidR="006C7280" w:rsidRPr="006C7280" w14:paraId="3DCBE488" w14:textId="77777777" w:rsidTr="006C728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1B5CB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13/03/2022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7CFE3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F1893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BORGOROSSO TOLENTINO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E8DEE" w14:textId="77777777" w:rsidR="006C7280" w:rsidRPr="006C7280" w:rsidRDefault="006C7280" w:rsidP="00472111">
            <w:pPr>
              <w:pStyle w:val="rowtabella0"/>
              <w:rPr>
                <w:color w:val="002060"/>
                <w:highlight w:val="yellow"/>
              </w:rPr>
            </w:pPr>
            <w:r w:rsidRPr="006C7280">
              <w:rPr>
                <w:color w:val="002060"/>
                <w:highlight w:val="yellow"/>
              </w:rPr>
              <w:t>SANGIUSTESE M.G.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7A4B9" w14:textId="0DB3688D" w:rsidR="006C7280" w:rsidRPr="006C7280" w:rsidRDefault="006C7280" w:rsidP="00472111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72F11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</w:rPr>
            </w:pPr>
            <w:r w:rsidRPr="006C7280">
              <w:rPr>
                <w:color w:val="002060"/>
                <w:highlight w:val="yellow"/>
              </w:rPr>
              <w:t>10:00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55B32" w14:textId="77777777" w:rsidR="006C7280" w:rsidRPr="006C7280" w:rsidRDefault="006C7280" w:rsidP="00472111">
            <w:pPr>
              <w:pStyle w:val="rowtabella0"/>
              <w:jc w:val="center"/>
              <w:rPr>
                <w:color w:val="002060"/>
              </w:rPr>
            </w:pPr>
            <w:r w:rsidRPr="006C7280">
              <w:rPr>
                <w:color w:val="002060"/>
              </w:rPr>
              <w:t>17:00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85399" w14:textId="77777777" w:rsidR="006C7280" w:rsidRPr="006C7280" w:rsidRDefault="006C7280" w:rsidP="00472111">
            <w:pPr>
              <w:pStyle w:val="rowtabella0"/>
              <w:rPr>
                <w:color w:val="002060"/>
              </w:rPr>
            </w:pPr>
            <w:r w:rsidRPr="006C7280">
              <w:rPr>
                <w:color w:val="002060"/>
                <w:highlight w:val="yellow"/>
              </w:rPr>
              <w:t>CAMPO SCOPERTO MONTE SAN GIUSTO VIALE GIUSTOZZI</w:t>
            </w:r>
          </w:p>
        </w:tc>
      </w:tr>
    </w:tbl>
    <w:p w14:paraId="1BC666CB" w14:textId="77777777" w:rsidR="006C7280" w:rsidRPr="006C7280" w:rsidRDefault="006C7280" w:rsidP="00AF5B80">
      <w:pPr>
        <w:pStyle w:val="breakline"/>
        <w:rPr>
          <w:color w:val="002060"/>
        </w:rPr>
      </w:pPr>
    </w:p>
    <w:p w14:paraId="3C413DFA" w14:textId="77777777" w:rsidR="00AF5B80" w:rsidRPr="006C7280" w:rsidRDefault="00AF5B80" w:rsidP="00AF5B80">
      <w:pPr>
        <w:pStyle w:val="breakline"/>
        <w:rPr>
          <w:color w:val="002060"/>
        </w:rPr>
      </w:pPr>
    </w:p>
    <w:p w14:paraId="2DF363B5" w14:textId="77777777" w:rsidR="00AF5B80" w:rsidRPr="006C7280" w:rsidRDefault="00AF5B80" w:rsidP="00AF5B80">
      <w:pPr>
        <w:pStyle w:val="breakline"/>
        <w:rPr>
          <w:color w:val="002060"/>
        </w:rPr>
      </w:pPr>
    </w:p>
    <w:p w14:paraId="6D44DFF5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1C4ACDDE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2"/>
        <w:gridCol w:w="385"/>
        <w:gridCol w:w="898"/>
        <w:gridCol w:w="1177"/>
        <w:gridCol w:w="1553"/>
        <w:gridCol w:w="1557"/>
      </w:tblGrid>
      <w:tr w:rsidR="000B39DA" w:rsidRPr="00962A83" w14:paraId="36244D90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8DD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598C4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6B33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4EC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52A0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A98F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C66E6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6A27570F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0562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5923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67051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F995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A3DC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5055 CENTRO SPORTIVO CAMPO 2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0C45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67F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ROSARIO VILLA MUSONE</w:t>
            </w:r>
          </w:p>
        </w:tc>
      </w:tr>
      <w:tr w:rsidR="000B39DA" w:rsidRPr="00962A83" w14:paraId="70EB8855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3C7D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68AC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RECANATI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7B270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56D0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530A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8B24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C942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RISORGIMENTO 16</w:t>
            </w:r>
          </w:p>
        </w:tc>
      </w:tr>
      <w:tr w:rsidR="000B39DA" w:rsidRPr="00962A83" w14:paraId="2219C233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A16B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5813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AA03A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19FF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2D13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05EC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0DC8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VILLA TOMBARI</w:t>
            </w:r>
          </w:p>
        </w:tc>
      </w:tr>
    </w:tbl>
    <w:p w14:paraId="513BE21D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015E463C" w14:textId="77777777" w:rsidR="000B39DA" w:rsidRPr="00962A83" w:rsidRDefault="000B39DA" w:rsidP="000B39DA">
      <w:pPr>
        <w:pStyle w:val="breakline"/>
        <w:rPr>
          <w:color w:val="002060"/>
        </w:rPr>
      </w:pPr>
    </w:p>
    <w:p w14:paraId="18B91B27" w14:textId="77777777" w:rsidR="000B39DA" w:rsidRPr="00962A83" w:rsidRDefault="000B39DA" w:rsidP="000B39DA">
      <w:pPr>
        <w:pStyle w:val="breakline"/>
        <w:rPr>
          <w:color w:val="002060"/>
        </w:rPr>
      </w:pPr>
    </w:p>
    <w:p w14:paraId="10537938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SA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0B39DA" w:rsidRPr="00962A83" w14:paraId="07DCCFC5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E1459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F88F7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639E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757E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36F9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C7D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D9B5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046F7A62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B5B6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lastRenderedPageBreak/>
              <w:t>REAL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E906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CERRETO D ESI C5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5ACC9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262C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52CC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309F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1E30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B.BUOZZI</w:t>
            </w:r>
          </w:p>
        </w:tc>
      </w:tr>
      <w:tr w:rsidR="000B39DA" w:rsidRPr="00962A83" w14:paraId="5EF93339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6B83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ETA BETA FOOTBALL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64C8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CALCIO A 5 CORINALDO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DCFB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78D8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C85A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1025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3517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VILLA TOMBARI</w:t>
            </w:r>
          </w:p>
        </w:tc>
      </w:tr>
    </w:tbl>
    <w:p w14:paraId="192EE840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3790B139" w14:textId="77777777" w:rsidR="000B39DA" w:rsidRPr="00962A83" w:rsidRDefault="000B39DA" w:rsidP="000B39DA">
      <w:pPr>
        <w:pStyle w:val="breakline"/>
        <w:rPr>
          <w:color w:val="002060"/>
        </w:rPr>
      </w:pPr>
    </w:p>
    <w:p w14:paraId="44EBA69B" w14:textId="77777777" w:rsidR="000B39DA" w:rsidRPr="00962A83" w:rsidRDefault="000B39DA" w:rsidP="000B39DA">
      <w:pPr>
        <w:pStyle w:val="breakline"/>
        <w:rPr>
          <w:color w:val="002060"/>
        </w:rPr>
      </w:pPr>
    </w:p>
    <w:p w14:paraId="1F636C6A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SB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9"/>
        <w:gridCol w:w="385"/>
        <w:gridCol w:w="898"/>
        <w:gridCol w:w="1178"/>
        <w:gridCol w:w="1550"/>
        <w:gridCol w:w="1552"/>
      </w:tblGrid>
      <w:tr w:rsidR="000B39DA" w:rsidRPr="00962A83" w14:paraId="49489FA1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2EBC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B55BB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4C220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7FB46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885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F531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47EFD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648E5637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B6B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F1C9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7D174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B1366" w14:textId="2B020F13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</w:t>
            </w:r>
            <w:r w:rsidR="006C7280">
              <w:rPr>
                <w:color w:val="002060"/>
              </w:rPr>
              <w:t>6</w:t>
            </w:r>
            <w:r w:rsidRPr="00962A83">
              <w:rPr>
                <w:color w:val="002060"/>
              </w:rPr>
              <w:t xml:space="preserve">/02/2022 </w:t>
            </w:r>
            <w:r w:rsidR="006C7280">
              <w:rPr>
                <w:color w:val="002060"/>
              </w:rPr>
              <w:t>16</w:t>
            </w:r>
            <w:r w:rsidRPr="00962A83">
              <w:rPr>
                <w:color w:val="002060"/>
              </w:rPr>
              <w:t>:</w:t>
            </w:r>
            <w:r w:rsidR="006C7280">
              <w:rPr>
                <w:color w:val="002060"/>
              </w:rPr>
              <w:t>0</w:t>
            </w:r>
            <w:r w:rsidRPr="00962A83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41C1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6E87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FE62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DELLA REPUBBLICA</w:t>
            </w:r>
          </w:p>
        </w:tc>
      </w:tr>
      <w:tr w:rsidR="000B39DA" w:rsidRPr="00962A83" w14:paraId="32F4AD05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E5E3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SANGIUSTESE M.G.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11C7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E4C83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A0F69" w14:textId="3DD768C2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</w:t>
            </w:r>
            <w:r w:rsidR="006C7280">
              <w:rPr>
                <w:color w:val="002060"/>
              </w:rPr>
              <w:t>7</w:t>
            </w:r>
            <w:r w:rsidRPr="00962A83">
              <w:rPr>
                <w:color w:val="002060"/>
              </w:rPr>
              <w:t>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E1678" w14:textId="5F820E7E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</w:t>
            </w:r>
            <w:r w:rsidR="006C7280">
              <w:rPr>
                <w:color w:val="002060"/>
              </w:rPr>
              <w:t>99</w:t>
            </w:r>
            <w:r w:rsidRPr="00962A83">
              <w:rPr>
                <w:color w:val="002060"/>
              </w:rPr>
              <w:t xml:space="preserve"> </w:t>
            </w:r>
            <w:r w:rsidR="006C7280">
              <w:rPr>
                <w:color w:val="002060"/>
              </w:rPr>
              <w:t>CENTRO SP. POL. “R.GATTARI”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0E5F1" w14:textId="1D41C2C5" w:rsidR="000B39DA" w:rsidRPr="00962A83" w:rsidRDefault="006C7280" w:rsidP="00472111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21B0E" w14:textId="5ADC728B" w:rsidR="000B39DA" w:rsidRPr="00962A83" w:rsidRDefault="006C7280" w:rsidP="00472111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VIA TAGLIAMENTO</w:t>
            </w:r>
          </w:p>
        </w:tc>
      </w:tr>
    </w:tbl>
    <w:p w14:paraId="0650A59B" w14:textId="77777777" w:rsidR="00AF5B80" w:rsidRPr="00507AFF" w:rsidRDefault="00AF5B80" w:rsidP="00AF5B80">
      <w:pPr>
        <w:pStyle w:val="breakline"/>
        <w:rPr>
          <w:color w:val="002060"/>
        </w:rPr>
      </w:pPr>
    </w:p>
    <w:p w14:paraId="6597218E" w14:textId="77777777" w:rsidR="00AF5B80" w:rsidRPr="00507AFF" w:rsidRDefault="00AF5B80" w:rsidP="00AF5B80">
      <w:pPr>
        <w:pStyle w:val="breakline"/>
        <w:rPr>
          <w:color w:val="002060"/>
        </w:rPr>
      </w:pPr>
    </w:p>
    <w:p w14:paraId="71EF1EDF" w14:textId="77777777" w:rsidR="00AF5B80" w:rsidRPr="00507AFF" w:rsidRDefault="00AF5B80" w:rsidP="00AF5B8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7AFF">
        <w:rPr>
          <w:color w:val="002060"/>
        </w:rPr>
        <w:t>UNDER 15 C5 REGIONALI MASCHILI</w:t>
      </w:r>
    </w:p>
    <w:p w14:paraId="7D804C7D" w14:textId="77777777" w:rsidR="00AF5B80" w:rsidRDefault="00AF5B80" w:rsidP="00AF5B80">
      <w:pPr>
        <w:pStyle w:val="TITOLOPRINC"/>
        <w:rPr>
          <w:color w:val="002060"/>
        </w:rPr>
      </w:pPr>
      <w:r>
        <w:rPr>
          <w:color w:val="002060"/>
        </w:rPr>
        <w:t>SECONDA FASE</w:t>
      </w:r>
    </w:p>
    <w:p w14:paraId="3E0364CD" w14:textId="77777777" w:rsidR="00AF5B80" w:rsidRDefault="00AF5B80" w:rsidP="00AF5B80">
      <w:pPr>
        <w:pStyle w:val="TITOLOPRINC"/>
        <w:spacing w:before="0" w:beforeAutospacing="0" w:after="0" w:afterAutospacing="0"/>
        <w:jc w:val="both"/>
        <w:rPr>
          <w:color w:val="002060"/>
          <w:sz w:val="24"/>
          <w:szCs w:val="24"/>
          <w:u w:val="single"/>
        </w:rPr>
      </w:pPr>
      <w:r w:rsidRPr="000377A3">
        <w:rPr>
          <w:color w:val="002060"/>
          <w:sz w:val="24"/>
          <w:szCs w:val="24"/>
          <w:u w:val="single"/>
        </w:rPr>
        <w:t>ORGANICO SQUADRE ISCRITTE</w:t>
      </w:r>
      <w:r>
        <w:rPr>
          <w:color w:val="002060"/>
          <w:sz w:val="24"/>
          <w:szCs w:val="24"/>
          <w:u w:val="single"/>
        </w:rPr>
        <w:t xml:space="preserve"> GIRONI SILVER</w:t>
      </w:r>
    </w:p>
    <w:p w14:paraId="233EDD06" w14:textId="77777777" w:rsidR="00AF5B80" w:rsidRPr="000377A3" w:rsidRDefault="00AF5B80" w:rsidP="00AF5B80">
      <w:pPr>
        <w:pStyle w:val="TITOLOPRINC"/>
        <w:spacing w:before="0" w:beforeAutospacing="0" w:after="0" w:afterAutospacing="0"/>
        <w:jc w:val="both"/>
        <w:rPr>
          <w:b w:val="0"/>
          <w:bCs/>
          <w:color w:val="002060"/>
          <w:sz w:val="22"/>
          <w:szCs w:val="22"/>
        </w:rPr>
      </w:pPr>
    </w:p>
    <w:p w14:paraId="3DB1ECC5" w14:textId="77777777" w:rsidR="00AF5B80" w:rsidRDefault="00AF5B80" w:rsidP="00AF5B80">
      <w:pPr>
        <w:pStyle w:val="LndNormale1"/>
        <w:numPr>
          <w:ilvl w:val="0"/>
          <w:numId w:val="38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Preso atto dell’istanza a mezzo pec trasmessa allo scrivente Comitato Regionale in data 02/02/2022 dalla Società BORGO ROSSELLI A.S.D. con la quale la medesima chiedeva l’iscrizione al Campionato Regionale di Calcio a Cinque Under 15 in virtù di un sopraggiunto numero di iscritti per permettere agli stessi di riprendere al meglio l’attività sportiva in un momento di emergenza da Covid-19;</w:t>
      </w:r>
    </w:p>
    <w:p w14:paraId="6DD5273E" w14:textId="77777777" w:rsidR="00AF5B80" w:rsidRDefault="00AF5B80" w:rsidP="00AF5B80">
      <w:pPr>
        <w:pStyle w:val="LndNormale1"/>
        <w:numPr>
          <w:ilvl w:val="0"/>
          <w:numId w:val="38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tenuto conto che il Campionato Regionale di Calcio a Cinque Under 15 è strutturato in due fasi di cui la seconda avrà inizio il 05/02/2022 come da Comunicato Ufficiale n° 56 del 31/01/2022 e calendario allo stesso allegato;</w:t>
      </w:r>
    </w:p>
    <w:p w14:paraId="254F6206" w14:textId="77777777" w:rsidR="00AF5B80" w:rsidRDefault="00AF5B80" w:rsidP="00AF5B80">
      <w:pPr>
        <w:pStyle w:val="LndNormale1"/>
        <w:numPr>
          <w:ilvl w:val="0"/>
          <w:numId w:val="38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rilevato che il girone “Silver – B” è composto da n° 5 squadre;</w:t>
      </w:r>
    </w:p>
    <w:p w14:paraId="71703441" w14:textId="77777777" w:rsidR="00AF5B80" w:rsidRDefault="00AF5B80" w:rsidP="00AF5B80">
      <w:pPr>
        <w:pStyle w:val="LndNormale1"/>
        <w:numPr>
          <w:ilvl w:val="0"/>
          <w:numId w:val="38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considerata l’emergenza da Covid-19, in via eccezionale</w:t>
      </w:r>
    </w:p>
    <w:p w14:paraId="789184AA" w14:textId="77777777" w:rsidR="00AF5B80" w:rsidRDefault="00AF5B80" w:rsidP="00AF5B80">
      <w:pPr>
        <w:pStyle w:val="LndNormale1"/>
        <w:rPr>
          <w:bCs/>
          <w:color w:val="002060"/>
          <w:szCs w:val="22"/>
        </w:rPr>
      </w:pPr>
    </w:p>
    <w:p w14:paraId="019B730F" w14:textId="77777777" w:rsidR="00AF5B80" w:rsidRDefault="00AF5B80" w:rsidP="00AF5B80">
      <w:pPr>
        <w:pStyle w:val="LndNormale1"/>
        <w:jc w:val="center"/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si dispone</w:t>
      </w:r>
    </w:p>
    <w:p w14:paraId="4399BF52" w14:textId="77777777" w:rsidR="00AF5B80" w:rsidRDefault="00AF5B80" w:rsidP="00AF5B80">
      <w:pPr>
        <w:pStyle w:val="LndNormale1"/>
        <w:jc w:val="center"/>
        <w:rPr>
          <w:bCs/>
          <w:color w:val="002060"/>
          <w:szCs w:val="22"/>
        </w:rPr>
      </w:pPr>
    </w:p>
    <w:p w14:paraId="7C4D8175" w14:textId="77777777" w:rsidR="00AF5B80" w:rsidRDefault="00AF5B80" w:rsidP="00AF5B80">
      <w:pPr>
        <w:pStyle w:val="LndNormale1"/>
        <w:numPr>
          <w:ilvl w:val="0"/>
          <w:numId w:val="40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 xml:space="preserve">di accettare l’istanza della Società </w:t>
      </w:r>
      <w:r w:rsidRPr="005B61A9">
        <w:rPr>
          <w:b/>
          <w:color w:val="002060"/>
          <w:szCs w:val="22"/>
        </w:rPr>
        <w:t>BORGO ROSSELLI A.S.D</w:t>
      </w:r>
      <w:r>
        <w:rPr>
          <w:bCs/>
          <w:color w:val="002060"/>
          <w:szCs w:val="22"/>
        </w:rPr>
        <w:t xml:space="preserve">. e di iscriverla </w:t>
      </w:r>
      <w:r w:rsidRPr="005B61A9">
        <w:rPr>
          <w:b/>
          <w:color w:val="002060"/>
          <w:szCs w:val="22"/>
          <w:u w:val="single"/>
        </w:rPr>
        <w:t>fuori classifica</w:t>
      </w:r>
      <w:r w:rsidRPr="005B61A9">
        <w:rPr>
          <w:b/>
          <w:color w:val="002060"/>
          <w:szCs w:val="22"/>
        </w:rPr>
        <w:t xml:space="preserve"> </w:t>
      </w:r>
      <w:r>
        <w:rPr>
          <w:bCs/>
          <w:color w:val="002060"/>
          <w:szCs w:val="22"/>
        </w:rPr>
        <w:t xml:space="preserve">nel </w:t>
      </w:r>
      <w:r w:rsidRPr="005B61A9">
        <w:rPr>
          <w:b/>
          <w:color w:val="002060"/>
          <w:szCs w:val="22"/>
        </w:rPr>
        <w:t>Campionato Regionale di Calcio a Cinque Under 15 girone “Silver – B”</w:t>
      </w:r>
      <w:r>
        <w:rPr>
          <w:bCs/>
          <w:color w:val="002060"/>
          <w:szCs w:val="22"/>
        </w:rPr>
        <w:t xml:space="preserve"> il cui calendario aggiornato è pubblicato in allegato al presente Comunicato Ufficiale;</w:t>
      </w:r>
    </w:p>
    <w:p w14:paraId="446C548C" w14:textId="77777777" w:rsidR="00AF5B80" w:rsidRDefault="00AF5B80" w:rsidP="00AF5B80">
      <w:pPr>
        <w:pStyle w:val="LndNormale1"/>
        <w:numPr>
          <w:ilvl w:val="0"/>
          <w:numId w:val="40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di annullare con effetto immediato il calendario del Campionato Regionale di Calcio a Cinque Under 15 girone “Silver – B” pubblicato in allegato al Comunicato Ufficiale n° 56 del 31/01/2022.</w:t>
      </w:r>
    </w:p>
    <w:p w14:paraId="0AF46032" w14:textId="77777777" w:rsidR="00AF5B80" w:rsidRDefault="00AF5B80" w:rsidP="00AF5B80">
      <w:pPr>
        <w:pStyle w:val="LndNormale1"/>
        <w:rPr>
          <w:bCs/>
          <w:color w:val="002060"/>
          <w:szCs w:val="22"/>
        </w:rPr>
      </w:pPr>
    </w:p>
    <w:p w14:paraId="5C1B0FC4" w14:textId="77777777" w:rsidR="00AF5B80" w:rsidRPr="00641F6F" w:rsidRDefault="00AF5B80" w:rsidP="00AF5B80">
      <w:pPr>
        <w:pStyle w:val="LndNormale1"/>
        <w:ind w:left="720"/>
        <w:rPr>
          <w:bCs/>
          <w:color w:val="002060"/>
          <w:szCs w:val="22"/>
        </w:rPr>
      </w:pPr>
    </w:p>
    <w:p w14:paraId="1538B57C" w14:textId="77777777" w:rsidR="00AF5B80" w:rsidRPr="00E762DC" w:rsidRDefault="00AF5B80" w:rsidP="00AF5B80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 w:rsidRPr="00E762DC">
        <w:rPr>
          <w:b/>
          <w:color w:val="002060"/>
          <w:sz w:val="24"/>
          <w:szCs w:val="24"/>
          <w:u w:val="single"/>
        </w:rPr>
        <w:t xml:space="preserve">CAMPIONATO REGIONALE CALCIO A CINQUE UNDER </w:t>
      </w:r>
      <w:r>
        <w:rPr>
          <w:b/>
          <w:color w:val="002060"/>
          <w:sz w:val="24"/>
          <w:szCs w:val="24"/>
          <w:u w:val="single"/>
        </w:rPr>
        <w:t>15</w:t>
      </w:r>
    </w:p>
    <w:p w14:paraId="3B972360" w14:textId="77777777" w:rsidR="00AF5B80" w:rsidRDefault="00AF5B80" w:rsidP="00AF5B80">
      <w:pPr>
        <w:pStyle w:val="LndNormale1"/>
        <w:rPr>
          <w:color w:val="002060"/>
        </w:rPr>
      </w:pPr>
    </w:p>
    <w:p w14:paraId="3034DEBC" w14:textId="77777777" w:rsidR="00AF5B80" w:rsidRPr="008C572E" w:rsidRDefault="00AF5B80" w:rsidP="00AF5B80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SILVER – B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7751A95C" w14:textId="77777777" w:rsidR="00AF5B80" w:rsidRDefault="00AF5B80" w:rsidP="00AF5B80">
      <w:pPr>
        <w:pStyle w:val="LndNormale1"/>
        <w:rPr>
          <w:color w:val="002060"/>
        </w:rPr>
      </w:pPr>
      <w:r w:rsidRPr="00D70BA2">
        <w:rPr>
          <w:color w:val="002060"/>
        </w:rPr>
        <w:t xml:space="preserve">935626  </w:t>
      </w:r>
      <w:r>
        <w:rPr>
          <w:color w:val="002060"/>
        </w:rPr>
        <w:tab/>
      </w:r>
      <w:r w:rsidRPr="00D70BA2">
        <w:rPr>
          <w:color w:val="002060"/>
        </w:rPr>
        <w:t xml:space="preserve">C.S.   </w:t>
      </w:r>
      <w:r>
        <w:rPr>
          <w:color w:val="002060"/>
        </w:rPr>
        <w:tab/>
      </w:r>
      <w:r w:rsidRPr="00D70BA2">
        <w:rPr>
          <w:color w:val="002060"/>
        </w:rPr>
        <w:t>BORGO ROSSELLI A.S.D.</w:t>
      </w:r>
      <w:r>
        <w:rPr>
          <w:color w:val="002060"/>
        </w:rPr>
        <w:tab/>
      </w:r>
      <w:r>
        <w:rPr>
          <w:color w:val="002060"/>
        </w:rPr>
        <w:tab/>
        <w:t>(fuori classifica)</w:t>
      </w:r>
    </w:p>
    <w:p w14:paraId="12DB312D" w14:textId="77777777" w:rsidR="00AF5B80" w:rsidRPr="008C572E" w:rsidRDefault="00AF5B80" w:rsidP="00AF5B80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700208  </w:t>
      </w:r>
      <w:r>
        <w:rPr>
          <w:color w:val="002060"/>
        </w:rPr>
        <w:tab/>
      </w:r>
      <w:r w:rsidRPr="008C572E">
        <w:rPr>
          <w:color w:val="002060"/>
        </w:rPr>
        <w:t>A.S.D. C.U.S. MACERATA CALCIO A5</w:t>
      </w:r>
    </w:p>
    <w:p w14:paraId="7DFA3D79" w14:textId="77777777" w:rsidR="00AF5B80" w:rsidRPr="008C572E" w:rsidRDefault="00AF5B80" w:rsidP="00AF5B80">
      <w:pPr>
        <w:pStyle w:val="LndNormale1"/>
        <w:rPr>
          <w:color w:val="002060"/>
        </w:rPr>
      </w:pPr>
      <w:r w:rsidRPr="008C572E">
        <w:rPr>
          <w:color w:val="002060"/>
        </w:rPr>
        <w:t xml:space="preserve">935630  </w:t>
      </w:r>
      <w:r>
        <w:rPr>
          <w:color w:val="002060"/>
        </w:rPr>
        <w:tab/>
      </w:r>
      <w:r w:rsidRPr="008C572E">
        <w:rPr>
          <w:color w:val="002060"/>
        </w:rPr>
        <w:t xml:space="preserve">A.S.D. DAMIANI E GATTI ASCOLI   </w:t>
      </w:r>
    </w:p>
    <w:p w14:paraId="041538A8" w14:textId="77777777" w:rsidR="00AF5B80" w:rsidRPr="00197CCF" w:rsidRDefault="00AF5B80" w:rsidP="00AF5B80">
      <w:pPr>
        <w:pStyle w:val="LndNormale1"/>
        <w:rPr>
          <w:color w:val="002060"/>
          <w:lang w:val="en-US"/>
        </w:rPr>
      </w:pPr>
      <w:r w:rsidRPr="00197CCF">
        <w:rPr>
          <w:color w:val="002060"/>
          <w:lang w:val="en-US"/>
        </w:rPr>
        <w:t xml:space="preserve">936188  </w:t>
      </w:r>
      <w:r w:rsidRPr="00197CCF">
        <w:rPr>
          <w:color w:val="002060"/>
          <w:lang w:val="en-US"/>
        </w:rPr>
        <w:tab/>
        <w:t xml:space="preserve">S.S.D. FIGHT BULLS CORRIDONIA   </w:t>
      </w:r>
    </w:p>
    <w:p w14:paraId="3D2B3583" w14:textId="77777777" w:rsidR="00AF5B80" w:rsidRPr="008C572E" w:rsidRDefault="00AF5B80" w:rsidP="00AF5B80">
      <w:pPr>
        <w:pStyle w:val="LndNormale1"/>
        <w:rPr>
          <w:color w:val="002060"/>
        </w:rPr>
      </w:pPr>
      <w:r w:rsidRPr="008C572E">
        <w:rPr>
          <w:color w:val="002060"/>
        </w:rPr>
        <w:t xml:space="preserve">920728  </w:t>
      </w:r>
      <w:r>
        <w:rPr>
          <w:color w:val="002060"/>
        </w:rPr>
        <w:tab/>
      </w:r>
      <w:r w:rsidRPr="008C572E">
        <w:rPr>
          <w:color w:val="002060"/>
        </w:rPr>
        <w:t xml:space="preserve">A.S.D. MONTELUPONE CALCIO A 5   </w:t>
      </w:r>
    </w:p>
    <w:p w14:paraId="3DB0AA12" w14:textId="77777777" w:rsidR="00AF5B80" w:rsidRDefault="00AF5B80" w:rsidP="00AF5B80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700622  </w:t>
      </w:r>
      <w:r>
        <w:rPr>
          <w:color w:val="002060"/>
        </w:rPr>
        <w:tab/>
      </w:r>
      <w:r w:rsidRPr="008C572E">
        <w:rPr>
          <w:color w:val="002060"/>
        </w:rPr>
        <w:t xml:space="preserve">SSDRL  SANGIUSTESE M.G.         </w:t>
      </w:r>
    </w:p>
    <w:p w14:paraId="3D795951" w14:textId="77777777" w:rsidR="00AF5B80" w:rsidRDefault="00AF5B80" w:rsidP="00AF5B80">
      <w:pPr>
        <w:pStyle w:val="LndNormale1"/>
        <w:rPr>
          <w:color w:val="002060"/>
        </w:rPr>
      </w:pPr>
    </w:p>
    <w:p w14:paraId="73645E07" w14:textId="77777777" w:rsidR="00AF5B80" w:rsidRPr="00E762DC" w:rsidRDefault="00AF5B80" w:rsidP="00AF5B80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CALENDARIO</w:t>
      </w:r>
    </w:p>
    <w:p w14:paraId="6C781812" w14:textId="77777777" w:rsidR="00AF5B80" w:rsidRPr="00E762DC" w:rsidRDefault="00AF5B80" w:rsidP="00AF5B80">
      <w:pPr>
        <w:pStyle w:val="LndNormale1"/>
        <w:rPr>
          <w:b/>
          <w:color w:val="002060"/>
        </w:rPr>
      </w:pPr>
      <w:r w:rsidRPr="00E762DC">
        <w:rPr>
          <w:b/>
          <w:color w:val="002060"/>
        </w:rPr>
        <w:t>Si allega al presente Comunicato Ufficiale i</w:t>
      </w:r>
      <w:r>
        <w:rPr>
          <w:b/>
          <w:color w:val="002060"/>
        </w:rPr>
        <w:t>l</w:t>
      </w:r>
      <w:r w:rsidRPr="00E762DC">
        <w:rPr>
          <w:b/>
          <w:color w:val="002060"/>
        </w:rPr>
        <w:t xml:space="preserve"> </w:t>
      </w:r>
      <w:r>
        <w:rPr>
          <w:b/>
          <w:color w:val="002060"/>
        </w:rPr>
        <w:t xml:space="preserve">nuovo </w:t>
      </w:r>
      <w:r w:rsidRPr="00E762DC">
        <w:rPr>
          <w:b/>
          <w:color w:val="002060"/>
        </w:rPr>
        <w:t>calendari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del Campionato Regionale Calcio a Cinque </w:t>
      </w:r>
      <w:r>
        <w:rPr>
          <w:b/>
          <w:color w:val="002060"/>
        </w:rPr>
        <w:t>Under 15</w:t>
      </w:r>
      <w:r w:rsidRPr="00E762DC">
        <w:rPr>
          <w:b/>
          <w:color w:val="002060"/>
        </w:rPr>
        <w:t xml:space="preserve"> giron</w:t>
      </w:r>
      <w:r>
        <w:rPr>
          <w:b/>
          <w:color w:val="002060"/>
        </w:rPr>
        <w:t>e “Silver – B”</w:t>
      </w:r>
      <w:r w:rsidRPr="00E762DC">
        <w:rPr>
          <w:b/>
          <w:color w:val="002060"/>
        </w:rPr>
        <w:t xml:space="preserve"> corredat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da relativ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indirizzari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ed anagrafica</w:t>
      </w:r>
      <w:r>
        <w:rPr>
          <w:b/>
          <w:color w:val="002060"/>
        </w:rPr>
        <w:t xml:space="preserve"> che annulla e sostituisce quello pubblicato in allegato al Comunicato Ufficiale n° 56 del 31/01/2022</w:t>
      </w:r>
      <w:r w:rsidRPr="00E762DC">
        <w:rPr>
          <w:b/>
          <w:color w:val="002060"/>
        </w:rPr>
        <w:t>.</w:t>
      </w:r>
    </w:p>
    <w:p w14:paraId="5640492C" w14:textId="77777777" w:rsidR="00AF5B80" w:rsidRPr="00E762DC" w:rsidRDefault="00AF5B80" w:rsidP="00AF5B80">
      <w:pPr>
        <w:pStyle w:val="LndNormale1"/>
        <w:rPr>
          <w:color w:val="002060"/>
        </w:rPr>
      </w:pPr>
    </w:p>
    <w:p w14:paraId="7B4406B4" w14:textId="77777777" w:rsidR="00AF5B80" w:rsidRPr="00E762DC" w:rsidRDefault="00AF5B80" w:rsidP="00AF5B80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lastRenderedPageBreak/>
        <w:t>MANCATE ALTERNANZE</w:t>
      </w:r>
    </w:p>
    <w:p w14:paraId="7BC232E7" w14:textId="77777777" w:rsidR="00AF5B80" w:rsidRPr="00E762DC" w:rsidRDefault="00AF5B80" w:rsidP="00AF5B80">
      <w:pPr>
        <w:pStyle w:val="LndNormale1"/>
        <w:rPr>
          <w:color w:val="002060"/>
        </w:rPr>
      </w:pPr>
      <w:r w:rsidRPr="00E762DC">
        <w:rPr>
          <w:color w:val="002060"/>
        </w:rPr>
        <w:t xml:space="preserve">In calce </w:t>
      </w:r>
      <w:r>
        <w:rPr>
          <w:color w:val="002060"/>
        </w:rPr>
        <w:t>al</w:t>
      </w:r>
      <w:r w:rsidRPr="00E762DC">
        <w:rPr>
          <w:color w:val="002060"/>
        </w:rPr>
        <w:t xml:space="preserve"> calendari</w:t>
      </w:r>
      <w:r>
        <w:rPr>
          <w:color w:val="002060"/>
        </w:rPr>
        <w:t>o</w:t>
      </w:r>
      <w:r w:rsidRPr="00E762DC">
        <w:rPr>
          <w:color w:val="002060"/>
        </w:rPr>
        <w:t xml:space="preserve"> sono segnalate le gare per le quali non è stato possibile trovare le alternanze richieste.</w:t>
      </w:r>
    </w:p>
    <w:p w14:paraId="6427D083" w14:textId="77777777" w:rsidR="00AF5B80" w:rsidRDefault="00AF5B80" w:rsidP="00AF5B80">
      <w:pPr>
        <w:pStyle w:val="LndNormale1"/>
        <w:rPr>
          <w:color w:val="002060"/>
          <w:u w:val="single"/>
        </w:rPr>
      </w:pPr>
      <w:r w:rsidRPr="00E762DC">
        <w:rPr>
          <w:color w:val="002060"/>
          <w:u w:val="single"/>
        </w:rPr>
        <w:t xml:space="preserve">Le </w:t>
      </w:r>
      <w:r w:rsidRPr="00E762DC">
        <w:rPr>
          <w:b/>
          <w:color w:val="002060"/>
          <w:u w:val="single"/>
        </w:rPr>
        <w:t>Società ospitanti</w:t>
      </w:r>
      <w:r w:rsidRPr="00E762DC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E762DC">
        <w:rPr>
          <w:b/>
          <w:color w:val="002060"/>
          <w:u w:val="single"/>
        </w:rPr>
        <w:t xml:space="preserve">entro MARTEDI’ </w:t>
      </w:r>
      <w:r>
        <w:rPr>
          <w:b/>
          <w:color w:val="002060"/>
          <w:u w:val="single"/>
        </w:rPr>
        <w:t>08</w:t>
      </w:r>
      <w:r w:rsidRPr="00E762DC">
        <w:rPr>
          <w:b/>
          <w:color w:val="002060"/>
          <w:u w:val="single"/>
        </w:rPr>
        <w:t>/</w:t>
      </w:r>
      <w:r>
        <w:rPr>
          <w:b/>
          <w:color w:val="002060"/>
          <w:u w:val="single"/>
        </w:rPr>
        <w:t>02</w:t>
      </w:r>
      <w:r w:rsidRPr="00E762DC">
        <w:rPr>
          <w:b/>
          <w:color w:val="002060"/>
          <w:u w:val="single"/>
        </w:rPr>
        <w:t>/202</w:t>
      </w:r>
      <w:r>
        <w:rPr>
          <w:b/>
          <w:color w:val="002060"/>
          <w:u w:val="single"/>
        </w:rPr>
        <w:t>2</w:t>
      </w:r>
      <w:r w:rsidRPr="00E762DC">
        <w:rPr>
          <w:color w:val="002060"/>
          <w:u w:val="single"/>
        </w:rPr>
        <w:t>.</w:t>
      </w:r>
    </w:p>
    <w:p w14:paraId="66771086" w14:textId="77777777" w:rsidR="00AF5B80" w:rsidRPr="00FF2F64" w:rsidRDefault="00AF5B80" w:rsidP="00AF5B80">
      <w:pPr>
        <w:pStyle w:val="LndNormale1"/>
        <w:rPr>
          <w:color w:val="002060"/>
        </w:rPr>
      </w:pPr>
    </w:p>
    <w:p w14:paraId="00C1C3D8" w14:textId="77777777" w:rsidR="00AF5B80" w:rsidRPr="00507AFF" w:rsidRDefault="00AF5B80" w:rsidP="00AF5B80">
      <w:pPr>
        <w:pStyle w:val="titoloprinc0"/>
        <w:rPr>
          <w:color w:val="002060"/>
        </w:rPr>
      </w:pPr>
      <w:r w:rsidRPr="00507AFF">
        <w:rPr>
          <w:color w:val="002060"/>
        </w:rPr>
        <w:t>VARIAZIONI AL PROGRAMMA GARE</w:t>
      </w:r>
    </w:p>
    <w:p w14:paraId="2482DCCF" w14:textId="77777777" w:rsidR="00AF5B80" w:rsidRPr="00507AFF" w:rsidRDefault="00AF5B80" w:rsidP="00AF5B80">
      <w:pPr>
        <w:pStyle w:val="breakline"/>
        <w:rPr>
          <w:color w:val="002060"/>
        </w:rPr>
      </w:pPr>
    </w:p>
    <w:p w14:paraId="4B5DB28A" w14:textId="77777777" w:rsidR="00AF5B80" w:rsidRPr="00507AFF" w:rsidRDefault="00AF5B80" w:rsidP="00AF5B80">
      <w:pPr>
        <w:pStyle w:val="breakline"/>
        <w:rPr>
          <w:color w:val="002060"/>
        </w:rPr>
      </w:pPr>
    </w:p>
    <w:p w14:paraId="64972618" w14:textId="77777777" w:rsidR="00AF5B80" w:rsidRPr="00507AFF" w:rsidRDefault="00AF5B80" w:rsidP="00AF5B80">
      <w:pPr>
        <w:pStyle w:val="breakline"/>
        <w:rPr>
          <w:color w:val="002060"/>
        </w:rPr>
      </w:pPr>
    </w:p>
    <w:p w14:paraId="159D53AB" w14:textId="77777777" w:rsidR="00AF5B80" w:rsidRPr="00507AFF" w:rsidRDefault="00AF5B80" w:rsidP="00AF5B80">
      <w:pPr>
        <w:pStyle w:val="sottotitolocampionato10"/>
        <w:rPr>
          <w:color w:val="002060"/>
        </w:rPr>
      </w:pPr>
      <w:r w:rsidRPr="00507AFF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F5B80" w:rsidRPr="00507AFF" w14:paraId="5A916FBA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F7EA4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A4A45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01A1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6138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8628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8ED99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FD988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8ECCE" w14:textId="77777777" w:rsidR="00AF5B80" w:rsidRPr="00507AFF" w:rsidRDefault="00AF5B80" w:rsidP="00472111">
            <w:pPr>
              <w:pStyle w:val="headertabella0"/>
              <w:rPr>
                <w:color w:val="002060"/>
              </w:rPr>
            </w:pPr>
            <w:r w:rsidRPr="00507AFF">
              <w:rPr>
                <w:color w:val="002060"/>
              </w:rPr>
              <w:t>Impianto</w:t>
            </w:r>
          </w:p>
        </w:tc>
      </w:tr>
      <w:tr w:rsidR="00AF5B80" w:rsidRPr="00507AFF" w14:paraId="0FF50D84" w14:textId="77777777" w:rsidTr="004721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82B0F" w14:textId="77777777" w:rsidR="00AF5B80" w:rsidRPr="00E92F2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E92F2C">
              <w:rPr>
                <w:color w:val="002060"/>
                <w:highlight w:val="yellow"/>
              </w:rPr>
              <w:t>06/02/2022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894EC" w14:textId="77777777" w:rsidR="00AF5B80" w:rsidRPr="00E92F2C" w:rsidRDefault="00AF5B80" w:rsidP="0047211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E92F2C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5FD99" w14:textId="77777777" w:rsidR="00AF5B80" w:rsidRPr="00E92F2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E92F2C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EA496" w14:textId="77777777" w:rsidR="00AF5B80" w:rsidRPr="00E92F2C" w:rsidRDefault="00AF5B80" w:rsidP="00472111">
            <w:pPr>
              <w:pStyle w:val="rowtabella0"/>
              <w:rPr>
                <w:color w:val="002060"/>
                <w:highlight w:val="yellow"/>
              </w:rPr>
            </w:pPr>
            <w:r w:rsidRPr="00E92F2C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CC558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72F1" w14:textId="77777777" w:rsidR="00AF5B80" w:rsidRPr="00507AFF" w:rsidRDefault="00AF5B80" w:rsidP="00472111">
            <w:pPr>
              <w:pStyle w:val="rowtabella0"/>
              <w:jc w:val="center"/>
              <w:rPr>
                <w:color w:val="002060"/>
              </w:rPr>
            </w:pPr>
            <w:r w:rsidRPr="00E92F2C">
              <w:rPr>
                <w:color w:val="002060"/>
                <w:highlight w:val="yellow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58DAC" w14:textId="77777777" w:rsidR="00AF5B80" w:rsidRPr="00507AFF" w:rsidRDefault="00AF5B80" w:rsidP="00472111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8DEB8" w14:textId="77777777" w:rsidR="00AF5B80" w:rsidRPr="00507AFF" w:rsidRDefault="00AF5B80" w:rsidP="00472111">
            <w:pPr>
              <w:pStyle w:val="rowtabella0"/>
              <w:rPr>
                <w:color w:val="002060"/>
              </w:rPr>
            </w:pPr>
            <w:r w:rsidRPr="00E92F2C">
              <w:rPr>
                <w:color w:val="002060"/>
                <w:highlight w:val="yellow"/>
              </w:rPr>
              <w:t>CAMPO DI C5 ENTRO PAL OLIMPIA MONTEPORZIO VIA RISORGIMENTO 16</w:t>
            </w:r>
          </w:p>
        </w:tc>
      </w:tr>
    </w:tbl>
    <w:p w14:paraId="47143E2B" w14:textId="77777777" w:rsidR="00AF5B80" w:rsidRDefault="00AF5B80" w:rsidP="00AF5B80">
      <w:pPr>
        <w:pStyle w:val="breakline"/>
        <w:rPr>
          <w:color w:val="002060"/>
        </w:rPr>
      </w:pPr>
    </w:p>
    <w:p w14:paraId="6EA1E0D1" w14:textId="77777777" w:rsidR="00AF5B80" w:rsidRPr="00507AFF" w:rsidRDefault="00AF5B80" w:rsidP="00AF5B80">
      <w:pPr>
        <w:pStyle w:val="breakline"/>
        <w:rPr>
          <w:color w:val="002060"/>
        </w:rPr>
      </w:pPr>
    </w:p>
    <w:p w14:paraId="533AB307" w14:textId="77777777" w:rsidR="00AF5B80" w:rsidRPr="00507AFF" w:rsidRDefault="00AF5B80" w:rsidP="00AF5B80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23BFC23B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2"/>
        <w:gridCol w:w="385"/>
        <w:gridCol w:w="898"/>
        <w:gridCol w:w="1177"/>
        <w:gridCol w:w="1553"/>
        <w:gridCol w:w="1557"/>
      </w:tblGrid>
      <w:tr w:rsidR="000B39DA" w:rsidRPr="00962A83" w14:paraId="7A9D827D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B0AFB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105D8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9EDF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BC93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34E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6A801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80967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7836BDD3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FFF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F07F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042ED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4558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2680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C8BD0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C6CC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RISORGIMENTO 16</w:t>
            </w:r>
          </w:p>
        </w:tc>
      </w:tr>
      <w:tr w:rsidR="000B39DA" w:rsidRPr="00962A83" w14:paraId="06B4F64C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D414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CALDAROLA G.N.C.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79A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22050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E92E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75D3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5241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0265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CALDAROLA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C31F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ZONA PPE</w:t>
            </w:r>
          </w:p>
        </w:tc>
      </w:tr>
      <w:tr w:rsidR="000B39DA" w:rsidRPr="00962A83" w14:paraId="7D222B67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96BD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REAL EAGLES VIRTUS PAGLIA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0E9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CALCIO A 5 CORINALDO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7D898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D2C3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7050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30A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FA4C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FRAZ.PAGLIARE VIA VECCHI</w:t>
            </w:r>
          </w:p>
        </w:tc>
      </w:tr>
    </w:tbl>
    <w:p w14:paraId="22E813F1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3C51D267" w14:textId="77777777" w:rsidR="000B39DA" w:rsidRPr="00962A83" w:rsidRDefault="000B39DA" w:rsidP="000B39DA">
      <w:pPr>
        <w:pStyle w:val="breakline"/>
        <w:rPr>
          <w:color w:val="002060"/>
        </w:rPr>
      </w:pPr>
    </w:p>
    <w:p w14:paraId="2A0188B2" w14:textId="77777777" w:rsidR="000B39DA" w:rsidRPr="00962A83" w:rsidRDefault="000B39DA" w:rsidP="000B39DA">
      <w:pPr>
        <w:pStyle w:val="breakline"/>
        <w:rPr>
          <w:color w:val="002060"/>
        </w:rPr>
      </w:pPr>
    </w:p>
    <w:p w14:paraId="17E5CEE3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SA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34"/>
        <w:gridCol w:w="385"/>
        <w:gridCol w:w="898"/>
        <w:gridCol w:w="1178"/>
        <w:gridCol w:w="1548"/>
        <w:gridCol w:w="1548"/>
      </w:tblGrid>
      <w:tr w:rsidR="000B39DA" w:rsidRPr="00962A83" w14:paraId="5798CCDE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E931C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E7F4E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6768E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EE74C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C33E9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061A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F7F6F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0F578B84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8511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VIRTUS FORTITUDO 1950 SSD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CB80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TAVERNELLE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CAD00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A54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26B2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5093 CAMPO SCOPERTO NUOVO ANTISTADI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6D478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1FD1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BRUNO BUOZZI</w:t>
            </w:r>
          </w:p>
        </w:tc>
      </w:tr>
      <w:tr w:rsidR="000B39DA" w:rsidRPr="00962A83" w14:paraId="33BE53C0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FFBD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C.U.S. 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DBD2D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BULDOG T.N.T. LUCREZIA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F3F2A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7039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0083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A8C3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1DFA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PETRARCA</w:t>
            </w:r>
          </w:p>
        </w:tc>
      </w:tr>
      <w:tr w:rsidR="000B39DA" w:rsidRPr="00962A83" w14:paraId="16374D53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FC22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8C82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AMICI DEL CENTROSOCIOsq.B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38CE3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0989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A8E3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5409 CAMPO 1 SCOPERTO ROTELLISTICA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E475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2D3E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PAGANINI</w:t>
            </w:r>
          </w:p>
        </w:tc>
      </w:tr>
    </w:tbl>
    <w:p w14:paraId="629E37C0" w14:textId="77777777" w:rsidR="000B39DA" w:rsidRPr="00962A83" w:rsidRDefault="000B39DA" w:rsidP="000B39DA">
      <w:pPr>
        <w:pStyle w:val="breakline"/>
        <w:rPr>
          <w:rFonts w:eastAsiaTheme="minorEastAsia"/>
          <w:color w:val="002060"/>
        </w:rPr>
      </w:pPr>
    </w:p>
    <w:p w14:paraId="6ACDAF58" w14:textId="77777777" w:rsidR="000B39DA" w:rsidRPr="00962A83" w:rsidRDefault="000B39DA" w:rsidP="000B39DA">
      <w:pPr>
        <w:pStyle w:val="breakline"/>
        <w:rPr>
          <w:color w:val="002060"/>
        </w:rPr>
      </w:pPr>
    </w:p>
    <w:p w14:paraId="6FCCA0B4" w14:textId="77777777" w:rsidR="000B39DA" w:rsidRPr="00962A83" w:rsidRDefault="000B39DA" w:rsidP="000B39DA">
      <w:pPr>
        <w:pStyle w:val="breakline"/>
        <w:rPr>
          <w:color w:val="002060"/>
        </w:rPr>
      </w:pPr>
    </w:p>
    <w:p w14:paraId="183DFC39" w14:textId="77777777" w:rsidR="000B39DA" w:rsidRPr="00962A83" w:rsidRDefault="000B39DA" w:rsidP="000B39DA">
      <w:pPr>
        <w:pStyle w:val="sottotitolocampionato10"/>
        <w:rPr>
          <w:color w:val="002060"/>
        </w:rPr>
      </w:pPr>
      <w:r w:rsidRPr="00962A83">
        <w:rPr>
          <w:color w:val="002060"/>
        </w:rPr>
        <w:t>GIRONE SB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1999"/>
        <w:gridCol w:w="385"/>
        <w:gridCol w:w="898"/>
        <w:gridCol w:w="1198"/>
        <w:gridCol w:w="1547"/>
        <w:gridCol w:w="1567"/>
      </w:tblGrid>
      <w:tr w:rsidR="000B39DA" w:rsidRPr="00962A83" w14:paraId="674610C3" w14:textId="77777777" w:rsidTr="0047211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1E0AA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497F2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615F9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5E36D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8AB7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05836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4DF45" w14:textId="77777777" w:rsidR="000B39DA" w:rsidRPr="00962A83" w:rsidRDefault="000B39DA" w:rsidP="00472111">
            <w:pPr>
              <w:pStyle w:val="headertabella0"/>
              <w:rPr>
                <w:color w:val="002060"/>
              </w:rPr>
            </w:pPr>
            <w:r w:rsidRPr="00962A83">
              <w:rPr>
                <w:color w:val="002060"/>
              </w:rPr>
              <w:t>Indirizzo Impianto</w:t>
            </w:r>
          </w:p>
        </w:tc>
      </w:tr>
      <w:tr w:rsidR="000B39DA" w:rsidRPr="00962A83" w14:paraId="25150185" w14:textId="77777777" w:rsidTr="0047211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DF99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D974E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BORGO ROSSELLI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9009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C771F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AF8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5295 TENSOSTRUTTURA VIA E.MATTEI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4FB5B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B8AB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E.MATTEI</w:t>
            </w:r>
          </w:p>
        </w:tc>
      </w:tr>
      <w:tr w:rsidR="000B39DA" w:rsidRPr="00962A83" w14:paraId="74754D93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814E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67D45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SANGIUSTESE M.G.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07F01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5396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05/02/2022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72D5C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3E43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6B186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VIA ALESSANDRO MANZONI</w:t>
            </w:r>
          </w:p>
        </w:tc>
      </w:tr>
      <w:tr w:rsidR="000B39DA" w:rsidRPr="00962A83" w14:paraId="4CC38080" w14:textId="77777777" w:rsidTr="0047211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EFD2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62907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0ADF0" w14:textId="77777777" w:rsidR="000B39DA" w:rsidRPr="00962A83" w:rsidRDefault="000B39DA" w:rsidP="00472111">
            <w:pPr>
              <w:pStyle w:val="rowtabella0"/>
              <w:jc w:val="center"/>
              <w:rPr>
                <w:color w:val="002060"/>
              </w:rPr>
            </w:pPr>
            <w:r w:rsidRPr="00962A8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D9319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06/02/2022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107CA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4A4D4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427B1" w14:textId="77777777" w:rsidR="000B39DA" w:rsidRPr="00962A83" w:rsidRDefault="000B39DA" w:rsidP="00472111">
            <w:pPr>
              <w:pStyle w:val="rowtabella0"/>
              <w:rPr>
                <w:color w:val="002060"/>
              </w:rPr>
            </w:pPr>
            <w:r w:rsidRPr="00962A83">
              <w:rPr>
                <w:color w:val="002060"/>
              </w:rPr>
              <w:t>LOC.MONTEROCCO VIA A.MANCINI</w:t>
            </w:r>
          </w:p>
        </w:tc>
      </w:tr>
    </w:tbl>
    <w:p w14:paraId="6FC45C84" w14:textId="77777777" w:rsidR="00BA6257" w:rsidRPr="00E762DC" w:rsidRDefault="00BA6257" w:rsidP="00934B52">
      <w:pPr>
        <w:pStyle w:val="LndNormale1"/>
        <w:rPr>
          <w:color w:val="002060"/>
        </w:rPr>
      </w:pPr>
    </w:p>
    <w:p w14:paraId="480923AD" w14:textId="714D125D" w:rsidR="009F3FC6" w:rsidRDefault="009F3FC6" w:rsidP="009D0C38">
      <w:pPr>
        <w:pStyle w:val="LndNormale1"/>
        <w:rPr>
          <w:color w:val="002060"/>
          <w:szCs w:val="22"/>
        </w:rPr>
      </w:pPr>
    </w:p>
    <w:p w14:paraId="34C67844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4FE142D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FCEB1FD" w14:textId="77777777" w:rsidR="00641F6F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78EF601" w14:textId="1C15A823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>
        <w:rPr>
          <w:rFonts w:ascii="Arial" w:hAnsi="Arial" w:cs="Arial"/>
          <w:b/>
          <w:bCs/>
          <w:color w:val="002060"/>
        </w:rPr>
        <w:t>14 febbraio 2022</w:t>
      </w:r>
      <w:r w:rsidRPr="007F76C2">
        <w:rPr>
          <w:rFonts w:ascii="Arial" w:hAnsi="Arial" w:cs="Arial"/>
          <w:color w:val="002060"/>
        </w:rPr>
        <w:t xml:space="preserve"> a favore di questo </w:t>
      </w:r>
      <w:r>
        <w:rPr>
          <w:rFonts w:ascii="Arial" w:hAnsi="Arial" w:cs="Arial"/>
          <w:color w:val="002060"/>
        </w:rPr>
        <w:t>Comitato Regionale</w:t>
      </w:r>
      <w:r w:rsidRPr="007F76C2">
        <w:rPr>
          <w:rFonts w:ascii="Arial" w:hAnsi="Arial" w:cs="Arial"/>
          <w:color w:val="002060"/>
        </w:rPr>
        <w:t xml:space="preserve"> mediante bonifico bancario da versare alle seguenti coordinate: </w:t>
      </w:r>
    </w:p>
    <w:p w14:paraId="12803598" w14:textId="77777777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5B94C8A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>BNL – ANCONA</w:t>
      </w:r>
    </w:p>
    <w:p w14:paraId="75E2B6F6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Beneficiario: </w:t>
      </w:r>
      <w:r w:rsidRPr="007F76C2">
        <w:rPr>
          <w:rFonts w:ascii="Arial" w:hAnsi="Arial" w:cs="Arial"/>
          <w:color w:val="002060"/>
        </w:rPr>
        <w:tab/>
        <w:t>Comitato Regionale Marche  F.I.G.C. – L.N.D.</w:t>
      </w:r>
    </w:p>
    <w:p w14:paraId="1591E4B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IBAN: </w:t>
      </w:r>
      <w:r w:rsidRPr="007F76C2">
        <w:rPr>
          <w:rFonts w:ascii="Arial" w:hAnsi="Arial" w:cs="Arial"/>
          <w:color w:val="002060"/>
        </w:rPr>
        <w:tab/>
      </w:r>
      <w:r w:rsidRPr="007F76C2">
        <w:rPr>
          <w:rFonts w:ascii="Arial" w:hAnsi="Arial" w:cs="Arial"/>
          <w:color w:val="002060"/>
        </w:rPr>
        <w:tab/>
        <w:t>IT13E0100502604000000001453</w:t>
      </w:r>
    </w:p>
    <w:p w14:paraId="1900294F" w14:textId="77777777" w:rsidR="00641F6F" w:rsidRPr="007F76C2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363D7399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E887B63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04F277C2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4E90B71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68D03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5F08592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5E50BCC0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A66098F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0056DA">
        <w:rPr>
          <w:rFonts w:ascii="Arial" w:hAnsi="Arial" w:cs="Arial"/>
          <w:color w:val="002060"/>
          <w:sz w:val="22"/>
          <w:szCs w:val="22"/>
        </w:rPr>
        <w:t xml:space="preserve">pagamento del contributo di reclamo dovrà essere effettuato: </w:t>
      </w:r>
    </w:p>
    <w:p w14:paraId="17899DCD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57775B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2EB1EA8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103E99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7E247E5F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910F7C6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AFE4B1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8944565" w14:textId="77777777" w:rsidR="00641F6F" w:rsidRDefault="00641F6F" w:rsidP="00641F6F">
      <w:pPr>
        <w:pStyle w:val="LndNormale1"/>
        <w:rPr>
          <w:b/>
          <w:sz w:val="28"/>
          <w:szCs w:val="28"/>
          <w:u w:val="single"/>
        </w:rPr>
      </w:pPr>
    </w:p>
    <w:p w14:paraId="3B36ED76" w14:textId="77777777" w:rsidR="00641F6F" w:rsidRPr="009D0C38" w:rsidRDefault="00641F6F" w:rsidP="00641F6F">
      <w:pPr>
        <w:pStyle w:val="LndNormale1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4540A36E" w14:textId="77777777" w:rsidR="00641F6F" w:rsidRPr="009D0C38" w:rsidRDefault="00641F6F" w:rsidP="00641F6F">
      <w:pPr>
        <w:pStyle w:val="LndNormale1"/>
        <w:rPr>
          <w:color w:val="002060"/>
        </w:rPr>
      </w:pPr>
    </w:p>
    <w:p w14:paraId="5BCA8B73" w14:textId="77777777" w:rsidR="00641F6F" w:rsidRPr="009D0C38" w:rsidRDefault="00641F6F" w:rsidP="00641F6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0454A87A" w14:textId="77777777" w:rsidR="00641F6F" w:rsidRPr="009D0C38" w:rsidRDefault="00641F6F" w:rsidP="00641F6F">
      <w:pPr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</w:t>
      </w:r>
      <w:r w:rsidRPr="00F76ACB">
        <w:rPr>
          <w:rFonts w:ascii="Arial" w:hAnsi="Arial" w:cs="Arial"/>
          <w:color w:val="002060"/>
          <w:sz w:val="22"/>
          <w:szCs w:val="22"/>
        </w:rPr>
        <w:t xml:space="preserve">remesso, si informa che i contatti possono avvenire per e-mail all’indirizzo </w:t>
      </w:r>
      <w:hyperlink r:id="rId12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, </w:t>
      </w:r>
      <w:hyperlink r:id="rId13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 (Segreteria Generale, Ufficio Tesseramento) o pec </w:t>
      </w:r>
      <w:hyperlink r:id="rId14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c5marche@pec.figcmarche.it</w:t>
        </w:r>
      </w:hyperlink>
    </w:p>
    <w:p w14:paraId="3ED000CD" w14:textId="77777777" w:rsidR="00641F6F" w:rsidRPr="009D0C38" w:rsidRDefault="00641F6F" w:rsidP="00641F6F">
      <w:pPr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4CBB7FF4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028986B" w14:textId="77777777" w:rsidR="00641F6F" w:rsidRPr="009D0C38" w:rsidRDefault="00641F6F" w:rsidP="00641F6F">
      <w:pPr>
        <w:pStyle w:val="LndNormale1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406C2679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100CD57D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6FACB679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5E23EA89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641F6F">
        <w:rPr>
          <w:b/>
          <w:color w:val="002060"/>
          <w:u w:val="single"/>
        </w:rPr>
        <w:t>02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03C08" w14:textId="77777777" w:rsidR="0028348F" w:rsidRDefault="0028348F">
      <w:r>
        <w:separator/>
      </w:r>
    </w:p>
  </w:endnote>
  <w:endnote w:type="continuationSeparator" w:id="0">
    <w:p w14:paraId="54DA0B25" w14:textId="77777777" w:rsidR="0028348F" w:rsidRDefault="00283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2BDD85AD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197CCF">
      <w:rPr>
        <w:rStyle w:val="Numeropagina"/>
        <w:rFonts w:ascii="Arial" w:hAnsi="Arial" w:cs="Arial"/>
        <w:noProof/>
        <w:color w:val="002060"/>
      </w:rPr>
      <w:t>11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A79CA">
      <w:rPr>
        <w:rStyle w:val="Numeropagina"/>
        <w:rFonts w:ascii="Arial" w:hAnsi="Arial" w:cs="Arial"/>
        <w:color w:val="002060"/>
      </w:rPr>
      <w:t>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EA3593" w14:textId="77777777" w:rsidR="0028348F" w:rsidRDefault="0028348F">
      <w:r>
        <w:separator/>
      </w:r>
    </w:p>
  </w:footnote>
  <w:footnote w:type="continuationSeparator" w:id="0">
    <w:p w14:paraId="13CDF17C" w14:textId="77777777" w:rsidR="0028348F" w:rsidRDefault="00283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1"/>
  </w:num>
  <w:num w:numId="9">
    <w:abstractNumId w:val="1"/>
  </w:num>
  <w:num w:numId="10">
    <w:abstractNumId w:val="2"/>
  </w:num>
  <w:num w:numId="11">
    <w:abstractNumId w:val="30"/>
  </w:num>
  <w:num w:numId="12">
    <w:abstractNumId w:val="7"/>
  </w:num>
  <w:num w:numId="13">
    <w:abstractNumId w:val="32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7"/>
  </w:num>
  <w:num w:numId="19">
    <w:abstractNumId w:val="29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3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6"/>
  </w:num>
  <w:num w:numId="38">
    <w:abstractNumId w:val="10"/>
  </w:num>
  <w:num w:numId="39">
    <w:abstractNumId w:val="28"/>
  </w:num>
  <w:num w:numId="40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97CCF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48F"/>
    <w:rsid w:val="00283D21"/>
    <w:rsid w:val="00283E77"/>
    <w:rsid w:val="0028402F"/>
    <w:rsid w:val="0028477F"/>
    <w:rsid w:val="002856DE"/>
    <w:rsid w:val="00285909"/>
    <w:rsid w:val="002863BE"/>
    <w:rsid w:val="0028787E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C0633"/>
    <w:rsid w:val="00CC10F9"/>
    <w:rsid w:val="00CC27C1"/>
    <w:rsid w:val="00CC505A"/>
    <w:rsid w:val="00CC544C"/>
    <w:rsid w:val="00CC63ED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lnd.marche01@figc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5marche@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5marche@lnd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yperlink" Target="mailto:c5marche@pec.figcmarch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44AB8B-D82D-4E2C-B6D6-3ABFDAF9D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11</Pages>
  <Words>3423</Words>
  <Characters>19514</Characters>
  <Application>Microsoft Office Word</Application>
  <DocSecurity>0</DocSecurity>
  <Lines>162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22892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2022-01-29T09:43:00Z</cp:lastPrinted>
  <dcterms:created xsi:type="dcterms:W3CDTF">2022-02-03T08:01:00Z</dcterms:created>
  <dcterms:modified xsi:type="dcterms:W3CDTF">2022-02-03T08:01:00Z</dcterms:modified>
</cp:coreProperties>
</file>