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523963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D5F3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535D8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535D8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1057620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2B62EAE" w:rsidR="00AC19D9" w:rsidRPr="002419EA" w:rsidRDefault="00C67A7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52945E6" w:rsidR="00AC19D9" w:rsidRPr="002419EA" w:rsidRDefault="00C67A7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2ED10026" w:rsidR="00AC19D9" w:rsidRPr="002419EA" w:rsidRDefault="00C67A7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A935ADD" w:rsidR="00AC19D9" w:rsidRPr="002419EA" w:rsidRDefault="00C67A7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3115914B" w14:textId="77777777" w:rsidR="006B6F0F" w:rsidRPr="006534BB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0F7E65F9" w:rsidR="003A02EB" w:rsidRDefault="003A02EB" w:rsidP="009D0C38">
      <w:pPr>
        <w:pStyle w:val="LndNormale1"/>
        <w:rPr>
          <w:color w:val="002060"/>
          <w:szCs w:val="22"/>
        </w:rPr>
      </w:pPr>
    </w:p>
    <w:p w14:paraId="3D8DD2A7" w14:textId="77777777" w:rsidR="00D535D8" w:rsidRPr="00D535D8" w:rsidRDefault="00D535D8" w:rsidP="00D535D8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D535D8">
        <w:rPr>
          <w:rFonts w:ascii="Arial" w:hAnsi="Arial" w:cs="Arial"/>
          <w:b/>
          <w:bCs/>
          <w:color w:val="002060"/>
          <w:sz w:val="28"/>
          <w:szCs w:val="28"/>
        </w:rPr>
        <w:t xml:space="preserve">RIMBORSO PARZIALE PREMIO ASSICURATIVO 2020/2021 </w:t>
      </w:r>
    </w:p>
    <w:p w14:paraId="04D72DCF" w14:textId="77777777" w:rsidR="00D535D8" w:rsidRPr="00ED10E5" w:rsidRDefault="00D535D8" w:rsidP="00D535D8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4E050935" w14:textId="77777777" w:rsidR="00D535D8" w:rsidRPr="00ED10E5" w:rsidRDefault="00D535D8" w:rsidP="00D535D8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D10E5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CAMPIONATI SETTORE GIOVANILE E SCOLASTICO</w:t>
      </w:r>
    </w:p>
    <w:p w14:paraId="323F1A22" w14:textId="77777777" w:rsidR="00D535D8" w:rsidRPr="00ED10E5" w:rsidRDefault="00D535D8" w:rsidP="00D535D8">
      <w:pPr>
        <w:rPr>
          <w:rFonts w:ascii="Arial" w:hAnsi="Arial" w:cs="Arial"/>
          <w:color w:val="002060"/>
          <w:sz w:val="22"/>
          <w:szCs w:val="22"/>
        </w:rPr>
      </w:pPr>
      <w:r w:rsidRPr="00ED10E5">
        <w:rPr>
          <w:rFonts w:ascii="Arial" w:hAnsi="Arial" w:cs="Arial"/>
          <w:color w:val="002060"/>
          <w:sz w:val="22"/>
          <w:szCs w:val="22"/>
        </w:rPr>
        <w:t xml:space="preserve">E’ stato effettuato, nel mese di Gennaio 2022, un rimborso di una parte dell’assicurazione calciatori/dirigenti a favore delle Società che hanno tesserato atleti di Settore Giovanile per la stagione sportiva 2020/2021 che si è poi interrotta a causa del perdurare dell’emergenza da COVID-19. </w:t>
      </w:r>
    </w:p>
    <w:p w14:paraId="39DA6910" w14:textId="77777777" w:rsidR="00D535D8" w:rsidRPr="00ED10E5" w:rsidRDefault="00D535D8" w:rsidP="00D535D8">
      <w:pPr>
        <w:rPr>
          <w:rFonts w:ascii="Arial" w:hAnsi="Arial" w:cs="Arial"/>
          <w:color w:val="002060"/>
          <w:sz w:val="22"/>
          <w:szCs w:val="22"/>
        </w:rPr>
      </w:pPr>
      <w:r w:rsidRPr="00ED10E5">
        <w:rPr>
          <w:rFonts w:ascii="Arial" w:hAnsi="Arial" w:cs="Arial"/>
          <w:color w:val="002060"/>
          <w:sz w:val="22"/>
          <w:szCs w:val="22"/>
        </w:rPr>
        <w:lastRenderedPageBreak/>
        <w:t xml:space="preserve">Tale rimborso è stato </w:t>
      </w:r>
      <w:r w:rsidRPr="00ED10E5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predisposto su indicazione della F.I.G.C.</w:t>
      </w:r>
      <w:r w:rsidRPr="00ED10E5">
        <w:rPr>
          <w:rFonts w:ascii="Arial" w:hAnsi="Arial" w:cs="Arial"/>
          <w:color w:val="002060"/>
          <w:sz w:val="22"/>
          <w:szCs w:val="22"/>
        </w:rPr>
        <w:t xml:space="preserve"> ed è stato determinato sulla base delle pratiche di tesseramento di atleti e tecnici processate e addebitate nella stagione sportiva 2020/2021.</w:t>
      </w:r>
    </w:p>
    <w:p w14:paraId="0AFD5512" w14:textId="77777777" w:rsidR="00D535D8" w:rsidRPr="00ED10E5" w:rsidRDefault="00D535D8" w:rsidP="00D535D8">
      <w:pPr>
        <w:rPr>
          <w:rFonts w:ascii="Arial" w:hAnsi="Arial" w:cs="Arial"/>
          <w:color w:val="002060"/>
          <w:sz w:val="22"/>
          <w:szCs w:val="22"/>
        </w:rPr>
      </w:pPr>
      <w:r w:rsidRPr="00ED10E5">
        <w:rPr>
          <w:rFonts w:ascii="Arial" w:hAnsi="Arial" w:cs="Arial"/>
          <w:color w:val="002060"/>
          <w:sz w:val="22"/>
          <w:szCs w:val="22"/>
        </w:rPr>
        <w:t>Gli importi rimborsati sono di seguito riportati:</w:t>
      </w:r>
    </w:p>
    <w:p w14:paraId="33B5473E" w14:textId="77777777" w:rsidR="00D535D8" w:rsidRPr="00D535D8" w:rsidRDefault="00D535D8" w:rsidP="00D535D8">
      <w:pPr>
        <w:pStyle w:val="Paragrafoelenco"/>
        <w:numPr>
          <w:ilvl w:val="0"/>
          <w:numId w:val="41"/>
        </w:numPr>
        <w:suppressAutoHyphens w:val="0"/>
        <w:overflowPunct/>
        <w:autoSpaceDE/>
        <w:spacing w:after="20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D535D8">
        <w:rPr>
          <w:rFonts w:ascii="Arial" w:hAnsi="Arial" w:cs="Arial"/>
          <w:color w:val="002060"/>
          <w:sz w:val="22"/>
          <w:szCs w:val="22"/>
        </w:rPr>
        <w:t>€ 3,28 per ciascun premio assicurativo obbligatorio pagato relativo al tesseramento 2020/2021 per le categorie “Pulcini”, “Esordienti”, “Giovanissimi” e “Allievi”;</w:t>
      </w:r>
    </w:p>
    <w:p w14:paraId="4C7AD5BD" w14:textId="77777777" w:rsidR="00D535D8" w:rsidRPr="00D535D8" w:rsidRDefault="00D535D8" w:rsidP="00D535D8">
      <w:pPr>
        <w:pStyle w:val="Paragrafoelenco"/>
        <w:numPr>
          <w:ilvl w:val="0"/>
          <w:numId w:val="41"/>
        </w:numPr>
        <w:suppressAutoHyphens w:val="0"/>
        <w:overflowPunct/>
        <w:autoSpaceDE/>
        <w:spacing w:after="20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D535D8">
        <w:rPr>
          <w:rFonts w:ascii="Arial" w:hAnsi="Arial" w:cs="Arial"/>
          <w:color w:val="002060"/>
          <w:sz w:val="22"/>
          <w:szCs w:val="22"/>
        </w:rPr>
        <w:t>€ 1,20 per ciascun premio assicurativo obbligatorio pagato relativo al tesseramento 2020/2021 per le categorie “Piccoli Amici” e “Primi Calci”;</w:t>
      </w:r>
    </w:p>
    <w:p w14:paraId="1F6680B0" w14:textId="77777777" w:rsidR="00D535D8" w:rsidRPr="00D535D8" w:rsidRDefault="00D535D8" w:rsidP="00D535D8">
      <w:pPr>
        <w:pStyle w:val="Paragrafoelenco"/>
        <w:numPr>
          <w:ilvl w:val="0"/>
          <w:numId w:val="41"/>
        </w:numPr>
        <w:suppressAutoHyphens w:val="0"/>
        <w:overflowPunct/>
        <w:autoSpaceDE/>
        <w:spacing w:after="20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D535D8">
        <w:rPr>
          <w:rFonts w:ascii="Arial" w:hAnsi="Arial" w:cs="Arial"/>
          <w:color w:val="002060"/>
          <w:sz w:val="22"/>
          <w:szCs w:val="22"/>
        </w:rPr>
        <w:t>€ 3,98 per ciascun premio assicurativo obbligatorio pagato relativo al tesseramento 2020/2021 per Allenatori, Tecnici e Massaggiatori;</w:t>
      </w:r>
    </w:p>
    <w:p w14:paraId="3A63AF4A" w14:textId="77777777" w:rsidR="00D535D8" w:rsidRPr="00D535D8" w:rsidRDefault="00D535D8" w:rsidP="00D535D8">
      <w:pPr>
        <w:pStyle w:val="Paragrafoelenco"/>
        <w:numPr>
          <w:ilvl w:val="0"/>
          <w:numId w:val="41"/>
        </w:numPr>
        <w:suppressAutoHyphens w:val="0"/>
        <w:overflowPunct/>
        <w:autoSpaceDE/>
        <w:spacing w:after="20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D535D8">
        <w:rPr>
          <w:rFonts w:ascii="Arial" w:hAnsi="Arial" w:cs="Arial"/>
          <w:color w:val="002060"/>
          <w:sz w:val="22"/>
          <w:szCs w:val="22"/>
        </w:rPr>
        <w:t>€ 3,98 per ciascun premio assicurativo obbligatorio pagato relativo al tesseramento 2020/2021 per Dirigenti di Settore Giovanile.</w:t>
      </w:r>
    </w:p>
    <w:p w14:paraId="1D486B13" w14:textId="77777777" w:rsidR="00D535D8" w:rsidRPr="00ED10E5" w:rsidRDefault="00D535D8" w:rsidP="00D535D8">
      <w:pPr>
        <w:rPr>
          <w:rFonts w:ascii="Arial" w:hAnsi="Arial" w:cs="Arial"/>
          <w:color w:val="002060"/>
          <w:sz w:val="22"/>
          <w:szCs w:val="22"/>
        </w:rPr>
      </w:pPr>
      <w:r w:rsidRPr="00ED10E5">
        <w:rPr>
          <w:rFonts w:ascii="Arial" w:hAnsi="Arial" w:cs="Arial"/>
          <w:color w:val="002060"/>
          <w:sz w:val="22"/>
          <w:szCs w:val="22"/>
          <w:u w:val="single"/>
        </w:rPr>
        <w:t>Il riaccredito è stato effettuato in “conto società”</w:t>
      </w:r>
      <w:r w:rsidRPr="00ED10E5">
        <w:rPr>
          <w:rFonts w:ascii="Arial" w:hAnsi="Arial" w:cs="Arial"/>
          <w:color w:val="002060"/>
          <w:sz w:val="22"/>
          <w:szCs w:val="22"/>
        </w:rPr>
        <w:t xml:space="preserve"> per cui non è consultabile dall’area riservata; le Società che volessero prendere visione del suddetto importo possono mandare una mail (</w:t>
      </w:r>
      <w:hyperlink r:id="rId11" w:history="1">
        <w:r w:rsidRPr="00ED10E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crlnd.marche02@figc.it</w:t>
        </w:r>
      </w:hyperlink>
      <w:r w:rsidRPr="00ED10E5">
        <w:rPr>
          <w:rFonts w:ascii="Arial" w:hAnsi="Arial" w:cs="Arial"/>
          <w:color w:val="002060"/>
          <w:sz w:val="22"/>
          <w:szCs w:val="22"/>
        </w:rPr>
        <w:t xml:space="preserve"> o </w:t>
      </w:r>
      <w:hyperlink r:id="rId12" w:history="1">
        <w:r w:rsidRPr="00ED10E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amministrazione.marche@pec.figcmarche.it</w:t>
        </w:r>
      </w:hyperlink>
      <w:r w:rsidRPr="00ED10E5">
        <w:rPr>
          <w:rFonts w:ascii="Arial" w:hAnsi="Arial" w:cs="Arial"/>
          <w:color w:val="002060"/>
          <w:sz w:val="22"/>
          <w:szCs w:val="22"/>
        </w:rPr>
        <w:t xml:space="preserve"> ) all’amministrazione e richiedere una copia dell’estratto conto aggiornato. </w:t>
      </w:r>
    </w:p>
    <w:p w14:paraId="7F1AADE3" w14:textId="77777777" w:rsidR="00D535D8" w:rsidRDefault="00D535D8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22552CBB" w14:textId="77777777" w:rsidR="00AF5B80" w:rsidRPr="00507AFF" w:rsidRDefault="00AF5B80" w:rsidP="00AF5B80">
      <w:pPr>
        <w:pStyle w:val="breakline"/>
        <w:rPr>
          <w:color w:val="002060"/>
        </w:rPr>
      </w:pPr>
    </w:p>
    <w:p w14:paraId="56153536" w14:textId="77777777" w:rsidR="00D535D8" w:rsidRPr="00ED10E5" w:rsidRDefault="00D535D8" w:rsidP="00D535D8">
      <w:pPr>
        <w:pStyle w:val="breakline"/>
        <w:rPr>
          <w:color w:val="002060"/>
        </w:rPr>
      </w:pPr>
    </w:p>
    <w:p w14:paraId="06A7486A" w14:textId="77777777" w:rsidR="00D535D8" w:rsidRPr="00ED10E5" w:rsidRDefault="00D535D8" w:rsidP="00D535D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D10E5">
        <w:rPr>
          <w:color w:val="002060"/>
        </w:rPr>
        <w:t>CALCIO A CINQUE SERIE C1</w:t>
      </w:r>
    </w:p>
    <w:p w14:paraId="5A91BE48" w14:textId="77777777" w:rsidR="00D535D8" w:rsidRPr="00ED10E5" w:rsidRDefault="00D535D8" w:rsidP="00D535D8">
      <w:pPr>
        <w:pStyle w:val="titoloprinc0"/>
        <w:rPr>
          <w:color w:val="002060"/>
        </w:rPr>
      </w:pPr>
      <w:r w:rsidRPr="00ED10E5">
        <w:rPr>
          <w:color w:val="002060"/>
        </w:rPr>
        <w:t>RINVII GARE CAUSA COVID-19</w:t>
      </w:r>
    </w:p>
    <w:p w14:paraId="243DBDB4" w14:textId="77777777" w:rsidR="00D535D8" w:rsidRPr="00ED10E5" w:rsidRDefault="00D535D8" w:rsidP="00D535D8">
      <w:pPr>
        <w:pStyle w:val="breakline"/>
        <w:rPr>
          <w:color w:val="002060"/>
        </w:rPr>
      </w:pPr>
    </w:p>
    <w:p w14:paraId="6FA36B4B" w14:textId="77777777" w:rsidR="00D535D8" w:rsidRPr="00ED10E5" w:rsidRDefault="00D535D8" w:rsidP="00D535D8">
      <w:pPr>
        <w:pStyle w:val="breakline"/>
        <w:rPr>
          <w:color w:val="002060"/>
        </w:rPr>
      </w:pPr>
    </w:p>
    <w:p w14:paraId="6B581255" w14:textId="77777777" w:rsidR="00D535D8" w:rsidRPr="00ED10E5" w:rsidRDefault="00D535D8" w:rsidP="00D535D8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ED10E5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>C.U.S. MACERATA CALCIO A5</w:t>
      </w:r>
      <w:r w:rsidRPr="00ED10E5">
        <w:rPr>
          <w:rFonts w:cs="Arial"/>
          <w:color w:val="002060"/>
          <w:sz w:val="22"/>
          <w:szCs w:val="22"/>
        </w:rPr>
        <w:t xml:space="preserve"> per casi di positività ed espletate le verifiche di rito, la seguente gara </w:t>
      </w:r>
      <w:r w:rsidRPr="00ED10E5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ED10E5">
        <w:rPr>
          <w:rFonts w:cs="Arial"/>
          <w:color w:val="002060"/>
          <w:sz w:val="22"/>
          <w:szCs w:val="22"/>
        </w:rPr>
        <w:t xml:space="preserve">: </w:t>
      </w:r>
    </w:p>
    <w:p w14:paraId="2CC42AE9" w14:textId="77777777" w:rsidR="00D535D8" w:rsidRPr="00ED10E5" w:rsidRDefault="00D535D8" w:rsidP="00D535D8">
      <w:pPr>
        <w:pStyle w:val="breakline"/>
        <w:rPr>
          <w:color w:val="002060"/>
        </w:rPr>
      </w:pPr>
    </w:p>
    <w:p w14:paraId="7CAEF300" w14:textId="77777777" w:rsidR="00D535D8" w:rsidRPr="00ED10E5" w:rsidRDefault="00D535D8" w:rsidP="00D535D8">
      <w:pPr>
        <w:pStyle w:val="breakline"/>
        <w:rPr>
          <w:color w:val="002060"/>
        </w:rPr>
      </w:pPr>
    </w:p>
    <w:p w14:paraId="5EAD3658" w14:textId="77777777" w:rsidR="00D535D8" w:rsidRPr="00ED10E5" w:rsidRDefault="00D535D8" w:rsidP="00D535D8">
      <w:pPr>
        <w:pStyle w:val="sottotitolocampionato10"/>
        <w:rPr>
          <w:color w:val="002060"/>
        </w:rPr>
      </w:pPr>
      <w:r w:rsidRPr="00ED10E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D535D8" w:rsidRPr="00ED10E5" w14:paraId="01C80DB4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AA4D0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870B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95C7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CB289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F0EF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DF63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29549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5CD76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Impianto</w:t>
            </w:r>
          </w:p>
        </w:tc>
      </w:tr>
      <w:tr w:rsidR="00D535D8" w:rsidRPr="00ED10E5" w14:paraId="2B1031A1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250BC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2BCB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E017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C.U.S. MACERATA CALCIO A5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A7ED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REAL SAN 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FF335" w14:textId="77777777" w:rsidR="00D535D8" w:rsidRPr="00ED10E5" w:rsidRDefault="00D535D8" w:rsidP="00135204">
            <w:pPr>
              <w:pStyle w:val="rowtabella0"/>
              <w:rPr>
                <w:color w:val="002060"/>
              </w:rPr>
            </w:pPr>
            <w:r w:rsidRPr="00ED10E5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165D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</w:rPr>
            </w:pPr>
            <w:r w:rsidRPr="00ED10E5">
              <w:rPr>
                <w:color w:val="002060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CD06" w14:textId="77777777" w:rsidR="00D535D8" w:rsidRPr="00ED10E5" w:rsidRDefault="00D535D8" w:rsidP="00135204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0D7D" w14:textId="77777777" w:rsidR="00D535D8" w:rsidRPr="00ED10E5" w:rsidRDefault="00D535D8" w:rsidP="00135204">
            <w:pPr>
              <w:rPr>
                <w:color w:val="002060"/>
              </w:rPr>
            </w:pPr>
          </w:p>
        </w:tc>
      </w:tr>
    </w:tbl>
    <w:p w14:paraId="274CB053" w14:textId="77777777" w:rsidR="00D535D8" w:rsidRPr="00ED10E5" w:rsidRDefault="00D535D8" w:rsidP="00D535D8">
      <w:pPr>
        <w:pStyle w:val="breakline"/>
        <w:rPr>
          <w:rFonts w:eastAsiaTheme="minorEastAsia"/>
          <w:color w:val="002060"/>
        </w:rPr>
      </w:pPr>
    </w:p>
    <w:p w14:paraId="44153AE4" w14:textId="77777777" w:rsidR="00D535D8" w:rsidRPr="00ED10E5" w:rsidRDefault="00D535D8" w:rsidP="00D535D8">
      <w:pPr>
        <w:pStyle w:val="breakline"/>
        <w:rPr>
          <w:color w:val="002060"/>
        </w:rPr>
      </w:pPr>
    </w:p>
    <w:p w14:paraId="7D811564" w14:textId="77777777" w:rsidR="00D535D8" w:rsidRPr="00ED10E5" w:rsidRDefault="00D535D8" w:rsidP="00D535D8">
      <w:pPr>
        <w:pStyle w:val="breakline"/>
        <w:rPr>
          <w:color w:val="002060"/>
        </w:rPr>
      </w:pPr>
    </w:p>
    <w:p w14:paraId="5C1E91FD" w14:textId="77777777" w:rsidR="00D535D8" w:rsidRPr="00ED10E5" w:rsidRDefault="00D535D8" w:rsidP="00D535D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D10E5">
        <w:rPr>
          <w:color w:val="002060"/>
        </w:rPr>
        <w:t>UNDER 15 C5 REGIONALI MASCHILI</w:t>
      </w:r>
    </w:p>
    <w:p w14:paraId="1BD39012" w14:textId="77777777" w:rsidR="00D535D8" w:rsidRPr="00ED10E5" w:rsidRDefault="00D535D8" w:rsidP="00D535D8">
      <w:pPr>
        <w:pStyle w:val="titoloprinc0"/>
        <w:rPr>
          <w:color w:val="002060"/>
        </w:rPr>
      </w:pPr>
      <w:r w:rsidRPr="00ED10E5">
        <w:rPr>
          <w:color w:val="002060"/>
        </w:rPr>
        <w:t>RINVII GARE CAUSA COVID-19</w:t>
      </w:r>
    </w:p>
    <w:p w14:paraId="1E4AD15E" w14:textId="77777777" w:rsidR="00D535D8" w:rsidRPr="00ED10E5" w:rsidRDefault="00D535D8" w:rsidP="00D535D8">
      <w:pPr>
        <w:pStyle w:val="breakline"/>
        <w:rPr>
          <w:color w:val="002060"/>
        </w:rPr>
      </w:pPr>
    </w:p>
    <w:p w14:paraId="374EB9EC" w14:textId="77777777" w:rsidR="00D535D8" w:rsidRPr="00ED10E5" w:rsidRDefault="00D535D8" w:rsidP="00D535D8">
      <w:pPr>
        <w:pStyle w:val="breakline"/>
        <w:rPr>
          <w:color w:val="002060"/>
        </w:rPr>
      </w:pPr>
    </w:p>
    <w:p w14:paraId="623F641B" w14:textId="77777777" w:rsidR="00D535D8" w:rsidRPr="00ED10E5" w:rsidRDefault="00D535D8" w:rsidP="00D535D8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ED10E5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 xml:space="preserve">TAVERNELLE </w:t>
      </w:r>
      <w:r w:rsidRPr="00ED10E5">
        <w:rPr>
          <w:rFonts w:cs="Arial"/>
          <w:color w:val="002060"/>
          <w:sz w:val="22"/>
          <w:szCs w:val="22"/>
        </w:rPr>
        <w:t xml:space="preserve">per casi di positività ed espletate le verifiche di rito, la seguente gara </w:t>
      </w:r>
      <w:r w:rsidRPr="00ED10E5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ED10E5">
        <w:rPr>
          <w:rFonts w:cs="Arial"/>
          <w:color w:val="002060"/>
          <w:sz w:val="22"/>
          <w:szCs w:val="22"/>
        </w:rPr>
        <w:t xml:space="preserve">: </w:t>
      </w:r>
    </w:p>
    <w:p w14:paraId="34F043B0" w14:textId="77777777" w:rsidR="00D535D8" w:rsidRPr="00ED10E5" w:rsidRDefault="00D535D8" w:rsidP="00D535D8">
      <w:pPr>
        <w:pStyle w:val="breakline"/>
        <w:rPr>
          <w:color w:val="002060"/>
        </w:rPr>
      </w:pPr>
    </w:p>
    <w:p w14:paraId="006195A7" w14:textId="77777777" w:rsidR="00D535D8" w:rsidRPr="00ED10E5" w:rsidRDefault="00D535D8" w:rsidP="00D535D8">
      <w:pPr>
        <w:pStyle w:val="breakline"/>
        <w:rPr>
          <w:color w:val="002060"/>
        </w:rPr>
      </w:pPr>
    </w:p>
    <w:p w14:paraId="3AB6CB8F" w14:textId="77777777" w:rsidR="00D535D8" w:rsidRPr="00ED10E5" w:rsidRDefault="00D535D8" w:rsidP="00D535D8">
      <w:pPr>
        <w:pStyle w:val="sottotitolocampionato10"/>
        <w:rPr>
          <w:color w:val="002060"/>
        </w:rPr>
      </w:pPr>
      <w:r w:rsidRPr="00ED10E5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D535D8" w:rsidRPr="00ED10E5" w14:paraId="064E45FD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C0705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5F30E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A2852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8929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CCA5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E594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6408C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71645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Impianto</w:t>
            </w:r>
          </w:p>
        </w:tc>
      </w:tr>
      <w:tr w:rsidR="00D535D8" w:rsidRPr="00ED10E5" w14:paraId="300176AF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FA420" w14:textId="77777777" w:rsidR="00D535D8" w:rsidRPr="00ED10E5" w:rsidRDefault="00D535D8" w:rsidP="00135204">
            <w:pPr>
              <w:pStyle w:val="rowtabella0"/>
              <w:rPr>
                <w:color w:val="002060"/>
              </w:rPr>
            </w:pPr>
            <w:r w:rsidRPr="00ED10E5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0F5B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E496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VIRTUS FORTITUDO 1950 SSD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B0FC1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TAVERNELLE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40F9" w14:textId="77777777" w:rsidR="00D535D8" w:rsidRPr="00ED10E5" w:rsidRDefault="00D535D8" w:rsidP="00135204">
            <w:pPr>
              <w:pStyle w:val="rowtabella0"/>
              <w:rPr>
                <w:color w:val="002060"/>
              </w:rPr>
            </w:pPr>
            <w:r w:rsidRPr="00ED10E5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4C7A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</w:rPr>
            </w:pPr>
            <w:r w:rsidRPr="00ED10E5">
              <w:rPr>
                <w:color w:val="002060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FAAC1" w14:textId="77777777" w:rsidR="00D535D8" w:rsidRPr="00ED10E5" w:rsidRDefault="00D535D8" w:rsidP="00135204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69511" w14:textId="77777777" w:rsidR="00D535D8" w:rsidRPr="00ED10E5" w:rsidRDefault="00D535D8" w:rsidP="00135204">
            <w:pPr>
              <w:rPr>
                <w:color w:val="002060"/>
              </w:rPr>
            </w:pPr>
          </w:p>
        </w:tc>
      </w:tr>
    </w:tbl>
    <w:p w14:paraId="4332D251" w14:textId="77777777" w:rsidR="00D535D8" w:rsidRDefault="00D535D8" w:rsidP="00D535D8">
      <w:pPr>
        <w:pStyle w:val="breakline"/>
        <w:rPr>
          <w:color w:val="002060"/>
        </w:rPr>
      </w:pPr>
    </w:p>
    <w:p w14:paraId="0FBB56DA" w14:textId="77777777" w:rsidR="00D535D8" w:rsidRPr="00ED10E5" w:rsidRDefault="00D535D8" w:rsidP="00D535D8">
      <w:pPr>
        <w:pStyle w:val="breakline"/>
        <w:rPr>
          <w:rFonts w:eastAsiaTheme="minorEastAsia"/>
          <w:color w:val="002060"/>
        </w:rPr>
      </w:pPr>
    </w:p>
    <w:p w14:paraId="20FFB27A" w14:textId="77777777" w:rsidR="00D535D8" w:rsidRPr="00ED10E5" w:rsidRDefault="00D535D8" w:rsidP="00D535D8">
      <w:pPr>
        <w:pStyle w:val="titoloprinc0"/>
        <w:rPr>
          <w:color w:val="002060"/>
        </w:rPr>
      </w:pPr>
      <w:r w:rsidRPr="00ED10E5">
        <w:rPr>
          <w:color w:val="002060"/>
        </w:rPr>
        <w:t>VARIAZIONI AL PROGRAMMA GARE</w:t>
      </w:r>
    </w:p>
    <w:p w14:paraId="0C6EBE87" w14:textId="77777777" w:rsidR="00D535D8" w:rsidRPr="00ED10E5" w:rsidRDefault="00D535D8" w:rsidP="00D535D8">
      <w:pPr>
        <w:pStyle w:val="breakline"/>
        <w:rPr>
          <w:color w:val="002060"/>
        </w:rPr>
      </w:pPr>
    </w:p>
    <w:p w14:paraId="0F8FEA1B" w14:textId="77777777" w:rsidR="00D535D8" w:rsidRPr="00ED10E5" w:rsidRDefault="00D535D8" w:rsidP="00D535D8">
      <w:pPr>
        <w:pStyle w:val="sottotitolocampionato10"/>
        <w:rPr>
          <w:color w:val="002060"/>
        </w:rPr>
      </w:pPr>
      <w:r w:rsidRPr="00ED10E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D535D8" w:rsidRPr="00ED10E5" w14:paraId="131CEE72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4D5F8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13B7E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45E04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8210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58C03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90DA8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DB335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0D58B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Impianto</w:t>
            </w:r>
          </w:p>
        </w:tc>
      </w:tr>
      <w:tr w:rsidR="00D535D8" w:rsidRPr="00ED10E5" w14:paraId="1769791D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440B0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08/02/2022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7F65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E2F43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MONTELUPONE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81AEC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D93B3" w14:textId="77777777" w:rsidR="00D535D8" w:rsidRPr="00ED10E5" w:rsidRDefault="00D535D8" w:rsidP="00135204">
            <w:pPr>
              <w:pStyle w:val="rowtabella0"/>
              <w:rPr>
                <w:color w:val="002060"/>
              </w:rPr>
            </w:pPr>
            <w:r w:rsidRPr="00ED10E5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ED10E5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7E3D7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</w:rPr>
            </w:pPr>
            <w:r w:rsidRPr="00ED10E5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7039" w14:textId="77777777" w:rsidR="00D535D8" w:rsidRPr="00ED10E5" w:rsidRDefault="00D535D8" w:rsidP="00135204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9F3C3" w14:textId="77777777" w:rsidR="00D535D8" w:rsidRPr="00ED10E5" w:rsidRDefault="00D535D8" w:rsidP="00135204">
            <w:pPr>
              <w:rPr>
                <w:color w:val="002060"/>
              </w:rPr>
            </w:pPr>
          </w:p>
        </w:tc>
      </w:tr>
    </w:tbl>
    <w:p w14:paraId="445813BE" w14:textId="77777777" w:rsidR="00D535D8" w:rsidRPr="00ED10E5" w:rsidRDefault="00D535D8" w:rsidP="00D535D8">
      <w:pPr>
        <w:pStyle w:val="breakline"/>
        <w:rPr>
          <w:color w:val="002060"/>
        </w:rPr>
      </w:pPr>
    </w:p>
    <w:p w14:paraId="01FA416F" w14:textId="77777777" w:rsidR="00D535D8" w:rsidRPr="00ED10E5" w:rsidRDefault="00D535D8" w:rsidP="00D535D8">
      <w:pPr>
        <w:pStyle w:val="breakline"/>
        <w:rPr>
          <w:color w:val="002060"/>
        </w:rPr>
      </w:pPr>
    </w:p>
    <w:p w14:paraId="78ACF7E4" w14:textId="77777777" w:rsidR="00D535D8" w:rsidRPr="00ED10E5" w:rsidRDefault="00D535D8" w:rsidP="00D535D8">
      <w:pPr>
        <w:pStyle w:val="breakline"/>
        <w:rPr>
          <w:color w:val="002060"/>
        </w:rPr>
      </w:pPr>
    </w:p>
    <w:p w14:paraId="16805A77" w14:textId="77777777" w:rsidR="00AF5B80" w:rsidRPr="00507AFF" w:rsidRDefault="00AF5B80" w:rsidP="00AF5B80">
      <w:pPr>
        <w:pStyle w:val="titoloprinc0"/>
        <w:rPr>
          <w:color w:val="002060"/>
          <w:sz w:val="22"/>
          <w:szCs w:val="22"/>
        </w:rPr>
      </w:pPr>
    </w:p>
    <w:p w14:paraId="551B439F" w14:textId="77777777" w:rsidR="00AF5B80" w:rsidRPr="00507AFF" w:rsidRDefault="00AF5B80" w:rsidP="00AF5B80">
      <w:pPr>
        <w:pStyle w:val="breakline"/>
        <w:rPr>
          <w:color w:val="002060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44B8444F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641F6F">
        <w:rPr>
          <w:b/>
          <w:color w:val="002060"/>
          <w:u w:val="single"/>
        </w:rPr>
        <w:t>0</w:t>
      </w:r>
      <w:r w:rsidR="00D535D8">
        <w:rPr>
          <w:b/>
          <w:color w:val="002060"/>
          <w:u w:val="single"/>
        </w:rPr>
        <w:t>3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C0E9F" w14:textId="77777777" w:rsidR="00C67A73" w:rsidRDefault="00C67A73">
      <w:r>
        <w:separator/>
      </w:r>
    </w:p>
  </w:endnote>
  <w:endnote w:type="continuationSeparator" w:id="0">
    <w:p w14:paraId="6D28E0F0" w14:textId="77777777" w:rsidR="00C67A73" w:rsidRDefault="00C67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44B1A8B8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B6059D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D535D8">
      <w:rPr>
        <w:rStyle w:val="Numeropagina"/>
        <w:rFonts w:ascii="Arial" w:hAnsi="Arial" w:cs="Arial"/>
        <w:color w:val="002060"/>
      </w:rPr>
      <w:t>58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7C6305" w14:textId="77777777" w:rsidR="00C67A73" w:rsidRDefault="00C67A73">
      <w:r>
        <w:separator/>
      </w:r>
    </w:p>
  </w:footnote>
  <w:footnote w:type="continuationSeparator" w:id="0">
    <w:p w14:paraId="548D4EB4" w14:textId="77777777" w:rsidR="00C67A73" w:rsidRDefault="00C67A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7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9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2"/>
  </w:num>
  <w:num w:numId="4">
    <w:abstractNumId w:val="15"/>
  </w:num>
  <w:num w:numId="5">
    <w:abstractNumId w:val="17"/>
  </w:num>
  <w:num w:numId="6">
    <w:abstractNumId w:val="10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4"/>
  </w:num>
  <w:num w:numId="15">
    <w:abstractNumId w:val="14"/>
  </w:num>
  <w:num w:numId="16">
    <w:abstractNumId w:val="25"/>
  </w:num>
  <w:num w:numId="17">
    <w:abstractNumId w:val="18"/>
  </w:num>
  <w:num w:numId="18">
    <w:abstractNumId w:val="28"/>
  </w:num>
  <w:num w:numId="19">
    <w:abstractNumId w:val="30"/>
  </w:num>
  <w:num w:numId="20">
    <w:abstractNumId w:val="26"/>
  </w:num>
  <w:num w:numId="21">
    <w:abstractNumId w:val="19"/>
  </w:num>
  <w:num w:numId="22">
    <w:abstractNumId w:val="3"/>
  </w:num>
  <w:num w:numId="23">
    <w:abstractNumId w:val="20"/>
  </w:num>
  <w:num w:numId="24">
    <w:abstractNumId w:val="20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6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1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1"/>
  </w:num>
  <w:num w:numId="39">
    <w:abstractNumId w:val="29"/>
  </w:num>
  <w:num w:numId="40">
    <w:abstractNumId w:val="22"/>
  </w:num>
  <w:num w:numId="41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0CE1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59D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67A73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C0633"/>
    <w:rsid w:val="00CC10F9"/>
    <w:rsid w:val="00CC27C1"/>
    <w:rsid w:val="00CC505A"/>
    <w:rsid w:val="00CC544C"/>
    <w:rsid w:val="00CC63ED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35D8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mministrazione.marche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2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5BC36C-DD0B-4E38-8119-482637B79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3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4351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2022-01-29T09:43:00Z</cp:lastPrinted>
  <dcterms:created xsi:type="dcterms:W3CDTF">2022-02-04T08:15:00Z</dcterms:created>
  <dcterms:modified xsi:type="dcterms:W3CDTF">2022-02-04T08:15:00Z</dcterms:modified>
</cp:coreProperties>
</file>