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940A190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7A3BAA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A3BAA">
              <w:rPr>
                <w:rFonts w:ascii="Arial" w:hAnsi="Arial" w:cs="Arial"/>
                <w:color w:val="002060"/>
                <w:sz w:val="40"/>
                <w:szCs w:val="40"/>
              </w:rPr>
              <w:t>16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B740CDA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1346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1970C019" w:rsidR="00AC19D9" w:rsidRPr="002419EA" w:rsidRDefault="00DD697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1346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594B3D3" w:rsidR="00AC19D9" w:rsidRPr="002419EA" w:rsidRDefault="00DD697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1346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159D803" w:rsidR="00AC19D9" w:rsidRPr="002419EA" w:rsidRDefault="00DD697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1346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78C21506" w:rsidR="00AC19D9" w:rsidRPr="002419EA" w:rsidRDefault="00DD697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1346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2E411CB5" w14:textId="77777777" w:rsidR="007C6024" w:rsidRPr="00BB1DCE" w:rsidRDefault="007C6024" w:rsidP="007C6024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12F71782" w14:textId="77777777" w:rsidR="007C6024" w:rsidRPr="00BB1DCE" w:rsidRDefault="007C6024" w:rsidP="007C6024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2C4DA235" w14:textId="77777777" w:rsidR="007C6024" w:rsidRDefault="007C6024" w:rsidP="007C6024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programmate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 trascorse due giornate regolarmente disputate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3E5428">
        <w:rPr>
          <w:rStyle w:val="s1"/>
          <w:rFonts w:ascii="Arial" w:hAnsi="Arial" w:cs="Arial"/>
          <w:color w:val="002060"/>
          <w:sz w:val="22"/>
          <w:szCs w:val="22"/>
        </w:rPr>
        <w:t>(compreso eventuale turno di riposo)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066034E6" w:rsidR="009F3802" w:rsidRDefault="009F3802" w:rsidP="009D0C38">
      <w:pPr>
        <w:pStyle w:val="LndNormale1"/>
        <w:rPr>
          <w:color w:val="002060"/>
          <w:szCs w:val="22"/>
        </w:rPr>
      </w:pPr>
    </w:p>
    <w:p w14:paraId="33D9FEC6" w14:textId="77777777" w:rsidR="00CB7D2D" w:rsidRDefault="00CB7D2D" w:rsidP="009D0C38">
      <w:pPr>
        <w:pStyle w:val="LndNormale1"/>
        <w:rPr>
          <w:color w:val="002060"/>
          <w:szCs w:val="22"/>
        </w:rPr>
      </w:pPr>
    </w:p>
    <w:p w14:paraId="2067F0F3" w14:textId="62C2ABC1" w:rsidR="001F6FC1" w:rsidRPr="00F83FD5" w:rsidRDefault="001F6FC1" w:rsidP="001F6FC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TORNEI </w:t>
      </w:r>
      <w:r>
        <w:rPr>
          <w:rFonts w:ascii="Arial" w:hAnsi="Arial" w:cs="Arial"/>
          <w:b/>
          <w:bCs/>
          <w:color w:val="002060"/>
          <w:sz w:val="28"/>
          <w:szCs w:val="28"/>
        </w:rPr>
        <w:t>PRIMAVERILI</w:t>
      </w: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 ATTIVITA’ DI BASE CALCIO A CINQUE</w:t>
      </w:r>
    </w:p>
    <w:p w14:paraId="4E935ACA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060EE049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03BF0F63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53BE0BA6" w14:textId="58FDBC46" w:rsidR="001F6FC1" w:rsidRPr="006C6F07" w:rsidRDefault="001F6FC1" w:rsidP="001F6FC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CD1D278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58842666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0C20AF8" w14:textId="54498853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0F2BA5DC" w14:textId="2C982F3B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1886B3A1" w14:textId="77777777" w:rsidR="001F6FC1" w:rsidRPr="00AE6479" w:rsidRDefault="001F6FC1" w:rsidP="001F6FC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A5DEA4" w14:textId="77777777" w:rsidR="001F6FC1" w:rsidRPr="00CC3901" w:rsidRDefault="001F6FC1" w:rsidP="001F6FC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05AE111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12DC4A8F" w14:textId="309921EA" w:rsidR="00D85666" w:rsidRDefault="00D85666" w:rsidP="009D0C38">
      <w:pPr>
        <w:pStyle w:val="LndNormale1"/>
        <w:rPr>
          <w:color w:val="002060"/>
          <w:szCs w:val="22"/>
        </w:rPr>
      </w:pPr>
    </w:p>
    <w:p w14:paraId="7DB6D9C2" w14:textId="6ACCD9D1" w:rsidR="007C6024" w:rsidRDefault="007C6024" w:rsidP="009D0C38">
      <w:pPr>
        <w:pStyle w:val="LndNormale1"/>
        <w:rPr>
          <w:color w:val="002060"/>
          <w:szCs w:val="22"/>
        </w:rPr>
      </w:pPr>
    </w:p>
    <w:p w14:paraId="07B7248A" w14:textId="77777777" w:rsidR="007C6024" w:rsidRPr="007C6024" w:rsidRDefault="007C6024" w:rsidP="007C6024">
      <w:pPr>
        <w:pStyle w:val="LndNormale1"/>
        <w:rPr>
          <w:b/>
          <w:color w:val="002060"/>
          <w:sz w:val="28"/>
          <w:szCs w:val="28"/>
        </w:rPr>
      </w:pPr>
      <w:r w:rsidRPr="007C6024">
        <w:rPr>
          <w:b/>
          <w:color w:val="002060"/>
          <w:sz w:val="28"/>
          <w:szCs w:val="28"/>
        </w:rPr>
        <w:t>ANNULLAMENTO CARTA ASS.VA PICCOLI AMICI – PRIMI CALCI</w:t>
      </w:r>
    </w:p>
    <w:p w14:paraId="18017024" w14:textId="77777777" w:rsidR="007C6024" w:rsidRPr="007C6024" w:rsidRDefault="007C6024" w:rsidP="007C6024">
      <w:pPr>
        <w:pStyle w:val="LndNormale1"/>
        <w:rPr>
          <w:color w:val="002060"/>
          <w:szCs w:val="22"/>
        </w:rPr>
      </w:pPr>
    </w:p>
    <w:p w14:paraId="0A37DCCA" w14:textId="77777777" w:rsidR="007C6024" w:rsidRPr="007C6024" w:rsidRDefault="007C6024" w:rsidP="007C6024">
      <w:pPr>
        <w:pStyle w:val="LndNormale1"/>
        <w:rPr>
          <w:color w:val="002060"/>
          <w:szCs w:val="22"/>
        </w:rPr>
      </w:pPr>
      <w:r w:rsidRPr="007C6024">
        <w:rPr>
          <w:color w:val="002060"/>
          <w:szCs w:val="22"/>
        </w:rPr>
        <w:t>Viste le richieste avnazate, si procede all’annullamento della “Carta Assicurativa” Piccoli Amici – Primi Calci dei sottoindicati giovani calciatori:</w:t>
      </w:r>
    </w:p>
    <w:p w14:paraId="1C1DDE58" w14:textId="77777777" w:rsidR="007C6024" w:rsidRPr="007C6024" w:rsidRDefault="007C6024" w:rsidP="007C6024">
      <w:pPr>
        <w:pStyle w:val="LndNormale1"/>
        <w:rPr>
          <w:b/>
          <w:color w:val="002060"/>
          <w:szCs w:val="22"/>
        </w:rPr>
      </w:pPr>
      <w:r w:rsidRPr="007C6024">
        <w:rPr>
          <w:b/>
          <w:color w:val="002060"/>
          <w:szCs w:val="22"/>
        </w:rPr>
        <w:t xml:space="preserve">MEI CARLO </w:t>
      </w:r>
      <w:r w:rsidRPr="007C6024">
        <w:rPr>
          <w:b/>
          <w:color w:val="002060"/>
          <w:szCs w:val="22"/>
        </w:rPr>
        <w:tab/>
      </w:r>
      <w:r w:rsidRPr="007C6024">
        <w:rPr>
          <w:b/>
          <w:color w:val="002060"/>
          <w:szCs w:val="22"/>
        </w:rPr>
        <w:tab/>
      </w:r>
      <w:r w:rsidRPr="007C6024">
        <w:rPr>
          <w:b/>
          <w:color w:val="002060"/>
          <w:szCs w:val="22"/>
        </w:rPr>
        <w:tab/>
        <w:t xml:space="preserve">nato 05.01.2015 </w:t>
      </w:r>
      <w:r w:rsidRPr="007C6024">
        <w:rPr>
          <w:b/>
          <w:color w:val="002060"/>
          <w:szCs w:val="22"/>
        </w:rPr>
        <w:tab/>
        <w:t>A.S.D. POL. TRODICA SPORT</w:t>
      </w:r>
    </w:p>
    <w:p w14:paraId="40E788D8" w14:textId="77777777" w:rsidR="007C6024" w:rsidRPr="007C6024" w:rsidRDefault="007C6024" w:rsidP="007C6024">
      <w:pPr>
        <w:pStyle w:val="LndNormale1"/>
        <w:rPr>
          <w:b/>
          <w:color w:val="002060"/>
          <w:szCs w:val="22"/>
        </w:rPr>
      </w:pPr>
      <w:r w:rsidRPr="007C6024">
        <w:rPr>
          <w:b/>
          <w:color w:val="002060"/>
          <w:szCs w:val="22"/>
        </w:rPr>
        <w:t>SALVATELLI LEONARDO</w:t>
      </w:r>
      <w:r w:rsidRPr="007C6024">
        <w:rPr>
          <w:b/>
          <w:color w:val="002060"/>
          <w:szCs w:val="22"/>
        </w:rPr>
        <w:tab/>
        <w:t>nato 13.02.2015</w:t>
      </w:r>
      <w:r w:rsidRPr="007C6024">
        <w:rPr>
          <w:b/>
          <w:color w:val="002060"/>
          <w:szCs w:val="22"/>
        </w:rPr>
        <w:tab/>
        <w:t>A.S.D. POL. TRODICA SPORT</w:t>
      </w:r>
      <w:r w:rsidRPr="007C6024">
        <w:rPr>
          <w:b/>
          <w:color w:val="002060"/>
          <w:szCs w:val="22"/>
        </w:rPr>
        <w:tab/>
      </w:r>
    </w:p>
    <w:p w14:paraId="4FCD07F5" w14:textId="77777777" w:rsidR="007C6024" w:rsidRPr="007C6024" w:rsidRDefault="007C6024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7C6024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0DDD26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04F68F4A" w14:textId="77777777" w:rsidR="00977B3B" w:rsidRPr="00F41115" w:rsidRDefault="00977B3B" w:rsidP="00977B3B">
      <w:pPr>
        <w:pStyle w:val="breakline"/>
        <w:rPr>
          <w:color w:val="002060"/>
        </w:rPr>
      </w:pPr>
    </w:p>
    <w:p w14:paraId="01E3C1EF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CALCIO A CINQUE SERIE C1</w:t>
      </w:r>
    </w:p>
    <w:p w14:paraId="19939C35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RINVII GARE CAUSA COVID-19</w:t>
      </w:r>
    </w:p>
    <w:p w14:paraId="4EDC6171" w14:textId="77777777" w:rsidR="00977B3B" w:rsidRPr="00F41115" w:rsidRDefault="00977B3B" w:rsidP="00977B3B">
      <w:pPr>
        <w:pStyle w:val="breakline"/>
        <w:rPr>
          <w:color w:val="002060"/>
        </w:rPr>
      </w:pPr>
    </w:p>
    <w:p w14:paraId="779301C4" w14:textId="77777777" w:rsidR="00977B3B" w:rsidRPr="00F41115" w:rsidRDefault="00977B3B" w:rsidP="00977B3B">
      <w:pPr>
        <w:pStyle w:val="breakline"/>
        <w:rPr>
          <w:color w:val="002060"/>
        </w:rPr>
      </w:pPr>
    </w:p>
    <w:p w14:paraId="5DB7B49D" w14:textId="77777777" w:rsidR="00977B3B" w:rsidRPr="00F41115" w:rsidRDefault="00977B3B" w:rsidP="00977B3B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F41115">
        <w:rPr>
          <w:rFonts w:cs="Arial"/>
          <w:color w:val="002060"/>
          <w:sz w:val="22"/>
          <w:szCs w:val="22"/>
        </w:rPr>
        <w:t xml:space="preserve">Preso atto della richiesta di rinvio trasmessa dalla società JESI CALCIO A 5 per casi di positività ed espletate le verifiche di rito, la seguente gara </w:t>
      </w:r>
      <w:r w:rsidRPr="00F41115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F41115">
        <w:rPr>
          <w:rFonts w:cs="Arial"/>
          <w:color w:val="002060"/>
          <w:sz w:val="22"/>
          <w:szCs w:val="22"/>
        </w:rPr>
        <w:t xml:space="preserve">: </w:t>
      </w:r>
    </w:p>
    <w:p w14:paraId="6B98C0FA" w14:textId="77777777" w:rsidR="00977B3B" w:rsidRPr="00F41115" w:rsidRDefault="00977B3B" w:rsidP="00977B3B">
      <w:pPr>
        <w:pStyle w:val="breakline"/>
        <w:rPr>
          <w:color w:val="002060"/>
        </w:rPr>
      </w:pPr>
    </w:p>
    <w:p w14:paraId="5E301DC5" w14:textId="77777777" w:rsidR="00977B3B" w:rsidRPr="00F41115" w:rsidRDefault="00977B3B" w:rsidP="00977B3B">
      <w:pPr>
        <w:pStyle w:val="breakline"/>
        <w:rPr>
          <w:color w:val="002060"/>
        </w:rPr>
      </w:pPr>
    </w:p>
    <w:p w14:paraId="76F2FE95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977B3B" w:rsidRPr="00F41115" w14:paraId="0121C602" w14:textId="77777777" w:rsidTr="00AD0ED3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D892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3E5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7816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BCC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539B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EAC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02D3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Orig.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344C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41F7D085" w14:textId="77777777" w:rsidTr="00AD0ED3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5F40D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487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946AE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JESI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92E9E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401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18/02/2022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D59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F629D" w14:textId="77777777" w:rsidR="00977B3B" w:rsidRPr="00F41115" w:rsidRDefault="00977B3B" w:rsidP="00AD0ED3">
            <w:pPr>
              <w:rPr>
                <w:color w:val="002060"/>
              </w:rPr>
            </w:pP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FD7F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5B0760EC" w14:textId="77777777" w:rsidR="00977B3B" w:rsidRPr="00F41115" w:rsidRDefault="00977B3B" w:rsidP="00977B3B">
      <w:pPr>
        <w:pStyle w:val="breakline"/>
        <w:rPr>
          <w:color w:val="002060"/>
        </w:rPr>
      </w:pPr>
    </w:p>
    <w:p w14:paraId="451E191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2EB4B17D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VARIAZIONI AL PROGRAMMA GARE</w:t>
      </w:r>
    </w:p>
    <w:p w14:paraId="6509DC1A" w14:textId="77777777" w:rsidR="00977B3B" w:rsidRPr="00F41115" w:rsidRDefault="00977B3B" w:rsidP="00977B3B">
      <w:pPr>
        <w:pStyle w:val="breakline"/>
        <w:rPr>
          <w:color w:val="002060"/>
        </w:rPr>
      </w:pPr>
    </w:p>
    <w:p w14:paraId="464DCD87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77B3B" w:rsidRPr="00F41115" w14:paraId="343CC250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861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EF63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8C8B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FC0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B73B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82DA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2D1D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90DA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258F83C7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5553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17F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104CC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CERRETO D ESI C5 A.S.D.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C413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EF1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EEA5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E7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DF3D2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0DBF1D85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77DC41F1" w14:textId="77777777" w:rsidR="00977B3B" w:rsidRPr="00F41115" w:rsidRDefault="00977B3B" w:rsidP="00977B3B">
      <w:pPr>
        <w:pStyle w:val="breakline"/>
        <w:rPr>
          <w:color w:val="002060"/>
        </w:rPr>
      </w:pPr>
    </w:p>
    <w:p w14:paraId="57DAB775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7CBCD58C" w14:textId="77777777" w:rsidR="00977B3B" w:rsidRPr="00F41115" w:rsidRDefault="00977B3B" w:rsidP="00977B3B">
      <w:pPr>
        <w:pStyle w:val="breakline"/>
        <w:rPr>
          <w:color w:val="002060"/>
        </w:rPr>
      </w:pPr>
    </w:p>
    <w:p w14:paraId="73595816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11/02/2022</w:t>
      </w:r>
    </w:p>
    <w:p w14:paraId="45954A7D" w14:textId="77777777" w:rsidR="00977B3B" w:rsidRPr="004B0008" w:rsidRDefault="00977B3B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B57790D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2976E7C8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5FE55B80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BA0D2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A - 6 Giornata - R</w:t>
                  </w:r>
                </w:p>
              </w:tc>
            </w:tr>
            <w:tr w:rsidR="00977B3B" w:rsidRPr="00F41115" w14:paraId="1DA855B4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414B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B9AC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EA11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6911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64291A70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C9F06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D91B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EB8F25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9 - 5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F2F5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7F8352F1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82D1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7264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5020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ADCB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632A9FE7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1D34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3EC3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AD41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6B6A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B384998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453C5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8536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CASTELBELLINO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598F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A659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FF04AA5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C09B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REAL SAN 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E5B8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OLYMPIA FANO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96317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7 - 6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B5387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</w:tbl>
          <w:p w14:paraId="106C654D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51A6AEF5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0292DBE7" w14:textId="77777777" w:rsidR="00977B3B" w:rsidRPr="00F41115" w:rsidRDefault="00977B3B" w:rsidP="00977B3B">
      <w:pPr>
        <w:pStyle w:val="breakline"/>
        <w:rPr>
          <w:color w:val="002060"/>
        </w:rPr>
      </w:pPr>
    </w:p>
    <w:p w14:paraId="570AD9CD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56525FBF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312FFDCD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11/ 2/2022 </w:t>
      </w:r>
    </w:p>
    <w:p w14:paraId="19286C07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3EC5181E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2A3B0CFE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DIRIGENTI </w:t>
      </w:r>
    </w:p>
    <w:p w14:paraId="366E3ACD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56319C2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8BB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VIOLETTI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78D2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F38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22EA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B2F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45DFE165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ALLENATORI </w:t>
      </w:r>
    </w:p>
    <w:p w14:paraId="38D6C931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6F2286C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2D0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VECCHIOLA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13C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695A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752D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2375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1A9A8A7E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ESPULSI </w:t>
      </w:r>
    </w:p>
    <w:p w14:paraId="35BFCEC7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C239DF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C7B5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GABBANELLI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8FC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2F8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D3D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ABE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5D710F82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556CE031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2EF13A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9C3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ROSSIGNOLI ALEANDRO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2600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A4D3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1606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GIORDANO RENATO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D09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(PIETRALACROCE 73) </w:t>
            </w:r>
          </w:p>
        </w:tc>
      </w:tr>
    </w:tbl>
    <w:p w14:paraId="18D1570B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0487C1A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FA0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CARPINETI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84E1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70C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B8F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ARBUSTI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AD5C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MONTURANO) </w:t>
            </w:r>
          </w:p>
        </w:tc>
      </w:tr>
      <w:tr w:rsidR="00977B3B" w:rsidRPr="00F41115" w14:paraId="461FDBC0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DC37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PINTO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1A5A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81D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EA35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E542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4F3E1E54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29C638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649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DE CARLONIS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5DA2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208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89E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441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4A3E459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FDC59D7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C192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FABBRONI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DB97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20F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290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AD9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336F5ABB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ADC5CB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98A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COPPA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59EB4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3D4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9971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BALZAMO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614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(CASTELBELLINO CALCIO A 5) </w:t>
            </w:r>
          </w:p>
        </w:tc>
      </w:tr>
      <w:tr w:rsidR="00977B3B" w:rsidRPr="00F41115" w14:paraId="6169702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32C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lastRenderedPageBreak/>
              <w:t>RICCI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2619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175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A8E1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LIGNITE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A039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SAN GIORGIO) </w:t>
            </w:r>
          </w:p>
        </w:tc>
      </w:tr>
    </w:tbl>
    <w:p w14:paraId="25008B5F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0468FB5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710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CARLETTI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4E1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A59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840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PORRO ADRIANO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6D3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(C.U.S. MACERATA CALCIO A5) </w:t>
            </w:r>
          </w:p>
        </w:tc>
      </w:tr>
      <w:tr w:rsidR="00977B3B" w:rsidRPr="00F41115" w14:paraId="4EEA2F49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3B32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SERESI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981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547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363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IOIO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3C5D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(DINAMIS 1990) </w:t>
            </w:r>
          </w:p>
        </w:tc>
      </w:tr>
      <w:tr w:rsidR="00977B3B" w:rsidRPr="00F41115" w14:paraId="3794732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4DD5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QUERCETTI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E41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7461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6E6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CONCETTI AMEDEO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0AC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(MONTELUPONE CALCIO A 5) </w:t>
            </w:r>
          </w:p>
        </w:tc>
      </w:tr>
    </w:tbl>
    <w:p w14:paraId="5513663B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1D9CE27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B9F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LO MUZIO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B9B4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10A9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699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BOUTIMAH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E5A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MONTURANO) </w:t>
            </w:r>
          </w:p>
        </w:tc>
      </w:tr>
      <w:tr w:rsidR="00977B3B" w:rsidRPr="00F41115" w14:paraId="7005FCF0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84B1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BARIGELLI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829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D63C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A941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BALDELLI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0811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(OLYMPIA FANO C5) </w:t>
            </w:r>
          </w:p>
        </w:tc>
      </w:tr>
    </w:tbl>
    <w:p w14:paraId="30C58770" w14:textId="77777777" w:rsidR="00977B3B" w:rsidRPr="00F41115" w:rsidRDefault="00977B3B" w:rsidP="00977B3B">
      <w:pPr>
        <w:pStyle w:val="breakline"/>
        <w:rPr>
          <w:color w:val="002060"/>
        </w:rPr>
      </w:pPr>
    </w:p>
    <w:p w14:paraId="24E99E18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3162C05B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47A4165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12B8D77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0EDEFCE7" w14:textId="77777777" w:rsidR="00977B3B" w:rsidRPr="00F41115" w:rsidRDefault="00977B3B" w:rsidP="00977B3B">
      <w:pPr>
        <w:pStyle w:val="breakline"/>
        <w:rPr>
          <w:color w:val="002060"/>
        </w:rPr>
      </w:pPr>
    </w:p>
    <w:p w14:paraId="1B98E843" w14:textId="77777777" w:rsidR="00977B3B" w:rsidRPr="00F41115" w:rsidRDefault="00977B3B" w:rsidP="00977B3B">
      <w:pPr>
        <w:pStyle w:val="breakline"/>
        <w:rPr>
          <w:color w:val="002060"/>
        </w:rPr>
      </w:pPr>
    </w:p>
    <w:p w14:paraId="54130A9C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005F57AA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EC5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8E3F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ADB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BDCD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2F76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9C3B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738F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27AD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224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FDE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18F91A14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CDB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4E0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050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8CA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6C0A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9F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A8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F9BC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6F7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0B9E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939FAD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437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AE9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433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6D67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DAD1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6A8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CC99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E91A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782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E7F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FB7D49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7F57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008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895E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89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6F5C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D0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EBF3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B800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B192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F49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B38475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4AA55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5F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512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73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490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FCD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737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A3FD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EAD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CE5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23A15BD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672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BE4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4AD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F7A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15C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068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5EE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CBA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5DC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A123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0F7E276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09EE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C899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81E6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60F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F4C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DA4B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39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562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C8B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468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D96E386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9EA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E926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97E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E63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89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65A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73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E76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57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3DD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1E072D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6FC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3F4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C1E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40B2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BB4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3F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077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0C58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6554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1AC0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CD6120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58B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2C17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FF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E1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AC60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6D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D3D4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42C6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9197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258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AEE0A0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F642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0EC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B2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F211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630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064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C2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4A8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05C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EEE0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21FC8C9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DB6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D9F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4A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C964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D198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80D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75F0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631D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EC5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41E6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D93347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69FA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7EBA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A78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EFC6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842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CE2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D2A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FA7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6B25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4126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06ABDC9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94E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0A1E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42E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92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5730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CE7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C275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D6F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DDC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F7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F80AB0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F6AB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DA5C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DAA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EB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895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8985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2A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8E27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3F80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B20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262F233C" w14:textId="3AC4F237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2AA01D14" w14:textId="3DC724A6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B8FF2C9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7"/>
        <w:gridCol w:w="385"/>
        <w:gridCol w:w="898"/>
        <w:gridCol w:w="1198"/>
        <w:gridCol w:w="1550"/>
        <w:gridCol w:w="1542"/>
      </w:tblGrid>
      <w:tr w:rsidR="005E5AC6" w:rsidRPr="00D40318" w14:paraId="18D22B5D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E10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3E6B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62A61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C4C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DC23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15D9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973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0A9B20AE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4C3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24D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0DF0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89E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407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439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C55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FRATELLI CERVI</w:t>
            </w:r>
          </w:p>
        </w:tc>
      </w:tr>
      <w:tr w:rsidR="005E5AC6" w:rsidRPr="00D40318" w14:paraId="1210C9EB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5BA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C99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6B91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88A4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396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C522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844B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DELLO STADIO</w:t>
            </w:r>
          </w:p>
        </w:tc>
      </w:tr>
      <w:tr w:rsidR="005E5AC6" w:rsidRPr="00D40318" w14:paraId="1803809A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010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66BE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SAN GIORGIO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5CC37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314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155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B367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5A7C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CERQUATTI</w:t>
            </w:r>
          </w:p>
        </w:tc>
      </w:tr>
      <w:tr w:rsidR="005E5AC6" w:rsidRPr="00D40318" w14:paraId="058D971D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43A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126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AE24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4569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A016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52A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3A1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ALESSANDRO MANZONI</w:t>
            </w:r>
          </w:p>
        </w:tc>
      </w:tr>
      <w:tr w:rsidR="005E5AC6" w:rsidRPr="00D40318" w14:paraId="03DBC573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AED7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OLYMPIA FANO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64A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5B7D3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A081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5770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407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A689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VILLA TOMBARI</w:t>
            </w:r>
          </w:p>
        </w:tc>
      </w:tr>
      <w:tr w:rsidR="005E5AC6" w:rsidRPr="00D40318" w14:paraId="498C39BC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76A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F1FD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4AE9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76AE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D7B8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04A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4870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VERDI</w:t>
            </w:r>
          </w:p>
        </w:tc>
      </w:tr>
    </w:tbl>
    <w:p w14:paraId="238FAB41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59A99ACD" w14:textId="77777777" w:rsidR="005E5AC6" w:rsidRPr="00D40318" w:rsidRDefault="005E5AC6" w:rsidP="005E5AC6">
      <w:pPr>
        <w:pStyle w:val="breakline"/>
        <w:rPr>
          <w:color w:val="002060"/>
        </w:rPr>
      </w:pPr>
    </w:p>
    <w:p w14:paraId="5AA4A188" w14:textId="77777777" w:rsidR="005E5AC6" w:rsidRPr="00D40318" w:rsidRDefault="005E5AC6" w:rsidP="005E5AC6">
      <w:pPr>
        <w:pStyle w:val="breakline"/>
        <w:rPr>
          <w:color w:val="002060"/>
        </w:rPr>
      </w:pPr>
    </w:p>
    <w:p w14:paraId="78D5D04B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3"/>
        <w:gridCol w:w="385"/>
        <w:gridCol w:w="898"/>
        <w:gridCol w:w="1177"/>
        <w:gridCol w:w="1565"/>
        <w:gridCol w:w="1550"/>
      </w:tblGrid>
      <w:tr w:rsidR="005E5AC6" w:rsidRPr="00D40318" w14:paraId="03A2600B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D10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805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7DC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58A9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3C03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D321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733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027D4493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4AC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AAC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SAN 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38E9F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41C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21/02/2022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03FB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5300 IMPIANTO C5 "SAN LIBERATO"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9656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MONTECASSIANO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458B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LOC. SAN LIBERATO</w:t>
            </w:r>
          </w:p>
        </w:tc>
      </w:tr>
      <w:tr w:rsidR="005E5AC6" w:rsidRPr="00D40318" w14:paraId="53FD26AC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C5CD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OLYMPIA FANO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BE9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91FE3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256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23/02/2022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97E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9091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F0D4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VILLA TOMBARI</w:t>
            </w:r>
          </w:p>
        </w:tc>
      </w:tr>
    </w:tbl>
    <w:p w14:paraId="308CF50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796784E4" w14:textId="77777777" w:rsidR="00977B3B" w:rsidRPr="00F41115" w:rsidRDefault="00977B3B" w:rsidP="00977B3B">
      <w:pPr>
        <w:pStyle w:val="breakline"/>
        <w:rPr>
          <w:color w:val="002060"/>
        </w:rPr>
      </w:pPr>
    </w:p>
    <w:p w14:paraId="136225B4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CALCIO A CINQUE SERIE C2</w:t>
      </w:r>
    </w:p>
    <w:p w14:paraId="374D1C12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lastRenderedPageBreak/>
        <w:t>RISULTATI</w:t>
      </w:r>
    </w:p>
    <w:p w14:paraId="243AA26D" w14:textId="77777777" w:rsidR="00977B3B" w:rsidRPr="00F41115" w:rsidRDefault="00977B3B" w:rsidP="00977B3B">
      <w:pPr>
        <w:pStyle w:val="breakline"/>
        <w:rPr>
          <w:color w:val="002060"/>
        </w:rPr>
      </w:pPr>
    </w:p>
    <w:p w14:paraId="7875F8CD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11/02/2022</w:t>
      </w:r>
    </w:p>
    <w:p w14:paraId="49B8CD42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8F9D216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77B3B" w:rsidRPr="00F41115" w14:paraId="1FCE5A46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1D034F39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D5DC7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A - 6 Giornata - R</w:t>
                  </w:r>
                </w:p>
              </w:tc>
            </w:tr>
            <w:tr w:rsidR="00977B3B" w:rsidRPr="00F41115" w14:paraId="68901ED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2EC7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651E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08EA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DECBE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67F6253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B4A68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ALMA JUVENTUS FANO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27C1A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CIARNIN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FE94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E44D8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83C0188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BF72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637D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GNANO 04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8F950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1537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999BD9F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3773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CHIARAVALLE FUTSAL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0D39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CITTA DI OSTRA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22F90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74ED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6112EB93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C415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VERBENA C5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2C858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3CC4D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0 - 9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58431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9F70B62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449F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12/02/2022</w:t>
                  </w:r>
                </w:p>
              </w:tc>
            </w:tr>
          </w:tbl>
          <w:p w14:paraId="057C8958" w14:textId="77777777" w:rsidR="00977B3B" w:rsidRPr="00F41115" w:rsidRDefault="00977B3B" w:rsidP="00AD0ED3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41F31149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DA72C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B - 6 Giornata - R</w:t>
                  </w:r>
                </w:p>
              </w:tc>
            </w:tr>
            <w:tr w:rsidR="00977B3B" w:rsidRPr="00F41115" w14:paraId="117E58C1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AF03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AVENALE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F426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2647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62D23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B1ADB70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FB11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INVICTA FUTSAL MACERATA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8A18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AURORA TREIA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AB04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8AE7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54D66A6A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10C1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NUOVA OTTRANO 98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89A6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FUTSAL SANGIUSTESE A.R.L.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7498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D05D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7EBD4DE3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D45C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TRE TORRI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A413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BAYER CAPPUCCINI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428EE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2FF6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A39BE4E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1E92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15/02/2022</w:t>
                  </w:r>
                </w:p>
              </w:tc>
            </w:tr>
          </w:tbl>
          <w:p w14:paraId="044680F8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4A6A0167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39E78145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14875688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49B51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C - 6 Giornata - R</w:t>
                  </w:r>
                </w:p>
              </w:tc>
            </w:tr>
            <w:tr w:rsidR="00977B3B" w:rsidRPr="00F41115" w14:paraId="13914E25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0F6CA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CAPODARCO CASABIANCA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84D4A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SANGIORGIO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9C4B5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C2FC3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460C09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F900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REAL ANCARIA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F5F57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FUTSAL CASELLE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6157E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35F0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B8FA886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C869A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REAL EAGLES VIRTUS PAGLIA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9B928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ROCCAFLUVIONE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101AE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3 - 7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A5B5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3F2FA116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0D6D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E34B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FUTSAL PRANDONE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854A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34E4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</w:tbl>
          <w:p w14:paraId="21439CEA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0156F9C1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00B811BF" w14:textId="77777777" w:rsidR="00977B3B" w:rsidRPr="00F41115" w:rsidRDefault="00977B3B" w:rsidP="00977B3B">
      <w:pPr>
        <w:pStyle w:val="breakline"/>
        <w:rPr>
          <w:color w:val="002060"/>
        </w:rPr>
      </w:pPr>
    </w:p>
    <w:p w14:paraId="308D7B72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3EC58616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3AB5D7FE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11/ 2/2022 </w:t>
      </w:r>
    </w:p>
    <w:p w14:paraId="6D2BECE8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492C84FB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4BF65F09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DIRIGENTI </w:t>
      </w:r>
    </w:p>
    <w:p w14:paraId="45A8AB8B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F61BB3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D41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SECCACINI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E24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A7D8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FA08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E431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5357838B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ALLENATORI </w:t>
      </w:r>
    </w:p>
    <w:p w14:paraId="5F5E5A8A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1FC195B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415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BACHETTI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8A7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E6FA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E995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442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2F6590B3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67E051B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F84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MARCHEGIANI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E4A3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1C1D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7F9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VIRGULTI NICKY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8C08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ANCARIA) </w:t>
            </w:r>
          </w:p>
        </w:tc>
      </w:tr>
    </w:tbl>
    <w:p w14:paraId="1B96BA66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ESPULSI </w:t>
      </w:r>
    </w:p>
    <w:p w14:paraId="00798984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A56183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D31B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DONZELLI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A26F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522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D23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NUNZI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8F73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(INVICTA FUTSAL MACERATA) </w:t>
            </w:r>
          </w:p>
        </w:tc>
      </w:tr>
      <w:tr w:rsidR="00977B3B" w:rsidRPr="00F41115" w14:paraId="6092A2B5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4C3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BRUNO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8E00F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6AC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36A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2B3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7478E486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5CE3E2A9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742836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B628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SERPICELLI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EB64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9573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289A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NARCISI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B4D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PRANDONE) </w:t>
            </w:r>
          </w:p>
        </w:tc>
      </w:tr>
      <w:tr w:rsidR="00977B3B" w:rsidRPr="00F41115" w14:paraId="5FA79B36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459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TRAINI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62094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9C5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8A6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CESCA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88F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SANGIUSTESE A.R.L.) </w:t>
            </w:r>
          </w:p>
        </w:tc>
      </w:tr>
    </w:tbl>
    <w:p w14:paraId="3BFA4FE4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1F1E037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BF8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MEDEI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BBF3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6FA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4F3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ROSATI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F640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EAGLES VIRTUS PAGLIA) </w:t>
            </w:r>
          </w:p>
        </w:tc>
      </w:tr>
    </w:tbl>
    <w:p w14:paraId="5D78B83C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47CEEF7F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D03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GIOACCHINI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139A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CB95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029D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GARBATINI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2B2B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 SP.) </w:t>
            </w:r>
          </w:p>
        </w:tc>
      </w:tr>
      <w:tr w:rsidR="00977B3B" w:rsidRPr="00F41115" w14:paraId="3B00DE8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6ACE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SILEONI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3A7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68AF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E3E9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SERANTONI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3C8F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(BAYER CAPPUCCINI) </w:t>
            </w:r>
          </w:p>
        </w:tc>
      </w:tr>
      <w:tr w:rsidR="00977B3B" w:rsidRPr="00F41115" w14:paraId="3CAC9B3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C3F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TORRESI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9383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SANGIUSTESE A.R.L.)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E937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CDF6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FIRMANI GUGLIELMO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346B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ANCARIA) </w:t>
            </w:r>
          </w:p>
        </w:tc>
      </w:tr>
    </w:tbl>
    <w:p w14:paraId="44CB8AC9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13CFCE5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819E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PERUCCI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DD4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AF0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8F4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ISIDORI GREGORIO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D08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(CAPODARCO CASABIANCA C5) </w:t>
            </w:r>
          </w:p>
        </w:tc>
      </w:tr>
      <w:tr w:rsidR="00977B3B" w:rsidRPr="00F41115" w14:paraId="2BA2A47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B13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IUGA BOGDAN VASILE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049A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E6A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C9EF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DIOMEDI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559A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(U.MANDOLESI CALCIO) </w:t>
            </w:r>
          </w:p>
        </w:tc>
      </w:tr>
    </w:tbl>
    <w:p w14:paraId="198BAFC3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48F591F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997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DI TOMMASO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64AF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AC5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D571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VINCENZETTI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3325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(AURORA TREIA) </w:t>
            </w:r>
          </w:p>
        </w:tc>
      </w:tr>
      <w:tr w:rsidR="00977B3B" w:rsidRPr="00F41115" w14:paraId="34D01462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DD7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CINGOLANI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F0AF3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FB9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8D97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SCARPANTONI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B170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PRANDONE) </w:t>
            </w:r>
          </w:p>
        </w:tc>
      </w:tr>
      <w:tr w:rsidR="00977B3B" w:rsidRPr="00F41115" w14:paraId="2D5BBDC5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AB21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SPECA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08E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ANCARIA)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64D8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2CC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B6D4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338BEFE8" w14:textId="77777777" w:rsidR="00977B3B" w:rsidRPr="00F41115" w:rsidRDefault="00977B3B" w:rsidP="00977B3B">
      <w:pPr>
        <w:pStyle w:val="titolo10"/>
        <w:rPr>
          <w:rFonts w:eastAsiaTheme="minorEastAsia"/>
          <w:color w:val="002060"/>
        </w:rPr>
      </w:pPr>
      <w:r w:rsidRPr="00F41115">
        <w:rPr>
          <w:color w:val="002060"/>
        </w:rPr>
        <w:t xml:space="preserve">GARE DEL 12/ 2/2022 </w:t>
      </w:r>
    </w:p>
    <w:p w14:paraId="1A7F59BF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22A2AC49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55B83353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1695E9F2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3A93CC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CA6E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GIUGGIOLINI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E7E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F141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45F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IACOPONI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2170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VILLA MUSONE) </w:t>
            </w:r>
          </w:p>
        </w:tc>
      </w:tr>
    </w:tbl>
    <w:p w14:paraId="7E8DA011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1D0160E9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B41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LATINI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E9B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DC8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7A2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SABBATINI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D584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(VERBENA C5 ANCONA) </w:t>
            </w:r>
          </w:p>
        </w:tc>
      </w:tr>
    </w:tbl>
    <w:p w14:paraId="58EF8370" w14:textId="77777777" w:rsidR="00977B3B" w:rsidRPr="00F41115" w:rsidRDefault="00977B3B" w:rsidP="00977B3B">
      <w:pPr>
        <w:pStyle w:val="titolo10"/>
        <w:rPr>
          <w:rFonts w:eastAsiaTheme="minorEastAsia"/>
          <w:color w:val="002060"/>
        </w:rPr>
      </w:pPr>
      <w:r w:rsidRPr="00F41115">
        <w:rPr>
          <w:color w:val="002060"/>
        </w:rPr>
        <w:t xml:space="preserve">GARE DEL 15/ 2/2022 </w:t>
      </w:r>
    </w:p>
    <w:p w14:paraId="779253C0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43A3D473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7F1A2899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29947A35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707A7C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0A3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CARMENATI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193F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E04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699F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DB64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BBD38AA" w14:textId="77777777" w:rsidR="00977B3B" w:rsidRPr="00F41115" w:rsidRDefault="00977B3B" w:rsidP="00977B3B">
      <w:pPr>
        <w:pStyle w:val="breakline"/>
        <w:rPr>
          <w:color w:val="002060"/>
        </w:rPr>
      </w:pPr>
    </w:p>
    <w:p w14:paraId="5533BFC0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3D501B77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53A8197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708A6421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083043DF" w14:textId="77777777" w:rsidR="00977B3B" w:rsidRPr="00F41115" w:rsidRDefault="00977B3B" w:rsidP="00977B3B">
      <w:pPr>
        <w:pStyle w:val="breakline"/>
        <w:rPr>
          <w:color w:val="002060"/>
        </w:rPr>
      </w:pPr>
    </w:p>
    <w:p w14:paraId="3EA87B7B" w14:textId="77777777" w:rsidR="00977B3B" w:rsidRPr="00F41115" w:rsidRDefault="00977B3B" w:rsidP="00977B3B">
      <w:pPr>
        <w:pStyle w:val="breakline"/>
        <w:rPr>
          <w:color w:val="002060"/>
        </w:rPr>
      </w:pPr>
    </w:p>
    <w:p w14:paraId="609603BC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5750924D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2C4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3F4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D24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6E3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91DC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96D8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EFD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0D0B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4F29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BAEE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6207CF29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866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56BD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01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DA3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996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17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DF4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EE4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C1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6F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274D85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527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FF27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27B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FD0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7F12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C19F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C478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23F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77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A9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CAFCD3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D62F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A8F4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44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ED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4A18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83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759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686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7E1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0CF5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8B68603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D52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6DE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C88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6B0D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A30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732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83A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CFB6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4A44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5B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2E7A18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FD74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20BB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763C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F1B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5795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DA3E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49F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9AD8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1C5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F89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F53E80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CAEB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80AF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314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22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A54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AA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8DE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ED5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3A9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75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439749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407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EB1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B06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6FF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D862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11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056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7929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97F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31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0107A98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470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1E1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E01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3C9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244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92AC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9A0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312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863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CEEC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E171A0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E53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90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F0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D46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9BF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7A0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A466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0E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A74B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563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C34B586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522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E4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F6E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984A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4111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0E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FC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E9AD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88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C61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B91842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A22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EAA0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CECC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3CD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05D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99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FA0B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662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A97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D41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08881FFE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694019DB" w14:textId="77777777" w:rsidR="00977B3B" w:rsidRPr="00F41115" w:rsidRDefault="00977B3B" w:rsidP="00977B3B">
      <w:pPr>
        <w:pStyle w:val="breakline"/>
        <w:rPr>
          <w:color w:val="002060"/>
        </w:rPr>
      </w:pPr>
    </w:p>
    <w:p w14:paraId="5B2CC471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lastRenderedPageBreak/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384EF386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913B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7410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988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3D9E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B186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3A8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E9A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44DA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3F82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3E40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754B617B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12A8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74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F55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21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D8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C1E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FB8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509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B0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04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DAAA084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7AD15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7F3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97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15C2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9BE2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FD00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C86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BE2F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6FE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B7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C2ADE5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CC23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499A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0F9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7DC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C3EA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C036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66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C5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72FC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B18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DE2BDE8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75F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4DB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415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586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6A6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AF7F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CC1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6B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51E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84D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069FA8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307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D28F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5C3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3A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A67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A0C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BCB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6C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BD2F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8DF4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1A2E62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C401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39D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6CD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54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D58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6BE0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45F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D1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ACB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DB4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92775D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41D3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9A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A66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79C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C4C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B59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583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9BE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0B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824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A5E844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EB2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78D7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D4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A6DD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4817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65F3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0477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211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929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724E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3B974E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A9D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2A9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FD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280B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FE48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02F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84B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384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6AD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51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487184D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86D2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112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8467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3A8B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F6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B49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52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C4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34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0CF2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FE539E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30B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C84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21A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62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75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1E2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25B9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7E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3FC9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D403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A567D1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F89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80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01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6D2E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632C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BE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BAB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8062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1348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EC8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130A9070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1753D66E" w14:textId="77777777" w:rsidR="00977B3B" w:rsidRPr="00F41115" w:rsidRDefault="00977B3B" w:rsidP="00977B3B">
      <w:pPr>
        <w:pStyle w:val="breakline"/>
        <w:rPr>
          <w:color w:val="002060"/>
        </w:rPr>
      </w:pPr>
    </w:p>
    <w:p w14:paraId="06560737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75A02891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86D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F43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248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49E1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ED9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74D3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FF2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724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330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17B3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5E1F2A79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1491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E18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B41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269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2E36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7B4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532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CA9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A871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8B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ADC58A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406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284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E28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CA7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4B20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F70C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6EDF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31A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EC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742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C165FA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2902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27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556F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E7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05C3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F71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092F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74D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509E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DC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DB74CC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0ED7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235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28A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826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BA82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EB3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3C5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AE45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04D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FE2A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705B0C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50E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62E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BAEC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CDBF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04EA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488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85A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9E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EF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7A94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A14DEA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A88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A06C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E1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20E9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F0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A35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390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0CB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05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AD04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4EC5673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E829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5819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A0A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21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2AD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5C3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C30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9F3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327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49E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295873D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D355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5A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9BE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EBB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9239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19D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0E5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0E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41EB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C4BD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AC88C00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201B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943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47E7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04E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0CE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F01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91A4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164D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5B1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F1F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F477083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FCAA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E6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0B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FD92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B24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FD90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6252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D39A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14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929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00DBFA0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40F0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7DA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E17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F47E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62CA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BE44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22B7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9AD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AF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321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5A7D4101" w14:textId="73861C4B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24BBEC14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AF85AAF" w14:textId="4DAE482B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2DB77942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4"/>
        <w:gridCol w:w="385"/>
        <w:gridCol w:w="898"/>
        <w:gridCol w:w="1175"/>
        <w:gridCol w:w="1563"/>
        <w:gridCol w:w="1552"/>
      </w:tblGrid>
      <w:tr w:rsidR="005E5AC6" w:rsidRPr="00D40318" w14:paraId="2127524F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3A78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DC12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CA8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5930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5A35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93FB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E1EF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04477DED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735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DE3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CHIARAVALLE FUTSAL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FEFDF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1C9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EFB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5011 PALLONE GEODETICO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F482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BFA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FRAZIONE COPPO VIA FORMA</w:t>
            </w:r>
          </w:p>
        </w:tc>
      </w:tr>
      <w:tr w:rsidR="005E5AC6" w:rsidRPr="00D40318" w14:paraId="59B9D04F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98E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C64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F672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41C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BC1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E8A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96D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RISORGIMENTO 16</w:t>
            </w:r>
          </w:p>
        </w:tc>
      </w:tr>
      <w:tr w:rsidR="005E5AC6" w:rsidRPr="00D40318" w14:paraId="693C1AF9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9397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CIARNIN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8BF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3981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FDB4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D508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7E59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FF73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ANTONIO ROSMINI 22/B</w:t>
            </w:r>
          </w:p>
        </w:tc>
      </w:tr>
      <w:tr w:rsidR="005E5AC6" w:rsidRPr="00D40318" w14:paraId="634863B1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B76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727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41CF8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8127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A085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E139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1A37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MATTEOTTI</w:t>
            </w:r>
          </w:p>
        </w:tc>
      </w:tr>
      <w:tr w:rsidR="005E5AC6" w:rsidRPr="00D40318" w14:paraId="2A876A52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5733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MONTEMARCIANO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2C14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CA93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46B3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1D45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5041 PALLONE GEODETICO LOC. MARINA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638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2FBE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GRAZIA DELEDDA</w:t>
            </w:r>
          </w:p>
        </w:tc>
      </w:tr>
    </w:tbl>
    <w:p w14:paraId="2806A09C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214C4BD4" w14:textId="77777777" w:rsidR="005E5AC6" w:rsidRPr="00D40318" w:rsidRDefault="005E5AC6" w:rsidP="005E5AC6">
      <w:pPr>
        <w:pStyle w:val="breakline"/>
        <w:rPr>
          <w:color w:val="002060"/>
        </w:rPr>
      </w:pPr>
    </w:p>
    <w:p w14:paraId="0705BE9D" w14:textId="77777777" w:rsidR="005E5AC6" w:rsidRPr="00D40318" w:rsidRDefault="005E5AC6" w:rsidP="005E5AC6">
      <w:pPr>
        <w:pStyle w:val="breakline"/>
        <w:rPr>
          <w:color w:val="002060"/>
        </w:rPr>
      </w:pPr>
    </w:p>
    <w:p w14:paraId="026E422A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99"/>
        <w:gridCol w:w="1546"/>
        <w:gridCol w:w="1546"/>
      </w:tblGrid>
      <w:tr w:rsidR="005E5AC6" w:rsidRPr="00D40318" w14:paraId="30F8DAB7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F06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0045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D1A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A91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29EA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76A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07B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1B5AF0C7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7E6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AURORA TREIA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88F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SAMBUCHETO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0106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05A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AC8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5220 PALESTRA POLIVALENTE P.TREIA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DBC5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34D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NICOLO' V</w:t>
            </w:r>
          </w:p>
        </w:tc>
      </w:tr>
      <w:tr w:rsidR="005E5AC6" w:rsidRPr="00D40318" w14:paraId="267C88F1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3BF8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SANGIUSTESE A.R.L.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6C76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AVENALE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7B57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16AE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355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5280 TENSOSTRUTTURA S.M.APPARENTE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24C1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BCC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LORENZO LOTTO</w:t>
            </w:r>
          </w:p>
        </w:tc>
      </w:tr>
      <w:tr w:rsidR="005E5AC6" w:rsidRPr="00D40318" w14:paraId="3B4D65D4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E41F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INVICTA FUTSAL MACERATA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A3D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NUOVA OTTRANO 98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DB75C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18D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6CB5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FE5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9C4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ALFIERI SNC</w:t>
            </w:r>
          </w:p>
        </w:tc>
      </w:tr>
      <w:tr w:rsidR="005E5AC6" w:rsidRPr="00D40318" w14:paraId="79CF6310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5BD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8418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1D5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D035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388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87C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3DD5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B.BUOZZI</w:t>
            </w:r>
          </w:p>
        </w:tc>
      </w:tr>
      <w:tr w:rsidR="005E5AC6" w:rsidRPr="00D40318" w14:paraId="77635B17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864C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SERRALTA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026C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BAYER CAPPUCCINI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6D83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52BA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8A99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5270 PALASPORT "ALBINO CIARAPICA"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E73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 SEVERINO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61A7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VIALE MAZZINI</w:t>
            </w:r>
          </w:p>
        </w:tc>
      </w:tr>
      <w:tr w:rsidR="005E5AC6" w:rsidRPr="00D40318" w14:paraId="5321DBCD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A833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POLISPORTIVA VICTORIA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859D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TRE TORRI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D29D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BC9B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6FD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5250 IMP.C5 "MICHELE ZITTI"V.STRADA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619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0F6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LARGO NELLO FABRIZI - V.STRADA</w:t>
            </w:r>
          </w:p>
        </w:tc>
      </w:tr>
    </w:tbl>
    <w:p w14:paraId="54FA2B34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1C583AAA" w14:textId="77777777" w:rsidR="005E5AC6" w:rsidRPr="00D40318" w:rsidRDefault="005E5AC6" w:rsidP="005E5AC6">
      <w:pPr>
        <w:pStyle w:val="breakline"/>
        <w:rPr>
          <w:color w:val="002060"/>
        </w:rPr>
      </w:pPr>
    </w:p>
    <w:p w14:paraId="7FCF5E40" w14:textId="77777777" w:rsidR="005E5AC6" w:rsidRPr="00D40318" w:rsidRDefault="005E5AC6" w:rsidP="005E5AC6">
      <w:pPr>
        <w:pStyle w:val="breakline"/>
        <w:rPr>
          <w:color w:val="002060"/>
        </w:rPr>
      </w:pPr>
    </w:p>
    <w:p w14:paraId="515FBCED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7"/>
        <w:gridCol w:w="385"/>
        <w:gridCol w:w="898"/>
        <w:gridCol w:w="1176"/>
        <w:gridCol w:w="1566"/>
        <w:gridCol w:w="1545"/>
      </w:tblGrid>
      <w:tr w:rsidR="005E5AC6" w:rsidRPr="00D40318" w14:paraId="1668B00B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FBDB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E0BB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45D7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1C2D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BCC0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FFC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4C5E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014825CF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6654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E8A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50750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66E3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E176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CC5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1FE5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CORRADI</w:t>
            </w:r>
          </w:p>
        </w:tc>
      </w:tr>
      <w:tr w:rsidR="005E5AC6" w:rsidRPr="00D40318" w14:paraId="48B348E4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F188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C612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CAPODARCO CASABIANCA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513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341C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91B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8AB9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7E3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PIAZZA S. D'ACQUISTO</w:t>
            </w:r>
          </w:p>
        </w:tc>
      </w:tr>
      <w:tr w:rsidR="005E5AC6" w:rsidRPr="00D40318" w14:paraId="1C42329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3A2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3D68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CAMPIGLIONE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527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D177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01B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5664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3EE7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70C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COLLE GIOIOSO</w:t>
            </w:r>
          </w:p>
        </w:tc>
      </w:tr>
      <w:tr w:rsidR="005E5AC6" w:rsidRPr="00D40318" w14:paraId="46F5D6B4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B79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ROCCAFLUVIONE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E71C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ANCARIA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E8314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7762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D630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5698 PALESTRA POLIVALENTE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C023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ROCCAFLUVIONE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DE48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NENNI</w:t>
            </w:r>
          </w:p>
        </w:tc>
      </w:tr>
      <w:tr w:rsidR="005E5AC6" w:rsidRPr="00D40318" w14:paraId="1A375D12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A9D4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1214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BB97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79A6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B0F5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8B06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569C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S.VITTORIA, 5</w:t>
            </w:r>
          </w:p>
        </w:tc>
      </w:tr>
    </w:tbl>
    <w:p w14:paraId="58FA3F7F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1362E1AD" w14:textId="77777777" w:rsidR="005E5AC6" w:rsidRPr="00D40318" w:rsidRDefault="005E5AC6" w:rsidP="005E5AC6">
      <w:pPr>
        <w:pStyle w:val="breakline"/>
        <w:rPr>
          <w:color w:val="002060"/>
        </w:rPr>
      </w:pPr>
    </w:p>
    <w:p w14:paraId="53786AF6" w14:textId="77777777" w:rsidR="005E5AC6" w:rsidRPr="00D40318" w:rsidRDefault="005E5AC6" w:rsidP="005E5AC6">
      <w:pPr>
        <w:pStyle w:val="breakline"/>
        <w:rPr>
          <w:color w:val="002060"/>
        </w:rPr>
      </w:pPr>
    </w:p>
    <w:p w14:paraId="4DAC3349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E5AC6" w:rsidRPr="00D40318" w14:paraId="64D40506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622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9EB2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E019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DFD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317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623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F3D5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29A3D742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19E6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SANGIORGIO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C75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ANCARIA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7253A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C0CF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23/02/2022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4DE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88AC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074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S.VITTORIA, 5</w:t>
            </w:r>
          </w:p>
        </w:tc>
      </w:tr>
    </w:tbl>
    <w:p w14:paraId="32136932" w14:textId="77777777" w:rsidR="005E5AC6" w:rsidRPr="00F41115" w:rsidRDefault="005E5AC6" w:rsidP="00977B3B">
      <w:pPr>
        <w:pStyle w:val="breakline"/>
        <w:rPr>
          <w:rFonts w:eastAsiaTheme="minorEastAsia"/>
          <w:color w:val="002060"/>
        </w:rPr>
      </w:pPr>
    </w:p>
    <w:p w14:paraId="1233A227" w14:textId="77777777" w:rsidR="00977B3B" w:rsidRPr="00F41115" w:rsidRDefault="00977B3B" w:rsidP="00977B3B">
      <w:pPr>
        <w:pStyle w:val="breakline"/>
        <w:rPr>
          <w:color w:val="002060"/>
        </w:rPr>
      </w:pPr>
    </w:p>
    <w:p w14:paraId="61E05D06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REGIONALE CALCIO A 5 FEMMINILE</w:t>
      </w:r>
    </w:p>
    <w:p w14:paraId="775DAB7C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VARIAZIONI AL PROGRAMMA GARE</w:t>
      </w:r>
    </w:p>
    <w:p w14:paraId="5F889AFF" w14:textId="77777777" w:rsidR="00977B3B" w:rsidRPr="00F41115" w:rsidRDefault="00977B3B" w:rsidP="00977B3B">
      <w:pPr>
        <w:pStyle w:val="breakline"/>
        <w:rPr>
          <w:color w:val="002060"/>
        </w:rPr>
      </w:pPr>
    </w:p>
    <w:p w14:paraId="16AF18A8" w14:textId="77777777" w:rsidR="00977B3B" w:rsidRPr="00F41115" w:rsidRDefault="00977B3B" w:rsidP="00977B3B">
      <w:pPr>
        <w:pStyle w:val="breakline"/>
        <w:rPr>
          <w:color w:val="002060"/>
        </w:rPr>
      </w:pPr>
    </w:p>
    <w:p w14:paraId="5651ADB6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77B3B" w:rsidRPr="00F41115" w14:paraId="4B9406B1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2004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2540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D6F8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344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D93E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F8A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5F74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66F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7D98B4DF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1A2E6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22/02/2022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308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A4EDB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VALDICHIENTI PONTE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FEA9F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89F0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20/02/2022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353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21:15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B4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BCC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CAMPO C/5 "MANDOLESI"- COPERTO PORTO SAN GIORGIO VIA DELLE REGIONI, 8</w:t>
            </w:r>
          </w:p>
        </w:tc>
      </w:tr>
    </w:tbl>
    <w:p w14:paraId="665FDC40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06916C3A" w14:textId="77777777" w:rsidR="00977B3B" w:rsidRPr="00F41115" w:rsidRDefault="00977B3B" w:rsidP="00977B3B">
      <w:pPr>
        <w:pStyle w:val="breakline"/>
        <w:rPr>
          <w:color w:val="002060"/>
        </w:rPr>
      </w:pPr>
    </w:p>
    <w:p w14:paraId="13F1B2E8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3A692CD9" w14:textId="77777777" w:rsidR="00977B3B" w:rsidRPr="00F41115" w:rsidRDefault="00977B3B" w:rsidP="00977B3B">
      <w:pPr>
        <w:pStyle w:val="breakline"/>
        <w:rPr>
          <w:color w:val="002060"/>
        </w:rPr>
      </w:pPr>
    </w:p>
    <w:p w14:paraId="6FEA4E01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11/02/2022</w:t>
      </w:r>
    </w:p>
    <w:p w14:paraId="51A73B76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F9ED279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7F821FB6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22BBC5A7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D4E90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A - 3 Giornata - R</w:t>
                  </w:r>
                </w:p>
              </w:tc>
            </w:tr>
            <w:tr w:rsidR="00977B3B" w:rsidRPr="00F41115" w14:paraId="4ABC6B50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A5B4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BA04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VALDICHIENTI PONTE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1CC6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BF6E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768FAD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DC30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DF39F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F4D1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FE149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D1F15AB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CBC7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87D6D6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CSKA CORRIDONIA C5F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997E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5295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7FD7F25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F03B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F092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FUTSAL PRANDONE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E1BE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1D38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32E8F36B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38DC0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SANTA MARIA APPARENTE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1DA6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FANO CALCIO FEMMINILE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3E76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203C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728ACE68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F13D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8A28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LA FENICE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C0E2B3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5C10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A211E32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D53B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73903D07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3E079828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446506EE" w14:textId="77777777" w:rsidR="00977B3B" w:rsidRPr="00F41115" w:rsidRDefault="00977B3B" w:rsidP="00977B3B">
      <w:pPr>
        <w:pStyle w:val="breakline"/>
        <w:rPr>
          <w:color w:val="002060"/>
        </w:rPr>
      </w:pPr>
    </w:p>
    <w:p w14:paraId="72C7AE7A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717D6C3D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73AE4BFB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11/ 2/2022 </w:t>
      </w:r>
    </w:p>
    <w:p w14:paraId="00A5C4B6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72783C93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09B8D808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DIRIGENTI </w:t>
      </w:r>
    </w:p>
    <w:p w14:paraId="134456E4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6FED086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343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ZANCHETTI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DA4C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4F3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AA9C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12B1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18925CE1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ESPULSI </w:t>
      </w:r>
    </w:p>
    <w:p w14:paraId="4201E00E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lastRenderedPageBreak/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88E22C6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D5B6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GASPARI MARIA FRANCESCA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F12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5F9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694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72D9F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5FD8E310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1E8BD48D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9FA0C41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5E2B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GASPARI MARIA FRANCESCA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84B5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45C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4A4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F94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08B5164C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58B602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51EA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STORANI MARIA AGNESE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AE1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(CSKA CORRIDONIA C5F)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24B2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9EF1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GIACOMINI STEFANIA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EED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(PIANDIROSE) </w:t>
            </w:r>
          </w:p>
        </w:tc>
      </w:tr>
    </w:tbl>
    <w:p w14:paraId="7EF4C541" w14:textId="77777777" w:rsidR="00977B3B" w:rsidRPr="00F41115" w:rsidRDefault="00977B3B" w:rsidP="00977B3B">
      <w:pPr>
        <w:pStyle w:val="breakline"/>
        <w:rPr>
          <w:color w:val="002060"/>
        </w:rPr>
      </w:pPr>
    </w:p>
    <w:p w14:paraId="0F405005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314A779B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0DB3A19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45507AD1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3B84846F" w14:textId="77777777" w:rsidR="00977B3B" w:rsidRPr="00F41115" w:rsidRDefault="00977B3B" w:rsidP="00977B3B">
      <w:pPr>
        <w:pStyle w:val="breakline"/>
        <w:rPr>
          <w:color w:val="002060"/>
        </w:rPr>
      </w:pPr>
    </w:p>
    <w:p w14:paraId="65D96E5D" w14:textId="77777777" w:rsidR="00977B3B" w:rsidRPr="00F41115" w:rsidRDefault="00977B3B" w:rsidP="00977B3B">
      <w:pPr>
        <w:pStyle w:val="breakline"/>
        <w:rPr>
          <w:color w:val="002060"/>
        </w:rPr>
      </w:pPr>
    </w:p>
    <w:p w14:paraId="616BD008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75901070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B27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3B78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5962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6BC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C411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A68D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6188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44C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FCDA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B156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19F69D7D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8F9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8C49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81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CE8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19B0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532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C06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BA07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796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5714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838299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73D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D81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BEF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001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9161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1893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A51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962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39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84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91FC798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1400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23E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662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093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2B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29A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51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5ECB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6FF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0BA8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7EB3B88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8FF2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CSKA CORRIDONIA C5F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1CC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31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476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6378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CB6A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79CC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3B8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F98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3BC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EBBD99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7A73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809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A2FB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53E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6DE3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8CA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F226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868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B648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B76D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E90285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6955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52F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7D3A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91A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720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C8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E87D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EFC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605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8292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37BA7E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7E8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FANO CALCIO FEMMINILE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70B5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880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7D2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405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4931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B9D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DC7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3CA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DA0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96417B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4584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5B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26CA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F58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0960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6D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EB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2BF1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DE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10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55A1F3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FB84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D56F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EB73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6D51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A1B6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8A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3E8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87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F5A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578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45992F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CC29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28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C8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DA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958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574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3D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B2B1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D67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42C7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A7FBE60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C6A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8FCB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38D0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57D1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C9C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89B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D1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9025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B4D4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03A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886613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25D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489F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CC9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FA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7FA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1399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C42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F6B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3745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02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37CED5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FF6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007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08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A51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1A7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CD6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108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FE26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DA8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75E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4AA95607" w14:textId="585C8285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0288F931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0081E8D" w14:textId="030AF0EA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19C825AE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04"/>
        <w:gridCol w:w="385"/>
        <w:gridCol w:w="898"/>
        <w:gridCol w:w="1199"/>
        <w:gridCol w:w="1565"/>
        <w:gridCol w:w="1543"/>
      </w:tblGrid>
      <w:tr w:rsidR="005E5AC6" w:rsidRPr="00D40318" w14:paraId="592BC253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A46F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1923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397C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1BB68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F34A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413D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A65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39D55CC1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AD3D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CSKA CORRIDONIA C5F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F1D8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A647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3AA4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8B11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DF7B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55B8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E.MATTEI</w:t>
            </w:r>
          </w:p>
        </w:tc>
      </w:tr>
      <w:tr w:rsidR="005E5AC6" w:rsidRPr="00D40318" w14:paraId="538B15BB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249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LA FENICE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D9D5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SANTA MARIA APPARENTE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9C13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0DB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B18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004B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133B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DELLO SPORT</w:t>
            </w:r>
          </w:p>
        </w:tc>
      </w:tr>
      <w:tr w:rsidR="005E5AC6" w:rsidRPr="00D40318" w14:paraId="3197503F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D7DA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RIPABERARDA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9430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76EE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8470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18/02/2022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A4B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5683 PALASPORT LOC.RIPABERARDA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042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CASTIGNANO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454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DON GIUSEPPE MARUCCI</w:t>
            </w:r>
          </w:p>
        </w:tc>
      </w:tr>
      <w:tr w:rsidR="005E5AC6" w:rsidRPr="00D40318" w14:paraId="20A181AE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605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FANO CALCIO FEMMINILE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2F98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C20B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FD07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C4F3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8255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D0FB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VILLA TOMBARI</w:t>
            </w:r>
          </w:p>
        </w:tc>
      </w:tr>
      <w:tr w:rsidR="005E5AC6" w:rsidRPr="00D40318" w14:paraId="2DBD134C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8B6A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3A7E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A87A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8113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903A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5664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2E7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CC2E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COLLE GIOIOSO</w:t>
            </w:r>
          </w:p>
        </w:tc>
      </w:tr>
      <w:tr w:rsidR="005E5AC6" w:rsidRPr="00D40318" w14:paraId="09A7BB87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114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VALDICHIENTI PONTE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428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2E29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95F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22/02/2022 21:15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EF72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5700 CAMPO C/5 "MANDOLESI"-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B3F6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CDFF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DELLE REGIONI, 8</w:t>
            </w:r>
          </w:p>
        </w:tc>
      </w:tr>
    </w:tbl>
    <w:p w14:paraId="55C8F768" w14:textId="77777777" w:rsidR="005E5AC6" w:rsidRPr="00F41115" w:rsidRDefault="005E5AC6" w:rsidP="00977B3B">
      <w:pPr>
        <w:pStyle w:val="breakline"/>
        <w:rPr>
          <w:rFonts w:eastAsiaTheme="minorEastAsia"/>
          <w:color w:val="002060"/>
        </w:rPr>
      </w:pPr>
    </w:p>
    <w:p w14:paraId="5D563251" w14:textId="77777777" w:rsidR="00977B3B" w:rsidRPr="00F41115" w:rsidRDefault="00977B3B" w:rsidP="00977B3B">
      <w:pPr>
        <w:pStyle w:val="breakline"/>
        <w:rPr>
          <w:color w:val="002060"/>
        </w:rPr>
      </w:pPr>
    </w:p>
    <w:p w14:paraId="4ED53D38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UNDER 21 CALCIO A 5 REGIONALE</w:t>
      </w:r>
    </w:p>
    <w:p w14:paraId="659A677B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6F80C73A" w14:textId="77777777" w:rsidR="00977B3B" w:rsidRPr="00F41115" w:rsidRDefault="00977B3B" w:rsidP="00977B3B">
      <w:pPr>
        <w:pStyle w:val="breakline"/>
        <w:rPr>
          <w:color w:val="002060"/>
        </w:rPr>
      </w:pPr>
    </w:p>
    <w:p w14:paraId="3A67EB57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12/02/2022</w:t>
      </w:r>
    </w:p>
    <w:p w14:paraId="17A0F995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2CCB26B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2"/>
        <w:gridCol w:w="4808"/>
      </w:tblGrid>
      <w:tr w:rsidR="00977B3B" w:rsidRPr="00F41115" w14:paraId="53854070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0AC79CA9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57508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G - 2 Giornata - A</w:t>
                  </w:r>
                </w:p>
              </w:tc>
            </w:tr>
            <w:tr w:rsidR="00977B3B" w:rsidRPr="00F41115" w14:paraId="0FC423F4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1B07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lastRenderedPageBreak/>
                    <w:t>(1) C.U.S. MACERATA CALCIO A5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BEAD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1C6477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6EB77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558EE3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A3F47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5AB1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10D3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5910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E5A304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8856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1D7A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1B978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02EA4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61E48014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FBFB4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16126792" w14:textId="77777777" w:rsidR="00977B3B" w:rsidRPr="00F41115" w:rsidRDefault="00977B3B" w:rsidP="00AD0ED3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5B4046F8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BF985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lastRenderedPageBreak/>
                    <w:t>GIRONE S - 2 Giornata - A</w:t>
                  </w:r>
                </w:p>
              </w:tc>
            </w:tr>
            <w:tr w:rsidR="00977B3B" w:rsidRPr="00F41115" w14:paraId="4A422FC8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F884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lastRenderedPageBreak/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B48F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AB7F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9 - 5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F89B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3B0FE40C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FD56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A069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CASTELBELLINO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7C921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D937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</w:tbl>
          <w:p w14:paraId="6BAC7EB1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3A05F78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11F50282" w14:textId="77777777" w:rsidR="00977B3B" w:rsidRPr="00F41115" w:rsidRDefault="00977B3B" w:rsidP="00977B3B">
      <w:pPr>
        <w:pStyle w:val="breakline"/>
        <w:rPr>
          <w:color w:val="002060"/>
        </w:rPr>
      </w:pPr>
    </w:p>
    <w:p w14:paraId="7F6DE541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3600D903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59921F3B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12/ 2/2022 </w:t>
      </w:r>
    </w:p>
    <w:p w14:paraId="55C4FDCA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014902AE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68F88DF2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ALLENATORI </w:t>
      </w:r>
    </w:p>
    <w:p w14:paraId="226A7AB9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8FD97EB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C92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PASCUCCI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7F2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5FF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C896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02C3A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13B9ED1D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ESPULSI </w:t>
      </w:r>
    </w:p>
    <w:p w14:paraId="5ECA23BC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1DD152EA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D7F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MURRONE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ECB1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1F93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26DE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DFB6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0266A7F7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374650C0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00611B6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49B1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ANDREANI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D7FF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07B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C66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B151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33E27006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B589142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683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MOROTTI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4EEF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02D2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1BEB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MORETTI JUAN CAMILLO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D274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(CASTELBELLINO CALCIO A 5) </w:t>
            </w:r>
          </w:p>
        </w:tc>
      </w:tr>
      <w:tr w:rsidR="00977B3B" w:rsidRPr="00F41115" w14:paraId="4BC532C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48F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LANTERMO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600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C16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4FE0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578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73A00D7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2255498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F1E4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SOCIALE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8D4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8DD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56C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IODICE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5233A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(CASTELBELLINO CALCIO A 5) </w:t>
            </w:r>
          </w:p>
        </w:tc>
      </w:tr>
      <w:tr w:rsidR="00977B3B" w:rsidRPr="00F41115" w14:paraId="400557C1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38C2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MASSERA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82A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81D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AC8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BUGIARDINI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DBE2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(U.MANDOLESI CALCIO) </w:t>
            </w:r>
          </w:p>
        </w:tc>
      </w:tr>
    </w:tbl>
    <w:p w14:paraId="280462AD" w14:textId="77777777" w:rsidR="00977B3B" w:rsidRPr="00F41115" w:rsidRDefault="00977B3B" w:rsidP="00977B3B">
      <w:pPr>
        <w:pStyle w:val="titolo10"/>
        <w:rPr>
          <w:rFonts w:eastAsiaTheme="minorEastAsia"/>
          <w:color w:val="002060"/>
        </w:rPr>
      </w:pPr>
      <w:r w:rsidRPr="00F41115">
        <w:rPr>
          <w:color w:val="002060"/>
        </w:rPr>
        <w:t xml:space="preserve">GARE DEL 13/ 2/2022 </w:t>
      </w:r>
    </w:p>
    <w:p w14:paraId="4B4A5F56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7F3853EF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2EF8F508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1FDCFB77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D9B244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7C99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MARANGONI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6D84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46E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9FA8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776A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23CC957C" w14:textId="77777777" w:rsidR="00977B3B" w:rsidRPr="00F41115" w:rsidRDefault="00977B3B" w:rsidP="00977B3B">
      <w:pPr>
        <w:pStyle w:val="breakline"/>
        <w:rPr>
          <w:color w:val="002060"/>
        </w:rPr>
      </w:pPr>
    </w:p>
    <w:p w14:paraId="7A8F8505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6EEEFBE3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61422308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4146D594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557C6947" w14:textId="77777777" w:rsidR="00977B3B" w:rsidRPr="00F41115" w:rsidRDefault="00977B3B" w:rsidP="00977B3B">
      <w:pPr>
        <w:pStyle w:val="breakline"/>
        <w:rPr>
          <w:color w:val="002060"/>
        </w:rPr>
      </w:pPr>
    </w:p>
    <w:p w14:paraId="20DFB2D2" w14:textId="77777777" w:rsidR="00977B3B" w:rsidRPr="00F41115" w:rsidRDefault="00977B3B" w:rsidP="00977B3B">
      <w:pPr>
        <w:pStyle w:val="breakline"/>
        <w:rPr>
          <w:color w:val="002060"/>
        </w:rPr>
      </w:pPr>
    </w:p>
    <w:p w14:paraId="40DBD697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2E01BB78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307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3A49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FAA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8F0C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9AB6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6A1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A0A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B747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FDE9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BEE4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5E7585D7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1A69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19B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61A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519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2615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B8E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DF9D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58B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F59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F01D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198C04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7DE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81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DCF8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F03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F51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75D5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589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825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55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7DF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F9ADEB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6508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CDE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EA43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E743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D88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A93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8304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D75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551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7D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0E0CC3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DF582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041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C1F6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DED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0A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0F1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3F7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3D56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FB9F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62B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0B837B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81E1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85CB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76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AC6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4E3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8AF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63DF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A3E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42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C15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E6437F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EF6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2C3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000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B2D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A8F3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574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35D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B7BF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5F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CDD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25C48F2C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00B54F8C" w14:textId="77777777" w:rsidR="00977B3B" w:rsidRPr="00F41115" w:rsidRDefault="00977B3B" w:rsidP="00977B3B">
      <w:pPr>
        <w:pStyle w:val="breakline"/>
        <w:rPr>
          <w:color w:val="002060"/>
        </w:rPr>
      </w:pPr>
    </w:p>
    <w:p w14:paraId="46B9690D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32851916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049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1D9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636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2502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140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B712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102F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AC1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2A4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0AE8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6EF81E58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02DF2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F65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D9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E6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56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7E44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DBC7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48D2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F7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98EC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4D1BB90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07E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404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1BA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BEDD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94B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8FA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982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3DB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5F5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BBB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519DC03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4D5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EE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349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6A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498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64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07AC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5E4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5D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896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8E62A44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288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1507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85FA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BAB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4D4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14B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FFF8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BACF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A3B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C7A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332A1D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0343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F0C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3D6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A806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4E4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FF5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A7FA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ED1C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73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4A6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38780855" w14:textId="5BCC8AEA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27218319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69ECEB4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1985"/>
        <w:gridCol w:w="385"/>
        <w:gridCol w:w="898"/>
        <w:gridCol w:w="1281"/>
        <w:gridCol w:w="1536"/>
        <w:gridCol w:w="1532"/>
      </w:tblGrid>
      <w:tr w:rsidR="005E5AC6" w:rsidRPr="00D40318" w14:paraId="39C8D173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CBD4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76B7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1D60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D57D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F7F8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C9FF5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572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17195537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80CA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67B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AAE48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CB3E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F9F0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3D8C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4E5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MAZZINI</w:t>
            </w:r>
          </w:p>
        </w:tc>
      </w:tr>
      <w:tr w:rsidR="005E5AC6" w:rsidRPr="00D40318" w14:paraId="7B4CD914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E60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2E26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52133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84C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EC68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2EDE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8DF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FRATELLI CERVI</w:t>
            </w:r>
          </w:p>
        </w:tc>
      </w:tr>
      <w:tr w:rsidR="005E5AC6" w:rsidRPr="00D40318" w14:paraId="36E6001B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E0F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3DBD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CA94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479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2BB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01C3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279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CORRADI</w:t>
            </w:r>
          </w:p>
        </w:tc>
      </w:tr>
    </w:tbl>
    <w:p w14:paraId="309ECD26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5730ED44" w14:textId="77777777" w:rsidR="005E5AC6" w:rsidRPr="00D40318" w:rsidRDefault="005E5AC6" w:rsidP="005E5AC6">
      <w:pPr>
        <w:pStyle w:val="breakline"/>
        <w:rPr>
          <w:color w:val="002060"/>
        </w:rPr>
      </w:pPr>
    </w:p>
    <w:p w14:paraId="0B0B27F7" w14:textId="77777777" w:rsidR="005E5AC6" w:rsidRPr="00D40318" w:rsidRDefault="005E5AC6" w:rsidP="005E5AC6">
      <w:pPr>
        <w:pStyle w:val="breakline"/>
        <w:rPr>
          <w:color w:val="002060"/>
        </w:rPr>
      </w:pPr>
    </w:p>
    <w:p w14:paraId="4608F58A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S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1999"/>
        <w:gridCol w:w="385"/>
        <w:gridCol w:w="898"/>
        <w:gridCol w:w="1198"/>
        <w:gridCol w:w="1553"/>
        <w:gridCol w:w="1553"/>
      </w:tblGrid>
      <w:tr w:rsidR="005E5AC6" w:rsidRPr="00D40318" w14:paraId="158A5799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07B8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1014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E2F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5C2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B9E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ED74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5CE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67CAB7C8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533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8152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097F1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1CE6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8BED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A53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DCC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ROSSINI</w:t>
            </w:r>
          </w:p>
        </w:tc>
      </w:tr>
      <w:tr w:rsidR="005E5AC6" w:rsidRPr="00D40318" w14:paraId="3D3B8D85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51B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CASTELBELLINO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CB9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15278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827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C90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5043 PALASPORT "MARTARELLI"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9A5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CASTELBELLINO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D24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TOBAGI STAZ. CASTELBELLINO</w:t>
            </w:r>
          </w:p>
        </w:tc>
      </w:tr>
    </w:tbl>
    <w:p w14:paraId="50FA231A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6FE467B6" w14:textId="77777777" w:rsidR="00977B3B" w:rsidRPr="00F41115" w:rsidRDefault="00977B3B" w:rsidP="00977B3B">
      <w:pPr>
        <w:pStyle w:val="breakline"/>
        <w:rPr>
          <w:color w:val="002060"/>
        </w:rPr>
      </w:pPr>
    </w:p>
    <w:p w14:paraId="286BB238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UNDER 19 CALCIO A 5 REGIONALE</w:t>
      </w:r>
    </w:p>
    <w:p w14:paraId="46A0E6FC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VARIAZIONI AL PROGRAMMA GARE</w:t>
      </w:r>
    </w:p>
    <w:p w14:paraId="25CA26D1" w14:textId="77777777" w:rsidR="00977B3B" w:rsidRPr="00F41115" w:rsidRDefault="00977B3B" w:rsidP="00977B3B">
      <w:pPr>
        <w:pStyle w:val="breakline"/>
        <w:rPr>
          <w:color w:val="002060"/>
        </w:rPr>
      </w:pPr>
    </w:p>
    <w:p w14:paraId="573FEE86" w14:textId="77777777" w:rsidR="00977B3B" w:rsidRPr="00F41115" w:rsidRDefault="00977B3B" w:rsidP="00977B3B">
      <w:pPr>
        <w:pStyle w:val="breakline"/>
        <w:rPr>
          <w:color w:val="002060"/>
        </w:rPr>
      </w:pPr>
    </w:p>
    <w:p w14:paraId="4AAE7946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77B3B" w:rsidRPr="00F41115" w14:paraId="51F8DD74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502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3E0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E25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EEB7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153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3D40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930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9E591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7A84F1E0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916B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8D6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EECC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GROTTACCIA 2005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EE3E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0463B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331B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EA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BFC0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5940295E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0D7FD2E5" w14:textId="77777777" w:rsidR="00977B3B" w:rsidRPr="00F41115" w:rsidRDefault="00977B3B" w:rsidP="00977B3B">
      <w:pPr>
        <w:pStyle w:val="breakline"/>
        <w:rPr>
          <w:color w:val="002060"/>
        </w:rPr>
      </w:pPr>
    </w:p>
    <w:p w14:paraId="7BCA4333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1980FB95" w14:textId="77777777" w:rsidR="00977B3B" w:rsidRPr="00F41115" w:rsidRDefault="00977B3B" w:rsidP="00977B3B">
      <w:pPr>
        <w:pStyle w:val="breakline"/>
        <w:rPr>
          <w:color w:val="002060"/>
        </w:rPr>
      </w:pPr>
    </w:p>
    <w:p w14:paraId="044046F1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12/02/2022</w:t>
      </w:r>
    </w:p>
    <w:p w14:paraId="15938932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12B07BD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0E34BC78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3C90A6AF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4B0D5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B - 10 Giornata - A</w:t>
                  </w:r>
                </w:p>
              </w:tc>
            </w:tr>
            <w:tr w:rsidR="00977B3B" w:rsidRPr="00F41115" w14:paraId="3AFFE5B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7501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8EF0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7BE5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7 - 5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E93F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7281D41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1D708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2E85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VIRTUS TEAM SOC.COOP.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7869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03A29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58396D0A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1A67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CA4E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5F4B9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3F4F7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</w:tbl>
          <w:p w14:paraId="2E18F326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182EFBE5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D8251C9" w14:textId="77777777" w:rsidR="00977B3B" w:rsidRPr="00F41115" w:rsidRDefault="00977B3B" w:rsidP="00977B3B">
      <w:pPr>
        <w:pStyle w:val="breakline"/>
        <w:rPr>
          <w:color w:val="002060"/>
        </w:rPr>
      </w:pPr>
    </w:p>
    <w:p w14:paraId="6B8884CD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12/02/2022</w:t>
      </w:r>
    </w:p>
    <w:p w14:paraId="58030241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9DCC787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679A7C12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34EFB877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DF5C97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A - 4 Giornata - R</w:t>
                  </w:r>
                </w:p>
              </w:tc>
            </w:tr>
            <w:tr w:rsidR="00977B3B" w:rsidRPr="00F41115" w14:paraId="0D63FE86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47C2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lastRenderedPageBreak/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AE21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07FF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A3159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7F25B0F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8105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7427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D311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A1D844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83FFBC7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C045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SPECIAL ONE SPORTING CLUB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EAEA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E459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1337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</w:tbl>
          <w:p w14:paraId="39AAC6D4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2C969C33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28F32C51" w14:textId="77777777" w:rsidR="00977B3B" w:rsidRPr="00F41115" w:rsidRDefault="00977B3B" w:rsidP="00977B3B">
      <w:pPr>
        <w:pStyle w:val="breakline"/>
        <w:rPr>
          <w:color w:val="002060"/>
        </w:rPr>
      </w:pPr>
    </w:p>
    <w:p w14:paraId="13F7E676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2850F7D6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4540A4B5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12/ 2/2022 </w:t>
      </w:r>
    </w:p>
    <w:p w14:paraId="5BFB9708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5DDE0198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28F00F71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1C8D391F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9BB5BCC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104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KUSZTAL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98F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EF8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BCF3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82B8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3BD74F4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6E48BDD2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984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NEFZI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B656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6A3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066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BD5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77A70E02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42C59FAB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1522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RICORDI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332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281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56B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ESPOSITO GENNARO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B28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(VIRTUS TEAM SOC.COOP.) </w:t>
            </w:r>
          </w:p>
        </w:tc>
      </w:tr>
      <w:tr w:rsidR="00977B3B" w:rsidRPr="00F41115" w14:paraId="7D5957F6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48C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MINUTOLO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A69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862C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11C7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CF9D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79074AC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6EEEA960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D18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SANTARELLI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A5F1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C5C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0CE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GIORDANO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E0C6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(ITALSERVICE C5) </w:t>
            </w:r>
          </w:p>
        </w:tc>
      </w:tr>
      <w:tr w:rsidR="00977B3B" w:rsidRPr="00F41115" w14:paraId="52C9CB6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BF8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PACCHIAROTTI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4C7C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020E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B76C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81B3C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228DED8A" w14:textId="77777777" w:rsidR="00977B3B" w:rsidRPr="00F41115" w:rsidRDefault="00977B3B" w:rsidP="00977B3B">
      <w:pPr>
        <w:pStyle w:val="breakline"/>
        <w:rPr>
          <w:color w:val="002060"/>
        </w:rPr>
      </w:pPr>
    </w:p>
    <w:p w14:paraId="39DE91E9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2A907C20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3F6A15C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2798EFB6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3130CFD1" w14:textId="77777777" w:rsidR="00977B3B" w:rsidRPr="00F41115" w:rsidRDefault="00977B3B" w:rsidP="00977B3B">
      <w:pPr>
        <w:pStyle w:val="breakline"/>
        <w:rPr>
          <w:color w:val="002060"/>
        </w:rPr>
      </w:pPr>
    </w:p>
    <w:p w14:paraId="38A14F55" w14:textId="77777777" w:rsidR="00977B3B" w:rsidRPr="00F41115" w:rsidRDefault="00977B3B" w:rsidP="00977B3B">
      <w:pPr>
        <w:pStyle w:val="breakline"/>
        <w:rPr>
          <w:color w:val="002060"/>
        </w:rPr>
      </w:pPr>
    </w:p>
    <w:p w14:paraId="1F6D3185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38854978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734A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0ABA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3AB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6C9B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5E99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E495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D35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707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595F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6E25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2384348C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46B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28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9B7D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F32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F42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8C5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07BD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B75A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F78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200C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D67811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0B46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6A41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124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7D38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29C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813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78B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0C4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D4D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143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D9CEA3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065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090F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677F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56B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1DBF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F48F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E66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B7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4155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47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EC35CBD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398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020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DA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41DD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8E9D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EB9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09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B2F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5F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448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EBFB92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9BB0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5C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078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DA3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E41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530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FE3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946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DAE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8C5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F052024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F85B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9378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55B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D45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2DD1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AD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41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829D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AA1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ED5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68DE0DD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DB9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C34B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FDF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825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0A94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9C8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38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69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EE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702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2BF83D74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6D5A4356" w14:textId="77777777" w:rsidR="00977B3B" w:rsidRPr="00F41115" w:rsidRDefault="00977B3B" w:rsidP="00977B3B">
      <w:pPr>
        <w:pStyle w:val="breakline"/>
        <w:rPr>
          <w:color w:val="002060"/>
        </w:rPr>
      </w:pPr>
    </w:p>
    <w:p w14:paraId="3AD61CEC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4C964DD4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6C1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0815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E69D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EBC9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A6C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BE36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C33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DB6B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C0D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049A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0195EEA6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A6C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84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DC71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AA33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4CF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612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02B5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CA3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8AF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E552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</w:tr>
      <w:tr w:rsidR="00977B3B" w:rsidRPr="00F41115" w14:paraId="4C9C706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1073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F53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DE2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B1B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BDB9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43F9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86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9FB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BDD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B9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060EF79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0B39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E2E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4D6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4D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F66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C203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CFF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7151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121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D8F5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6F5972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FB9E5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B3DD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11F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3D0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7F4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14C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8F2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A82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EB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E5D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B7ACEE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4FE3A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9B3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ABE3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EF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69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DFA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569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5D74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DB6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A3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603E2EB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0DA2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EAA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AFB4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76C6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69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304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E1A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463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38C9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4F5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1E251AF5" w14:textId="4BAF2A14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5C6225B3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C3B0D79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lastRenderedPageBreak/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5E5AC6" w:rsidRPr="00D40318" w14:paraId="1530B09E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D47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B11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14C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CA95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9DA5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9B34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FF18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57EFD68C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44D3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2996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3281C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6760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3C7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85F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268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ANTONIO ROSMINI 22/B</w:t>
            </w:r>
          </w:p>
        </w:tc>
      </w:tr>
      <w:tr w:rsidR="005E5AC6" w:rsidRPr="00D40318" w14:paraId="05622AF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6A53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CAEC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90D69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4532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E3F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1C69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31F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MATTEOTTI</w:t>
            </w:r>
          </w:p>
        </w:tc>
      </w:tr>
      <w:tr w:rsidR="005E5AC6" w:rsidRPr="00D40318" w14:paraId="00696011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730F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DD7B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SPECIAL ONE SPORTING CLUB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9172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989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EE05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2735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318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FONTE ANTICA 6</w:t>
            </w:r>
          </w:p>
        </w:tc>
      </w:tr>
    </w:tbl>
    <w:p w14:paraId="659712FD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6FC05132" w14:textId="77777777" w:rsidR="005E5AC6" w:rsidRPr="00D40318" w:rsidRDefault="005E5AC6" w:rsidP="005E5AC6">
      <w:pPr>
        <w:pStyle w:val="breakline"/>
        <w:rPr>
          <w:color w:val="002060"/>
        </w:rPr>
      </w:pPr>
    </w:p>
    <w:p w14:paraId="3FF7D8DC" w14:textId="77777777" w:rsidR="005E5AC6" w:rsidRPr="00D40318" w:rsidRDefault="005E5AC6" w:rsidP="005E5AC6">
      <w:pPr>
        <w:pStyle w:val="breakline"/>
        <w:rPr>
          <w:color w:val="002060"/>
        </w:rPr>
      </w:pPr>
    </w:p>
    <w:p w14:paraId="224746C4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77"/>
        <w:gridCol w:w="1564"/>
        <w:gridCol w:w="1550"/>
      </w:tblGrid>
      <w:tr w:rsidR="005E5AC6" w:rsidRPr="00D40318" w14:paraId="1663C827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294B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EE25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E7C4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552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5FE4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8A61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627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44D751DD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22DE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BC9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D10D8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C063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713F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5297 CENTRO SPORTIVO "SAN SERGIO"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6D0F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577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SAN SERGIO FZ. GROTTACCIA</w:t>
            </w:r>
          </w:p>
        </w:tc>
      </w:tr>
      <w:tr w:rsidR="005E5AC6" w:rsidRPr="00D40318" w14:paraId="33EEE4B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58C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03A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530B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83C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7EDF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F41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30EE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B.ROSSI SNC</w:t>
            </w:r>
          </w:p>
        </w:tc>
      </w:tr>
      <w:tr w:rsidR="005E5AC6" w:rsidRPr="00D40318" w14:paraId="137DC684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940E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EAD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C70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077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769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73E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2A12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MARCONI GENGA STAZIONE</w:t>
            </w:r>
          </w:p>
        </w:tc>
      </w:tr>
    </w:tbl>
    <w:p w14:paraId="5B356BE6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2B794E5E" w14:textId="77777777" w:rsidR="005E5AC6" w:rsidRPr="00D40318" w:rsidRDefault="005E5AC6" w:rsidP="005E5AC6">
      <w:pPr>
        <w:pStyle w:val="breakline"/>
        <w:rPr>
          <w:color w:val="002060"/>
        </w:rPr>
      </w:pPr>
    </w:p>
    <w:p w14:paraId="67C030A1" w14:textId="77777777" w:rsidR="005E5AC6" w:rsidRPr="00D40318" w:rsidRDefault="005E5AC6" w:rsidP="005E5AC6">
      <w:pPr>
        <w:pStyle w:val="breakline"/>
        <w:rPr>
          <w:color w:val="002060"/>
        </w:rPr>
      </w:pPr>
    </w:p>
    <w:p w14:paraId="53169170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1"/>
        <w:gridCol w:w="385"/>
        <w:gridCol w:w="898"/>
        <w:gridCol w:w="1199"/>
        <w:gridCol w:w="1548"/>
        <w:gridCol w:w="1548"/>
      </w:tblGrid>
      <w:tr w:rsidR="005E5AC6" w:rsidRPr="00D40318" w14:paraId="76BFA454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66A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DF7C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791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0100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441A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84ED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60CA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4823427E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0169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E697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06A7E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25E6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23/02/2022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D891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0024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507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E.MATTEI</w:t>
            </w:r>
          </w:p>
        </w:tc>
      </w:tr>
    </w:tbl>
    <w:p w14:paraId="19EE0C7F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1087DB5C" w14:textId="77777777" w:rsidR="00977B3B" w:rsidRPr="00F41115" w:rsidRDefault="00977B3B" w:rsidP="00977B3B">
      <w:pPr>
        <w:pStyle w:val="breakline"/>
        <w:rPr>
          <w:color w:val="002060"/>
        </w:rPr>
      </w:pPr>
    </w:p>
    <w:p w14:paraId="46F70E4C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UNDER 17 C5 REGIONALI MASCHILI</w:t>
      </w:r>
    </w:p>
    <w:p w14:paraId="0EEC4417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18FCEEF7" w14:textId="77777777" w:rsidR="00977B3B" w:rsidRPr="00F41115" w:rsidRDefault="00977B3B" w:rsidP="00977B3B">
      <w:pPr>
        <w:pStyle w:val="breakline"/>
        <w:rPr>
          <w:color w:val="002060"/>
        </w:rPr>
      </w:pPr>
    </w:p>
    <w:p w14:paraId="3A682D95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12/02/2022</w:t>
      </w:r>
    </w:p>
    <w:p w14:paraId="067A4F35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5EB3DF2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77B3B" w:rsidRPr="00F41115" w14:paraId="16AB9556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13D5BED1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416A7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G - 2 Giornata - A</w:t>
                  </w:r>
                </w:p>
              </w:tc>
            </w:tr>
            <w:tr w:rsidR="00977B3B" w:rsidRPr="00F41115" w14:paraId="6725DDE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6099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B433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D9E5E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F167B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6E8E28F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FE19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C.U.S. MACERATA CALCIO A5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ED19A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FBAFB4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04D0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83642A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8651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(2) RECANATI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ACE5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BA9D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9E7D3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578FE2CD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70C4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  <w:tr w:rsidR="00977B3B" w:rsidRPr="00F41115" w14:paraId="0CF1E221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CC3D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(2) - disputata il 15/02/2022</w:t>
                  </w:r>
                </w:p>
              </w:tc>
            </w:tr>
          </w:tbl>
          <w:p w14:paraId="367CC95B" w14:textId="77777777" w:rsidR="00977B3B" w:rsidRPr="00F41115" w:rsidRDefault="00977B3B" w:rsidP="00AD0ED3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403955E0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578D4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SA - 2 Giornata - A</w:t>
                  </w:r>
                </w:p>
              </w:tc>
            </w:tr>
            <w:tr w:rsidR="00977B3B" w:rsidRPr="00F41115" w14:paraId="56779C63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A04BC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76C6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783B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4CF7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B1A68AE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7567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DA8B1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FFJ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D596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AB83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C971466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EAC5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3AF651C4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4F8CC28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07329400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60D73499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0ECCE4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SB - 2 Giornata - A</w:t>
                  </w:r>
                </w:p>
              </w:tc>
            </w:tr>
            <w:tr w:rsidR="00977B3B" w:rsidRPr="00F41115" w14:paraId="5A040C2B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9AF6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BORGOROSSO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A790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PORTO SAN GIORGIO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2CCE1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1A8F9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CF0DDCA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53A5C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CEE6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SANGIUSTESE M.G.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20CE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6CC86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BE01DF6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94F3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6FEA3650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3A647E1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3C45499D" w14:textId="77777777" w:rsidR="00977B3B" w:rsidRPr="00F41115" w:rsidRDefault="00977B3B" w:rsidP="00977B3B">
      <w:pPr>
        <w:pStyle w:val="breakline"/>
        <w:rPr>
          <w:color w:val="002060"/>
        </w:rPr>
      </w:pPr>
    </w:p>
    <w:p w14:paraId="4925D40A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4B4472D3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1BF5F7C6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13/ 2/2022 </w:t>
      </w:r>
    </w:p>
    <w:p w14:paraId="462F28B7" w14:textId="77777777" w:rsidR="00977B3B" w:rsidRPr="00F41115" w:rsidRDefault="00977B3B" w:rsidP="00977B3B">
      <w:pPr>
        <w:pStyle w:val="titolo60"/>
        <w:rPr>
          <w:color w:val="002060"/>
        </w:rPr>
      </w:pPr>
      <w:r w:rsidRPr="00F41115">
        <w:rPr>
          <w:color w:val="002060"/>
        </w:rPr>
        <w:t xml:space="preserve">DECISIONI DEL GIUDICE SPORTIVO </w:t>
      </w:r>
    </w:p>
    <w:p w14:paraId="1A39E0C1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gara del 13/ 2/2022 BORGOROSSO TOLENTINO - PORTO SAN GIORGIO C5 </w:t>
      </w:r>
      <w:r w:rsidRPr="00F41115">
        <w:rPr>
          <w:color w:val="002060"/>
        </w:rPr>
        <w:br/>
        <w:t>Letto il referto arbitrale dal quale si evince che la gara in oggetto non è stata disputata per la mancata presentazione sul terreno di gioco della società Porto S. Giorgio</w:t>
      </w:r>
    </w:p>
    <w:p w14:paraId="397011A6" w14:textId="77777777" w:rsidR="00977B3B" w:rsidRPr="00F41115" w:rsidRDefault="00977B3B" w:rsidP="00BB39D4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F41115">
        <w:rPr>
          <w:color w:val="002060"/>
        </w:rPr>
        <w:t>si decide</w:t>
      </w:r>
    </w:p>
    <w:p w14:paraId="1B61D65D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lastRenderedPageBreak/>
        <w:t xml:space="preserve">a) Di considerare la società Porto S. Giorgio rinunciataria alla disputa dell'incontro e di comminarle la sanzione sportiva della perdita della gara con il punteggio di 6 -0 </w:t>
      </w:r>
    </w:p>
    <w:p w14:paraId="13696516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b) Di sanzionare la ridetta società con la penalizzazione di un punto in classifica </w:t>
      </w:r>
    </w:p>
    <w:p w14:paraId="4D57B26A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c) di comminare alla società Porto S. Giorgio la sanzione dell'ammenda di euro 103,00 (1 rinuncia) </w:t>
      </w:r>
    </w:p>
    <w:p w14:paraId="386479E7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12/ 2/2022 </w:t>
      </w:r>
    </w:p>
    <w:p w14:paraId="01A57441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43699337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44418843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21154B22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590569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143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IBRAHIMI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8886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945A8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23B1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PAOLONI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9AE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(CALCIO A 5 CORINALDO) </w:t>
            </w:r>
          </w:p>
        </w:tc>
      </w:tr>
    </w:tbl>
    <w:p w14:paraId="7D562A41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CABF394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EC2F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ROCCHI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A88F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3359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B75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78EBF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2BAC4577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EB4E651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B1C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IANNACE FRANCESCO GERI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3CE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A3E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A356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QUERCETTI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E6BA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 SP.) </w:t>
            </w:r>
          </w:p>
        </w:tc>
      </w:tr>
    </w:tbl>
    <w:p w14:paraId="7CF4ACE7" w14:textId="77777777" w:rsidR="00977B3B" w:rsidRPr="00F41115" w:rsidRDefault="00977B3B" w:rsidP="00977B3B">
      <w:pPr>
        <w:pStyle w:val="titolo10"/>
        <w:rPr>
          <w:rFonts w:eastAsiaTheme="minorEastAsia"/>
          <w:color w:val="002060"/>
        </w:rPr>
      </w:pPr>
      <w:r w:rsidRPr="00F41115">
        <w:rPr>
          <w:color w:val="002060"/>
        </w:rPr>
        <w:t xml:space="preserve">GARE DEL 13/ 2/2022 </w:t>
      </w:r>
    </w:p>
    <w:p w14:paraId="519A274F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21E2D240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15A89ED8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SOCIETA' </w:t>
      </w:r>
    </w:p>
    <w:p w14:paraId="00E283CA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PERDITA DELLA GARA: </w:t>
      </w:r>
    </w:p>
    <w:p w14:paraId="0CE67C28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PORTO SAN GIORGIO C5 </w:t>
      </w:r>
      <w:r w:rsidRPr="00F41115">
        <w:rPr>
          <w:color w:val="002060"/>
        </w:rPr>
        <w:br/>
        <w:t xml:space="preserve">V.Delibera </w:t>
      </w:r>
    </w:p>
    <w:p w14:paraId="0135BE9D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PENALIZZAZIONE PUNTI IN CLASSIFICA: </w:t>
      </w:r>
    </w:p>
    <w:p w14:paraId="05DE2EDF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PORTO SAN GIORGIO C5 1 </w:t>
      </w:r>
      <w:r w:rsidRPr="00F41115">
        <w:rPr>
          <w:color w:val="002060"/>
        </w:rPr>
        <w:br/>
        <w:t xml:space="preserve">V. delibera </w:t>
      </w:r>
    </w:p>
    <w:p w14:paraId="37B8C1B8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AMMENDA </w:t>
      </w:r>
    </w:p>
    <w:p w14:paraId="45EC8CFA" w14:textId="77777777" w:rsidR="00977B3B" w:rsidRPr="00F41115" w:rsidRDefault="00977B3B" w:rsidP="00977B3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41115">
        <w:rPr>
          <w:color w:val="002060"/>
        </w:rPr>
        <w:t xml:space="preserve">Euro 103,00 PORTO SAN GIORGIO C5 </w:t>
      </w:r>
      <w:r w:rsidRPr="00F41115">
        <w:rPr>
          <w:color w:val="002060"/>
        </w:rPr>
        <w:br/>
        <w:t xml:space="preserve">Vd. Delibera </w:t>
      </w:r>
    </w:p>
    <w:p w14:paraId="1EE91C8D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15/ 2/2022 </w:t>
      </w:r>
    </w:p>
    <w:p w14:paraId="6FF91CDE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42D57413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11D2C776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DIRIGENTI </w:t>
      </w:r>
    </w:p>
    <w:p w14:paraId="5E3AA314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D02A0AD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F0C5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LERRO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9F3F3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728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F9F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414B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48DB0329" w14:textId="77777777" w:rsidR="00977B3B" w:rsidRPr="00F41115" w:rsidRDefault="00977B3B" w:rsidP="00977B3B">
      <w:pPr>
        <w:pStyle w:val="titolo30"/>
        <w:rPr>
          <w:rFonts w:eastAsiaTheme="minorEastAsia"/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15150E78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545A189F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8CB83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lastRenderedPageBreak/>
              <w:t>TAFFI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44A18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(RECANATI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249B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166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CA2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1F6F744A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F50F99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FD4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VITIELLO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175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(RECANATI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5EF5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1BC0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164B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608442DD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D98C8BF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01D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CALVARI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22C23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(RECANATI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42509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C0E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D6642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395A07E7" w14:textId="77777777" w:rsidR="00977B3B" w:rsidRPr="00F41115" w:rsidRDefault="00977B3B" w:rsidP="00977B3B">
      <w:pPr>
        <w:pStyle w:val="breakline"/>
        <w:rPr>
          <w:color w:val="002060"/>
        </w:rPr>
      </w:pPr>
    </w:p>
    <w:p w14:paraId="4DEDEB74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3B6EA65F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EF14D33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2A2B6A55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5E9AF952" w14:textId="77777777" w:rsidR="00977B3B" w:rsidRPr="00F41115" w:rsidRDefault="00977B3B" w:rsidP="00977B3B">
      <w:pPr>
        <w:pStyle w:val="breakline"/>
        <w:rPr>
          <w:color w:val="002060"/>
        </w:rPr>
      </w:pPr>
    </w:p>
    <w:p w14:paraId="7A5BB2B3" w14:textId="77777777" w:rsidR="00977B3B" w:rsidRPr="00F41115" w:rsidRDefault="00977B3B" w:rsidP="00977B3B">
      <w:pPr>
        <w:pStyle w:val="breakline"/>
        <w:rPr>
          <w:color w:val="002060"/>
        </w:rPr>
      </w:pPr>
    </w:p>
    <w:p w14:paraId="2AE37D28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5C82CD13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5326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AC50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6497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DD1A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0783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1992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D0A3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B24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A521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D1A3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5A446551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234BC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DA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CDE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41EB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4AF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7C29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0108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74C2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091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F98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C0DCE14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B3E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4CE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99A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8422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08E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D3F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A987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81E3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101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2936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0E1FF2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7B22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B4B2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FED9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977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9ED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9C2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2D8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D917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7A1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9C5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E0EFAF7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B94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E125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3372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A3F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927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BD0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1441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8FC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DD81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04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C12CE7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ECCCB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3535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61B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F526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CD0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7C3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B8C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A65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C1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D4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850E41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8046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C99A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D5F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013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28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177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733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CAB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CD8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7A99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524AF3B0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20737CBC" w14:textId="77777777" w:rsidR="00977B3B" w:rsidRPr="00F41115" w:rsidRDefault="00977B3B" w:rsidP="00977B3B">
      <w:pPr>
        <w:pStyle w:val="breakline"/>
        <w:rPr>
          <w:color w:val="002060"/>
        </w:rPr>
      </w:pPr>
    </w:p>
    <w:p w14:paraId="0984EAF4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0FAAA768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3E0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4C8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3143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345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1A33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16C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980B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138A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7E0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DE2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3EAFA0D7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4E73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302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F15B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10D9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3E45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14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3E7D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10C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E1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CE2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39329F4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21A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B1EA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3AB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E293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4E1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383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A7EE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629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276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E620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6A2122E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605C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244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2C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543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4AC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561D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CE7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A96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0D06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78A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4FCD66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05E6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375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448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5B37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23CC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1D3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F1E0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A1D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FE6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36D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22EF858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A9EF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1AC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996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75A7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763C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C62A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156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EFD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C18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D7E9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3EFA215C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1CDE94A6" w14:textId="77777777" w:rsidR="00977B3B" w:rsidRPr="00F41115" w:rsidRDefault="00977B3B" w:rsidP="00977B3B">
      <w:pPr>
        <w:pStyle w:val="breakline"/>
        <w:rPr>
          <w:color w:val="002060"/>
        </w:rPr>
      </w:pPr>
    </w:p>
    <w:p w14:paraId="21F9700F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3BA65A97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BB6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F257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B44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E46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30B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69D0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CB6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2925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54F4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172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3A011EB9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E17B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9E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3D6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332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AE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9806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89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C29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394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18C5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C257E3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47F7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BC7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05E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EA4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74F3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4F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07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50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A87C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17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BD0294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7078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884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CC17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69CC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9D1D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3100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982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F0D4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E037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8A07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BA3FB7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E57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B90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EAD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04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7F2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6211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0423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981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37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A4A6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723F789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420F0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ASD PORTO SAN GIORGIO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5CF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8DE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19BD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3B22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C34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251F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474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1A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7B0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</w:tr>
    </w:tbl>
    <w:p w14:paraId="09DBE9A9" w14:textId="3C4D1B65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04FC3FCA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520C396" w14:textId="7A962DED" w:rsidR="00977B3B" w:rsidRDefault="00977B3B" w:rsidP="00977B3B">
      <w:pPr>
        <w:pStyle w:val="breakline"/>
        <w:rPr>
          <w:rFonts w:eastAsiaTheme="minorEastAsia"/>
          <w:color w:val="002060"/>
        </w:rPr>
      </w:pPr>
    </w:p>
    <w:p w14:paraId="61B7A19D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5E5AC6" w:rsidRPr="00D40318" w14:paraId="1DC2D968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F4A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84BB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5E08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2CE9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D52C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C50F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E21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35F5F5A4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30D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D7B9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9D93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C152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5341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C40F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A2D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ROSARIO VILLA MUSONE</w:t>
            </w:r>
          </w:p>
        </w:tc>
      </w:tr>
      <w:tr w:rsidR="005E5AC6" w:rsidRPr="00D40318" w14:paraId="501066B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D69F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382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D65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E7FB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6DE4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569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8779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VILLA TOMBARI</w:t>
            </w:r>
          </w:p>
        </w:tc>
      </w:tr>
      <w:tr w:rsidR="005E5AC6" w:rsidRPr="00D40318" w14:paraId="4F8F6AA9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187A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A6E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RECANATI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7A25C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8C1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6B7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23B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D77F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FRATELLI CERVI</w:t>
            </w:r>
          </w:p>
        </w:tc>
      </w:tr>
    </w:tbl>
    <w:p w14:paraId="4BFBB6E0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12A39548" w14:textId="77777777" w:rsidR="005E5AC6" w:rsidRPr="00D40318" w:rsidRDefault="005E5AC6" w:rsidP="005E5AC6">
      <w:pPr>
        <w:pStyle w:val="breakline"/>
        <w:rPr>
          <w:color w:val="002060"/>
        </w:rPr>
      </w:pPr>
    </w:p>
    <w:p w14:paraId="28A29FD5" w14:textId="77777777" w:rsidR="005E5AC6" w:rsidRPr="00D40318" w:rsidRDefault="005E5AC6" w:rsidP="005E5AC6">
      <w:pPr>
        <w:pStyle w:val="breakline"/>
        <w:rPr>
          <w:color w:val="002060"/>
        </w:rPr>
      </w:pPr>
    </w:p>
    <w:p w14:paraId="01DA7C75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SA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05"/>
        <w:gridCol w:w="385"/>
        <w:gridCol w:w="898"/>
        <w:gridCol w:w="1207"/>
        <w:gridCol w:w="1554"/>
        <w:gridCol w:w="1545"/>
      </w:tblGrid>
      <w:tr w:rsidR="005E5AC6" w:rsidRPr="00D40318" w14:paraId="03D74DDE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525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3E80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88BD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6FC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F250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D0B9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453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5C6853E0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2F82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75E2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ETA BETA FOOTBALL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360B9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644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E1E8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540D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22E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B.BUOZZI</w:t>
            </w:r>
          </w:p>
        </w:tc>
      </w:tr>
      <w:tr w:rsidR="005E5AC6" w:rsidRPr="00D40318" w14:paraId="05C05315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6AA6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FFJ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8FE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08FBD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402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8AC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5488 CAMPO SCOPERTO CIRC.MONTECELSO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20B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FOSSOMBRONE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5718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DEI PINI</w:t>
            </w:r>
          </w:p>
        </w:tc>
      </w:tr>
    </w:tbl>
    <w:p w14:paraId="3E4011B7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3AF45F17" w14:textId="77777777" w:rsidR="005E5AC6" w:rsidRPr="00D40318" w:rsidRDefault="005E5AC6" w:rsidP="005E5AC6">
      <w:pPr>
        <w:pStyle w:val="breakline"/>
        <w:rPr>
          <w:color w:val="002060"/>
        </w:rPr>
      </w:pPr>
    </w:p>
    <w:p w14:paraId="4BF0C561" w14:textId="77777777" w:rsidR="005E5AC6" w:rsidRPr="00D40318" w:rsidRDefault="005E5AC6" w:rsidP="005E5AC6">
      <w:pPr>
        <w:pStyle w:val="breakline"/>
        <w:rPr>
          <w:color w:val="002060"/>
        </w:rPr>
      </w:pPr>
    </w:p>
    <w:p w14:paraId="6ED0F3C6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SB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6"/>
        <w:gridCol w:w="385"/>
        <w:gridCol w:w="898"/>
        <w:gridCol w:w="1178"/>
        <w:gridCol w:w="1552"/>
        <w:gridCol w:w="1552"/>
      </w:tblGrid>
      <w:tr w:rsidR="005E5AC6" w:rsidRPr="00D40318" w14:paraId="490F0E1F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4F57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4D2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1EE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155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304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CC5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312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56ACD579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8A6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PORTO SAN GIORGIO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CA9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3A9EC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AA84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5F0F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5623 PALESTRA SC.MEDIA B.ROSSELLI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6A1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56BF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PIRANDELLO AREA MT.4</w:t>
            </w:r>
          </w:p>
        </w:tc>
      </w:tr>
      <w:tr w:rsidR="005E5AC6" w:rsidRPr="00D40318" w14:paraId="5C5AD461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679D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SANGIUSTESE M.G.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E1D9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282A0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FA4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2906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5251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B158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 SAN GIUSTO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7141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VIALE GIUSTOZZI</w:t>
            </w:r>
          </w:p>
        </w:tc>
      </w:tr>
    </w:tbl>
    <w:p w14:paraId="6E6CDF19" w14:textId="77777777" w:rsidR="005E5AC6" w:rsidRPr="00F41115" w:rsidRDefault="005E5AC6" w:rsidP="00977B3B">
      <w:pPr>
        <w:pStyle w:val="breakline"/>
        <w:rPr>
          <w:rFonts w:eastAsiaTheme="minorEastAsia"/>
          <w:color w:val="002060"/>
        </w:rPr>
      </w:pPr>
    </w:p>
    <w:p w14:paraId="549FB649" w14:textId="77777777" w:rsidR="00977B3B" w:rsidRPr="00F41115" w:rsidRDefault="00977B3B" w:rsidP="00977B3B">
      <w:pPr>
        <w:pStyle w:val="breakline"/>
        <w:rPr>
          <w:color w:val="002060"/>
        </w:rPr>
      </w:pPr>
    </w:p>
    <w:p w14:paraId="0E20E9B6" w14:textId="77777777" w:rsidR="00977B3B" w:rsidRPr="00F41115" w:rsidRDefault="00977B3B" w:rsidP="00977B3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41115">
        <w:rPr>
          <w:color w:val="002060"/>
        </w:rPr>
        <w:t>UNDER 15 C5 REGIONALI MASCHILI</w:t>
      </w:r>
    </w:p>
    <w:p w14:paraId="1FB2A0C5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VARIAZIONI AL PROGRAMMA GARE</w:t>
      </w:r>
    </w:p>
    <w:p w14:paraId="22CE5B24" w14:textId="77777777" w:rsidR="00977B3B" w:rsidRPr="00F41115" w:rsidRDefault="00977B3B" w:rsidP="00977B3B">
      <w:pPr>
        <w:pStyle w:val="breakline"/>
        <w:rPr>
          <w:color w:val="002060"/>
        </w:rPr>
      </w:pPr>
    </w:p>
    <w:p w14:paraId="618B490C" w14:textId="77777777" w:rsidR="00977B3B" w:rsidRPr="00F41115" w:rsidRDefault="00977B3B" w:rsidP="00977B3B">
      <w:pPr>
        <w:pStyle w:val="breakline"/>
        <w:rPr>
          <w:color w:val="002060"/>
        </w:rPr>
      </w:pPr>
    </w:p>
    <w:p w14:paraId="377E2A73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77B3B" w:rsidRPr="00F41115" w14:paraId="29B5BAE3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F567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FC02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1C9A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18E9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813EA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0E8C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EDBE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817C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57B7D786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5EC5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904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85B3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REAL EAGLES VIRTUS PAGLIA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00DAD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9842E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20/02/2022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0CCD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8F8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10634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42D41954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DDC89B3" w14:textId="77777777" w:rsidR="00977B3B" w:rsidRPr="00F41115" w:rsidRDefault="00977B3B" w:rsidP="00977B3B">
      <w:pPr>
        <w:pStyle w:val="breakline"/>
        <w:rPr>
          <w:color w:val="002060"/>
        </w:rPr>
      </w:pPr>
    </w:p>
    <w:p w14:paraId="709B7E3A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77B3B" w:rsidRPr="00F41115" w14:paraId="16653571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66DF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61A3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764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DD0B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D74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C37C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BDD6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8DD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Impianto</w:t>
            </w:r>
          </w:p>
        </w:tc>
      </w:tr>
      <w:tr w:rsidR="00977B3B" w:rsidRPr="00F41115" w14:paraId="5E924044" w14:textId="77777777" w:rsidTr="00AD0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FCB4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20/02/2022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584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CD822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C695E" w14:textId="77777777" w:rsidR="00977B3B" w:rsidRPr="00F41115" w:rsidRDefault="00977B3B" w:rsidP="00AD0ED3">
            <w:pPr>
              <w:pStyle w:val="rowtabella0"/>
              <w:rPr>
                <w:color w:val="002060"/>
                <w:highlight w:val="yellow"/>
              </w:rPr>
            </w:pPr>
            <w:r w:rsidRPr="00F41115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30CE5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19/02/2022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28D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245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776B9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2BB85F39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B29E479" w14:textId="77777777" w:rsidR="00977B3B" w:rsidRPr="00F41115" w:rsidRDefault="00977B3B" w:rsidP="00977B3B">
      <w:pPr>
        <w:pStyle w:val="breakline"/>
        <w:rPr>
          <w:color w:val="002060"/>
        </w:rPr>
      </w:pPr>
    </w:p>
    <w:p w14:paraId="712EDCD5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RISULTATI</w:t>
      </w:r>
    </w:p>
    <w:p w14:paraId="2DDAC048" w14:textId="77777777" w:rsidR="00977B3B" w:rsidRPr="00F41115" w:rsidRDefault="00977B3B" w:rsidP="00977B3B">
      <w:pPr>
        <w:pStyle w:val="breakline"/>
        <w:rPr>
          <w:color w:val="002060"/>
        </w:rPr>
      </w:pPr>
    </w:p>
    <w:p w14:paraId="3C0F4906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RISULTATI UFFICIALI GARE DEL 12/02/2022</w:t>
      </w:r>
    </w:p>
    <w:p w14:paraId="1D3D64B2" w14:textId="77777777" w:rsidR="004B0008" w:rsidRPr="004B0008" w:rsidRDefault="004B0008" w:rsidP="004B00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B00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DF96A73" w14:textId="77777777" w:rsidR="00977B3B" w:rsidRPr="00F41115" w:rsidRDefault="00977B3B" w:rsidP="00977B3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77B3B" w:rsidRPr="00F41115" w14:paraId="71B295A4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6F51AE0A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59E96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G - 2 Giornata - A</w:t>
                  </w:r>
                </w:p>
              </w:tc>
            </w:tr>
            <w:tr w:rsidR="00977B3B" w:rsidRPr="00F41115" w14:paraId="50B7A57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EB5C3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FC4B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9A5BF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87C5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12570D29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2DFF4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666FC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BF55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6 - 9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0242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33ECFAAB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0AB72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CALCIO A 5 CORINALDO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E0E2E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CALDAROLA G.N.C.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2C56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EC5104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6C318024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59417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420DE654" w14:textId="77777777" w:rsidR="00977B3B" w:rsidRPr="00F41115" w:rsidRDefault="00977B3B" w:rsidP="00AD0ED3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759864BE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4A0B18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SA - 2 Giornata - A</w:t>
                  </w:r>
                </w:p>
              </w:tc>
            </w:tr>
            <w:tr w:rsidR="00977B3B" w:rsidRPr="00F41115" w14:paraId="4258237C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DC2BC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AMICI DEL CENTROSOCIOsq.B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48DE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VIRTUS FORTITUDO 1950 SSD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578A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2FB1B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5FCBA29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61C5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BULDOG T.N.T. LUCREZIA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B378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F5AF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2874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4933DFCA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E8B09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TAVERNELLE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8D7C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B8CF2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ADFAD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8DE9D8D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D309B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5F4EEBA2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6B23B514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B3B" w:rsidRPr="00F41115" w14:paraId="23EEE80E" w14:textId="77777777" w:rsidTr="00AD0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77B3B" w:rsidRPr="00F41115" w14:paraId="53A9AD6A" w14:textId="77777777" w:rsidTr="00AD0E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6ADE3" w14:textId="77777777" w:rsidR="00977B3B" w:rsidRPr="00F41115" w:rsidRDefault="00977B3B" w:rsidP="00AD0ED3">
                  <w:pPr>
                    <w:pStyle w:val="header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GIRONE SB - 2 Giornata - A</w:t>
                  </w:r>
                </w:p>
              </w:tc>
            </w:tr>
            <w:tr w:rsidR="00977B3B" w:rsidRPr="00F41115" w14:paraId="04617092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E8E1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D758D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3655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44AAC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8149F05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83A7A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C.U.S. MACERATA CALCIO A5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81EF5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85F2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9 - 4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7B703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2315216D" w14:textId="77777777" w:rsidTr="00AD0ED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254DBF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SANGIUSTESE M.G.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46470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E048A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15 - 2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0F288" w14:textId="77777777" w:rsidR="00977B3B" w:rsidRPr="00F41115" w:rsidRDefault="00977B3B" w:rsidP="00AD0ED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 </w:t>
                  </w:r>
                </w:p>
              </w:tc>
            </w:tr>
            <w:tr w:rsidR="00977B3B" w:rsidRPr="00F41115" w14:paraId="0AE835EB" w14:textId="77777777" w:rsidTr="00AD0ED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01A27" w14:textId="77777777" w:rsidR="00977B3B" w:rsidRPr="00F41115" w:rsidRDefault="00977B3B" w:rsidP="00AD0ED3">
                  <w:pPr>
                    <w:pStyle w:val="rowtabella0"/>
                    <w:rPr>
                      <w:color w:val="002060"/>
                    </w:rPr>
                  </w:pPr>
                  <w:r w:rsidRPr="00F41115">
                    <w:rPr>
                      <w:color w:val="002060"/>
                    </w:rPr>
                    <w:t>(1) - disputata il 13/02/2022</w:t>
                  </w:r>
                </w:p>
              </w:tc>
            </w:tr>
          </w:tbl>
          <w:p w14:paraId="096933A5" w14:textId="77777777" w:rsidR="00977B3B" w:rsidRPr="00F41115" w:rsidRDefault="00977B3B" w:rsidP="00AD0ED3">
            <w:pPr>
              <w:rPr>
                <w:color w:val="002060"/>
              </w:rPr>
            </w:pPr>
          </w:p>
        </w:tc>
      </w:tr>
    </w:tbl>
    <w:p w14:paraId="1F4933E2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65833ED" w14:textId="77777777" w:rsidR="00977B3B" w:rsidRPr="00F41115" w:rsidRDefault="00977B3B" w:rsidP="00977B3B">
      <w:pPr>
        <w:pStyle w:val="breakline"/>
        <w:rPr>
          <w:color w:val="002060"/>
        </w:rPr>
      </w:pPr>
    </w:p>
    <w:p w14:paraId="10CCE83D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GIUDICE SPORTIVO</w:t>
      </w:r>
    </w:p>
    <w:p w14:paraId="1FF6172C" w14:textId="77777777" w:rsidR="00977B3B" w:rsidRPr="00F41115" w:rsidRDefault="00977B3B" w:rsidP="00977B3B">
      <w:pPr>
        <w:pStyle w:val="diffida"/>
        <w:rPr>
          <w:color w:val="002060"/>
        </w:rPr>
      </w:pPr>
      <w:r w:rsidRPr="00F41115">
        <w:rPr>
          <w:color w:val="002060"/>
        </w:rPr>
        <w:t>Il Sostituto Giudice Sportivo Avv. Federica Sorrentino, nella seduta del 16/02/2022 ha adottato le decisioni che di seguito integralmente si riportano:</w:t>
      </w:r>
    </w:p>
    <w:p w14:paraId="3EE3B080" w14:textId="77777777" w:rsidR="00977B3B" w:rsidRPr="00F41115" w:rsidRDefault="00977B3B" w:rsidP="00977B3B">
      <w:pPr>
        <w:pStyle w:val="titolo10"/>
        <w:rPr>
          <w:color w:val="002060"/>
        </w:rPr>
      </w:pPr>
      <w:r w:rsidRPr="00F41115">
        <w:rPr>
          <w:color w:val="002060"/>
        </w:rPr>
        <w:t xml:space="preserve">GARE DEL 12/ 2/2022 </w:t>
      </w:r>
    </w:p>
    <w:p w14:paraId="3FF6FD36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015CCAE0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5FDFA713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22196A7C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391326D2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C92D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CARLINI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08AAE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50C0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3C9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6B75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2EC50C6C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720192EB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65AC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lastRenderedPageBreak/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5A8A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3EEA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38E9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PIERFEDERICI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3329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 SP.) </w:t>
            </w:r>
          </w:p>
        </w:tc>
      </w:tr>
      <w:tr w:rsidR="00977B3B" w:rsidRPr="00F41115" w14:paraId="00D3A188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3835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DI CARA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2664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(BULDOG T.N.T. LUCREZIA)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9BB4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05E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73FD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</w:tr>
    </w:tbl>
    <w:p w14:paraId="51E8922E" w14:textId="77777777" w:rsidR="00977B3B" w:rsidRPr="00F41115" w:rsidRDefault="00977B3B" w:rsidP="00977B3B">
      <w:pPr>
        <w:pStyle w:val="titolo10"/>
        <w:rPr>
          <w:rFonts w:eastAsiaTheme="minorEastAsia"/>
          <w:color w:val="002060"/>
        </w:rPr>
      </w:pPr>
      <w:r w:rsidRPr="00F41115">
        <w:rPr>
          <w:color w:val="002060"/>
        </w:rPr>
        <w:t xml:space="preserve">GARE DEL 13/ 2/2022 </w:t>
      </w:r>
    </w:p>
    <w:p w14:paraId="623CDC41" w14:textId="77777777" w:rsidR="00977B3B" w:rsidRPr="00F41115" w:rsidRDefault="00977B3B" w:rsidP="00977B3B">
      <w:pPr>
        <w:pStyle w:val="titolo7a"/>
        <w:rPr>
          <w:color w:val="002060"/>
        </w:rPr>
      </w:pPr>
      <w:r w:rsidRPr="00F41115">
        <w:rPr>
          <w:color w:val="002060"/>
        </w:rPr>
        <w:t xml:space="preserve">PROVVEDIMENTI DISCIPLINARI </w:t>
      </w:r>
    </w:p>
    <w:p w14:paraId="53DAA458" w14:textId="77777777" w:rsidR="00977B3B" w:rsidRPr="00F41115" w:rsidRDefault="00977B3B" w:rsidP="00977B3B">
      <w:pPr>
        <w:pStyle w:val="titolo7b0"/>
        <w:rPr>
          <w:color w:val="002060"/>
        </w:rPr>
      </w:pPr>
      <w:r w:rsidRPr="00F41115">
        <w:rPr>
          <w:color w:val="002060"/>
        </w:rPr>
        <w:t xml:space="preserve">In base alle risultanze degli atti ufficiali sono state deliberate le seguenti sanzioni disciplinari. </w:t>
      </w:r>
    </w:p>
    <w:p w14:paraId="05DFB20B" w14:textId="77777777" w:rsidR="00977B3B" w:rsidRPr="00F41115" w:rsidRDefault="00977B3B" w:rsidP="00977B3B">
      <w:pPr>
        <w:pStyle w:val="titolo30"/>
        <w:rPr>
          <w:color w:val="002060"/>
        </w:rPr>
      </w:pPr>
      <w:r w:rsidRPr="00F41115">
        <w:rPr>
          <w:color w:val="002060"/>
        </w:rPr>
        <w:t xml:space="preserve">CALCIATORI NON ESPULSI </w:t>
      </w:r>
    </w:p>
    <w:p w14:paraId="71BDFCF3" w14:textId="77777777" w:rsidR="00977B3B" w:rsidRPr="00F41115" w:rsidRDefault="00977B3B" w:rsidP="00977B3B">
      <w:pPr>
        <w:pStyle w:val="titolo20"/>
        <w:rPr>
          <w:color w:val="002060"/>
        </w:rPr>
      </w:pPr>
      <w:r w:rsidRPr="00F4111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16A718DE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DF5E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FENOCCHI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9F7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(AMICI DEL CENTROSOCIOsq.B)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87331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80C46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RAFANELLI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9B71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(CALDAROLA G.N.C.) </w:t>
            </w:r>
          </w:p>
        </w:tc>
      </w:tr>
    </w:tbl>
    <w:p w14:paraId="2371B5D2" w14:textId="77777777" w:rsidR="00977B3B" w:rsidRPr="00F41115" w:rsidRDefault="00977B3B" w:rsidP="00977B3B">
      <w:pPr>
        <w:pStyle w:val="titolo20"/>
        <w:rPr>
          <w:rFonts w:eastAsiaTheme="minorEastAsia"/>
          <w:color w:val="002060"/>
        </w:rPr>
      </w:pPr>
      <w:r w:rsidRPr="00F4111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B3B" w:rsidRPr="00F41115" w14:paraId="0BD326FC" w14:textId="77777777" w:rsidTr="00AD0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90377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CASTELLANI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6E5B0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(CALDAROLA G.N.C.)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7BA2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1E8DE" w14:textId="77777777" w:rsidR="00977B3B" w:rsidRPr="00F41115" w:rsidRDefault="00977B3B" w:rsidP="00AD0ED3">
            <w:pPr>
              <w:pStyle w:val="movimento"/>
              <w:rPr>
                <w:color w:val="002060"/>
              </w:rPr>
            </w:pPr>
            <w:r w:rsidRPr="00F41115">
              <w:rPr>
                <w:color w:val="002060"/>
              </w:rPr>
              <w:t>CIMMINO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5F97" w14:textId="77777777" w:rsidR="00977B3B" w:rsidRPr="00F41115" w:rsidRDefault="00977B3B" w:rsidP="00AD0ED3">
            <w:pPr>
              <w:pStyle w:val="movimento2"/>
              <w:rPr>
                <w:color w:val="002060"/>
              </w:rPr>
            </w:pPr>
            <w:r w:rsidRPr="00F41115">
              <w:rPr>
                <w:color w:val="002060"/>
              </w:rPr>
              <w:t xml:space="preserve">(VIRTUS FORTITUDO 1950 SSD) </w:t>
            </w:r>
          </w:p>
        </w:tc>
      </w:tr>
    </w:tbl>
    <w:p w14:paraId="3E8B403A" w14:textId="77777777" w:rsidR="00977B3B" w:rsidRPr="00F41115" w:rsidRDefault="00977B3B" w:rsidP="00977B3B">
      <w:pPr>
        <w:pStyle w:val="breakline"/>
        <w:rPr>
          <w:color w:val="002060"/>
        </w:rPr>
      </w:pPr>
    </w:p>
    <w:p w14:paraId="7F2BD120" w14:textId="77777777" w:rsidR="00977B3B" w:rsidRPr="00F41115" w:rsidRDefault="00977B3B" w:rsidP="00977B3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4F02B395" w14:textId="77777777" w:rsidR="00977B3B" w:rsidRPr="00F41115" w:rsidRDefault="00977B3B" w:rsidP="00977B3B">
      <w:pPr>
        <w:rPr>
          <w:rFonts w:ascii="Arial" w:hAnsi="Arial" w:cs="Arial"/>
          <w:color w:val="002060"/>
          <w:sz w:val="22"/>
          <w:szCs w:val="22"/>
        </w:rPr>
      </w:pPr>
      <w:r w:rsidRPr="00F4111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F4111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F41115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5B037D1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445A1ADA" w14:textId="77777777" w:rsidR="00977B3B" w:rsidRPr="00F41115" w:rsidRDefault="00977B3B" w:rsidP="00977B3B">
      <w:pPr>
        <w:pStyle w:val="titoloprinc0"/>
        <w:rPr>
          <w:color w:val="002060"/>
        </w:rPr>
      </w:pPr>
      <w:r w:rsidRPr="00F41115">
        <w:rPr>
          <w:color w:val="002060"/>
        </w:rPr>
        <w:t>CLASSIFICA</w:t>
      </w:r>
    </w:p>
    <w:p w14:paraId="4FC4F370" w14:textId="77777777" w:rsidR="00977B3B" w:rsidRPr="00F41115" w:rsidRDefault="00977B3B" w:rsidP="00977B3B">
      <w:pPr>
        <w:pStyle w:val="breakline"/>
        <w:rPr>
          <w:color w:val="002060"/>
        </w:rPr>
      </w:pPr>
    </w:p>
    <w:p w14:paraId="51BBEC26" w14:textId="77777777" w:rsidR="00977B3B" w:rsidRPr="00F41115" w:rsidRDefault="00977B3B" w:rsidP="00977B3B">
      <w:pPr>
        <w:pStyle w:val="breakline"/>
        <w:rPr>
          <w:color w:val="002060"/>
        </w:rPr>
      </w:pPr>
    </w:p>
    <w:p w14:paraId="315F4D31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00777B96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10D0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3A5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0B8D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70D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8BA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568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6DF6B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E11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10C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9A18E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1705540F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CE96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3124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1D8F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734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E867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54C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3B9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00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1567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E266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F149211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7953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92FA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5227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7BCB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FAC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776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E3A7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66F3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4F4B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D97C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43B5E6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4A237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048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B76A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2DD6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576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68B6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E6E7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B8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F9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620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09A4A5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221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CALDAROLA G.N.C.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54DD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965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B47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2B8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F3B7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966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1ED0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D95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E5F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9F9A56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3A19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BC2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0002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29A8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10E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452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160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587B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BB6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6D15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69ECF8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8152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9F32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1897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2741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D61F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4FE8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5B4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F7AE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AD94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DEE6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458D965D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63CE3989" w14:textId="77777777" w:rsidR="00977B3B" w:rsidRPr="00F41115" w:rsidRDefault="00977B3B" w:rsidP="00977B3B">
      <w:pPr>
        <w:pStyle w:val="breakline"/>
        <w:rPr>
          <w:color w:val="002060"/>
        </w:rPr>
      </w:pPr>
    </w:p>
    <w:p w14:paraId="79822F1B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7E0253F4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260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EBBA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DED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B0B9C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93A0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452D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A1D2D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2DD9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CA40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F315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26350820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BA3FD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EED8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C803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60D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6FDA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E348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194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449A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B869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6CAF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0A18622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57569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6296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FB3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65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9A0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6B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CA2C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791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D486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9A3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DD6F10F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9706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9957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756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E055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5BC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C41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C0F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32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2FFF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600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4700BC02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BF76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00B2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99A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F9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931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9B1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FD9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8D50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16B9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8ADC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755D0000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827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5A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3E8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426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8009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BE5D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D576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ECC4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B30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421A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1A90C13C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6008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sq.B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E1C1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A12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875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12D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4F2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3092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2C4F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AAFD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988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3E51DAC9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65432F81" w14:textId="77777777" w:rsidR="00977B3B" w:rsidRPr="00F41115" w:rsidRDefault="00977B3B" w:rsidP="00977B3B">
      <w:pPr>
        <w:pStyle w:val="breakline"/>
        <w:rPr>
          <w:color w:val="002060"/>
        </w:rPr>
      </w:pPr>
    </w:p>
    <w:p w14:paraId="5D824393" w14:textId="77777777" w:rsidR="00977B3B" w:rsidRPr="00F41115" w:rsidRDefault="00977B3B" w:rsidP="00977B3B">
      <w:pPr>
        <w:pStyle w:val="sottotitolocampionato10"/>
        <w:rPr>
          <w:color w:val="002060"/>
        </w:rPr>
      </w:pPr>
      <w:r w:rsidRPr="00F4111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B3B" w:rsidRPr="00F41115" w14:paraId="4B44E234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744D4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85E78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CF92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066D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814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876C3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0E01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2D17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91A7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2A22F" w14:textId="77777777" w:rsidR="00977B3B" w:rsidRPr="00F41115" w:rsidRDefault="00977B3B" w:rsidP="00AD0ED3">
            <w:pPr>
              <w:pStyle w:val="headertabella0"/>
              <w:rPr>
                <w:color w:val="002060"/>
              </w:rPr>
            </w:pPr>
            <w:r w:rsidRPr="00F41115">
              <w:rPr>
                <w:color w:val="002060"/>
              </w:rPr>
              <w:t>PE</w:t>
            </w:r>
          </w:p>
        </w:tc>
      </w:tr>
      <w:tr w:rsidR="00977B3B" w:rsidRPr="00F41115" w14:paraId="084DD5D0" w14:textId="77777777" w:rsidTr="00AD0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CBC5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071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155A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0908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A49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755D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5336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107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90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E29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751AFC9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31F4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9299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E734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65A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73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173D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4C3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586B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B8B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7603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1019A0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17B28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E50F0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C72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77E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7D2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DAB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79C5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65542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84BE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369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63B9D32A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971F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49E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8850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24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5A24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9C38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61A4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4BC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78C7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1296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5BA4342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6E7D1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83CE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54D0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AB1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44A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3F78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BFFD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9001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597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1C87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  <w:tr w:rsidR="00977B3B" w:rsidRPr="00F41115" w14:paraId="28FC5A15" w14:textId="77777777" w:rsidTr="00AD0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145C2" w14:textId="77777777" w:rsidR="00977B3B" w:rsidRPr="00F41115" w:rsidRDefault="00977B3B" w:rsidP="00AD0ED3">
            <w:pPr>
              <w:pStyle w:val="rowtabella0"/>
              <w:rPr>
                <w:color w:val="002060"/>
              </w:rPr>
            </w:pPr>
            <w:r w:rsidRPr="00F41115">
              <w:rPr>
                <w:color w:val="002060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E06E9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BCD8B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9307A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9023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640F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66904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7A8ED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6A35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527C" w14:textId="77777777" w:rsidR="00977B3B" w:rsidRPr="00F41115" w:rsidRDefault="00977B3B" w:rsidP="00AD0ED3">
            <w:pPr>
              <w:pStyle w:val="rowtabella0"/>
              <w:jc w:val="center"/>
              <w:rPr>
                <w:color w:val="002060"/>
              </w:rPr>
            </w:pPr>
            <w:r w:rsidRPr="00F41115">
              <w:rPr>
                <w:color w:val="002060"/>
              </w:rPr>
              <w:t>0</w:t>
            </w:r>
          </w:p>
        </w:tc>
      </w:tr>
    </w:tbl>
    <w:p w14:paraId="741894D8" w14:textId="77777777" w:rsidR="00977B3B" w:rsidRPr="00F41115" w:rsidRDefault="00977B3B" w:rsidP="00977B3B">
      <w:pPr>
        <w:pStyle w:val="breakline"/>
        <w:rPr>
          <w:rFonts w:eastAsiaTheme="minorEastAsia"/>
          <w:color w:val="002060"/>
        </w:rPr>
      </w:pPr>
    </w:p>
    <w:p w14:paraId="5C27EA3E" w14:textId="77777777" w:rsidR="00977B3B" w:rsidRPr="00F41115" w:rsidRDefault="00977B3B" w:rsidP="00977B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5FB617D" w14:textId="7318F920" w:rsidR="00EB7681" w:rsidRDefault="00EB7681" w:rsidP="00EB7681">
      <w:pPr>
        <w:pStyle w:val="breakline"/>
        <w:rPr>
          <w:color w:val="002060"/>
        </w:rPr>
      </w:pPr>
    </w:p>
    <w:p w14:paraId="28670BA9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8"/>
        <w:gridCol w:w="385"/>
        <w:gridCol w:w="898"/>
        <w:gridCol w:w="1177"/>
        <w:gridCol w:w="1552"/>
        <w:gridCol w:w="1557"/>
      </w:tblGrid>
      <w:tr w:rsidR="005E5AC6" w:rsidRPr="00D40318" w14:paraId="31080F3F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71EA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82E1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B5C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F441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49E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6AA7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73E2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280DABDE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DBCC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FBE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37555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2D9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719D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AC4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574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ROSSINI</w:t>
            </w:r>
          </w:p>
        </w:tc>
      </w:tr>
      <w:tr w:rsidR="005E5AC6" w:rsidRPr="00D40318" w14:paraId="6112AA6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326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5493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6E534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B91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12A0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697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BD2C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FRAZ.PAGLIARE VIA VECCHI</w:t>
            </w:r>
          </w:p>
        </w:tc>
      </w:tr>
      <w:tr w:rsidR="005E5AC6" w:rsidRPr="00D40318" w14:paraId="4AECFD88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050D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CALDAROLA G.N.C.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1C8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621F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E104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9B6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5241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A53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CALDAROLA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112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ZONA PPE</w:t>
            </w:r>
          </w:p>
        </w:tc>
      </w:tr>
    </w:tbl>
    <w:p w14:paraId="00C732DC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74F6DD56" w14:textId="77777777" w:rsidR="005E5AC6" w:rsidRPr="00D40318" w:rsidRDefault="005E5AC6" w:rsidP="005E5AC6">
      <w:pPr>
        <w:pStyle w:val="breakline"/>
        <w:rPr>
          <w:color w:val="002060"/>
        </w:rPr>
      </w:pPr>
    </w:p>
    <w:p w14:paraId="3D962E05" w14:textId="77777777" w:rsidR="005E5AC6" w:rsidRPr="00D40318" w:rsidRDefault="005E5AC6" w:rsidP="005E5AC6">
      <w:pPr>
        <w:pStyle w:val="breakline"/>
        <w:rPr>
          <w:color w:val="002060"/>
        </w:rPr>
      </w:pPr>
    </w:p>
    <w:p w14:paraId="45704BE9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lastRenderedPageBreak/>
        <w:t>GIRONE SA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10"/>
        <w:gridCol w:w="385"/>
        <w:gridCol w:w="898"/>
        <w:gridCol w:w="1177"/>
        <w:gridCol w:w="1548"/>
        <w:gridCol w:w="1548"/>
      </w:tblGrid>
      <w:tr w:rsidR="005E5AC6" w:rsidRPr="00D40318" w14:paraId="1CC7420A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F82C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9713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A5FBE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7ECCA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3E96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32F0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EEF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3A03254B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37F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92A1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ANCONA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09E01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A6AB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19/02/2022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C22C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0012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8A6C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BRUNO BUOZZI</w:t>
            </w:r>
          </w:p>
        </w:tc>
      </w:tr>
      <w:tr w:rsidR="005E5AC6" w:rsidRPr="00D40318" w14:paraId="551A1F8F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A718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AMICI DEL CENTROSOCIOsq.B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4C9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BULDOG T.N.T. LUCREZIA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230E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AC70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08A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5445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4E6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ADC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AMATO</w:t>
            </w:r>
          </w:p>
        </w:tc>
      </w:tr>
      <w:tr w:rsidR="005E5AC6" w:rsidRPr="00D40318" w14:paraId="06243C23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907B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8AF3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TAVERNELLE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7172A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090F5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D3A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5491 PALA 3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5A6E6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0C1B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LAGO DI MISURINA</w:t>
            </w:r>
          </w:p>
        </w:tc>
      </w:tr>
    </w:tbl>
    <w:p w14:paraId="3723B619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700DBD70" w14:textId="77777777" w:rsidR="005E5AC6" w:rsidRPr="00D40318" w:rsidRDefault="005E5AC6" w:rsidP="005E5AC6">
      <w:pPr>
        <w:pStyle w:val="breakline"/>
        <w:rPr>
          <w:color w:val="002060"/>
        </w:rPr>
      </w:pPr>
    </w:p>
    <w:p w14:paraId="5A296227" w14:textId="77777777" w:rsidR="005E5AC6" w:rsidRPr="00D40318" w:rsidRDefault="005E5AC6" w:rsidP="005E5AC6">
      <w:pPr>
        <w:pStyle w:val="breakline"/>
        <w:rPr>
          <w:color w:val="002060"/>
        </w:rPr>
      </w:pPr>
    </w:p>
    <w:p w14:paraId="00A764BD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SA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E5AC6" w:rsidRPr="00D40318" w14:paraId="77DBED3C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4FB9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345D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B60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0636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1843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A997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EB6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7464ED99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9007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2F3B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TAVERNELLE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DA87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357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23/02/2022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23BC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C17B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57EF9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BRUNO BUOZZI</w:t>
            </w:r>
          </w:p>
        </w:tc>
      </w:tr>
    </w:tbl>
    <w:p w14:paraId="5EFBE9EF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014A70A3" w14:textId="77777777" w:rsidR="005E5AC6" w:rsidRPr="00D40318" w:rsidRDefault="005E5AC6" w:rsidP="005E5AC6">
      <w:pPr>
        <w:pStyle w:val="breakline"/>
        <w:rPr>
          <w:color w:val="002060"/>
        </w:rPr>
      </w:pPr>
    </w:p>
    <w:p w14:paraId="1FCFC587" w14:textId="77777777" w:rsidR="005E5AC6" w:rsidRPr="00D40318" w:rsidRDefault="005E5AC6" w:rsidP="005E5AC6">
      <w:pPr>
        <w:pStyle w:val="breakline"/>
        <w:rPr>
          <w:color w:val="002060"/>
        </w:rPr>
      </w:pPr>
    </w:p>
    <w:p w14:paraId="00D99B3F" w14:textId="77777777" w:rsidR="005E5AC6" w:rsidRPr="00D40318" w:rsidRDefault="005E5AC6" w:rsidP="005E5AC6">
      <w:pPr>
        <w:pStyle w:val="sottotitolocampionato10"/>
        <w:rPr>
          <w:color w:val="002060"/>
        </w:rPr>
      </w:pPr>
      <w:r w:rsidRPr="00D40318">
        <w:rPr>
          <w:color w:val="002060"/>
        </w:rPr>
        <w:t>GIRONE SB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9"/>
        <w:gridCol w:w="385"/>
        <w:gridCol w:w="898"/>
        <w:gridCol w:w="1198"/>
        <w:gridCol w:w="1542"/>
        <w:gridCol w:w="1568"/>
      </w:tblGrid>
      <w:tr w:rsidR="005E5AC6" w:rsidRPr="00D40318" w14:paraId="00F4091D" w14:textId="77777777" w:rsidTr="00AD0ED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7EA4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824FF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015F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8715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903E1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68908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3DDE2" w14:textId="77777777" w:rsidR="005E5AC6" w:rsidRPr="00D40318" w:rsidRDefault="005E5AC6" w:rsidP="00AD0ED3">
            <w:pPr>
              <w:pStyle w:val="headertabella0"/>
              <w:rPr>
                <w:color w:val="002060"/>
              </w:rPr>
            </w:pPr>
            <w:r w:rsidRPr="00D40318">
              <w:rPr>
                <w:color w:val="002060"/>
              </w:rPr>
              <w:t>Indirizzo Impianto</w:t>
            </w:r>
          </w:p>
        </w:tc>
      </w:tr>
      <w:tr w:rsidR="005E5AC6" w:rsidRPr="00D40318" w14:paraId="7598D231" w14:textId="77777777" w:rsidTr="00AD0ED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E412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4D2F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BORGO ROSSELLI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EB9E8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EF9D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CB2D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47AE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F98E1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FRATELLI CERVI</w:t>
            </w:r>
          </w:p>
        </w:tc>
      </w:tr>
      <w:tr w:rsidR="005E5AC6" w:rsidRPr="00D40318" w14:paraId="437C0589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495B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675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88676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B4D42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FC880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A314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022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LOC.MONTEROCCO VIA A.MANCINI</w:t>
            </w:r>
          </w:p>
        </w:tc>
      </w:tr>
      <w:tr w:rsidR="005E5AC6" w:rsidRPr="00D40318" w14:paraId="4C08A96F" w14:textId="77777777" w:rsidTr="00AD0ED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D316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D5E6A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SANGIUSTESE M.G.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BD71C" w14:textId="77777777" w:rsidR="005E5AC6" w:rsidRPr="00D40318" w:rsidRDefault="005E5AC6" w:rsidP="00AD0ED3">
            <w:pPr>
              <w:pStyle w:val="rowtabella0"/>
              <w:jc w:val="center"/>
              <w:rPr>
                <w:color w:val="002060"/>
              </w:rPr>
            </w:pPr>
            <w:r w:rsidRPr="00D4031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1568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20/02/2022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EE27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30EC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BB703" w14:textId="77777777" w:rsidR="005E5AC6" w:rsidRPr="00D40318" w:rsidRDefault="005E5AC6" w:rsidP="00AD0ED3">
            <w:pPr>
              <w:pStyle w:val="rowtabella0"/>
              <w:rPr>
                <w:color w:val="002060"/>
              </w:rPr>
            </w:pPr>
            <w:r w:rsidRPr="00D40318">
              <w:rPr>
                <w:color w:val="002060"/>
              </w:rPr>
              <w:t>VIA E.MATTEI</w:t>
            </w:r>
          </w:p>
        </w:tc>
      </w:tr>
    </w:tbl>
    <w:p w14:paraId="0358DBC6" w14:textId="77777777" w:rsidR="005E5AC6" w:rsidRPr="00D40318" w:rsidRDefault="005E5AC6" w:rsidP="005E5AC6">
      <w:pPr>
        <w:pStyle w:val="breakline"/>
        <w:rPr>
          <w:rFonts w:eastAsiaTheme="minorEastAsia"/>
          <w:color w:val="002060"/>
        </w:rPr>
      </w:pPr>
    </w:p>
    <w:p w14:paraId="02F3E33F" w14:textId="77777777" w:rsidR="005E5AC6" w:rsidRPr="00D40318" w:rsidRDefault="005E5AC6" w:rsidP="005E5AC6">
      <w:pPr>
        <w:rPr>
          <w:color w:val="002060"/>
        </w:rPr>
      </w:pPr>
    </w:p>
    <w:p w14:paraId="201A34C4" w14:textId="77777777" w:rsidR="005E5AC6" w:rsidRPr="00B454B6" w:rsidRDefault="005E5AC6" w:rsidP="00EB7681">
      <w:pPr>
        <w:pStyle w:val="breakline"/>
        <w:rPr>
          <w:color w:val="002060"/>
        </w:rPr>
      </w:pPr>
    </w:p>
    <w:p w14:paraId="67D7A3F1" w14:textId="77777777" w:rsidR="00EB7681" w:rsidRPr="00B454B6" w:rsidRDefault="00EB7681" w:rsidP="00EB7681">
      <w:pPr>
        <w:pStyle w:val="breakline"/>
        <w:rPr>
          <w:color w:val="002060"/>
        </w:rPr>
      </w:pPr>
    </w:p>
    <w:p w14:paraId="37D40C44" w14:textId="0C92E361" w:rsidR="00FF6668" w:rsidRDefault="00FF6668" w:rsidP="009D0C38">
      <w:pPr>
        <w:pStyle w:val="LndNormale1"/>
        <w:rPr>
          <w:color w:val="002060"/>
          <w:szCs w:val="22"/>
        </w:rPr>
      </w:pPr>
    </w:p>
    <w:p w14:paraId="2EAF1055" w14:textId="77777777" w:rsidR="005F6412" w:rsidRPr="00AD41A0" w:rsidRDefault="005F6412" w:rsidP="005F6412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r>
        <w:rPr>
          <w:color w:val="FFFFFF"/>
        </w:rPr>
        <w:t>ERRATA CORRIGE</w:t>
      </w:r>
    </w:p>
    <w:p w14:paraId="0D125B08" w14:textId="77777777" w:rsidR="005F6412" w:rsidRPr="003447A8" w:rsidRDefault="005F6412" w:rsidP="005F6412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143B06B2" w14:textId="06DC69FC" w:rsidR="005F6412" w:rsidRPr="006F4950" w:rsidRDefault="005F6412" w:rsidP="005F6412">
      <w:pPr>
        <w:pStyle w:val="p1"/>
        <w:rPr>
          <w:rFonts w:ascii="Arial" w:hAnsi="Arial" w:cs="Arial"/>
          <w:b/>
          <w:bCs/>
          <w:color w:val="002060"/>
        </w:rPr>
      </w:pPr>
      <w:r>
        <w:rPr>
          <w:rStyle w:val="s1"/>
          <w:rFonts w:ascii="Arial" w:hAnsi="Arial" w:cs="Arial"/>
          <w:b/>
          <w:bCs/>
          <w:color w:val="002060"/>
        </w:rPr>
        <w:t>CAMPIONATO CALCIO A CINQUE SERIE C2, GIRONE “C”</w:t>
      </w:r>
    </w:p>
    <w:p w14:paraId="377C8466" w14:textId="77777777" w:rsidR="005F6412" w:rsidRDefault="005F6412" w:rsidP="005F6412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EF01D90" w14:textId="0A4B5973" w:rsidR="005F6412" w:rsidRPr="00EF1A0D" w:rsidRDefault="005F6412" w:rsidP="005F6412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EF1A0D">
        <w:rPr>
          <w:rFonts w:ascii="Arial" w:hAnsi="Arial" w:cs="Arial"/>
          <w:color w:val="002060"/>
          <w:sz w:val="22"/>
          <w:szCs w:val="22"/>
        </w:rPr>
        <w:t xml:space="preserve">Causa mero errore di digitazione, la gara </w:t>
      </w:r>
      <w:r>
        <w:rPr>
          <w:rFonts w:ascii="Arial" w:hAnsi="Arial" w:cs="Arial"/>
          <w:b/>
          <w:bCs/>
          <w:color w:val="002060"/>
          <w:sz w:val="22"/>
          <w:szCs w:val="22"/>
        </w:rPr>
        <w:t>FUTSAL PRANDONE – CAPODARCO CASABIANCA C5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del </w:t>
      </w:r>
      <w:r w:rsidR="00541D61">
        <w:rPr>
          <w:rFonts w:ascii="Arial" w:hAnsi="Arial" w:cs="Arial"/>
          <w:color w:val="002060"/>
          <w:sz w:val="22"/>
          <w:szCs w:val="22"/>
        </w:rPr>
        <w:t>04</w:t>
      </w:r>
      <w:r w:rsidRPr="00EF1A0D">
        <w:rPr>
          <w:rFonts w:ascii="Arial" w:hAnsi="Arial" w:cs="Arial"/>
          <w:color w:val="002060"/>
          <w:sz w:val="22"/>
          <w:szCs w:val="22"/>
        </w:rPr>
        <w:t>/</w:t>
      </w:r>
      <w:r w:rsidR="00541D61">
        <w:rPr>
          <w:rFonts w:ascii="Arial" w:hAnsi="Arial" w:cs="Arial"/>
          <w:color w:val="002060"/>
          <w:sz w:val="22"/>
          <w:szCs w:val="22"/>
        </w:rPr>
        <w:t>02</w:t>
      </w:r>
      <w:r w:rsidRPr="00EF1A0D">
        <w:rPr>
          <w:rFonts w:ascii="Arial" w:hAnsi="Arial" w:cs="Arial"/>
          <w:color w:val="002060"/>
          <w:sz w:val="22"/>
          <w:szCs w:val="22"/>
        </w:rPr>
        <w:t>/202</w:t>
      </w:r>
      <w:r w:rsidR="00541D61">
        <w:rPr>
          <w:rFonts w:ascii="Arial" w:hAnsi="Arial" w:cs="Arial"/>
          <w:color w:val="002060"/>
          <w:sz w:val="22"/>
          <w:szCs w:val="22"/>
        </w:rPr>
        <w:t>2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è terminata con il risultato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4-5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e non </w:t>
      </w:r>
      <w:r>
        <w:rPr>
          <w:rFonts w:ascii="Arial" w:hAnsi="Arial" w:cs="Arial"/>
          <w:color w:val="002060"/>
          <w:sz w:val="22"/>
          <w:szCs w:val="22"/>
        </w:rPr>
        <w:t>4-9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come pubblicato nel C.U. n° </w:t>
      </w:r>
      <w:r>
        <w:rPr>
          <w:rFonts w:ascii="Arial" w:hAnsi="Arial" w:cs="Arial"/>
          <w:color w:val="002060"/>
          <w:sz w:val="22"/>
          <w:szCs w:val="22"/>
        </w:rPr>
        <w:t>60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09</w:t>
      </w:r>
      <w:r w:rsidRPr="00EF1A0D">
        <w:rPr>
          <w:rFonts w:ascii="Arial" w:hAnsi="Arial" w:cs="Arial"/>
          <w:color w:val="002060"/>
          <w:sz w:val="22"/>
          <w:szCs w:val="22"/>
        </w:rPr>
        <w:t>/</w:t>
      </w:r>
      <w:r>
        <w:rPr>
          <w:rFonts w:ascii="Arial" w:hAnsi="Arial" w:cs="Arial"/>
          <w:color w:val="002060"/>
          <w:sz w:val="22"/>
          <w:szCs w:val="22"/>
        </w:rPr>
        <w:t>02</w:t>
      </w:r>
      <w:r w:rsidRPr="00EF1A0D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7A29BFC6" w14:textId="77777777" w:rsidR="005F6412" w:rsidRDefault="005F6412" w:rsidP="009D0C38">
      <w:pPr>
        <w:pStyle w:val="LndNormale1"/>
        <w:rPr>
          <w:color w:val="002060"/>
          <w:szCs w:val="22"/>
        </w:rPr>
      </w:pPr>
    </w:p>
    <w:p w14:paraId="4FE142D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26800896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C9167C">
        <w:rPr>
          <w:rFonts w:ascii="Arial" w:hAnsi="Arial" w:cs="Arial"/>
          <w:b/>
          <w:bCs/>
          <w:color w:val="002060"/>
        </w:rPr>
        <w:t>2</w:t>
      </w:r>
      <w:r w:rsidR="007C6024">
        <w:rPr>
          <w:rFonts w:ascii="Arial" w:hAnsi="Arial" w:cs="Arial"/>
          <w:b/>
          <w:bCs/>
          <w:color w:val="002060"/>
        </w:rPr>
        <w:t>8</w:t>
      </w:r>
      <w:r>
        <w:rPr>
          <w:rFonts w:ascii="Arial" w:hAnsi="Arial" w:cs="Arial"/>
          <w:b/>
          <w:bCs/>
          <w:color w:val="002060"/>
        </w:rPr>
        <w:t xml:space="preserve"> febbraio 2022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2803598" w14:textId="77777777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75E2B6F6" w14:textId="677FACA2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F.I.G.C. – L.N.D.</w:t>
      </w:r>
    </w:p>
    <w:p w14:paraId="1591E4B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7F76C2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17899DCD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103E99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pec </w:t>
      </w:r>
      <w:hyperlink r:id="rId14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1FF48BDA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3281E">
        <w:rPr>
          <w:b/>
          <w:color w:val="002060"/>
          <w:u w:val="single"/>
        </w:rPr>
        <w:t>16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E1DB84" w14:textId="77777777" w:rsidR="00DD6978" w:rsidRDefault="00DD6978">
      <w:r>
        <w:separator/>
      </w:r>
    </w:p>
  </w:endnote>
  <w:endnote w:type="continuationSeparator" w:id="0">
    <w:p w14:paraId="7325F3F0" w14:textId="77777777" w:rsidR="00DD6978" w:rsidRDefault="00DD6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59927597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6A4425">
      <w:rPr>
        <w:rStyle w:val="Numeropagina"/>
        <w:rFonts w:ascii="Arial" w:hAnsi="Arial" w:cs="Arial"/>
        <w:noProof/>
        <w:color w:val="002060"/>
      </w:rPr>
      <w:t>19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6024">
      <w:rPr>
        <w:rStyle w:val="Numeropagina"/>
        <w:rFonts w:ascii="Arial" w:hAnsi="Arial" w:cs="Arial"/>
        <w:color w:val="002060"/>
      </w:rPr>
      <w:t>63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09DA4" w14:textId="77777777" w:rsidR="00DD6978" w:rsidRDefault="00DD6978">
      <w:r>
        <w:separator/>
      </w:r>
    </w:p>
  </w:footnote>
  <w:footnote w:type="continuationSeparator" w:id="0">
    <w:p w14:paraId="0D53DE18" w14:textId="77777777" w:rsidR="00DD6978" w:rsidRDefault="00DD69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7E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3765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30A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5BAA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492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0008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1D61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5AC6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412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4425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3BAA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024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07A0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281E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B3B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460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9D4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6978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5marche@lnd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yperlink" Target="mailto:c5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660EBC-04F6-49CF-8193-4B0F592BF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19</Pages>
  <Words>5540</Words>
  <Characters>31582</Characters>
  <Application>Microsoft Office Word</Application>
  <DocSecurity>0</DocSecurity>
  <Lines>263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37048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2022-02-10T09:18:00Z</cp:lastPrinted>
  <dcterms:created xsi:type="dcterms:W3CDTF">2022-02-16T16:14:00Z</dcterms:created>
  <dcterms:modified xsi:type="dcterms:W3CDTF">2022-02-16T16:14:00Z</dcterms:modified>
</cp:coreProperties>
</file>