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C2D045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E60C3">
              <w:rPr>
                <w:rFonts w:ascii="Arial" w:hAnsi="Arial" w:cs="Arial"/>
                <w:color w:val="002060"/>
                <w:sz w:val="40"/>
                <w:szCs w:val="40"/>
              </w:rPr>
              <w:t>6</w:t>
            </w:r>
            <w:r w:rsidR="008D47EC">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D47EC">
              <w:rPr>
                <w:rFonts w:ascii="Arial" w:hAnsi="Arial" w:cs="Arial"/>
                <w:color w:val="002060"/>
                <w:sz w:val="40"/>
                <w:szCs w:val="40"/>
              </w:rPr>
              <w:t>26</w:t>
            </w:r>
            <w:r w:rsidR="00CF4C7D" w:rsidRPr="000039D0">
              <w:rPr>
                <w:rFonts w:ascii="Arial" w:hAnsi="Arial" w:cs="Arial"/>
                <w:color w:val="002060"/>
                <w:sz w:val="40"/>
                <w:szCs w:val="40"/>
              </w:rPr>
              <w:t>/</w:t>
            </w:r>
            <w:r w:rsidR="00F65B41">
              <w:rPr>
                <w:rFonts w:ascii="Arial" w:hAnsi="Arial" w:cs="Arial"/>
                <w:color w:val="002060"/>
                <w:sz w:val="40"/>
                <w:szCs w:val="40"/>
              </w:rPr>
              <w:t>0</w:t>
            </w:r>
            <w:r w:rsidR="004A79C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5586AC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1</w:t>
        </w:r>
        <w:r w:rsidR="00AC19D9" w:rsidRPr="002419EA">
          <w:rPr>
            <w:noProof/>
            <w:webHidden/>
            <w:color w:val="002060"/>
          </w:rPr>
          <w:fldChar w:fldCharType="end"/>
        </w:r>
      </w:hyperlink>
    </w:p>
    <w:p w14:paraId="112EDB38" w14:textId="5A439A06" w:rsidR="00AC19D9" w:rsidRPr="002419EA" w:rsidRDefault="006F216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1</w:t>
        </w:r>
        <w:r w:rsidR="00AC19D9" w:rsidRPr="002419EA">
          <w:rPr>
            <w:noProof/>
            <w:webHidden/>
            <w:color w:val="002060"/>
          </w:rPr>
          <w:fldChar w:fldCharType="end"/>
        </w:r>
      </w:hyperlink>
    </w:p>
    <w:p w14:paraId="4D9CAD43" w14:textId="29BFEB58" w:rsidR="00AC19D9" w:rsidRPr="002419EA" w:rsidRDefault="006F216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2</w:t>
        </w:r>
        <w:r w:rsidR="00AC19D9" w:rsidRPr="002419EA">
          <w:rPr>
            <w:noProof/>
            <w:webHidden/>
            <w:color w:val="002060"/>
          </w:rPr>
          <w:fldChar w:fldCharType="end"/>
        </w:r>
      </w:hyperlink>
    </w:p>
    <w:p w14:paraId="0EAFCCD8" w14:textId="10EA6A72" w:rsidR="00AC19D9" w:rsidRPr="002419EA" w:rsidRDefault="006F216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2</w:t>
        </w:r>
        <w:r w:rsidR="00AC19D9" w:rsidRPr="002419EA">
          <w:rPr>
            <w:noProof/>
            <w:webHidden/>
            <w:color w:val="002060"/>
          </w:rPr>
          <w:fldChar w:fldCharType="end"/>
        </w:r>
      </w:hyperlink>
    </w:p>
    <w:p w14:paraId="0952245B" w14:textId="3D21E114" w:rsidR="00AC19D9" w:rsidRPr="002419EA" w:rsidRDefault="006F216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D0530">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61B54F6A" w:rsidR="00617DDB" w:rsidRPr="005A22F7" w:rsidRDefault="00617DDB" w:rsidP="00122193">
      <w:pPr>
        <w:pStyle w:val="LndNormale1"/>
        <w:rPr>
          <w:color w:val="002060"/>
        </w:rPr>
      </w:pPr>
    </w:p>
    <w:p w14:paraId="3CD592DB" w14:textId="77777777" w:rsidR="005A22F7" w:rsidRPr="005A22F7" w:rsidRDefault="005A22F7" w:rsidP="005A22F7">
      <w:pPr>
        <w:pStyle w:val="LndNormale1"/>
        <w:rPr>
          <w:b/>
          <w:color w:val="002060"/>
          <w:sz w:val="28"/>
          <w:szCs w:val="28"/>
        </w:rPr>
      </w:pPr>
      <w:r w:rsidRPr="005A22F7">
        <w:rPr>
          <w:b/>
          <w:color w:val="002060"/>
          <w:sz w:val="28"/>
          <w:szCs w:val="28"/>
        </w:rPr>
        <w:t>RITARDO DI 5 MINUTI INIZIO GARE</w:t>
      </w:r>
    </w:p>
    <w:p w14:paraId="6C24CB45" w14:textId="77777777" w:rsidR="005A22F7" w:rsidRPr="005A22F7" w:rsidRDefault="005A22F7" w:rsidP="005A22F7">
      <w:pPr>
        <w:pStyle w:val="LndNormale1"/>
        <w:rPr>
          <w:color w:val="002060"/>
        </w:rPr>
      </w:pPr>
    </w:p>
    <w:p w14:paraId="686FBDDD" w14:textId="6CF41DB6" w:rsidR="005A22F7" w:rsidRPr="005A22F7" w:rsidRDefault="005A22F7" w:rsidP="005A22F7">
      <w:pPr>
        <w:pStyle w:val="LndNormale1"/>
        <w:rPr>
          <w:color w:val="002060"/>
        </w:rPr>
      </w:pPr>
      <w:r w:rsidRPr="005A22F7">
        <w:rPr>
          <w:color w:val="002060"/>
        </w:rPr>
        <w:t>Si comunica che il Presidente Federale, al fine di porre la dovuta attenzione alla grave situazione umanitaria in corso in Ucraina e ritenendo necessario inviare un unanime messaggio di pace, ha disposto di ritardare di cinque minuti l’inizio delle gare di tutte le competizioni in programma nel fine settimana.</w:t>
      </w:r>
    </w:p>
    <w:p w14:paraId="21D3AD1D" w14:textId="5A971585" w:rsidR="005A22F7" w:rsidRPr="005A22F7" w:rsidRDefault="005A22F7" w:rsidP="005A22F7">
      <w:pPr>
        <w:pStyle w:val="LndNormale1"/>
        <w:rPr>
          <w:color w:val="002060"/>
        </w:rPr>
      </w:pPr>
    </w:p>
    <w:p w14:paraId="7121681B" w14:textId="77777777" w:rsidR="005A22F7" w:rsidRPr="005A22F7" w:rsidRDefault="005A22F7" w:rsidP="005A22F7">
      <w:pPr>
        <w:pStyle w:val="LndNormale1"/>
        <w:rPr>
          <w:color w:val="002060"/>
        </w:rPr>
      </w:pPr>
    </w:p>
    <w:p w14:paraId="50A5059B" w14:textId="77777777" w:rsidR="005A22F7" w:rsidRPr="005A22F7" w:rsidRDefault="005A22F7" w:rsidP="005A22F7">
      <w:pPr>
        <w:pStyle w:val="LndNormale1"/>
        <w:rPr>
          <w:b/>
          <w:color w:val="002060"/>
          <w:sz w:val="28"/>
          <w:szCs w:val="28"/>
        </w:rPr>
      </w:pPr>
      <w:r w:rsidRPr="005A22F7">
        <w:rPr>
          <w:b/>
          <w:color w:val="002060"/>
          <w:sz w:val="28"/>
          <w:szCs w:val="28"/>
        </w:rPr>
        <w:t>DIFFUSIONE MESSAGGIO PRIMA DELL’INIZIO DELLE GARE</w:t>
      </w:r>
    </w:p>
    <w:p w14:paraId="08B0DAD1" w14:textId="77777777" w:rsidR="005A22F7" w:rsidRPr="005A22F7" w:rsidRDefault="005A22F7" w:rsidP="005A22F7">
      <w:pPr>
        <w:pStyle w:val="LndNormale1"/>
        <w:rPr>
          <w:color w:val="002060"/>
        </w:rPr>
      </w:pPr>
    </w:p>
    <w:p w14:paraId="65D4DD81" w14:textId="29A3B704" w:rsidR="005A22F7" w:rsidRPr="005A22F7" w:rsidRDefault="005A22F7" w:rsidP="005A22F7">
      <w:pPr>
        <w:pStyle w:val="LndNormale1"/>
        <w:rPr>
          <w:color w:val="002060"/>
        </w:rPr>
      </w:pPr>
      <w:r w:rsidRPr="005A22F7">
        <w:rPr>
          <w:color w:val="002060"/>
        </w:rPr>
        <w:t>Si invitano le Società, laddove possibile, a voler trasmettere all’interno dell’impianto sportivo, in concomitanza con i cinque minuti di ingresso posticipato in campo, il seguente messaggio:</w:t>
      </w:r>
    </w:p>
    <w:p w14:paraId="324281AB" w14:textId="77777777" w:rsidR="005A22F7" w:rsidRPr="005A22F7" w:rsidRDefault="005A22F7" w:rsidP="005A22F7">
      <w:pPr>
        <w:pStyle w:val="LndNormale1"/>
        <w:rPr>
          <w:b/>
          <w:color w:val="002060"/>
          <w:sz w:val="24"/>
          <w:szCs w:val="24"/>
        </w:rPr>
      </w:pPr>
      <w:r w:rsidRPr="005A22F7">
        <w:rPr>
          <w:b/>
          <w:color w:val="002060"/>
          <w:sz w:val="24"/>
          <w:szCs w:val="24"/>
        </w:rPr>
        <w:t>“Il calcio italiano unito scende in campo per la pace. La guerra non è la soluzione per risolvere i dissidi.</w:t>
      </w:r>
    </w:p>
    <w:p w14:paraId="3C7554DD" w14:textId="77777777" w:rsidR="005A22F7" w:rsidRPr="005A22F7" w:rsidRDefault="005A22F7" w:rsidP="005A22F7">
      <w:pPr>
        <w:pStyle w:val="LndNormale1"/>
        <w:rPr>
          <w:b/>
          <w:color w:val="002060"/>
          <w:sz w:val="24"/>
          <w:szCs w:val="24"/>
        </w:rPr>
      </w:pPr>
      <w:r w:rsidRPr="005A22F7">
        <w:rPr>
          <w:b/>
          <w:color w:val="002060"/>
          <w:sz w:val="24"/>
          <w:szCs w:val="24"/>
        </w:rPr>
        <w:t>Il posticipo del calcio d’inizio delle gare in programma questo fine settimana rappresenta un segnale concreto di grande preoccupazione per la crisi in corso e di forte sensibilizzazione per promuovere ul dialogo in Ucraina.</w:t>
      </w:r>
    </w:p>
    <w:p w14:paraId="03B47412" w14:textId="62489912" w:rsidR="005A22F7" w:rsidRPr="005A22F7" w:rsidRDefault="005A22F7" w:rsidP="005A22F7">
      <w:pPr>
        <w:pStyle w:val="LndNormale1"/>
        <w:rPr>
          <w:b/>
          <w:color w:val="002060"/>
          <w:sz w:val="24"/>
          <w:szCs w:val="24"/>
        </w:rPr>
      </w:pPr>
      <w:r w:rsidRPr="005A22F7">
        <w:rPr>
          <w:b/>
          <w:color w:val="002060"/>
          <w:sz w:val="24"/>
          <w:szCs w:val="24"/>
        </w:rPr>
        <w:t>Il calcio non fa politica, ma reclama a gran voce la pace!”</w:t>
      </w:r>
    </w:p>
    <w:p w14:paraId="16253743" w14:textId="235B60A6" w:rsidR="005A22F7" w:rsidRDefault="005A22F7" w:rsidP="005A22F7">
      <w:pPr>
        <w:pStyle w:val="LndNormale1"/>
        <w:rPr>
          <w:bCs/>
          <w:color w:val="002060"/>
          <w:szCs w:val="22"/>
        </w:rPr>
      </w:pPr>
    </w:p>
    <w:p w14:paraId="039774C2" w14:textId="6466EFA5" w:rsidR="00830FE4" w:rsidRDefault="00830FE4" w:rsidP="005A22F7">
      <w:pPr>
        <w:pStyle w:val="LndNormale1"/>
        <w:rPr>
          <w:bCs/>
          <w:color w:val="002060"/>
          <w:szCs w:val="22"/>
        </w:rPr>
      </w:pPr>
    </w:p>
    <w:p w14:paraId="334ED125" w14:textId="77777777" w:rsidR="00830FE4" w:rsidRPr="00830FE4" w:rsidRDefault="00830FE4" w:rsidP="00830FE4">
      <w:pPr>
        <w:pStyle w:val="LndNormale1"/>
        <w:rPr>
          <w:b/>
          <w:color w:val="002060"/>
          <w:sz w:val="28"/>
          <w:szCs w:val="28"/>
        </w:rPr>
      </w:pPr>
      <w:r w:rsidRPr="00830FE4">
        <w:rPr>
          <w:b/>
          <w:color w:val="002060"/>
          <w:sz w:val="28"/>
          <w:szCs w:val="28"/>
        </w:rPr>
        <w:t>CU N. 171/A DEL 16.02.2022</w:t>
      </w:r>
    </w:p>
    <w:p w14:paraId="71BA3CC6" w14:textId="77777777" w:rsidR="00830FE4" w:rsidRPr="00830FE4" w:rsidRDefault="00830FE4" w:rsidP="00830FE4">
      <w:pPr>
        <w:pStyle w:val="LndNormale1"/>
        <w:rPr>
          <w:color w:val="002060"/>
          <w:szCs w:val="22"/>
        </w:rPr>
      </w:pPr>
    </w:p>
    <w:p w14:paraId="10BA6AF3" w14:textId="77777777" w:rsidR="00830FE4" w:rsidRPr="00830FE4" w:rsidRDefault="00830FE4" w:rsidP="00830FE4">
      <w:pPr>
        <w:pStyle w:val="LndNormale1"/>
        <w:rPr>
          <w:b/>
          <w:color w:val="002060"/>
          <w:szCs w:val="22"/>
          <w:u w:val="single"/>
        </w:rPr>
      </w:pPr>
      <w:r w:rsidRPr="00830FE4">
        <w:rPr>
          <w:b/>
          <w:color w:val="002060"/>
          <w:szCs w:val="22"/>
          <w:u w:val="single"/>
        </w:rPr>
        <w:t>STRALCIO</w:t>
      </w:r>
    </w:p>
    <w:p w14:paraId="5AA598DC" w14:textId="77777777" w:rsidR="00830FE4" w:rsidRPr="00830FE4" w:rsidRDefault="00830FE4" w:rsidP="00830FE4">
      <w:pPr>
        <w:pStyle w:val="LndNormale1"/>
        <w:rPr>
          <w:color w:val="002060"/>
          <w:szCs w:val="22"/>
        </w:rPr>
      </w:pPr>
      <w:r w:rsidRPr="00830FE4">
        <w:rPr>
          <w:color w:val="002060"/>
          <w:szCs w:val="22"/>
        </w:rPr>
        <w:t>Il Consiglio Federale ha deliberato di integrare la composizione degli Organi Territoriali della Giustizia Sportiva con la seguente nomina:</w:t>
      </w:r>
    </w:p>
    <w:p w14:paraId="1DE60CAF" w14:textId="77777777" w:rsidR="00830FE4" w:rsidRPr="00830FE4" w:rsidRDefault="00830FE4" w:rsidP="00830FE4">
      <w:pPr>
        <w:pStyle w:val="LndNormale1"/>
        <w:rPr>
          <w:color w:val="002060"/>
          <w:szCs w:val="22"/>
        </w:rPr>
      </w:pPr>
    </w:p>
    <w:p w14:paraId="1D816A78" w14:textId="77777777" w:rsidR="00830FE4" w:rsidRPr="00830FE4" w:rsidRDefault="00830FE4" w:rsidP="00830FE4">
      <w:pPr>
        <w:pStyle w:val="LndNormale1"/>
        <w:rPr>
          <w:b/>
          <w:color w:val="002060"/>
          <w:szCs w:val="22"/>
          <w:u w:val="single"/>
        </w:rPr>
      </w:pPr>
      <w:r w:rsidRPr="00830FE4">
        <w:rPr>
          <w:b/>
          <w:color w:val="002060"/>
          <w:szCs w:val="22"/>
          <w:u w:val="single"/>
        </w:rPr>
        <w:t xml:space="preserve">COMITATO REGIONALE MARCHE </w:t>
      </w:r>
    </w:p>
    <w:p w14:paraId="08DE4FB8" w14:textId="77777777" w:rsidR="00830FE4" w:rsidRPr="00830FE4" w:rsidRDefault="00830FE4" w:rsidP="00830FE4">
      <w:pPr>
        <w:pStyle w:val="LndNormale1"/>
        <w:ind w:left="3540" w:hanging="3540"/>
        <w:rPr>
          <w:color w:val="002060"/>
          <w:szCs w:val="22"/>
        </w:rPr>
      </w:pPr>
      <w:r w:rsidRPr="00830FE4">
        <w:rPr>
          <w:color w:val="002060"/>
          <w:szCs w:val="22"/>
        </w:rPr>
        <w:t>Giudice Sportivo</w:t>
      </w:r>
      <w:r w:rsidRPr="00830FE4">
        <w:rPr>
          <w:color w:val="002060"/>
          <w:szCs w:val="22"/>
        </w:rPr>
        <w:tab/>
      </w:r>
      <w:r w:rsidRPr="00830FE4">
        <w:rPr>
          <w:b/>
          <w:color w:val="002060"/>
          <w:szCs w:val="22"/>
        </w:rPr>
        <w:t>AGNESE LAZZARETTI</w:t>
      </w:r>
      <w:r w:rsidRPr="00830FE4">
        <w:rPr>
          <w:color w:val="002060"/>
          <w:szCs w:val="22"/>
        </w:rPr>
        <w:t>, già Sostituto Giudice Sportivo, in sostituzione di Claudio Romagnoli, deceduto.</w:t>
      </w:r>
    </w:p>
    <w:p w14:paraId="5C047D7B" w14:textId="77777777" w:rsidR="00830FE4" w:rsidRPr="00830FE4" w:rsidRDefault="00830FE4" w:rsidP="005A22F7">
      <w:pPr>
        <w:pStyle w:val="LndNormale1"/>
        <w:rPr>
          <w:bCs/>
          <w:color w:val="002060"/>
          <w:szCs w:val="22"/>
        </w:rPr>
      </w:pPr>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3423EED6" w14:textId="77777777" w:rsidR="005A22F7" w:rsidRPr="005A22F7" w:rsidRDefault="005A22F7" w:rsidP="005A22F7">
      <w:pPr>
        <w:pStyle w:val="LndNormale1"/>
        <w:rPr>
          <w:b/>
          <w:color w:val="002060"/>
          <w:sz w:val="28"/>
          <w:szCs w:val="28"/>
        </w:rPr>
      </w:pPr>
      <w:r w:rsidRPr="005A22F7">
        <w:rPr>
          <w:b/>
          <w:color w:val="002060"/>
          <w:sz w:val="28"/>
          <w:szCs w:val="28"/>
        </w:rPr>
        <w:t>ELENCO SOCIETA’ AVENTI DIRITTO DI VOTO</w:t>
      </w:r>
    </w:p>
    <w:p w14:paraId="5DCF18B7" w14:textId="77777777" w:rsidR="005A22F7" w:rsidRPr="005A22F7" w:rsidRDefault="005A22F7" w:rsidP="005A22F7">
      <w:pPr>
        <w:pStyle w:val="LndNormale1"/>
        <w:rPr>
          <w:color w:val="002060"/>
          <w:szCs w:val="22"/>
        </w:rPr>
      </w:pPr>
    </w:p>
    <w:p w14:paraId="618E5B5C" w14:textId="52428AAE" w:rsidR="005A22F7" w:rsidRPr="005A22F7" w:rsidRDefault="005A22F7" w:rsidP="005A22F7">
      <w:pPr>
        <w:pStyle w:val="LndNormale1"/>
        <w:rPr>
          <w:color w:val="002060"/>
          <w:szCs w:val="22"/>
        </w:rPr>
      </w:pPr>
      <w:r w:rsidRPr="005A22F7">
        <w:rPr>
          <w:color w:val="002060"/>
          <w:szCs w:val="22"/>
        </w:rPr>
        <w:t>Si allega al presente CU l’elenco delle Società aventi diritto di voto che annulla e sostituisce quello allegato al CU n. 158 del 21.02.2022.</w:t>
      </w:r>
    </w:p>
    <w:p w14:paraId="2398B351" w14:textId="77777777" w:rsidR="005A22F7" w:rsidRPr="005A22F7" w:rsidRDefault="005A22F7" w:rsidP="009D0C38">
      <w:pPr>
        <w:pStyle w:val="LndNormale1"/>
        <w:rPr>
          <w:color w:val="002060"/>
          <w:szCs w:val="22"/>
        </w:rPr>
      </w:pPr>
    </w:p>
    <w:p w14:paraId="00811069" w14:textId="725F32E2" w:rsidR="009C2032" w:rsidRPr="005A22F7"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lastRenderedPageBreak/>
        <w:t>NOTIZIE SU ATTIVITA’ AGONISTICA</w:t>
      </w:r>
    </w:p>
    <w:p w14:paraId="18BE2AB0" w14:textId="77777777" w:rsidR="00EB7681" w:rsidRPr="00B454B6" w:rsidRDefault="00EB7681" w:rsidP="00EB7681">
      <w:pPr>
        <w:pStyle w:val="breakline"/>
        <w:rPr>
          <w:rFonts w:eastAsiaTheme="minorEastAsia"/>
          <w:color w:val="002060"/>
        </w:rPr>
      </w:pPr>
    </w:p>
    <w:p w14:paraId="5BE50A1E" w14:textId="77777777" w:rsidR="008D47EC" w:rsidRPr="00687226" w:rsidRDefault="008D47EC" w:rsidP="008D47EC">
      <w:pPr>
        <w:pStyle w:val="titolocampionato0"/>
        <w:shd w:val="clear" w:color="auto" w:fill="CCCCCC"/>
        <w:spacing w:before="80" w:after="40"/>
        <w:rPr>
          <w:color w:val="002060"/>
        </w:rPr>
      </w:pPr>
      <w:r w:rsidRPr="00687226">
        <w:rPr>
          <w:color w:val="002060"/>
        </w:rPr>
        <w:t>CALCIO A CINQUE SERIE C2</w:t>
      </w:r>
    </w:p>
    <w:p w14:paraId="28A0D9F0" w14:textId="77777777" w:rsidR="008D47EC" w:rsidRPr="00687226" w:rsidRDefault="008D47EC" w:rsidP="008D47EC">
      <w:pPr>
        <w:pStyle w:val="titoloprinc0"/>
        <w:rPr>
          <w:color w:val="002060"/>
        </w:rPr>
      </w:pPr>
      <w:r w:rsidRPr="00687226">
        <w:rPr>
          <w:color w:val="002060"/>
        </w:rPr>
        <w:t>RISULTATI</w:t>
      </w:r>
    </w:p>
    <w:p w14:paraId="3DD59C70" w14:textId="77777777" w:rsidR="008D47EC" w:rsidRPr="00687226" w:rsidRDefault="008D47EC" w:rsidP="008D47EC">
      <w:pPr>
        <w:pStyle w:val="breakline"/>
        <w:rPr>
          <w:color w:val="002060"/>
        </w:rPr>
      </w:pPr>
    </w:p>
    <w:p w14:paraId="46DF3CC5" w14:textId="77777777" w:rsidR="008D47EC" w:rsidRPr="00687226" w:rsidRDefault="008D47EC" w:rsidP="008D47EC">
      <w:pPr>
        <w:pStyle w:val="sottotitolocampionato10"/>
        <w:rPr>
          <w:color w:val="002060"/>
        </w:rPr>
      </w:pPr>
      <w:r w:rsidRPr="00687226">
        <w:rPr>
          <w:color w:val="002060"/>
        </w:rPr>
        <w:t>RISULTATI UFFICIALI GARE DEL 25/02/2022</w:t>
      </w:r>
    </w:p>
    <w:p w14:paraId="7D2B215D" w14:textId="77777777" w:rsidR="008D47EC" w:rsidRPr="008D47EC" w:rsidRDefault="008D47EC" w:rsidP="008D47EC">
      <w:pPr>
        <w:pStyle w:val="sottotitolocampionato20"/>
        <w:spacing w:before="0" w:beforeAutospacing="0" w:after="0" w:afterAutospacing="0"/>
        <w:rPr>
          <w:rFonts w:ascii="Arial" w:hAnsi="Arial" w:cs="Arial"/>
          <w:color w:val="002060"/>
          <w:sz w:val="20"/>
          <w:szCs w:val="20"/>
        </w:rPr>
      </w:pPr>
      <w:r w:rsidRPr="008D47EC">
        <w:rPr>
          <w:rFonts w:ascii="Arial" w:hAnsi="Arial" w:cs="Arial"/>
          <w:color w:val="002060"/>
          <w:sz w:val="20"/>
          <w:szCs w:val="20"/>
        </w:rPr>
        <w:t>Si trascrivono qui di seguito i risultati ufficiali delle gare disputate</w:t>
      </w:r>
    </w:p>
    <w:p w14:paraId="7AABD7C8" w14:textId="77777777" w:rsidR="008D47EC" w:rsidRPr="00687226" w:rsidRDefault="008D47EC" w:rsidP="008D47E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47EC" w:rsidRPr="00687226" w14:paraId="108DD64D" w14:textId="77777777" w:rsidTr="00410FF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47EC" w:rsidRPr="00687226" w14:paraId="6EB45988" w14:textId="77777777" w:rsidTr="00410F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1FC2F" w14:textId="77777777" w:rsidR="008D47EC" w:rsidRPr="00687226" w:rsidRDefault="008D47EC" w:rsidP="00410FFF">
                  <w:pPr>
                    <w:pStyle w:val="headertabella0"/>
                    <w:rPr>
                      <w:color w:val="002060"/>
                    </w:rPr>
                  </w:pPr>
                  <w:r w:rsidRPr="00687226">
                    <w:rPr>
                      <w:color w:val="002060"/>
                    </w:rPr>
                    <w:t>GIRONE C - 2 Giornata - R</w:t>
                  </w:r>
                </w:p>
              </w:tc>
            </w:tr>
            <w:tr w:rsidR="008D47EC" w:rsidRPr="00687226" w14:paraId="50576B4F" w14:textId="77777777" w:rsidTr="00410FF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DBBB08" w14:textId="77777777" w:rsidR="008D47EC" w:rsidRPr="00687226" w:rsidRDefault="008D47EC" w:rsidP="00410FFF">
                  <w:pPr>
                    <w:pStyle w:val="rowtabella0"/>
                    <w:rPr>
                      <w:color w:val="002060"/>
                    </w:rPr>
                  </w:pPr>
                  <w:r w:rsidRPr="00687226">
                    <w:rPr>
                      <w:color w:val="002060"/>
                    </w:rPr>
                    <w:t>REAL EAGLES VIRTUS PAGLIA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2E8DD" w14:textId="77777777" w:rsidR="008D47EC" w:rsidRPr="00687226" w:rsidRDefault="008D47EC" w:rsidP="00410FFF">
                  <w:pPr>
                    <w:pStyle w:val="rowtabella0"/>
                    <w:rPr>
                      <w:color w:val="002060"/>
                    </w:rPr>
                  </w:pPr>
                  <w:r w:rsidRPr="00687226">
                    <w:rPr>
                      <w:color w:val="002060"/>
                    </w:rPr>
                    <w:t>- RIVIERA DELLE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C40A5" w14:textId="77777777" w:rsidR="008D47EC" w:rsidRPr="00687226" w:rsidRDefault="008D47EC" w:rsidP="00410FFF">
                  <w:pPr>
                    <w:pStyle w:val="rowtabella0"/>
                    <w:jc w:val="center"/>
                    <w:rPr>
                      <w:color w:val="002060"/>
                    </w:rPr>
                  </w:pPr>
                  <w:r w:rsidRPr="00687226">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D8FC64" w14:textId="77777777" w:rsidR="008D47EC" w:rsidRPr="00687226" w:rsidRDefault="008D47EC" w:rsidP="00410FFF">
                  <w:pPr>
                    <w:pStyle w:val="rowtabella0"/>
                    <w:jc w:val="center"/>
                    <w:rPr>
                      <w:color w:val="002060"/>
                    </w:rPr>
                  </w:pPr>
                  <w:r w:rsidRPr="00687226">
                    <w:rPr>
                      <w:color w:val="002060"/>
                    </w:rPr>
                    <w:t> </w:t>
                  </w:r>
                </w:p>
              </w:tc>
            </w:tr>
          </w:tbl>
          <w:p w14:paraId="44BC8D84" w14:textId="77777777" w:rsidR="008D47EC" w:rsidRPr="00687226" w:rsidRDefault="008D47EC" w:rsidP="00410FFF">
            <w:pPr>
              <w:rPr>
                <w:color w:val="002060"/>
              </w:rPr>
            </w:pPr>
          </w:p>
        </w:tc>
      </w:tr>
    </w:tbl>
    <w:p w14:paraId="2C62F72E" w14:textId="77777777" w:rsidR="008D47EC" w:rsidRPr="00687226" w:rsidRDefault="008D47EC" w:rsidP="008D47EC">
      <w:pPr>
        <w:pStyle w:val="breakline"/>
        <w:rPr>
          <w:color w:val="002060"/>
        </w:rPr>
      </w:pPr>
    </w:p>
    <w:p w14:paraId="6BB163D2" w14:textId="77777777" w:rsidR="008D47EC" w:rsidRPr="00687226" w:rsidRDefault="008D47EC" w:rsidP="008D47EC">
      <w:pPr>
        <w:pStyle w:val="breakline"/>
        <w:rPr>
          <w:color w:val="002060"/>
        </w:rPr>
      </w:pPr>
    </w:p>
    <w:p w14:paraId="0F4F4D67" w14:textId="77777777" w:rsidR="008D47EC" w:rsidRPr="00687226" w:rsidRDefault="008D47EC" w:rsidP="008D47EC">
      <w:pPr>
        <w:pStyle w:val="titoloprinc0"/>
        <w:rPr>
          <w:color w:val="002060"/>
        </w:rPr>
      </w:pPr>
      <w:r w:rsidRPr="00687226">
        <w:rPr>
          <w:color w:val="002060"/>
        </w:rPr>
        <w:t>GIUDICE SPORTIVO</w:t>
      </w:r>
    </w:p>
    <w:p w14:paraId="70592149" w14:textId="77777777" w:rsidR="008D47EC" w:rsidRPr="00687226" w:rsidRDefault="008D47EC" w:rsidP="008D47EC">
      <w:pPr>
        <w:pStyle w:val="diffida"/>
        <w:rPr>
          <w:color w:val="002060"/>
        </w:rPr>
      </w:pPr>
      <w:r w:rsidRPr="00687226">
        <w:rPr>
          <w:color w:val="002060"/>
        </w:rPr>
        <w:t>Il Sostituto Giudice Sportivo Avv. Federica Sorrentino, nella seduta del 26/02/2022 ha adottato le decisioni che di seguito integralmente si riportano:</w:t>
      </w:r>
    </w:p>
    <w:p w14:paraId="265EE88E" w14:textId="77777777" w:rsidR="008D47EC" w:rsidRPr="00687226" w:rsidRDefault="008D47EC" w:rsidP="008D47EC">
      <w:pPr>
        <w:pStyle w:val="titolo10"/>
        <w:rPr>
          <w:color w:val="002060"/>
        </w:rPr>
      </w:pPr>
      <w:r w:rsidRPr="00687226">
        <w:rPr>
          <w:color w:val="002060"/>
        </w:rPr>
        <w:t xml:space="preserve">GARE DEL 25/ 2/2022 </w:t>
      </w:r>
    </w:p>
    <w:p w14:paraId="220C4CF4" w14:textId="77777777" w:rsidR="008D47EC" w:rsidRPr="00687226" w:rsidRDefault="008D47EC" w:rsidP="008D47EC">
      <w:pPr>
        <w:pStyle w:val="titolo7a"/>
        <w:rPr>
          <w:color w:val="002060"/>
        </w:rPr>
      </w:pPr>
      <w:r w:rsidRPr="00687226">
        <w:rPr>
          <w:color w:val="002060"/>
        </w:rPr>
        <w:t xml:space="preserve">PROVVEDIMENTI DISCIPLINARI </w:t>
      </w:r>
    </w:p>
    <w:p w14:paraId="4CF0FD6A" w14:textId="77777777" w:rsidR="008D47EC" w:rsidRPr="00687226" w:rsidRDefault="008D47EC" w:rsidP="008D47EC">
      <w:pPr>
        <w:pStyle w:val="titolo7b0"/>
        <w:rPr>
          <w:color w:val="002060"/>
        </w:rPr>
      </w:pPr>
      <w:r w:rsidRPr="00687226">
        <w:rPr>
          <w:color w:val="002060"/>
        </w:rPr>
        <w:t xml:space="preserve">In base alle risultanze degli atti ufficiali sono state deliberate le seguenti sanzioni disciplinari. </w:t>
      </w:r>
    </w:p>
    <w:p w14:paraId="54369E01" w14:textId="77777777" w:rsidR="008D47EC" w:rsidRPr="00687226" w:rsidRDefault="008D47EC" w:rsidP="008D47EC">
      <w:pPr>
        <w:pStyle w:val="titolo30"/>
        <w:rPr>
          <w:color w:val="002060"/>
        </w:rPr>
      </w:pPr>
      <w:r w:rsidRPr="00687226">
        <w:rPr>
          <w:color w:val="002060"/>
        </w:rPr>
        <w:t xml:space="preserve">DIRIGENTI </w:t>
      </w:r>
    </w:p>
    <w:p w14:paraId="4E5865AD" w14:textId="77777777" w:rsidR="008D47EC" w:rsidRPr="00687226" w:rsidRDefault="008D47EC" w:rsidP="008D47EC">
      <w:pPr>
        <w:pStyle w:val="titolo20"/>
        <w:rPr>
          <w:color w:val="002060"/>
        </w:rPr>
      </w:pPr>
      <w:r w:rsidRPr="0068722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47EC" w:rsidRPr="00687226" w14:paraId="50F2023E" w14:textId="77777777" w:rsidTr="00410FFF">
        <w:tc>
          <w:tcPr>
            <w:tcW w:w="2200" w:type="dxa"/>
            <w:tcMar>
              <w:top w:w="20" w:type="dxa"/>
              <w:left w:w="20" w:type="dxa"/>
              <w:bottom w:w="20" w:type="dxa"/>
              <w:right w:w="20" w:type="dxa"/>
            </w:tcMar>
            <w:vAlign w:val="center"/>
            <w:hideMark/>
          </w:tcPr>
          <w:p w14:paraId="30418B78" w14:textId="77777777" w:rsidR="008D47EC" w:rsidRPr="00687226" w:rsidRDefault="008D47EC" w:rsidP="00410FFF">
            <w:pPr>
              <w:pStyle w:val="movimento"/>
              <w:rPr>
                <w:color w:val="002060"/>
              </w:rPr>
            </w:pPr>
            <w:r w:rsidRPr="00687226">
              <w:rPr>
                <w:color w:val="002060"/>
              </w:rPr>
              <w:t>GROSSI LEONARDO</w:t>
            </w:r>
          </w:p>
        </w:tc>
        <w:tc>
          <w:tcPr>
            <w:tcW w:w="2200" w:type="dxa"/>
            <w:tcMar>
              <w:top w:w="20" w:type="dxa"/>
              <w:left w:w="20" w:type="dxa"/>
              <w:bottom w:w="20" w:type="dxa"/>
              <w:right w:w="20" w:type="dxa"/>
            </w:tcMar>
            <w:vAlign w:val="center"/>
            <w:hideMark/>
          </w:tcPr>
          <w:p w14:paraId="5D904A77" w14:textId="77777777" w:rsidR="008D47EC" w:rsidRPr="00687226" w:rsidRDefault="008D47EC" w:rsidP="00410FFF">
            <w:pPr>
              <w:pStyle w:val="movimento2"/>
              <w:rPr>
                <w:color w:val="002060"/>
              </w:rPr>
            </w:pPr>
            <w:r w:rsidRPr="00687226">
              <w:rPr>
                <w:color w:val="002060"/>
              </w:rPr>
              <w:t xml:space="preserve">(RIVIERA DELLE PALME) </w:t>
            </w:r>
          </w:p>
        </w:tc>
        <w:tc>
          <w:tcPr>
            <w:tcW w:w="800" w:type="dxa"/>
            <w:tcMar>
              <w:top w:w="20" w:type="dxa"/>
              <w:left w:w="20" w:type="dxa"/>
              <w:bottom w:w="20" w:type="dxa"/>
              <w:right w:w="20" w:type="dxa"/>
            </w:tcMar>
            <w:vAlign w:val="center"/>
            <w:hideMark/>
          </w:tcPr>
          <w:p w14:paraId="0385A933" w14:textId="77777777" w:rsidR="008D47EC" w:rsidRPr="00687226" w:rsidRDefault="008D47EC" w:rsidP="00410FFF">
            <w:pPr>
              <w:pStyle w:val="movimento"/>
              <w:rPr>
                <w:color w:val="002060"/>
              </w:rPr>
            </w:pPr>
            <w:r w:rsidRPr="00687226">
              <w:rPr>
                <w:color w:val="002060"/>
              </w:rPr>
              <w:t> </w:t>
            </w:r>
          </w:p>
        </w:tc>
        <w:tc>
          <w:tcPr>
            <w:tcW w:w="2200" w:type="dxa"/>
            <w:tcMar>
              <w:top w:w="20" w:type="dxa"/>
              <w:left w:w="20" w:type="dxa"/>
              <w:bottom w:w="20" w:type="dxa"/>
              <w:right w:w="20" w:type="dxa"/>
            </w:tcMar>
            <w:vAlign w:val="center"/>
            <w:hideMark/>
          </w:tcPr>
          <w:p w14:paraId="39B8C792" w14:textId="77777777" w:rsidR="008D47EC" w:rsidRPr="00687226" w:rsidRDefault="008D47EC" w:rsidP="00410FFF">
            <w:pPr>
              <w:pStyle w:val="movimento"/>
              <w:rPr>
                <w:color w:val="002060"/>
              </w:rPr>
            </w:pPr>
            <w:r w:rsidRPr="00687226">
              <w:rPr>
                <w:color w:val="002060"/>
              </w:rPr>
              <w:t> </w:t>
            </w:r>
          </w:p>
        </w:tc>
        <w:tc>
          <w:tcPr>
            <w:tcW w:w="2200" w:type="dxa"/>
            <w:tcMar>
              <w:top w:w="20" w:type="dxa"/>
              <w:left w:w="20" w:type="dxa"/>
              <w:bottom w:w="20" w:type="dxa"/>
              <w:right w:w="20" w:type="dxa"/>
            </w:tcMar>
            <w:vAlign w:val="center"/>
            <w:hideMark/>
          </w:tcPr>
          <w:p w14:paraId="00CCEECE" w14:textId="77777777" w:rsidR="008D47EC" w:rsidRPr="00687226" w:rsidRDefault="008D47EC" w:rsidP="00410FFF">
            <w:pPr>
              <w:pStyle w:val="movimento2"/>
              <w:rPr>
                <w:color w:val="002060"/>
              </w:rPr>
            </w:pPr>
            <w:r w:rsidRPr="00687226">
              <w:rPr>
                <w:color w:val="002060"/>
              </w:rPr>
              <w:t> </w:t>
            </w:r>
          </w:p>
        </w:tc>
      </w:tr>
    </w:tbl>
    <w:p w14:paraId="6F4CE135" w14:textId="77777777" w:rsidR="008D47EC" w:rsidRPr="00687226" w:rsidRDefault="008D47EC" w:rsidP="008D47EC">
      <w:pPr>
        <w:pStyle w:val="titolo30"/>
        <w:rPr>
          <w:color w:val="002060"/>
        </w:rPr>
      </w:pPr>
      <w:r w:rsidRPr="00687226">
        <w:rPr>
          <w:color w:val="002060"/>
        </w:rPr>
        <w:t xml:space="preserve">CALCIATORI NON ESPULSI </w:t>
      </w:r>
    </w:p>
    <w:p w14:paraId="7368AE01" w14:textId="77777777" w:rsidR="008D47EC" w:rsidRPr="00687226" w:rsidRDefault="008D47EC" w:rsidP="008D47EC">
      <w:pPr>
        <w:pStyle w:val="titolo20"/>
        <w:rPr>
          <w:color w:val="002060"/>
        </w:rPr>
      </w:pPr>
      <w:r w:rsidRPr="0068722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47EC" w:rsidRPr="00687226" w14:paraId="4A1EC67C" w14:textId="77777777" w:rsidTr="00410FFF">
        <w:tc>
          <w:tcPr>
            <w:tcW w:w="2200" w:type="dxa"/>
            <w:tcMar>
              <w:top w:w="20" w:type="dxa"/>
              <w:left w:w="20" w:type="dxa"/>
              <w:bottom w:w="20" w:type="dxa"/>
              <w:right w:w="20" w:type="dxa"/>
            </w:tcMar>
            <w:vAlign w:val="center"/>
            <w:hideMark/>
          </w:tcPr>
          <w:p w14:paraId="11E85108" w14:textId="77777777" w:rsidR="008D47EC" w:rsidRPr="00687226" w:rsidRDefault="008D47EC" w:rsidP="00410FFF">
            <w:pPr>
              <w:pStyle w:val="movimento"/>
              <w:rPr>
                <w:color w:val="002060"/>
              </w:rPr>
            </w:pPr>
            <w:r w:rsidRPr="00687226">
              <w:rPr>
                <w:color w:val="002060"/>
              </w:rPr>
              <w:t>BRUNO SIMONE</w:t>
            </w:r>
          </w:p>
        </w:tc>
        <w:tc>
          <w:tcPr>
            <w:tcW w:w="2200" w:type="dxa"/>
            <w:tcMar>
              <w:top w:w="20" w:type="dxa"/>
              <w:left w:w="20" w:type="dxa"/>
              <w:bottom w:w="20" w:type="dxa"/>
              <w:right w:w="20" w:type="dxa"/>
            </w:tcMar>
            <w:vAlign w:val="center"/>
            <w:hideMark/>
          </w:tcPr>
          <w:p w14:paraId="18794C57" w14:textId="77777777" w:rsidR="008D47EC" w:rsidRPr="00687226" w:rsidRDefault="008D47EC" w:rsidP="00410FFF">
            <w:pPr>
              <w:pStyle w:val="movimento2"/>
              <w:rPr>
                <w:color w:val="002060"/>
              </w:rPr>
            </w:pPr>
            <w:r w:rsidRPr="00687226">
              <w:rPr>
                <w:color w:val="002060"/>
              </w:rPr>
              <w:t xml:space="preserve">(REAL EAGLES VIRTUS PAGLIA) </w:t>
            </w:r>
          </w:p>
        </w:tc>
        <w:tc>
          <w:tcPr>
            <w:tcW w:w="800" w:type="dxa"/>
            <w:tcMar>
              <w:top w:w="20" w:type="dxa"/>
              <w:left w:w="20" w:type="dxa"/>
              <w:bottom w:w="20" w:type="dxa"/>
              <w:right w:w="20" w:type="dxa"/>
            </w:tcMar>
            <w:vAlign w:val="center"/>
            <w:hideMark/>
          </w:tcPr>
          <w:p w14:paraId="0072746F" w14:textId="77777777" w:rsidR="008D47EC" w:rsidRPr="00687226" w:rsidRDefault="008D47EC" w:rsidP="00410FFF">
            <w:pPr>
              <w:pStyle w:val="movimento"/>
              <w:rPr>
                <w:color w:val="002060"/>
              </w:rPr>
            </w:pPr>
            <w:r w:rsidRPr="00687226">
              <w:rPr>
                <w:color w:val="002060"/>
              </w:rPr>
              <w:t> </w:t>
            </w:r>
          </w:p>
        </w:tc>
        <w:tc>
          <w:tcPr>
            <w:tcW w:w="2200" w:type="dxa"/>
            <w:tcMar>
              <w:top w:w="20" w:type="dxa"/>
              <w:left w:w="20" w:type="dxa"/>
              <w:bottom w:w="20" w:type="dxa"/>
              <w:right w:w="20" w:type="dxa"/>
            </w:tcMar>
            <w:vAlign w:val="center"/>
            <w:hideMark/>
          </w:tcPr>
          <w:p w14:paraId="41E97D19" w14:textId="77777777" w:rsidR="008D47EC" w:rsidRPr="00687226" w:rsidRDefault="008D47EC" w:rsidP="00410FFF">
            <w:pPr>
              <w:pStyle w:val="movimento"/>
              <w:rPr>
                <w:color w:val="002060"/>
              </w:rPr>
            </w:pPr>
            <w:r w:rsidRPr="00687226">
              <w:rPr>
                <w:color w:val="002060"/>
              </w:rPr>
              <w:t> </w:t>
            </w:r>
          </w:p>
        </w:tc>
        <w:tc>
          <w:tcPr>
            <w:tcW w:w="2200" w:type="dxa"/>
            <w:tcMar>
              <w:top w:w="20" w:type="dxa"/>
              <w:left w:w="20" w:type="dxa"/>
              <w:bottom w:w="20" w:type="dxa"/>
              <w:right w:w="20" w:type="dxa"/>
            </w:tcMar>
            <w:vAlign w:val="center"/>
            <w:hideMark/>
          </w:tcPr>
          <w:p w14:paraId="3570F975" w14:textId="77777777" w:rsidR="008D47EC" w:rsidRPr="00687226" w:rsidRDefault="008D47EC" w:rsidP="00410FFF">
            <w:pPr>
              <w:pStyle w:val="movimento2"/>
              <w:rPr>
                <w:color w:val="002060"/>
              </w:rPr>
            </w:pPr>
            <w:r w:rsidRPr="00687226">
              <w:rPr>
                <w:color w:val="002060"/>
              </w:rPr>
              <w:t> </w:t>
            </w:r>
          </w:p>
        </w:tc>
      </w:tr>
    </w:tbl>
    <w:p w14:paraId="19B159BE" w14:textId="77777777" w:rsidR="008D47EC" w:rsidRDefault="008D47EC" w:rsidP="008D47EC">
      <w:pPr>
        <w:pStyle w:val="breakline"/>
        <w:rPr>
          <w:color w:val="002060"/>
        </w:rPr>
      </w:pPr>
    </w:p>
    <w:p w14:paraId="43CC8792" w14:textId="7868CCB2" w:rsidR="008D47EC" w:rsidRPr="00BF4A38" w:rsidRDefault="008D47EC" w:rsidP="008D47EC">
      <w:pPr>
        <w:ind w:left="4956"/>
        <w:rPr>
          <w:rFonts w:ascii="Arial" w:hAnsi="Arial" w:cs="Arial"/>
          <w:noProof/>
          <w:color w:val="002060"/>
          <w:sz w:val="22"/>
          <w:szCs w:val="22"/>
        </w:rPr>
      </w:pPr>
      <w:r w:rsidRPr="00BF4A38">
        <w:rPr>
          <w:rFonts w:ascii="Arial" w:hAnsi="Arial" w:cs="Arial"/>
          <w:noProof/>
          <w:color w:val="002060"/>
          <w:sz w:val="22"/>
          <w:szCs w:val="22"/>
        </w:rPr>
        <w:t>F.to IL SOSTITUTO</w:t>
      </w:r>
      <w:r>
        <w:rPr>
          <w:rFonts w:ascii="Arial" w:hAnsi="Arial" w:cs="Arial"/>
          <w:noProof/>
          <w:color w:val="002060"/>
          <w:sz w:val="22"/>
          <w:szCs w:val="22"/>
        </w:rPr>
        <w:t xml:space="preserve"> </w:t>
      </w:r>
      <w:r w:rsidRPr="00BF4A38">
        <w:rPr>
          <w:rFonts w:ascii="Arial" w:hAnsi="Arial" w:cs="Arial"/>
          <w:noProof/>
          <w:color w:val="002060"/>
          <w:sz w:val="22"/>
          <w:szCs w:val="22"/>
        </w:rPr>
        <w:t>GIUDICE SPORTIVO      </w:t>
      </w:r>
    </w:p>
    <w:p w14:paraId="1879B2B3" w14:textId="77777777" w:rsidR="008D47EC" w:rsidRPr="00BF4A38" w:rsidRDefault="008D47EC" w:rsidP="008D47EC">
      <w:pPr>
        <w:rPr>
          <w:rFonts w:ascii="Arial" w:hAnsi="Arial" w:cs="Arial"/>
          <w:color w:val="002060"/>
          <w:sz w:val="22"/>
          <w:szCs w:val="22"/>
        </w:rPr>
      </w:pPr>
      <w:r w:rsidRPr="00BF4A38">
        <w:rPr>
          <w:rFonts w:ascii="Arial" w:hAnsi="Arial" w:cs="Arial"/>
          <w:noProof/>
          <w:color w:val="002060"/>
          <w:sz w:val="22"/>
          <w:szCs w:val="22"/>
        </w:rPr>
        <w:t xml:space="preserve"> </w:t>
      </w:r>
      <w:r w:rsidRPr="00BF4A38">
        <w:rPr>
          <w:rFonts w:ascii="Arial" w:hAnsi="Arial" w:cs="Arial"/>
          <w:noProof/>
          <w:color w:val="002060"/>
          <w:sz w:val="22"/>
          <w:szCs w:val="22"/>
        </w:rPr>
        <w:tab/>
      </w:r>
      <w:r w:rsidRPr="00BF4A38">
        <w:rPr>
          <w:rFonts w:ascii="Arial" w:hAnsi="Arial" w:cs="Arial"/>
          <w:noProof/>
          <w:color w:val="002060"/>
          <w:sz w:val="22"/>
          <w:szCs w:val="22"/>
        </w:rPr>
        <w:tab/>
      </w:r>
      <w:r w:rsidRPr="00BF4A38">
        <w:rPr>
          <w:rFonts w:ascii="Arial" w:hAnsi="Arial" w:cs="Arial"/>
          <w:noProof/>
          <w:color w:val="002060"/>
          <w:sz w:val="22"/>
          <w:szCs w:val="22"/>
        </w:rPr>
        <w:tab/>
      </w:r>
      <w:r w:rsidRPr="00BF4A38">
        <w:rPr>
          <w:rFonts w:ascii="Arial" w:hAnsi="Arial" w:cs="Arial"/>
          <w:noProof/>
          <w:color w:val="002060"/>
          <w:sz w:val="22"/>
          <w:szCs w:val="22"/>
        </w:rPr>
        <w:tab/>
      </w:r>
      <w:r w:rsidRPr="00BF4A38">
        <w:rPr>
          <w:rFonts w:ascii="Arial" w:hAnsi="Arial" w:cs="Arial"/>
          <w:noProof/>
          <w:color w:val="002060"/>
          <w:sz w:val="22"/>
          <w:szCs w:val="22"/>
        </w:rPr>
        <w:tab/>
      </w:r>
      <w:r w:rsidRPr="00BF4A38">
        <w:rPr>
          <w:rFonts w:ascii="Arial" w:hAnsi="Arial" w:cs="Arial"/>
          <w:noProof/>
          <w:color w:val="002060"/>
          <w:sz w:val="22"/>
          <w:szCs w:val="22"/>
        </w:rPr>
        <w:tab/>
        <w:t xml:space="preserve">   </w:t>
      </w:r>
      <w:r w:rsidRPr="00BF4A38">
        <w:rPr>
          <w:rFonts w:ascii="Arial" w:hAnsi="Arial" w:cs="Arial"/>
          <w:noProof/>
          <w:color w:val="002060"/>
          <w:sz w:val="22"/>
          <w:szCs w:val="22"/>
        </w:rPr>
        <w:tab/>
        <w:t xml:space="preserve">                Federica Sorrentino</w:t>
      </w:r>
      <w:r w:rsidRPr="00BF4A38">
        <w:rPr>
          <w:rFonts w:ascii="Arial" w:hAnsi="Arial" w:cs="Arial"/>
          <w:color w:val="002060"/>
          <w:sz w:val="22"/>
          <w:szCs w:val="22"/>
        </w:rPr>
        <w:t xml:space="preserve"> </w:t>
      </w:r>
    </w:p>
    <w:p w14:paraId="0FC93B85" w14:textId="77777777" w:rsidR="008D47EC" w:rsidRPr="00687226" w:rsidRDefault="008D47EC" w:rsidP="008D47EC">
      <w:pPr>
        <w:pStyle w:val="breakline"/>
        <w:rPr>
          <w:color w:val="002060"/>
        </w:rPr>
      </w:pPr>
    </w:p>
    <w:p w14:paraId="35FD2386" w14:textId="77777777" w:rsidR="008D47EC" w:rsidRPr="00687226" w:rsidRDefault="008D47EC" w:rsidP="008D47EC">
      <w:pPr>
        <w:pStyle w:val="titoloprinc0"/>
        <w:rPr>
          <w:color w:val="002060"/>
        </w:rPr>
      </w:pPr>
      <w:r w:rsidRPr="00687226">
        <w:rPr>
          <w:color w:val="002060"/>
        </w:rPr>
        <w:t>CLASSIFICA</w:t>
      </w:r>
    </w:p>
    <w:p w14:paraId="4B48AD16" w14:textId="77777777" w:rsidR="008D47EC" w:rsidRPr="00687226" w:rsidRDefault="008D47EC" w:rsidP="008D47EC">
      <w:pPr>
        <w:pStyle w:val="breakline"/>
        <w:rPr>
          <w:color w:val="002060"/>
        </w:rPr>
      </w:pPr>
    </w:p>
    <w:p w14:paraId="3E2503ED" w14:textId="77777777" w:rsidR="008D47EC" w:rsidRPr="00687226" w:rsidRDefault="008D47EC" w:rsidP="008D47EC">
      <w:pPr>
        <w:pStyle w:val="breakline"/>
        <w:rPr>
          <w:color w:val="002060"/>
        </w:rPr>
      </w:pPr>
    </w:p>
    <w:p w14:paraId="2D147A42" w14:textId="77777777" w:rsidR="008D47EC" w:rsidRPr="00687226" w:rsidRDefault="008D47EC" w:rsidP="008D47EC">
      <w:pPr>
        <w:pStyle w:val="sottotitolocampionato10"/>
        <w:rPr>
          <w:color w:val="002060"/>
        </w:rPr>
      </w:pPr>
      <w:r w:rsidRPr="0068722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47EC" w:rsidRPr="00687226" w14:paraId="7121D790" w14:textId="77777777" w:rsidTr="00410F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303AE" w14:textId="77777777" w:rsidR="008D47EC" w:rsidRPr="00687226" w:rsidRDefault="008D47EC" w:rsidP="00410FFF">
            <w:pPr>
              <w:pStyle w:val="headertabella0"/>
              <w:rPr>
                <w:color w:val="002060"/>
              </w:rPr>
            </w:pPr>
            <w:r w:rsidRPr="0068722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0EB8C" w14:textId="77777777" w:rsidR="008D47EC" w:rsidRPr="00687226" w:rsidRDefault="008D47EC" w:rsidP="00410FFF">
            <w:pPr>
              <w:pStyle w:val="headertabella0"/>
              <w:rPr>
                <w:color w:val="002060"/>
              </w:rPr>
            </w:pPr>
            <w:r w:rsidRPr="0068722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942AF" w14:textId="77777777" w:rsidR="008D47EC" w:rsidRPr="00687226" w:rsidRDefault="008D47EC" w:rsidP="00410FFF">
            <w:pPr>
              <w:pStyle w:val="headertabella0"/>
              <w:rPr>
                <w:color w:val="002060"/>
              </w:rPr>
            </w:pPr>
            <w:r w:rsidRPr="0068722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011D6" w14:textId="77777777" w:rsidR="008D47EC" w:rsidRPr="00687226" w:rsidRDefault="008D47EC" w:rsidP="00410FFF">
            <w:pPr>
              <w:pStyle w:val="headertabella0"/>
              <w:rPr>
                <w:color w:val="002060"/>
              </w:rPr>
            </w:pPr>
            <w:r w:rsidRPr="0068722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9058D" w14:textId="77777777" w:rsidR="008D47EC" w:rsidRPr="00687226" w:rsidRDefault="008D47EC" w:rsidP="00410FFF">
            <w:pPr>
              <w:pStyle w:val="headertabella0"/>
              <w:rPr>
                <w:color w:val="002060"/>
              </w:rPr>
            </w:pPr>
            <w:r w:rsidRPr="0068722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6BEA6" w14:textId="77777777" w:rsidR="008D47EC" w:rsidRPr="00687226" w:rsidRDefault="008D47EC" w:rsidP="00410FFF">
            <w:pPr>
              <w:pStyle w:val="headertabella0"/>
              <w:rPr>
                <w:color w:val="002060"/>
              </w:rPr>
            </w:pPr>
            <w:r w:rsidRPr="0068722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CCAA3" w14:textId="77777777" w:rsidR="008D47EC" w:rsidRPr="00687226" w:rsidRDefault="008D47EC" w:rsidP="00410FFF">
            <w:pPr>
              <w:pStyle w:val="headertabella0"/>
              <w:rPr>
                <w:color w:val="002060"/>
              </w:rPr>
            </w:pPr>
            <w:r w:rsidRPr="0068722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68B03" w14:textId="77777777" w:rsidR="008D47EC" w:rsidRPr="00687226" w:rsidRDefault="008D47EC" w:rsidP="00410FFF">
            <w:pPr>
              <w:pStyle w:val="headertabella0"/>
              <w:rPr>
                <w:color w:val="002060"/>
              </w:rPr>
            </w:pPr>
            <w:r w:rsidRPr="0068722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FA39D" w14:textId="77777777" w:rsidR="008D47EC" w:rsidRPr="00687226" w:rsidRDefault="008D47EC" w:rsidP="00410FFF">
            <w:pPr>
              <w:pStyle w:val="headertabella0"/>
              <w:rPr>
                <w:color w:val="002060"/>
              </w:rPr>
            </w:pPr>
            <w:r w:rsidRPr="0068722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4C0B6" w14:textId="77777777" w:rsidR="008D47EC" w:rsidRPr="00687226" w:rsidRDefault="008D47EC" w:rsidP="00410FFF">
            <w:pPr>
              <w:pStyle w:val="headertabella0"/>
              <w:rPr>
                <w:color w:val="002060"/>
              </w:rPr>
            </w:pPr>
            <w:r w:rsidRPr="00687226">
              <w:rPr>
                <w:color w:val="002060"/>
              </w:rPr>
              <w:t>PE</w:t>
            </w:r>
          </w:p>
        </w:tc>
      </w:tr>
      <w:tr w:rsidR="008D47EC" w:rsidRPr="00687226" w14:paraId="3C22162E" w14:textId="77777777" w:rsidTr="00410F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579A29" w14:textId="77777777" w:rsidR="008D47EC" w:rsidRPr="00687226" w:rsidRDefault="008D47EC" w:rsidP="00410FFF">
            <w:pPr>
              <w:pStyle w:val="rowtabella0"/>
              <w:rPr>
                <w:color w:val="002060"/>
                <w:lang w:val="en-US"/>
              </w:rPr>
            </w:pPr>
            <w:r w:rsidRPr="00687226">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F1A2" w14:textId="77777777" w:rsidR="008D47EC" w:rsidRPr="00687226" w:rsidRDefault="008D47EC" w:rsidP="00410FFF">
            <w:pPr>
              <w:pStyle w:val="rowtabella0"/>
              <w:jc w:val="center"/>
              <w:rPr>
                <w:color w:val="002060"/>
              </w:rPr>
            </w:pPr>
            <w:r w:rsidRPr="0068722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FAC6B"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532D" w14:textId="77777777" w:rsidR="008D47EC" w:rsidRPr="00687226" w:rsidRDefault="008D47EC" w:rsidP="00410FFF">
            <w:pPr>
              <w:pStyle w:val="rowtabella0"/>
              <w:jc w:val="center"/>
              <w:rPr>
                <w:color w:val="002060"/>
              </w:rPr>
            </w:pPr>
            <w:r w:rsidRPr="006872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91B5"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949D"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05EF" w14:textId="77777777" w:rsidR="008D47EC" w:rsidRPr="00687226" w:rsidRDefault="008D47EC" w:rsidP="00410FFF">
            <w:pPr>
              <w:pStyle w:val="rowtabella0"/>
              <w:jc w:val="center"/>
              <w:rPr>
                <w:color w:val="002060"/>
              </w:rPr>
            </w:pPr>
            <w:r w:rsidRPr="0068722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4C74" w14:textId="77777777" w:rsidR="008D47EC" w:rsidRPr="00687226" w:rsidRDefault="008D47EC" w:rsidP="00410FFF">
            <w:pPr>
              <w:pStyle w:val="rowtabella0"/>
              <w:jc w:val="center"/>
              <w:rPr>
                <w:color w:val="002060"/>
              </w:rPr>
            </w:pPr>
            <w:r w:rsidRPr="006872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0BE8" w14:textId="77777777" w:rsidR="008D47EC" w:rsidRPr="00687226" w:rsidRDefault="008D47EC" w:rsidP="00410FFF">
            <w:pPr>
              <w:pStyle w:val="rowtabella0"/>
              <w:jc w:val="center"/>
              <w:rPr>
                <w:color w:val="002060"/>
              </w:rPr>
            </w:pPr>
            <w:r w:rsidRPr="0068722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903C" w14:textId="77777777" w:rsidR="008D47EC" w:rsidRPr="00687226" w:rsidRDefault="008D47EC" w:rsidP="00410FFF">
            <w:pPr>
              <w:pStyle w:val="rowtabella0"/>
              <w:jc w:val="center"/>
              <w:rPr>
                <w:color w:val="002060"/>
              </w:rPr>
            </w:pPr>
            <w:r w:rsidRPr="00687226">
              <w:rPr>
                <w:color w:val="002060"/>
              </w:rPr>
              <w:t>0</w:t>
            </w:r>
          </w:p>
        </w:tc>
      </w:tr>
      <w:tr w:rsidR="008D47EC" w:rsidRPr="00687226" w14:paraId="23DED2F9"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9A806" w14:textId="77777777" w:rsidR="008D47EC" w:rsidRPr="00687226" w:rsidRDefault="008D47EC" w:rsidP="00410FFF">
            <w:pPr>
              <w:pStyle w:val="rowtabella0"/>
              <w:rPr>
                <w:color w:val="002060"/>
              </w:rPr>
            </w:pPr>
            <w:r w:rsidRPr="0068722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A255" w14:textId="77777777" w:rsidR="008D47EC" w:rsidRPr="00687226" w:rsidRDefault="008D47EC" w:rsidP="00410FFF">
            <w:pPr>
              <w:pStyle w:val="rowtabella0"/>
              <w:jc w:val="center"/>
              <w:rPr>
                <w:color w:val="002060"/>
              </w:rPr>
            </w:pPr>
            <w:r w:rsidRPr="0068722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5A8C"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51CC"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EE02"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7B25"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3206" w14:textId="77777777" w:rsidR="008D47EC" w:rsidRPr="00687226" w:rsidRDefault="008D47EC" w:rsidP="00410FFF">
            <w:pPr>
              <w:pStyle w:val="rowtabella0"/>
              <w:jc w:val="center"/>
              <w:rPr>
                <w:color w:val="002060"/>
              </w:rPr>
            </w:pPr>
            <w:r w:rsidRPr="0068722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0C7D"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2D800" w14:textId="77777777" w:rsidR="008D47EC" w:rsidRPr="00687226" w:rsidRDefault="008D47EC" w:rsidP="00410FFF">
            <w:pPr>
              <w:pStyle w:val="rowtabella0"/>
              <w:jc w:val="center"/>
              <w:rPr>
                <w:color w:val="002060"/>
              </w:rPr>
            </w:pPr>
            <w:r w:rsidRPr="0068722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4181" w14:textId="77777777" w:rsidR="008D47EC" w:rsidRPr="00687226" w:rsidRDefault="008D47EC" w:rsidP="00410FFF">
            <w:pPr>
              <w:pStyle w:val="rowtabella0"/>
              <w:jc w:val="center"/>
              <w:rPr>
                <w:color w:val="002060"/>
              </w:rPr>
            </w:pPr>
            <w:r w:rsidRPr="00687226">
              <w:rPr>
                <w:color w:val="002060"/>
              </w:rPr>
              <w:t>0</w:t>
            </w:r>
          </w:p>
        </w:tc>
      </w:tr>
      <w:tr w:rsidR="008D47EC" w:rsidRPr="00687226" w14:paraId="562D7024"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505D85" w14:textId="77777777" w:rsidR="008D47EC" w:rsidRPr="00687226" w:rsidRDefault="008D47EC" w:rsidP="00410FFF">
            <w:pPr>
              <w:pStyle w:val="rowtabella0"/>
              <w:rPr>
                <w:color w:val="002060"/>
              </w:rPr>
            </w:pPr>
            <w:r w:rsidRPr="0068722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08099" w14:textId="77777777" w:rsidR="008D47EC" w:rsidRPr="00687226" w:rsidRDefault="008D47EC" w:rsidP="00410FFF">
            <w:pPr>
              <w:pStyle w:val="rowtabella0"/>
              <w:jc w:val="center"/>
              <w:rPr>
                <w:color w:val="002060"/>
              </w:rPr>
            </w:pPr>
            <w:r w:rsidRPr="0068722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39C9"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A372"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1492"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FBCF"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F4B7" w14:textId="77777777" w:rsidR="008D47EC" w:rsidRPr="00687226" w:rsidRDefault="008D47EC" w:rsidP="00410FFF">
            <w:pPr>
              <w:pStyle w:val="rowtabella0"/>
              <w:jc w:val="center"/>
              <w:rPr>
                <w:color w:val="002060"/>
              </w:rPr>
            </w:pPr>
            <w:r w:rsidRPr="0068722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FD304" w14:textId="77777777" w:rsidR="008D47EC" w:rsidRPr="00687226" w:rsidRDefault="008D47EC" w:rsidP="00410FFF">
            <w:pPr>
              <w:pStyle w:val="rowtabella0"/>
              <w:jc w:val="center"/>
              <w:rPr>
                <w:color w:val="002060"/>
              </w:rPr>
            </w:pPr>
            <w:r w:rsidRPr="0068722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25AF"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6D44" w14:textId="77777777" w:rsidR="008D47EC" w:rsidRPr="00687226" w:rsidRDefault="008D47EC" w:rsidP="00410FFF">
            <w:pPr>
              <w:pStyle w:val="rowtabella0"/>
              <w:jc w:val="center"/>
              <w:rPr>
                <w:color w:val="002060"/>
              </w:rPr>
            </w:pPr>
            <w:r w:rsidRPr="00687226">
              <w:rPr>
                <w:color w:val="002060"/>
              </w:rPr>
              <w:t>0</w:t>
            </w:r>
          </w:p>
        </w:tc>
      </w:tr>
      <w:tr w:rsidR="008D47EC" w:rsidRPr="00687226" w14:paraId="404E73AE"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3F5E3" w14:textId="77777777" w:rsidR="008D47EC" w:rsidRPr="00687226" w:rsidRDefault="008D47EC" w:rsidP="00410FFF">
            <w:pPr>
              <w:pStyle w:val="rowtabella0"/>
              <w:rPr>
                <w:color w:val="002060"/>
              </w:rPr>
            </w:pPr>
            <w:r w:rsidRPr="0068722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D303" w14:textId="77777777" w:rsidR="008D47EC" w:rsidRPr="00687226" w:rsidRDefault="008D47EC" w:rsidP="00410FFF">
            <w:pPr>
              <w:pStyle w:val="rowtabella0"/>
              <w:jc w:val="center"/>
              <w:rPr>
                <w:color w:val="002060"/>
              </w:rPr>
            </w:pPr>
            <w:r w:rsidRPr="006872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1A38"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A132"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E69D"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DAA4"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BBF6" w14:textId="77777777" w:rsidR="008D47EC" w:rsidRPr="00687226" w:rsidRDefault="008D47EC" w:rsidP="00410FFF">
            <w:pPr>
              <w:pStyle w:val="rowtabella0"/>
              <w:jc w:val="center"/>
              <w:rPr>
                <w:color w:val="002060"/>
              </w:rPr>
            </w:pPr>
            <w:r w:rsidRPr="0068722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CC46"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4F4D"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2DD0" w14:textId="77777777" w:rsidR="008D47EC" w:rsidRPr="00687226" w:rsidRDefault="008D47EC" w:rsidP="00410FFF">
            <w:pPr>
              <w:pStyle w:val="rowtabella0"/>
              <w:jc w:val="center"/>
              <w:rPr>
                <w:color w:val="002060"/>
              </w:rPr>
            </w:pPr>
            <w:r w:rsidRPr="00687226">
              <w:rPr>
                <w:color w:val="002060"/>
              </w:rPr>
              <w:t>0</w:t>
            </w:r>
          </w:p>
        </w:tc>
      </w:tr>
      <w:tr w:rsidR="008D47EC" w:rsidRPr="00687226" w14:paraId="6954E357"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8C25D" w14:textId="77777777" w:rsidR="008D47EC" w:rsidRPr="00687226" w:rsidRDefault="008D47EC" w:rsidP="00410FFF">
            <w:pPr>
              <w:pStyle w:val="rowtabella0"/>
              <w:rPr>
                <w:color w:val="002060"/>
              </w:rPr>
            </w:pPr>
            <w:r w:rsidRPr="0068722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2FB1"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8533"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BE96"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37CB"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1C2B"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8B04" w14:textId="77777777" w:rsidR="008D47EC" w:rsidRPr="00687226" w:rsidRDefault="008D47EC" w:rsidP="00410FFF">
            <w:pPr>
              <w:pStyle w:val="rowtabella0"/>
              <w:jc w:val="center"/>
              <w:rPr>
                <w:color w:val="002060"/>
              </w:rPr>
            </w:pPr>
            <w:r w:rsidRPr="0068722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8F9C9" w14:textId="77777777" w:rsidR="008D47EC" w:rsidRPr="00687226" w:rsidRDefault="008D47EC" w:rsidP="00410FFF">
            <w:pPr>
              <w:pStyle w:val="rowtabella0"/>
              <w:jc w:val="center"/>
              <w:rPr>
                <w:color w:val="002060"/>
              </w:rPr>
            </w:pPr>
            <w:r w:rsidRPr="0068722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6BFD"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85D4" w14:textId="77777777" w:rsidR="008D47EC" w:rsidRPr="00687226" w:rsidRDefault="008D47EC" w:rsidP="00410FFF">
            <w:pPr>
              <w:pStyle w:val="rowtabella0"/>
              <w:jc w:val="center"/>
              <w:rPr>
                <w:color w:val="002060"/>
              </w:rPr>
            </w:pPr>
            <w:r w:rsidRPr="00687226">
              <w:rPr>
                <w:color w:val="002060"/>
              </w:rPr>
              <w:t>0</w:t>
            </w:r>
          </w:p>
        </w:tc>
      </w:tr>
      <w:tr w:rsidR="008D47EC" w:rsidRPr="00687226" w14:paraId="5C09EE7C"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26BD3" w14:textId="77777777" w:rsidR="008D47EC" w:rsidRPr="00687226" w:rsidRDefault="008D47EC" w:rsidP="00410FFF">
            <w:pPr>
              <w:pStyle w:val="rowtabella0"/>
              <w:rPr>
                <w:color w:val="002060"/>
              </w:rPr>
            </w:pPr>
            <w:r w:rsidRPr="0068722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7B16" w14:textId="77777777" w:rsidR="008D47EC" w:rsidRPr="00687226" w:rsidRDefault="008D47EC" w:rsidP="00410FFF">
            <w:pPr>
              <w:pStyle w:val="rowtabella0"/>
              <w:jc w:val="center"/>
              <w:rPr>
                <w:color w:val="002060"/>
              </w:rPr>
            </w:pPr>
            <w:r w:rsidRPr="0068722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B12B"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7E9C"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0529"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AB3E"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4FF3" w14:textId="77777777" w:rsidR="008D47EC" w:rsidRPr="00687226" w:rsidRDefault="008D47EC" w:rsidP="00410FFF">
            <w:pPr>
              <w:pStyle w:val="rowtabella0"/>
              <w:jc w:val="center"/>
              <w:rPr>
                <w:color w:val="002060"/>
              </w:rPr>
            </w:pPr>
            <w:r w:rsidRPr="0068722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02BA"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19787"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ED68F" w14:textId="77777777" w:rsidR="008D47EC" w:rsidRPr="00687226" w:rsidRDefault="008D47EC" w:rsidP="00410FFF">
            <w:pPr>
              <w:pStyle w:val="rowtabella0"/>
              <w:jc w:val="center"/>
              <w:rPr>
                <w:color w:val="002060"/>
              </w:rPr>
            </w:pPr>
            <w:r w:rsidRPr="00687226">
              <w:rPr>
                <w:color w:val="002060"/>
              </w:rPr>
              <w:t>0</w:t>
            </w:r>
          </w:p>
        </w:tc>
      </w:tr>
      <w:tr w:rsidR="008D47EC" w:rsidRPr="00687226" w14:paraId="1C477DE1"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EF047" w14:textId="77777777" w:rsidR="008D47EC" w:rsidRPr="00687226" w:rsidRDefault="008D47EC" w:rsidP="00410FFF">
            <w:pPr>
              <w:pStyle w:val="rowtabella0"/>
              <w:rPr>
                <w:color w:val="002060"/>
              </w:rPr>
            </w:pPr>
            <w:r w:rsidRPr="00687226">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967B" w14:textId="77777777" w:rsidR="008D47EC" w:rsidRPr="00687226" w:rsidRDefault="008D47EC" w:rsidP="00410FFF">
            <w:pPr>
              <w:pStyle w:val="rowtabella0"/>
              <w:jc w:val="center"/>
              <w:rPr>
                <w:color w:val="002060"/>
              </w:rPr>
            </w:pPr>
            <w:r w:rsidRPr="0068722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B97C"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AADB"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4611C"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48F0"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E9E5" w14:textId="77777777" w:rsidR="008D47EC" w:rsidRPr="00687226" w:rsidRDefault="008D47EC" w:rsidP="00410FFF">
            <w:pPr>
              <w:pStyle w:val="rowtabella0"/>
              <w:jc w:val="center"/>
              <w:rPr>
                <w:color w:val="002060"/>
              </w:rPr>
            </w:pPr>
            <w:r w:rsidRPr="0068722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9AD57" w14:textId="77777777" w:rsidR="008D47EC" w:rsidRPr="00687226" w:rsidRDefault="008D47EC" w:rsidP="00410FFF">
            <w:pPr>
              <w:pStyle w:val="rowtabella0"/>
              <w:jc w:val="center"/>
              <w:rPr>
                <w:color w:val="002060"/>
              </w:rPr>
            </w:pPr>
            <w:r w:rsidRPr="0068722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B076"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D47C7" w14:textId="77777777" w:rsidR="008D47EC" w:rsidRPr="00687226" w:rsidRDefault="008D47EC" w:rsidP="00410FFF">
            <w:pPr>
              <w:pStyle w:val="rowtabella0"/>
              <w:jc w:val="center"/>
              <w:rPr>
                <w:color w:val="002060"/>
              </w:rPr>
            </w:pPr>
            <w:r w:rsidRPr="00687226">
              <w:rPr>
                <w:color w:val="002060"/>
              </w:rPr>
              <w:t>0</w:t>
            </w:r>
          </w:p>
        </w:tc>
      </w:tr>
      <w:tr w:rsidR="008D47EC" w:rsidRPr="00687226" w14:paraId="5480B086"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4D961" w14:textId="77777777" w:rsidR="008D47EC" w:rsidRPr="00687226" w:rsidRDefault="008D47EC" w:rsidP="00410FFF">
            <w:pPr>
              <w:pStyle w:val="rowtabella0"/>
              <w:rPr>
                <w:color w:val="002060"/>
              </w:rPr>
            </w:pPr>
            <w:r w:rsidRPr="0068722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6ABB" w14:textId="77777777" w:rsidR="008D47EC" w:rsidRPr="00687226" w:rsidRDefault="008D47EC" w:rsidP="00410FFF">
            <w:pPr>
              <w:pStyle w:val="rowtabella0"/>
              <w:jc w:val="center"/>
              <w:rPr>
                <w:color w:val="002060"/>
              </w:rPr>
            </w:pPr>
            <w:r w:rsidRPr="0068722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5197"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D689"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26F5"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28BF"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F384" w14:textId="77777777" w:rsidR="008D47EC" w:rsidRPr="00687226" w:rsidRDefault="008D47EC" w:rsidP="00410FFF">
            <w:pPr>
              <w:pStyle w:val="rowtabella0"/>
              <w:jc w:val="center"/>
              <w:rPr>
                <w:color w:val="002060"/>
              </w:rPr>
            </w:pPr>
            <w:r w:rsidRPr="0068722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D768" w14:textId="77777777" w:rsidR="008D47EC" w:rsidRPr="00687226" w:rsidRDefault="008D47EC" w:rsidP="00410FFF">
            <w:pPr>
              <w:pStyle w:val="rowtabella0"/>
              <w:jc w:val="center"/>
              <w:rPr>
                <w:color w:val="002060"/>
              </w:rPr>
            </w:pPr>
            <w:r w:rsidRPr="0068722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A36D"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3CA0" w14:textId="77777777" w:rsidR="008D47EC" w:rsidRPr="00687226" w:rsidRDefault="008D47EC" w:rsidP="00410FFF">
            <w:pPr>
              <w:pStyle w:val="rowtabella0"/>
              <w:jc w:val="center"/>
              <w:rPr>
                <w:color w:val="002060"/>
              </w:rPr>
            </w:pPr>
            <w:r w:rsidRPr="00687226">
              <w:rPr>
                <w:color w:val="002060"/>
              </w:rPr>
              <w:t>0</w:t>
            </w:r>
          </w:p>
        </w:tc>
      </w:tr>
      <w:tr w:rsidR="008D47EC" w:rsidRPr="00687226" w14:paraId="1437F8E8"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0DBD2" w14:textId="77777777" w:rsidR="008D47EC" w:rsidRPr="00687226" w:rsidRDefault="008D47EC" w:rsidP="00410FFF">
            <w:pPr>
              <w:pStyle w:val="rowtabella0"/>
              <w:rPr>
                <w:color w:val="002060"/>
              </w:rPr>
            </w:pPr>
            <w:r w:rsidRPr="0068722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EAA6"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903C"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34E6"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32FE"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3981"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CDD3" w14:textId="77777777" w:rsidR="008D47EC" w:rsidRPr="00687226" w:rsidRDefault="008D47EC" w:rsidP="00410FFF">
            <w:pPr>
              <w:pStyle w:val="rowtabella0"/>
              <w:jc w:val="center"/>
              <w:rPr>
                <w:color w:val="002060"/>
              </w:rPr>
            </w:pPr>
            <w:r w:rsidRPr="0068722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E7D4" w14:textId="77777777" w:rsidR="008D47EC" w:rsidRPr="00687226" w:rsidRDefault="008D47EC" w:rsidP="00410FFF">
            <w:pPr>
              <w:pStyle w:val="rowtabella0"/>
              <w:jc w:val="center"/>
              <w:rPr>
                <w:color w:val="002060"/>
              </w:rPr>
            </w:pPr>
            <w:r w:rsidRPr="0068722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7120"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D2E9" w14:textId="77777777" w:rsidR="008D47EC" w:rsidRPr="00687226" w:rsidRDefault="008D47EC" w:rsidP="00410FFF">
            <w:pPr>
              <w:pStyle w:val="rowtabella0"/>
              <w:jc w:val="center"/>
              <w:rPr>
                <w:color w:val="002060"/>
              </w:rPr>
            </w:pPr>
            <w:r w:rsidRPr="00687226">
              <w:rPr>
                <w:color w:val="002060"/>
              </w:rPr>
              <w:t>0</w:t>
            </w:r>
          </w:p>
        </w:tc>
      </w:tr>
      <w:tr w:rsidR="008D47EC" w:rsidRPr="00687226" w14:paraId="02FB4DCB"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4A1F7" w14:textId="77777777" w:rsidR="008D47EC" w:rsidRPr="00687226" w:rsidRDefault="008D47EC" w:rsidP="00410FFF">
            <w:pPr>
              <w:pStyle w:val="rowtabella0"/>
              <w:rPr>
                <w:color w:val="002060"/>
                <w:lang w:val="en-US"/>
              </w:rPr>
            </w:pPr>
            <w:r w:rsidRPr="00687226">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57B9"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29A1"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9BBA9"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28C0"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05E0" w14:textId="77777777" w:rsidR="008D47EC" w:rsidRPr="00687226" w:rsidRDefault="008D47EC" w:rsidP="00410FFF">
            <w:pPr>
              <w:pStyle w:val="rowtabella0"/>
              <w:jc w:val="center"/>
              <w:rPr>
                <w:color w:val="002060"/>
              </w:rPr>
            </w:pPr>
            <w:r w:rsidRPr="006872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17B9" w14:textId="77777777" w:rsidR="008D47EC" w:rsidRPr="00687226" w:rsidRDefault="008D47EC" w:rsidP="00410FFF">
            <w:pPr>
              <w:pStyle w:val="rowtabella0"/>
              <w:jc w:val="center"/>
              <w:rPr>
                <w:color w:val="002060"/>
              </w:rPr>
            </w:pPr>
            <w:r w:rsidRPr="0068722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FAA3"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FE62"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ADCD" w14:textId="77777777" w:rsidR="008D47EC" w:rsidRPr="00687226" w:rsidRDefault="008D47EC" w:rsidP="00410FFF">
            <w:pPr>
              <w:pStyle w:val="rowtabella0"/>
              <w:jc w:val="center"/>
              <w:rPr>
                <w:color w:val="002060"/>
              </w:rPr>
            </w:pPr>
            <w:r w:rsidRPr="00687226">
              <w:rPr>
                <w:color w:val="002060"/>
              </w:rPr>
              <w:t>0</w:t>
            </w:r>
          </w:p>
        </w:tc>
      </w:tr>
      <w:tr w:rsidR="008D47EC" w:rsidRPr="00687226" w14:paraId="7BED1928" w14:textId="77777777" w:rsidTr="00410F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420B0" w14:textId="77777777" w:rsidR="008D47EC" w:rsidRPr="00687226" w:rsidRDefault="008D47EC" w:rsidP="00410FFF">
            <w:pPr>
              <w:pStyle w:val="rowtabella0"/>
              <w:rPr>
                <w:color w:val="002060"/>
              </w:rPr>
            </w:pPr>
            <w:r w:rsidRPr="0068722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F144"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8974"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197B"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64B7"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A2F0"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9E96" w14:textId="77777777" w:rsidR="008D47EC" w:rsidRPr="00687226" w:rsidRDefault="008D47EC" w:rsidP="00410FFF">
            <w:pPr>
              <w:pStyle w:val="rowtabella0"/>
              <w:jc w:val="center"/>
              <w:rPr>
                <w:color w:val="002060"/>
              </w:rPr>
            </w:pPr>
            <w:r w:rsidRPr="0068722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D2B0" w14:textId="77777777" w:rsidR="008D47EC" w:rsidRPr="00687226" w:rsidRDefault="008D47EC" w:rsidP="00410FFF">
            <w:pPr>
              <w:pStyle w:val="rowtabella0"/>
              <w:jc w:val="center"/>
              <w:rPr>
                <w:color w:val="002060"/>
              </w:rPr>
            </w:pPr>
            <w:r w:rsidRPr="0068722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5686" w14:textId="77777777" w:rsidR="008D47EC" w:rsidRPr="00687226" w:rsidRDefault="008D47EC" w:rsidP="00410FFF">
            <w:pPr>
              <w:pStyle w:val="rowtabella0"/>
              <w:jc w:val="center"/>
              <w:rPr>
                <w:color w:val="002060"/>
              </w:rPr>
            </w:pPr>
            <w:r w:rsidRPr="0068722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0913" w14:textId="77777777" w:rsidR="008D47EC" w:rsidRPr="00687226" w:rsidRDefault="008D47EC" w:rsidP="00410FFF">
            <w:pPr>
              <w:pStyle w:val="rowtabella0"/>
              <w:jc w:val="center"/>
              <w:rPr>
                <w:color w:val="002060"/>
              </w:rPr>
            </w:pPr>
            <w:r w:rsidRPr="00687226">
              <w:rPr>
                <w:color w:val="002060"/>
              </w:rPr>
              <w:t>0</w:t>
            </w:r>
          </w:p>
        </w:tc>
      </w:tr>
    </w:tbl>
    <w:p w14:paraId="51EB0C04" w14:textId="77777777" w:rsidR="008D47EC" w:rsidRPr="00687226" w:rsidRDefault="008D47EC" w:rsidP="008D47EC">
      <w:pPr>
        <w:pStyle w:val="breakline"/>
        <w:rPr>
          <w:color w:val="002060"/>
        </w:rPr>
      </w:pPr>
    </w:p>
    <w:p w14:paraId="4138D24A" w14:textId="77777777" w:rsidR="008D47EC" w:rsidRPr="00687226" w:rsidRDefault="008D47EC" w:rsidP="008D47EC">
      <w:pPr>
        <w:pStyle w:val="breakline"/>
        <w:rPr>
          <w:color w:val="002060"/>
        </w:rPr>
      </w:pPr>
    </w:p>
    <w:p w14:paraId="3BE83CBF" w14:textId="77777777" w:rsidR="008D47EC" w:rsidRPr="00687226" w:rsidRDefault="008D47EC" w:rsidP="008D47EC">
      <w:pPr>
        <w:pStyle w:val="sottotitolocampionato10"/>
        <w:rPr>
          <w:color w:val="002060"/>
        </w:rPr>
      </w:pPr>
      <w:r w:rsidRPr="0068722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47EC" w:rsidRPr="00687226" w14:paraId="36BEAE87" w14:textId="77777777" w:rsidTr="00410F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F3963" w14:textId="77777777" w:rsidR="008D47EC" w:rsidRPr="00687226" w:rsidRDefault="008D47EC" w:rsidP="00410FFF">
            <w:pPr>
              <w:pStyle w:val="headertabella0"/>
              <w:rPr>
                <w:color w:val="002060"/>
              </w:rPr>
            </w:pPr>
            <w:r w:rsidRPr="0068722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9682D" w14:textId="77777777" w:rsidR="008D47EC" w:rsidRPr="00687226" w:rsidRDefault="008D47EC" w:rsidP="00410FFF">
            <w:pPr>
              <w:pStyle w:val="headertabella0"/>
              <w:rPr>
                <w:color w:val="002060"/>
              </w:rPr>
            </w:pPr>
            <w:r w:rsidRPr="0068722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E5EB0" w14:textId="77777777" w:rsidR="008D47EC" w:rsidRPr="00687226" w:rsidRDefault="008D47EC" w:rsidP="00410FFF">
            <w:pPr>
              <w:pStyle w:val="headertabella0"/>
              <w:rPr>
                <w:color w:val="002060"/>
              </w:rPr>
            </w:pPr>
            <w:r w:rsidRPr="0068722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365B2" w14:textId="77777777" w:rsidR="008D47EC" w:rsidRPr="00687226" w:rsidRDefault="008D47EC" w:rsidP="00410FFF">
            <w:pPr>
              <w:pStyle w:val="headertabella0"/>
              <w:rPr>
                <w:color w:val="002060"/>
              </w:rPr>
            </w:pPr>
            <w:r w:rsidRPr="0068722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13CBF" w14:textId="77777777" w:rsidR="008D47EC" w:rsidRPr="00687226" w:rsidRDefault="008D47EC" w:rsidP="00410FFF">
            <w:pPr>
              <w:pStyle w:val="headertabella0"/>
              <w:rPr>
                <w:color w:val="002060"/>
              </w:rPr>
            </w:pPr>
            <w:r w:rsidRPr="0068722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4587C" w14:textId="77777777" w:rsidR="008D47EC" w:rsidRPr="00687226" w:rsidRDefault="008D47EC" w:rsidP="00410FFF">
            <w:pPr>
              <w:pStyle w:val="headertabella0"/>
              <w:rPr>
                <w:color w:val="002060"/>
              </w:rPr>
            </w:pPr>
            <w:r w:rsidRPr="0068722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35281" w14:textId="77777777" w:rsidR="008D47EC" w:rsidRPr="00687226" w:rsidRDefault="008D47EC" w:rsidP="00410FFF">
            <w:pPr>
              <w:pStyle w:val="headertabella0"/>
              <w:rPr>
                <w:color w:val="002060"/>
              </w:rPr>
            </w:pPr>
            <w:r w:rsidRPr="0068722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10750" w14:textId="77777777" w:rsidR="008D47EC" w:rsidRPr="00687226" w:rsidRDefault="008D47EC" w:rsidP="00410FFF">
            <w:pPr>
              <w:pStyle w:val="headertabella0"/>
              <w:rPr>
                <w:color w:val="002060"/>
              </w:rPr>
            </w:pPr>
            <w:r w:rsidRPr="0068722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269D8" w14:textId="77777777" w:rsidR="008D47EC" w:rsidRPr="00687226" w:rsidRDefault="008D47EC" w:rsidP="00410FFF">
            <w:pPr>
              <w:pStyle w:val="headertabella0"/>
              <w:rPr>
                <w:color w:val="002060"/>
              </w:rPr>
            </w:pPr>
            <w:r w:rsidRPr="0068722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35EF5" w14:textId="77777777" w:rsidR="008D47EC" w:rsidRPr="00687226" w:rsidRDefault="008D47EC" w:rsidP="00410FFF">
            <w:pPr>
              <w:pStyle w:val="headertabella0"/>
              <w:rPr>
                <w:color w:val="002060"/>
              </w:rPr>
            </w:pPr>
            <w:r w:rsidRPr="00687226">
              <w:rPr>
                <w:color w:val="002060"/>
              </w:rPr>
              <w:t>PE</w:t>
            </w:r>
          </w:p>
        </w:tc>
      </w:tr>
      <w:tr w:rsidR="008D47EC" w:rsidRPr="00687226" w14:paraId="5E5D7359" w14:textId="77777777" w:rsidTr="00410F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3A3C7F" w14:textId="77777777" w:rsidR="008D47EC" w:rsidRPr="00687226" w:rsidRDefault="008D47EC" w:rsidP="00410FFF">
            <w:pPr>
              <w:pStyle w:val="rowtabella0"/>
              <w:rPr>
                <w:color w:val="002060"/>
              </w:rPr>
            </w:pPr>
            <w:r w:rsidRPr="00687226">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AA9A"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C750"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1B29"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B83A"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7C16"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2ADD" w14:textId="77777777" w:rsidR="008D47EC" w:rsidRPr="00687226" w:rsidRDefault="008D47EC" w:rsidP="00410FFF">
            <w:pPr>
              <w:pStyle w:val="rowtabella0"/>
              <w:jc w:val="center"/>
              <w:rPr>
                <w:color w:val="002060"/>
              </w:rPr>
            </w:pPr>
            <w:r w:rsidRPr="0068722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3613" w14:textId="77777777" w:rsidR="008D47EC" w:rsidRPr="00687226" w:rsidRDefault="008D47EC" w:rsidP="00410FFF">
            <w:pPr>
              <w:pStyle w:val="rowtabella0"/>
              <w:jc w:val="center"/>
              <w:rPr>
                <w:color w:val="002060"/>
              </w:rPr>
            </w:pPr>
            <w:r w:rsidRPr="0068722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7647"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79E7" w14:textId="77777777" w:rsidR="008D47EC" w:rsidRPr="00687226" w:rsidRDefault="008D47EC" w:rsidP="00410FFF">
            <w:pPr>
              <w:pStyle w:val="rowtabella0"/>
              <w:jc w:val="center"/>
              <w:rPr>
                <w:color w:val="002060"/>
              </w:rPr>
            </w:pPr>
            <w:r w:rsidRPr="00687226">
              <w:rPr>
                <w:color w:val="002060"/>
              </w:rPr>
              <w:t>0</w:t>
            </w:r>
          </w:p>
        </w:tc>
      </w:tr>
      <w:tr w:rsidR="008D47EC" w:rsidRPr="00687226" w14:paraId="124FC563"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F14C5" w14:textId="77777777" w:rsidR="008D47EC" w:rsidRPr="00687226" w:rsidRDefault="008D47EC" w:rsidP="00410FFF">
            <w:pPr>
              <w:pStyle w:val="rowtabella0"/>
              <w:rPr>
                <w:color w:val="002060"/>
                <w:lang w:val="en-US"/>
              </w:rPr>
            </w:pPr>
            <w:r w:rsidRPr="00687226">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9193" w14:textId="77777777" w:rsidR="008D47EC" w:rsidRPr="00687226" w:rsidRDefault="008D47EC" w:rsidP="00410FFF">
            <w:pPr>
              <w:pStyle w:val="rowtabella0"/>
              <w:jc w:val="center"/>
              <w:rPr>
                <w:color w:val="002060"/>
              </w:rPr>
            </w:pPr>
            <w:r w:rsidRPr="0068722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97D3C"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2F8E"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1C5F"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54C9"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D688E" w14:textId="77777777" w:rsidR="008D47EC" w:rsidRPr="00687226" w:rsidRDefault="008D47EC" w:rsidP="00410FFF">
            <w:pPr>
              <w:pStyle w:val="rowtabella0"/>
              <w:jc w:val="center"/>
              <w:rPr>
                <w:color w:val="002060"/>
              </w:rPr>
            </w:pPr>
            <w:r w:rsidRPr="0068722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D8A4"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3E93C"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A4F2" w14:textId="77777777" w:rsidR="008D47EC" w:rsidRPr="00687226" w:rsidRDefault="008D47EC" w:rsidP="00410FFF">
            <w:pPr>
              <w:pStyle w:val="rowtabella0"/>
              <w:jc w:val="center"/>
              <w:rPr>
                <w:color w:val="002060"/>
              </w:rPr>
            </w:pPr>
            <w:r w:rsidRPr="00687226">
              <w:rPr>
                <w:color w:val="002060"/>
              </w:rPr>
              <w:t>0</w:t>
            </w:r>
          </w:p>
        </w:tc>
      </w:tr>
      <w:tr w:rsidR="008D47EC" w:rsidRPr="00687226" w14:paraId="443CD960"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428FB" w14:textId="77777777" w:rsidR="008D47EC" w:rsidRPr="00687226" w:rsidRDefault="008D47EC" w:rsidP="00410FFF">
            <w:pPr>
              <w:pStyle w:val="rowtabella0"/>
              <w:rPr>
                <w:color w:val="002060"/>
              </w:rPr>
            </w:pPr>
            <w:r w:rsidRPr="0068722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D9A2" w14:textId="77777777" w:rsidR="008D47EC" w:rsidRPr="00687226" w:rsidRDefault="008D47EC" w:rsidP="00410FFF">
            <w:pPr>
              <w:pStyle w:val="rowtabella0"/>
              <w:jc w:val="center"/>
              <w:rPr>
                <w:color w:val="002060"/>
              </w:rPr>
            </w:pPr>
            <w:r w:rsidRPr="006872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FB62"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CF25"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9189"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1F78"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0B40" w14:textId="77777777" w:rsidR="008D47EC" w:rsidRPr="00687226" w:rsidRDefault="008D47EC" w:rsidP="00410FFF">
            <w:pPr>
              <w:pStyle w:val="rowtabella0"/>
              <w:jc w:val="center"/>
              <w:rPr>
                <w:color w:val="002060"/>
              </w:rPr>
            </w:pPr>
            <w:r w:rsidRPr="0068722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42C3"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E245" w14:textId="77777777" w:rsidR="008D47EC" w:rsidRPr="00687226" w:rsidRDefault="008D47EC" w:rsidP="00410FFF">
            <w:pPr>
              <w:pStyle w:val="rowtabella0"/>
              <w:jc w:val="center"/>
              <w:rPr>
                <w:color w:val="002060"/>
              </w:rPr>
            </w:pPr>
            <w:r w:rsidRPr="0068722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4A15" w14:textId="77777777" w:rsidR="008D47EC" w:rsidRPr="00687226" w:rsidRDefault="008D47EC" w:rsidP="00410FFF">
            <w:pPr>
              <w:pStyle w:val="rowtabella0"/>
              <w:jc w:val="center"/>
              <w:rPr>
                <w:color w:val="002060"/>
              </w:rPr>
            </w:pPr>
            <w:r w:rsidRPr="00687226">
              <w:rPr>
                <w:color w:val="002060"/>
              </w:rPr>
              <w:t>0</w:t>
            </w:r>
          </w:p>
        </w:tc>
      </w:tr>
      <w:tr w:rsidR="008D47EC" w:rsidRPr="00687226" w14:paraId="133F693C"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C183B" w14:textId="77777777" w:rsidR="008D47EC" w:rsidRPr="00687226" w:rsidRDefault="008D47EC" w:rsidP="00410FFF">
            <w:pPr>
              <w:pStyle w:val="rowtabella0"/>
              <w:rPr>
                <w:color w:val="002060"/>
              </w:rPr>
            </w:pPr>
            <w:r w:rsidRPr="00687226">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A7FE6" w14:textId="77777777" w:rsidR="008D47EC" w:rsidRPr="00687226" w:rsidRDefault="008D47EC" w:rsidP="00410FFF">
            <w:pPr>
              <w:pStyle w:val="rowtabella0"/>
              <w:jc w:val="center"/>
              <w:rPr>
                <w:color w:val="002060"/>
              </w:rPr>
            </w:pPr>
            <w:r w:rsidRPr="006872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8D1F"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ADB0" w14:textId="77777777" w:rsidR="008D47EC" w:rsidRPr="00687226" w:rsidRDefault="008D47EC" w:rsidP="00410FFF">
            <w:pPr>
              <w:pStyle w:val="rowtabella0"/>
              <w:jc w:val="center"/>
              <w:rPr>
                <w:color w:val="002060"/>
              </w:rPr>
            </w:pPr>
            <w:r w:rsidRPr="006872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0118"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CC7D"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697ED" w14:textId="77777777" w:rsidR="008D47EC" w:rsidRPr="00687226" w:rsidRDefault="008D47EC" w:rsidP="00410FFF">
            <w:pPr>
              <w:pStyle w:val="rowtabella0"/>
              <w:jc w:val="center"/>
              <w:rPr>
                <w:color w:val="002060"/>
              </w:rPr>
            </w:pPr>
            <w:r w:rsidRPr="0068722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21A3" w14:textId="77777777" w:rsidR="008D47EC" w:rsidRPr="00687226" w:rsidRDefault="008D47EC" w:rsidP="00410FFF">
            <w:pPr>
              <w:pStyle w:val="rowtabella0"/>
              <w:jc w:val="center"/>
              <w:rPr>
                <w:color w:val="002060"/>
              </w:rPr>
            </w:pPr>
            <w:r w:rsidRPr="0068722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2915"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CD52" w14:textId="77777777" w:rsidR="008D47EC" w:rsidRPr="00687226" w:rsidRDefault="008D47EC" w:rsidP="00410FFF">
            <w:pPr>
              <w:pStyle w:val="rowtabella0"/>
              <w:jc w:val="center"/>
              <w:rPr>
                <w:color w:val="002060"/>
              </w:rPr>
            </w:pPr>
            <w:r w:rsidRPr="00687226">
              <w:rPr>
                <w:color w:val="002060"/>
              </w:rPr>
              <w:t>0</w:t>
            </w:r>
          </w:p>
        </w:tc>
      </w:tr>
      <w:tr w:rsidR="008D47EC" w:rsidRPr="00687226" w14:paraId="4145A012"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4CDE0" w14:textId="77777777" w:rsidR="008D47EC" w:rsidRPr="00687226" w:rsidRDefault="008D47EC" w:rsidP="00410FFF">
            <w:pPr>
              <w:pStyle w:val="rowtabella0"/>
              <w:rPr>
                <w:color w:val="002060"/>
              </w:rPr>
            </w:pPr>
            <w:r w:rsidRPr="00687226">
              <w:rPr>
                <w:color w:val="002060"/>
              </w:rPr>
              <w:lastRenderedPageBreak/>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BF9C" w14:textId="77777777" w:rsidR="008D47EC" w:rsidRPr="00687226" w:rsidRDefault="008D47EC" w:rsidP="00410FFF">
            <w:pPr>
              <w:pStyle w:val="rowtabella0"/>
              <w:jc w:val="center"/>
              <w:rPr>
                <w:color w:val="002060"/>
              </w:rPr>
            </w:pPr>
            <w:r w:rsidRPr="006872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B2D4"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5E95" w14:textId="77777777" w:rsidR="008D47EC" w:rsidRPr="00687226" w:rsidRDefault="008D47EC" w:rsidP="00410FFF">
            <w:pPr>
              <w:pStyle w:val="rowtabella0"/>
              <w:jc w:val="center"/>
              <w:rPr>
                <w:color w:val="002060"/>
              </w:rPr>
            </w:pPr>
            <w:r w:rsidRPr="006872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65BA"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641F"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9AAE" w14:textId="77777777" w:rsidR="008D47EC" w:rsidRPr="00687226" w:rsidRDefault="008D47EC" w:rsidP="00410FFF">
            <w:pPr>
              <w:pStyle w:val="rowtabella0"/>
              <w:jc w:val="center"/>
              <w:rPr>
                <w:color w:val="002060"/>
              </w:rPr>
            </w:pPr>
            <w:r w:rsidRPr="0068722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DF80" w14:textId="77777777" w:rsidR="008D47EC" w:rsidRPr="00687226" w:rsidRDefault="008D47EC" w:rsidP="00410FFF">
            <w:pPr>
              <w:pStyle w:val="rowtabella0"/>
              <w:jc w:val="center"/>
              <w:rPr>
                <w:color w:val="002060"/>
              </w:rPr>
            </w:pPr>
            <w:r w:rsidRPr="0068722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069F" w14:textId="77777777" w:rsidR="008D47EC" w:rsidRPr="00687226" w:rsidRDefault="008D47EC" w:rsidP="00410FFF">
            <w:pPr>
              <w:pStyle w:val="rowtabella0"/>
              <w:jc w:val="center"/>
              <w:rPr>
                <w:color w:val="002060"/>
              </w:rPr>
            </w:pPr>
            <w:r w:rsidRPr="006872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C26D" w14:textId="77777777" w:rsidR="008D47EC" w:rsidRPr="00687226" w:rsidRDefault="008D47EC" w:rsidP="00410FFF">
            <w:pPr>
              <w:pStyle w:val="rowtabella0"/>
              <w:jc w:val="center"/>
              <w:rPr>
                <w:color w:val="002060"/>
              </w:rPr>
            </w:pPr>
            <w:r w:rsidRPr="00687226">
              <w:rPr>
                <w:color w:val="002060"/>
              </w:rPr>
              <w:t>0</w:t>
            </w:r>
          </w:p>
        </w:tc>
      </w:tr>
      <w:tr w:rsidR="008D47EC" w:rsidRPr="00687226" w14:paraId="5738ABE1"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AAF87" w14:textId="77777777" w:rsidR="008D47EC" w:rsidRPr="00687226" w:rsidRDefault="008D47EC" w:rsidP="00410FFF">
            <w:pPr>
              <w:pStyle w:val="rowtabella0"/>
              <w:rPr>
                <w:color w:val="002060"/>
              </w:rPr>
            </w:pPr>
            <w:r w:rsidRPr="0068722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917A"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E171"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8A03"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6663"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9C0E0"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3435" w14:textId="77777777" w:rsidR="008D47EC" w:rsidRPr="00687226" w:rsidRDefault="008D47EC" w:rsidP="00410FFF">
            <w:pPr>
              <w:pStyle w:val="rowtabella0"/>
              <w:jc w:val="center"/>
              <w:rPr>
                <w:color w:val="002060"/>
              </w:rPr>
            </w:pPr>
            <w:r w:rsidRPr="0068722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9F22" w14:textId="77777777" w:rsidR="008D47EC" w:rsidRPr="00687226" w:rsidRDefault="008D47EC" w:rsidP="00410FFF">
            <w:pPr>
              <w:pStyle w:val="rowtabella0"/>
              <w:jc w:val="center"/>
              <w:rPr>
                <w:color w:val="002060"/>
              </w:rPr>
            </w:pPr>
            <w:r w:rsidRPr="0068722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B8F0"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A402" w14:textId="77777777" w:rsidR="008D47EC" w:rsidRPr="00687226" w:rsidRDefault="008D47EC" w:rsidP="00410FFF">
            <w:pPr>
              <w:pStyle w:val="rowtabella0"/>
              <w:jc w:val="center"/>
              <w:rPr>
                <w:color w:val="002060"/>
              </w:rPr>
            </w:pPr>
            <w:r w:rsidRPr="00687226">
              <w:rPr>
                <w:color w:val="002060"/>
              </w:rPr>
              <w:t>0</w:t>
            </w:r>
          </w:p>
        </w:tc>
      </w:tr>
      <w:tr w:rsidR="008D47EC" w:rsidRPr="00687226" w14:paraId="30AD127E"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6B7B2" w14:textId="77777777" w:rsidR="008D47EC" w:rsidRPr="00687226" w:rsidRDefault="008D47EC" w:rsidP="00410FFF">
            <w:pPr>
              <w:pStyle w:val="rowtabella0"/>
              <w:rPr>
                <w:color w:val="002060"/>
              </w:rPr>
            </w:pPr>
            <w:r w:rsidRPr="0068722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0327"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C0B0"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011C1"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5EF94"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F223"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D573" w14:textId="77777777" w:rsidR="008D47EC" w:rsidRPr="00687226" w:rsidRDefault="008D47EC" w:rsidP="00410FFF">
            <w:pPr>
              <w:pStyle w:val="rowtabella0"/>
              <w:jc w:val="center"/>
              <w:rPr>
                <w:color w:val="002060"/>
              </w:rPr>
            </w:pPr>
            <w:r w:rsidRPr="0068722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611C" w14:textId="77777777" w:rsidR="008D47EC" w:rsidRPr="00687226" w:rsidRDefault="008D47EC" w:rsidP="00410FFF">
            <w:pPr>
              <w:pStyle w:val="rowtabella0"/>
              <w:jc w:val="center"/>
              <w:rPr>
                <w:color w:val="002060"/>
              </w:rPr>
            </w:pPr>
            <w:r w:rsidRPr="0068722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06230" w14:textId="77777777" w:rsidR="008D47EC" w:rsidRPr="00687226" w:rsidRDefault="008D47EC" w:rsidP="00410FFF">
            <w:pPr>
              <w:pStyle w:val="rowtabella0"/>
              <w:jc w:val="center"/>
              <w:rPr>
                <w:color w:val="002060"/>
              </w:rPr>
            </w:pPr>
            <w:r w:rsidRPr="0068722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9E4E" w14:textId="77777777" w:rsidR="008D47EC" w:rsidRPr="00687226" w:rsidRDefault="008D47EC" w:rsidP="00410FFF">
            <w:pPr>
              <w:pStyle w:val="rowtabella0"/>
              <w:jc w:val="center"/>
              <w:rPr>
                <w:color w:val="002060"/>
              </w:rPr>
            </w:pPr>
            <w:r w:rsidRPr="00687226">
              <w:rPr>
                <w:color w:val="002060"/>
              </w:rPr>
              <w:t>0</w:t>
            </w:r>
          </w:p>
        </w:tc>
      </w:tr>
      <w:tr w:rsidR="008D47EC" w:rsidRPr="00687226" w14:paraId="3956F1F6"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B44C9" w14:textId="77777777" w:rsidR="008D47EC" w:rsidRPr="00687226" w:rsidRDefault="008D47EC" w:rsidP="00410FFF">
            <w:pPr>
              <w:pStyle w:val="rowtabella0"/>
              <w:rPr>
                <w:color w:val="002060"/>
              </w:rPr>
            </w:pPr>
            <w:r w:rsidRPr="0068722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CB22" w14:textId="77777777" w:rsidR="008D47EC" w:rsidRPr="00687226" w:rsidRDefault="008D47EC" w:rsidP="00410FFF">
            <w:pPr>
              <w:pStyle w:val="rowtabella0"/>
              <w:jc w:val="center"/>
              <w:rPr>
                <w:color w:val="002060"/>
              </w:rPr>
            </w:pPr>
            <w:r w:rsidRPr="006872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916B"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AD4F"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77B5"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2395"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FA3F" w14:textId="77777777" w:rsidR="008D47EC" w:rsidRPr="00687226" w:rsidRDefault="008D47EC" w:rsidP="00410FFF">
            <w:pPr>
              <w:pStyle w:val="rowtabella0"/>
              <w:jc w:val="center"/>
              <w:rPr>
                <w:color w:val="002060"/>
              </w:rPr>
            </w:pPr>
            <w:r w:rsidRPr="0068722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2B09" w14:textId="77777777" w:rsidR="008D47EC" w:rsidRPr="00687226" w:rsidRDefault="008D47EC" w:rsidP="00410FFF">
            <w:pPr>
              <w:pStyle w:val="rowtabella0"/>
              <w:jc w:val="center"/>
              <w:rPr>
                <w:color w:val="002060"/>
              </w:rPr>
            </w:pPr>
            <w:r w:rsidRPr="0068722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E48B"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6E08" w14:textId="77777777" w:rsidR="008D47EC" w:rsidRPr="00687226" w:rsidRDefault="008D47EC" w:rsidP="00410FFF">
            <w:pPr>
              <w:pStyle w:val="rowtabella0"/>
              <w:jc w:val="center"/>
              <w:rPr>
                <w:color w:val="002060"/>
              </w:rPr>
            </w:pPr>
            <w:r w:rsidRPr="00687226">
              <w:rPr>
                <w:color w:val="002060"/>
              </w:rPr>
              <w:t>0</w:t>
            </w:r>
          </w:p>
        </w:tc>
      </w:tr>
      <w:tr w:rsidR="008D47EC" w:rsidRPr="00687226" w14:paraId="0F054EE4"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D4807" w14:textId="77777777" w:rsidR="008D47EC" w:rsidRPr="00687226" w:rsidRDefault="008D47EC" w:rsidP="00410FFF">
            <w:pPr>
              <w:pStyle w:val="rowtabella0"/>
              <w:rPr>
                <w:color w:val="002060"/>
                <w:lang w:val="en-US"/>
              </w:rPr>
            </w:pPr>
            <w:r w:rsidRPr="00687226">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1054" w14:textId="77777777" w:rsidR="008D47EC" w:rsidRPr="00687226" w:rsidRDefault="008D47EC" w:rsidP="00410FFF">
            <w:pPr>
              <w:pStyle w:val="rowtabella0"/>
              <w:jc w:val="center"/>
              <w:rPr>
                <w:color w:val="002060"/>
              </w:rPr>
            </w:pPr>
            <w:r w:rsidRPr="0068722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C53E9"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F2FA"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38C9"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5A4C"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094D" w14:textId="77777777" w:rsidR="008D47EC" w:rsidRPr="00687226" w:rsidRDefault="008D47EC" w:rsidP="00410FFF">
            <w:pPr>
              <w:pStyle w:val="rowtabella0"/>
              <w:jc w:val="center"/>
              <w:rPr>
                <w:color w:val="002060"/>
              </w:rPr>
            </w:pPr>
            <w:r w:rsidRPr="0068722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93D5" w14:textId="77777777" w:rsidR="008D47EC" w:rsidRPr="00687226" w:rsidRDefault="008D47EC" w:rsidP="00410FFF">
            <w:pPr>
              <w:pStyle w:val="rowtabella0"/>
              <w:jc w:val="center"/>
              <w:rPr>
                <w:color w:val="002060"/>
              </w:rPr>
            </w:pPr>
            <w:r w:rsidRPr="0068722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2972"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D6CD" w14:textId="77777777" w:rsidR="008D47EC" w:rsidRPr="00687226" w:rsidRDefault="008D47EC" w:rsidP="00410FFF">
            <w:pPr>
              <w:pStyle w:val="rowtabella0"/>
              <w:jc w:val="center"/>
              <w:rPr>
                <w:color w:val="002060"/>
              </w:rPr>
            </w:pPr>
            <w:r w:rsidRPr="00687226">
              <w:rPr>
                <w:color w:val="002060"/>
              </w:rPr>
              <w:t>0</w:t>
            </w:r>
          </w:p>
        </w:tc>
      </w:tr>
      <w:tr w:rsidR="008D47EC" w:rsidRPr="00687226" w14:paraId="0E5E95E4"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04131" w14:textId="77777777" w:rsidR="008D47EC" w:rsidRPr="00687226" w:rsidRDefault="008D47EC" w:rsidP="00410FFF">
            <w:pPr>
              <w:pStyle w:val="rowtabella0"/>
              <w:rPr>
                <w:color w:val="002060"/>
              </w:rPr>
            </w:pPr>
            <w:r w:rsidRPr="0068722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CFC3"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594F"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1400"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17D9"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E9D1F"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9E6F" w14:textId="77777777" w:rsidR="008D47EC" w:rsidRPr="00687226" w:rsidRDefault="008D47EC" w:rsidP="00410FFF">
            <w:pPr>
              <w:pStyle w:val="rowtabella0"/>
              <w:jc w:val="center"/>
              <w:rPr>
                <w:color w:val="002060"/>
              </w:rPr>
            </w:pPr>
            <w:r w:rsidRPr="0068722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B894" w14:textId="77777777" w:rsidR="008D47EC" w:rsidRPr="00687226" w:rsidRDefault="008D47EC" w:rsidP="00410FFF">
            <w:pPr>
              <w:pStyle w:val="rowtabella0"/>
              <w:jc w:val="center"/>
              <w:rPr>
                <w:color w:val="002060"/>
              </w:rPr>
            </w:pPr>
            <w:r w:rsidRPr="0068722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DEB6"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9089" w14:textId="77777777" w:rsidR="008D47EC" w:rsidRPr="00687226" w:rsidRDefault="008D47EC" w:rsidP="00410FFF">
            <w:pPr>
              <w:pStyle w:val="rowtabella0"/>
              <w:jc w:val="center"/>
              <w:rPr>
                <w:color w:val="002060"/>
              </w:rPr>
            </w:pPr>
            <w:r w:rsidRPr="00687226">
              <w:rPr>
                <w:color w:val="002060"/>
              </w:rPr>
              <w:t>0</w:t>
            </w:r>
          </w:p>
        </w:tc>
      </w:tr>
      <w:tr w:rsidR="008D47EC" w:rsidRPr="00687226" w14:paraId="2AF39CDA"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8FAB2" w14:textId="77777777" w:rsidR="008D47EC" w:rsidRPr="00687226" w:rsidRDefault="008D47EC" w:rsidP="00410FFF">
            <w:pPr>
              <w:pStyle w:val="rowtabella0"/>
              <w:rPr>
                <w:color w:val="002060"/>
                <w:lang w:val="en-US"/>
              </w:rPr>
            </w:pPr>
            <w:r w:rsidRPr="00687226">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65CF6"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26E1"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55397"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9722"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AD92"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990C" w14:textId="77777777" w:rsidR="008D47EC" w:rsidRPr="00687226" w:rsidRDefault="008D47EC" w:rsidP="00410FFF">
            <w:pPr>
              <w:pStyle w:val="rowtabella0"/>
              <w:jc w:val="center"/>
              <w:rPr>
                <w:color w:val="002060"/>
              </w:rPr>
            </w:pPr>
            <w:r w:rsidRPr="0068722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5477D" w14:textId="77777777" w:rsidR="008D47EC" w:rsidRPr="00687226" w:rsidRDefault="008D47EC" w:rsidP="00410FFF">
            <w:pPr>
              <w:pStyle w:val="rowtabella0"/>
              <w:jc w:val="center"/>
              <w:rPr>
                <w:color w:val="002060"/>
              </w:rPr>
            </w:pPr>
            <w:r w:rsidRPr="0068722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4FFE" w14:textId="77777777" w:rsidR="008D47EC" w:rsidRPr="00687226" w:rsidRDefault="008D47EC" w:rsidP="00410FFF">
            <w:pPr>
              <w:pStyle w:val="rowtabella0"/>
              <w:jc w:val="center"/>
              <w:rPr>
                <w:color w:val="002060"/>
              </w:rPr>
            </w:pPr>
            <w:r w:rsidRPr="006872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D84FD" w14:textId="77777777" w:rsidR="008D47EC" w:rsidRPr="00687226" w:rsidRDefault="008D47EC" w:rsidP="00410FFF">
            <w:pPr>
              <w:pStyle w:val="rowtabella0"/>
              <w:jc w:val="center"/>
              <w:rPr>
                <w:color w:val="002060"/>
              </w:rPr>
            </w:pPr>
            <w:r w:rsidRPr="00687226">
              <w:rPr>
                <w:color w:val="002060"/>
              </w:rPr>
              <w:t>0</w:t>
            </w:r>
          </w:p>
        </w:tc>
      </w:tr>
      <w:tr w:rsidR="008D47EC" w:rsidRPr="00687226" w14:paraId="18A4D934" w14:textId="77777777" w:rsidTr="00410F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D520D9" w14:textId="77777777" w:rsidR="008D47EC" w:rsidRPr="00687226" w:rsidRDefault="008D47EC" w:rsidP="00410FFF">
            <w:pPr>
              <w:pStyle w:val="rowtabella0"/>
              <w:rPr>
                <w:color w:val="002060"/>
              </w:rPr>
            </w:pPr>
            <w:r w:rsidRPr="0068722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13E1"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598E"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8CFA"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3E58"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828C" w14:textId="77777777" w:rsidR="008D47EC" w:rsidRPr="00687226" w:rsidRDefault="008D47EC" w:rsidP="00410FFF">
            <w:pPr>
              <w:pStyle w:val="rowtabella0"/>
              <w:jc w:val="center"/>
              <w:rPr>
                <w:color w:val="002060"/>
              </w:rPr>
            </w:pPr>
            <w:r w:rsidRPr="006872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00C2"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12C2" w14:textId="77777777" w:rsidR="008D47EC" w:rsidRPr="00687226" w:rsidRDefault="008D47EC" w:rsidP="00410FFF">
            <w:pPr>
              <w:pStyle w:val="rowtabella0"/>
              <w:jc w:val="center"/>
              <w:rPr>
                <w:color w:val="002060"/>
              </w:rPr>
            </w:pPr>
            <w:r w:rsidRPr="0068722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4EC2" w14:textId="77777777" w:rsidR="008D47EC" w:rsidRPr="00687226" w:rsidRDefault="008D47EC" w:rsidP="00410FFF">
            <w:pPr>
              <w:pStyle w:val="rowtabella0"/>
              <w:jc w:val="center"/>
              <w:rPr>
                <w:color w:val="002060"/>
              </w:rPr>
            </w:pPr>
            <w:r w:rsidRPr="0068722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1762" w14:textId="77777777" w:rsidR="008D47EC" w:rsidRPr="00687226" w:rsidRDefault="008D47EC" w:rsidP="00410FFF">
            <w:pPr>
              <w:pStyle w:val="rowtabella0"/>
              <w:jc w:val="center"/>
              <w:rPr>
                <w:color w:val="002060"/>
              </w:rPr>
            </w:pPr>
            <w:r w:rsidRPr="00687226">
              <w:rPr>
                <w:color w:val="002060"/>
              </w:rPr>
              <w:t>0</w:t>
            </w:r>
          </w:p>
        </w:tc>
      </w:tr>
    </w:tbl>
    <w:p w14:paraId="072D6820" w14:textId="77777777" w:rsidR="008D47EC" w:rsidRPr="00687226" w:rsidRDefault="008D47EC" w:rsidP="008D47EC">
      <w:pPr>
        <w:pStyle w:val="breakline"/>
        <w:rPr>
          <w:color w:val="002060"/>
        </w:rPr>
      </w:pPr>
    </w:p>
    <w:p w14:paraId="74004AFF" w14:textId="77777777" w:rsidR="008D47EC" w:rsidRPr="00687226" w:rsidRDefault="008D47EC" w:rsidP="008D47EC">
      <w:pPr>
        <w:pStyle w:val="breakline"/>
        <w:rPr>
          <w:color w:val="002060"/>
        </w:rPr>
      </w:pPr>
    </w:p>
    <w:p w14:paraId="4A49FB64" w14:textId="77777777" w:rsidR="008D47EC" w:rsidRPr="00687226" w:rsidRDefault="008D47EC" w:rsidP="008D47EC">
      <w:pPr>
        <w:pStyle w:val="sottotitolocampionato10"/>
        <w:rPr>
          <w:color w:val="002060"/>
        </w:rPr>
      </w:pPr>
      <w:r w:rsidRPr="0068722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47EC" w:rsidRPr="00687226" w14:paraId="58C98AB1" w14:textId="77777777" w:rsidTr="00410FF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E14C1" w14:textId="77777777" w:rsidR="008D47EC" w:rsidRPr="00687226" w:rsidRDefault="008D47EC" w:rsidP="00410FFF">
            <w:pPr>
              <w:pStyle w:val="headertabella0"/>
              <w:rPr>
                <w:color w:val="002060"/>
              </w:rPr>
            </w:pPr>
            <w:r w:rsidRPr="0068722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EF964" w14:textId="77777777" w:rsidR="008D47EC" w:rsidRPr="00687226" w:rsidRDefault="008D47EC" w:rsidP="00410FFF">
            <w:pPr>
              <w:pStyle w:val="headertabella0"/>
              <w:rPr>
                <w:color w:val="002060"/>
              </w:rPr>
            </w:pPr>
            <w:r w:rsidRPr="0068722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263E6" w14:textId="77777777" w:rsidR="008D47EC" w:rsidRPr="00687226" w:rsidRDefault="008D47EC" w:rsidP="00410FFF">
            <w:pPr>
              <w:pStyle w:val="headertabella0"/>
              <w:rPr>
                <w:color w:val="002060"/>
              </w:rPr>
            </w:pPr>
            <w:r w:rsidRPr="0068722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F179E" w14:textId="77777777" w:rsidR="008D47EC" w:rsidRPr="00687226" w:rsidRDefault="008D47EC" w:rsidP="00410FFF">
            <w:pPr>
              <w:pStyle w:val="headertabella0"/>
              <w:rPr>
                <w:color w:val="002060"/>
              </w:rPr>
            </w:pPr>
            <w:r w:rsidRPr="0068722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9D08D" w14:textId="77777777" w:rsidR="008D47EC" w:rsidRPr="00687226" w:rsidRDefault="008D47EC" w:rsidP="00410FFF">
            <w:pPr>
              <w:pStyle w:val="headertabella0"/>
              <w:rPr>
                <w:color w:val="002060"/>
              </w:rPr>
            </w:pPr>
            <w:r w:rsidRPr="0068722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2AE5A" w14:textId="77777777" w:rsidR="008D47EC" w:rsidRPr="00687226" w:rsidRDefault="008D47EC" w:rsidP="00410FFF">
            <w:pPr>
              <w:pStyle w:val="headertabella0"/>
              <w:rPr>
                <w:color w:val="002060"/>
              </w:rPr>
            </w:pPr>
            <w:r w:rsidRPr="0068722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799B8" w14:textId="77777777" w:rsidR="008D47EC" w:rsidRPr="00687226" w:rsidRDefault="008D47EC" w:rsidP="00410FFF">
            <w:pPr>
              <w:pStyle w:val="headertabella0"/>
              <w:rPr>
                <w:color w:val="002060"/>
              </w:rPr>
            </w:pPr>
            <w:r w:rsidRPr="0068722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11EC2" w14:textId="77777777" w:rsidR="008D47EC" w:rsidRPr="00687226" w:rsidRDefault="008D47EC" w:rsidP="00410FFF">
            <w:pPr>
              <w:pStyle w:val="headertabella0"/>
              <w:rPr>
                <w:color w:val="002060"/>
              </w:rPr>
            </w:pPr>
            <w:r w:rsidRPr="0068722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5B612" w14:textId="77777777" w:rsidR="008D47EC" w:rsidRPr="00687226" w:rsidRDefault="008D47EC" w:rsidP="00410FFF">
            <w:pPr>
              <w:pStyle w:val="headertabella0"/>
              <w:rPr>
                <w:color w:val="002060"/>
              </w:rPr>
            </w:pPr>
            <w:r w:rsidRPr="0068722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68FDB" w14:textId="77777777" w:rsidR="008D47EC" w:rsidRPr="00687226" w:rsidRDefault="008D47EC" w:rsidP="00410FFF">
            <w:pPr>
              <w:pStyle w:val="headertabella0"/>
              <w:rPr>
                <w:color w:val="002060"/>
              </w:rPr>
            </w:pPr>
            <w:r w:rsidRPr="00687226">
              <w:rPr>
                <w:color w:val="002060"/>
              </w:rPr>
              <w:t>PE</w:t>
            </w:r>
          </w:p>
        </w:tc>
      </w:tr>
      <w:tr w:rsidR="008D47EC" w:rsidRPr="00687226" w14:paraId="592BE28E" w14:textId="77777777" w:rsidTr="00410FF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A82BD" w14:textId="77777777" w:rsidR="008D47EC" w:rsidRPr="00687226" w:rsidRDefault="008D47EC" w:rsidP="00410FFF">
            <w:pPr>
              <w:pStyle w:val="rowtabella0"/>
              <w:rPr>
                <w:color w:val="002060"/>
              </w:rPr>
            </w:pPr>
            <w:r w:rsidRPr="0068722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6FB7" w14:textId="77777777" w:rsidR="008D47EC" w:rsidRPr="00687226" w:rsidRDefault="008D47EC" w:rsidP="00410FFF">
            <w:pPr>
              <w:pStyle w:val="rowtabella0"/>
              <w:jc w:val="center"/>
              <w:rPr>
                <w:color w:val="002060"/>
              </w:rPr>
            </w:pPr>
            <w:r w:rsidRPr="0068722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9E45"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67EC"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BC50A"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F7A9"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DEDE" w14:textId="77777777" w:rsidR="008D47EC" w:rsidRPr="00687226" w:rsidRDefault="008D47EC" w:rsidP="00410FFF">
            <w:pPr>
              <w:pStyle w:val="rowtabella0"/>
              <w:jc w:val="center"/>
              <w:rPr>
                <w:color w:val="002060"/>
              </w:rPr>
            </w:pPr>
            <w:r w:rsidRPr="0068722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C7A3" w14:textId="77777777" w:rsidR="008D47EC" w:rsidRPr="00687226" w:rsidRDefault="008D47EC" w:rsidP="00410FFF">
            <w:pPr>
              <w:pStyle w:val="rowtabella0"/>
              <w:jc w:val="center"/>
              <w:rPr>
                <w:color w:val="002060"/>
              </w:rPr>
            </w:pPr>
            <w:r w:rsidRPr="0068722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7BA7" w14:textId="77777777" w:rsidR="008D47EC" w:rsidRPr="00687226" w:rsidRDefault="008D47EC" w:rsidP="00410FFF">
            <w:pPr>
              <w:pStyle w:val="rowtabella0"/>
              <w:jc w:val="center"/>
              <w:rPr>
                <w:color w:val="002060"/>
              </w:rPr>
            </w:pPr>
            <w:r w:rsidRPr="0068722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07B6D" w14:textId="77777777" w:rsidR="008D47EC" w:rsidRPr="00687226" w:rsidRDefault="008D47EC" w:rsidP="00410FFF">
            <w:pPr>
              <w:pStyle w:val="rowtabella0"/>
              <w:jc w:val="center"/>
              <w:rPr>
                <w:color w:val="002060"/>
              </w:rPr>
            </w:pPr>
            <w:r w:rsidRPr="00687226">
              <w:rPr>
                <w:color w:val="002060"/>
              </w:rPr>
              <w:t>0</w:t>
            </w:r>
          </w:p>
        </w:tc>
      </w:tr>
      <w:tr w:rsidR="008D47EC" w:rsidRPr="00687226" w14:paraId="007455C6"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F5940" w14:textId="77777777" w:rsidR="008D47EC" w:rsidRPr="00687226" w:rsidRDefault="008D47EC" w:rsidP="00410FFF">
            <w:pPr>
              <w:pStyle w:val="rowtabella0"/>
              <w:rPr>
                <w:color w:val="002060"/>
              </w:rPr>
            </w:pPr>
            <w:r w:rsidRPr="00687226">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A2CD"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4EF1"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3D6F" w14:textId="77777777" w:rsidR="008D47EC" w:rsidRPr="00687226" w:rsidRDefault="008D47EC" w:rsidP="00410FFF">
            <w:pPr>
              <w:pStyle w:val="rowtabella0"/>
              <w:jc w:val="center"/>
              <w:rPr>
                <w:color w:val="002060"/>
              </w:rPr>
            </w:pPr>
            <w:r w:rsidRPr="0068722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828C"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09AE"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235C" w14:textId="77777777" w:rsidR="008D47EC" w:rsidRPr="00687226" w:rsidRDefault="008D47EC" w:rsidP="00410FFF">
            <w:pPr>
              <w:pStyle w:val="rowtabella0"/>
              <w:jc w:val="center"/>
              <w:rPr>
                <w:color w:val="002060"/>
              </w:rPr>
            </w:pPr>
            <w:r w:rsidRPr="0068722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87BF" w14:textId="77777777" w:rsidR="008D47EC" w:rsidRPr="00687226" w:rsidRDefault="008D47EC" w:rsidP="00410FFF">
            <w:pPr>
              <w:pStyle w:val="rowtabella0"/>
              <w:jc w:val="center"/>
              <w:rPr>
                <w:color w:val="002060"/>
              </w:rPr>
            </w:pPr>
            <w:r w:rsidRPr="0068722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55FA9" w14:textId="77777777" w:rsidR="008D47EC" w:rsidRPr="00687226" w:rsidRDefault="008D47EC" w:rsidP="00410FFF">
            <w:pPr>
              <w:pStyle w:val="rowtabella0"/>
              <w:jc w:val="center"/>
              <w:rPr>
                <w:color w:val="002060"/>
              </w:rPr>
            </w:pPr>
            <w:r w:rsidRPr="0068722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B5DB" w14:textId="77777777" w:rsidR="008D47EC" w:rsidRPr="00687226" w:rsidRDefault="008D47EC" w:rsidP="00410FFF">
            <w:pPr>
              <w:pStyle w:val="rowtabella0"/>
              <w:jc w:val="center"/>
              <w:rPr>
                <w:color w:val="002060"/>
              </w:rPr>
            </w:pPr>
            <w:r w:rsidRPr="00687226">
              <w:rPr>
                <w:color w:val="002060"/>
              </w:rPr>
              <w:t>0</w:t>
            </w:r>
          </w:p>
        </w:tc>
      </w:tr>
      <w:tr w:rsidR="008D47EC" w:rsidRPr="00687226" w14:paraId="6459E2B4"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B3DC9" w14:textId="77777777" w:rsidR="008D47EC" w:rsidRPr="00687226" w:rsidRDefault="008D47EC" w:rsidP="00410FFF">
            <w:pPr>
              <w:pStyle w:val="rowtabella0"/>
              <w:rPr>
                <w:color w:val="002060"/>
              </w:rPr>
            </w:pPr>
            <w:r w:rsidRPr="0068722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0BFA" w14:textId="77777777" w:rsidR="008D47EC" w:rsidRPr="00687226" w:rsidRDefault="008D47EC" w:rsidP="00410FFF">
            <w:pPr>
              <w:pStyle w:val="rowtabella0"/>
              <w:jc w:val="center"/>
              <w:rPr>
                <w:color w:val="002060"/>
              </w:rPr>
            </w:pPr>
            <w:r w:rsidRPr="006872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77DD"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02B8"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37D8"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1BA2"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9D83E" w14:textId="77777777" w:rsidR="008D47EC" w:rsidRPr="00687226" w:rsidRDefault="008D47EC" w:rsidP="00410FFF">
            <w:pPr>
              <w:pStyle w:val="rowtabella0"/>
              <w:jc w:val="center"/>
              <w:rPr>
                <w:color w:val="002060"/>
              </w:rPr>
            </w:pPr>
            <w:r w:rsidRPr="0068722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7374" w14:textId="77777777" w:rsidR="008D47EC" w:rsidRPr="00687226" w:rsidRDefault="008D47EC" w:rsidP="00410FFF">
            <w:pPr>
              <w:pStyle w:val="rowtabella0"/>
              <w:jc w:val="center"/>
              <w:rPr>
                <w:color w:val="002060"/>
              </w:rPr>
            </w:pPr>
            <w:r w:rsidRPr="0068722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F411" w14:textId="77777777" w:rsidR="008D47EC" w:rsidRPr="00687226" w:rsidRDefault="008D47EC" w:rsidP="00410FFF">
            <w:pPr>
              <w:pStyle w:val="rowtabella0"/>
              <w:jc w:val="center"/>
              <w:rPr>
                <w:color w:val="002060"/>
              </w:rPr>
            </w:pPr>
            <w:r w:rsidRPr="0068722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62298" w14:textId="77777777" w:rsidR="008D47EC" w:rsidRPr="00687226" w:rsidRDefault="008D47EC" w:rsidP="00410FFF">
            <w:pPr>
              <w:pStyle w:val="rowtabella0"/>
              <w:jc w:val="center"/>
              <w:rPr>
                <w:color w:val="002060"/>
              </w:rPr>
            </w:pPr>
            <w:r w:rsidRPr="00687226">
              <w:rPr>
                <w:color w:val="002060"/>
              </w:rPr>
              <w:t>0</w:t>
            </w:r>
          </w:p>
        </w:tc>
      </w:tr>
      <w:tr w:rsidR="008D47EC" w:rsidRPr="00687226" w14:paraId="101EA131"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B0A26" w14:textId="77777777" w:rsidR="008D47EC" w:rsidRPr="00687226" w:rsidRDefault="008D47EC" w:rsidP="00410FFF">
            <w:pPr>
              <w:pStyle w:val="rowtabella0"/>
              <w:rPr>
                <w:color w:val="002060"/>
                <w:lang w:val="en-US"/>
              </w:rPr>
            </w:pPr>
            <w:r w:rsidRPr="00687226">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5030" w14:textId="77777777" w:rsidR="008D47EC" w:rsidRPr="00687226" w:rsidRDefault="008D47EC" w:rsidP="00410FFF">
            <w:pPr>
              <w:pStyle w:val="rowtabella0"/>
              <w:jc w:val="center"/>
              <w:rPr>
                <w:color w:val="002060"/>
              </w:rPr>
            </w:pPr>
            <w:r w:rsidRPr="0068722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E08FF"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E406" w14:textId="77777777" w:rsidR="008D47EC" w:rsidRPr="00687226" w:rsidRDefault="008D47EC" w:rsidP="00410FFF">
            <w:pPr>
              <w:pStyle w:val="rowtabella0"/>
              <w:jc w:val="center"/>
              <w:rPr>
                <w:color w:val="002060"/>
              </w:rPr>
            </w:pPr>
            <w:r w:rsidRPr="0068722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754C"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CA83"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4DEA0" w14:textId="77777777" w:rsidR="008D47EC" w:rsidRPr="00687226" w:rsidRDefault="008D47EC" w:rsidP="00410FFF">
            <w:pPr>
              <w:pStyle w:val="rowtabella0"/>
              <w:jc w:val="center"/>
              <w:rPr>
                <w:color w:val="002060"/>
              </w:rPr>
            </w:pPr>
            <w:r w:rsidRPr="0068722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9491"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3CA5"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41BB" w14:textId="77777777" w:rsidR="008D47EC" w:rsidRPr="00687226" w:rsidRDefault="008D47EC" w:rsidP="00410FFF">
            <w:pPr>
              <w:pStyle w:val="rowtabella0"/>
              <w:jc w:val="center"/>
              <w:rPr>
                <w:color w:val="002060"/>
              </w:rPr>
            </w:pPr>
            <w:r w:rsidRPr="00687226">
              <w:rPr>
                <w:color w:val="002060"/>
              </w:rPr>
              <w:t>0</w:t>
            </w:r>
          </w:p>
        </w:tc>
      </w:tr>
      <w:tr w:rsidR="008D47EC" w:rsidRPr="00687226" w14:paraId="618A5181"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A965E" w14:textId="77777777" w:rsidR="008D47EC" w:rsidRPr="00687226" w:rsidRDefault="008D47EC" w:rsidP="00410FFF">
            <w:pPr>
              <w:pStyle w:val="rowtabella0"/>
              <w:rPr>
                <w:color w:val="002060"/>
              </w:rPr>
            </w:pPr>
            <w:r w:rsidRPr="0068722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4527" w14:textId="77777777" w:rsidR="008D47EC" w:rsidRPr="00687226" w:rsidRDefault="008D47EC" w:rsidP="00410FFF">
            <w:pPr>
              <w:pStyle w:val="rowtabella0"/>
              <w:jc w:val="center"/>
              <w:rPr>
                <w:color w:val="002060"/>
              </w:rPr>
            </w:pPr>
            <w:r w:rsidRPr="006872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BB12"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5A1D"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2C355"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6194"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5278" w14:textId="77777777" w:rsidR="008D47EC" w:rsidRPr="00687226" w:rsidRDefault="008D47EC" w:rsidP="00410FFF">
            <w:pPr>
              <w:pStyle w:val="rowtabella0"/>
              <w:jc w:val="center"/>
              <w:rPr>
                <w:color w:val="002060"/>
              </w:rPr>
            </w:pPr>
            <w:r w:rsidRPr="0068722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880E" w14:textId="77777777" w:rsidR="008D47EC" w:rsidRPr="00687226" w:rsidRDefault="008D47EC" w:rsidP="00410FFF">
            <w:pPr>
              <w:pStyle w:val="rowtabella0"/>
              <w:jc w:val="center"/>
              <w:rPr>
                <w:color w:val="002060"/>
              </w:rPr>
            </w:pPr>
            <w:r w:rsidRPr="0068722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5F58"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A024" w14:textId="77777777" w:rsidR="008D47EC" w:rsidRPr="00687226" w:rsidRDefault="008D47EC" w:rsidP="00410FFF">
            <w:pPr>
              <w:pStyle w:val="rowtabella0"/>
              <w:jc w:val="center"/>
              <w:rPr>
                <w:color w:val="002060"/>
              </w:rPr>
            </w:pPr>
            <w:r w:rsidRPr="00687226">
              <w:rPr>
                <w:color w:val="002060"/>
              </w:rPr>
              <w:t>0</w:t>
            </w:r>
          </w:p>
        </w:tc>
      </w:tr>
      <w:tr w:rsidR="008D47EC" w:rsidRPr="00687226" w14:paraId="6A139078"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5A632" w14:textId="77777777" w:rsidR="008D47EC" w:rsidRPr="00687226" w:rsidRDefault="008D47EC" w:rsidP="00410FFF">
            <w:pPr>
              <w:pStyle w:val="rowtabella0"/>
              <w:rPr>
                <w:color w:val="002060"/>
              </w:rPr>
            </w:pPr>
            <w:r w:rsidRPr="0068722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587F5" w14:textId="77777777" w:rsidR="008D47EC" w:rsidRPr="00687226" w:rsidRDefault="008D47EC" w:rsidP="00410FFF">
            <w:pPr>
              <w:pStyle w:val="rowtabella0"/>
              <w:jc w:val="center"/>
              <w:rPr>
                <w:color w:val="002060"/>
              </w:rPr>
            </w:pPr>
            <w:r w:rsidRPr="0068722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D99E5"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C281"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A04F" w14:textId="77777777" w:rsidR="008D47EC" w:rsidRPr="00687226" w:rsidRDefault="008D47EC" w:rsidP="00410FFF">
            <w:pPr>
              <w:pStyle w:val="rowtabella0"/>
              <w:jc w:val="center"/>
              <w:rPr>
                <w:color w:val="002060"/>
              </w:rPr>
            </w:pPr>
            <w:r w:rsidRPr="0068722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E18D"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E9273" w14:textId="77777777" w:rsidR="008D47EC" w:rsidRPr="00687226" w:rsidRDefault="008D47EC" w:rsidP="00410FFF">
            <w:pPr>
              <w:pStyle w:val="rowtabella0"/>
              <w:jc w:val="center"/>
              <w:rPr>
                <w:color w:val="002060"/>
              </w:rPr>
            </w:pPr>
            <w:r w:rsidRPr="0068722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1067" w14:textId="77777777" w:rsidR="008D47EC" w:rsidRPr="00687226" w:rsidRDefault="008D47EC" w:rsidP="00410FFF">
            <w:pPr>
              <w:pStyle w:val="rowtabella0"/>
              <w:jc w:val="center"/>
              <w:rPr>
                <w:color w:val="002060"/>
              </w:rPr>
            </w:pPr>
            <w:r w:rsidRPr="0068722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3C52"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0E33" w14:textId="77777777" w:rsidR="008D47EC" w:rsidRPr="00687226" w:rsidRDefault="008D47EC" w:rsidP="00410FFF">
            <w:pPr>
              <w:pStyle w:val="rowtabella0"/>
              <w:jc w:val="center"/>
              <w:rPr>
                <w:color w:val="002060"/>
              </w:rPr>
            </w:pPr>
            <w:r w:rsidRPr="00687226">
              <w:rPr>
                <w:color w:val="002060"/>
              </w:rPr>
              <w:t>0</w:t>
            </w:r>
          </w:p>
        </w:tc>
      </w:tr>
      <w:tr w:rsidR="008D47EC" w:rsidRPr="00687226" w14:paraId="59540202"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A328C" w14:textId="77777777" w:rsidR="008D47EC" w:rsidRPr="00687226" w:rsidRDefault="008D47EC" w:rsidP="00410FFF">
            <w:pPr>
              <w:pStyle w:val="rowtabella0"/>
              <w:rPr>
                <w:color w:val="002060"/>
                <w:lang w:val="en-US"/>
              </w:rPr>
            </w:pPr>
            <w:r w:rsidRPr="00687226">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EE5D"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46E5"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8240"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C0E4"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7DD64"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3B31" w14:textId="77777777" w:rsidR="008D47EC" w:rsidRPr="00687226" w:rsidRDefault="008D47EC" w:rsidP="00410FFF">
            <w:pPr>
              <w:pStyle w:val="rowtabella0"/>
              <w:jc w:val="center"/>
              <w:rPr>
                <w:color w:val="002060"/>
              </w:rPr>
            </w:pPr>
            <w:r w:rsidRPr="0068722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9600" w14:textId="77777777" w:rsidR="008D47EC" w:rsidRPr="00687226" w:rsidRDefault="008D47EC" w:rsidP="00410FFF">
            <w:pPr>
              <w:pStyle w:val="rowtabella0"/>
              <w:jc w:val="center"/>
              <w:rPr>
                <w:color w:val="002060"/>
              </w:rPr>
            </w:pPr>
            <w:r w:rsidRPr="0068722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3579D"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052A" w14:textId="77777777" w:rsidR="008D47EC" w:rsidRPr="00687226" w:rsidRDefault="008D47EC" w:rsidP="00410FFF">
            <w:pPr>
              <w:pStyle w:val="rowtabella0"/>
              <w:jc w:val="center"/>
              <w:rPr>
                <w:color w:val="002060"/>
              </w:rPr>
            </w:pPr>
            <w:r w:rsidRPr="00687226">
              <w:rPr>
                <w:color w:val="002060"/>
              </w:rPr>
              <w:t>0</w:t>
            </w:r>
          </w:p>
        </w:tc>
      </w:tr>
      <w:tr w:rsidR="008D47EC" w:rsidRPr="00687226" w14:paraId="257EF169"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DFA32" w14:textId="77777777" w:rsidR="008D47EC" w:rsidRPr="00687226" w:rsidRDefault="008D47EC" w:rsidP="00410FFF">
            <w:pPr>
              <w:pStyle w:val="rowtabella0"/>
              <w:rPr>
                <w:color w:val="002060"/>
              </w:rPr>
            </w:pPr>
            <w:r w:rsidRPr="0068722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4001F"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6254"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0BC8" w14:textId="77777777" w:rsidR="008D47EC" w:rsidRPr="00687226" w:rsidRDefault="008D47EC" w:rsidP="00410FFF">
            <w:pPr>
              <w:pStyle w:val="rowtabella0"/>
              <w:jc w:val="center"/>
              <w:rPr>
                <w:color w:val="002060"/>
              </w:rPr>
            </w:pPr>
            <w:r w:rsidRPr="0068722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2B446"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B93F" w14:textId="77777777" w:rsidR="008D47EC" w:rsidRPr="00687226" w:rsidRDefault="008D47EC" w:rsidP="00410FFF">
            <w:pPr>
              <w:pStyle w:val="rowtabella0"/>
              <w:jc w:val="center"/>
              <w:rPr>
                <w:color w:val="002060"/>
              </w:rPr>
            </w:pPr>
            <w:r w:rsidRPr="0068722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7B3B" w14:textId="77777777" w:rsidR="008D47EC" w:rsidRPr="00687226" w:rsidRDefault="008D47EC" w:rsidP="00410FFF">
            <w:pPr>
              <w:pStyle w:val="rowtabella0"/>
              <w:jc w:val="center"/>
              <w:rPr>
                <w:color w:val="002060"/>
              </w:rPr>
            </w:pPr>
            <w:r w:rsidRPr="0068722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5C01" w14:textId="77777777" w:rsidR="008D47EC" w:rsidRPr="00687226" w:rsidRDefault="008D47EC" w:rsidP="00410FFF">
            <w:pPr>
              <w:pStyle w:val="rowtabella0"/>
              <w:jc w:val="center"/>
              <w:rPr>
                <w:color w:val="002060"/>
              </w:rPr>
            </w:pPr>
            <w:r w:rsidRPr="0068722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567A" w14:textId="77777777" w:rsidR="008D47EC" w:rsidRPr="00687226" w:rsidRDefault="008D47EC" w:rsidP="00410FFF">
            <w:pPr>
              <w:pStyle w:val="rowtabella0"/>
              <w:jc w:val="center"/>
              <w:rPr>
                <w:color w:val="002060"/>
              </w:rPr>
            </w:pPr>
            <w:r w:rsidRPr="0068722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93E12" w14:textId="77777777" w:rsidR="008D47EC" w:rsidRPr="00687226" w:rsidRDefault="008D47EC" w:rsidP="00410FFF">
            <w:pPr>
              <w:pStyle w:val="rowtabella0"/>
              <w:jc w:val="center"/>
              <w:rPr>
                <w:color w:val="002060"/>
              </w:rPr>
            </w:pPr>
            <w:r w:rsidRPr="00687226">
              <w:rPr>
                <w:color w:val="002060"/>
              </w:rPr>
              <w:t>0</w:t>
            </w:r>
          </w:p>
        </w:tc>
      </w:tr>
      <w:tr w:rsidR="008D47EC" w:rsidRPr="00687226" w14:paraId="38B59A97"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01DD1" w14:textId="77777777" w:rsidR="008D47EC" w:rsidRPr="00687226" w:rsidRDefault="008D47EC" w:rsidP="00410FFF">
            <w:pPr>
              <w:pStyle w:val="rowtabella0"/>
              <w:rPr>
                <w:color w:val="002060"/>
              </w:rPr>
            </w:pPr>
            <w:r w:rsidRPr="0068722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9825" w14:textId="77777777" w:rsidR="008D47EC" w:rsidRPr="00687226" w:rsidRDefault="008D47EC" w:rsidP="00410FFF">
            <w:pPr>
              <w:pStyle w:val="rowtabella0"/>
              <w:jc w:val="center"/>
              <w:rPr>
                <w:color w:val="002060"/>
              </w:rPr>
            </w:pPr>
            <w:r w:rsidRPr="006872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D8647" w14:textId="77777777" w:rsidR="008D47EC" w:rsidRPr="00687226" w:rsidRDefault="008D47EC" w:rsidP="00410FFF">
            <w:pPr>
              <w:pStyle w:val="rowtabella0"/>
              <w:jc w:val="center"/>
              <w:rPr>
                <w:color w:val="002060"/>
              </w:rPr>
            </w:pPr>
            <w:r w:rsidRPr="0068722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2C89"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A35F9"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5FC1"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6832" w14:textId="77777777" w:rsidR="008D47EC" w:rsidRPr="00687226" w:rsidRDefault="008D47EC" w:rsidP="00410FFF">
            <w:pPr>
              <w:pStyle w:val="rowtabella0"/>
              <w:jc w:val="center"/>
              <w:rPr>
                <w:color w:val="002060"/>
              </w:rPr>
            </w:pPr>
            <w:r w:rsidRPr="0068722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3461" w14:textId="77777777" w:rsidR="008D47EC" w:rsidRPr="00687226" w:rsidRDefault="008D47EC" w:rsidP="00410FFF">
            <w:pPr>
              <w:pStyle w:val="rowtabella0"/>
              <w:jc w:val="center"/>
              <w:rPr>
                <w:color w:val="002060"/>
              </w:rPr>
            </w:pPr>
            <w:r w:rsidRPr="0068722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74DB" w14:textId="77777777" w:rsidR="008D47EC" w:rsidRPr="00687226" w:rsidRDefault="008D47EC" w:rsidP="00410FFF">
            <w:pPr>
              <w:pStyle w:val="rowtabella0"/>
              <w:jc w:val="center"/>
              <w:rPr>
                <w:color w:val="002060"/>
              </w:rPr>
            </w:pPr>
            <w:r w:rsidRPr="0068722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AED12" w14:textId="77777777" w:rsidR="008D47EC" w:rsidRPr="00687226" w:rsidRDefault="008D47EC" w:rsidP="00410FFF">
            <w:pPr>
              <w:pStyle w:val="rowtabella0"/>
              <w:jc w:val="center"/>
              <w:rPr>
                <w:color w:val="002060"/>
              </w:rPr>
            </w:pPr>
            <w:r w:rsidRPr="00687226">
              <w:rPr>
                <w:color w:val="002060"/>
              </w:rPr>
              <w:t>0</w:t>
            </w:r>
          </w:p>
        </w:tc>
      </w:tr>
      <w:tr w:rsidR="008D47EC" w:rsidRPr="00687226" w14:paraId="397C1FAF" w14:textId="77777777" w:rsidTr="00410FF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85E89" w14:textId="77777777" w:rsidR="008D47EC" w:rsidRPr="00687226" w:rsidRDefault="008D47EC" w:rsidP="00410FFF">
            <w:pPr>
              <w:pStyle w:val="rowtabella0"/>
              <w:rPr>
                <w:color w:val="002060"/>
                <w:lang w:val="en-US"/>
              </w:rPr>
            </w:pPr>
            <w:r w:rsidRPr="00687226">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72C7" w14:textId="77777777" w:rsidR="008D47EC" w:rsidRPr="00687226" w:rsidRDefault="008D47EC" w:rsidP="00410FFF">
            <w:pPr>
              <w:pStyle w:val="rowtabella0"/>
              <w:jc w:val="center"/>
              <w:rPr>
                <w:color w:val="002060"/>
              </w:rPr>
            </w:pPr>
            <w:r w:rsidRPr="0068722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214C" w14:textId="77777777" w:rsidR="008D47EC" w:rsidRPr="00687226" w:rsidRDefault="008D47EC" w:rsidP="00410FFF">
            <w:pPr>
              <w:pStyle w:val="rowtabella0"/>
              <w:jc w:val="center"/>
              <w:rPr>
                <w:color w:val="002060"/>
              </w:rPr>
            </w:pPr>
            <w:r w:rsidRPr="0068722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34C1" w14:textId="77777777" w:rsidR="008D47EC" w:rsidRPr="00687226" w:rsidRDefault="008D47EC" w:rsidP="00410FFF">
            <w:pPr>
              <w:pStyle w:val="rowtabella0"/>
              <w:jc w:val="center"/>
              <w:rPr>
                <w:color w:val="002060"/>
              </w:rPr>
            </w:pPr>
            <w:r w:rsidRPr="0068722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A948"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7E87A" w14:textId="77777777" w:rsidR="008D47EC" w:rsidRPr="00687226" w:rsidRDefault="008D47EC" w:rsidP="00410FFF">
            <w:pPr>
              <w:pStyle w:val="rowtabella0"/>
              <w:jc w:val="center"/>
              <w:rPr>
                <w:color w:val="002060"/>
              </w:rPr>
            </w:pPr>
            <w:r w:rsidRPr="0068722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6870" w14:textId="77777777" w:rsidR="008D47EC" w:rsidRPr="00687226" w:rsidRDefault="008D47EC" w:rsidP="00410FFF">
            <w:pPr>
              <w:pStyle w:val="rowtabella0"/>
              <w:jc w:val="center"/>
              <w:rPr>
                <w:color w:val="002060"/>
              </w:rPr>
            </w:pPr>
            <w:r w:rsidRPr="0068722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5B8A" w14:textId="77777777" w:rsidR="008D47EC" w:rsidRPr="00687226" w:rsidRDefault="008D47EC" w:rsidP="00410FFF">
            <w:pPr>
              <w:pStyle w:val="rowtabella0"/>
              <w:jc w:val="center"/>
              <w:rPr>
                <w:color w:val="002060"/>
              </w:rPr>
            </w:pPr>
            <w:r w:rsidRPr="0068722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A894" w14:textId="77777777" w:rsidR="008D47EC" w:rsidRPr="00687226" w:rsidRDefault="008D47EC" w:rsidP="00410FFF">
            <w:pPr>
              <w:pStyle w:val="rowtabella0"/>
              <w:jc w:val="center"/>
              <w:rPr>
                <w:color w:val="002060"/>
              </w:rPr>
            </w:pPr>
            <w:r w:rsidRPr="0068722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21BE" w14:textId="77777777" w:rsidR="008D47EC" w:rsidRPr="00687226" w:rsidRDefault="008D47EC" w:rsidP="00410FFF">
            <w:pPr>
              <w:pStyle w:val="rowtabella0"/>
              <w:jc w:val="center"/>
              <w:rPr>
                <w:color w:val="002060"/>
              </w:rPr>
            </w:pPr>
            <w:r w:rsidRPr="00687226">
              <w:rPr>
                <w:color w:val="002060"/>
              </w:rPr>
              <w:t>0</w:t>
            </w:r>
          </w:p>
        </w:tc>
      </w:tr>
      <w:tr w:rsidR="008D47EC" w:rsidRPr="00687226" w14:paraId="25C9A507" w14:textId="77777777" w:rsidTr="00410FF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8561C" w14:textId="77777777" w:rsidR="008D47EC" w:rsidRPr="00687226" w:rsidRDefault="008D47EC" w:rsidP="00410FFF">
            <w:pPr>
              <w:pStyle w:val="rowtabella0"/>
              <w:rPr>
                <w:color w:val="002060"/>
              </w:rPr>
            </w:pPr>
            <w:r w:rsidRPr="00687226">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72B3" w14:textId="77777777" w:rsidR="008D47EC" w:rsidRPr="00687226" w:rsidRDefault="008D47EC" w:rsidP="00410FFF">
            <w:pPr>
              <w:pStyle w:val="rowtabella0"/>
              <w:jc w:val="center"/>
              <w:rPr>
                <w:color w:val="002060"/>
              </w:rPr>
            </w:pPr>
            <w:r w:rsidRPr="0068722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90089" w14:textId="77777777" w:rsidR="008D47EC" w:rsidRPr="00687226" w:rsidRDefault="008D47EC" w:rsidP="00410FFF">
            <w:pPr>
              <w:pStyle w:val="rowtabella0"/>
              <w:jc w:val="center"/>
              <w:rPr>
                <w:color w:val="002060"/>
              </w:rPr>
            </w:pPr>
            <w:r w:rsidRPr="0068722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7ADD" w14:textId="77777777" w:rsidR="008D47EC" w:rsidRPr="00687226" w:rsidRDefault="008D47EC" w:rsidP="00410FFF">
            <w:pPr>
              <w:pStyle w:val="rowtabella0"/>
              <w:jc w:val="center"/>
              <w:rPr>
                <w:color w:val="002060"/>
              </w:rPr>
            </w:pPr>
            <w:r w:rsidRPr="0068722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23C2" w14:textId="77777777" w:rsidR="008D47EC" w:rsidRPr="00687226" w:rsidRDefault="008D47EC" w:rsidP="00410FFF">
            <w:pPr>
              <w:pStyle w:val="rowtabella0"/>
              <w:jc w:val="center"/>
              <w:rPr>
                <w:color w:val="002060"/>
              </w:rPr>
            </w:pPr>
            <w:r w:rsidRPr="0068722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C183" w14:textId="77777777" w:rsidR="008D47EC" w:rsidRPr="00687226" w:rsidRDefault="008D47EC" w:rsidP="00410FFF">
            <w:pPr>
              <w:pStyle w:val="rowtabella0"/>
              <w:jc w:val="center"/>
              <w:rPr>
                <w:color w:val="002060"/>
              </w:rPr>
            </w:pPr>
            <w:r w:rsidRPr="0068722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9821" w14:textId="77777777" w:rsidR="008D47EC" w:rsidRPr="00687226" w:rsidRDefault="008D47EC" w:rsidP="00410FFF">
            <w:pPr>
              <w:pStyle w:val="rowtabella0"/>
              <w:jc w:val="center"/>
              <w:rPr>
                <w:color w:val="002060"/>
              </w:rPr>
            </w:pPr>
            <w:r w:rsidRPr="0068722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0626" w14:textId="77777777" w:rsidR="008D47EC" w:rsidRPr="00687226" w:rsidRDefault="008D47EC" w:rsidP="00410FFF">
            <w:pPr>
              <w:pStyle w:val="rowtabella0"/>
              <w:jc w:val="center"/>
              <w:rPr>
                <w:color w:val="002060"/>
              </w:rPr>
            </w:pPr>
            <w:r w:rsidRPr="0068722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C9AD" w14:textId="77777777" w:rsidR="008D47EC" w:rsidRPr="00687226" w:rsidRDefault="008D47EC" w:rsidP="00410FFF">
            <w:pPr>
              <w:pStyle w:val="rowtabella0"/>
              <w:jc w:val="center"/>
              <w:rPr>
                <w:color w:val="002060"/>
              </w:rPr>
            </w:pPr>
            <w:r w:rsidRPr="0068722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E4EF" w14:textId="77777777" w:rsidR="008D47EC" w:rsidRPr="00687226" w:rsidRDefault="008D47EC" w:rsidP="00410FFF">
            <w:pPr>
              <w:pStyle w:val="rowtabella0"/>
              <w:jc w:val="center"/>
              <w:rPr>
                <w:color w:val="002060"/>
              </w:rPr>
            </w:pPr>
            <w:r w:rsidRPr="00687226">
              <w:rPr>
                <w:color w:val="002060"/>
              </w:rPr>
              <w:t>0</w:t>
            </w:r>
          </w:p>
        </w:tc>
      </w:tr>
    </w:tbl>
    <w:p w14:paraId="43CCCF37" w14:textId="77777777" w:rsidR="008D47EC" w:rsidRPr="00687226" w:rsidRDefault="008D47EC" w:rsidP="008D47EC">
      <w:pPr>
        <w:pStyle w:val="breakline"/>
        <w:rPr>
          <w:color w:val="002060"/>
        </w:rPr>
      </w:pPr>
    </w:p>
    <w:p w14:paraId="23364A5F" w14:textId="77777777" w:rsidR="008D47EC" w:rsidRPr="00687226" w:rsidRDefault="008D47EC" w:rsidP="008D47EC">
      <w:pPr>
        <w:pStyle w:val="breakline"/>
        <w:rPr>
          <w:color w:val="002060"/>
        </w:rPr>
      </w:pPr>
    </w:p>
    <w:p w14:paraId="74CFECBC" w14:textId="77777777" w:rsidR="008D47EC" w:rsidRPr="00687226" w:rsidRDefault="008D47EC" w:rsidP="008D47EC">
      <w:pPr>
        <w:pStyle w:val="breakline"/>
        <w:rPr>
          <w:color w:val="002060"/>
        </w:rPr>
      </w:pPr>
    </w:p>
    <w:p w14:paraId="67B9DA69" w14:textId="77777777" w:rsidR="008D47EC" w:rsidRPr="00687226" w:rsidRDefault="008D47EC" w:rsidP="008D47EC">
      <w:pPr>
        <w:pStyle w:val="titolocampionato0"/>
        <w:shd w:val="clear" w:color="auto" w:fill="CCCCCC"/>
        <w:spacing w:before="80" w:after="40"/>
        <w:rPr>
          <w:color w:val="002060"/>
        </w:rPr>
      </w:pPr>
      <w:r w:rsidRPr="00687226">
        <w:rPr>
          <w:color w:val="002060"/>
        </w:rPr>
        <w:t>UNDER 15 C5 REGIONALI MASCHILI</w:t>
      </w:r>
    </w:p>
    <w:p w14:paraId="5FFCE08F" w14:textId="77777777" w:rsidR="008D47EC" w:rsidRPr="00687226" w:rsidRDefault="008D47EC" w:rsidP="008D47EC">
      <w:pPr>
        <w:pStyle w:val="titoloprinc0"/>
        <w:rPr>
          <w:color w:val="002060"/>
        </w:rPr>
      </w:pPr>
      <w:r w:rsidRPr="00687226">
        <w:rPr>
          <w:color w:val="002060"/>
        </w:rPr>
        <w:t>RINVIO GARA CAUSA NEVE</w:t>
      </w:r>
    </w:p>
    <w:p w14:paraId="033FB5CE" w14:textId="77777777" w:rsidR="008D47EC" w:rsidRPr="00687226" w:rsidRDefault="008D47EC" w:rsidP="008D47EC">
      <w:pPr>
        <w:pStyle w:val="breakline"/>
        <w:rPr>
          <w:color w:val="002060"/>
        </w:rPr>
      </w:pPr>
    </w:p>
    <w:p w14:paraId="3E2E49DF" w14:textId="77777777" w:rsidR="008D47EC" w:rsidRPr="00687226" w:rsidRDefault="008D47EC" w:rsidP="008D47EC">
      <w:pPr>
        <w:pStyle w:val="breakline"/>
        <w:rPr>
          <w:color w:val="002060"/>
        </w:rPr>
      </w:pPr>
    </w:p>
    <w:p w14:paraId="10D4C609" w14:textId="77777777" w:rsidR="008D47EC" w:rsidRPr="00687226" w:rsidRDefault="008D47EC" w:rsidP="008D47EC">
      <w:pPr>
        <w:pStyle w:val="sottotitolocampionato10"/>
        <w:rPr>
          <w:color w:val="002060"/>
        </w:rPr>
      </w:pPr>
      <w:r w:rsidRPr="0068722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47EC" w:rsidRPr="00687226" w14:paraId="6A5A2BCE" w14:textId="77777777" w:rsidTr="00410FF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DFF77" w14:textId="77777777" w:rsidR="008D47EC" w:rsidRPr="00687226" w:rsidRDefault="008D47EC" w:rsidP="00410FFF">
            <w:pPr>
              <w:pStyle w:val="headertabella0"/>
              <w:rPr>
                <w:color w:val="002060"/>
              </w:rPr>
            </w:pPr>
            <w:r w:rsidRPr="0068722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E5AEA" w14:textId="77777777" w:rsidR="008D47EC" w:rsidRPr="00687226" w:rsidRDefault="008D47EC" w:rsidP="00410FFF">
            <w:pPr>
              <w:pStyle w:val="headertabella0"/>
              <w:rPr>
                <w:color w:val="002060"/>
              </w:rPr>
            </w:pPr>
            <w:r w:rsidRPr="0068722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27EF4" w14:textId="77777777" w:rsidR="008D47EC" w:rsidRPr="00687226" w:rsidRDefault="008D47EC" w:rsidP="00410FFF">
            <w:pPr>
              <w:pStyle w:val="headertabella0"/>
              <w:rPr>
                <w:color w:val="002060"/>
              </w:rPr>
            </w:pPr>
            <w:r w:rsidRPr="0068722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D161B" w14:textId="77777777" w:rsidR="008D47EC" w:rsidRPr="00687226" w:rsidRDefault="008D47EC" w:rsidP="00410FFF">
            <w:pPr>
              <w:pStyle w:val="headertabella0"/>
              <w:rPr>
                <w:color w:val="002060"/>
              </w:rPr>
            </w:pPr>
            <w:r w:rsidRPr="006872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5DDE1" w14:textId="77777777" w:rsidR="008D47EC" w:rsidRPr="00687226" w:rsidRDefault="008D47EC" w:rsidP="00410FFF">
            <w:pPr>
              <w:pStyle w:val="headertabella0"/>
              <w:rPr>
                <w:color w:val="002060"/>
              </w:rPr>
            </w:pPr>
            <w:r w:rsidRPr="0068722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DD2F0" w14:textId="77777777" w:rsidR="008D47EC" w:rsidRPr="00687226" w:rsidRDefault="008D47EC" w:rsidP="00410FFF">
            <w:pPr>
              <w:pStyle w:val="headertabella0"/>
              <w:rPr>
                <w:color w:val="002060"/>
              </w:rPr>
            </w:pPr>
            <w:r w:rsidRPr="0068722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1FEA0" w14:textId="77777777" w:rsidR="008D47EC" w:rsidRPr="00687226" w:rsidRDefault="008D47EC" w:rsidP="00410FFF">
            <w:pPr>
              <w:pStyle w:val="headertabella0"/>
              <w:rPr>
                <w:color w:val="002060"/>
              </w:rPr>
            </w:pPr>
            <w:r w:rsidRPr="0068722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23E3B" w14:textId="77777777" w:rsidR="008D47EC" w:rsidRPr="00687226" w:rsidRDefault="008D47EC" w:rsidP="00410FFF">
            <w:pPr>
              <w:pStyle w:val="headertabella0"/>
              <w:rPr>
                <w:color w:val="002060"/>
              </w:rPr>
            </w:pPr>
            <w:r w:rsidRPr="00687226">
              <w:rPr>
                <w:color w:val="002060"/>
              </w:rPr>
              <w:t>Impianto</w:t>
            </w:r>
          </w:p>
        </w:tc>
      </w:tr>
      <w:tr w:rsidR="008D47EC" w:rsidRPr="00687226" w14:paraId="2921AD1F" w14:textId="77777777" w:rsidTr="00410FF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7DE4" w14:textId="77777777" w:rsidR="008D47EC" w:rsidRPr="00687226" w:rsidRDefault="008D47EC" w:rsidP="00410FFF">
            <w:pPr>
              <w:pStyle w:val="rowtabella0"/>
              <w:rPr>
                <w:color w:val="002060"/>
                <w:highlight w:val="yellow"/>
              </w:rPr>
            </w:pPr>
            <w:r w:rsidRPr="00687226">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5791" w14:textId="77777777" w:rsidR="008D47EC" w:rsidRPr="00687226" w:rsidRDefault="008D47EC" w:rsidP="00410FFF">
            <w:pPr>
              <w:pStyle w:val="rowtabella0"/>
              <w:jc w:val="center"/>
              <w:rPr>
                <w:color w:val="002060"/>
                <w:highlight w:val="yellow"/>
              </w:rPr>
            </w:pPr>
            <w:r w:rsidRPr="00687226">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10F2" w14:textId="77777777" w:rsidR="008D47EC" w:rsidRPr="00687226" w:rsidRDefault="008D47EC" w:rsidP="00410FFF">
            <w:pPr>
              <w:pStyle w:val="rowtabella0"/>
              <w:rPr>
                <w:color w:val="002060"/>
                <w:highlight w:val="yellow"/>
              </w:rPr>
            </w:pPr>
            <w:r w:rsidRPr="00687226">
              <w:rPr>
                <w:color w:val="002060"/>
                <w:highlight w:val="yellow"/>
              </w:rPr>
              <w:t>CALDAROLA G.N.C.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E163" w14:textId="77777777" w:rsidR="008D47EC" w:rsidRPr="00687226" w:rsidRDefault="008D47EC" w:rsidP="00410FFF">
            <w:pPr>
              <w:pStyle w:val="rowtabella0"/>
              <w:rPr>
                <w:color w:val="002060"/>
                <w:highlight w:val="yellow"/>
              </w:rPr>
            </w:pPr>
            <w:r w:rsidRPr="00687226">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8C20" w14:textId="77777777" w:rsidR="008D47EC" w:rsidRPr="00687226" w:rsidRDefault="008D47EC" w:rsidP="00410FF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7673" w14:textId="77777777" w:rsidR="008D47EC" w:rsidRPr="00687226" w:rsidRDefault="008D47EC" w:rsidP="00410FFF">
            <w:pPr>
              <w:pStyle w:val="rowtabella0"/>
              <w:jc w:val="center"/>
              <w:rPr>
                <w:color w:val="002060"/>
              </w:rPr>
            </w:pPr>
            <w:r w:rsidRPr="00687226">
              <w:rPr>
                <w:color w:val="002060"/>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F6E9" w14:textId="77777777" w:rsidR="008D47EC" w:rsidRPr="00687226" w:rsidRDefault="008D47EC" w:rsidP="00410FFF">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4062" w14:textId="77777777" w:rsidR="008D47EC" w:rsidRPr="00687226" w:rsidRDefault="008D47EC" w:rsidP="00410FFF">
            <w:pPr>
              <w:rPr>
                <w:color w:val="002060"/>
              </w:rPr>
            </w:pPr>
          </w:p>
        </w:tc>
      </w:tr>
    </w:tbl>
    <w:p w14:paraId="0BFB369C" w14:textId="77777777" w:rsidR="008D47EC" w:rsidRPr="00687226" w:rsidRDefault="008D47EC" w:rsidP="008D47EC">
      <w:pPr>
        <w:pStyle w:val="breakline"/>
        <w:rPr>
          <w:color w:val="002060"/>
        </w:rPr>
      </w:pPr>
    </w:p>
    <w:p w14:paraId="3F6AC8ED" w14:textId="77777777" w:rsidR="008D47EC" w:rsidRPr="00687226" w:rsidRDefault="008D47EC" w:rsidP="008D47EC">
      <w:pPr>
        <w:pStyle w:val="titoloprinc0"/>
        <w:rPr>
          <w:color w:val="002060"/>
        </w:rPr>
      </w:pPr>
      <w:r w:rsidRPr="00687226">
        <w:rPr>
          <w:color w:val="002060"/>
        </w:rPr>
        <w:t>VARIAZIONI AL PROGRAMMA GARE</w:t>
      </w:r>
    </w:p>
    <w:p w14:paraId="7EAB0628" w14:textId="77777777" w:rsidR="008D47EC" w:rsidRPr="00687226" w:rsidRDefault="008D47EC" w:rsidP="008D47EC">
      <w:pPr>
        <w:pStyle w:val="breakline"/>
        <w:rPr>
          <w:color w:val="002060"/>
        </w:rPr>
      </w:pPr>
    </w:p>
    <w:p w14:paraId="0218397A" w14:textId="77777777" w:rsidR="008D47EC" w:rsidRPr="00687226" w:rsidRDefault="008D47EC" w:rsidP="008D47EC">
      <w:pPr>
        <w:pStyle w:val="sottotitolocampionato10"/>
        <w:rPr>
          <w:color w:val="002060"/>
        </w:rPr>
      </w:pPr>
      <w:r w:rsidRPr="0068722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47EC" w:rsidRPr="00687226" w14:paraId="60D9AAA9" w14:textId="77777777" w:rsidTr="00410FF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1A40E" w14:textId="77777777" w:rsidR="008D47EC" w:rsidRPr="00687226" w:rsidRDefault="008D47EC" w:rsidP="00410FFF">
            <w:pPr>
              <w:pStyle w:val="headertabella0"/>
              <w:rPr>
                <w:color w:val="002060"/>
              </w:rPr>
            </w:pPr>
            <w:r w:rsidRPr="0068722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FA9C6" w14:textId="77777777" w:rsidR="008D47EC" w:rsidRPr="00687226" w:rsidRDefault="008D47EC" w:rsidP="00410FFF">
            <w:pPr>
              <w:pStyle w:val="headertabella0"/>
              <w:rPr>
                <w:color w:val="002060"/>
              </w:rPr>
            </w:pPr>
            <w:r w:rsidRPr="0068722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0BEB7" w14:textId="77777777" w:rsidR="008D47EC" w:rsidRPr="00687226" w:rsidRDefault="008D47EC" w:rsidP="00410FFF">
            <w:pPr>
              <w:pStyle w:val="headertabella0"/>
              <w:rPr>
                <w:color w:val="002060"/>
              </w:rPr>
            </w:pPr>
            <w:r w:rsidRPr="0068722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12549" w14:textId="77777777" w:rsidR="008D47EC" w:rsidRPr="00687226" w:rsidRDefault="008D47EC" w:rsidP="00410FFF">
            <w:pPr>
              <w:pStyle w:val="headertabella0"/>
              <w:rPr>
                <w:color w:val="002060"/>
              </w:rPr>
            </w:pPr>
            <w:r w:rsidRPr="006872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01AD6" w14:textId="77777777" w:rsidR="008D47EC" w:rsidRPr="00687226" w:rsidRDefault="008D47EC" w:rsidP="00410FFF">
            <w:pPr>
              <w:pStyle w:val="headertabella0"/>
              <w:rPr>
                <w:color w:val="002060"/>
              </w:rPr>
            </w:pPr>
            <w:r w:rsidRPr="0068722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28239" w14:textId="77777777" w:rsidR="008D47EC" w:rsidRPr="00687226" w:rsidRDefault="008D47EC" w:rsidP="00410FFF">
            <w:pPr>
              <w:pStyle w:val="headertabella0"/>
              <w:rPr>
                <w:color w:val="002060"/>
              </w:rPr>
            </w:pPr>
            <w:r w:rsidRPr="0068722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A8F90" w14:textId="77777777" w:rsidR="008D47EC" w:rsidRPr="00687226" w:rsidRDefault="008D47EC" w:rsidP="00410FFF">
            <w:pPr>
              <w:pStyle w:val="headertabella0"/>
              <w:rPr>
                <w:color w:val="002060"/>
              </w:rPr>
            </w:pPr>
            <w:r w:rsidRPr="0068722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24C66" w14:textId="77777777" w:rsidR="008D47EC" w:rsidRPr="00687226" w:rsidRDefault="008D47EC" w:rsidP="00410FFF">
            <w:pPr>
              <w:pStyle w:val="headertabella0"/>
              <w:rPr>
                <w:color w:val="002060"/>
              </w:rPr>
            </w:pPr>
            <w:r w:rsidRPr="00687226">
              <w:rPr>
                <w:color w:val="002060"/>
              </w:rPr>
              <w:t>Impianto</w:t>
            </w:r>
          </w:p>
        </w:tc>
      </w:tr>
      <w:tr w:rsidR="008D47EC" w:rsidRPr="00687226" w14:paraId="532EB180" w14:textId="77777777" w:rsidTr="00410FF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50BC9" w14:textId="77777777" w:rsidR="008D47EC" w:rsidRPr="00687226" w:rsidRDefault="008D47EC" w:rsidP="00410FFF">
            <w:pPr>
              <w:pStyle w:val="rowtabella0"/>
              <w:rPr>
                <w:color w:val="002060"/>
                <w:highlight w:val="yellow"/>
              </w:rPr>
            </w:pPr>
            <w:r w:rsidRPr="00687226">
              <w:rPr>
                <w:color w:val="002060"/>
                <w:highlight w:val="yellow"/>
              </w:rPr>
              <w:t>26/02/2022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1D132" w14:textId="77777777" w:rsidR="008D47EC" w:rsidRPr="00687226" w:rsidRDefault="008D47EC" w:rsidP="00410FFF">
            <w:pPr>
              <w:pStyle w:val="rowtabella0"/>
              <w:jc w:val="center"/>
              <w:rPr>
                <w:color w:val="002060"/>
                <w:highlight w:val="yellow"/>
              </w:rPr>
            </w:pPr>
            <w:r w:rsidRPr="0068722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34753" w14:textId="77777777" w:rsidR="008D47EC" w:rsidRPr="00687226" w:rsidRDefault="008D47EC" w:rsidP="00410FFF">
            <w:pPr>
              <w:pStyle w:val="rowtabella0"/>
              <w:rPr>
                <w:color w:val="002060"/>
                <w:highlight w:val="yellow"/>
              </w:rPr>
            </w:pPr>
            <w:r w:rsidRPr="00687226">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42507" w14:textId="77777777" w:rsidR="008D47EC" w:rsidRPr="00687226" w:rsidRDefault="008D47EC" w:rsidP="00410FFF">
            <w:pPr>
              <w:pStyle w:val="rowtabella0"/>
              <w:rPr>
                <w:color w:val="002060"/>
                <w:highlight w:val="yellow"/>
              </w:rPr>
            </w:pPr>
            <w:r w:rsidRPr="00687226">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4A57" w14:textId="77777777" w:rsidR="008D47EC" w:rsidRPr="00687226" w:rsidRDefault="008D47EC" w:rsidP="00410FF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F2C6" w14:textId="77777777" w:rsidR="008D47EC" w:rsidRPr="00687226" w:rsidRDefault="008D47EC" w:rsidP="00410FFF">
            <w:pPr>
              <w:pStyle w:val="rowtabella0"/>
              <w:jc w:val="center"/>
              <w:rPr>
                <w:color w:val="002060"/>
              </w:rPr>
            </w:pPr>
            <w:r w:rsidRPr="0068722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89D8" w14:textId="77777777" w:rsidR="008D47EC" w:rsidRPr="00687226" w:rsidRDefault="008D47EC" w:rsidP="00410FFF">
            <w:pPr>
              <w:pStyle w:val="rowtabella0"/>
              <w:jc w:val="center"/>
              <w:rPr>
                <w:color w:val="002060"/>
              </w:rPr>
            </w:pPr>
            <w:r w:rsidRPr="0068722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FD3B" w14:textId="77777777" w:rsidR="008D47EC" w:rsidRPr="00687226" w:rsidRDefault="008D47EC" w:rsidP="00410FFF">
            <w:pPr>
              <w:pStyle w:val="rowtabella0"/>
              <w:rPr>
                <w:color w:val="002060"/>
              </w:rPr>
            </w:pPr>
            <w:r w:rsidRPr="00687226">
              <w:rPr>
                <w:color w:val="002060"/>
                <w:highlight w:val="yellow"/>
              </w:rPr>
              <w:t>CAMPO COPERTO GENGA VIA MARCONI GENGA STAZIONE</w:t>
            </w:r>
          </w:p>
        </w:tc>
      </w:tr>
    </w:tbl>
    <w:p w14:paraId="415C5916" w14:textId="77777777" w:rsidR="008D47EC" w:rsidRPr="00687226" w:rsidRDefault="008D47EC" w:rsidP="008D47EC">
      <w:pPr>
        <w:pStyle w:val="breakline"/>
        <w:rPr>
          <w:color w:val="002060"/>
        </w:rPr>
      </w:pPr>
    </w:p>
    <w:p w14:paraId="7261CBBF" w14:textId="77777777" w:rsidR="00BF4A38" w:rsidRDefault="00BF4A38" w:rsidP="00BF4A38">
      <w:pPr>
        <w:pStyle w:val="breakline"/>
      </w:pPr>
    </w:p>
    <w:p w14:paraId="28453BB2" w14:textId="4D8DAF45" w:rsidR="00BF4A38" w:rsidRPr="00BF4A38" w:rsidRDefault="00BF4A38" w:rsidP="00BF4A38">
      <w:pPr>
        <w:pStyle w:val="breakline"/>
        <w:rPr>
          <w:rFonts w:eastAsiaTheme="minorEastAsia"/>
          <w:color w:val="002060"/>
        </w:rPr>
      </w:pPr>
    </w:p>
    <w:p w14:paraId="4F89C4BB" w14:textId="77777777" w:rsidR="00BF4A38" w:rsidRPr="00BF4A38" w:rsidRDefault="00BF4A38" w:rsidP="00BF4A38">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860CB17"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8D47EC" w:rsidRPr="008D47EC">
        <w:rPr>
          <w:rFonts w:ascii="Arial" w:hAnsi="Arial" w:cs="Arial"/>
          <w:b/>
          <w:bCs/>
          <w:color w:val="002060"/>
        </w:rPr>
        <w:t>14</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lastRenderedPageBreak/>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7BE27B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D47EC">
        <w:rPr>
          <w:b/>
          <w:color w:val="002060"/>
          <w:u w:val="single"/>
        </w:rPr>
        <w:t>26</w:t>
      </w:r>
      <w:r w:rsidR="00830450" w:rsidRPr="000039D0">
        <w:rPr>
          <w:b/>
          <w:color w:val="002060"/>
          <w:u w:val="single"/>
        </w:rPr>
        <w:t>/</w:t>
      </w:r>
      <w:r w:rsidR="00496B75">
        <w:rPr>
          <w:b/>
          <w:color w:val="002060"/>
          <w:u w:val="single"/>
        </w:rPr>
        <w:t>0</w:t>
      </w:r>
      <w:r w:rsidR="00641F6F">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93766" w14:textId="77777777" w:rsidR="006F216F" w:rsidRDefault="006F216F">
      <w:r>
        <w:separator/>
      </w:r>
    </w:p>
  </w:endnote>
  <w:endnote w:type="continuationSeparator" w:id="0">
    <w:p w14:paraId="28AF51D1" w14:textId="77777777" w:rsidR="006F216F" w:rsidRDefault="006F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4639FB1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7D0D8F">
      <w:rPr>
        <w:rStyle w:val="Numeropagina"/>
        <w:rFonts w:ascii="Arial" w:hAnsi="Arial" w:cs="Arial"/>
        <w:noProof/>
        <w:color w:val="002060"/>
      </w:rPr>
      <w:t>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F6404">
      <w:rPr>
        <w:rStyle w:val="Numeropagina"/>
        <w:rFonts w:ascii="Arial" w:hAnsi="Arial" w:cs="Arial"/>
        <w:color w:val="002060"/>
      </w:rPr>
      <w:t>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E2F21" w14:textId="77777777" w:rsidR="006F216F" w:rsidRDefault="006F216F">
      <w:r>
        <w:separator/>
      </w:r>
    </w:p>
  </w:footnote>
  <w:footnote w:type="continuationSeparator" w:id="0">
    <w:p w14:paraId="1BA86739" w14:textId="77777777" w:rsidR="006F216F" w:rsidRDefault="006F2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16F"/>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0D8F"/>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12CEA-95BE-446C-892D-70516B2D4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5</Pages>
  <Words>1338</Words>
  <Characters>7631</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8952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2022-01-29T09:43:00Z</cp:lastPrinted>
  <dcterms:created xsi:type="dcterms:W3CDTF">2022-02-28T13:15:00Z</dcterms:created>
  <dcterms:modified xsi:type="dcterms:W3CDTF">2022-02-28T13:15:00Z</dcterms:modified>
</cp:coreProperties>
</file>