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r w:rsidRPr="00EB53CB">
              <w:rPr>
                <w:rFonts w:ascii="Arial" w:hAnsi="Arial"/>
                <w:b/>
                <w:color w:val="002060"/>
                <w:sz w:val="24"/>
              </w:rPr>
              <w:t>pec</w:t>
            </w:r>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A4F08E1"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61C0D">
              <w:rPr>
                <w:rFonts w:ascii="Arial" w:hAnsi="Arial" w:cs="Arial"/>
                <w:color w:val="002060"/>
                <w:sz w:val="40"/>
                <w:szCs w:val="40"/>
              </w:rPr>
              <w:t>70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8D47EC">
              <w:rPr>
                <w:rFonts w:ascii="Arial" w:hAnsi="Arial" w:cs="Arial"/>
                <w:color w:val="002060"/>
                <w:sz w:val="40"/>
                <w:szCs w:val="40"/>
              </w:rPr>
              <w:t>2</w:t>
            </w:r>
            <w:r w:rsidR="00561C0D">
              <w:rPr>
                <w:rFonts w:ascii="Arial" w:hAnsi="Arial" w:cs="Arial"/>
                <w:color w:val="002060"/>
                <w:sz w:val="40"/>
                <w:szCs w:val="40"/>
              </w:rPr>
              <w:t>8</w:t>
            </w:r>
            <w:r w:rsidR="00CF4C7D" w:rsidRPr="000039D0">
              <w:rPr>
                <w:rFonts w:ascii="Arial" w:hAnsi="Arial" w:cs="Arial"/>
                <w:color w:val="002060"/>
                <w:sz w:val="40"/>
                <w:szCs w:val="40"/>
              </w:rPr>
              <w:t>/</w:t>
            </w:r>
            <w:r w:rsidR="00F65B41">
              <w:rPr>
                <w:rFonts w:ascii="Arial" w:hAnsi="Arial" w:cs="Arial"/>
                <w:color w:val="002060"/>
                <w:sz w:val="40"/>
                <w:szCs w:val="40"/>
              </w:rPr>
              <w:t>0</w:t>
            </w:r>
            <w:r w:rsidR="004A79C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6B781D9C"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D24368">
          <w:rPr>
            <w:noProof/>
            <w:webHidden/>
            <w:color w:val="002060"/>
          </w:rPr>
          <w:t>1</w:t>
        </w:r>
        <w:r w:rsidR="00AC19D9" w:rsidRPr="002419EA">
          <w:rPr>
            <w:noProof/>
            <w:webHidden/>
            <w:color w:val="002060"/>
          </w:rPr>
          <w:fldChar w:fldCharType="end"/>
        </w:r>
      </w:hyperlink>
    </w:p>
    <w:p w14:paraId="112EDB38" w14:textId="3C331799" w:rsidR="00AC19D9" w:rsidRPr="002419EA" w:rsidRDefault="00B91BB9">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D24368">
          <w:rPr>
            <w:noProof/>
            <w:webHidden/>
            <w:color w:val="002060"/>
          </w:rPr>
          <w:t>1</w:t>
        </w:r>
        <w:r w:rsidR="00AC19D9" w:rsidRPr="002419EA">
          <w:rPr>
            <w:noProof/>
            <w:webHidden/>
            <w:color w:val="002060"/>
          </w:rPr>
          <w:fldChar w:fldCharType="end"/>
        </w:r>
      </w:hyperlink>
    </w:p>
    <w:p w14:paraId="4D9CAD43" w14:textId="59140401" w:rsidR="00AC19D9" w:rsidRPr="002419EA" w:rsidRDefault="00B91BB9">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D24368">
          <w:rPr>
            <w:noProof/>
            <w:webHidden/>
            <w:color w:val="002060"/>
          </w:rPr>
          <w:t>1</w:t>
        </w:r>
        <w:r w:rsidR="00AC19D9" w:rsidRPr="002419EA">
          <w:rPr>
            <w:noProof/>
            <w:webHidden/>
            <w:color w:val="002060"/>
          </w:rPr>
          <w:fldChar w:fldCharType="end"/>
        </w:r>
      </w:hyperlink>
    </w:p>
    <w:p w14:paraId="0EAFCCD8" w14:textId="487FA23A" w:rsidR="00AC19D9" w:rsidRPr="002419EA" w:rsidRDefault="00B91BB9">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D24368">
          <w:rPr>
            <w:noProof/>
            <w:webHidden/>
            <w:color w:val="002060"/>
          </w:rPr>
          <w:t>1</w:t>
        </w:r>
        <w:r w:rsidR="00AC19D9" w:rsidRPr="002419EA">
          <w:rPr>
            <w:noProof/>
            <w:webHidden/>
            <w:color w:val="002060"/>
          </w:rPr>
          <w:fldChar w:fldCharType="end"/>
        </w:r>
      </w:hyperlink>
    </w:p>
    <w:p w14:paraId="0952245B" w14:textId="0CB5E54C" w:rsidR="00AC19D9" w:rsidRPr="002419EA" w:rsidRDefault="00B91BB9">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D24368">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4F43F772" w14:textId="77777777" w:rsidR="00CB7D2D" w:rsidRPr="006534BB"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2398B351" w14:textId="77777777" w:rsidR="005A22F7" w:rsidRPr="005A22F7" w:rsidRDefault="005A22F7" w:rsidP="009D0C38">
      <w:pPr>
        <w:pStyle w:val="LndNormale1"/>
        <w:rPr>
          <w:color w:val="002060"/>
          <w:szCs w:val="22"/>
        </w:rPr>
      </w:pPr>
    </w:p>
    <w:p w14:paraId="00811069" w14:textId="725F32E2" w:rsidR="009C2032" w:rsidRPr="005A22F7" w:rsidRDefault="009C2032"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18BE2AB0" w14:textId="77777777" w:rsidR="00EB7681" w:rsidRPr="00B454B6" w:rsidRDefault="00EB7681" w:rsidP="00EB7681">
      <w:pPr>
        <w:pStyle w:val="breakline"/>
        <w:rPr>
          <w:rFonts w:eastAsiaTheme="minorEastAsia"/>
          <w:color w:val="002060"/>
        </w:rPr>
      </w:pPr>
    </w:p>
    <w:p w14:paraId="76873192" w14:textId="77777777" w:rsidR="00A56B0E" w:rsidRPr="008E4EEA" w:rsidRDefault="00A56B0E" w:rsidP="00A56B0E">
      <w:pPr>
        <w:pStyle w:val="titolocampionato0"/>
        <w:shd w:val="clear" w:color="auto" w:fill="CCCCCC"/>
        <w:spacing w:before="80" w:after="40"/>
        <w:rPr>
          <w:color w:val="002060"/>
        </w:rPr>
      </w:pPr>
      <w:bookmarkStart w:id="7" w:name="_Hlk96950212"/>
      <w:r w:rsidRPr="008E4EEA">
        <w:rPr>
          <w:color w:val="002060"/>
        </w:rPr>
        <w:t>CALCIO A CINQUE SERIE C2</w:t>
      </w:r>
    </w:p>
    <w:p w14:paraId="79AB36F4" w14:textId="77777777" w:rsidR="00A56B0E" w:rsidRPr="00897913" w:rsidRDefault="00A56B0E" w:rsidP="00A56B0E">
      <w:pPr>
        <w:pStyle w:val="titoloprinc0"/>
        <w:rPr>
          <w:color w:val="002060"/>
        </w:rPr>
      </w:pPr>
      <w:r w:rsidRPr="00897913">
        <w:rPr>
          <w:color w:val="002060"/>
        </w:rPr>
        <w:t>PROGRAMMAZIONE RECUPERI GARE RINVIATE</w:t>
      </w:r>
    </w:p>
    <w:p w14:paraId="38681A03" w14:textId="77777777" w:rsidR="00A56B0E" w:rsidRPr="00897913" w:rsidRDefault="00A56B0E" w:rsidP="00A56B0E">
      <w:pPr>
        <w:pStyle w:val="titoloprinc0"/>
        <w:rPr>
          <w:color w:val="002060"/>
        </w:rPr>
      </w:pPr>
      <w:r w:rsidRPr="00897913">
        <w:rPr>
          <w:color w:val="002060"/>
        </w:rPr>
        <w:t>CAUSA COVID-19</w:t>
      </w:r>
    </w:p>
    <w:p w14:paraId="4F1E6B40" w14:textId="77777777" w:rsidR="00A56B0E" w:rsidRPr="008E4EEA" w:rsidRDefault="00A56B0E" w:rsidP="00A56B0E">
      <w:pPr>
        <w:pStyle w:val="breakline"/>
        <w:rPr>
          <w:color w:val="002060"/>
        </w:rPr>
      </w:pPr>
    </w:p>
    <w:p w14:paraId="5D055AE1" w14:textId="77777777" w:rsidR="00A56B0E" w:rsidRPr="008E4EEA" w:rsidRDefault="00A56B0E" w:rsidP="00A56B0E">
      <w:pPr>
        <w:pStyle w:val="breakline"/>
        <w:rPr>
          <w:color w:val="002060"/>
        </w:rPr>
      </w:pPr>
    </w:p>
    <w:p w14:paraId="317C4168" w14:textId="77777777" w:rsidR="00A56B0E" w:rsidRPr="008E4EEA" w:rsidRDefault="00A56B0E" w:rsidP="00A56B0E">
      <w:pPr>
        <w:pStyle w:val="sottotitolocampionato10"/>
        <w:rPr>
          <w:color w:val="002060"/>
        </w:rPr>
      </w:pPr>
      <w:r w:rsidRPr="008E4EE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A56B0E" w:rsidRPr="008E4EEA" w14:paraId="1A610A28" w14:textId="77777777" w:rsidTr="00F22FD5">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5FA31" w14:textId="77777777" w:rsidR="00A56B0E" w:rsidRPr="008E4EEA" w:rsidRDefault="00A56B0E" w:rsidP="00F22FD5">
            <w:pPr>
              <w:pStyle w:val="headertabella0"/>
              <w:rPr>
                <w:color w:val="002060"/>
              </w:rPr>
            </w:pPr>
            <w:r w:rsidRPr="008E4EE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BE140" w14:textId="77777777" w:rsidR="00A56B0E" w:rsidRPr="008E4EEA" w:rsidRDefault="00A56B0E" w:rsidP="00F22FD5">
            <w:pPr>
              <w:pStyle w:val="headertabella0"/>
              <w:rPr>
                <w:color w:val="002060"/>
              </w:rPr>
            </w:pPr>
            <w:r w:rsidRPr="008E4EE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D179D" w14:textId="77777777" w:rsidR="00A56B0E" w:rsidRPr="008E4EEA" w:rsidRDefault="00A56B0E" w:rsidP="00F22FD5">
            <w:pPr>
              <w:pStyle w:val="headertabella0"/>
              <w:rPr>
                <w:color w:val="002060"/>
              </w:rPr>
            </w:pPr>
            <w:r w:rsidRPr="008E4EE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FA0D3" w14:textId="77777777" w:rsidR="00A56B0E" w:rsidRPr="008E4EEA" w:rsidRDefault="00A56B0E" w:rsidP="00F22FD5">
            <w:pPr>
              <w:pStyle w:val="headertabella0"/>
              <w:rPr>
                <w:color w:val="002060"/>
              </w:rPr>
            </w:pPr>
            <w:r w:rsidRPr="008E4EE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9A0BC" w14:textId="77777777" w:rsidR="00A56B0E" w:rsidRPr="008E4EEA" w:rsidRDefault="00A56B0E" w:rsidP="00F22FD5">
            <w:pPr>
              <w:pStyle w:val="headertabella0"/>
              <w:rPr>
                <w:color w:val="002060"/>
              </w:rPr>
            </w:pPr>
            <w:r w:rsidRPr="008E4EE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81D39" w14:textId="77777777" w:rsidR="00A56B0E" w:rsidRPr="008E4EEA" w:rsidRDefault="00A56B0E" w:rsidP="00F22FD5">
            <w:pPr>
              <w:pStyle w:val="headertabella0"/>
              <w:rPr>
                <w:color w:val="002060"/>
              </w:rPr>
            </w:pPr>
            <w:r w:rsidRPr="008E4EE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5CDC7" w14:textId="77777777" w:rsidR="00A56B0E" w:rsidRPr="008E4EEA" w:rsidRDefault="00A56B0E" w:rsidP="00F22FD5">
            <w:pPr>
              <w:pStyle w:val="headertabella0"/>
              <w:rPr>
                <w:color w:val="002060"/>
              </w:rPr>
            </w:pPr>
            <w:r w:rsidRPr="008E4EEA">
              <w:rPr>
                <w:color w:val="002060"/>
              </w:rPr>
              <w:t>Ora Orig.</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41C5E" w14:textId="77777777" w:rsidR="00A56B0E" w:rsidRPr="008E4EEA" w:rsidRDefault="00A56B0E" w:rsidP="00F22FD5">
            <w:pPr>
              <w:pStyle w:val="headertabella0"/>
              <w:rPr>
                <w:color w:val="002060"/>
              </w:rPr>
            </w:pPr>
            <w:r w:rsidRPr="008E4EEA">
              <w:rPr>
                <w:color w:val="002060"/>
              </w:rPr>
              <w:t>Impianto</w:t>
            </w:r>
          </w:p>
        </w:tc>
      </w:tr>
      <w:tr w:rsidR="00A56B0E" w:rsidRPr="008E4EEA" w14:paraId="686E1E10" w14:textId="77777777" w:rsidTr="00F22FD5">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CF695D" w14:textId="77777777" w:rsidR="00A56B0E" w:rsidRPr="00A56B0E" w:rsidRDefault="00A56B0E" w:rsidP="00F22FD5">
            <w:pPr>
              <w:pStyle w:val="rowtabella0"/>
              <w:rPr>
                <w:color w:val="002060"/>
                <w:highlight w:val="yellow"/>
              </w:rPr>
            </w:pPr>
            <w:r w:rsidRPr="00A56B0E">
              <w:rPr>
                <w:color w:val="002060"/>
                <w:highlight w:val="yellow"/>
              </w:rPr>
              <w:t>07/03/2022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9DD8B" w14:textId="77777777" w:rsidR="00A56B0E" w:rsidRPr="00A56B0E" w:rsidRDefault="00A56B0E" w:rsidP="00F22FD5">
            <w:pPr>
              <w:pStyle w:val="rowtabella0"/>
              <w:jc w:val="center"/>
              <w:rPr>
                <w:color w:val="002060"/>
                <w:highlight w:val="yellow"/>
              </w:rPr>
            </w:pPr>
            <w:r w:rsidRPr="00A56B0E">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4DF49" w14:textId="77777777" w:rsidR="00A56B0E" w:rsidRPr="00A56B0E" w:rsidRDefault="00A56B0E" w:rsidP="00F22FD5">
            <w:pPr>
              <w:pStyle w:val="rowtabella0"/>
              <w:rPr>
                <w:color w:val="002060"/>
                <w:highlight w:val="yellow"/>
              </w:rPr>
            </w:pPr>
            <w:r w:rsidRPr="00A56B0E">
              <w:rPr>
                <w:color w:val="002060"/>
                <w:highlight w:val="yellow"/>
              </w:rPr>
              <w:t>FUTSAL SAMBUCHETO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76B96D" w14:textId="77777777" w:rsidR="00A56B0E" w:rsidRPr="00A56B0E" w:rsidRDefault="00A56B0E" w:rsidP="00F22FD5">
            <w:pPr>
              <w:pStyle w:val="rowtabella0"/>
              <w:rPr>
                <w:color w:val="002060"/>
                <w:highlight w:val="yellow"/>
              </w:rPr>
            </w:pPr>
            <w:r w:rsidRPr="00A56B0E">
              <w:rPr>
                <w:color w:val="002060"/>
                <w:highlight w:val="yellow"/>
              </w:rPr>
              <w:t>SERRALTA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4767F" w14:textId="77777777" w:rsidR="00A56B0E" w:rsidRPr="008E4EEA" w:rsidRDefault="00A56B0E" w:rsidP="00F22FD5">
            <w:pPr>
              <w:pStyle w:val="rowtabella0"/>
              <w:rPr>
                <w:color w:val="002060"/>
              </w:rPr>
            </w:pPr>
            <w:r w:rsidRPr="008E4EEA">
              <w:rPr>
                <w:color w:val="002060"/>
              </w:rPr>
              <w:t>11/02/2022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32AF31" w14:textId="77777777" w:rsidR="00A56B0E" w:rsidRPr="00A56B0E" w:rsidRDefault="00A56B0E" w:rsidP="00F22FD5">
            <w:pPr>
              <w:pStyle w:val="rowtabella0"/>
              <w:jc w:val="center"/>
              <w:rPr>
                <w:color w:val="002060"/>
                <w:highlight w:val="yellow"/>
              </w:rPr>
            </w:pPr>
            <w:r w:rsidRPr="00A56B0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7C876" w14:textId="77777777" w:rsidR="00A56B0E" w:rsidRPr="008E4EEA" w:rsidRDefault="00A56B0E" w:rsidP="00F22FD5">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232A8" w14:textId="77777777" w:rsidR="00A56B0E" w:rsidRPr="008E4EEA" w:rsidRDefault="00A56B0E" w:rsidP="00F22FD5">
            <w:pPr>
              <w:rPr>
                <w:color w:val="002060"/>
              </w:rPr>
            </w:pPr>
          </w:p>
        </w:tc>
      </w:tr>
      <w:tr w:rsidR="00A56B0E" w:rsidRPr="008E4EEA" w14:paraId="58441E3C" w14:textId="77777777" w:rsidTr="00F22FD5">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42D24" w14:textId="77777777" w:rsidR="00A56B0E" w:rsidRPr="00A56B0E" w:rsidRDefault="00A56B0E" w:rsidP="00F22FD5">
            <w:pPr>
              <w:pStyle w:val="rowtabella0"/>
              <w:rPr>
                <w:color w:val="002060"/>
                <w:highlight w:val="yellow"/>
              </w:rPr>
            </w:pPr>
            <w:r w:rsidRPr="00A56B0E">
              <w:rPr>
                <w:color w:val="002060"/>
                <w:highlight w:val="yellow"/>
              </w:rPr>
              <w:t>09/03/2022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4BC68" w14:textId="77777777" w:rsidR="00A56B0E" w:rsidRPr="00A56B0E" w:rsidRDefault="00A56B0E" w:rsidP="00F22FD5">
            <w:pPr>
              <w:pStyle w:val="rowtabella0"/>
              <w:jc w:val="center"/>
              <w:rPr>
                <w:color w:val="002060"/>
                <w:highlight w:val="yellow"/>
              </w:rPr>
            </w:pPr>
            <w:r w:rsidRPr="00A56B0E">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CC50F" w14:textId="77777777" w:rsidR="00A56B0E" w:rsidRPr="00A56B0E" w:rsidRDefault="00A56B0E" w:rsidP="00F22FD5">
            <w:pPr>
              <w:pStyle w:val="rowtabella0"/>
              <w:rPr>
                <w:color w:val="002060"/>
                <w:highlight w:val="yellow"/>
              </w:rPr>
            </w:pPr>
            <w:r w:rsidRPr="00A56B0E">
              <w:rPr>
                <w:color w:val="002060"/>
                <w:highlight w:val="yellow"/>
              </w:rPr>
              <w:t>BORGOROSSO TOLENTINO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0C424" w14:textId="77777777" w:rsidR="00A56B0E" w:rsidRPr="00A56B0E" w:rsidRDefault="00A56B0E" w:rsidP="00F22FD5">
            <w:pPr>
              <w:pStyle w:val="rowtabella0"/>
              <w:rPr>
                <w:color w:val="002060"/>
                <w:highlight w:val="yellow"/>
              </w:rPr>
            </w:pPr>
            <w:r w:rsidRPr="00A56B0E">
              <w:rPr>
                <w:color w:val="002060"/>
                <w:highlight w:val="yellow"/>
              </w:rPr>
              <w:t>POLISPORTIVA VICTORIA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15DF0" w14:textId="77777777" w:rsidR="00A56B0E" w:rsidRPr="008E4EEA" w:rsidRDefault="00A56B0E" w:rsidP="00F22FD5">
            <w:pPr>
              <w:pStyle w:val="rowtabella0"/>
              <w:rPr>
                <w:color w:val="002060"/>
              </w:rPr>
            </w:pPr>
            <w:r w:rsidRPr="008E4EEA">
              <w:rPr>
                <w:color w:val="002060"/>
              </w:rPr>
              <w:t>11/02/2022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D9741" w14:textId="77777777" w:rsidR="00A56B0E" w:rsidRPr="00A56B0E" w:rsidRDefault="00A56B0E" w:rsidP="00F22FD5">
            <w:pPr>
              <w:pStyle w:val="rowtabella0"/>
              <w:jc w:val="center"/>
              <w:rPr>
                <w:color w:val="002060"/>
                <w:highlight w:val="yellow"/>
              </w:rPr>
            </w:pPr>
            <w:r w:rsidRPr="00A56B0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074FF" w14:textId="77777777" w:rsidR="00A56B0E" w:rsidRPr="008E4EEA" w:rsidRDefault="00A56B0E" w:rsidP="00F22FD5">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5596B" w14:textId="77777777" w:rsidR="00A56B0E" w:rsidRPr="008E4EEA" w:rsidRDefault="00A56B0E" w:rsidP="00F22FD5">
            <w:pPr>
              <w:rPr>
                <w:color w:val="002060"/>
              </w:rPr>
            </w:pPr>
          </w:p>
        </w:tc>
      </w:tr>
    </w:tbl>
    <w:p w14:paraId="4848BEC2" w14:textId="77777777" w:rsidR="00A56B0E" w:rsidRPr="008E4EEA" w:rsidRDefault="00A56B0E" w:rsidP="00A56B0E">
      <w:pPr>
        <w:pStyle w:val="breakline"/>
        <w:rPr>
          <w:rFonts w:eastAsiaTheme="minorEastAsia"/>
          <w:color w:val="002060"/>
        </w:rPr>
      </w:pPr>
    </w:p>
    <w:p w14:paraId="29CB05F3" w14:textId="77777777" w:rsidR="00A56B0E" w:rsidRPr="008E4EEA" w:rsidRDefault="00A56B0E" w:rsidP="00A56B0E">
      <w:pPr>
        <w:pStyle w:val="breakline"/>
        <w:rPr>
          <w:color w:val="002060"/>
        </w:rPr>
      </w:pPr>
    </w:p>
    <w:p w14:paraId="6CAFFD36" w14:textId="77777777" w:rsidR="00A56B0E" w:rsidRPr="008E4EEA" w:rsidRDefault="00A56B0E" w:rsidP="00A56B0E">
      <w:pPr>
        <w:pStyle w:val="titoloprinc0"/>
        <w:rPr>
          <w:color w:val="002060"/>
        </w:rPr>
      </w:pPr>
      <w:r w:rsidRPr="008E4EEA">
        <w:rPr>
          <w:color w:val="002060"/>
        </w:rPr>
        <w:t>RISULTATI</w:t>
      </w:r>
    </w:p>
    <w:p w14:paraId="3691FAD3" w14:textId="77777777" w:rsidR="00A56B0E" w:rsidRPr="008E4EEA" w:rsidRDefault="00A56B0E" w:rsidP="00A56B0E">
      <w:pPr>
        <w:pStyle w:val="breakline"/>
        <w:rPr>
          <w:color w:val="002060"/>
        </w:rPr>
      </w:pPr>
    </w:p>
    <w:p w14:paraId="19505462" w14:textId="77777777" w:rsidR="00A56B0E" w:rsidRPr="008E4EEA" w:rsidRDefault="00A56B0E" w:rsidP="00A56B0E">
      <w:pPr>
        <w:pStyle w:val="sottotitolocampionato10"/>
        <w:rPr>
          <w:color w:val="002060"/>
        </w:rPr>
      </w:pPr>
      <w:r w:rsidRPr="008E4EEA">
        <w:rPr>
          <w:color w:val="002060"/>
        </w:rPr>
        <w:t>RISULTATI UFFICIALI GARE DEL 25/02/2022</w:t>
      </w:r>
    </w:p>
    <w:p w14:paraId="66C214E9" w14:textId="77777777" w:rsidR="00A56B0E" w:rsidRPr="00A56B0E" w:rsidRDefault="00A56B0E" w:rsidP="00A56B0E">
      <w:pPr>
        <w:pStyle w:val="sottotitolocampionato20"/>
        <w:spacing w:before="0" w:beforeAutospacing="0" w:after="0" w:afterAutospacing="0"/>
        <w:rPr>
          <w:rFonts w:ascii="Arial" w:hAnsi="Arial" w:cs="Arial"/>
          <w:color w:val="002060"/>
          <w:sz w:val="20"/>
          <w:szCs w:val="20"/>
        </w:rPr>
      </w:pPr>
      <w:r w:rsidRPr="00A56B0E">
        <w:rPr>
          <w:rFonts w:ascii="Arial" w:hAnsi="Arial" w:cs="Arial"/>
          <w:color w:val="002060"/>
          <w:sz w:val="20"/>
          <w:szCs w:val="20"/>
        </w:rPr>
        <w:t>Si trascrivono qui di seguito i risultati ufficiali delle gare disputate</w:t>
      </w:r>
    </w:p>
    <w:p w14:paraId="632EA95F" w14:textId="77777777" w:rsidR="00A56B0E" w:rsidRPr="008E4EEA" w:rsidRDefault="00A56B0E" w:rsidP="00A56B0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A56B0E" w:rsidRPr="008E4EEA" w14:paraId="057BB6F5" w14:textId="77777777" w:rsidTr="00F22FD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6B0E" w:rsidRPr="008E4EEA" w14:paraId="6288DE45" w14:textId="77777777" w:rsidTr="00F22FD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47AD4" w14:textId="77777777" w:rsidR="00A56B0E" w:rsidRPr="008E4EEA" w:rsidRDefault="00A56B0E" w:rsidP="00F22FD5">
                  <w:pPr>
                    <w:pStyle w:val="headertabella0"/>
                    <w:rPr>
                      <w:color w:val="002060"/>
                    </w:rPr>
                  </w:pPr>
                  <w:r w:rsidRPr="008E4EEA">
                    <w:rPr>
                      <w:color w:val="002060"/>
                    </w:rPr>
                    <w:t>GIRONE B - 2 Giornata - R</w:t>
                  </w:r>
                </w:p>
              </w:tc>
            </w:tr>
            <w:tr w:rsidR="00A56B0E" w:rsidRPr="008E4EEA" w14:paraId="53CCF2F4" w14:textId="77777777" w:rsidTr="00F22FD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C3F34E" w14:textId="77777777" w:rsidR="00A56B0E" w:rsidRPr="008E4EEA" w:rsidRDefault="00A56B0E" w:rsidP="00F22FD5">
                  <w:pPr>
                    <w:pStyle w:val="rowtabella0"/>
                    <w:rPr>
                      <w:color w:val="002060"/>
                    </w:rPr>
                  </w:pPr>
                  <w:r w:rsidRPr="008E4EEA">
                    <w:rPr>
                      <w:color w:val="002060"/>
                    </w:rPr>
                    <w:t>FUTSAL SAMBUCHETO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59C2F0" w14:textId="77777777" w:rsidR="00A56B0E" w:rsidRPr="008E4EEA" w:rsidRDefault="00A56B0E" w:rsidP="00F22FD5">
                  <w:pPr>
                    <w:pStyle w:val="rowtabella0"/>
                    <w:rPr>
                      <w:color w:val="002060"/>
                    </w:rPr>
                  </w:pPr>
                  <w:r w:rsidRPr="008E4EEA">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85597" w14:textId="77777777" w:rsidR="00A56B0E" w:rsidRPr="008E4EEA" w:rsidRDefault="00A56B0E" w:rsidP="00F22FD5">
                  <w:pPr>
                    <w:pStyle w:val="rowtabella0"/>
                    <w:jc w:val="center"/>
                    <w:rPr>
                      <w:color w:val="002060"/>
                    </w:rPr>
                  </w:pPr>
                  <w:r w:rsidRPr="008E4EEA">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86AFB" w14:textId="77777777" w:rsidR="00A56B0E" w:rsidRPr="008E4EEA" w:rsidRDefault="00A56B0E" w:rsidP="00F22FD5">
                  <w:pPr>
                    <w:pStyle w:val="rowtabella0"/>
                    <w:jc w:val="center"/>
                    <w:rPr>
                      <w:color w:val="002060"/>
                    </w:rPr>
                  </w:pPr>
                  <w:r w:rsidRPr="008E4EEA">
                    <w:rPr>
                      <w:color w:val="002060"/>
                    </w:rPr>
                    <w:t> </w:t>
                  </w:r>
                </w:p>
              </w:tc>
            </w:tr>
            <w:tr w:rsidR="00A56B0E" w:rsidRPr="008E4EEA" w14:paraId="58BA9C02" w14:textId="77777777" w:rsidTr="00F22FD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915753" w14:textId="77777777" w:rsidR="00A56B0E" w:rsidRPr="008E4EEA" w:rsidRDefault="00A56B0E" w:rsidP="00F22FD5">
                  <w:pPr>
                    <w:pStyle w:val="rowtabella0"/>
                    <w:rPr>
                      <w:color w:val="002060"/>
                    </w:rPr>
                  </w:pPr>
                  <w:r w:rsidRPr="008E4EEA">
                    <w:rPr>
                      <w:color w:val="002060"/>
                    </w:rPr>
                    <w:t>(1) 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FFF70" w14:textId="77777777" w:rsidR="00A56B0E" w:rsidRPr="008E4EEA" w:rsidRDefault="00A56B0E" w:rsidP="00F22FD5">
                  <w:pPr>
                    <w:pStyle w:val="rowtabella0"/>
                    <w:rPr>
                      <w:color w:val="002060"/>
                    </w:rPr>
                  </w:pPr>
                  <w:r w:rsidRPr="008E4EEA">
                    <w:rPr>
                      <w:color w:val="002060"/>
                    </w:rPr>
                    <w:t>- FUTSAL SANGIUSTESE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7684C" w14:textId="77777777" w:rsidR="00A56B0E" w:rsidRPr="008E4EEA" w:rsidRDefault="00A56B0E" w:rsidP="00F22FD5">
                  <w:pPr>
                    <w:pStyle w:val="rowtabella0"/>
                    <w:jc w:val="center"/>
                    <w:rPr>
                      <w:color w:val="002060"/>
                    </w:rPr>
                  </w:pPr>
                  <w:r w:rsidRPr="008E4EEA">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8E1C9" w14:textId="77777777" w:rsidR="00A56B0E" w:rsidRPr="008E4EEA" w:rsidRDefault="00A56B0E" w:rsidP="00F22FD5">
                  <w:pPr>
                    <w:pStyle w:val="rowtabella0"/>
                    <w:jc w:val="center"/>
                    <w:rPr>
                      <w:color w:val="002060"/>
                    </w:rPr>
                  </w:pPr>
                  <w:r w:rsidRPr="008E4EEA">
                    <w:rPr>
                      <w:color w:val="002060"/>
                    </w:rPr>
                    <w:t> </w:t>
                  </w:r>
                </w:p>
              </w:tc>
            </w:tr>
            <w:tr w:rsidR="00A56B0E" w:rsidRPr="008E4EEA" w14:paraId="36F00E55" w14:textId="77777777" w:rsidTr="00F22FD5">
              <w:tc>
                <w:tcPr>
                  <w:tcW w:w="4700" w:type="dxa"/>
                  <w:gridSpan w:val="4"/>
                  <w:tcBorders>
                    <w:top w:val="nil"/>
                    <w:left w:val="nil"/>
                    <w:bottom w:val="nil"/>
                    <w:right w:val="nil"/>
                  </w:tcBorders>
                  <w:tcMar>
                    <w:top w:w="20" w:type="dxa"/>
                    <w:left w:w="20" w:type="dxa"/>
                    <w:bottom w:w="20" w:type="dxa"/>
                    <w:right w:w="20" w:type="dxa"/>
                  </w:tcMar>
                  <w:vAlign w:val="center"/>
                  <w:hideMark/>
                </w:tcPr>
                <w:p w14:paraId="09FFD737" w14:textId="77777777" w:rsidR="00A56B0E" w:rsidRPr="008E4EEA" w:rsidRDefault="00A56B0E" w:rsidP="00F22FD5">
                  <w:pPr>
                    <w:pStyle w:val="rowtabella0"/>
                    <w:rPr>
                      <w:color w:val="002060"/>
                    </w:rPr>
                  </w:pPr>
                  <w:r w:rsidRPr="008E4EEA">
                    <w:rPr>
                      <w:color w:val="002060"/>
                    </w:rPr>
                    <w:t>(1) - disputata il 26/02/2022</w:t>
                  </w:r>
                </w:p>
              </w:tc>
            </w:tr>
          </w:tbl>
          <w:p w14:paraId="326292F2" w14:textId="77777777" w:rsidR="00A56B0E" w:rsidRPr="008E4EEA" w:rsidRDefault="00A56B0E" w:rsidP="00F22FD5">
            <w:pPr>
              <w:rPr>
                <w:color w:val="002060"/>
              </w:rPr>
            </w:pPr>
          </w:p>
        </w:tc>
        <w:tc>
          <w:tcPr>
            <w:tcW w:w="0" w:type="auto"/>
          </w:tcPr>
          <w:p w14:paraId="0AAC0D02" w14:textId="77777777" w:rsidR="00A56B0E" w:rsidRPr="008E4EEA" w:rsidRDefault="00A56B0E" w:rsidP="00F22FD5">
            <w:pPr>
              <w:rPr>
                <w:color w:val="002060"/>
              </w:rPr>
            </w:pPr>
          </w:p>
        </w:tc>
      </w:tr>
    </w:tbl>
    <w:p w14:paraId="76269570" w14:textId="77777777" w:rsidR="00A56B0E" w:rsidRPr="008E4EEA" w:rsidRDefault="00A56B0E" w:rsidP="00A56B0E">
      <w:pPr>
        <w:pStyle w:val="breakline"/>
        <w:rPr>
          <w:rFonts w:eastAsiaTheme="minorEastAsia"/>
          <w:color w:val="002060"/>
        </w:rPr>
      </w:pPr>
    </w:p>
    <w:p w14:paraId="413FF1FB" w14:textId="77777777" w:rsidR="00A56B0E" w:rsidRPr="008E4EEA" w:rsidRDefault="00A56B0E" w:rsidP="00A56B0E">
      <w:pPr>
        <w:pStyle w:val="breakline"/>
        <w:rPr>
          <w:color w:val="002060"/>
        </w:rPr>
      </w:pPr>
    </w:p>
    <w:p w14:paraId="4D33139B" w14:textId="77777777" w:rsidR="00A56B0E" w:rsidRPr="008E4EEA" w:rsidRDefault="00A56B0E" w:rsidP="00A56B0E">
      <w:pPr>
        <w:pStyle w:val="titoloprinc0"/>
        <w:rPr>
          <w:color w:val="002060"/>
        </w:rPr>
      </w:pPr>
      <w:r w:rsidRPr="008E4EEA">
        <w:rPr>
          <w:color w:val="002060"/>
        </w:rPr>
        <w:t>GIUDICE SPORTIVO</w:t>
      </w:r>
    </w:p>
    <w:p w14:paraId="3B8410F4" w14:textId="77777777" w:rsidR="00A56B0E" w:rsidRPr="008E4EEA" w:rsidRDefault="00A56B0E" w:rsidP="00A56B0E">
      <w:pPr>
        <w:pStyle w:val="diffida"/>
        <w:rPr>
          <w:color w:val="002060"/>
        </w:rPr>
      </w:pPr>
      <w:r w:rsidRPr="008E4EEA">
        <w:rPr>
          <w:color w:val="002060"/>
        </w:rPr>
        <w:t>Il Sostituto Giudice Sportivo Avv. Federica Sorrentino, nella seduta del 28/02/2022 ha adottato le decisioni che di seguito integralmente si riportano:</w:t>
      </w:r>
    </w:p>
    <w:p w14:paraId="548B2CD7" w14:textId="77777777" w:rsidR="00A56B0E" w:rsidRPr="008E4EEA" w:rsidRDefault="00A56B0E" w:rsidP="00A56B0E">
      <w:pPr>
        <w:pStyle w:val="titolo10"/>
        <w:rPr>
          <w:color w:val="002060"/>
        </w:rPr>
      </w:pPr>
      <w:r w:rsidRPr="008E4EEA">
        <w:rPr>
          <w:color w:val="002060"/>
        </w:rPr>
        <w:t xml:space="preserve">GARE DEL 25/ 2/2022 </w:t>
      </w:r>
    </w:p>
    <w:p w14:paraId="7A4429E4" w14:textId="77777777" w:rsidR="00A56B0E" w:rsidRPr="008E4EEA" w:rsidRDefault="00A56B0E" w:rsidP="00A56B0E">
      <w:pPr>
        <w:pStyle w:val="titolo7a"/>
        <w:rPr>
          <w:color w:val="002060"/>
        </w:rPr>
      </w:pPr>
      <w:r w:rsidRPr="008E4EEA">
        <w:rPr>
          <w:color w:val="002060"/>
        </w:rPr>
        <w:t xml:space="preserve">PROVVEDIMENTI DISCIPLINARI </w:t>
      </w:r>
    </w:p>
    <w:p w14:paraId="2407FE59" w14:textId="77777777" w:rsidR="00A56B0E" w:rsidRPr="008E4EEA" w:rsidRDefault="00A56B0E" w:rsidP="00A56B0E">
      <w:pPr>
        <w:pStyle w:val="titolo7b0"/>
        <w:rPr>
          <w:color w:val="002060"/>
        </w:rPr>
      </w:pPr>
      <w:r w:rsidRPr="008E4EEA">
        <w:rPr>
          <w:color w:val="002060"/>
        </w:rPr>
        <w:t xml:space="preserve">In base alle risultanze degli atti ufficiali sono state deliberate le seguenti sanzioni disciplinari. </w:t>
      </w:r>
    </w:p>
    <w:p w14:paraId="61B5732C" w14:textId="77777777" w:rsidR="00A56B0E" w:rsidRPr="008E4EEA" w:rsidRDefault="00A56B0E" w:rsidP="00A56B0E">
      <w:pPr>
        <w:pStyle w:val="titolo30"/>
        <w:rPr>
          <w:color w:val="002060"/>
        </w:rPr>
      </w:pPr>
      <w:r w:rsidRPr="008E4EEA">
        <w:rPr>
          <w:color w:val="002060"/>
        </w:rPr>
        <w:t xml:space="preserve">ALLENATORI </w:t>
      </w:r>
    </w:p>
    <w:p w14:paraId="09104CD5" w14:textId="77777777" w:rsidR="00A56B0E" w:rsidRPr="008E4EEA" w:rsidRDefault="00A56B0E" w:rsidP="00A56B0E">
      <w:pPr>
        <w:pStyle w:val="titolo20"/>
        <w:rPr>
          <w:color w:val="002060"/>
        </w:rPr>
      </w:pPr>
      <w:r w:rsidRPr="008E4EEA">
        <w:rPr>
          <w:color w:val="002060"/>
        </w:rPr>
        <w:lastRenderedPageBreak/>
        <w:t xml:space="preserve">SQUALIFICA FINO AL 7/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331DD7FC" w14:textId="77777777" w:rsidTr="00F22FD5">
        <w:tc>
          <w:tcPr>
            <w:tcW w:w="2200" w:type="dxa"/>
            <w:tcMar>
              <w:top w:w="20" w:type="dxa"/>
              <w:left w:w="20" w:type="dxa"/>
              <w:bottom w:w="20" w:type="dxa"/>
              <w:right w:w="20" w:type="dxa"/>
            </w:tcMar>
            <w:vAlign w:val="center"/>
            <w:hideMark/>
          </w:tcPr>
          <w:p w14:paraId="516045CB" w14:textId="77777777" w:rsidR="00A56B0E" w:rsidRPr="008E4EEA" w:rsidRDefault="00A56B0E" w:rsidP="00F22FD5">
            <w:pPr>
              <w:pStyle w:val="movimento"/>
              <w:rPr>
                <w:color w:val="002060"/>
              </w:rPr>
            </w:pPr>
            <w:r w:rsidRPr="008E4EEA">
              <w:rPr>
                <w:color w:val="002060"/>
              </w:rPr>
              <w:t>FRATINI ALESSANDRO</w:t>
            </w:r>
          </w:p>
        </w:tc>
        <w:tc>
          <w:tcPr>
            <w:tcW w:w="2200" w:type="dxa"/>
            <w:tcMar>
              <w:top w:w="20" w:type="dxa"/>
              <w:left w:w="20" w:type="dxa"/>
              <w:bottom w:w="20" w:type="dxa"/>
              <w:right w:w="20" w:type="dxa"/>
            </w:tcMar>
            <w:vAlign w:val="center"/>
            <w:hideMark/>
          </w:tcPr>
          <w:p w14:paraId="75626259" w14:textId="77777777" w:rsidR="00A56B0E" w:rsidRPr="008E4EEA" w:rsidRDefault="00A56B0E" w:rsidP="00F22FD5">
            <w:pPr>
              <w:pStyle w:val="movimento2"/>
              <w:rPr>
                <w:color w:val="002060"/>
              </w:rPr>
            </w:pPr>
            <w:r w:rsidRPr="008E4EEA">
              <w:rPr>
                <w:color w:val="002060"/>
              </w:rPr>
              <w:t xml:space="preserve">(FUTSAL SAMBUCHETO) </w:t>
            </w:r>
          </w:p>
        </w:tc>
        <w:tc>
          <w:tcPr>
            <w:tcW w:w="800" w:type="dxa"/>
            <w:tcMar>
              <w:top w:w="20" w:type="dxa"/>
              <w:left w:w="20" w:type="dxa"/>
              <w:bottom w:w="20" w:type="dxa"/>
              <w:right w:w="20" w:type="dxa"/>
            </w:tcMar>
            <w:vAlign w:val="center"/>
            <w:hideMark/>
          </w:tcPr>
          <w:p w14:paraId="5A63D5DC"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4310378E"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60302C3C" w14:textId="77777777" w:rsidR="00A56B0E" w:rsidRPr="008E4EEA" w:rsidRDefault="00A56B0E" w:rsidP="00F22FD5">
            <w:pPr>
              <w:pStyle w:val="movimento2"/>
              <w:rPr>
                <w:color w:val="002060"/>
              </w:rPr>
            </w:pPr>
            <w:r w:rsidRPr="008E4EEA">
              <w:rPr>
                <w:color w:val="002060"/>
              </w:rPr>
              <w:t> </w:t>
            </w:r>
          </w:p>
        </w:tc>
      </w:tr>
    </w:tbl>
    <w:p w14:paraId="1AF39E63" w14:textId="77777777" w:rsidR="00A56B0E" w:rsidRPr="008E4EEA" w:rsidRDefault="00A56B0E" w:rsidP="00A56B0E">
      <w:pPr>
        <w:pStyle w:val="diffida"/>
        <w:spacing w:before="80" w:beforeAutospacing="0" w:after="40" w:afterAutospacing="0"/>
        <w:rPr>
          <w:rFonts w:eastAsiaTheme="minorEastAsia"/>
          <w:color w:val="002060"/>
        </w:rPr>
      </w:pPr>
      <w:r w:rsidRPr="008E4EEA">
        <w:rPr>
          <w:color w:val="002060"/>
        </w:rPr>
        <w:t xml:space="preserve">Per proteste nei confronti dell'arbitro. Allontanato. </w:t>
      </w:r>
    </w:p>
    <w:p w14:paraId="0F100C84" w14:textId="77777777" w:rsidR="00A56B0E" w:rsidRPr="008E4EEA" w:rsidRDefault="00A56B0E" w:rsidP="00A56B0E">
      <w:pPr>
        <w:pStyle w:val="titolo30"/>
        <w:rPr>
          <w:color w:val="002060"/>
        </w:rPr>
      </w:pPr>
      <w:r w:rsidRPr="008E4EEA">
        <w:rPr>
          <w:color w:val="002060"/>
        </w:rPr>
        <w:t xml:space="preserve">CALCIATORI NON ESPULSI </w:t>
      </w:r>
    </w:p>
    <w:p w14:paraId="75BCE18B" w14:textId="77777777" w:rsidR="00A56B0E" w:rsidRPr="008E4EEA" w:rsidRDefault="00A56B0E" w:rsidP="00A56B0E">
      <w:pPr>
        <w:pStyle w:val="titolo20"/>
        <w:rPr>
          <w:color w:val="002060"/>
        </w:rPr>
      </w:pPr>
      <w:r w:rsidRPr="008E4EE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1D059E36" w14:textId="77777777" w:rsidTr="00F22FD5">
        <w:tc>
          <w:tcPr>
            <w:tcW w:w="2200" w:type="dxa"/>
            <w:tcMar>
              <w:top w:w="20" w:type="dxa"/>
              <w:left w:w="20" w:type="dxa"/>
              <w:bottom w:w="20" w:type="dxa"/>
              <w:right w:w="20" w:type="dxa"/>
            </w:tcMar>
            <w:vAlign w:val="center"/>
            <w:hideMark/>
          </w:tcPr>
          <w:p w14:paraId="6A25772C" w14:textId="77777777" w:rsidR="00A56B0E" w:rsidRPr="008E4EEA" w:rsidRDefault="00A56B0E" w:rsidP="00F22FD5">
            <w:pPr>
              <w:pStyle w:val="movimento"/>
              <w:rPr>
                <w:color w:val="002060"/>
              </w:rPr>
            </w:pPr>
            <w:r w:rsidRPr="008E4EEA">
              <w:rPr>
                <w:color w:val="002060"/>
              </w:rPr>
              <w:t>ILARDI FRANCESCO</w:t>
            </w:r>
          </w:p>
        </w:tc>
        <w:tc>
          <w:tcPr>
            <w:tcW w:w="2200" w:type="dxa"/>
            <w:tcMar>
              <w:top w:w="20" w:type="dxa"/>
              <w:left w:w="20" w:type="dxa"/>
              <w:bottom w:w="20" w:type="dxa"/>
              <w:right w:w="20" w:type="dxa"/>
            </w:tcMar>
            <w:vAlign w:val="center"/>
            <w:hideMark/>
          </w:tcPr>
          <w:p w14:paraId="3A59BF8E" w14:textId="77777777" w:rsidR="00A56B0E" w:rsidRPr="008E4EEA" w:rsidRDefault="00A56B0E" w:rsidP="00F22FD5">
            <w:pPr>
              <w:pStyle w:val="movimento2"/>
              <w:rPr>
                <w:color w:val="002060"/>
              </w:rPr>
            </w:pPr>
            <w:r w:rsidRPr="008E4EEA">
              <w:rPr>
                <w:color w:val="002060"/>
              </w:rPr>
              <w:t xml:space="preserve">(FUTSAL SAMBUCHETO) </w:t>
            </w:r>
          </w:p>
        </w:tc>
        <w:tc>
          <w:tcPr>
            <w:tcW w:w="800" w:type="dxa"/>
            <w:tcMar>
              <w:top w:w="20" w:type="dxa"/>
              <w:left w:w="20" w:type="dxa"/>
              <w:bottom w:w="20" w:type="dxa"/>
              <w:right w:w="20" w:type="dxa"/>
            </w:tcMar>
            <w:vAlign w:val="center"/>
            <w:hideMark/>
          </w:tcPr>
          <w:p w14:paraId="20168BFF"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1C056E36"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1761C66A" w14:textId="77777777" w:rsidR="00A56B0E" w:rsidRPr="008E4EEA" w:rsidRDefault="00A56B0E" w:rsidP="00F22FD5">
            <w:pPr>
              <w:pStyle w:val="movimento2"/>
              <w:rPr>
                <w:color w:val="002060"/>
              </w:rPr>
            </w:pPr>
            <w:r w:rsidRPr="008E4EEA">
              <w:rPr>
                <w:color w:val="002060"/>
              </w:rPr>
              <w:t> </w:t>
            </w:r>
          </w:p>
        </w:tc>
      </w:tr>
    </w:tbl>
    <w:p w14:paraId="7B933EF4" w14:textId="77777777" w:rsidR="00A56B0E" w:rsidRPr="008E4EEA" w:rsidRDefault="00A56B0E" w:rsidP="00A56B0E">
      <w:pPr>
        <w:pStyle w:val="titolo20"/>
        <w:rPr>
          <w:rFonts w:eastAsiaTheme="minorEastAsia"/>
          <w:color w:val="002060"/>
        </w:rPr>
      </w:pPr>
      <w:r w:rsidRPr="008E4EE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6F2E0788" w14:textId="77777777" w:rsidTr="00F22FD5">
        <w:tc>
          <w:tcPr>
            <w:tcW w:w="2200" w:type="dxa"/>
            <w:tcMar>
              <w:top w:w="20" w:type="dxa"/>
              <w:left w:w="20" w:type="dxa"/>
              <w:bottom w:w="20" w:type="dxa"/>
              <w:right w:w="20" w:type="dxa"/>
            </w:tcMar>
            <w:vAlign w:val="center"/>
            <w:hideMark/>
          </w:tcPr>
          <w:p w14:paraId="5AE2FF77" w14:textId="77777777" w:rsidR="00A56B0E" w:rsidRPr="008E4EEA" w:rsidRDefault="00A56B0E" w:rsidP="00F22FD5">
            <w:pPr>
              <w:pStyle w:val="movimento"/>
              <w:rPr>
                <w:color w:val="002060"/>
              </w:rPr>
            </w:pPr>
            <w:r w:rsidRPr="008E4EEA">
              <w:rPr>
                <w:color w:val="002060"/>
              </w:rPr>
              <w:t>SILVESTRONI ELIA</w:t>
            </w:r>
          </w:p>
        </w:tc>
        <w:tc>
          <w:tcPr>
            <w:tcW w:w="2200" w:type="dxa"/>
            <w:tcMar>
              <w:top w:w="20" w:type="dxa"/>
              <w:left w:w="20" w:type="dxa"/>
              <w:bottom w:w="20" w:type="dxa"/>
              <w:right w:w="20" w:type="dxa"/>
            </w:tcMar>
            <w:vAlign w:val="center"/>
            <w:hideMark/>
          </w:tcPr>
          <w:p w14:paraId="516F5690" w14:textId="77777777" w:rsidR="00A56B0E" w:rsidRPr="008E4EEA" w:rsidRDefault="00A56B0E" w:rsidP="00F22FD5">
            <w:pPr>
              <w:pStyle w:val="movimento2"/>
              <w:rPr>
                <w:color w:val="002060"/>
              </w:rPr>
            </w:pPr>
            <w:r w:rsidRPr="008E4EEA">
              <w:rPr>
                <w:color w:val="002060"/>
              </w:rPr>
              <w:t xml:space="preserve">(FUTSAL SAMBUCHETO) </w:t>
            </w:r>
          </w:p>
        </w:tc>
        <w:tc>
          <w:tcPr>
            <w:tcW w:w="800" w:type="dxa"/>
            <w:tcMar>
              <w:top w:w="20" w:type="dxa"/>
              <w:left w:w="20" w:type="dxa"/>
              <w:bottom w:w="20" w:type="dxa"/>
              <w:right w:w="20" w:type="dxa"/>
            </w:tcMar>
            <w:vAlign w:val="center"/>
            <w:hideMark/>
          </w:tcPr>
          <w:p w14:paraId="3758C674"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63C21872"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2830B21F" w14:textId="77777777" w:rsidR="00A56B0E" w:rsidRPr="008E4EEA" w:rsidRDefault="00A56B0E" w:rsidP="00F22FD5">
            <w:pPr>
              <w:pStyle w:val="movimento2"/>
              <w:rPr>
                <w:color w:val="002060"/>
              </w:rPr>
            </w:pPr>
            <w:r w:rsidRPr="008E4EEA">
              <w:rPr>
                <w:color w:val="002060"/>
              </w:rPr>
              <w:t> </w:t>
            </w:r>
          </w:p>
        </w:tc>
      </w:tr>
    </w:tbl>
    <w:p w14:paraId="53E3D60E" w14:textId="77777777" w:rsidR="00A56B0E" w:rsidRPr="008E4EEA" w:rsidRDefault="00A56B0E" w:rsidP="00A56B0E">
      <w:pPr>
        <w:pStyle w:val="titolo10"/>
        <w:rPr>
          <w:rFonts w:eastAsiaTheme="minorEastAsia"/>
          <w:color w:val="002060"/>
        </w:rPr>
      </w:pPr>
      <w:r w:rsidRPr="008E4EEA">
        <w:rPr>
          <w:color w:val="002060"/>
        </w:rPr>
        <w:t xml:space="preserve">GARE DEL 26/ 2/2022 </w:t>
      </w:r>
    </w:p>
    <w:p w14:paraId="6697B56B" w14:textId="77777777" w:rsidR="00A56B0E" w:rsidRPr="008E4EEA" w:rsidRDefault="00A56B0E" w:rsidP="00A56B0E">
      <w:pPr>
        <w:pStyle w:val="titolo7a"/>
        <w:rPr>
          <w:color w:val="002060"/>
        </w:rPr>
      </w:pPr>
      <w:r w:rsidRPr="008E4EEA">
        <w:rPr>
          <w:color w:val="002060"/>
        </w:rPr>
        <w:t xml:space="preserve">PROVVEDIMENTI DISCIPLINARI </w:t>
      </w:r>
    </w:p>
    <w:p w14:paraId="6517BE02" w14:textId="77777777" w:rsidR="00A56B0E" w:rsidRPr="008E4EEA" w:rsidRDefault="00A56B0E" w:rsidP="00A56B0E">
      <w:pPr>
        <w:pStyle w:val="titolo7b0"/>
        <w:rPr>
          <w:color w:val="002060"/>
        </w:rPr>
      </w:pPr>
      <w:r w:rsidRPr="008E4EEA">
        <w:rPr>
          <w:color w:val="002060"/>
        </w:rPr>
        <w:t xml:space="preserve">In base alle risultanze degli atti ufficiali sono state deliberate le seguenti sanzioni disciplinari. </w:t>
      </w:r>
    </w:p>
    <w:p w14:paraId="5AE14165" w14:textId="77777777" w:rsidR="00A56B0E" w:rsidRPr="008E4EEA" w:rsidRDefault="00A56B0E" w:rsidP="00A56B0E">
      <w:pPr>
        <w:pStyle w:val="titolo30"/>
        <w:rPr>
          <w:color w:val="002060"/>
        </w:rPr>
      </w:pPr>
      <w:r w:rsidRPr="008E4EEA">
        <w:rPr>
          <w:color w:val="002060"/>
        </w:rPr>
        <w:t xml:space="preserve">CALCIATORI NON ESPULSI </w:t>
      </w:r>
    </w:p>
    <w:p w14:paraId="0E96A466" w14:textId="77777777" w:rsidR="00A56B0E" w:rsidRPr="008E4EEA" w:rsidRDefault="00A56B0E" w:rsidP="00A56B0E">
      <w:pPr>
        <w:pStyle w:val="titolo20"/>
        <w:rPr>
          <w:color w:val="002060"/>
        </w:rPr>
      </w:pPr>
      <w:r w:rsidRPr="008E4EE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4FAF5CEC" w14:textId="77777777" w:rsidTr="00F22FD5">
        <w:tc>
          <w:tcPr>
            <w:tcW w:w="2200" w:type="dxa"/>
            <w:tcMar>
              <w:top w:w="20" w:type="dxa"/>
              <w:left w:w="20" w:type="dxa"/>
              <w:bottom w:w="20" w:type="dxa"/>
              <w:right w:w="20" w:type="dxa"/>
            </w:tcMar>
            <w:vAlign w:val="center"/>
            <w:hideMark/>
          </w:tcPr>
          <w:p w14:paraId="442D9553" w14:textId="77777777" w:rsidR="00A56B0E" w:rsidRPr="008E4EEA" w:rsidRDefault="00A56B0E" w:rsidP="00F22FD5">
            <w:pPr>
              <w:pStyle w:val="movimento"/>
              <w:rPr>
                <w:color w:val="002060"/>
              </w:rPr>
            </w:pPr>
            <w:r w:rsidRPr="008E4EEA">
              <w:rPr>
                <w:color w:val="002060"/>
              </w:rPr>
              <w:t>GIANFELICI MANUEL</w:t>
            </w:r>
          </w:p>
        </w:tc>
        <w:tc>
          <w:tcPr>
            <w:tcW w:w="2200" w:type="dxa"/>
            <w:tcMar>
              <w:top w:w="20" w:type="dxa"/>
              <w:left w:w="20" w:type="dxa"/>
              <w:bottom w:w="20" w:type="dxa"/>
              <w:right w:w="20" w:type="dxa"/>
            </w:tcMar>
            <w:vAlign w:val="center"/>
            <w:hideMark/>
          </w:tcPr>
          <w:p w14:paraId="23C67ACE" w14:textId="77777777" w:rsidR="00A56B0E" w:rsidRPr="008E4EEA" w:rsidRDefault="00A56B0E" w:rsidP="00F22FD5">
            <w:pPr>
              <w:pStyle w:val="movimento2"/>
              <w:rPr>
                <w:color w:val="002060"/>
              </w:rPr>
            </w:pPr>
            <w:r w:rsidRPr="008E4EEA">
              <w:rPr>
                <w:color w:val="002060"/>
              </w:rPr>
              <w:t xml:space="preserve">(POLISPORTIVA VICTORIA) </w:t>
            </w:r>
          </w:p>
        </w:tc>
        <w:tc>
          <w:tcPr>
            <w:tcW w:w="800" w:type="dxa"/>
            <w:tcMar>
              <w:top w:w="20" w:type="dxa"/>
              <w:left w:w="20" w:type="dxa"/>
              <w:bottom w:w="20" w:type="dxa"/>
              <w:right w:w="20" w:type="dxa"/>
            </w:tcMar>
            <w:vAlign w:val="center"/>
            <w:hideMark/>
          </w:tcPr>
          <w:p w14:paraId="1061E8A9"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17275B3C"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5BE3DD58" w14:textId="77777777" w:rsidR="00A56B0E" w:rsidRPr="008E4EEA" w:rsidRDefault="00A56B0E" w:rsidP="00F22FD5">
            <w:pPr>
              <w:pStyle w:val="movimento2"/>
              <w:rPr>
                <w:color w:val="002060"/>
              </w:rPr>
            </w:pPr>
            <w:r w:rsidRPr="008E4EEA">
              <w:rPr>
                <w:color w:val="002060"/>
              </w:rPr>
              <w:t> </w:t>
            </w:r>
          </w:p>
        </w:tc>
      </w:tr>
    </w:tbl>
    <w:p w14:paraId="158CAF6A" w14:textId="77777777" w:rsidR="00A56B0E" w:rsidRPr="008E4EEA" w:rsidRDefault="00A56B0E" w:rsidP="00A56B0E">
      <w:pPr>
        <w:pStyle w:val="titolo20"/>
        <w:rPr>
          <w:rFonts w:eastAsiaTheme="minorEastAsia"/>
          <w:color w:val="002060"/>
        </w:rPr>
      </w:pPr>
      <w:r w:rsidRPr="008E4EE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21A40A02" w14:textId="77777777" w:rsidTr="00F22FD5">
        <w:tc>
          <w:tcPr>
            <w:tcW w:w="2200" w:type="dxa"/>
            <w:tcMar>
              <w:top w:w="20" w:type="dxa"/>
              <w:left w:w="20" w:type="dxa"/>
              <w:bottom w:w="20" w:type="dxa"/>
              <w:right w:w="20" w:type="dxa"/>
            </w:tcMar>
            <w:vAlign w:val="center"/>
            <w:hideMark/>
          </w:tcPr>
          <w:p w14:paraId="51323BA4" w14:textId="77777777" w:rsidR="00A56B0E" w:rsidRPr="008E4EEA" w:rsidRDefault="00A56B0E" w:rsidP="00F22FD5">
            <w:pPr>
              <w:pStyle w:val="movimento"/>
              <w:rPr>
                <w:color w:val="002060"/>
              </w:rPr>
            </w:pPr>
            <w:r w:rsidRPr="008E4EEA">
              <w:rPr>
                <w:color w:val="002060"/>
              </w:rPr>
              <w:t>STORANI ALESSIO</w:t>
            </w:r>
          </w:p>
        </w:tc>
        <w:tc>
          <w:tcPr>
            <w:tcW w:w="2200" w:type="dxa"/>
            <w:tcMar>
              <w:top w:w="20" w:type="dxa"/>
              <w:left w:w="20" w:type="dxa"/>
              <w:bottom w:w="20" w:type="dxa"/>
              <w:right w:w="20" w:type="dxa"/>
            </w:tcMar>
            <w:vAlign w:val="center"/>
            <w:hideMark/>
          </w:tcPr>
          <w:p w14:paraId="0F26DD05" w14:textId="77777777" w:rsidR="00A56B0E" w:rsidRPr="008E4EEA" w:rsidRDefault="00A56B0E" w:rsidP="00F22FD5">
            <w:pPr>
              <w:pStyle w:val="movimento2"/>
              <w:rPr>
                <w:color w:val="002060"/>
              </w:rPr>
            </w:pPr>
            <w:r w:rsidRPr="008E4EEA">
              <w:rPr>
                <w:color w:val="002060"/>
              </w:rPr>
              <w:t xml:space="preserve">(FUTSAL SANGIUSTESE A.R.L.) </w:t>
            </w:r>
          </w:p>
        </w:tc>
        <w:tc>
          <w:tcPr>
            <w:tcW w:w="800" w:type="dxa"/>
            <w:tcMar>
              <w:top w:w="20" w:type="dxa"/>
              <w:left w:w="20" w:type="dxa"/>
              <w:bottom w:w="20" w:type="dxa"/>
              <w:right w:w="20" w:type="dxa"/>
            </w:tcMar>
            <w:vAlign w:val="center"/>
            <w:hideMark/>
          </w:tcPr>
          <w:p w14:paraId="60F9C582"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691AEB02"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48B6A350" w14:textId="77777777" w:rsidR="00A56B0E" w:rsidRPr="008E4EEA" w:rsidRDefault="00A56B0E" w:rsidP="00F22FD5">
            <w:pPr>
              <w:pStyle w:val="movimento2"/>
              <w:rPr>
                <w:color w:val="002060"/>
              </w:rPr>
            </w:pPr>
            <w:r w:rsidRPr="008E4EEA">
              <w:rPr>
                <w:color w:val="002060"/>
              </w:rPr>
              <w:t> </w:t>
            </w:r>
          </w:p>
        </w:tc>
      </w:tr>
    </w:tbl>
    <w:p w14:paraId="2D20AF51" w14:textId="77777777" w:rsidR="00A56B0E" w:rsidRPr="008E4EEA" w:rsidRDefault="00A56B0E" w:rsidP="00A56B0E">
      <w:pPr>
        <w:pStyle w:val="breakline"/>
        <w:rPr>
          <w:color w:val="002060"/>
        </w:rPr>
      </w:pPr>
    </w:p>
    <w:p w14:paraId="59F27FEE" w14:textId="77777777" w:rsidR="00A56B0E" w:rsidRPr="008E4EEA" w:rsidRDefault="00A56B0E" w:rsidP="00A56B0E">
      <w:pPr>
        <w:ind w:left="4956"/>
        <w:rPr>
          <w:rFonts w:ascii="Arial" w:hAnsi="Arial" w:cs="Arial"/>
          <w:noProof/>
          <w:color w:val="002060"/>
          <w:sz w:val="22"/>
          <w:szCs w:val="22"/>
        </w:rPr>
      </w:pPr>
      <w:r w:rsidRPr="008E4EEA">
        <w:rPr>
          <w:rFonts w:ascii="Arial" w:hAnsi="Arial" w:cs="Arial"/>
          <w:noProof/>
          <w:color w:val="002060"/>
          <w:sz w:val="22"/>
          <w:szCs w:val="22"/>
        </w:rPr>
        <w:t>F.to IL SOSTITUTO GIUDICE SPORTIVO      </w:t>
      </w:r>
    </w:p>
    <w:p w14:paraId="4722AE91" w14:textId="77777777" w:rsidR="00A56B0E" w:rsidRPr="008E4EEA" w:rsidRDefault="00A56B0E" w:rsidP="00A56B0E">
      <w:pPr>
        <w:rPr>
          <w:rFonts w:ascii="Arial" w:hAnsi="Arial" w:cs="Arial"/>
          <w:color w:val="002060"/>
          <w:sz w:val="22"/>
          <w:szCs w:val="22"/>
        </w:rPr>
      </w:pPr>
      <w:r w:rsidRPr="008E4EEA">
        <w:rPr>
          <w:rFonts w:ascii="Arial" w:hAnsi="Arial" w:cs="Arial"/>
          <w:noProof/>
          <w:color w:val="002060"/>
          <w:sz w:val="22"/>
          <w:szCs w:val="22"/>
        </w:rPr>
        <w:t xml:space="preserve"> </w:t>
      </w:r>
      <w:r w:rsidRPr="008E4EEA">
        <w:rPr>
          <w:rFonts w:ascii="Arial" w:hAnsi="Arial" w:cs="Arial"/>
          <w:noProof/>
          <w:color w:val="002060"/>
          <w:sz w:val="22"/>
          <w:szCs w:val="22"/>
        </w:rPr>
        <w:tab/>
      </w:r>
      <w:r w:rsidRPr="008E4EEA">
        <w:rPr>
          <w:rFonts w:ascii="Arial" w:hAnsi="Arial" w:cs="Arial"/>
          <w:noProof/>
          <w:color w:val="002060"/>
          <w:sz w:val="22"/>
          <w:szCs w:val="22"/>
        </w:rPr>
        <w:tab/>
      </w:r>
      <w:r w:rsidRPr="008E4EEA">
        <w:rPr>
          <w:rFonts w:ascii="Arial" w:hAnsi="Arial" w:cs="Arial"/>
          <w:noProof/>
          <w:color w:val="002060"/>
          <w:sz w:val="22"/>
          <w:szCs w:val="22"/>
        </w:rPr>
        <w:tab/>
      </w:r>
      <w:r w:rsidRPr="008E4EEA">
        <w:rPr>
          <w:rFonts w:ascii="Arial" w:hAnsi="Arial" w:cs="Arial"/>
          <w:noProof/>
          <w:color w:val="002060"/>
          <w:sz w:val="22"/>
          <w:szCs w:val="22"/>
        </w:rPr>
        <w:tab/>
      </w:r>
      <w:r w:rsidRPr="008E4EEA">
        <w:rPr>
          <w:rFonts w:ascii="Arial" w:hAnsi="Arial" w:cs="Arial"/>
          <w:noProof/>
          <w:color w:val="002060"/>
          <w:sz w:val="22"/>
          <w:szCs w:val="22"/>
        </w:rPr>
        <w:tab/>
      </w:r>
      <w:r w:rsidRPr="008E4EEA">
        <w:rPr>
          <w:rFonts w:ascii="Arial" w:hAnsi="Arial" w:cs="Arial"/>
          <w:noProof/>
          <w:color w:val="002060"/>
          <w:sz w:val="22"/>
          <w:szCs w:val="22"/>
        </w:rPr>
        <w:tab/>
        <w:t xml:space="preserve">   </w:t>
      </w:r>
      <w:r w:rsidRPr="008E4EEA">
        <w:rPr>
          <w:rFonts w:ascii="Arial" w:hAnsi="Arial" w:cs="Arial"/>
          <w:noProof/>
          <w:color w:val="002060"/>
          <w:sz w:val="22"/>
          <w:szCs w:val="22"/>
        </w:rPr>
        <w:tab/>
        <w:t xml:space="preserve">                Federica Sorrentino</w:t>
      </w:r>
      <w:r w:rsidRPr="008E4EEA">
        <w:rPr>
          <w:rFonts w:ascii="Arial" w:hAnsi="Arial" w:cs="Arial"/>
          <w:color w:val="002060"/>
          <w:sz w:val="22"/>
          <w:szCs w:val="22"/>
        </w:rPr>
        <w:t xml:space="preserve"> </w:t>
      </w:r>
    </w:p>
    <w:p w14:paraId="188FDA1A" w14:textId="77777777" w:rsidR="00A56B0E" w:rsidRPr="008E4EEA" w:rsidRDefault="00A56B0E" w:rsidP="00A56B0E">
      <w:pPr>
        <w:pStyle w:val="breakline"/>
        <w:rPr>
          <w:color w:val="002060"/>
        </w:rPr>
      </w:pPr>
    </w:p>
    <w:p w14:paraId="61AEE0B9" w14:textId="77777777" w:rsidR="00A56B0E" w:rsidRPr="008E4EEA" w:rsidRDefault="00A56B0E" w:rsidP="00A56B0E">
      <w:pPr>
        <w:pStyle w:val="breakline"/>
        <w:rPr>
          <w:rFonts w:eastAsiaTheme="minorEastAsia"/>
          <w:color w:val="002060"/>
        </w:rPr>
      </w:pPr>
    </w:p>
    <w:p w14:paraId="0CF00BC7" w14:textId="77777777" w:rsidR="00A56B0E" w:rsidRPr="008E4EEA" w:rsidRDefault="00A56B0E" w:rsidP="00A56B0E">
      <w:pPr>
        <w:pStyle w:val="titoloprinc0"/>
        <w:rPr>
          <w:color w:val="002060"/>
        </w:rPr>
      </w:pPr>
      <w:r w:rsidRPr="008E4EEA">
        <w:rPr>
          <w:color w:val="002060"/>
        </w:rPr>
        <w:t>CLASSIFICA</w:t>
      </w:r>
    </w:p>
    <w:p w14:paraId="70007A5A" w14:textId="77777777" w:rsidR="00A56B0E" w:rsidRPr="008E4EEA" w:rsidRDefault="00A56B0E" w:rsidP="00A56B0E">
      <w:pPr>
        <w:pStyle w:val="breakline"/>
        <w:rPr>
          <w:color w:val="002060"/>
        </w:rPr>
      </w:pPr>
    </w:p>
    <w:p w14:paraId="5D62BD37" w14:textId="77777777" w:rsidR="00A56B0E" w:rsidRPr="008E4EEA" w:rsidRDefault="00A56B0E" w:rsidP="00A56B0E">
      <w:pPr>
        <w:pStyle w:val="breakline"/>
        <w:rPr>
          <w:color w:val="002060"/>
        </w:rPr>
      </w:pPr>
    </w:p>
    <w:p w14:paraId="3001BDD3" w14:textId="77777777" w:rsidR="00A56B0E" w:rsidRPr="008E4EEA" w:rsidRDefault="00A56B0E" w:rsidP="00A56B0E">
      <w:pPr>
        <w:pStyle w:val="sottotitolocampionato10"/>
        <w:rPr>
          <w:color w:val="002060"/>
        </w:rPr>
      </w:pPr>
      <w:r w:rsidRPr="008E4EE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6B0E" w:rsidRPr="008E4EEA" w14:paraId="30637303" w14:textId="77777777" w:rsidTr="00F22FD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C0F22" w14:textId="77777777" w:rsidR="00A56B0E" w:rsidRPr="008E4EEA" w:rsidRDefault="00A56B0E" w:rsidP="00F22FD5">
            <w:pPr>
              <w:pStyle w:val="headertabella0"/>
              <w:rPr>
                <w:color w:val="002060"/>
              </w:rPr>
            </w:pPr>
            <w:r w:rsidRPr="008E4EE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D7022" w14:textId="77777777" w:rsidR="00A56B0E" w:rsidRPr="008E4EEA" w:rsidRDefault="00A56B0E" w:rsidP="00F22FD5">
            <w:pPr>
              <w:pStyle w:val="headertabella0"/>
              <w:rPr>
                <w:color w:val="002060"/>
              </w:rPr>
            </w:pPr>
            <w:r w:rsidRPr="008E4EE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38797" w14:textId="77777777" w:rsidR="00A56B0E" w:rsidRPr="008E4EEA" w:rsidRDefault="00A56B0E" w:rsidP="00F22FD5">
            <w:pPr>
              <w:pStyle w:val="headertabella0"/>
              <w:rPr>
                <w:color w:val="002060"/>
              </w:rPr>
            </w:pPr>
            <w:r w:rsidRPr="008E4EE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59162" w14:textId="77777777" w:rsidR="00A56B0E" w:rsidRPr="008E4EEA" w:rsidRDefault="00A56B0E" w:rsidP="00F22FD5">
            <w:pPr>
              <w:pStyle w:val="headertabella0"/>
              <w:rPr>
                <w:color w:val="002060"/>
              </w:rPr>
            </w:pPr>
            <w:r w:rsidRPr="008E4EE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73B2A" w14:textId="77777777" w:rsidR="00A56B0E" w:rsidRPr="008E4EEA" w:rsidRDefault="00A56B0E" w:rsidP="00F22FD5">
            <w:pPr>
              <w:pStyle w:val="headertabella0"/>
              <w:rPr>
                <w:color w:val="002060"/>
              </w:rPr>
            </w:pPr>
            <w:r w:rsidRPr="008E4EE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57694" w14:textId="77777777" w:rsidR="00A56B0E" w:rsidRPr="008E4EEA" w:rsidRDefault="00A56B0E" w:rsidP="00F22FD5">
            <w:pPr>
              <w:pStyle w:val="headertabella0"/>
              <w:rPr>
                <w:color w:val="002060"/>
              </w:rPr>
            </w:pPr>
            <w:r w:rsidRPr="008E4EE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2C7B6" w14:textId="77777777" w:rsidR="00A56B0E" w:rsidRPr="008E4EEA" w:rsidRDefault="00A56B0E" w:rsidP="00F22FD5">
            <w:pPr>
              <w:pStyle w:val="headertabella0"/>
              <w:rPr>
                <w:color w:val="002060"/>
              </w:rPr>
            </w:pPr>
            <w:r w:rsidRPr="008E4EE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45095" w14:textId="77777777" w:rsidR="00A56B0E" w:rsidRPr="008E4EEA" w:rsidRDefault="00A56B0E" w:rsidP="00F22FD5">
            <w:pPr>
              <w:pStyle w:val="headertabella0"/>
              <w:rPr>
                <w:color w:val="002060"/>
              </w:rPr>
            </w:pPr>
            <w:r w:rsidRPr="008E4EE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43833" w14:textId="77777777" w:rsidR="00A56B0E" w:rsidRPr="008E4EEA" w:rsidRDefault="00A56B0E" w:rsidP="00F22FD5">
            <w:pPr>
              <w:pStyle w:val="headertabella0"/>
              <w:rPr>
                <w:color w:val="002060"/>
              </w:rPr>
            </w:pPr>
            <w:r w:rsidRPr="008E4EE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CCEBA" w14:textId="77777777" w:rsidR="00A56B0E" w:rsidRPr="008E4EEA" w:rsidRDefault="00A56B0E" w:rsidP="00F22FD5">
            <w:pPr>
              <w:pStyle w:val="headertabella0"/>
              <w:rPr>
                <w:color w:val="002060"/>
              </w:rPr>
            </w:pPr>
            <w:r w:rsidRPr="008E4EEA">
              <w:rPr>
                <w:color w:val="002060"/>
              </w:rPr>
              <w:t>PE</w:t>
            </w:r>
          </w:p>
        </w:tc>
      </w:tr>
      <w:tr w:rsidR="00A56B0E" w:rsidRPr="008E4EEA" w14:paraId="46D22488" w14:textId="77777777" w:rsidTr="00F22FD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4011D4" w14:textId="77777777" w:rsidR="00A56B0E" w:rsidRPr="008E4EEA" w:rsidRDefault="00A56B0E" w:rsidP="00F22FD5">
            <w:pPr>
              <w:pStyle w:val="rowtabella0"/>
              <w:rPr>
                <w:color w:val="002060"/>
              </w:rPr>
            </w:pPr>
            <w:r w:rsidRPr="008E4EEA">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E6C2" w14:textId="77777777" w:rsidR="00A56B0E" w:rsidRPr="008E4EEA" w:rsidRDefault="00A56B0E" w:rsidP="00F22FD5">
            <w:pPr>
              <w:pStyle w:val="rowtabella0"/>
              <w:jc w:val="center"/>
              <w:rPr>
                <w:color w:val="002060"/>
              </w:rPr>
            </w:pPr>
            <w:r w:rsidRPr="008E4EE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953F4"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8950" w14:textId="77777777" w:rsidR="00A56B0E" w:rsidRPr="008E4EEA" w:rsidRDefault="00A56B0E" w:rsidP="00F22FD5">
            <w:pPr>
              <w:pStyle w:val="rowtabella0"/>
              <w:jc w:val="center"/>
              <w:rPr>
                <w:color w:val="002060"/>
              </w:rPr>
            </w:pPr>
            <w:r w:rsidRPr="008E4EE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E9B74"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E7F5E"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904E6" w14:textId="77777777" w:rsidR="00A56B0E" w:rsidRPr="008E4EEA" w:rsidRDefault="00A56B0E" w:rsidP="00F22FD5">
            <w:pPr>
              <w:pStyle w:val="rowtabella0"/>
              <w:jc w:val="center"/>
              <w:rPr>
                <w:color w:val="002060"/>
              </w:rPr>
            </w:pPr>
            <w:r w:rsidRPr="008E4EE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DDDE5" w14:textId="77777777" w:rsidR="00A56B0E" w:rsidRPr="008E4EEA" w:rsidRDefault="00A56B0E" w:rsidP="00F22FD5">
            <w:pPr>
              <w:pStyle w:val="rowtabella0"/>
              <w:jc w:val="center"/>
              <w:rPr>
                <w:color w:val="002060"/>
              </w:rPr>
            </w:pPr>
            <w:r w:rsidRPr="008E4EE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67B39" w14:textId="77777777" w:rsidR="00A56B0E" w:rsidRPr="008E4EEA" w:rsidRDefault="00A56B0E" w:rsidP="00F22FD5">
            <w:pPr>
              <w:pStyle w:val="rowtabella0"/>
              <w:jc w:val="center"/>
              <w:rPr>
                <w:color w:val="002060"/>
              </w:rPr>
            </w:pPr>
            <w:r w:rsidRPr="008E4EE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21C3C" w14:textId="77777777" w:rsidR="00A56B0E" w:rsidRPr="008E4EEA" w:rsidRDefault="00A56B0E" w:rsidP="00F22FD5">
            <w:pPr>
              <w:pStyle w:val="rowtabella0"/>
              <w:jc w:val="center"/>
              <w:rPr>
                <w:color w:val="002060"/>
              </w:rPr>
            </w:pPr>
            <w:r w:rsidRPr="008E4EEA">
              <w:rPr>
                <w:color w:val="002060"/>
              </w:rPr>
              <w:t>0</w:t>
            </w:r>
          </w:p>
        </w:tc>
      </w:tr>
      <w:tr w:rsidR="00A56B0E" w:rsidRPr="008E4EEA" w14:paraId="7FB59447"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03D44" w14:textId="77777777" w:rsidR="00A56B0E" w:rsidRPr="008E4EEA" w:rsidRDefault="00A56B0E" w:rsidP="00F22FD5">
            <w:pPr>
              <w:pStyle w:val="rowtabella0"/>
              <w:rPr>
                <w:color w:val="002060"/>
              </w:rPr>
            </w:pPr>
            <w:r w:rsidRPr="008E4EE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B1498" w14:textId="77777777" w:rsidR="00A56B0E" w:rsidRPr="008E4EEA" w:rsidRDefault="00A56B0E" w:rsidP="00F22FD5">
            <w:pPr>
              <w:pStyle w:val="rowtabella0"/>
              <w:jc w:val="center"/>
              <w:rPr>
                <w:color w:val="002060"/>
              </w:rPr>
            </w:pPr>
            <w:r w:rsidRPr="008E4EE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0294"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9CF3D"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05185"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4268C"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78A6D" w14:textId="77777777" w:rsidR="00A56B0E" w:rsidRPr="008E4EEA" w:rsidRDefault="00A56B0E" w:rsidP="00F22FD5">
            <w:pPr>
              <w:pStyle w:val="rowtabella0"/>
              <w:jc w:val="center"/>
              <w:rPr>
                <w:color w:val="002060"/>
              </w:rPr>
            </w:pPr>
            <w:r w:rsidRPr="008E4EE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6289B" w14:textId="77777777" w:rsidR="00A56B0E" w:rsidRPr="008E4EEA" w:rsidRDefault="00A56B0E" w:rsidP="00F22FD5">
            <w:pPr>
              <w:pStyle w:val="rowtabella0"/>
              <w:jc w:val="center"/>
              <w:rPr>
                <w:color w:val="002060"/>
              </w:rPr>
            </w:pPr>
            <w:r w:rsidRPr="008E4EE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06DD8" w14:textId="77777777" w:rsidR="00A56B0E" w:rsidRPr="008E4EEA" w:rsidRDefault="00A56B0E" w:rsidP="00F22FD5">
            <w:pPr>
              <w:pStyle w:val="rowtabella0"/>
              <w:jc w:val="center"/>
              <w:rPr>
                <w:color w:val="002060"/>
              </w:rPr>
            </w:pPr>
            <w:r w:rsidRPr="008E4EE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2BF67" w14:textId="77777777" w:rsidR="00A56B0E" w:rsidRPr="008E4EEA" w:rsidRDefault="00A56B0E" w:rsidP="00F22FD5">
            <w:pPr>
              <w:pStyle w:val="rowtabella0"/>
              <w:jc w:val="center"/>
              <w:rPr>
                <w:color w:val="002060"/>
              </w:rPr>
            </w:pPr>
            <w:r w:rsidRPr="008E4EEA">
              <w:rPr>
                <w:color w:val="002060"/>
              </w:rPr>
              <w:t>0</w:t>
            </w:r>
          </w:p>
        </w:tc>
      </w:tr>
      <w:tr w:rsidR="00A56B0E" w:rsidRPr="008E4EEA" w14:paraId="72C4581C"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65B08" w14:textId="77777777" w:rsidR="00A56B0E" w:rsidRPr="008E4EEA" w:rsidRDefault="00A56B0E" w:rsidP="00F22FD5">
            <w:pPr>
              <w:pStyle w:val="rowtabella0"/>
              <w:rPr>
                <w:color w:val="002060"/>
              </w:rPr>
            </w:pPr>
            <w:r w:rsidRPr="008E4EEA">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F29D5" w14:textId="77777777" w:rsidR="00A56B0E" w:rsidRPr="008E4EEA" w:rsidRDefault="00A56B0E" w:rsidP="00F22FD5">
            <w:pPr>
              <w:pStyle w:val="rowtabella0"/>
              <w:jc w:val="center"/>
              <w:rPr>
                <w:color w:val="002060"/>
              </w:rPr>
            </w:pPr>
            <w:r w:rsidRPr="008E4EE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4A7D2"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FC27"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4E57"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E4835"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E29B" w14:textId="77777777" w:rsidR="00A56B0E" w:rsidRPr="008E4EEA" w:rsidRDefault="00A56B0E" w:rsidP="00F22FD5">
            <w:pPr>
              <w:pStyle w:val="rowtabella0"/>
              <w:jc w:val="center"/>
              <w:rPr>
                <w:color w:val="002060"/>
              </w:rPr>
            </w:pPr>
            <w:r w:rsidRPr="008E4EE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4DD8" w14:textId="77777777" w:rsidR="00A56B0E" w:rsidRPr="008E4EEA" w:rsidRDefault="00A56B0E" w:rsidP="00F22FD5">
            <w:pPr>
              <w:pStyle w:val="rowtabella0"/>
              <w:jc w:val="center"/>
              <w:rPr>
                <w:color w:val="002060"/>
              </w:rPr>
            </w:pPr>
            <w:r w:rsidRPr="008E4EE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522C5"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3CE76" w14:textId="77777777" w:rsidR="00A56B0E" w:rsidRPr="008E4EEA" w:rsidRDefault="00A56B0E" w:rsidP="00F22FD5">
            <w:pPr>
              <w:pStyle w:val="rowtabella0"/>
              <w:jc w:val="center"/>
              <w:rPr>
                <w:color w:val="002060"/>
              </w:rPr>
            </w:pPr>
            <w:r w:rsidRPr="008E4EEA">
              <w:rPr>
                <w:color w:val="002060"/>
              </w:rPr>
              <w:t>0</w:t>
            </w:r>
          </w:p>
        </w:tc>
      </w:tr>
      <w:tr w:rsidR="00A56B0E" w:rsidRPr="008E4EEA" w14:paraId="2B4A1833"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522CE" w14:textId="77777777" w:rsidR="00A56B0E" w:rsidRPr="008E4EEA" w:rsidRDefault="00A56B0E" w:rsidP="00F22FD5">
            <w:pPr>
              <w:pStyle w:val="rowtabella0"/>
              <w:rPr>
                <w:color w:val="002060"/>
              </w:rPr>
            </w:pPr>
            <w:r w:rsidRPr="008E4EE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523C2" w14:textId="77777777" w:rsidR="00A56B0E" w:rsidRPr="008E4EEA" w:rsidRDefault="00A56B0E" w:rsidP="00F22FD5">
            <w:pPr>
              <w:pStyle w:val="rowtabella0"/>
              <w:jc w:val="center"/>
              <w:rPr>
                <w:color w:val="002060"/>
              </w:rPr>
            </w:pPr>
            <w:r w:rsidRPr="008E4EE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9AB1B"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61EA7"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2991A"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84946"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FB933" w14:textId="77777777" w:rsidR="00A56B0E" w:rsidRPr="008E4EEA" w:rsidRDefault="00A56B0E" w:rsidP="00F22FD5">
            <w:pPr>
              <w:pStyle w:val="rowtabella0"/>
              <w:jc w:val="center"/>
              <w:rPr>
                <w:color w:val="002060"/>
              </w:rPr>
            </w:pPr>
            <w:r w:rsidRPr="008E4EE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0D144"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8DB5E"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91CB" w14:textId="77777777" w:rsidR="00A56B0E" w:rsidRPr="008E4EEA" w:rsidRDefault="00A56B0E" w:rsidP="00F22FD5">
            <w:pPr>
              <w:pStyle w:val="rowtabella0"/>
              <w:jc w:val="center"/>
              <w:rPr>
                <w:color w:val="002060"/>
              </w:rPr>
            </w:pPr>
            <w:r w:rsidRPr="008E4EEA">
              <w:rPr>
                <w:color w:val="002060"/>
              </w:rPr>
              <w:t>0</w:t>
            </w:r>
          </w:p>
        </w:tc>
      </w:tr>
      <w:tr w:rsidR="00A56B0E" w:rsidRPr="008E4EEA" w14:paraId="50FCF34E"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8F3551" w14:textId="77777777" w:rsidR="00A56B0E" w:rsidRPr="008E4EEA" w:rsidRDefault="00A56B0E" w:rsidP="00F22FD5">
            <w:pPr>
              <w:pStyle w:val="rowtabella0"/>
              <w:rPr>
                <w:color w:val="002060"/>
              </w:rPr>
            </w:pPr>
            <w:r w:rsidRPr="008E4EEA">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D47A2" w14:textId="77777777" w:rsidR="00A56B0E" w:rsidRPr="008E4EEA" w:rsidRDefault="00A56B0E" w:rsidP="00F22FD5">
            <w:pPr>
              <w:pStyle w:val="rowtabella0"/>
              <w:jc w:val="center"/>
              <w:rPr>
                <w:color w:val="002060"/>
              </w:rPr>
            </w:pPr>
            <w:r w:rsidRPr="008E4EE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1D835"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05898"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3BC46"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AA957"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F3544" w14:textId="77777777" w:rsidR="00A56B0E" w:rsidRPr="008E4EEA" w:rsidRDefault="00A56B0E" w:rsidP="00F22FD5">
            <w:pPr>
              <w:pStyle w:val="rowtabella0"/>
              <w:jc w:val="center"/>
              <w:rPr>
                <w:color w:val="002060"/>
              </w:rPr>
            </w:pPr>
            <w:r w:rsidRPr="008E4EE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3032" w14:textId="77777777" w:rsidR="00A56B0E" w:rsidRPr="008E4EEA" w:rsidRDefault="00A56B0E" w:rsidP="00F22FD5">
            <w:pPr>
              <w:pStyle w:val="rowtabella0"/>
              <w:jc w:val="center"/>
              <w:rPr>
                <w:color w:val="002060"/>
              </w:rPr>
            </w:pPr>
            <w:r w:rsidRPr="008E4EE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B45F"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881EC" w14:textId="77777777" w:rsidR="00A56B0E" w:rsidRPr="008E4EEA" w:rsidRDefault="00A56B0E" w:rsidP="00F22FD5">
            <w:pPr>
              <w:pStyle w:val="rowtabella0"/>
              <w:jc w:val="center"/>
              <w:rPr>
                <w:color w:val="002060"/>
              </w:rPr>
            </w:pPr>
            <w:r w:rsidRPr="008E4EEA">
              <w:rPr>
                <w:color w:val="002060"/>
              </w:rPr>
              <w:t>0</w:t>
            </w:r>
          </w:p>
        </w:tc>
      </w:tr>
      <w:tr w:rsidR="00A56B0E" w:rsidRPr="008E4EEA" w14:paraId="01DB541A"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ED67F" w14:textId="77777777" w:rsidR="00A56B0E" w:rsidRPr="008E4EEA" w:rsidRDefault="00A56B0E" w:rsidP="00F22FD5">
            <w:pPr>
              <w:pStyle w:val="rowtabella0"/>
              <w:rPr>
                <w:color w:val="002060"/>
              </w:rPr>
            </w:pPr>
            <w:r w:rsidRPr="008E4EE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93D7" w14:textId="77777777" w:rsidR="00A56B0E" w:rsidRPr="008E4EEA" w:rsidRDefault="00A56B0E" w:rsidP="00F22FD5">
            <w:pPr>
              <w:pStyle w:val="rowtabella0"/>
              <w:jc w:val="center"/>
              <w:rPr>
                <w:color w:val="002060"/>
              </w:rPr>
            </w:pPr>
            <w:r w:rsidRPr="008E4EE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F6071"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B7E0"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1EAA2"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33606"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C50AF" w14:textId="77777777" w:rsidR="00A56B0E" w:rsidRPr="008E4EEA" w:rsidRDefault="00A56B0E" w:rsidP="00F22FD5">
            <w:pPr>
              <w:pStyle w:val="rowtabella0"/>
              <w:jc w:val="center"/>
              <w:rPr>
                <w:color w:val="002060"/>
              </w:rPr>
            </w:pPr>
            <w:r w:rsidRPr="008E4EE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0E83"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96F43"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359C" w14:textId="77777777" w:rsidR="00A56B0E" w:rsidRPr="008E4EEA" w:rsidRDefault="00A56B0E" w:rsidP="00F22FD5">
            <w:pPr>
              <w:pStyle w:val="rowtabella0"/>
              <w:jc w:val="center"/>
              <w:rPr>
                <w:color w:val="002060"/>
              </w:rPr>
            </w:pPr>
            <w:r w:rsidRPr="008E4EEA">
              <w:rPr>
                <w:color w:val="002060"/>
              </w:rPr>
              <w:t>0</w:t>
            </w:r>
          </w:p>
        </w:tc>
      </w:tr>
      <w:tr w:rsidR="00A56B0E" w:rsidRPr="008E4EEA" w14:paraId="7CD6CD45"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362649" w14:textId="77777777" w:rsidR="00A56B0E" w:rsidRPr="008E4EEA" w:rsidRDefault="00A56B0E" w:rsidP="00F22FD5">
            <w:pPr>
              <w:pStyle w:val="rowtabella0"/>
              <w:rPr>
                <w:color w:val="002060"/>
              </w:rPr>
            </w:pPr>
            <w:r w:rsidRPr="008E4EEA">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AB3D" w14:textId="77777777" w:rsidR="00A56B0E" w:rsidRPr="008E4EEA" w:rsidRDefault="00A56B0E" w:rsidP="00F22FD5">
            <w:pPr>
              <w:pStyle w:val="rowtabella0"/>
              <w:jc w:val="center"/>
              <w:rPr>
                <w:color w:val="002060"/>
              </w:rPr>
            </w:pPr>
            <w:r w:rsidRPr="008E4EE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14983"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DCDED"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E4CC"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365F0"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7D88" w14:textId="77777777" w:rsidR="00A56B0E" w:rsidRPr="008E4EEA" w:rsidRDefault="00A56B0E" w:rsidP="00F22FD5">
            <w:pPr>
              <w:pStyle w:val="rowtabella0"/>
              <w:jc w:val="center"/>
              <w:rPr>
                <w:color w:val="002060"/>
              </w:rPr>
            </w:pPr>
            <w:r w:rsidRPr="008E4EE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9FFA" w14:textId="77777777" w:rsidR="00A56B0E" w:rsidRPr="008E4EEA" w:rsidRDefault="00A56B0E" w:rsidP="00F22FD5">
            <w:pPr>
              <w:pStyle w:val="rowtabella0"/>
              <w:jc w:val="center"/>
              <w:rPr>
                <w:color w:val="002060"/>
              </w:rPr>
            </w:pPr>
            <w:r w:rsidRPr="008E4EE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BFDEF"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7192" w14:textId="77777777" w:rsidR="00A56B0E" w:rsidRPr="008E4EEA" w:rsidRDefault="00A56B0E" w:rsidP="00F22FD5">
            <w:pPr>
              <w:pStyle w:val="rowtabella0"/>
              <w:jc w:val="center"/>
              <w:rPr>
                <w:color w:val="002060"/>
              </w:rPr>
            </w:pPr>
            <w:r w:rsidRPr="008E4EEA">
              <w:rPr>
                <w:color w:val="002060"/>
              </w:rPr>
              <w:t>0</w:t>
            </w:r>
          </w:p>
        </w:tc>
      </w:tr>
      <w:tr w:rsidR="00A56B0E" w:rsidRPr="008E4EEA" w14:paraId="2B772B96"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DCB19" w14:textId="77777777" w:rsidR="00A56B0E" w:rsidRPr="008E4EEA" w:rsidRDefault="00A56B0E" w:rsidP="00F22FD5">
            <w:pPr>
              <w:pStyle w:val="rowtabella0"/>
              <w:rPr>
                <w:color w:val="002060"/>
              </w:rPr>
            </w:pPr>
            <w:r w:rsidRPr="008E4EEA">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561CF" w14:textId="77777777" w:rsidR="00A56B0E" w:rsidRPr="008E4EEA" w:rsidRDefault="00A56B0E" w:rsidP="00F22FD5">
            <w:pPr>
              <w:pStyle w:val="rowtabella0"/>
              <w:jc w:val="center"/>
              <w:rPr>
                <w:color w:val="002060"/>
              </w:rPr>
            </w:pPr>
            <w:r w:rsidRPr="008E4EE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63956"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26AE4"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B6DB8"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CEADD"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CA8C" w14:textId="77777777" w:rsidR="00A56B0E" w:rsidRPr="008E4EEA" w:rsidRDefault="00A56B0E" w:rsidP="00F22FD5">
            <w:pPr>
              <w:pStyle w:val="rowtabella0"/>
              <w:jc w:val="center"/>
              <w:rPr>
                <w:color w:val="002060"/>
              </w:rPr>
            </w:pPr>
            <w:r w:rsidRPr="008E4EE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9216B" w14:textId="77777777" w:rsidR="00A56B0E" w:rsidRPr="008E4EEA" w:rsidRDefault="00A56B0E" w:rsidP="00F22FD5">
            <w:pPr>
              <w:pStyle w:val="rowtabella0"/>
              <w:jc w:val="center"/>
              <w:rPr>
                <w:color w:val="002060"/>
              </w:rPr>
            </w:pPr>
            <w:r w:rsidRPr="008E4EE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3E76D"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2D78" w14:textId="77777777" w:rsidR="00A56B0E" w:rsidRPr="008E4EEA" w:rsidRDefault="00A56B0E" w:rsidP="00F22FD5">
            <w:pPr>
              <w:pStyle w:val="rowtabella0"/>
              <w:jc w:val="center"/>
              <w:rPr>
                <w:color w:val="002060"/>
              </w:rPr>
            </w:pPr>
            <w:r w:rsidRPr="008E4EEA">
              <w:rPr>
                <w:color w:val="002060"/>
              </w:rPr>
              <w:t>0</w:t>
            </w:r>
          </w:p>
        </w:tc>
      </w:tr>
      <w:tr w:rsidR="00A56B0E" w:rsidRPr="008E4EEA" w14:paraId="5A6C8A9E"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CFEEEA" w14:textId="77777777" w:rsidR="00A56B0E" w:rsidRPr="008E4EEA" w:rsidRDefault="00A56B0E" w:rsidP="00F22FD5">
            <w:pPr>
              <w:pStyle w:val="rowtabella0"/>
              <w:rPr>
                <w:color w:val="002060"/>
              </w:rPr>
            </w:pPr>
            <w:r w:rsidRPr="008E4EEA">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3D2E"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0F410"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E84D"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F8753"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73B39"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A971" w14:textId="77777777" w:rsidR="00A56B0E" w:rsidRPr="008E4EEA" w:rsidRDefault="00A56B0E" w:rsidP="00F22FD5">
            <w:pPr>
              <w:pStyle w:val="rowtabella0"/>
              <w:jc w:val="center"/>
              <w:rPr>
                <w:color w:val="002060"/>
              </w:rPr>
            </w:pPr>
            <w:r w:rsidRPr="008E4EE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BFC36" w14:textId="77777777" w:rsidR="00A56B0E" w:rsidRPr="008E4EEA" w:rsidRDefault="00A56B0E" w:rsidP="00F22FD5">
            <w:pPr>
              <w:pStyle w:val="rowtabella0"/>
              <w:jc w:val="center"/>
              <w:rPr>
                <w:color w:val="002060"/>
              </w:rPr>
            </w:pPr>
            <w:r w:rsidRPr="008E4EE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78B3F"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5AB61" w14:textId="77777777" w:rsidR="00A56B0E" w:rsidRPr="008E4EEA" w:rsidRDefault="00A56B0E" w:rsidP="00F22FD5">
            <w:pPr>
              <w:pStyle w:val="rowtabella0"/>
              <w:jc w:val="center"/>
              <w:rPr>
                <w:color w:val="002060"/>
              </w:rPr>
            </w:pPr>
            <w:r w:rsidRPr="008E4EEA">
              <w:rPr>
                <w:color w:val="002060"/>
              </w:rPr>
              <w:t>0</w:t>
            </w:r>
          </w:p>
        </w:tc>
      </w:tr>
      <w:tr w:rsidR="00A56B0E" w:rsidRPr="008E4EEA" w14:paraId="39B85B26"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0EBC33" w14:textId="77777777" w:rsidR="00A56B0E" w:rsidRPr="008E4EEA" w:rsidRDefault="00A56B0E" w:rsidP="00F22FD5">
            <w:pPr>
              <w:pStyle w:val="rowtabella0"/>
              <w:rPr>
                <w:color w:val="002060"/>
              </w:rPr>
            </w:pPr>
            <w:r w:rsidRPr="008E4EEA">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9A1C"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31D1A"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0753E"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E9CAB"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D4175"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510BA" w14:textId="77777777" w:rsidR="00A56B0E" w:rsidRPr="008E4EEA" w:rsidRDefault="00A56B0E" w:rsidP="00F22FD5">
            <w:pPr>
              <w:pStyle w:val="rowtabella0"/>
              <w:jc w:val="center"/>
              <w:rPr>
                <w:color w:val="002060"/>
              </w:rPr>
            </w:pPr>
            <w:r w:rsidRPr="008E4EE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F86A3"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CF79A"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A75D" w14:textId="77777777" w:rsidR="00A56B0E" w:rsidRPr="008E4EEA" w:rsidRDefault="00A56B0E" w:rsidP="00F22FD5">
            <w:pPr>
              <w:pStyle w:val="rowtabella0"/>
              <w:jc w:val="center"/>
              <w:rPr>
                <w:color w:val="002060"/>
              </w:rPr>
            </w:pPr>
            <w:r w:rsidRPr="008E4EEA">
              <w:rPr>
                <w:color w:val="002060"/>
              </w:rPr>
              <w:t>0</w:t>
            </w:r>
          </w:p>
        </w:tc>
      </w:tr>
      <w:tr w:rsidR="00A56B0E" w:rsidRPr="008E4EEA" w14:paraId="271B2324" w14:textId="77777777" w:rsidTr="00F22FD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8D9BC4" w14:textId="77777777" w:rsidR="00A56B0E" w:rsidRPr="008E4EEA" w:rsidRDefault="00A56B0E" w:rsidP="00F22FD5">
            <w:pPr>
              <w:pStyle w:val="rowtabella0"/>
              <w:rPr>
                <w:color w:val="002060"/>
              </w:rPr>
            </w:pPr>
            <w:r w:rsidRPr="008E4EEA">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D9BAD"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9FDDC"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CBBBD"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AFAD4"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5878F"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E4C32" w14:textId="77777777" w:rsidR="00A56B0E" w:rsidRPr="008E4EEA" w:rsidRDefault="00A56B0E" w:rsidP="00F22FD5">
            <w:pPr>
              <w:pStyle w:val="rowtabella0"/>
              <w:jc w:val="center"/>
              <w:rPr>
                <w:color w:val="002060"/>
              </w:rPr>
            </w:pPr>
            <w:r w:rsidRPr="008E4EE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DEC70" w14:textId="77777777" w:rsidR="00A56B0E" w:rsidRPr="008E4EEA" w:rsidRDefault="00A56B0E" w:rsidP="00F22FD5">
            <w:pPr>
              <w:pStyle w:val="rowtabella0"/>
              <w:jc w:val="center"/>
              <w:rPr>
                <w:color w:val="002060"/>
              </w:rPr>
            </w:pPr>
            <w:r w:rsidRPr="008E4EE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4919" w14:textId="77777777" w:rsidR="00A56B0E" w:rsidRPr="008E4EEA" w:rsidRDefault="00A56B0E" w:rsidP="00F22FD5">
            <w:pPr>
              <w:pStyle w:val="rowtabella0"/>
              <w:jc w:val="center"/>
              <w:rPr>
                <w:color w:val="002060"/>
              </w:rPr>
            </w:pPr>
            <w:r w:rsidRPr="008E4EE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517B5" w14:textId="77777777" w:rsidR="00A56B0E" w:rsidRPr="008E4EEA" w:rsidRDefault="00A56B0E" w:rsidP="00F22FD5">
            <w:pPr>
              <w:pStyle w:val="rowtabella0"/>
              <w:jc w:val="center"/>
              <w:rPr>
                <w:color w:val="002060"/>
              </w:rPr>
            </w:pPr>
            <w:r w:rsidRPr="008E4EEA">
              <w:rPr>
                <w:color w:val="002060"/>
              </w:rPr>
              <w:t>0</w:t>
            </w:r>
          </w:p>
        </w:tc>
      </w:tr>
    </w:tbl>
    <w:p w14:paraId="571FF23F" w14:textId="77777777" w:rsidR="00A56B0E" w:rsidRPr="008E4EEA" w:rsidRDefault="00A56B0E" w:rsidP="00A56B0E">
      <w:pPr>
        <w:pStyle w:val="breakline"/>
        <w:rPr>
          <w:rFonts w:eastAsiaTheme="minorEastAsia"/>
          <w:color w:val="002060"/>
        </w:rPr>
      </w:pPr>
    </w:p>
    <w:p w14:paraId="7F9D3BE1" w14:textId="77777777" w:rsidR="00A56B0E" w:rsidRPr="008E4EEA" w:rsidRDefault="00A56B0E" w:rsidP="00A56B0E">
      <w:pPr>
        <w:pStyle w:val="breakline"/>
        <w:rPr>
          <w:color w:val="002060"/>
        </w:rPr>
      </w:pPr>
    </w:p>
    <w:p w14:paraId="4E0F18EE" w14:textId="77777777" w:rsidR="00A56B0E" w:rsidRPr="008E4EEA" w:rsidRDefault="00A56B0E" w:rsidP="00A56B0E">
      <w:pPr>
        <w:pStyle w:val="sottotitolocampionato10"/>
        <w:rPr>
          <w:color w:val="002060"/>
        </w:rPr>
      </w:pPr>
      <w:r w:rsidRPr="008E4EE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6B0E" w:rsidRPr="008E4EEA" w14:paraId="3C25710F" w14:textId="77777777" w:rsidTr="00F22FD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C3568" w14:textId="77777777" w:rsidR="00A56B0E" w:rsidRPr="008E4EEA" w:rsidRDefault="00A56B0E" w:rsidP="00F22FD5">
            <w:pPr>
              <w:pStyle w:val="headertabella0"/>
              <w:rPr>
                <w:color w:val="002060"/>
              </w:rPr>
            </w:pPr>
            <w:r w:rsidRPr="008E4EE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9B38C" w14:textId="77777777" w:rsidR="00A56B0E" w:rsidRPr="008E4EEA" w:rsidRDefault="00A56B0E" w:rsidP="00F22FD5">
            <w:pPr>
              <w:pStyle w:val="headertabella0"/>
              <w:rPr>
                <w:color w:val="002060"/>
              </w:rPr>
            </w:pPr>
            <w:r w:rsidRPr="008E4EE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9B064" w14:textId="77777777" w:rsidR="00A56B0E" w:rsidRPr="008E4EEA" w:rsidRDefault="00A56B0E" w:rsidP="00F22FD5">
            <w:pPr>
              <w:pStyle w:val="headertabella0"/>
              <w:rPr>
                <w:color w:val="002060"/>
              </w:rPr>
            </w:pPr>
            <w:r w:rsidRPr="008E4EE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0BE74" w14:textId="77777777" w:rsidR="00A56B0E" w:rsidRPr="008E4EEA" w:rsidRDefault="00A56B0E" w:rsidP="00F22FD5">
            <w:pPr>
              <w:pStyle w:val="headertabella0"/>
              <w:rPr>
                <w:color w:val="002060"/>
              </w:rPr>
            </w:pPr>
            <w:r w:rsidRPr="008E4EE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71E9E" w14:textId="77777777" w:rsidR="00A56B0E" w:rsidRPr="008E4EEA" w:rsidRDefault="00A56B0E" w:rsidP="00F22FD5">
            <w:pPr>
              <w:pStyle w:val="headertabella0"/>
              <w:rPr>
                <w:color w:val="002060"/>
              </w:rPr>
            </w:pPr>
            <w:r w:rsidRPr="008E4EE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E48E5" w14:textId="77777777" w:rsidR="00A56B0E" w:rsidRPr="008E4EEA" w:rsidRDefault="00A56B0E" w:rsidP="00F22FD5">
            <w:pPr>
              <w:pStyle w:val="headertabella0"/>
              <w:rPr>
                <w:color w:val="002060"/>
              </w:rPr>
            </w:pPr>
            <w:r w:rsidRPr="008E4EE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F6D8F" w14:textId="77777777" w:rsidR="00A56B0E" w:rsidRPr="008E4EEA" w:rsidRDefault="00A56B0E" w:rsidP="00F22FD5">
            <w:pPr>
              <w:pStyle w:val="headertabella0"/>
              <w:rPr>
                <w:color w:val="002060"/>
              </w:rPr>
            </w:pPr>
            <w:r w:rsidRPr="008E4EE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ABDDF" w14:textId="77777777" w:rsidR="00A56B0E" w:rsidRPr="008E4EEA" w:rsidRDefault="00A56B0E" w:rsidP="00F22FD5">
            <w:pPr>
              <w:pStyle w:val="headertabella0"/>
              <w:rPr>
                <w:color w:val="002060"/>
              </w:rPr>
            </w:pPr>
            <w:r w:rsidRPr="008E4EE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2F353" w14:textId="77777777" w:rsidR="00A56B0E" w:rsidRPr="008E4EEA" w:rsidRDefault="00A56B0E" w:rsidP="00F22FD5">
            <w:pPr>
              <w:pStyle w:val="headertabella0"/>
              <w:rPr>
                <w:color w:val="002060"/>
              </w:rPr>
            </w:pPr>
            <w:r w:rsidRPr="008E4EE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D6C6C" w14:textId="77777777" w:rsidR="00A56B0E" w:rsidRPr="008E4EEA" w:rsidRDefault="00A56B0E" w:rsidP="00F22FD5">
            <w:pPr>
              <w:pStyle w:val="headertabella0"/>
              <w:rPr>
                <w:color w:val="002060"/>
              </w:rPr>
            </w:pPr>
            <w:r w:rsidRPr="008E4EEA">
              <w:rPr>
                <w:color w:val="002060"/>
              </w:rPr>
              <w:t>PE</w:t>
            </w:r>
          </w:p>
        </w:tc>
      </w:tr>
      <w:tr w:rsidR="00A56B0E" w:rsidRPr="008E4EEA" w14:paraId="7858CF37" w14:textId="77777777" w:rsidTr="00F22FD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6F0FD0" w14:textId="77777777" w:rsidR="00A56B0E" w:rsidRPr="008E4EEA" w:rsidRDefault="00A56B0E" w:rsidP="00F22FD5">
            <w:pPr>
              <w:pStyle w:val="rowtabella0"/>
              <w:rPr>
                <w:color w:val="002060"/>
              </w:rPr>
            </w:pPr>
            <w:r w:rsidRPr="008E4EEA">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5D5A" w14:textId="77777777" w:rsidR="00A56B0E" w:rsidRPr="008E4EEA" w:rsidRDefault="00A56B0E" w:rsidP="00F22FD5">
            <w:pPr>
              <w:pStyle w:val="rowtabella0"/>
              <w:jc w:val="center"/>
              <w:rPr>
                <w:color w:val="002060"/>
              </w:rPr>
            </w:pPr>
            <w:r w:rsidRPr="008E4EE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027C6"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CE37"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DF46A"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5795"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AB722" w14:textId="77777777" w:rsidR="00A56B0E" w:rsidRPr="008E4EEA" w:rsidRDefault="00A56B0E" w:rsidP="00F22FD5">
            <w:pPr>
              <w:pStyle w:val="rowtabella0"/>
              <w:jc w:val="center"/>
              <w:rPr>
                <w:color w:val="002060"/>
              </w:rPr>
            </w:pPr>
            <w:r w:rsidRPr="008E4EEA">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0828B" w14:textId="77777777" w:rsidR="00A56B0E" w:rsidRPr="008E4EEA" w:rsidRDefault="00A56B0E" w:rsidP="00F22FD5">
            <w:pPr>
              <w:pStyle w:val="rowtabella0"/>
              <w:jc w:val="center"/>
              <w:rPr>
                <w:color w:val="002060"/>
              </w:rPr>
            </w:pPr>
            <w:r w:rsidRPr="008E4EE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CFD9E"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A5843" w14:textId="77777777" w:rsidR="00A56B0E" w:rsidRPr="008E4EEA" w:rsidRDefault="00A56B0E" w:rsidP="00F22FD5">
            <w:pPr>
              <w:pStyle w:val="rowtabella0"/>
              <w:jc w:val="center"/>
              <w:rPr>
                <w:color w:val="002060"/>
              </w:rPr>
            </w:pPr>
            <w:r w:rsidRPr="008E4EEA">
              <w:rPr>
                <w:color w:val="002060"/>
              </w:rPr>
              <w:t>0</w:t>
            </w:r>
          </w:p>
        </w:tc>
      </w:tr>
      <w:tr w:rsidR="00A56B0E" w:rsidRPr="008E4EEA" w14:paraId="344EAF10"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258C3" w14:textId="77777777" w:rsidR="00A56B0E" w:rsidRPr="008E4EEA" w:rsidRDefault="00A56B0E" w:rsidP="00F22FD5">
            <w:pPr>
              <w:pStyle w:val="rowtabella0"/>
              <w:rPr>
                <w:color w:val="002060"/>
              </w:rPr>
            </w:pPr>
            <w:r w:rsidRPr="008E4EEA">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3D3FC" w14:textId="77777777" w:rsidR="00A56B0E" w:rsidRPr="008E4EEA" w:rsidRDefault="00A56B0E" w:rsidP="00F22FD5">
            <w:pPr>
              <w:pStyle w:val="rowtabella0"/>
              <w:jc w:val="center"/>
              <w:rPr>
                <w:color w:val="002060"/>
              </w:rPr>
            </w:pPr>
            <w:r w:rsidRPr="008E4EE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254C"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B8850"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92546"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7F8D1"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14F02" w14:textId="77777777" w:rsidR="00A56B0E" w:rsidRPr="008E4EEA" w:rsidRDefault="00A56B0E" w:rsidP="00F22FD5">
            <w:pPr>
              <w:pStyle w:val="rowtabella0"/>
              <w:jc w:val="center"/>
              <w:rPr>
                <w:color w:val="002060"/>
              </w:rPr>
            </w:pPr>
            <w:r w:rsidRPr="008E4EE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0B479"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8815D" w14:textId="77777777" w:rsidR="00A56B0E" w:rsidRPr="008E4EEA" w:rsidRDefault="00A56B0E" w:rsidP="00F22FD5">
            <w:pPr>
              <w:pStyle w:val="rowtabella0"/>
              <w:jc w:val="center"/>
              <w:rPr>
                <w:color w:val="002060"/>
              </w:rPr>
            </w:pPr>
            <w:r w:rsidRPr="008E4EE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7ACD7" w14:textId="77777777" w:rsidR="00A56B0E" w:rsidRPr="008E4EEA" w:rsidRDefault="00A56B0E" w:rsidP="00F22FD5">
            <w:pPr>
              <w:pStyle w:val="rowtabella0"/>
              <w:jc w:val="center"/>
              <w:rPr>
                <w:color w:val="002060"/>
              </w:rPr>
            </w:pPr>
            <w:r w:rsidRPr="008E4EEA">
              <w:rPr>
                <w:color w:val="002060"/>
              </w:rPr>
              <w:t>0</w:t>
            </w:r>
          </w:p>
        </w:tc>
      </w:tr>
      <w:tr w:rsidR="00A56B0E" w:rsidRPr="008E4EEA" w14:paraId="6833F0DB"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9ED580" w14:textId="77777777" w:rsidR="00A56B0E" w:rsidRPr="008E4EEA" w:rsidRDefault="00A56B0E" w:rsidP="00F22FD5">
            <w:pPr>
              <w:pStyle w:val="rowtabella0"/>
              <w:rPr>
                <w:color w:val="002060"/>
              </w:rPr>
            </w:pPr>
            <w:r w:rsidRPr="008E4EEA">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5D6C" w14:textId="77777777" w:rsidR="00A56B0E" w:rsidRPr="008E4EEA" w:rsidRDefault="00A56B0E" w:rsidP="00F22FD5">
            <w:pPr>
              <w:pStyle w:val="rowtabella0"/>
              <w:jc w:val="center"/>
              <w:rPr>
                <w:color w:val="002060"/>
              </w:rPr>
            </w:pPr>
            <w:r w:rsidRPr="008E4EE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9F4D7"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2B8A4"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251ED"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DF5F1"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120B4" w14:textId="77777777" w:rsidR="00A56B0E" w:rsidRPr="008E4EEA" w:rsidRDefault="00A56B0E" w:rsidP="00F22FD5">
            <w:pPr>
              <w:pStyle w:val="rowtabella0"/>
              <w:jc w:val="center"/>
              <w:rPr>
                <w:color w:val="002060"/>
              </w:rPr>
            </w:pPr>
            <w:r w:rsidRPr="008E4EE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0606D"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FF092" w14:textId="77777777" w:rsidR="00A56B0E" w:rsidRPr="008E4EEA" w:rsidRDefault="00A56B0E" w:rsidP="00F22FD5">
            <w:pPr>
              <w:pStyle w:val="rowtabella0"/>
              <w:jc w:val="center"/>
              <w:rPr>
                <w:color w:val="002060"/>
              </w:rPr>
            </w:pPr>
            <w:r w:rsidRPr="008E4EE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CC2A3" w14:textId="77777777" w:rsidR="00A56B0E" w:rsidRPr="008E4EEA" w:rsidRDefault="00A56B0E" w:rsidP="00F22FD5">
            <w:pPr>
              <w:pStyle w:val="rowtabella0"/>
              <w:jc w:val="center"/>
              <w:rPr>
                <w:color w:val="002060"/>
              </w:rPr>
            </w:pPr>
            <w:r w:rsidRPr="008E4EEA">
              <w:rPr>
                <w:color w:val="002060"/>
              </w:rPr>
              <w:t>0</w:t>
            </w:r>
          </w:p>
        </w:tc>
      </w:tr>
      <w:tr w:rsidR="00A56B0E" w:rsidRPr="008E4EEA" w14:paraId="5C6DD276"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BF553" w14:textId="77777777" w:rsidR="00A56B0E" w:rsidRPr="008E4EEA" w:rsidRDefault="00A56B0E" w:rsidP="00F22FD5">
            <w:pPr>
              <w:pStyle w:val="rowtabella0"/>
              <w:rPr>
                <w:color w:val="002060"/>
              </w:rPr>
            </w:pPr>
            <w:r w:rsidRPr="008E4EEA">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3CFA" w14:textId="77777777" w:rsidR="00A56B0E" w:rsidRPr="008E4EEA" w:rsidRDefault="00A56B0E" w:rsidP="00F22FD5">
            <w:pPr>
              <w:pStyle w:val="rowtabella0"/>
              <w:jc w:val="center"/>
              <w:rPr>
                <w:color w:val="002060"/>
              </w:rPr>
            </w:pPr>
            <w:r w:rsidRPr="008E4EE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3C21"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9AD4"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E6C84"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5D1F4"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5ADA" w14:textId="77777777" w:rsidR="00A56B0E" w:rsidRPr="008E4EEA" w:rsidRDefault="00A56B0E" w:rsidP="00F22FD5">
            <w:pPr>
              <w:pStyle w:val="rowtabella0"/>
              <w:jc w:val="center"/>
              <w:rPr>
                <w:color w:val="002060"/>
              </w:rPr>
            </w:pPr>
            <w:r w:rsidRPr="008E4EE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E3588" w14:textId="77777777" w:rsidR="00A56B0E" w:rsidRPr="008E4EEA" w:rsidRDefault="00A56B0E" w:rsidP="00F22FD5">
            <w:pPr>
              <w:pStyle w:val="rowtabella0"/>
              <w:jc w:val="center"/>
              <w:rPr>
                <w:color w:val="002060"/>
              </w:rPr>
            </w:pPr>
            <w:r w:rsidRPr="008E4EE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8A887"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62247" w14:textId="77777777" w:rsidR="00A56B0E" w:rsidRPr="008E4EEA" w:rsidRDefault="00A56B0E" w:rsidP="00F22FD5">
            <w:pPr>
              <w:pStyle w:val="rowtabella0"/>
              <w:jc w:val="center"/>
              <w:rPr>
                <w:color w:val="002060"/>
              </w:rPr>
            </w:pPr>
            <w:r w:rsidRPr="008E4EEA">
              <w:rPr>
                <w:color w:val="002060"/>
              </w:rPr>
              <w:t>0</w:t>
            </w:r>
          </w:p>
        </w:tc>
      </w:tr>
      <w:tr w:rsidR="00A56B0E" w:rsidRPr="008E4EEA" w14:paraId="6033FBDA"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2FDC72" w14:textId="77777777" w:rsidR="00A56B0E" w:rsidRPr="008E4EEA" w:rsidRDefault="00A56B0E" w:rsidP="00F22FD5">
            <w:pPr>
              <w:pStyle w:val="rowtabella0"/>
              <w:rPr>
                <w:color w:val="002060"/>
              </w:rPr>
            </w:pPr>
            <w:r w:rsidRPr="008E4EEA">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8EA9D" w14:textId="77777777" w:rsidR="00A56B0E" w:rsidRPr="008E4EEA" w:rsidRDefault="00A56B0E" w:rsidP="00F22FD5">
            <w:pPr>
              <w:pStyle w:val="rowtabella0"/>
              <w:jc w:val="center"/>
              <w:rPr>
                <w:color w:val="002060"/>
              </w:rPr>
            </w:pPr>
            <w:r w:rsidRPr="008E4EE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D63C5"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97B7E"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38570"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2EC7B"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71FDF" w14:textId="77777777" w:rsidR="00A56B0E" w:rsidRPr="008E4EEA" w:rsidRDefault="00A56B0E" w:rsidP="00F22FD5">
            <w:pPr>
              <w:pStyle w:val="rowtabella0"/>
              <w:jc w:val="center"/>
              <w:rPr>
                <w:color w:val="002060"/>
              </w:rPr>
            </w:pPr>
            <w:r w:rsidRPr="008E4EE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E8B26" w14:textId="77777777" w:rsidR="00A56B0E" w:rsidRPr="008E4EEA" w:rsidRDefault="00A56B0E" w:rsidP="00F22FD5">
            <w:pPr>
              <w:pStyle w:val="rowtabella0"/>
              <w:jc w:val="center"/>
              <w:rPr>
                <w:color w:val="002060"/>
              </w:rPr>
            </w:pPr>
            <w:r w:rsidRPr="008E4EE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D022D" w14:textId="77777777" w:rsidR="00A56B0E" w:rsidRPr="008E4EEA" w:rsidRDefault="00A56B0E" w:rsidP="00F22FD5">
            <w:pPr>
              <w:pStyle w:val="rowtabella0"/>
              <w:jc w:val="center"/>
              <w:rPr>
                <w:color w:val="002060"/>
              </w:rPr>
            </w:pPr>
            <w:r w:rsidRPr="008E4EE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5C3A" w14:textId="77777777" w:rsidR="00A56B0E" w:rsidRPr="008E4EEA" w:rsidRDefault="00A56B0E" w:rsidP="00F22FD5">
            <w:pPr>
              <w:pStyle w:val="rowtabella0"/>
              <w:jc w:val="center"/>
              <w:rPr>
                <w:color w:val="002060"/>
              </w:rPr>
            </w:pPr>
            <w:r w:rsidRPr="008E4EEA">
              <w:rPr>
                <w:color w:val="002060"/>
              </w:rPr>
              <w:t>0</w:t>
            </w:r>
          </w:p>
        </w:tc>
      </w:tr>
      <w:tr w:rsidR="00A56B0E" w:rsidRPr="008E4EEA" w14:paraId="0D35FE85"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51D1C8" w14:textId="77777777" w:rsidR="00A56B0E" w:rsidRPr="008E4EEA" w:rsidRDefault="00A56B0E" w:rsidP="00F22FD5">
            <w:pPr>
              <w:pStyle w:val="rowtabella0"/>
              <w:rPr>
                <w:color w:val="002060"/>
              </w:rPr>
            </w:pPr>
            <w:r w:rsidRPr="008E4EEA">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BB99" w14:textId="77777777" w:rsidR="00A56B0E" w:rsidRPr="008E4EEA" w:rsidRDefault="00A56B0E" w:rsidP="00F22FD5">
            <w:pPr>
              <w:pStyle w:val="rowtabella0"/>
              <w:jc w:val="center"/>
              <w:rPr>
                <w:color w:val="002060"/>
              </w:rPr>
            </w:pPr>
            <w:r w:rsidRPr="008E4EE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EC389"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0286C"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BA647"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6D320"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E4A97" w14:textId="77777777" w:rsidR="00A56B0E" w:rsidRPr="008E4EEA" w:rsidRDefault="00A56B0E" w:rsidP="00F22FD5">
            <w:pPr>
              <w:pStyle w:val="rowtabella0"/>
              <w:jc w:val="center"/>
              <w:rPr>
                <w:color w:val="002060"/>
              </w:rPr>
            </w:pPr>
            <w:r w:rsidRPr="008E4EE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06624" w14:textId="77777777" w:rsidR="00A56B0E" w:rsidRPr="008E4EEA" w:rsidRDefault="00A56B0E" w:rsidP="00F22FD5">
            <w:pPr>
              <w:pStyle w:val="rowtabella0"/>
              <w:jc w:val="center"/>
              <w:rPr>
                <w:color w:val="002060"/>
              </w:rPr>
            </w:pPr>
            <w:r w:rsidRPr="008E4EE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B1A1F" w14:textId="77777777" w:rsidR="00A56B0E" w:rsidRPr="008E4EEA" w:rsidRDefault="00A56B0E" w:rsidP="00F22FD5">
            <w:pPr>
              <w:pStyle w:val="rowtabella0"/>
              <w:jc w:val="center"/>
              <w:rPr>
                <w:color w:val="002060"/>
              </w:rPr>
            </w:pPr>
            <w:r w:rsidRPr="008E4EE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5BCB9" w14:textId="77777777" w:rsidR="00A56B0E" w:rsidRPr="008E4EEA" w:rsidRDefault="00A56B0E" w:rsidP="00F22FD5">
            <w:pPr>
              <w:pStyle w:val="rowtabella0"/>
              <w:jc w:val="center"/>
              <w:rPr>
                <w:color w:val="002060"/>
              </w:rPr>
            </w:pPr>
            <w:r w:rsidRPr="008E4EEA">
              <w:rPr>
                <w:color w:val="002060"/>
              </w:rPr>
              <w:t>0</w:t>
            </w:r>
          </w:p>
        </w:tc>
      </w:tr>
      <w:tr w:rsidR="00A56B0E" w:rsidRPr="008E4EEA" w14:paraId="0E93D114"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1EAC9" w14:textId="77777777" w:rsidR="00A56B0E" w:rsidRPr="008E4EEA" w:rsidRDefault="00A56B0E" w:rsidP="00F22FD5">
            <w:pPr>
              <w:pStyle w:val="rowtabella0"/>
              <w:rPr>
                <w:color w:val="002060"/>
              </w:rPr>
            </w:pPr>
            <w:r w:rsidRPr="008E4EE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92340" w14:textId="77777777" w:rsidR="00A56B0E" w:rsidRPr="008E4EEA" w:rsidRDefault="00A56B0E" w:rsidP="00F22FD5">
            <w:pPr>
              <w:pStyle w:val="rowtabella0"/>
              <w:jc w:val="center"/>
              <w:rPr>
                <w:color w:val="002060"/>
              </w:rPr>
            </w:pPr>
            <w:r w:rsidRPr="008E4EE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9F609"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0A26C"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3B31E"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B7457"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B2F4F" w14:textId="77777777" w:rsidR="00A56B0E" w:rsidRPr="008E4EEA" w:rsidRDefault="00A56B0E" w:rsidP="00F22FD5">
            <w:pPr>
              <w:pStyle w:val="rowtabella0"/>
              <w:jc w:val="center"/>
              <w:rPr>
                <w:color w:val="002060"/>
              </w:rPr>
            </w:pPr>
            <w:r w:rsidRPr="008E4EE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AD4A" w14:textId="77777777" w:rsidR="00A56B0E" w:rsidRPr="008E4EEA" w:rsidRDefault="00A56B0E" w:rsidP="00F22FD5">
            <w:pPr>
              <w:pStyle w:val="rowtabella0"/>
              <w:jc w:val="center"/>
              <w:rPr>
                <w:color w:val="002060"/>
              </w:rPr>
            </w:pPr>
            <w:r w:rsidRPr="008E4EE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E9D36"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21CB4" w14:textId="77777777" w:rsidR="00A56B0E" w:rsidRPr="008E4EEA" w:rsidRDefault="00A56B0E" w:rsidP="00F22FD5">
            <w:pPr>
              <w:pStyle w:val="rowtabella0"/>
              <w:jc w:val="center"/>
              <w:rPr>
                <w:color w:val="002060"/>
              </w:rPr>
            </w:pPr>
            <w:r w:rsidRPr="008E4EEA">
              <w:rPr>
                <w:color w:val="002060"/>
              </w:rPr>
              <w:t>0</w:t>
            </w:r>
          </w:p>
        </w:tc>
      </w:tr>
      <w:tr w:rsidR="00A56B0E" w:rsidRPr="008E4EEA" w14:paraId="55D17CBE"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89BC5" w14:textId="77777777" w:rsidR="00A56B0E" w:rsidRPr="008E4EEA" w:rsidRDefault="00A56B0E" w:rsidP="00F22FD5">
            <w:pPr>
              <w:pStyle w:val="rowtabella0"/>
              <w:rPr>
                <w:color w:val="002060"/>
              </w:rPr>
            </w:pPr>
            <w:r w:rsidRPr="008E4EEA">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CB48D" w14:textId="77777777" w:rsidR="00A56B0E" w:rsidRPr="008E4EEA" w:rsidRDefault="00A56B0E" w:rsidP="00F22FD5">
            <w:pPr>
              <w:pStyle w:val="rowtabella0"/>
              <w:jc w:val="center"/>
              <w:rPr>
                <w:color w:val="002060"/>
              </w:rPr>
            </w:pPr>
            <w:r w:rsidRPr="008E4EE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752D9"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22F91"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79455"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265BB"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5A382" w14:textId="77777777" w:rsidR="00A56B0E" w:rsidRPr="008E4EEA" w:rsidRDefault="00A56B0E" w:rsidP="00F22FD5">
            <w:pPr>
              <w:pStyle w:val="rowtabella0"/>
              <w:jc w:val="center"/>
              <w:rPr>
                <w:color w:val="002060"/>
              </w:rPr>
            </w:pPr>
            <w:r w:rsidRPr="008E4EE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E6D45" w14:textId="77777777" w:rsidR="00A56B0E" w:rsidRPr="008E4EEA" w:rsidRDefault="00A56B0E" w:rsidP="00F22FD5">
            <w:pPr>
              <w:pStyle w:val="rowtabella0"/>
              <w:jc w:val="center"/>
              <w:rPr>
                <w:color w:val="002060"/>
              </w:rPr>
            </w:pPr>
            <w:r w:rsidRPr="008E4EE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CEFF"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C1228" w14:textId="77777777" w:rsidR="00A56B0E" w:rsidRPr="008E4EEA" w:rsidRDefault="00A56B0E" w:rsidP="00F22FD5">
            <w:pPr>
              <w:pStyle w:val="rowtabella0"/>
              <w:jc w:val="center"/>
              <w:rPr>
                <w:color w:val="002060"/>
              </w:rPr>
            </w:pPr>
            <w:r w:rsidRPr="008E4EEA">
              <w:rPr>
                <w:color w:val="002060"/>
              </w:rPr>
              <w:t>0</w:t>
            </w:r>
          </w:p>
        </w:tc>
      </w:tr>
      <w:tr w:rsidR="00A56B0E" w:rsidRPr="008E4EEA" w14:paraId="5A6E81E6"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B7ABC" w14:textId="77777777" w:rsidR="00A56B0E" w:rsidRPr="008E4EEA" w:rsidRDefault="00A56B0E" w:rsidP="00F22FD5">
            <w:pPr>
              <w:pStyle w:val="rowtabella0"/>
              <w:rPr>
                <w:color w:val="002060"/>
              </w:rPr>
            </w:pPr>
            <w:r w:rsidRPr="008E4EEA">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65D9" w14:textId="77777777" w:rsidR="00A56B0E" w:rsidRPr="008E4EEA" w:rsidRDefault="00A56B0E" w:rsidP="00F22FD5">
            <w:pPr>
              <w:pStyle w:val="rowtabella0"/>
              <w:jc w:val="center"/>
              <w:rPr>
                <w:color w:val="002060"/>
              </w:rPr>
            </w:pPr>
            <w:r w:rsidRPr="008E4EE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010B9"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E4958"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0A164"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C4CE1"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DF529" w14:textId="77777777" w:rsidR="00A56B0E" w:rsidRPr="008E4EEA" w:rsidRDefault="00A56B0E" w:rsidP="00F22FD5">
            <w:pPr>
              <w:pStyle w:val="rowtabella0"/>
              <w:jc w:val="center"/>
              <w:rPr>
                <w:color w:val="002060"/>
              </w:rPr>
            </w:pPr>
            <w:r w:rsidRPr="008E4EE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D9D1" w14:textId="77777777" w:rsidR="00A56B0E" w:rsidRPr="008E4EEA" w:rsidRDefault="00A56B0E" w:rsidP="00F22FD5">
            <w:pPr>
              <w:pStyle w:val="rowtabella0"/>
              <w:jc w:val="center"/>
              <w:rPr>
                <w:color w:val="002060"/>
              </w:rPr>
            </w:pPr>
            <w:r w:rsidRPr="008E4EE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B2DE8"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D12FF" w14:textId="77777777" w:rsidR="00A56B0E" w:rsidRPr="008E4EEA" w:rsidRDefault="00A56B0E" w:rsidP="00F22FD5">
            <w:pPr>
              <w:pStyle w:val="rowtabella0"/>
              <w:jc w:val="center"/>
              <w:rPr>
                <w:color w:val="002060"/>
              </w:rPr>
            </w:pPr>
            <w:r w:rsidRPr="008E4EEA">
              <w:rPr>
                <w:color w:val="002060"/>
              </w:rPr>
              <w:t>0</w:t>
            </w:r>
          </w:p>
        </w:tc>
      </w:tr>
      <w:tr w:rsidR="00A56B0E" w:rsidRPr="008E4EEA" w14:paraId="78BCB6F1"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A3669" w14:textId="77777777" w:rsidR="00A56B0E" w:rsidRPr="008E4EEA" w:rsidRDefault="00A56B0E" w:rsidP="00F22FD5">
            <w:pPr>
              <w:pStyle w:val="rowtabella0"/>
              <w:rPr>
                <w:color w:val="002060"/>
              </w:rPr>
            </w:pPr>
            <w:r w:rsidRPr="008E4EEA">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63C86"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CD7A"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39144"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8D6A4"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0BA6"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EB062" w14:textId="77777777" w:rsidR="00A56B0E" w:rsidRPr="008E4EEA" w:rsidRDefault="00A56B0E" w:rsidP="00F22FD5">
            <w:pPr>
              <w:pStyle w:val="rowtabella0"/>
              <w:jc w:val="center"/>
              <w:rPr>
                <w:color w:val="002060"/>
              </w:rPr>
            </w:pPr>
            <w:r w:rsidRPr="008E4EE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1413F" w14:textId="77777777" w:rsidR="00A56B0E" w:rsidRPr="008E4EEA" w:rsidRDefault="00A56B0E" w:rsidP="00F22FD5">
            <w:pPr>
              <w:pStyle w:val="rowtabella0"/>
              <w:jc w:val="center"/>
              <w:rPr>
                <w:color w:val="002060"/>
              </w:rPr>
            </w:pPr>
            <w:r w:rsidRPr="008E4EE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0D6B8" w14:textId="77777777" w:rsidR="00A56B0E" w:rsidRPr="008E4EEA" w:rsidRDefault="00A56B0E" w:rsidP="00F22FD5">
            <w:pPr>
              <w:pStyle w:val="rowtabella0"/>
              <w:jc w:val="center"/>
              <w:rPr>
                <w:color w:val="002060"/>
              </w:rPr>
            </w:pPr>
            <w:r w:rsidRPr="008E4EE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2510" w14:textId="77777777" w:rsidR="00A56B0E" w:rsidRPr="008E4EEA" w:rsidRDefault="00A56B0E" w:rsidP="00F22FD5">
            <w:pPr>
              <w:pStyle w:val="rowtabella0"/>
              <w:jc w:val="center"/>
              <w:rPr>
                <w:color w:val="002060"/>
              </w:rPr>
            </w:pPr>
            <w:r w:rsidRPr="008E4EEA">
              <w:rPr>
                <w:color w:val="002060"/>
              </w:rPr>
              <w:t>0</w:t>
            </w:r>
          </w:p>
        </w:tc>
      </w:tr>
      <w:tr w:rsidR="00A56B0E" w:rsidRPr="008E4EEA" w14:paraId="5FBB5DC1"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33D79" w14:textId="77777777" w:rsidR="00A56B0E" w:rsidRPr="008E4EEA" w:rsidRDefault="00A56B0E" w:rsidP="00F22FD5">
            <w:pPr>
              <w:pStyle w:val="rowtabella0"/>
              <w:rPr>
                <w:color w:val="002060"/>
              </w:rPr>
            </w:pPr>
            <w:r w:rsidRPr="008E4EEA">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49F6"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437B6"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A16B0"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5220C"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80479"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04ED4" w14:textId="77777777" w:rsidR="00A56B0E" w:rsidRPr="008E4EEA" w:rsidRDefault="00A56B0E" w:rsidP="00F22FD5">
            <w:pPr>
              <w:pStyle w:val="rowtabella0"/>
              <w:jc w:val="center"/>
              <w:rPr>
                <w:color w:val="002060"/>
              </w:rPr>
            </w:pPr>
            <w:r w:rsidRPr="008E4EE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CEFAF" w14:textId="77777777" w:rsidR="00A56B0E" w:rsidRPr="008E4EEA" w:rsidRDefault="00A56B0E" w:rsidP="00F22FD5">
            <w:pPr>
              <w:pStyle w:val="rowtabella0"/>
              <w:jc w:val="center"/>
              <w:rPr>
                <w:color w:val="002060"/>
              </w:rPr>
            </w:pPr>
            <w:r w:rsidRPr="008E4EE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3F027"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0F172" w14:textId="77777777" w:rsidR="00A56B0E" w:rsidRPr="008E4EEA" w:rsidRDefault="00A56B0E" w:rsidP="00F22FD5">
            <w:pPr>
              <w:pStyle w:val="rowtabella0"/>
              <w:jc w:val="center"/>
              <w:rPr>
                <w:color w:val="002060"/>
              </w:rPr>
            </w:pPr>
            <w:r w:rsidRPr="008E4EEA">
              <w:rPr>
                <w:color w:val="002060"/>
              </w:rPr>
              <w:t>0</w:t>
            </w:r>
          </w:p>
        </w:tc>
      </w:tr>
      <w:tr w:rsidR="00A56B0E" w:rsidRPr="008E4EEA" w14:paraId="775EC685" w14:textId="77777777" w:rsidTr="00F22FD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08AFEC" w14:textId="77777777" w:rsidR="00A56B0E" w:rsidRPr="008E4EEA" w:rsidRDefault="00A56B0E" w:rsidP="00F22FD5">
            <w:pPr>
              <w:pStyle w:val="rowtabella0"/>
              <w:rPr>
                <w:color w:val="002060"/>
              </w:rPr>
            </w:pPr>
            <w:r w:rsidRPr="008E4EE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1BF6A"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8EE57"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C7F95"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5A43"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E7BCF" w14:textId="77777777" w:rsidR="00A56B0E" w:rsidRPr="008E4EEA" w:rsidRDefault="00A56B0E" w:rsidP="00F22FD5">
            <w:pPr>
              <w:pStyle w:val="rowtabella0"/>
              <w:jc w:val="center"/>
              <w:rPr>
                <w:color w:val="002060"/>
              </w:rPr>
            </w:pPr>
            <w:r w:rsidRPr="008E4EE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061E8"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8D37B" w14:textId="77777777" w:rsidR="00A56B0E" w:rsidRPr="008E4EEA" w:rsidRDefault="00A56B0E" w:rsidP="00F22FD5">
            <w:pPr>
              <w:pStyle w:val="rowtabella0"/>
              <w:jc w:val="center"/>
              <w:rPr>
                <w:color w:val="002060"/>
              </w:rPr>
            </w:pPr>
            <w:r w:rsidRPr="008E4EE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D320" w14:textId="77777777" w:rsidR="00A56B0E" w:rsidRPr="008E4EEA" w:rsidRDefault="00A56B0E" w:rsidP="00F22FD5">
            <w:pPr>
              <w:pStyle w:val="rowtabella0"/>
              <w:jc w:val="center"/>
              <w:rPr>
                <w:color w:val="002060"/>
              </w:rPr>
            </w:pPr>
            <w:r w:rsidRPr="008E4EE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4A5F" w14:textId="77777777" w:rsidR="00A56B0E" w:rsidRPr="008E4EEA" w:rsidRDefault="00A56B0E" w:rsidP="00F22FD5">
            <w:pPr>
              <w:pStyle w:val="rowtabella0"/>
              <w:jc w:val="center"/>
              <w:rPr>
                <w:color w:val="002060"/>
              </w:rPr>
            </w:pPr>
            <w:r w:rsidRPr="008E4EEA">
              <w:rPr>
                <w:color w:val="002060"/>
              </w:rPr>
              <w:t>0</w:t>
            </w:r>
          </w:p>
        </w:tc>
      </w:tr>
    </w:tbl>
    <w:p w14:paraId="09F2DC5F" w14:textId="77777777" w:rsidR="00A56B0E" w:rsidRPr="008E4EEA" w:rsidRDefault="00A56B0E" w:rsidP="00A56B0E">
      <w:pPr>
        <w:pStyle w:val="breakline"/>
        <w:rPr>
          <w:rFonts w:eastAsiaTheme="minorEastAsia"/>
          <w:color w:val="002060"/>
        </w:rPr>
      </w:pPr>
    </w:p>
    <w:p w14:paraId="44FCEC52" w14:textId="77777777" w:rsidR="00A56B0E" w:rsidRPr="008E4EEA" w:rsidRDefault="00A56B0E" w:rsidP="00A56B0E">
      <w:pPr>
        <w:pStyle w:val="breakline"/>
        <w:rPr>
          <w:color w:val="002060"/>
        </w:rPr>
      </w:pPr>
    </w:p>
    <w:p w14:paraId="3602EE64" w14:textId="77777777" w:rsidR="00A56B0E" w:rsidRPr="008E4EEA" w:rsidRDefault="00A56B0E" w:rsidP="00A56B0E">
      <w:pPr>
        <w:pStyle w:val="sottotitolocampionato10"/>
        <w:rPr>
          <w:color w:val="002060"/>
        </w:rPr>
      </w:pPr>
      <w:r w:rsidRPr="008E4EE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6B0E" w:rsidRPr="008E4EEA" w14:paraId="74432C52" w14:textId="77777777" w:rsidTr="00F22FD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03BAF" w14:textId="77777777" w:rsidR="00A56B0E" w:rsidRPr="008E4EEA" w:rsidRDefault="00A56B0E" w:rsidP="00F22FD5">
            <w:pPr>
              <w:pStyle w:val="headertabella0"/>
              <w:rPr>
                <w:color w:val="002060"/>
              </w:rPr>
            </w:pPr>
            <w:r w:rsidRPr="008E4EE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E7BBF" w14:textId="77777777" w:rsidR="00A56B0E" w:rsidRPr="008E4EEA" w:rsidRDefault="00A56B0E" w:rsidP="00F22FD5">
            <w:pPr>
              <w:pStyle w:val="headertabella0"/>
              <w:rPr>
                <w:color w:val="002060"/>
              </w:rPr>
            </w:pPr>
            <w:r w:rsidRPr="008E4EE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E19B1" w14:textId="77777777" w:rsidR="00A56B0E" w:rsidRPr="008E4EEA" w:rsidRDefault="00A56B0E" w:rsidP="00F22FD5">
            <w:pPr>
              <w:pStyle w:val="headertabella0"/>
              <w:rPr>
                <w:color w:val="002060"/>
              </w:rPr>
            </w:pPr>
            <w:r w:rsidRPr="008E4EE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C63D5" w14:textId="77777777" w:rsidR="00A56B0E" w:rsidRPr="008E4EEA" w:rsidRDefault="00A56B0E" w:rsidP="00F22FD5">
            <w:pPr>
              <w:pStyle w:val="headertabella0"/>
              <w:rPr>
                <w:color w:val="002060"/>
              </w:rPr>
            </w:pPr>
            <w:r w:rsidRPr="008E4EE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EB5A1" w14:textId="77777777" w:rsidR="00A56B0E" w:rsidRPr="008E4EEA" w:rsidRDefault="00A56B0E" w:rsidP="00F22FD5">
            <w:pPr>
              <w:pStyle w:val="headertabella0"/>
              <w:rPr>
                <w:color w:val="002060"/>
              </w:rPr>
            </w:pPr>
            <w:r w:rsidRPr="008E4EE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A8D65" w14:textId="77777777" w:rsidR="00A56B0E" w:rsidRPr="008E4EEA" w:rsidRDefault="00A56B0E" w:rsidP="00F22FD5">
            <w:pPr>
              <w:pStyle w:val="headertabella0"/>
              <w:rPr>
                <w:color w:val="002060"/>
              </w:rPr>
            </w:pPr>
            <w:r w:rsidRPr="008E4EE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F4678" w14:textId="77777777" w:rsidR="00A56B0E" w:rsidRPr="008E4EEA" w:rsidRDefault="00A56B0E" w:rsidP="00F22FD5">
            <w:pPr>
              <w:pStyle w:val="headertabella0"/>
              <w:rPr>
                <w:color w:val="002060"/>
              </w:rPr>
            </w:pPr>
            <w:r w:rsidRPr="008E4EE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F16ED" w14:textId="77777777" w:rsidR="00A56B0E" w:rsidRPr="008E4EEA" w:rsidRDefault="00A56B0E" w:rsidP="00F22FD5">
            <w:pPr>
              <w:pStyle w:val="headertabella0"/>
              <w:rPr>
                <w:color w:val="002060"/>
              </w:rPr>
            </w:pPr>
            <w:r w:rsidRPr="008E4EE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F57D2" w14:textId="77777777" w:rsidR="00A56B0E" w:rsidRPr="008E4EEA" w:rsidRDefault="00A56B0E" w:rsidP="00F22FD5">
            <w:pPr>
              <w:pStyle w:val="headertabella0"/>
              <w:rPr>
                <w:color w:val="002060"/>
              </w:rPr>
            </w:pPr>
            <w:r w:rsidRPr="008E4EE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8BEF9" w14:textId="77777777" w:rsidR="00A56B0E" w:rsidRPr="008E4EEA" w:rsidRDefault="00A56B0E" w:rsidP="00F22FD5">
            <w:pPr>
              <w:pStyle w:val="headertabella0"/>
              <w:rPr>
                <w:color w:val="002060"/>
              </w:rPr>
            </w:pPr>
            <w:r w:rsidRPr="008E4EEA">
              <w:rPr>
                <w:color w:val="002060"/>
              </w:rPr>
              <w:t>PE</w:t>
            </w:r>
          </w:p>
        </w:tc>
      </w:tr>
      <w:tr w:rsidR="00A56B0E" w:rsidRPr="008E4EEA" w14:paraId="7503C62D" w14:textId="77777777" w:rsidTr="00F22FD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084C23" w14:textId="77777777" w:rsidR="00A56B0E" w:rsidRPr="008E4EEA" w:rsidRDefault="00A56B0E" w:rsidP="00F22FD5">
            <w:pPr>
              <w:pStyle w:val="rowtabella0"/>
              <w:rPr>
                <w:color w:val="002060"/>
              </w:rPr>
            </w:pPr>
            <w:r w:rsidRPr="008E4EEA">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DA86A" w14:textId="77777777" w:rsidR="00A56B0E" w:rsidRPr="008E4EEA" w:rsidRDefault="00A56B0E" w:rsidP="00F22FD5">
            <w:pPr>
              <w:pStyle w:val="rowtabella0"/>
              <w:jc w:val="center"/>
              <w:rPr>
                <w:color w:val="002060"/>
              </w:rPr>
            </w:pPr>
            <w:r w:rsidRPr="008E4EE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2D235"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72413"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F186"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18F00"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7CD71" w14:textId="77777777" w:rsidR="00A56B0E" w:rsidRPr="008E4EEA" w:rsidRDefault="00A56B0E" w:rsidP="00F22FD5">
            <w:pPr>
              <w:pStyle w:val="rowtabella0"/>
              <w:jc w:val="center"/>
              <w:rPr>
                <w:color w:val="002060"/>
              </w:rPr>
            </w:pPr>
            <w:r w:rsidRPr="008E4EE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124BF" w14:textId="77777777" w:rsidR="00A56B0E" w:rsidRPr="008E4EEA" w:rsidRDefault="00A56B0E" w:rsidP="00F22FD5">
            <w:pPr>
              <w:pStyle w:val="rowtabella0"/>
              <w:jc w:val="center"/>
              <w:rPr>
                <w:color w:val="002060"/>
              </w:rPr>
            </w:pPr>
            <w:r w:rsidRPr="008E4EE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B6BCE" w14:textId="77777777" w:rsidR="00A56B0E" w:rsidRPr="008E4EEA" w:rsidRDefault="00A56B0E" w:rsidP="00F22FD5">
            <w:pPr>
              <w:pStyle w:val="rowtabella0"/>
              <w:jc w:val="center"/>
              <w:rPr>
                <w:color w:val="002060"/>
              </w:rPr>
            </w:pPr>
            <w:r w:rsidRPr="008E4EE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B56B" w14:textId="77777777" w:rsidR="00A56B0E" w:rsidRPr="008E4EEA" w:rsidRDefault="00A56B0E" w:rsidP="00F22FD5">
            <w:pPr>
              <w:pStyle w:val="rowtabella0"/>
              <w:jc w:val="center"/>
              <w:rPr>
                <w:color w:val="002060"/>
              </w:rPr>
            </w:pPr>
            <w:r w:rsidRPr="008E4EEA">
              <w:rPr>
                <w:color w:val="002060"/>
              </w:rPr>
              <w:t>0</w:t>
            </w:r>
          </w:p>
        </w:tc>
      </w:tr>
      <w:tr w:rsidR="00A56B0E" w:rsidRPr="008E4EEA" w14:paraId="78F22CEA"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6934D" w14:textId="77777777" w:rsidR="00A56B0E" w:rsidRPr="008E4EEA" w:rsidRDefault="00A56B0E" w:rsidP="00F22FD5">
            <w:pPr>
              <w:pStyle w:val="rowtabella0"/>
              <w:rPr>
                <w:color w:val="002060"/>
              </w:rPr>
            </w:pPr>
            <w:r w:rsidRPr="008E4EEA">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BAA1" w14:textId="77777777" w:rsidR="00A56B0E" w:rsidRPr="008E4EEA" w:rsidRDefault="00A56B0E" w:rsidP="00F22FD5">
            <w:pPr>
              <w:pStyle w:val="rowtabella0"/>
              <w:jc w:val="center"/>
              <w:rPr>
                <w:color w:val="002060"/>
              </w:rPr>
            </w:pPr>
            <w:r w:rsidRPr="008E4EE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D7B2B"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B01CE" w14:textId="77777777" w:rsidR="00A56B0E" w:rsidRPr="008E4EEA" w:rsidRDefault="00A56B0E" w:rsidP="00F22FD5">
            <w:pPr>
              <w:pStyle w:val="rowtabella0"/>
              <w:jc w:val="center"/>
              <w:rPr>
                <w:color w:val="002060"/>
              </w:rPr>
            </w:pPr>
            <w:r w:rsidRPr="008E4EE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105DD"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DACE"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03DB" w14:textId="77777777" w:rsidR="00A56B0E" w:rsidRPr="008E4EEA" w:rsidRDefault="00A56B0E" w:rsidP="00F22FD5">
            <w:pPr>
              <w:pStyle w:val="rowtabella0"/>
              <w:jc w:val="center"/>
              <w:rPr>
                <w:color w:val="002060"/>
              </w:rPr>
            </w:pPr>
            <w:r w:rsidRPr="008E4EE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9511" w14:textId="77777777" w:rsidR="00A56B0E" w:rsidRPr="008E4EEA" w:rsidRDefault="00A56B0E" w:rsidP="00F22FD5">
            <w:pPr>
              <w:pStyle w:val="rowtabella0"/>
              <w:jc w:val="center"/>
              <w:rPr>
                <w:color w:val="002060"/>
              </w:rPr>
            </w:pPr>
            <w:r w:rsidRPr="008E4EE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82F8" w14:textId="77777777" w:rsidR="00A56B0E" w:rsidRPr="008E4EEA" w:rsidRDefault="00A56B0E" w:rsidP="00F22FD5">
            <w:pPr>
              <w:pStyle w:val="rowtabella0"/>
              <w:jc w:val="center"/>
              <w:rPr>
                <w:color w:val="002060"/>
              </w:rPr>
            </w:pPr>
            <w:r w:rsidRPr="008E4EE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13D1C" w14:textId="77777777" w:rsidR="00A56B0E" w:rsidRPr="008E4EEA" w:rsidRDefault="00A56B0E" w:rsidP="00F22FD5">
            <w:pPr>
              <w:pStyle w:val="rowtabella0"/>
              <w:jc w:val="center"/>
              <w:rPr>
                <w:color w:val="002060"/>
              </w:rPr>
            </w:pPr>
            <w:r w:rsidRPr="008E4EEA">
              <w:rPr>
                <w:color w:val="002060"/>
              </w:rPr>
              <w:t>0</w:t>
            </w:r>
          </w:p>
        </w:tc>
      </w:tr>
      <w:tr w:rsidR="00A56B0E" w:rsidRPr="008E4EEA" w14:paraId="6E598A0C"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213BA" w14:textId="77777777" w:rsidR="00A56B0E" w:rsidRPr="008E4EEA" w:rsidRDefault="00A56B0E" w:rsidP="00F22FD5">
            <w:pPr>
              <w:pStyle w:val="rowtabella0"/>
              <w:rPr>
                <w:color w:val="002060"/>
              </w:rPr>
            </w:pPr>
            <w:r w:rsidRPr="008E4EEA">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BB730" w14:textId="77777777" w:rsidR="00A56B0E" w:rsidRPr="008E4EEA" w:rsidRDefault="00A56B0E" w:rsidP="00F22FD5">
            <w:pPr>
              <w:pStyle w:val="rowtabella0"/>
              <w:jc w:val="center"/>
              <w:rPr>
                <w:color w:val="002060"/>
              </w:rPr>
            </w:pPr>
            <w:r w:rsidRPr="008E4EE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8693"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AA2F2"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A0D2E"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893CC"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ADD23"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2745D" w14:textId="77777777" w:rsidR="00A56B0E" w:rsidRPr="008E4EEA" w:rsidRDefault="00A56B0E" w:rsidP="00F22FD5">
            <w:pPr>
              <w:pStyle w:val="rowtabella0"/>
              <w:jc w:val="center"/>
              <w:rPr>
                <w:color w:val="002060"/>
              </w:rPr>
            </w:pPr>
            <w:r w:rsidRPr="008E4EE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6D5F3" w14:textId="77777777" w:rsidR="00A56B0E" w:rsidRPr="008E4EEA" w:rsidRDefault="00A56B0E" w:rsidP="00F22FD5">
            <w:pPr>
              <w:pStyle w:val="rowtabella0"/>
              <w:jc w:val="center"/>
              <w:rPr>
                <w:color w:val="002060"/>
              </w:rPr>
            </w:pPr>
            <w:r w:rsidRPr="008E4EE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A8DA9" w14:textId="77777777" w:rsidR="00A56B0E" w:rsidRPr="008E4EEA" w:rsidRDefault="00A56B0E" w:rsidP="00F22FD5">
            <w:pPr>
              <w:pStyle w:val="rowtabella0"/>
              <w:jc w:val="center"/>
              <w:rPr>
                <w:color w:val="002060"/>
              </w:rPr>
            </w:pPr>
            <w:r w:rsidRPr="008E4EEA">
              <w:rPr>
                <w:color w:val="002060"/>
              </w:rPr>
              <w:t>0</w:t>
            </w:r>
          </w:p>
        </w:tc>
      </w:tr>
      <w:tr w:rsidR="00A56B0E" w:rsidRPr="008E4EEA" w14:paraId="6F6CBC9A"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1DFB9" w14:textId="77777777" w:rsidR="00A56B0E" w:rsidRPr="008E4EEA" w:rsidRDefault="00A56B0E" w:rsidP="00F22FD5">
            <w:pPr>
              <w:pStyle w:val="rowtabella0"/>
              <w:rPr>
                <w:color w:val="002060"/>
              </w:rPr>
            </w:pPr>
            <w:r w:rsidRPr="008E4EEA">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B5AA" w14:textId="77777777" w:rsidR="00A56B0E" w:rsidRPr="008E4EEA" w:rsidRDefault="00A56B0E" w:rsidP="00F22FD5">
            <w:pPr>
              <w:pStyle w:val="rowtabella0"/>
              <w:jc w:val="center"/>
              <w:rPr>
                <w:color w:val="002060"/>
              </w:rPr>
            </w:pPr>
            <w:r w:rsidRPr="008E4EE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62589"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A608"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0294C"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D0612"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EB06F" w14:textId="77777777" w:rsidR="00A56B0E" w:rsidRPr="008E4EEA" w:rsidRDefault="00A56B0E" w:rsidP="00F22FD5">
            <w:pPr>
              <w:pStyle w:val="rowtabella0"/>
              <w:jc w:val="center"/>
              <w:rPr>
                <w:color w:val="002060"/>
              </w:rPr>
            </w:pPr>
            <w:r w:rsidRPr="008E4EE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35610" w14:textId="77777777" w:rsidR="00A56B0E" w:rsidRPr="008E4EEA" w:rsidRDefault="00A56B0E" w:rsidP="00F22FD5">
            <w:pPr>
              <w:pStyle w:val="rowtabella0"/>
              <w:jc w:val="center"/>
              <w:rPr>
                <w:color w:val="002060"/>
              </w:rPr>
            </w:pPr>
            <w:r w:rsidRPr="008E4EE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95F14"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1761B" w14:textId="77777777" w:rsidR="00A56B0E" w:rsidRPr="008E4EEA" w:rsidRDefault="00A56B0E" w:rsidP="00F22FD5">
            <w:pPr>
              <w:pStyle w:val="rowtabella0"/>
              <w:jc w:val="center"/>
              <w:rPr>
                <w:color w:val="002060"/>
              </w:rPr>
            </w:pPr>
            <w:r w:rsidRPr="008E4EEA">
              <w:rPr>
                <w:color w:val="002060"/>
              </w:rPr>
              <w:t>0</w:t>
            </w:r>
          </w:p>
        </w:tc>
      </w:tr>
      <w:tr w:rsidR="00A56B0E" w:rsidRPr="008E4EEA" w14:paraId="7B3267C2"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C5522" w14:textId="77777777" w:rsidR="00A56B0E" w:rsidRPr="008E4EEA" w:rsidRDefault="00A56B0E" w:rsidP="00F22FD5">
            <w:pPr>
              <w:pStyle w:val="rowtabella0"/>
              <w:rPr>
                <w:color w:val="002060"/>
              </w:rPr>
            </w:pPr>
            <w:r w:rsidRPr="008E4EEA">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AD67C" w14:textId="77777777" w:rsidR="00A56B0E" w:rsidRPr="008E4EEA" w:rsidRDefault="00A56B0E" w:rsidP="00F22FD5">
            <w:pPr>
              <w:pStyle w:val="rowtabella0"/>
              <w:jc w:val="center"/>
              <w:rPr>
                <w:color w:val="002060"/>
              </w:rPr>
            </w:pPr>
            <w:r w:rsidRPr="008E4EE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34AC8"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8BE89"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26C7A"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874F0"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AF553" w14:textId="77777777" w:rsidR="00A56B0E" w:rsidRPr="008E4EEA" w:rsidRDefault="00A56B0E" w:rsidP="00F22FD5">
            <w:pPr>
              <w:pStyle w:val="rowtabella0"/>
              <w:jc w:val="center"/>
              <w:rPr>
                <w:color w:val="002060"/>
              </w:rPr>
            </w:pPr>
            <w:r w:rsidRPr="008E4EE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5EB2" w14:textId="77777777" w:rsidR="00A56B0E" w:rsidRPr="008E4EEA" w:rsidRDefault="00A56B0E" w:rsidP="00F22FD5">
            <w:pPr>
              <w:pStyle w:val="rowtabella0"/>
              <w:jc w:val="center"/>
              <w:rPr>
                <w:color w:val="002060"/>
              </w:rPr>
            </w:pPr>
            <w:r w:rsidRPr="008E4EE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7C1F0"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7BDA0" w14:textId="77777777" w:rsidR="00A56B0E" w:rsidRPr="008E4EEA" w:rsidRDefault="00A56B0E" w:rsidP="00F22FD5">
            <w:pPr>
              <w:pStyle w:val="rowtabella0"/>
              <w:jc w:val="center"/>
              <w:rPr>
                <w:color w:val="002060"/>
              </w:rPr>
            </w:pPr>
            <w:r w:rsidRPr="008E4EEA">
              <w:rPr>
                <w:color w:val="002060"/>
              </w:rPr>
              <w:t>0</w:t>
            </w:r>
          </w:p>
        </w:tc>
      </w:tr>
      <w:tr w:rsidR="00A56B0E" w:rsidRPr="008E4EEA" w14:paraId="440D0953"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36600" w14:textId="77777777" w:rsidR="00A56B0E" w:rsidRPr="008E4EEA" w:rsidRDefault="00A56B0E" w:rsidP="00F22FD5">
            <w:pPr>
              <w:pStyle w:val="rowtabella0"/>
              <w:rPr>
                <w:color w:val="002060"/>
              </w:rPr>
            </w:pPr>
            <w:r w:rsidRPr="008E4EEA">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CF6D2" w14:textId="77777777" w:rsidR="00A56B0E" w:rsidRPr="008E4EEA" w:rsidRDefault="00A56B0E" w:rsidP="00F22FD5">
            <w:pPr>
              <w:pStyle w:val="rowtabella0"/>
              <w:jc w:val="center"/>
              <w:rPr>
                <w:color w:val="002060"/>
              </w:rPr>
            </w:pPr>
            <w:r w:rsidRPr="008E4EE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5DAEA"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C09F7"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2319"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2BCE"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F60BD" w14:textId="77777777" w:rsidR="00A56B0E" w:rsidRPr="008E4EEA" w:rsidRDefault="00A56B0E" w:rsidP="00F22FD5">
            <w:pPr>
              <w:pStyle w:val="rowtabella0"/>
              <w:jc w:val="center"/>
              <w:rPr>
                <w:color w:val="002060"/>
              </w:rPr>
            </w:pPr>
            <w:r w:rsidRPr="008E4EE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29DE" w14:textId="77777777" w:rsidR="00A56B0E" w:rsidRPr="008E4EEA" w:rsidRDefault="00A56B0E" w:rsidP="00F22FD5">
            <w:pPr>
              <w:pStyle w:val="rowtabella0"/>
              <w:jc w:val="center"/>
              <w:rPr>
                <w:color w:val="002060"/>
              </w:rPr>
            </w:pPr>
            <w:r w:rsidRPr="008E4EE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6297A"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202AA" w14:textId="77777777" w:rsidR="00A56B0E" w:rsidRPr="008E4EEA" w:rsidRDefault="00A56B0E" w:rsidP="00F22FD5">
            <w:pPr>
              <w:pStyle w:val="rowtabella0"/>
              <w:jc w:val="center"/>
              <w:rPr>
                <w:color w:val="002060"/>
              </w:rPr>
            </w:pPr>
            <w:r w:rsidRPr="008E4EEA">
              <w:rPr>
                <w:color w:val="002060"/>
              </w:rPr>
              <w:t>0</w:t>
            </w:r>
          </w:p>
        </w:tc>
      </w:tr>
      <w:tr w:rsidR="00A56B0E" w:rsidRPr="008E4EEA" w14:paraId="5A9173C8"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B9FA0" w14:textId="77777777" w:rsidR="00A56B0E" w:rsidRPr="008E4EEA" w:rsidRDefault="00A56B0E" w:rsidP="00F22FD5">
            <w:pPr>
              <w:pStyle w:val="rowtabella0"/>
              <w:rPr>
                <w:color w:val="002060"/>
              </w:rPr>
            </w:pPr>
            <w:r w:rsidRPr="008E4EEA">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79B3B"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B2C09"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503A6"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E1DA"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A6446"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5C9D8" w14:textId="77777777" w:rsidR="00A56B0E" w:rsidRPr="008E4EEA" w:rsidRDefault="00A56B0E" w:rsidP="00F22FD5">
            <w:pPr>
              <w:pStyle w:val="rowtabella0"/>
              <w:jc w:val="center"/>
              <w:rPr>
                <w:color w:val="002060"/>
              </w:rPr>
            </w:pPr>
            <w:r w:rsidRPr="008E4EE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D130C" w14:textId="77777777" w:rsidR="00A56B0E" w:rsidRPr="008E4EEA" w:rsidRDefault="00A56B0E" w:rsidP="00F22FD5">
            <w:pPr>
              <w:pStyle w:val="rowtabella0"/>
              <w:jc w:val="center"/>
              <w:rPr>
                <w:color w:val="002060"/>
              </w:rPr>
            </w:pPr>
            <w:r w:rsidRPr="008E4EE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09A50"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CB891" w14:textId="77777777" w:rsidR="00A56B0E" w:rsidRPr="008E4EEA" w:rsidRDefault="00A56B0E" w:rsidP="00F22FD5">
            <w:pPr>
              <w:pStyle w:val="rowtabella0"/>
              <w:jc w:val="center"/>
              <w:rPr>
                <w:color w:val="002060"/>
              </w:rPr>
            </w:pPr>
            <w:r w:rsidRPr="008E4EEA">
              <w:rPr>
                <w:color w:val="002060"/>
              </w:rPr>
              <w:t>0</w:t>
            </w:r>
          </w:p>
        </w:tc>
      </w:tr>
      <w:tr w:rsidR="00A56B0E" w:rsidRPr="008E4EEA" w14:paraId="06811E35"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3A915" w14:textId="77777777" w:rsidR="00A56B0E" w:rsidRPr="008E4EEA" w:rsidRDefault="00A56B0E" w:rsidP="00F22FD5">
            <w:pPr>
              <w:pStyle w:val="rowtabella0"/>
              <w:rPr>
                <w:color w:val="002060"/>
              </w:rPr>
            </w:pPr>
            <w:r w:rsidRPr="008E4EEA">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53E9"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1DDD9"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9D41"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5B522"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2B01E"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55C5" w14:textId="77777777" w:rsidR="00A56B0E" w:rsidRPr="008E4EEA" w:rsidRDefault="00A56B0E" w:rsidP="00F22FD5">
            <w:pPr>
              <w:pStyle w:val="rowtabella0"/>
              <w:jc w:val="center"/>
              <w:rPr>
                <w:color w:val="002060"/>
              </w:rPr>
            </w:pPr>
            <w:r w:rsidRPr="008E4EE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675D5" w14:textId="77777777" w:rsidR="00A56B0E" w:rsidRPr="008E4EEA" w:rsidRDefault="00A56B0E" w:rsidP="00F22FD5">
            <w:pPr>
              <w:pStyle w:val="rowtabella0"/>
              <w:jc w:val="center"/>
              <w:rPr>
                <w:color w:val="002060"/>
              </w:rPr>
            </w:pPr>
            <w:r w:rsidRPr="008E4EE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32B3E"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ED293" w14:textId="77777777" w:rsidR="00A56B0E" w:rsidRPr="008E4EEA" w:rsidRDefault="00A56B0E" w:rsidP="00F22FD5">
            <w:pPr>
              <w:pStyle w:val="rowtabella0"/>
              <w:jc w:val="center"/>
              <w:rPr>
                <w:color w:val="002060"/>
              </w:rPr>
            </w:pPr>
            <w:r w:rsidRPr="008E4EEA">
              <w:rPr>
                <w:color w:val="002060"/>
              </w:rPr>
              <w:t>0</w:t>
            </w:r>
          </w:p>
        </w:tc>
      </w:tr>
      <w:tr w:rsidR="00A56B0E" w:rsidRPr="008E4EEA" w14:paraId="20C96842"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091B3" w14:textId="77777777" w:rsidR="00A56B0E" w:rsidRPr="008E4EEA" w:rsidRDefault="00A56B0E" w:rsidP="00F22FD5">
            <w:pPr>
              <w:pStyle w:val="rowtabella0"/>
              <w:rPr>
                <w:color w:val="002060"/>
              </w:rPr>
            </w:pPr>
            <w:r w:rsidRPr="008E4EEA">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24D94" w14:textId="77777777" w:rsidR="00A56B0E" w:rsidRPr="008E4EEA" w:rsidRDefault="00A56B0E" w:rsidP="00F22FD5">
            <w:pPr>
              <w:pStyle w:val="rowtabella0"/>
              <w:jc w:val="center"/>
              <w:rPr>
                <w:color w:val="002060"/>
              </w:rPr>
            </w:pPr>
            <w:r w:rsidRPr="008E4EE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0088"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C2C1C"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50BAF"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066C"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952DF" w14:textId="77777777" w:rsidR="00A56B0E" w:rsidRPr="008E4EEA" w:rsidRDefault="00A56B0E" w:rsidP="00F22FD5">
            <w:pPr>
              <w:pStyle w:val="rowtabella0"/>
              <w:jc w:val="center"/>
              <w:rPr>
                <w:color w:val="002060"/>
              </w:rPr>
            </w:pPr>
            <w:r w:rsidRPr="008E4EE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D15BE" w14:textId="77777777" w:rsidR="00A56B0E" w:rsidRPr="008E4EEA" w:rsidRDefault="00A56B0E" w:rsidP="00F22FD5">
            <w:pPr>
              <w:pStyle w:val="rowtabella0"/>
              <w:jc w:val="center"/>
              <w:rPr>
                <w:color w:val="002060"/>
              </w:rPr>
            </w:pPr>
            <w:r w:rsidRPr="008E4EE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806F8" w14:textId="77777777" w:rsidR="00A56B0E" w:rsidRPr="008E4EEA" w:rsidRDefault="00A56B0E" w:rsidP="00F22FD5">
            <w:pPr>
              <w:pStyle w:val="rowtabella0"/>
              <w:jc w:val="center"/>
              <w:rPr>
                <w:color w:val="002060"/>
              </w:rPr>
            </w:pPr>
            <w:r w:rsidRPr="008E4EE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03621" w14:textId="77777777" w:rsidR="00A56B0E" w:rsidRPr="008E4EEA" w:rsidRDefault="00A56B0E" w:rsidP="00F22FD5">
            <w:pPr>
              <w:pStyle w:val="rowtabella0"/>
              <w:jc w:val="center"/>
              <w:rPr>
                <w:color w:val="002060"/>
              </w:rPr>
            </w:pPr>
            <w:r w:rsidRPr="008E4EEA">
              <w:rPr>
                <w:color w:val="002060"/>
              </w:rPr>
              <w:t>0</w:t>
            </w:r>
          </w:p>
        </w:tc>
      </w:tr>
      <w:tr w:rsidR="00A56B0E" w:rsidRPr="008E4EEA" w14:paraId="08128F47"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15E67" w14:textId="77777777" w:rsidR="00A56B0E" w:rsidRPr="008E4EEA" w:rsidRDefault="00A56B0E" w:rsidP="00F22FD5">
            <w:pPr>
              <w:pStyle w:val="rowtabella0"/>
              <w:rPr>
                <w:color w:val="002060"/>
              </w:rPr>
            </w:pPr>
            <w:r w:rsidRPr="008E4EEA">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789F"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3587C"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65606"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F213B"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ADAB4"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51869" w14:textId="77777777" w:rsidR="00A56B0E" w:rsidRPr="008E4EEA" w:rsidRDefault="00A56B0E" w:rsidP="00F22FD5">
            <w:pPr>
              <w:pStyle w:val="rowtabella0"/>
              <w:jc w:val="center"/>
              <w:rPr>
                <w:color w:val="002060"/>
              </w:rPr>
            </w:pPr>
            <w:r w:rsidRPr="008E4EE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658FF" w14:textId="77777777" w:rsidR="00A56B0E" w:rsidRPr="008E4EEA" w:rsidRDefault="00A56B0E" w:rsidP="00F22FD5">
            <w:pPr>
              <w:pStyle w:val="rowtabella0"/>
              <w:jc w:val="center"/>
              <w:rPr>
                <w:color w:val="002060"/>
              </w:rPr>
            </w:pPr>
            <w:r w:rsidRPr="008E4EE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1B34" w14:textId="77777777" w:rsidR="00A56B0E" w:rsidRPr="008E4EEA" w:rsidRDefault="00A56B0E" w:rsidP="00F22FD5">
            <w:pPr>
              <w:pStyle w:val="rowtabella0"/>
              <w:jc w:val="center"/>
              <w:rPr>
                <w:color w:val="002060"/>
              </w:rPr>
            </w:pPr>
            <w:r w:rsidRPr="008E4EE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A1BD" w14:textId="77777777" w:rsidR="00A56B0E" w:rsidRPr="008E4EEA" w:rsidRDefault="00A56B0E" w:rsidP="00F22FD5">
            <w:pPr>
              <w:pStyle w:val="rowtabella0"/>
              <w:jc w:val="center"/>
              <w:rPr>
                <w:color w:val="002060"/>
              </w:rPr>
            </w:pPr>
            <w:r w:rsidRPr="008E4EEA">
              <w:rPr>
                <w:color w:val="002060"/>
              </w:rPr>
              <w:t>0</w:t>
            </w:r>
          </w:p>
        </w:tc>
      </w:tr>
      <w:tr w:rsidR="00A56B0E" w:rsidRPr="008E4EEA" w14:paraId="463D25CF" w14:textId="77777777" w:rsidTr="00F22FD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0F526F" w14:textId="77777777" w:rsidR="00A56B0E" w:rsidRPr="008E4EEA" w:rsidRDefault="00A56B0E" w:rsidP="00F22FD5">
            <w:pPr>
              <w:pStyle w:val="rowtabella0"/>
              <w:rPr>
                <w:color w:val="002060"/>
              </w:rPr>
            </w:pPr>
            <w:r w:rsidRPr="008E4EEA">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A5CA5"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0E422"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BD0D"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D6740"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DFAF" w14:textId="77777777" w:rsidR="00A56B0E" w:rsidRPr="008E4EEA" w:rsidRDefault="00A56B0E" w:rsidP="00F22FD5">
            <w:pPr>
              <w:pStyle w:val="rowtabella0"/>
              <w:jc w:val="center"/>
              <w:rPr>
                <w:color w:val="002060"/>
              </w:rPr>
            </w:pPr>
            <w:r w:rsidRPr="008E4EE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29D1" w14:textId="77777777" w:rsidR="00A56B0E" w:rsidRPr="008E4EEA" w:rsidRDefault="00A56B0E" w:rsidP="00F22FD5">
            <w:pPr>
              <w:pStyle w:val="rowtabella0"/>
              <w:jc w:val="center"/>
              <w:rPr>
                <w:color w:val="002060"/>
              </w:rPr>
            </w:pPr>
            <w:r w:rsidRPr="008E4EE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930AF" w14:textId="77777777" w:rsidR="00A56B0E" w:rsidRPr="008E4EEA" w:rsidRDefault="00A56B0E" w:rsidP="00F22FD5">
            <w:pPr>
              <w:pStyle w:val="rowtabella0"/>
              <w:jc w:val="center"/>
              <w:rPr>
                <w:color w:val="002060"/>
              </w:rPr>
            </w:pPr>
            <w:r w:rsidRPr="008E4EE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89C9" w14:textId="77777777" w:rsidR="00A56B0E" w:rsidRPr="008E4EEA" w:rsidRDefault="00A56B0E" w:rsidP="00F22FD5">
            <w:pPr>
              <w:pStyle w:val="rowtabella0"/>
              <w:jc w:val="center"/>
              <w:rPr>
                <w:color w:val="002060"/>
              </w:rPr>
            </w:pPr>
            <w:r w:rsidRPr="008E4EE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BA02F" w14:textId="77777777" w:rsidR="00A56B0E" w:rsidRPr="008E4EEA" w:rsidRDefault="00A56B0E" w:rsidP="00F22FD5">
            <w:pPr>
              <w:pStyle w:val="rowtabella0"/>
              <w:jc w:val="center"/>
              <w:rPr>
                <w:color w:val="002060"/>
              </w:rPr>
            </w:pPr>
            <w:r w:rsidRPr="008E4EEA">
              <w:rPr>
                <w:color w:val="002060"/>
              </w:rPr>
              <w:t>0</w:t>
            </w:r>
          </w:p>
        </w:tc>
      </w:tr>
    </w:tbl>
    <w:p w14:paraId="32E03E0E" w14:textId="77777777" w:rsidR="00A56B0E" w:rsidRPr="008E4EEA" w:rsidRDefault="00A56B0E" w:rsidP="00A56B0E">
      <w:pPr>
        <w:pStyle w:val="breakline"/>
        <w:rPr>
          <w:rFonts w:eastAsiaTheme="minorEastAsia"/>
          <w:color w:val="002060"/>
        </w:rPr>
      </w:pPr>
    </w:p>
    <w:p w14:paraId="5FB98057" w14:textId="77777777" w:rsidR="00A56B0E" w:rsidRPr="008E4EEA" w:rsidRDefault="00A56B0E" w:rsidP="00A56B0E">
      <w:pPr>
        <w:pStyle w:val="breakline"/>
        <w:rPr>
          <w:color w:val="002060"/>
        </w:rPr>
      </w:pPr>
    </w:p>
    <w:p w14:paraId="6A7D80F7" w14:textId="77777777" w:rsidR="00A56B0E" w:rsidRPr="008E4EEA" w:rsidRDefault="00A56B0E" w:rsidP="00A56B0E">
      <w:pPr>
        <w:pStyle w:val="breakline"/>
        <w:rPr>
          <w:color w:val="002060"/>
        </w:rPr>
      </w:pPr>
    </w:p>
    <w:p w14:paraId="6BC96B21" w14:textId="77777777" w:rsidR="00A56B0E" w:rsidRPr="008E4EEA" w:rsidRDefault="00A56B0E" w:rsidP="00A56B0E">
      <w:pPr>
        <w:pStyle w:val="titolocampionato0"/>
        <w:shd w:val="clear" w:color="auto" w:fill="CCCCCC"/>
        <w:spacing w:before="80" w:after="40"/>
        <w:rPr>
          <w:color w:val="002060"/>
        </w:rPr>
      </w:pPr>
      <w:r w:rsidRPr="008E4EEA">
        <w:rPr>
          <w:color w:val="002060"/>
        </w:rPr>
        <w:t>UNDER 19 CALCIO A 5 REGIONALE</w:t>
      </w:r>
    </w:p>
    <w:p w14:paraId="291FC44E" w14:textId="77777777" w:rsidR="00A56B0E" w:rsidRPr="008E4EEA" w:rsidRDefault="00A56B0E" w:rsidP="00A56B0E">
      <w:pPr>
        <w:pStyle w:val="titoloprinc0"/>
        <w:rPr>
          <w:color w:val="002060"/>
        </w:rPr>
      </w:pPr>
      <w:r w:rsidRPr="008E4EEA">
        <w:rPr>
          <w:color w:val="002060"/>
        </w:rPr>
        <w:t>RISULTATI</w:t>
      </w:r>
    </w:p>
    <w:p w14:paraId="42BAACCB" w14:textId="77777777" w:rsidR="00A56B0E" w:rsidRPr="008E4EEA" w:rsidRDefault="00A56B0E" w:rsidP="00A56B0E">
      <w:pPr>
        <w:pStyle w:val="breakline"/>
        <w:rPr>
          <w:color w:val="002060"/>
        </w:rPr>
      </w:pPr>
    </w:p>
    <w:p w14:paraId="0E83B407" w14:textId="77777777" w:rsidR="00A56B0E" w:rsidRPr="008E4EEA" w:rsidRDefault="00A56B0E" w:rsidP="00A56B0E">
      <w:pPr>
        <w:pStyle w:val="sottotitolocampionato10"/>
        <w:rPr>
          <w:color w:val="002060"/>
        </w:rPr>
      </w:pPr>
      <w:r w:rsidRPr="008E4EEA">
        <w:rPr>
          <w:color w:val="002060"/>
        </w:rPr>
        <w:t>RISULTATI UFFICIALI GARE DEL 26/02/2022</w:t>
      </w:r>
    </w:p>
    <w:p w14:paraId="6D9E2092" w14:textId="77777777" w:rsidR="00A56B0E" w:rsidRPr="00A56B0E" w:rsidRDefault="00A56B0E" w:rsidP="00A56B0E">
      <w:pPr>
        <w:pStyle w:val="sottotitolocampionato20"/>
        <w:spacing w:before="0" w:beforeAutospacing="0" w:after="0" w:afterAutospacing="0"/>
        <w:rPr>
          <w:rFonts w:ascii="Arial" w:hAnsi="Arial" w:cs="Arial"/>
          <w:color w:val="002060"/>
          <w:sz w:val="20"/>
          <w:szCs w:val="20"/>
        </w:rPr>
      </w:pPr>
      <w:r w:rsidRPr="00A56B0E">
        <w:rPr>
          <w:rFonts w:ascii="Arial" w:hAnsi="Arial" w:cs="Arial"/>
          <w:color w:val="002060"/>
          <w:sz w:val="20"/>
          <w:szCs w:val="20"/>
        </w:rPr>
        <w:t>Si trascrivono qui di seguito i risultati ufficiali delle gare disputate</w:t>
      </w:r>
    </w:p>
    <w:p w14:paraId="66546B6F" w14:textId="77777777" w:rsidR="00A56B0E" w:rsidRPr="008E4EEA" w:rsidRDefault="00A56B0E" w:rsidP="00A56B0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56B0E" w:rsidRPr="008E4EEA" w14:paraId="7528AA0C" w14:textId="77777777" w:rsidTr="00F22FD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6B0E" w:rsidRPr="008E4EEA" w14:paraId="5AD06E5F" w14:textId="77777777" w:rsidTr="00F22FD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A7ED4" w14:textId="77777777" w:rsidR="00A56B0E" w:rsidRPr="008E4EEA" w:rsidRDefault="00A56B0E" w:rsidP="00F22FD5">
                  <w:pPr>
                    <w:pStyle w:val="headertabella0"/>
                    <w:rPr>
                      <w:color w:val="002060"/>
                    </w:rPr>
                  </w:pPr>
                  <w:r w:rsidRPr="008E4EEA">
                    <w:rPr>
                      <w:color w:val="002060"/>
                    </w:rPr>
                    <w:t>GIRONE A - 6 Giornata - R</w:t>
                  </w:r>
                </w:p>
              </w:tc>
            </w:tr>
            <w:tr w:rsidR="00A56B0E" w:rsidRPr="008E4EEA" w14:paraId="0CEF5906" w14:textId="77777777" w:rsidTr="00F22FD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2706CF" w14:textId="77777777" w:rsidR="00A56B0E" w:rsidRPr="008E4EEA" w:rsidRDefault="00A56B0E" w:rsidP="00F22FD5">
                  <w:pPr>
                    <w:pStyle w:val="rowtabella0"/>
                    <w:rPr>
                      <w:color w:val="002060"/>
                    </w:rPr>
                  </w:pPr>
                  <w:r w:rsidRPr="008E4EEA">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CF3F0" w14:textId="77777777" w:rsidR="00A56B0E" w:rsidRPr="008E4EEA" w:rsidRDefault="00A56B0E" w:rsidP="00F22FD5">
                  <w:pPr>
                    <w:pStyle w:val="rowtabella0"/>
                    <w:rPr>
                      <w:color w:val="002060"/>
                    </w:rPr>
                  </w:pPr>
                  <w:r w:rsidRPr="008E4EEA">
                    <w:rPr>
                      <w:color w:val="002060"/>
                    </w:rPr>
                    <w:t>- CITTA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715A0" w14:textId="77777777" w:rsidR="00A56B0E" w:rsidRPr="008E4EEA" w:rsidRDefault="00A56B0E" w:rsidP="00F22FD5">
                  <w:pPr>
                    <w:pStyle w:val="rowtabella0"/>
                    <w:jc w:val="center"/>
                    <w:rPr>
                      <w:color w:val="002060"/>
                    </w:rPr>
                  </w:pPr>
                  <w:r w:rsidRPr="008E4EEA">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59A5A" w14:textId="77777777" w:rsidR="00A56B0E" w:rsidRPr="008E4EEA" w:rsidRDefault="00A56B0E" w:rsidP="00F22FD5">
                  <w:pPr>
                    <w:pStyle w:val="rowtabella0"/>
                    <w:jc w:val="center"/>
                    <w:rPr>
                      <w:color w:val="002060"/>
                    </w:rPr>
                  </w:pPr>
                  <w:r w:rsidRPr="008E4EEA">
                    <w:rPr>
                      <w:color w:val="002060"/>
                    </w:rPr>
                    <w:t> </w:t>
                  </w:r>
                </w:p>
              </w:tc>
            </w:tr>
            <w:tr w:rsidR="00A56B0E" w:rsidRPr="008E4EEA" w14:paraId="64C70E9F" w14:textId="77777777" w:rsidTr="00F22FD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36E510" w14:textId="77777777" w:rsidR="00A56B0E" w:rsidRPr="008E4EEA" w:rsidRDefault="00A56B0E" w:rsidP="00F22FD5">
                  <w:pPr>
                    <w:pStyle w:val="rowtabella0"/>
                    <w:rPr>
                      <w:color w:val="002060"/>
                    </w:rPr>
                  </w:pPr>
                  <w:r w:rsidRPr="008E4EEA">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E8542" w14:textId="77777777" w:rsidR="00A56B0E" w:rsidRPr="008E4EEA" w:rsidRDefault="00A56B0E" w:rsidP="00F22FD5">
                  <w:pPr>
                    <w:pStyle w:val="rowtabella0"/>
                    <w:rPr>
                      <w:color w:val="002060"/>
                    </w:rPr>
                  </w:pPr>
                  <w:r w:rsidRPr="008E4EEA">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B04C8" w14:textId="77777777" w:rsidR="00A56B0E" w:rsidRPr="008E4EEA" w:rsidRDefault="00A56B0E" w:rsidP="00F22FD5">
                  <w:pPr>
                    <w:pStyle w:val="rowtabella0"/>
                    <w:jc w:val="center"/>
                    <w:rPr>
                      <w:color w:val="002060"/>
                    </w:rPr>
                  </w:pPr>
                  <w:r w:rsidRPr="008E4EEA">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30AED" w14:textId="77777777" w:rsidR="00A56B0E" w:rsidRPr="008E4EEA" w:rsidRDefault="00A56B0E" w:rsidP="00F22FD5">
                  <w:pPr>
                    <w:pStyle w:val="rowtabella0"/>
                    <w:jc w:val="center"/>
                    <w:rPr>
                      <w:color w:val="002060"/>
                    </w:rPr>
                  </w:pPr>
                  <w:r w:rsidRPr="008E4EEA">
                    <w:rPr>
                      <w:color w:val="002060"/>
                    </w:rPr>
                    <w:t> </w:t>
                  </w:r>
                </w:p>
              </w:tc>
            </w:tr>
          </w:tbl>
          <w:p w14:paraId="4388E0E6" w14:textId="77777777" w:rsidR="00A56B0E" w:rsidRPr="008E4EEA" w:rsidRDefault="00A56B0E" w:rsidP="00F22FD5">
            <w:pPr>
              <w:rPr>
                <w:color w:val="002060"/>
              </w:rPr>
            </w:pPr>
          </w:p>
        </w:tc>
      </w:tr>
    </w:tbl>
    <w:p w14:paraId="34108E0A" w14:textId="77777777" w:rsidR="00A56B0E" w:rsidRPr="008E4EEA" w:rsidRDefault="00A56B0E" w:rsidP="00A56B0E">
      <w:pPr>
        <w:pStyle w:val="breakline"/>
        <w:rPr>
          <w:rFonts w:eastAsiaTheme="minorEastAsia"/>
          <w:color w:val="002060"/>
        </w:rPr>
      </w:pPr>
    </w:p>
    <w:p w14:paraId="7A25DCE3" w14:textId="77777777" w:rsidR="00A56B0E" w:rsidRPr="008E4EEA" w:rsidRDefault="00A56B0E" w:rsidP="00A56B0E">
      <w:pPr>
        <w:pStyle w:val="breakline"/>
        <w:rPr>
          <w:color w:val="002060"/>
        </w:rPr>
      </w:pPr>
    </w:p>
    <w:p w14:paraId="1997E6B4" w14:textId="77777777" w:rsidR="00A56B0E" w:rsidRPr="008E4EEA" w:rsidRDefault="00A56B0E" w:rsidP="00A56B0E">
      <w:pPr>
        <w:pStyle w:val="titoloprinc0"/>
        <w:rPr>
          <w:color w:val="002060"/>
        </w:rPr>
      </w:pPr>
      <w:r w:rsidRPr="008E4EEA">
        <w:rPr>
          <w:color w:val="002060"/>
        </w:rPr>
        <w:t>GIUDICE SPORTIVO</w:t>
      </w:r>
    </w:p>
    <w:p w14:paraId="737A5324" w14:textId="77777777" w:rsidR="00A56B0E" w:rsidRPr="008E4EEA" w:rsidRDefault="00A56B0E" w:rsidP="00A56B0E">
      <w:pPr>
        <w:pStyle w:val="diffida"/>
        <w:rPr>
          <w:color w:val="002060"/>
        </w:rPr>
      </w:pPr>
      <w:r w:rsidRPr="008E4EEA">
        <w:rPr>
          <w:color w:val="002060"/>
        </w:rPr>
        <w:t>Il Sostituto Giudice Sportivo Avv. Federica Sorrentino, nella seduta del 28/02/2022 ha adottato le decisioni che di seguito integralmente si riportano:</w:t>
      </w:r>
    </w:p>
    <w:p w14:paraId="36D47E6B" w14:textId="77777777" w:rsidR="00A56B0E" w:rsidRPr="008E4EEA" w:rsidRDefault="00A56B0E" w:rsidP="00A56B0E">
      <w:pPr>
        <w:pStyle w:val="titolo10"/>
        <w:rPr>
          <w:color w:val="002060"/>
        </w:rPr>
      </w:pPr>
      <w:r w:rsidRPr="008E4EEA">
        <w:rPr>
          <w:color w:val="002060"/>
        </w:rPr>
        <w:t xml:space="preserve">GARE DEL 26/ 2/2022 </w:t>
      </w:r>
    </w:p>
    <w:p w14:paraId="1102AFE8" w14:textId="77777777" w:rsidR="00A56B0E" w:rsidRPr="008E4EEA" w:rsidRDefault="00A56B0E" w:rsidP="00A56B0E">
      <w:pPr>
        <w:pStyle w:val="titolo7a"/>
        <w:rPr>
          <w:color w:val="002060"/>
        </w:rPr>
      </w:pPr>
      <w:r w:rsidRPr="008E4EEA">
        <w:rPr>
          <w:color w:val="002060"/>
        </w:rPr>
        <w:t xml:space="preserve">PROVVEDIMENTI DISCIPLINARI </w:t>
      </w:r>
    </w:p>
    <w:p w14:paraId="2F231360" w14:textId="77777777" w:rsidR="00A56B0E" w:rsidRPr="008E4EEA" w:rsidRDefault="00A56B0E" w:rsidP="00A56B0E">
      <w:pPr>
        <w:pStyle w:val="titolo7b0"/>
        <w:rPr>
          <w:color w:val="002060"/>
        </w:rPr>
      </w:pPr>
      <w:r w:rsidRPr="008E4EEA">
        <w:rPr>
          <w:color w:val="002060"/>
        </w:rPr>
        <w:t xml:space="preserve">In base alle risultanze degli atti ufficiali sono state deliberate le seguenti sanzioni disciplinari. </w:t>
      </w:r>
    </w:p>
    <w:p w14:paraId="6FAB1746" w14:textId="77777777" w:rsidR="00A56B0E" w:rsidRPr="008E4EEA" w:rsidRDefault="00A56B0E" w:rsidP="00A56B0E">
      <w:pPr>
        <w:pStyle w:val="titolo30"/>
        <w:rPr>
          <w:color w:val="002060"/>
        </w:rPr>
      </w:pPr>
      <w:r w:rsidRPr="008E4EEA">
        <w:rPr>
          <w:color w:val="002060"/>
        </w:rPr>
        <w:t xml:space="preserve">ALLENATORI </w:t>
      </w:r>
    </w:p>
    <w:p w14:paraId="11A8CAA0" w14:textId="77777777" w:rsidR="00A56B0E" w:rsidRPr="008E4EEA" w:rsidRDefault="00A56B0E" w:rsidP="00A56B0E">
      <w:pPr>
        <w:pStyle w:val="titolo20"/>
        <w:rPr>
          <w:color w:val="002060"/>
        </w:rPr>
      </w:pPr>
      <w:r w:rsidRPr="008E4EE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5155732F" w14:textId="77777777" w:rsidTr="00F22FD5">
        <w:tc>
          <w:tcPr>
            <w:tcW w:w="2200" w:type="dxa"/>
            <w:tcMar>
              <w:top w:w="20" w:type="dxa"/>
              <w:left w:w="20" w:type="dxa"/>
              <w:bottom w:w="20" w:type="dxa"/>
              <w:right w:w="20" w:type="dxa"/>
            </w:tcMar>
            <w:vAlign w:val="center"/>
            <w:hideMark/>
          </w:tcPr>
          <w:p w14:paraId="137208B6" w14:textId="77777777" w:rsidR="00A56B0E" w:rsidRPr="008E4EEA" w:rsidRDefault="00A56B0E" w:rsidP="00F22FD5">
            <w:pPr>
              <w:pStyle w:val="movimento"/>
              <w:rPr>
                <w:color w:val="002060"/>
              </w:rPr>
            </w:pPr>
            <w:r w:rsidRPr="008E4EEA">
              <w:rPr>
                <w:color w:val="002060"/>
              </w:rPr>
              <w:t>FAZIO FRANCESCO PAOLO</w:t>
            </w:r>
          </w:p>
        </w:tc>
        <w:tc>
          <w:tcPr>
            <w:tcW w:w="2200" w:type="dxa"/>
            <w:tcMar>
              <w:top w:w="20" w:type="dxa"/>
              <w:left w:w="20" w:type="dxa"/>
              <w:bottom w:w="20" w:type="dxa"/>
              <w:right w:w="20" w:type="dxa"/>
            </w:tcMar>
            <w:vAlign w:val="center"/>
            <w:hideMark/>
          </w:tcPr>
          <w:p w14:paraId="18C4E485" w14:textId="77777777" w:rsidR="00A56B0E" w:rsidRPr="008E4EEA" w:rsidRDefault="00A56B0E" w:rsidP="00F22FD5">
            <w:pPr>
              <w:pStyle w:val="movimento2"/>
              <w:rPr>
                <w:color w:val="002060"/>
              </w:rPr>
            </w:pPr>
            <w:r w:rsidRPr="008E4EEA">
              <w:rPr>
                <w:color w:val="002060"/>
              </w:rPr>
              <w:t xml:space="preserve">(ITALSERVICE C5) </w:t>
            </w:r>
          </w:p>
        </w:tc>
        <w:tc>
          <w:tcPr>
            <w:tcW w:w="800" w:type="dxa"/>
            <w:tcMar>
              <w:top w:w="20" w:type="dxa"/>
              <w:left w:w="20" w:type="dxa"/>
              <w:bottom w:w="20" w:type="dxa"/>
              <w:right w:w="20" w:type="dxa"/>
            </w:tcMar>
            <w:vAlign w:val="center"/>
            <w:hideMark/>
          </w:tcPr>
          <w:p w14:paraId="547F70D9"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381906F4"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332C9B7A" w14:textId="77777777" w:rsidR="00A56B0E" w:rsidRPr="008E4EEA" w:rsidRDefault="00A56B0E" w:rsidP="00F22FD5">
            <w:pPr>
              <w:pStyle w:val="movimento2"/>
              <w:rPr>
                <w:color w:val="002060"/>
              </w:rPr>
            </w:pPr>
            <w:r w:rsidRPr="008E4EEA">
              <w:rPr>
                <w:color w:val="002060"/>
              </w:rPr>
              <w:t> </w:t>
            </w:r>
          </w:p>
        </w:tc>
      </w:tr>
    </w:tbl>
    <w:p w14:paraId="5630A013" w14:textId="77777777" w:rsidR="00A56B0E" w:rsidRPr="008E4EEA" w:rsidRDefault="00A56B0E" w:rsidP="00A56B0E">
      <w:pPr>
        <w:pStyle w:val="titolo30"/>
        <w:rPr>
          <w:rFonts w:eastAsiaTheme="minorEastAsia"/>
          <w:color w:val="002060"/>
        </w:rPr>
      </w:pPr>
      <w:r w:rsidRPr="008E4EEA">
        <w:rPr>
          <w:color w:val="002060"/>
        </w:rPr>
        <w:t xml:space="preserve">CALCIATORI ESPULSI </w:t>
      </w:r>
    </w:p>
    <w:p w14:paraId="2279D61E" w14:textId="77777777" w:rsidR="00A56B0E" w:rsidRPr="008E4EEA" w:rsidRDefault="00A56B0E" w:rsidP="00A56B0E">
      <w:pPr>
        <w:pStyle w:val="titolo20"/>
        <w:rPr>
          <w:color w:val="002060"/>
        </w:rPr>
      </w:pPr>
      <w:r w:rsidRPr="008E4EE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0C4EC3D4" w14:textId="77777777" w:rsidTr="00F22FD5">
        <w:tc>
          <w:tcPr>
            <w:tcW w:w="2200" w:type="dxa"/>
            <w:tcMar>
              <w:top w:w="20" w:type="dxa"/>
              <w:left w:w="20" w:type="dxa"/>
              <w:bottom w:w="20" w:type="dxa"/>
              <w:right w:w="20" w:type="dxa"/>
            </w:tcMar>
            <w:vAlign w:val="center"/>
            <w:hideMark/>
          </w:tcPr>
          <w:p w14:paraId="3717EEE0" w14:textId="77777777" w:rsidR="00A56B0E" w:rsidRPr="008E4EEA" w:rsidRDefault="00A56B0E" w:rsidP="00F22FD5">
            <w:pPr>
              <w:pStyle w:val="movimento"/>
              <w:rPr>
                <w:color w:val="002060"/>
              </w:rPr>
            </w:pPr>
            <w:r w:rsidRPr="008E4EEA">
              <w:rPr>
                <w:color w:val="002060"/>
              </w:rPr>
              <w:t>CORSO MICHAEL</w:t>
            </w:r>
          </w:p>
        </w:tc>
        <w:tc>
          <w:tcPr>
            <w:tcW w:w="2200" w:type="dxa"/>
            <w:tcMar>
              <w:top w:w="20" w:type="dxa"/>
              <w:left w:w="20" w:type="dxa"/>
              <w:bottom w:w="20" w:type="dxa"/>
              <w:right w:w="20" w:type="dxa"/>
            </w:tcMar>
            <w:vAlign w:val="center"/>
            <w:hideMark/>
          </w:tcPr>
          <w:p w14:paraId="2C33E723" w14:textId="77777777" w:rsidR="00A56B0E" w:rsidRPr="008E4EEA" w:rsidRDefault="00A56B0E" w:rsidP="00F22FD5">
            <w:pPr>
              <w:pStyle w:val="movimento2"/>
              <w:rPr>
                <w:color w:val="002060"/>
              </w:rPr>
            </w:pPr>
            <w:r w:rsidRPr="008E4EEA">
              <w:rPr>
                <w:color w:val="002060"/>
              </w:rPr>
              <w:t xml:space="preserve">(CITTA DI OSTRA) </w:t>
            </w:r>
          </w:p>
        </w:tc>
        <w:tc>
          <w:tcPr>
            <w:tcW w:w="800" w:type="dxa"/>
            <w:tcMar>
              <w:top w:w="20" w:type="dxa"/>
              <w:left w:w="20" w:type="dxa"/>
              <w:bottom w:w="20" w:type="dxa"/>
              <w:right w:w="20" w:type="dxa"/>
            </w:tcMar>
            <w:vAlign w:val="center"/>
            <w:hideMark/>
          </w:tcPr>
          <w:p w14:paraId="5E36E26F"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7A99A96B"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740559B1" w14:textId="77777777" w:rsidR="00A56B0E" w:rsidRPr="008E4EEA" w:rsidRDefault="00A56B0E" w:rsidP="00F22FD5">
            <w:pPr>
              <w:pStyle w:val="movimento2"/>
              <w:rPr>
                <w:color w:val="002060"/>
              </w:rPr>
            </w:pPr>
            <w:r w:rsidRPr="008E4EEA">
              <w:rPr>
                <w:color w:val="002060"/>
              </w:rPr>
              <w:t> </w:t>
            </w:r>
          </w:p>
        </w:tc>
      </w:tr>
    </w:tbl>
    <w:p w14:paraId="44BB5E7A" w14:textId="77777777" w:rsidR="00A56B0E" w:rsidRPr="008E4EEA" w:rsidRDefault="00A56B0E" w:rsidP="00A56B0E">
      <w:pPr>
        <w:pStyle w:val="titolo30"/>
        <w:rPr>
          <w:rFonts w:eastAsiaTheme="minorEastAsia"/>
          <w:color w:val="002060"/>
        </w:rPr>
      </w:pPr>
      <w:r w:rsidRPr="008E4EEA">
        <w:rPr>
          <w:color w:val="002060"/>
        </w:rPr>
        <w:t xml:space="preserve">CALCIATORI NON ESPULSI </w:t>
      </w:r>
    </w:p>
    <w:p w14:paraId="63244C94" w14:textId="77777777" w:rsidR="00A56B0E" w:rsidRPr="008E4EEA" w:rsidRDefault="00A56B0E" w:rsidP="00A56B0E">
      <w:pPr>
        <w:pStyle w:val="titolo20"/>
        <w:rPr>
          <w:color w:val="002060"/>
        </w:rPr>
      </w:pPr>
      <w:r w:rsidRPr="008E4EE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0CBBC89D" w14:textId="77777777" w:rsidTr="00F22FD5">
        <w:tc>
          <w:tcPr>
            <w:tcW w:w="2200" w:type="dxa"/>
            <w:tcMar>
              <w:top w:w="20" w:type="dxa"/>
              <w:left w:w="20" w:type="dxa"/>
              <w:bottom w:w="20" w:type="dxa"/>
              <w:right w:w="20" w:type="dxa"/>
            </w:tcMar>
            <w:vAlign w:val="center"/>
            <w:hideMark/>
          </w:tcPr>
          <w:p w14:paraId="029AB6F1" w14:textId="77777777" w:rsidR="00A56B0E" w:rsidRPr="008E4EEA" w:rsidRDefault="00A56B0E" w:rsidP="00F22FD5">
            <w:pPr>
              <w:pStyle w:val="movimento"/>
              <w:rPr>
                <w:color w:val="002060"/>
              </w:rPr>
            </w:pPr>
            <w:r w:rsidRPr="008E4EEA">
              <w:rPr>
                <w:color w:val="002060"/>
              </w:rPr>
              <w:t>CORSO MICHAEL</w:t>
            </w:r>
          </w:p>
        </w:tc>
        <w:tc>
          <w:tcPr>
            <w:tcW w:w="2200" w:type="dxa"/>
            <w:tcMar>
              <w:top w:w="20" w:type="dxa"/>
              <w:left w:w="20" w:type="dxa"/>
              <w:bottom w:w="20" w:type="dxa"/>
              <w:right w:w="20" w:type="dxa"/>
            </w:tcMar>
            <w:vAlign w:val="center"/>
            <w:hideMark/>
          </w:tcPr>
          <w:p w14:paraId="0468E19E" w14:textId="77777777" w:rsidR="00A56B0E" w:rsidRPr="008E4EEA" w:rsidRDefault="00A56B0E" w:rsidP="00F22FD5">
            <w:pPr>
              <w:pStyle w:val="movimento2"/>
              <w:rPr>
                <w:color w:val="002060"/>
              </w:rPr>
            </w:pPr>
            <w:r w:rsidRPr="008E4EEA">
              <w:rPr>
                <w:color w:val="002060"/>
              </w:rPr>
              <w:t xml:space="preserve">(CITTA DI OSTRA) </w:t>
            </w:r>
          </w:p>
        </w:tc>
        <w:tc>
          <w:tcPr>
            <w:tcW w:w="800" w:type="dxa"/>
            <w:tcMar>
              <w:top w:w="20" w:type="dxa"/>
              <w:left w:w="20" w:type="dxa"/>
              <w:bottom w:w="20" w:type="dxa"/>
              <w:right w:w="20" w:type="dxa"/>
            </w:tcMar>
            <w:vAlign w:val="center"/>
            <w:hideMark/>
          </w:tcPr>
          <w:p w14:paraId="46A4285E"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22AD70F0" w14:textId="77777777" w:rsidR="00A56B0E" w:rsidRPr="008E4EEA" w:rsidRDefault="00A56B0E" w:rsidP="00F22FD5">
            <w:pPr>
              <w:pStyle w:val="movimento"/>
              <w:rPr>
                <w:color w:val="002060"/>
              </w:rPr>
            </w:pPr>
            <w:r w:rsidRPr="008E4EEA">
              <w:rPr>
                <w:color w:val="002060"/>
              </w:rPr>
              <w:t>CECCARELLI MATTEO</w:t>
            </w:r>
          </w:p>
        </w:tc>
        <w:tc>
          <w:tcPr>
            <w:tcW w:w="2200" w:type="dxa"/>
            <w:tcMar>
              <w:top w:w="20" w:type="dxa"/>
              <w:left w:w="20" w:type="dxa"/>
              <w:bottom w:w="20" w:type="dxa"/>
              <w:right w:w="20" w:type="dxa"/>
            </w:tcMar>
            <w:vAlign w:val="center"/>
            <w:hideMark/>
          </w:tcPr>
          <w:p w14:paraId="72D266B9" w14:textId="77777777" w:rsidR="00A56B0E" w:rsidRPr="008E4EEA" w:rsidRDefault="00A56B0E" w:rsidP="00F22FD5">
            <w:pPr>
              <w:pStyle w:val="movimento2"/>
              <w:rPr>
                <w:color w:val="002060"/>
              </w:rPr>
            </w:pPr>
            <w:r w:rsidRPr="008E4EEA">
              <w:rPr>
                <w:color w:val="002060"/>
              </w:rPr>
              <w:t xml:space="preserve">(ITALSERVICE C5) </w:t>
            </w:r>
          </w:p>
        </w:tc>
      </w:tr>
    </w:tbl>
    <w:p w14:paraId="1B0BD6D3" w14:textId="77777777" w:rsidR="00A56B0E" w:rsidRPr="008E4EEA" w:rsidRDefault="00A56B0E" w:rsidP="00A56B0E">
      <w:pPr>
        <w:pStyle w:val="titolo20"/>
        <w:rPr>
          <w:rFonts w:eastAsiaTheme="minorEastAsia"/>
          <w:color w:val="002060"/>
        </w:rPr>
      </w:pPr>
      <w:r w:rsidRPr="008E4EE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6B0E" w:rsidRPr="008E4EEA" w14:paraId="09735ED1" w14:textId="77777777" w:rsidTr="00F22FD5">
        <w:tc>
          <w:tcPr>
            <w:tcW w:w="2200" w:type="dxa"/>
            <w:tcMar>
              <w:top w:w="20" w:type="dxa"/>
              <w:left w:w="20" w:type="dxa"/>
              <w:bottom w:w="20" w:type="dxa"/>
              <w:right w:w="20" w:type="dxa"/>
            </w:tcMar>
            <w:vAlign w:val="center"/>
            <w:hideMark/>
          </w:tcPr>
          <w:p w14:paraId="303D2170" w14:textId="77777777" w:rsidR="00A56B0E" w:rsidRPr="008E4EEA" w:rsidRDefault="00A56B0E" w:rsidP="00F22FD5">
            <w:pPr>
              <w:pStyle w:val="movimento"/>
              <w:rPr>
                <w:color w:val="002060"/>
              </w:rPr>
            </w:pPr>
            <w:r w:rsidRPr="008E4EEA">
              <w:rPr>
                <w:color w:val="002060"/>
              </w:rPr>
              <w:t>RICORDI CARLO</w:t>
            </w:r>
          </w:p>
        </w:tc>
        <w:tc>
          <w:tcPr>
            <w:tcW w:w="2200" w:type="dxa"/>
            <w:tcMar>
              <w:top w:w="20" w:type="dxa"/>
              <w:left w:w="20" w:type="dxa"/>
              <w:bottom w:w="20" w:type="dxa"/>
              <w:right w:w="20" w:type="dxa"/>
            </w:tcMar>
            <w:vAlign w:val="center"/>
            <w:hideMark/>
          </w:tcPr>
          <w:p w14:paraId="343895C9" w14:textId="77777777" w:rsidR="00A56B0E" w:rsidRPr="008E4EEA" w:rsidRDefault="00A56B0E" w:rsidP="00F22FD5">
            <w:pPr>
              <w:pStyle w:val="movimento2"/>
              <w:rPr>
                <w:color w:val="002060"/>
              </w:rPr>
            </w:pPr>
            <w:r w:rsidRPr="008E4EEA">
              <w:rPr>
                <w:color w:val="002060"/>
              </w:rPr>
              <w:t xml:space="preserve">(AUDAX 1970 S.ANGELO) </w:t>
            </w:r>
          </w:p>
        </w:tc>
        <w:tc>
          <w:tcPr>
            <w:tcW w:w="800" w:type="dxa"/>
            <w:tcMar>
              <w:top w:w="20" w:type="dxa"/>
              <w:left w:w="20" w:type="dxa"/>
              <w:bottom w:w="20" w:type="dxa"/>
              <w:right w:w="20" w:type="dxa"/>
            </w:tcMar>
            <w:vAlign w:val="center"/>
            <w:hideMark/>
          </w:tcPr>
          <w:p w14:paraId="79D72086" w14:textId="77777777" w:rsidR="00A56B0E" w:rsidRPr="008E4EEA" w:rsidRDefault="00A56B0E" w:rsidP="00F22FD5">
            <w:pPr>
              <w:pStyle w:val="movimento"/>
              <w:rPr>
                <w:color w:val="002060"/>
              </w:rPr>
            </w:pPr>
            <w:r w:rsidRPr="008E4EEA">
              <w:rPr>
                <w:color w:val="002060"/>
              </w:rPr>
              <w:t> </w:t>
            </w:r>
          </w:p>
        </w:tc>
        <w:tc>
          <w:tcPr>
            <w:tcW w:w="2200" w:type="dxa"/>
            <w:tcMar>
              <w:top w:w="20" w:type="dxa"/>
              <w:left w:w="20" w:type="dxa"/>
              <w:bottom w:w="20" w:type="dxa"/>
              <w:right w:w="20" w:type="dxa"/>
            </w:tcMar>
            <w:vAlign w:val="center"/>
            <w:hideMark/>
          </w:tcPr>
          <w:p w14:paraId="4D07B315" w14:textId="77777777" w:rsidR="00A56B0E" w:rsidRPr="008E4EEA" w:rsidRDefault="00A56B0E" w:rsidP="00F22FD5">
            <w:pPr>
              <w:pStyle w:val="movimento"/>
              <w:rPr>
                <w:color w:val="002060"/>
              </w:rPr>
            </w:pPr>
            <w:r w:rsidRPr="008E4EEA">
              <w:rPr>
                <w:color w:val="002060"/>
              </w:rPr>
              <w:t>SEKKA ABDELFATTAH</w:t>
            </w:r>
          </w:p>
        </w:tc>
        <w:tc>
          <w:tcPr>
            <w:tcW w:w="2200" w:type="dxa"/>
            <w:tcMar>
              <w:top w:w="20" w:type="dxa"/>
              <w:left w:w="20" w:type="dxa"/>
              <w:bottom w:w="20" w:type="dxa"/>
              <w:right w:w="20" w:type="dxa"/>
            </w:tcMar>
            <w:vAlign w:val="center"/>
            <w:hideMark/>
          </w:tcPr>
          <w:p w14:paraId="3B6E16F4" w14:textId="77777777" w:rsidR="00A56B0E" w:rsidRPr="008E4EEA" w:rsidRDefault="00A56B0E" w:rsidP="00F22FD5">
            <w:pPr>
              <w:pStyle w:val="movimento2"/>
              <w:rPr>
                <w:color w:val="002060"/>
              </w:rPr>
            </w:pPr>
            <w:r w:rsidRPr="008E4EEA">
              <w:rPr>
                <w:color w:val="002060"/>
              </w:rPr>
              <w:t xml:space="preserve">(SPECIAL ONE SPORTING CLUB) </w:t>
            </w:r>
          </w:p>
        </w:tc>
      </w:tr>
    </w:tbl>
    <w:p w14:paraId="2A09390A" w14:textId="77777777" w:rsidR="00A56B0E" w:rsidRPr="008E4EEA" w:rsidRDefault="00A56B0E" w:rsidP="00A56B0E">
      <w:pPr>
        <w:pStyle w:val="breakline"/>
        <w:rPr>
          <w:color w:val="002060"/>
        </w:rPr>
      </w:pPr>
    </w:p>
    <w:p w14:paraId="3EDE088E" w14:textId="77777777" w:rsidR="00A56B0E" w:rsidRPr="008E4EEA" w:rsidRDefault="00A56B0E" w:rsidP="00A56B0E">
      <w:pPr>
        <w:ind w:left="4956"/>
        <w:rPr>
          <w:rFonts w:ascii="Arial" w:hAnsi="Arial" w:cs="Arial"/>
          <w:noProof/>
          <w:color w:val="002060"/>
          <w:sz w:val="22"/>
          <w:szCs w:val="22"/>
        </w:rPr>
      </w:pPr>
      <w:r w:rsidRPr="008E4EEA">
        <w:rPr>
          <w:rFonts w:ascii="Arial" w:hAnsi="Arial" w:cs="Arial"/>
          <w:noProof/>
          <w:color w:val="002060"/>
          <w:sz w:val="22"/>
          <w:szCs w:val="22"/>
        </w:rPr>
        <w:t>F.to IL SOSTITUTO GIUDICE SPORTIVO      </w:t>
      </w:r>
    </w:p>
    <w:p w14:paraId="66FAF3D8" w14:textId="77777777" w:rsidR="00A56B0E" w:rsidRPr="008E4EEA" w:rsidRDefault="00A56B0E" w:rsidP="00A56B0E">
      <w:pPr>
        <w:rPr>
          <w:rFonts w:ascii="Arial" w:hAnsi="Arial" w:cs="Arial"/>
          <w:color w:val="002060"/>
          <w:sz w:val="22"/>
          <w:szCs w:val="22"/>
        </w:rPr>
      </w:pPr>
      <w:r w:rsidRPr="008E4EEA">
        <w:rPr>
          <w:rFonts w:ascii="Arial" w:hAnsi="Arial" w:cs="Arial"/>
          <w:noProof/>
          <w:color w:val="002060"/>
          <w:sz w:val="22"/>
          <w:szCs w:val="22"/>
        </w:rPr>
        <w:lastRenderedPageBreak/>
        <w:t xml:space="preserve"> </w:t>
      </w:r>
      <w:r w:rsidRPr="008E4EEA">
        <w:rPr>
          <w:rFonts w:ascii="Arial" w:hAnsi="Arial" w:cs="Arial"/>
          <w:noProof/>
          <w:color w:val="002060"/>
          <w:sz w:val="22"/>
          <w:szCs w:val="22"/>
        </w:rPr>
        <w:tab/>
      </w:r>
      <w:r w:rsidRPr="008E4EEA">
        <w:rPr>
          <w:rFonts w:ascii="Arial" w:hAnsi="Arial" w:cs="Arial"/>
          <w:noProof/>
          <w:color w:val="002060"/>
          <w:sz w:val="22"/>
          <w:szCs w:val="22"/>
        </w:rPr>
        <w:tab/>
      </w:r>
      <w:r w:rsidRPr="008E4EEA">
        <w:rPr>
          <w:rFonts w:ascii="Arial" w:hAnsi="Arial" w:cs="Arial"/>
          <w:noProof/>
          <w:color w:val="002060"/>
          <w:sz w:val="22"/>
          <w:szCs w:val="22"/>
        </w:rPr>
        <w:tab/>
      </w:r>
      <w:r w:rsidRPr="008E4EEA">
        <w:rPr>
          <w:rFonts w:ascii="Arial" w:hAnsi="Arial" w:cs="Arial"/>
          <w:noProof/>
          <w:color w:val="002060"/>
          <w:sz w:val="22"/>
          <w:szCs w:val="22"/>
        </w:rPr>
        <w:tab/>
      </w:r>
      <w:r w:rsidRPr="008E4EEA">
        <w:rPr>
          <w:rFonts w:ascii="Arial" w:hAnsi="Arial" w:cs="Arial"/>
          <w:noProof/>
          <w:color w:val="002060"/>
          <w:sz w:val="22"/>
          <w:szCs w:val="22"/>
        </w:rPr>
        <w:tab/>
      </w:r>
      <w:r w:rsidRPr="008E4EEA">
        <w:rPr>
          <w:rFonts w:ascii="Arial" w:hAnsi="Arial" w:cs="Arial"/>
          <w:noProof/>
          <w:color w:val="002060"/>
          <w:sz w:val="22"/>
          <w:szCs w:val="22"/>
        </w:rPr>
        <w:tab/>
        <w:t xml:space="preserve">   </w:t>
      </w:r>
      <w:r w:rsidRPr="008E4EEA">
        <w:rPr>
          <w:rFonts w:ascii="Arial" w:hAnsi="Arial" w:cs="Arial"/>
          <w:noProof/>
          <w:color w:val="002060"/>
          <w:sz w:val="22"/>
          <w:szCs w:val="22"/>
        </w:rPr>
        <w:tab/>
        <w:t xml:space="preserve">                Federica Sorrentino</w:t>
      </w:r>
      <w:r w:rsidRPr="008E4EEA">
        <w:rPr>
          <w:rFonts w:ascii="Arial" w:hAnsi="Arial" w:cs="Arial"/>
          <w:color w:val="002060"/>
          <w:sz w:val="22"/>
          <w:szCs w:val="22"/>
        </w:rPr>
        <w:t xml:space="preserve"> </w:t>
      </w:r>
    </w:p>
    <w:p w14:paraId="44699184" w14:textId="77777777" w:rsidR="00A56B0E" w:rsidRPr="008E4EEA" w:rsidRDefault="00A56B0E" w:rsidP="00A56B0E">
      <w:pPr>
        <w:pStyle w:val="breakline"/>
        <w:rPr>
          <w:color w:val="002060"/>
        </w:rPr>
      </w:pPr>
    </w:p>
    <w:p w14:paraId="21004BF2" w14:textId="77777777" w:rsidR="00A56B0E" w:rsidRPr="008E4EEA" w:rsidRDefault="00A56B0E" w:rsidP="00A56B0E">
      <w:pPr>
        <w:pStyle w:val="breakline"/>
        <w:rPr>
          <w:rFonts w:eastAsiaTheme="minorEastAsia"/>
          <w:color w:val="002060"/>
        </w:rPr>
      </w:pPr>
    </w:p>
    <w:p w14:paraId="236E5856" w14:textId="77777777" w:rsidR="00A56B0E" w:rsidRPr="008E4EEA" w:rsidRDefault="00A56B0E" w:rsidP="00A56B0E">
      <w:pPr>
        <w:pStyle w:val="titoloprinc0"/>
        <w:rPr>
          <w:color w:val="002060"/>
        </w:rPr>
      </w:pPr>
      <w:r w:rsidRPr="008E4EEA">
        <w:rPr>
          <w:color w:val="002060"/>
        </w:rPr>
        <w:t>CLASSIFICA</w:t>
      </w:r>
    </w:p>
    <w:p w14:paraId="5B3F916A" w14:textId="77777777" w:rsidR="00A56B0E" w:rsidRPr="008E4EEA" w:rsidRDefault="00A56B0E" w:rsidP="00A56B0E">
      <w:pPr>
        <w:pStyle w:val="breakline"/>
        <w:rPr>
          <w:color w:val="002060"/>
        </w:rPr>
      </w:pPr>
    </w:p>
    <w:p w14:paraId="30BA75DC" w14:textId="77777777" w:rsidR="00A56B0E" w:rsidRPr="008E4EEA" w:rsidRDefault="00A56B0E" w:rsidP="00A56B0E">
      <w:pPr>
        <w:pStyle w:val="breakline"/>
        <w:rPr>
          <w:color w:val="002060"/>
        </w:rPr>
      </w:pPr>
    </w:p>
    <w:p w14:paraId="7C485767" w14:textId="77777777" w:rsidR="00A56B0E" w:rsidRPr="008E4EEA" w:rsidRDefault="00A56B0E" w:rsidP="00A56B0E">
      <w:pPr>
        <w:pStyle w:val="sottotitolocampionato10"/>
        <w:rPr>
          <w:color w:val="002060"/>
        </w:rPr>
      </w:pPr>
      <w:r w:rsidRPr="008E4EE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6B0E" w:rsidRPr="008E4EEA" w14:paraId="18ACAA50" w14:textId="77777777" w:rsidTr="00F22FD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E0C7D" w14:textId="77777777" w:rsidR="00A56B0E" w:rsidRPr="008E4EEA" w:rsidRDefault="00A56B0E" w:rsidP="00F22FD5">
            <w:pPr>
              <w:pStyle w:val="headertabella0"/>
              <w:rPr>
                <w:color w:val="002060"/>
              </w:rPr>
            </w:pPr>
            <w:r w:rsidRPr="008E4EE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22434" w14:textId="77777777" w:rsidR="00A56B0E" w:rsidRPr="008E4EEA" w:rsidRDefault="00A56B0E" w:rsidP="00F22FD5">
            <w:pPr>
              <w:pStyle w:val="headertabella0"/>
              <w:rPr>
                <w:color w:val="002060"/>
              </w:rPr>
            </w:pPr>
            <w:r w:rsidRPr="008E4EE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39E0E" w14:textId="77777777" w:rsidR="00A56B0E" w:rsidRPr="008E4EEA" w:rsidRDefault="00A56B0E" w:rsidP="00F22FD5">
            <w:pPr>
              <w:pStyle w:val="headertabella0"/>
              <w:rPr>
                <w:color w:val="002060"/>
              </w:rPr>
            </w:pPr>
            <w:r w:rsidRPr="008E4EE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35DA5" w14:textId="77777777" w:rsidR="00A56B0E" w:rsidRPr="008E4EEA" w:rsidRDefault="00A56B0E" w:rsidP="00F22FD5">
            <w:pPr>
              <w:pStyle w:val="headertabella0"/>
              <w:rPr>
                <w:color w:val="002060"/>
              </w:rPr>
            </w:pPr>
            <w:r w:rsidRPr="008E4EE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C65C6" w14:textId="77777777" w:rsidR="00A56B0E" w:rsidRPr="008E4EEA" w:rsidRDefault="00A56B0E" w:rsidP="00F22FD5">
            <w:pPr>
              <w:pStyle w:val="headertabella0"/>
              <w:rPr>
                <w:color w:val="002060"/>
              </w:rPr>
            </w:pPr>
            <w:r w:rsidRPr="008E4EE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926CF" w14:textId="77777777" w:rsidR="00A56B0E" w:rsidRPr="008E4EEA" w:rsidRDefault="00A56B0E" w:rsidP="00F22FD5">
            <w:pPr>
              <w:pStyle w:val="headertabella0"/>
              <w:rPr>
                <w:color w:val="002060"/>
              </w:rPr>
            </w:pPr>
            <w:r w:rsidRPr="008E4EE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2B0CA" w14:textId="77777777" w:rsidR="00A56B0E" w:rsidRPr="008E4EEA" w:rsidRDefault="00A56B0E" w:rsidP="00F22FD5">
            <w:pPr>
              <w:pStyle w:val="headertabella0"/>
              <w:rPr>
                <w:color w:val="002060"/>
              </w:rPr>
            </w:pPr>
            <w:r w:rsidRPr="008E4EE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4E3D7" w14:textId="77777777" w:rsidR="00A56B0E" w:rsidRPr="008E4EEA" w:rsidRDefault="00A56B0E" w:rsidP="00F22FD5">
            <w:pPr>
              <w:pStyle w:val="headertabella0"/>
              <w:rPr>
                <w:color w:val="002060"/>
              </w:rPr>
            </w:pPr>
            <w:r w:rsidRPr="008E4EE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57A43" w14:textId="77777777" w:rsidR="00A56B0E" w:rsidRPr="008E4EEA" w:rsidRDefault="00A56B0E" w:rsidP="00F22FD5">
            <w:pPr>
              <w:pStyle w:val="headertabella0"/>
              <w:rPr>
                <w:color w:val="002060"/>
              </w:rPr>
            </w:pPr>
            <w:r w:rsidRPr="008E4EE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016EF" w14:textId="77777777" w:rsidR="00A56B0E" w:rsidRPr="008E4EEA" w:rsidRDefault="00A56B0E" w:rsidP="00F22FD5">
            <w:pPr>
              <w:pStyle w:val="headertabella0"/>
              <w:rPr>
                <w:color w:val="002060"/>
              </w:rPr>
            </w:pPr>
            <w:r w:rsidRPr="008E4EEA">
              <w:rPr>
                <w:color w:val="002060"/>
              </w:rPr>
              <w:t>PE</w:t>
            </w:r>
          </w:p>
        </w:tc>
      </w:tr>
      <w:tr w:rsidR="00A56B0E" w:rsidRPr="008E4EEA" w14:paraId="0EBF4F01" w14:textId="77777777" w:rsidTr="00F22FD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0E9096" w14:textId="77777777" w:rsidR="00A56B0E" w:rsidRPr="008E4EEA" w:rsidRDefault="00A56B0E" w:rsidP="00F22FD5">
            <w:pPr>
              <w:pStyle w:val="rowtabella0"/>
              <w:rPr>
                <w:color w:val="002060"/>
              </w:rPr>
            </w:pPr>
            <w:r w:rsidRPr="008E4EE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95F2" w14:textId="77777777" w:rsidR="00A56B0E" w:rsidRPr="008E4EEA" w:rsidRDefault="00A56B0E" w:rsidP="00F22FD5">
            <w:pPr>
              <w:pStyle w:val="rowtabella0"/>
              <w:jc w:val="center"/>
              <w:rPr>
                <w:color w:val="002060"/>
              </w:rPr>
            </w:pPr>
            <w:r w:rsidRPr="008E4EE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E3B61"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8E99B" w14:textId="77777777" w:rsidR="00A56B0E" w:rsidRPr="008E4EEA" w:rsidRDefault="00A56B0E" w:rsidP="00F22FD5">
            <w:pPr>
              <w:pStyle w:val="rowtabella0"/>
              <w:jc w:val="center"/>
              <w:rPr>
                <w:color w:val="002060"/>
              </w:rPr>
            </w:pPr>
            <w:r w:rsidRPr="008E4EE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6B268"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041F"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BF8E" w14:textId="77777777" w:rsidR="00A56B0E" w:rsidRPr="008E4EEA" w:rsidRDefault="00A56B0E" w:rsidP="00F22FD5">
            <w:pPr>
              <w:pStyle w:val="rowtabella0"/>
              <w:jc w:val="center"/>
              <w:rPr>
                <w:color w:val="002060"/>
              </w:rPr>
            </w:pPr>
            <w:r w:rsidRPr="008E4EE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25717" w14:textId="77777777" w:rsidR="00A56B0E" w:rsidRPr="008E4EEA" w:rsidRDefault="00A56B0E" w:rsidP="00F22FD5">
            <w:pPr>
              <w:pStyle w:val="rowtabella0"/>
              <w:jc w:val="center"/>
              <w:rPr>
                <w:color w:val="002060"/>
              </w:rPr>
            </w:pPr>
            <w:r w:rsidRPr="008E4EE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40982" w14:textId="77777777" w:rsidR="00A56B0E" w:rsidRPr="008E4EEA" w:rsidRDefault="00A56B0E" w:rsidP="00F22FD5">
            <w:pPr>
              <w:pStyle w:val="rowtabella0"/>
              <w:jc w:val="center"/>
              <w:rPr>
                <w:color w:val="002060"/>
              </w:rPr>
            </w:pPr>
            <w:r w:rsidRPr="008E4EE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DBFAE" w14:textId="77777777" w:rsidR="00A56B0E" w:rsidRPr="008E4EEA" w:rsidRDefault="00A56B0E" w:rsidP="00F22FD5">
            <w:pPr>
              <w:pStyle w:val="rowtabella0"/>
              <w:jc w:val="center"/>
              <w:rPr>
                <w:color w:val="002060"/>
              </w:rPr>
            </w:pPr>
            <w:r w:rsidRPr="008E4EEA">
              <w:rPr>
                <w:color w:val="002060"/>
              </w:rPr>
              <w:t>0</w:t>
            </w:r>
          </w:p>
        </w:tc>
      </w:tr>
      <w:tr w:rsidR="00A56B0E" w:rsidRPr="008E4EEA" w14:paraId="1D1259F2"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69634" w14:textId="77777777" w:rsidR="00A56B0E" w:rsidRPr="008E4EEA" w:rsidRDefault="00A56B0E" w:rsidP="00F22FD5">
            <w:pPr>
              <w:pStyle w:val="rowtabella0"/>
              <w:rPr>
                <w:color w:val="002060"/>
              </w:rPr>
            </w:pPr>
            <w:r w:rsidRPr="008E4EE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D359D" w14:textId="77777777" w:rsidR="00A56B0E" w:rsidRPr="008E4EEA" w:rsidRDefault="00A56B0E" w:rsidP="00F22FD5">
            <w:pPr>
              <w:pStyle w:val="rowtabella0"/>
              <w:jc w:val="center"/>
              <w:rPr>
                <w:color w:val="002060"/>
              </w:rPr>
            </w:pPr>
            <w:r w:rsidRPr="008E4EE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E9103"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E1D26"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0F46D"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C739"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0B671" w14:textId="77777777" w:rsidR="00A56B0E" w:rsidRPr="008E4EEA" w:rsidRDefault="00A56B0E" w:rsidP="00F22FD5">
            <w:pPr>
              <w:pStyle w:val="rowtabella0"/>
              <w:jc w:val="center"/>
              <w:rPr>
                <w:color w:val="002060"/>
              </w:rPr>
            </w:pPr>
            <w:r w:rsidRPr="008E4EE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3D3A2" w14:textId="77777777" w:rsidR="00A56B0E" w:rsidRPr="008E4EEA" w:rsidRDefault="00A56B0E" w:rsidP="00F22FD5">
            <w:pPr>
              <w:pStyle w:val="rowtabella0"/>
              <w:jc w:val="center"/>
              <w:rPr>
                <w:color w:val="002060"/>
              </w:rPr>
            </w:pPr>
            <w:r w:rsidRPr="008E4EE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ACBBC" w14:textId="77777777" w:rsidR="00A56B0E" w:rsidRPr="008E4EEA" w:rsidRDefault="00A56B0E" w:rsidP="00F22FD5">
            <w:pPr>
              <w:pStyle w:val="rowtabella0"/>
              <w:jc w:val="center"/>
              <w:rPr>
                <w:color w:val="002060"/>
              </w:rPr>
            </w:pPr>
            <w:r w:rsidRPr="008E4EE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DBFC" w14:textId="77777777" w:rsidR="00A56B0E" w:rsidRPr="008E4EEA" w:rsidRDefault="00A56B0E" w:rsidP="00F22FD5">
            <w:pPr>
              <w:pStyle w:val="rowtabella0"/>
              <w:jc w:val="center"/>
              <w:rPr>
                <w:color w:val="002060"/>
              </w:rPr>
            </w:pPr>
            <w:r w:rsidRPr="008E4EEA">
              <w:rPr>
                <w:color w:val="002060"/>
              </w:rPr>
              <w:t>0</w:t>
            </w:r>
          </w:p>
        </w:tc>
      </w:tr>
      <w:tr w:rsidR="00A56B0E" w:rsidRPr="008E4EEA" w14:paraId="36492379"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115514" w14:textId="77777777" w:rsidR="00A56B0E" w:rsidRPr="008E4EEA" w:rsidRDefault="00A56B0E" w:rsidP="00F22FD5">
            <w:pPr>
              <w:pStyle w:val="rowtabella0"/>
              <w:rPr>
                <w:color w:val="002060"/>
              </w:rPr>
            </w:pPr>
            <w:r w:rsidRPr="008E4EEA">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9DB00" w14:textId="77777777" w:rsidR="00A56B0E" w:rsidRPr="008E4EEA" w:rsidRDefault="00A56B0E" w:rsidP="00F22FD5">
            <w:pPr>
              <w:pStyle w:val="rowtabella0"/>
              <w:jc w:val="center"/>
              <w:rPr>
                <w:color w:val="002060"/>
              </w:rPr>
            </w:pPr>
            <w:r w:rsidRPr="008E4EE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356B6" w14:textId="77777777" w:rsidR="00A56B0E" w:rsidRPr="008E4EEA" w:rsidRDefault="00A56B0E" w:rsidP="00F22FD5">
            <w:pPr>
              <w:pStyle w:val="rowtabella0"/>
              <w:jc w:val="center"/>
              <w:rPr>
                <w:color w:val="002060"/>
              </w:rPr>
            </w:pPr>
            <w:r w:rsidRPr="008E4EE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23112"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17F24"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76ECE"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2AFCD" w14:textId="77777777" w:rsidR="00A56B0E" w:rsidRPr="008E4EEA" w:rsidRDefault="00A56B0E" w:rsidP="00F22FD5">
            <w:pPr>
              <w:pStyle w:val="rowtabella0"/>
              <w:jc w:val="center"/>
              <w:rPr>
                <w:color w:val="002060"/>
              </w:rPr>
            </w:pPr>
            <w:r w:rsidRPr="008E4EE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F1295" w14:textId="77777777" w:rsidR="00A56B0E" w:rsidRPr="008E4EEA" w:rsidRDefault="00A56B0E" w:rsidP="00F22FD5">
            <w:pPr>
              <w:pStyle w:val="rowtabella0"/>
              <w:jc w:val="center"/>
              <w:rPr>
                <w:color w:val="002060"/>
              </w:rPr>
            </w:pPr>
            <w:r w:rsidRPr="008E4EE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8A011" w14:textId="77777777" w:rsidR="00A56B0E" w:rsidRPr="008E4EEA" w:rsidRDefault="00A56B0E" w:rsidP="00F22FD5">
            <w:pPr>
              <w:pStyle w:val="rowtabella0"/>
              <w:jc w:val="center"/>
              <w:rPr>
                <w:color w:val="002060"/>
              </w:rPr>
            </w:pPr>
            <w:r w:rsidRPr="008E4EE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8005" w14:textId="77777777" w:rsidR="00A56B0E" w:rsidRPr="008E4EEA" w:rsidRDefault="00A56B0E" w:rsidP="00F22FD5">
            <w:pPr>
              <w:pStyle w:val="rowtabella0"/>
              <w:jc w:val="center"/>
              <w:rPr>
                <w:color w:val="002060"/>
              </w:rPr>
            </w:pPr>
            <w:r w:rsidRPr="008E4EEA">
              <w:rPr>
                <w:color w:val="002060"/>
              </w:rPr>
              <w:t>0</w:t>
            </w:r>
          </w:p>
        </w:tc>
      </w:tr>
      <w:tr w:rsidR="00A56B0E" w:rsidRPr="008E4EEA" w14:paraId="37BF11BA"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E2A2EA" w14:textId="77777777" w:rsidR="00A56B0E" w:rsidRPr="008E4EEA" w:rsidRDefault="00A56B0E" w:rsidP="00F22FD5">
            <w:pPr>
              <w:pStyle w:val="rowtabella0"/>
              <w:rPr>
                <w:color w:val="002060"/>
              </w:rPr>
            </w:pPr>
            <w:r w:rsidRPr="008E4EEA">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0A933" w14:textId="77777777" w:rsidR="00A56B0E" w:rsidRPr="008E4EEA" w:rsidRDefault="00A56B0E" w:rsidP="00F22FD5">
            <w:pPr>
              <w:pStyle w:val="rowtabella0"/>
              <w:jc w:val="center"/>
              <w:rPr>
                <w:color w:val="002060"/>
              </w:rPr>
            </w:pPr>
            <w:r w:rsidRPr="008E4EE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7DA3A" w14:textId="77777777" w:rsidR="00A56B0E" w:rsidRPr="008E4EEA" w:rsidRDefault="00A56B0E" w:rsidP="00F22FD5">
            <w:pPr>
              <w:pStyle w:val="rowtabella0"/>
              <w:jc w:val="center"/>
              <w:rPr>
                <w:color w:val="002060"/>
              </w:rPr>
            </w:pPr>
            <w:r w:rsidRPr="008E4EE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BAE9A"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0104"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E3B3"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91D92" w14:textId="77777777" w:rsidR="00A56B0E" w:rsidRPr="008E4EEA" w:rsidRDefault="00A56B0E" w:rsidP="00F22FD5">
            <w:pPr>
              <w:pStyle w:val="rowtabella0"/>
              <w:jc w:val="center"/>
              <w:rPr>
                <w:color w:val="002060"/>
              </w:rPr>
            </w:pPr>
            <w:r w:rsidRPr="008E4EE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05830" w14:textId="77777777" w:rsidR="00A56B0E" w:rsidRPr="008E4EEA" w:rsidRDefault="00A56B0E" w:rsidP="00F22FD5">
            <w:pPr>
              <w:pStyle w:val="rowtabella0"/>
              <w:jc w:val="center"/>
              <w:rPr>
                <w:color w:val="002060"/>
              </w:rPr>
            </w:pPr>
            <w:r w:rsidRPr="008E4EE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DD83"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5CDA5" w14:textId="77777777" w:rsidR="00A56B0E" w:rsidRPr="008E4EEA" w:rsidRDefault="00A56B0E" w:rsidP="00F22FD5">
            <w:pPr>
              <w:pStyle w:val="rowtabella0"/>
              <w:jc w:val="center"/>
              <w:rPr>
                <w:color w:val="002060"/>
              </w:rPr>
            </w:pPr>
            <w:r w:rsidRPr="008E4EEA">
              <w:rPr>
                <w:color w:val="002060"/>
              </w:rPr>
              <w:t>0</w:t>
            </w:r>
          </w:p>
        </w:tc>
      </w:tr>
      <w:tr w:rsidR="00A56B0E" w:rsidRPr="008E4EEA" w14:paraId="12E87E43"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17DDCB" w14:textId="77777777" w:rsidR="00A56B0E" w:rsidRPr="008E4EEA" w:rsidRDefault="00A56B0E" w:rsidP="00F22FD5">
            <w:pPr>
              <w:pStyle w:val="rowtabella0"/>
              <w:rPr>
                <w:color w:val="002060"/>
              </w:rPr>
            </w:pPr>
            <w:r w:rsidRPr="008E4EEA">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48AB1" w14:textId="77777777" w:rsidR="00A56B0E" w:rsidRPr="008E4EEA" w:rsidRDefault="00A56B0E" w:rsidP="00F22FD5">
            <w:pPr>
              <w:pStyle w:val="rowtabella0"/>
              <w:jc w:val="center"/>
              <w:rPr>
                <w:color w:val="002060"/>
              </w:rPr>
            </w:pPr>
            <w:r w:rsidRPr="008E4EE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68E3"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9BC54"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EA0F"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231EB"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1D080" w14:textId="77777777" w:rsidR="00A56B0E" w:rsidRPr="008E4EEA" w:rsidRDefault="00A56B0E" w:rsidP="00F22FD5">
            <w:pPr>
              <w:pStyle w:val="rowtabella0"/>
              <w:jc w:val="center"/>
              <w:rPr>
                <w:color w:val="002060"/>
              </w:rPr>
            </w:pPr>
            <w:r w:rsidRPr="008E4EE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886F5" w14:textId="77777777" w:rsidR="00A56B0E" w:rsidRPr="008E4EEA" w:rsidRDefault="00A56B0E" w:rsidP="00F22FD5">
            <w:pPr>
              <w:pStyle w:val="rowtabella0"/>
              <w:jc w:val="center"/>
              <w:rPr>
                <w:color w:val="002060"/>
              </w:rPr>
            </w:pPr>
            <w:r w:rsidRPr="008E4EE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E3148"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56D8D" w14:textId="77777777" w:rsidR="00A56B0E" w:rsidRPr="008E4EEA" w:rsidRDefault="00A56B0E" w:rsidP="00F22FD5">
            <w:pPr>
              <w:pStyle w:val="rowtabella0"/>
              <w:jc w:val="center"/>
              <w:rPr>
                <w:color w:val="002060"/>
              </w:rPr>
            </w:pPr>
            <w:r w:rsidRPr="008E4EEA">
              <w:rPr>
                <w:color w:val="002060"/>
              </w:rPr>
              <w:t>0</w:t>
            </w:r>
          </w:p>
        </w:tc>
      </w:tr>
      <w:tr w:rsidR="00A56B0E" w:rsidRPr="008E4EEA" w14:paraId="6C3D34FA"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40811D" w14:textId="77777777" w:rsidR="00A56B0E" w:rsidRPr="008E4EEA" w:rsidRDefault="00A56B0E" w:rsidP="00F22FD5">
            <w:pPr>
              <w:pStyle w:val="rowtabella0"/>
              <w:rPr>
                <w:color w:val="002060"/>
              </w:rPr>
            </w:pPr>
            <w:r w:rsidRPr="008E4EEA">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63F41"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5750E" w14:textId="77777777" w:rsidR="00A56B0E" w:rsidRPr="008E4EEA" w:rsidRDefault="00A56B0E" w:rsidP="00F22FD5">
            <w:pPr>
              <w:pStyle w:val="rowtabella0"/>
              <w:jc w:val="center"/>
              <w:rPr>
                <w:color w:val="002060"/>
              </w:rPr>
            </w:pPr>
            <w:r w:rsidRPr="008E4EE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88F20"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78DF9"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E7102" w14:textId="77777777" w:rsidR="00A56B0E" w:rsidRPr="008E4EEA" w:rsidRDefault="00A56B0E" w:rsidP="00F22FD5">
            <w:pPr>
              <w:pStyle w:val="rowtabella0"/>
              <w:jc w:val="center"/>
              <w:rPr>
                <w:color w:val="002060"/>
              </w:rPr>
            </w:pPr>
            <w:r w:rsidRPr="008E4EE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234C3" w14:textId="77777777" w:rsidR="00A56B0E" w:rsidRPr="008E4EEA" w:rsidRDefault="00A56B0E" w:rsidP="00F22FD5">
            <w:pPr>
              <w:pStyle w:val="rowtabella0"/>
              <w:jc w:val="center"/>
              <w:rPr>
                <w:color w:val="002060"/>
              </w:rPr>
            </w:pPr>
            <w:r w:rsidRPr="008E4EE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F1147" w14:textId="77777777" w:rsidR="00A56B0E" w:rsidRPr="008E4EEA" w:rsidRDefault="00A56B0E" w:rsidP="00F22FD5">
            <w:pPr>
              <w:pStyle w:val="rowtabella0"/>
              <w:jc w:val="center"/>
              <w:rPr>
                <w:color w:val="002060"/>
              </w:rPr>
            </w:pPr>
            <w:r w:rsidRPr="008E4EE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6B4FA" w14:textId="77777777" w:rsidR="00A56B0E" w:rsidRPr="008E4EEA" w:rsidRDefault="00A56B0E" w:rsidP="00F22FD5">
            <w:pPr>
              <w:pStyle w:val="rowtabella0"/>
              <w:jc w:val="center"/>
              <w:rPr>
                <w:color w:val="002060"/>
              </w:rPr>
            </w:pPr>
            <w:r w:rsidRPr="008E4EE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988AD" w14:textId="77777777" w:rsidR="00A56B0E" w:rsidRPr="008E4EEA" w:rsidRDefault="00A56B0E" w:rsidP="00F22FD5">
            <w:pPr>
              <w:pStyle w:val="rowtabella0"/>
              <w:jc w:val="center"/>
              <w:rPr>
                <w:color w:val="002060"/>
              </w:rPr>
            </w:pPr>
            <w:r w:rsidRPr="008E4EEA">
              <w:rPr>
                <w:color w:val="002060"/>
              </w:rPr>
              <w:t>0</w:t>
            </w:r>
          </w:p>
        </w:tc>
      </w:tr>
      <w:tr w:rsidR="00A56B0E" w:rsidRPr="008E4EEA" w14:paraId="0185F6B6" w14:textId="77777777" w:rsidTr="00F22FD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265CC0" w14:textId="77777777" w:rsidR="00A56B0E" w:rsidRPr="008E4EEA" w:rsidRDefault="00A56B0E" w:rsidP="00F22FD5">
            <w:pPr>
              <w:pStyle w:val="rowtabella0"/>
              <w:rPr>
                <w:color w:val="002060"/>
              </w:rPr>
            </w:pPr>
            <w:r w:rsidRPr="008E4EE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0E406"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8B5D1" w14:textId="77777777" w:rsidR="00A56B0E" w:rsidRPr="008E4EEA" w:rsidRDefault="00A56B0E" w:rsidP="00F22FD5">
            <w:pPr>
              <w:pStyle w:val="rowtabella0"/>
              <w:jc w:val="center"/>
              <w:rPr>
                <w:color w:val="002060"/>
              </w:rPr>
            </w:pPr>
            <w:r w:rsidRPr="008E4EE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3D23D"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5AA8"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3B979"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F13A6" w14:textId="77777777" w:rsidR="00A56B0E" w:rsidRPr="008E4EEA" w:rsidRDefault="00A56B0E" w:rsidP="00F22FD5">
            <w:pPr>
              <w:pStyle w:val="rowtabella0"/>
              <w:jc w:val="center"/>
              <w:rPr>
                <w:color w:val="002060"/>
              </w:rPr>
            </w:pPr>
            <w:r w:rsidRPr="008E4EE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1A617" w14:textId="77777777" w:rsidR="00A56B0E" w:rsidRPr="008E4EEA" w:rsidRDefault="00A56B0E" w:rsidP="00F22FD5">
            <w:pPr>
              <w:pStyle w:val="rowtabella0"/>
              <w:jc w:val="center"/>
              <w:rPr>
                <w:color w:val="002060"/>
              </w:rPr>
            </w:pPr>
            <w:r w:rsidRPr="008E4EE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D9195"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B0B6" w14:textId="77777777" w:rsidR="00A56B0E" w:rsidRPr="008E4EEA" w:rsidRDefault="00A56B0E" w:rsidP="00F22FD5">
            <w:pPr>
              <w:pStyle w:val="rowtabella0"/>
              <w:jc w:val="center"/>
              <w:rPr>
                <w:color w:val="002060"/>
              </w:rPr>
            </w:pPr>
            <w:r w:rsidRPr="008E4EEA">
              <w:rPr>
                <w:color w:val="002060"/>
              </w:rPr>
              <w:t>0</w:t>
            </w:r>
          </w:p>
        </w:tc>
      </w:tr>
    </w:tbl>
    <w:p w14:paraId="0B564743" w14:textId="77777777" w:rsidR="00A56B0E" w:rsidRPr="008E4EEA" w:rsidRDefault="00A56B0E" w:rsidP="00A56B0E">
      <w:pPr>
        <w:pStyle w:val="breakline"/>
        <w:rPr>
          <w:rFonts w:eastAsiaTheme="minorEastAsia"/>
          <w:color w:val="002060"/>
        </w:rPr>
      </w:pPr>
    </w:p>
    <w:p w14:paraId="07F89DBE" w14:textId="77777777" w:rsidR="00A56B0E" w:rsidRPr="008E4EEA" w:rsidRDefault="00A56B0E" w:rsidP="00A56B0E">
      <w:pPr>
        <w:pStyle w:val="breakline"/>
        <w:rPr>
          <w:color w:val="002060"/>
        </w:rPr>
      </w:pPr>
    </w:p>
    <w:p w14:paraId="67C833FB" w14:textId="77777777" w:rsidR="00A56B0E" w:rsidRPr="008E4EEA" w:rsidRDefault="00A56B0E" w:rsidP="00A56B0E">
      <w:pPr>
        <w:pStyle w:val="sottotitolocampionato10"/>
        <w:rPr>
          <w:color w:val="002060"/>
        </w:rPr>
      </w:pPr>
      <w:r w:rsidRPr="008E4EE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6B0E" w:rsidRPr="008E4EEA" w14:paraId="76900372" w14:textId="77777777" w:rsidTr="00F22FD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F0BCB" w14:textId="77777777" w:rsidR="00A56B0E" w:rsidRPr="008E4EEA" w:rsidRDefault="00A56B0E" w:rsidP="00F22FD5">
            <w:pPr>
              <w:pStyle w:val="headertabella0"/>
              <w:rPr>
                <w:color w:val="002060"/>
              </w:rPr>
            </w:pPr>
            <w:r w:rsidRPr="008E4EE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42E1B" w14:textId="77777777" w:rsidR="00A56B0E" w:rsidRPr="008E4EEA" w:rsidRDefault="00A56B0E" w:rsidP="00F22FD5">
            <w:pPr>
              <w:pStyle w:val="headertabella0"/>
              <w:rPr>
                <w:color w:val="002060"/>
              </w:rPr>
            </w:pPr>
            <w:r w:rsidRPr="008E4EE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9A6F5" w14:textId="77777777" w:rsidR="00A56B0E" w:rsidRPr="008E4EEA" w:rsidRDefault="00A56B0E" w:rsidP="00F22FD5">
            <w:pPr>
              <w:pStyle w:val="headertabella0"/>
              <w:rPr>
                <w:color w:val="002060"/>
              </w:rPr>
            </w:pPr>
            <w:r w:rsidRPr="008E4EE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70D73" w14:textId="77777777" w:rsidR="00A56B0E" w:rsidRPr="008E4EEA" w:rsidRDefault="00A56B0E" w:rsidP="00F22FD5">
            <w:pPr>
              <w:pStyle w:val="headertabella0"/>
              <w:rPr>
                <w:color w:val="002060"/>
              </w:rPr>
            </w:pPr>
            <w:r w:rsidRPr="008E4EE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BC5C5" w14:textId="77777777" w:rsidR="00A56B0E" w:rsidRPr="008E4EEA" w:rsidRDefault="00A56B0E" w:rsidP="00F22FD5">
            <w:pPr>
              <w:pStyle w:val="headertabella0"/>
              <w:rPr>
                <w:color w:val="002060"/>
              </w:rPr>
            </w:pPr>
            <w:r w:rsidRPr="008E4EE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F2455" w14:textId="77777777" w:rsidR="00A56B0E" w:rsidRPr="008E4EEA" w:rsidRDefault="00A56B0E" w:rsidP="00F22FD5">
            <w:pPr>
              <w:pStyle w:val="headertabella0"/>
              <w:rPr>
                <w:color w:val="002060"/>
              </w:rPr>
            </w:pPr>
            <w:r w:rsidRPr="008E4EE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19DD4" w14:textId="77777777" w:rsidR="00A56B0E" w:rsidRPr="008E4EEA" w:rsidRDefault="00A56B0E" w:rsidP="00F22FD5">
            <w:pPr>
              <w:pStyle w:val="headertabella0"/>
              <w:rPr>
                <w:color w:val="002060"/>
              </w:rPr>
            </w:pPr>
            <w:r w:rsidRPr="008E4EE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0BCC3" w14:textId="77777777" w:rsidR="00A56B0E" w:rsidRPr="008E4EEA" w:rsidRDefault="00A56B0E" w:rsidP="00F22FD5">
            <w:pPr>
              <w:pStyle w:val="headertabella0"/>
              <w:rPr>
                <w:color w:val="002060"/>
              </w:rPr>
            </w:pPr>
            <w:r w:rsidRPr="008E4EE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64A25" w14:textId="77777777" w:rsidR="00A56B0E" w:rsidRPr="008E4EEA" w:rsidRDefault="00A56B0E" w:rsidP="00F22FD5">
            <w:pPr>
              <w:pStyle w:val="headertabella0"/>
              <w:rPr>
                <w:color w:val="002060"/>
              </w:rPr>
            </w:pPr>
            <w:r w:rsidRPr="008E4EE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76E51" w14:textId="77777777" w:rsidR="00A56B0E" w:rsidRPr="008E4EEA" w:rsidRDefault="00A56B0E" w:rsidP="00F22FD5">
            <w:pPr>
              <w:pStyle w:val="headertabella0"/>
              <w:rPr>
                <w:color w:val="002060"/>
              </w:rPr>
            </w:pPr>
            <w:r w:rsidRPr="008E4EEA">
              <w:rPr>
                <w:color w:val="002060"/>
              </w:rPr>
              <w:t>PE</w:t>
            </w:r>
          </w:p>
        </w:tc>
      </w:tr>
      <w:tr w:rsidR="00A56B0E" w:rsidRPr="008E4EEA" w14:paraId="3C052A99" w14:textId="77777777" w:rsidTr="00F22FD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E12D85" w14:textId="77777777" w:rsidR="00A56B0E" w:rsidRPr="008E4EEA" w:rsidRDefault="00A56B0E" w:rsidP="00F22FD5">
            <w:pPr>
              <w:pStyle w:val="rowtabella0"/>
              <w:rPr>
                <w:color w:val="002060"/>
              </w:rPr>
            </w:pPr>
            <w:r w:rsidRPr="008E4EEA">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F999" w14:textId="77777777" w:rsidR="00A56B0E" w:rsidRPr="008E4EEA" w:rsidRDefault="00A56B0E" w:rsidP="00F22FD5">
            <w:pPr>
              <w:pStyle w:val="rowtabella0"/>
              <w:jc w:val="center"/>
              <w:rPr>
                <w:color w:val="002060"/>
              </w:rPr>
            </w:pPr>
            <w:r w:rsidRPr="008E4EE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3117E"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2B702" w14:textId="77777777" w:rsidR="00A56B0E" w:rsidRPr="008E4EEA" w:rsidRDefault="00A56B0E" w:rsidP="00F22FD5">
            <w:pPr>
              <w:pStyle w:val="rowtabella0"/>
              <w:jc w:val="center"/>
              <w:rPr>
                <w:color w:val="002060"/>
              </w:rPr>
            </w:pPr>
            <w:r w:rsidRPr="008E4EE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B653"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4586"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0870" w14:textId="77777777" w:rsidR="00A56B0E" w:rsidRPr="008E4EEA" w:rsidRDefault="00A56B0E" w:rsidP="00F22FD5">
            <w:pPr>
              <w:pStyle w:val="rowtabella0"/>
              <w:jc w:val="center"/>
              <w:rPr>
                <w:color w:val="002060"/>
              </w:rPr>
            </w:pPr>
            <w:r w:rsidRPr="008E4EEA">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E73C0" w14:textId="77777777" w:rsidR="00A56B0E" w:rsidRPr="008E4EEA" w:rsidRDefault="00A56B0E" w:rsidP="00F22FD5">
            <w:pPr>
              <w:pStyle w:val="rowtabella0"/>
              <w:jc w:val="center"/>
              <w:rPr>
                <w:color w:val="002060"/>
              </w:rPr>
            </w:pPr>
            <w:r w:rsidRPr="008E4EE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5608" w14:textId="77777777" w:rsidR="00A56B0E" w:rsidRPr="008E4EEA" w:rsidRDefault="00A56B0E" w:rsidP="00F22FD5">
            <w:pPr>
              <w:pStyle w:val="rowtabella0"/>
              <w:jc w:val="center"/>
              <w:rPr>
                <w:color w:val="002060"/>
              </w:rPr>
            </w:pPr>
            <w:r w:rsidRPr="008E4EE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3D1B" w14:textId="77777777" w:rsidR="00A56B0E" w:rsidRPr="008E4EEA" w:rsidRDefault="00A56B0E" w:rsidP="00F22FD5">
            <w:pPr>
              <w:pStyle w:val="rowtabella0"/>
              <w:jc w:val="center"/>
              <w:rPr>
                <w:color w:val="002060"/>
              </w:rPr>
            </w:pPr>
            <w:r w:rsidRPr="008E4EEA">
              <w:rPr>
                <w:color w:val="002060"/>
              </w:rPr>
              <w:t>1</w:t>
            </w:r>
          </w:p>
        </w:tc>
      </w:tr>
      <w:tr w:rsidR="00A56B0E" w:rsidRPr="008E4EEA" w14:paraId="5DA29EAF"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3FF7BD" w14:textId="77777777" w:rsidR="00A56B0E" w:rsidRPr="008E4EEA" w:rsidRDefault="00A56B0E" w:rsidP="00F22FD5">
            <w:pPr>
              <w:pStyle w:val="rowtabella0"/>
              <w:rPr>
                <w:color w:val="002060"/>
              </w:rPr>
            </w:pPr>
            <w:r w:rsidRPr="008E4EE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FE46E" w14:textId="77777777" w:rsidR="00A56B0E" w:rsidRPr="008E4EEA" w:rsidRDefault="00A56B0E" w:rsidP="00F22FD5">
            <w:pPr>
              <w:pStyle w:val="rowtabella0"/>
              <w:jc w:val="center"/>
              <w:rPr>
                <w:color w:val="002060"/>
              </w:rPr>
            </w:pPr>
            <w:r w:rsidRPr="008E4EE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107A"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3DADC"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FE8CA"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25011"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68F58" w14:textId="77777777" w:rsidR="00A56B0E" w:rsidRPr="008E4EEA" w:rsidRDefault="00A56B0E" w:rsidP="00F22FD5">
            <w:pPr>
              <w:pStyle w:val="rowtabella0"/>
              <w:jc w:val="center"/>
              <w:rPr>
                <w:color w:val="002060"/>
              </w:rPr>
            </w:pPr>
            <w:r w:rsidRPr="008E4EE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5DD6A" w14:textId="77777777" w:rsidR="00A56B0E" w:rsidRPr="008E4EEA" w:rsidRDefault="00A56B0E" w:rsidP="00F22FD5">
            <w:pPr>
              <w:pStyle w:val="rowtabella0"/>
              <w:jc w:val="center"/>
              <w:rPr>
                <w:color w:val="002060"/>
              </w:rPr>
            </w:pPr>
            <w:r w:rsidRPr="008E4EE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BF90F" w14:textId="77777777" w:rsidR="00A56B0E" w:rsidRPr="008E4EEA" w:rsidRDefault="00A56B0E" w:rsidP="00F22FD5">
            <w:pPr>
              <w:pStyle w:val="rowtabella0"/>
              <w:jc w:val="center"/>
              <w:rPr>
                <w:color w:val="002060"/>
              </w:rPr>
            </w:pPr>
            <w:r w:rsidRPr="008E4EE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E8E37" w14:textId="77777777" w:rsidR="00A56B0E" w:rsidRPr="008E4EEA" w:rsidRDefault="00A56B0E" w:rsidP="00F22FD5">
            <w:pPr>
              <w:pStyle w:val="rowtabella0"/>
              <w:jc w:val="center"/>
              <w:rPr>
                <w:color w:val="002060"/>
              </w:rPr>
            </w:pPr>
            <w:r w:rsidRPr="008E4EEA">
              <w:rPr>
                <w:color w:val="002060"/>
              </w:rPr>
              <w:t>0</w:t>
            </w:r>
          </w:p>
        </w:tc>
      </w:tr>
      <w:tr w:rsidR="00A56B0E" w:rsidRPr="008E4EEA" w14:paraId="3136BE9E"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E7D16" w14:textId="77777777" w:rsidR="00A56B0E" w:rsidRPr="008E4EEA" w:rsidRDefault="00A56B0E" w:rsidP="00F22FD5">
            <w:pPr>
              <w:pStyle w:val="rowtabella0"/>
              <w:rPr>
                <w:color w:val="002060"/>
              </w:rPr>
            </w:pPr>
            <w:r w:rsidRPr="008E4EEA">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182D8" w14:textId="77777777" w:rsidR="00A56B0E" w:rsidRPr="008E4EEA" w:rsidRDefault="00A56B0E" w:rsidP="00F22FD5">
            <w:pPr>
              <w:pStyle w:val="rowtabella0"/>
              <w:jc w:val="center"/>
              <w:rPr>
                <w:color w:val="002060"/>
              </w:rPr>
            </w:pPr>
            <w:r w:rsidRPr="008E4EE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567BE"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C49C" w14:textId="77777777" w:rsidR="00A56B0E" w:rsidRPr="008E4EEA" w:rsidRDefault="00A56B0E" w:rsidP="00F22FD5">
            <w:pPr>
              <w:pStyle w:val="rowtabella0"/>
              <w:jc w:val="center"/>
              <w:rPr>
                <w:color w:val="002060"/>
              </w:rPr>
            </w:pPr>
            <w:r w:rsidRPr="008E4EE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4D51" w14:textId="77777777" w:rsidR="00A56B0E" w:rsidRPr="008E4EEA" w:rsidRDefault="00A56B0E" w:rsidP="00F22FD5">
            <w:pPr>
              <w:pStyle w:val="rowtabella0"/>
              <w:jc w:val="center"/>
              <w:rPr>
                <w:color w:val="002060"/>
              </w:rPr>
            </w:pPr>
            <w:r w:rsidRPr="008E4EE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B028F"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CB2B" w14:textId="77777777" w:rsidR="00A56B0E" w:rsidRPr="008E4EEA" w:rsidRDefault="00A56B0E" w:rsidP="00F22FD5">
            <w:pPr>
              <w:pStyle w:val="rowtabella0"/>
              <w:jc w:val="center"/>
              <w:rPr>
                <w:color w:val="002060"/>
              </w:rPr>
            </w:pPr>
            <w:r w:rsidRPr="008E4EE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F256" w14:textId="77777777" w:rsidR="00A56B0E" w:rsidRPr="008E4EEA" w:rsidRDefault="00A56B0E" w:rsidP="00F22FD5">
            <w:pPr>
              <w:pStyle w:val="rowtabella0"/>
              <w:jc w:val="center"/>
              <w:rPr>
                <w:color w:val="002060"/>
              </w:rPr>
            </w:pPr>
            <w:r w:rsidRPr="008E4EE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88C2F"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6B0BB" w14:textId="77777777" w:rsidR="00A56B0E" w:rsidRPr="008E4EEA" w:rsidRDefault="00A56B0E" w:rsidP="00F22FD5">
            <w:pPr>
              <w:pStyle w:val="rowtabella0"/>
              <w:jc w:val="center"/>
              <w:rPr>
                <w:color w:val="002060"/>
              </w:rPr>
            </w:pPr>
            <w:r w:rsidRPr="008E4EEA">
              <w:rPr>
                <w:color w:val="002060"/>
              </w:rPr>
              <w:t>0</w:t>
            </w:r>
          </w:p>
        </w:tc>
      </w:tr>
      <w:tr w:rsidR="00A56B0E" w:rsidRPr="008E4EEA" w14:paraId="0A4F2F51"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B6E38" w14:textId="77777777" w:rsidR="00A56B0E" w:rsidRPr="008E4EEA" w:rsidRDefault="00A56B0E" w:rsidP="00F22FD5">
            <w:pPr>
              <w:pStyle w:val="rowtabella0"/>
              <w:rPr>
                <w:color w:val="002060"/>
              </w:rPr>
            </w:pPr>
            <w:r w:rsidRPr="008E4EE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02460" w14:textId="77777777" w:rsidR="00A56B0E" w:rsidRPr="008E4EEA" w:rsidRDefault="00A56B0E" w:rsidP="00F22FD5">
            <w:pPr>
              <w:pStyle w:val="rowtabella0"/>
              <w:jc w:val="center"/>
              <w:rPr>
                <w:color w:val="002060"/>
              </w:rPr>
            </w:pPr>
            <w:r w:rsidRPr="008E4EE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03C09"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BF1D8"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DDBB"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4F37" w14:textId="77777777" w:rsidR="00A56B0E" w:rsidRPr="008E4EEA" w:rsidRDefault="00A56B0E" w:rsidP="00F22FD5">
            <w:pPr>
              <w:pStyle w:val="rowtabella0"/>
              <w:jc w:val="center"/>
              <w:rPr>
                <w:color w:val="002060"/>
              </w:rPr>
            </w:pPr>
            <w:r w:rsidRPr="008E4EE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7A342" w14:textId="77777777" w:rsidR="00A56B0E" w:rsidRPr="008E4EEA" w:rsidRDefault="00A56B0E" w:rsidP="00F22FD5">
            <w:pPr>
              <w:pStyle w:val="rowtabella0"/>
              <w:jc w:val="center"/>
              <w:rPr>
                <w:color w:val="002060"/>
              </w:rPr>
            </w:pPr>
            <w:r w:rsidRPr="008E4EE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EF040" w14:textId="77777777" w:rsidR="00A56B0E" w:rsidRPr="008E4EEA" w:rsidRDefault="00A56B0E" w:rsidP="00F22FD5">
            <w:pPr>
              <w:pStyle w:val="rowtabella0"/>
              <w:jc w:val="center"/>
              <w:rPr>
                <w:color w:val="002060"/>
              </w:rPr>
            </w:pPr>
            <w:r w:rsidRPr="008E4EE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6F7E" w14:textId="77777777" w:rsidR="00A56B0E" w:rsidRPr="008E4EEA" w:rsidRDefault="00A56B0E" w:rsidP="00F22FD5">
            <w:pPr>
              <w:pStyle w:val="rowtabella0"/>
              <w:jc w:val="center"/>
              <w:rPr>
                <w:color w:val="002060"/>
              </w:rPr>
            </w:pPr>
            <w:r w:rsidRPr="008E4EE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8D6A4" w14:textId="77777777" w:rsidR="00A56B0E" w:rsidRPr="008E4EEA" w:rsidRDefault="00A56B0E" w:rsidP="00F22FD5">
            <w:pPr>
              <w:pStyle w:val="rowtabella0"/>
              <w:jc w:val="center"/>
              <w:rPr>
                <w:color w:val="002060"/>
              </w:rPr>
            </w:pPr>
            <w:r w:rsidRPr="008E4EEA">
              <w:rPr>
                <w:color w:val="002060"/>
              </w:rPr>
              <w:t>0</w:t>
            </w:r>
          </w:p>
        </w:tc>
      </w:tr>
      <w:tr w:rsidR="00A56B0E" w:rsidRPr="008E4EEA" w14:paraId="2076B6AF" w14:textId="77777777" w:rsidTr="00F22FD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D6F2D2" w14:textId="77777777" w:rsidR="00A56B0E" w:rsidRPr="008E4EEA" w:rsidRDefault="00A56B0E" w:rsidP="00F22FD5">
            <w:pPr>
              <w:pStyle w:val="rowtabella0"/>
              <w:rPr>
                <w:color w:val="002060"/>
              </w:rPr>
            </w:pPr>
            <w:r w:rsidRPr="008E4EE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2533"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5F73C"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A8D3D" w14:textId="77777777" w:rsidR="00A56B0E" w:rsidRPr="008E4EEA" w:rsidRDefault="00A56B0E" w:rsidP="00F22FD5">
            <w:pPr>
              <w:pStyle w:val="rowtabella0"/>
              <w:jc w:val="center"/>
              <w:rPr>
                <w:color w:val="002060"/>
              </w:rPr>
            </w:pPr>
            <w:r w:rsidRPr="008E4EE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95232"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33DBA" w14:textId="77777777" w:rsidR="00A56B0E" w:rsidRPr="008E4EEA" w:rsidRDefault="00A56B0E" w:rsidP="00F22FD5">
            <w:pPr>
              <w:pStyle w:val="rowtabella0"/>
              <w:jc w:val="center"/>
              <w:rPr>
                <w:color w:val="002060"/>
              </w:rPr>
            </w:pPr>
            <w:r w:rsidRPr="008E4EE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3E243" w14:textId="77777777" w:rsidR="00A56B0E" w:rsidRPr="008E4EEA" w:rsidRDefault="00A56B0E" w:rsidP="00F22FD5">
            <w:pPr>
              <w:pStyle w:val="rowtabella0"/>
              <w:jc w:val="center"/>
              <w:rPr>
                <w:color w:val="002060"/>
              </w:rPr>
            </w:pPr>
            <w:r w:rsidRPr="008E4EE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BE813" w14:textId="77777777" w:rsidR="00A56B0E" w:rsidRPr="008E4EEA" w:rsidRDefault="00A56B0E" w:rsidP="00F22FD5">
            <w:pPr>
              <w:pStyle w:val="rowtabella0"/>
              <w:jc w:val="center"/>
              <w:rPr>
                <w:color w:val="002060"/>
              </w:rPr>
            </w:pPr>
            <w:r w:rsidRPr="008E4EE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30289" w14:textId="77777777" w:rsidR="00A56B0E" w:rsidRPr="008E4EEA" w:rsidRDefault="00A56B0E" w:rsidP="00F22FD5">
            <w:pPr>
              <w:pStyle w:val="rowtabella0"/>
              <w:jc w:val="center"/>
              <w:rPr>
                <w:color w:val="002060"/>
              </w:rPr>
            </w:pPr>
            <w:r w:rsidRPr="008E4EE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50F3E" w14:textId="77777777" w:rsidR="00A56B0E" w:rsidRPr="008E4EEA" w:rsidRDefault="00A56B0E" w:rsidP="00F22FD5">
            <w:pPr>
              <w:pStyle w:val="rowtabella0"/>
              <w:jc w:val="center"/>
              <w:rPr>
                <w:color w:val="002060"/>
              </w:rPr>
            </w:pPr>
            <w:r w:rsidRPr="008E4EEA">
              <w:rPr>
                <w:color w:val="002060"/>
              </w:rPr>
              <w:t>0</w:t>
            </w:r>
          </w:p>
        </w:tc>
      </w:tr>
      <w:tr w:rsidR="00A56B0E" w:rsidRPr="008E4EEA" w14:paraId="60628792" w14:textId="77777777" w:rsidTr="00F22FD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4B267A" w14:textId="77777777" w:rsidR="00A56B0E" w:rsidRPr="008E4EEA" w:rsidRDefault="00A56B0E" w:rsidP="00F22FD5">
            <w:pPr>
              <w:pStyle w:val="rowtabella0"/>
              <w:rPr>
                <w:color w:val="002060"/>
              </w:rPr>
            </w:pPr>
            <w:r w:rsidRPr="008E4EEA">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FD410" w14:textId="77777777" w:rsidR="00A56B0E" w:rsidRPr="008E4EEA" w:rsidRDefault="00A56B0E" w:rsidP="00F22FD5">
            <w:pPr>
              <w:pStyle w:val="rowtabella0"/>
              <w:jc w:val="center"/>
              <w:rPr>
                <w:color w:val="002060"/>
              </w:rPr>
            </w:pPr>
            <w:r w:rsidRPr="008E4EE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73711" w14:textId="77777777" w:rsidR="00A56B0E" w:rsidRPr="008E4EEA" w:rsidRDefault="00A56B0E" w:rsidP="00F22FD5">
            <w:pPr>
              <w:pStyle w:val="rowtabella0"/>
              <w:jc w:val="center"/>
              <w:rPr>
                <w:color w:val="002060"/>
              </w:rPr>
            </w:pPr>
            <w:r w:rsidRPr="008E4EE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4512" w14:textId="77777777" w:rsidR="00A56B0E" w:rsidRPr="008E4EEA" w:rsidRDefault="00A56B0E" w:rsidP="00F22FD5">
            <w:pPr>
              <w:pStyle w:val="rowtabella0"/>
              <w:jc w:val="center"/>
              <w:rPr>
                <w:color w:val="002060"/>
              </w:rPr>
            </w:pPr>
            <w:r w:rsidRPr="008E4EE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785D" w14:textId="77777777" w:rsidR="00A56B0E" w:rsidRPr="008E4EEA" w:rsidRDefault="00A56B0E" w:rsidP="00F22FD5">
            <w:pPr>
              <w:pStyle w:val="rowtabella0"/>
              <w:jc w:val="center"/>
              <w:rPr>
                <w:color w:val="002060"/>
              </w:rPr>
            </w:pPr>
            <w:r w:rsidRPr="008E4EE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C63CD" w14:textId="77777777" w:rsidR="00A56B0E" w:rsidRPr="008E4EEA" w:rsidRDefault="00A56B0E" w:rsidP="00F22FD5">
            <w:pPr>
              <w:pStyle w:val="rowtabella0"/>
              <w:jc w:val="center"/>
              <w:rPr>
                <w:color w:val="002060"/>
              </w:rPr>
            </w:pPr>
            <w:r w:rsidRPr="008E4EE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72AF" w14:textId="77777777" w:rsidR="00A56B0E" w:rsidRPr="008E4EEA" w:rsidRDefault="00A56B0E" w:rsidP="00F22FD5">
            <w:pPr>
              <w:pStyle w:val="rowtabella0"/>
              <w:jc w:val="center"/>
              <w:rPr>
                <w:color w:val="002060"/>
              </w:rPr>
            </w:pPr>
            <w:r w:rsidRPr="008E4EE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57ACA" w14:textId="77777777" w:rsidR="00A56B0E" w:rsidRPr="008E4EEA" w:rsidRDefault="00A56B0E" w:rsidP="00F22FD5">
            <w:pPr>
              <w:pStyle w:val="rowtabella0"/>
              <w:jc w:val="center"/>
              <w:rPr>
                <w:color w:val="002060"/>
              </w:rPr>
            </w:pPr>
            <w:r w:rsidRPr="008E4EEA">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81B5" w14:textId="77777777" w:rsidR="00A56B0E" w:rsidRPr="008E4EEA" w:rsidRDefault="00A56B0E" w:rsidP="00F22FD5">
            <w:pPr>
              <w:pStyle w:val="rowtabella0"/>
              <w:jc w:val="center"/>
              <w:rPr>
                <w:color w:val="002060"/>
              </w:rPr>
            </w:pPr>
            <w:r w:rsidRPr="008E4EE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0CCEE" w14:textId="77777777" w:rsidR="00A56B0E" w:rsidRPr="008E4EEA" w:rsidRDefault="00A56B0E" w:rsidP="00F22FD5">
            <w:pPr>
              <w:pStyle w:val="rowtabella0"/>
              <w:jc w:val="center"/>
              <w:rPr>
                <w:color w:val="002060"/>
              </w:rPr>
            </w:pPr>
            <w:r w:rsidRPr="008E4EEA">
              <w:rPr>
                <w:color w:val="002060"/>
              </w:rPr>
              <w:t>0</w:t>
            </w:r>
          </w:p>
        </w:tc>
      </w:tr>
    </w:tbl>
    <w:p w14:paraId="0FC93B85" w14:textId="77777777" w:rsidR="008D47EC" w:rsidRPr="00687226" w:rsidRDefault="008D47EC" w:rsidP="008D47EC">
      <w:pPr>
        <w:pStyle w:val="breakline"/>
        <w:rPr>
          <w:color w:val="002060"/>
        </w:rPr>
      </w:pPr>
    </w:p>
    <w:bookmarkEnd w:id="7"/>
    <w:p w14:paraId="7261CBBF" w14:textId="77777777" w:rsidR="00BF4A38" w:rsidRDefault="00BF4A38" w:rsidP="00BF4A38">
      <w:pPr>
        <w:pStyle w:val="breakline"/>
      </w:pPr>
    </w:p>
    <w:p w14:paraId="28453BB2" w14:textId="4D8DAF45" w:rsidR="00BF4A38" w:rsidRPr="00BF4A38" w:rsidRDefault="00BF4A38" w:rsidP="00BF4A38">
      <w:pPr>
        <w:pStyle w:val="breakline"/>
        <w:rPr>
          <w:rFonts w:eastAsiaTheme="minorEastAsia"/>
          <w:color w:val="002060"/>
        </w:rPr>
      </w:pPr>
    </w:p>
    <w:p w14:paraId="4F89C4BB" w14:textId="77777777" w:rsidR="00BF4A38" w:rsidRPr="00BF4A38" w:rsidRDefault="00BF4A38" w:rsidP="00BF4A38">
      <w:pPr>
        <w:pStyle w:val="breakline"/>
        <w:rPr>
          <w:rFonts w:eastAsiaTheme="minorEastAsia"/>
          <w:color w:val="002060"/>
        </w:rPr>
      </w:pPr>
    </w:p>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4860CB17"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8D47EC" w:rsidRPr="008D47EC">
        <w:rPr>
          <w:rFonts w:ascii="Arial" w:hAnsi="Arial" w:cs="Arial"/>
          <w:b/>
          <w:bCs/>
          <w:color w:val="002060"/>
        </w:rPr>
        <w:t>14</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lastRenderedPageBreak/>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pec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174D9C5C"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A56B0E">
        <w:rPr>
          <w:b/>
          <w:color w:val="002060"/>
          <w:u w:val="single"/>
        </w:rPr>
        <w:t>28</w:t>
      </w:r>
      <w:r w:rsidR="00830450" w:rsidRPr="000039D0">
        <w:rPr>
          <w:b/>
          <w:color w:val="002060"/>
          <w:u w:val="single"/>
        </w:rPr>
        <w:t>/</w:t>
      </w:r>
      <w:r w:rsidR="00496B75">
        <w:rPr>
          <w:b/>
          <w:color w:val="002060"/>
          <w:u w:val="single"/>
        </w:rPr>
        <w:t>0</w:t>
      </w:r>
      <w:r w:rsidR="00641F6F">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FEBBE" w14:textId="77777777" w:rsidR="00B91BB9" w:rsidRDefault="00B91BB9">
      <w:r>
        <w:separator/>
      </w:r>
    </w:p>
  </w:endnote>
  <w:endnote w:type="continuationSeparator" w:id="0">
    <w:p w14:paraId="3ABB431C" w14:textId="77777777" w:rsidR="00B91BB9" w:rsidRDefault="00B91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2D170E38"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0012D3">
      <w:rPr>
        <w:rStyle w:val="Numeropagina"/>
        <w:rFonts w:ascii="Arial" w:hAnsi="Arial" w:cs="Arial"/>
        <w:noProof/>
        <w:color w:val="002060"/>
      </w:rPr>
      <w:t>6</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56B0E">
      <w:rPr>
        <w:rStyle w:val="Numeropagina"/>
        <w:rFonts w:ascii="Arial" w:hAnsi="Arial" w:cs="Arial"/>
        <w:color w:val="002060"/>
      </w:rPr>
      <w:t>70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2D3A9" w14:textId="77777777" w:rsidR="00B91BB9" w:rsidRDefault="00B91BB9">
      <w:r>
        <w:separator/>
      </w:r>
    </w:p>
  </w:footnote>
  <w:footnote w:type="continuationSeparator" w:id="0">
    <w:p w14:paraId="614F2244" w14:textId="77777777" w:rsidR="00B91BB9" w:rsidRDefault="00B91B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2D3"/>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3CA"/>
    <w:rsid w:val="005603DE"/>
    <w:rsid w:val="005613C1"/>
    <w:rsid w:val="00561C0D"/>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6B0E"/>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34FA"/>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B9"/>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368"/>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6372C-A322-49E2-B595-CBE6EF27C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6</Pages>
  <Words>1447</Words>
  <Characters>8250</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9678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2022-01-29T09:43:00Z</cp:lastPrinted>
  <dcterms:created xsi:type="dcterms:W3CDTF">2022-02-28T13:58:00Z</dcterms:created>
  <dcterms:modified xsi:type="dcterms:W3CDTF">2022-02-28T13:58:00Z</dcterms:modified>
</cp:coreProperties>
</file>