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28C079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61C0D">
              <w:rPr>
                <w:rFonts w:ascii="Arial" w:hAnsi="Arial" w:cs="Arial"/>
                <w:color w:val="002060"/>
                <w:sz w:val="40"/>
                <w:szCs w:val="40"/>
              </w:rPr>
              <w:t>7</w:t>
            </w:r>
            <w:r w:rsidR="00734B93">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34B93">
              <w:rPr>
                <w:rFonts w:ascii="Arial" w:hAnsi="Arial" w:cs="Arial"/>
                <w:color w:val="002060"/>
                <w:sz w:val="40"/>
                <w:szCs w:val="40"/>
              </w:rPr>
              <w:t>02</w:t>
            </w:r>
            <w:r w:rsidR="00CF4C7D" w:rsidRPr="000039D0">
              <w:rPr>
                <w:rFonts w:ascii="Arial" w:hAnsi="Arial" w:cs="Arial"/>
                <w:color w:val="002060"/>
                <w:sz w:val="40"/>
                <w:szCs w:val="40"/>
              </w:rPr>
              <w:t>/</w:t>
            </w:r>
            <w:r w:rsidR="00F65B41">
              <w:rPr>
                <w:rFonts w:ascii="Arial" w:hAnsi="Arial" w:cs="Arial"/>
                <w:color w:val="002060"/>
                <w:sz w:val="40"/>
                <w:szCs w:val="40"/>
              </w:rPr>
              <w:t>0</w:t>
            </w:r>
            <w:r w:rsidR="00734B93">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F2F33B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112EDB38" w14:textId="3B264D2A" w:rsidR="00AC19D9" w:rsidRPr="002419EA" w:rsidRDefault="00FD716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4D9CAD43" w14:textId="0F54EA7D" w:rsidR="00AC19D9" w:rsidRPr="002419EA" w:rsidRDefault="00FD716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0EAFCCD8" w14:textId="6806D3FD" w:rsidR="00AC19D9" w:rsidRPr="002419EA" w:rsidRDefault="00FD716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0952245B" w14:textId="4A811FDB" w:rsidR="00AC19D9" w:rsidRPr="002419EA" w:rsidRDefault="00FD716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2398B351" w14:textId="77777777" w:rsidR="005A22F7" w:rsidRPr="005A22F7" w:rsidRDefault="005A22F7" w:rsidP="009D0C38">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481CF40" w14:textId="77777777" w:rsidR="00F912ED" w:rsidRPr="00DB13CE" w:rsidRDefault="00F912ED" w:rsidP="00F912ED">
      <w:pPr>
        <w:pStyle w:val="breakline"/>
        <w:rPr>
          <w:rFonts w:eastAsiaTheme="minorEastAsia"/>
          <w:color w:val="002060"/>
        </w:rPr>
      </w:pPr>
    </w:p>
    <w:p w14:paraId="02F88260" w14:textId="77777777" w:rsidR="00F912ED" w:rsidRPr="00DB13CE" w:rsidRDefault="00F912ED" w:rsidP="00F912ED">
      <w:pPr>
        <w:pStyle w:val="breakline"/>
        <w:rPr>
          <w:color w:val="002060"/>
        </w:rPr>
      </w:pPr>
    </w:p>
    <w:p w14:paraId="12AE523A" w14:textId="77777777" w:rsidR="00F912ED" w:rsidRPr="00DB13CE" w:rsidRDefault="00F912ED" w:rsidP="00F912ED">
      <w:pPr>
        <w:pStyle w:val="titolocampionato0"/>
        <w:shd w:val="clear" w:color="auto" w:fill="CCCCCC"/>
        <w:spacing w:before="80" w:after="40"/>
        <w:rPr>
          <w:color w:val="002060"/>
        </w:rPr>
      </w:pPr>
      <w:r w:rsidRPr="00DB13CE">
        <w:rPr>
          <w:color w:val="002060"/>
        </w:rPr>
        <w:t>CALCIO A CINQUE SERIE C1</w:t>
      </w:r>
    </w:p>
    <w:p w14:paraId="44953B23" w14:textId="77777777" w:rsidR="00F912ED" w:rsidRPr="00DB13CE" w:rsidRDefault="00F912ED" w:rsidP="00F912ED">
      <w:pPr>
        <w:pStyle w:val="titoloprinc0"/>
        <w:rPr>
          <w:color w:val="002060"/>
        </w:rPr>
      </w:pPr>
      <w:r w:rsidRPr="00DB13CE">
        <w:rPr>
          <w:color w:val="002060"/>
        </w:rPr>
        <w:t>RISULTATI</w:t>
      </w:r>
    </w:p>
    <w:p w14:paraId="2C0A83CF" w14:textId="77777777" w:rsidR="00F912ED" w:rsidRPr="00DB13CE" w:rsidRDefault="00F912ED" w:rsidP="00F912ED">
      <w:pPr>
        <w:pStyle w:val="breakline"/>
        <w:rPr>
          <w:color w:val="002060"/>
        </w:rPr>
      </w:pPr>
    </w:p>
    <w:p w14:paraId="2A6F6ABA" w14:textId="77777777" w:rsidR="00F912ED" w:rsidRPr="00DB13CE" w:rsidRDefault="00F912ED" w:rsidP="00F912ED">
      <w:pPr>
        <w:pStyle w:val="sottotitolocampionato10"/>
        <w:rPr>
          <w:color w:val="002060"/>
        </w:rPr>
      </w:pPr>
      <w:r w:rsidRPr="00DB13CE">
        <w:rPr>
          <w:color w:val="002060"/>
        </w:rPr>
        <w:t>RISULTATI UFFICIALI GARE DEL 25/02/2022</w:t>
      </w:r>
    </w:p>
    <w:p w14:paraId="0F5E22D6"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296B273D"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3CB9C244"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B32AA24"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D0B2E" w14:textId="77777777" w:rsidR="00F912ED" w:rsidRPr="00DB13CE" w:rsidRDefault="00F912ED" w:rsidP="001E3C41">
                  <w:pPr>
                    <w:pStyle w:val="headertabella0"/>
                    <w:rPr>
                      <w:color w:val="002060"/>
                    </w:rPr>
                  </w:pPr>
                  <w:r w:rsidRPr="00DB13CE">
                    <w:rPr>
                      <w:color w:val="002060"/>
                    </w:rPr>
                    <w:t>GIRONE A - 2 Giornata - R</w:t>
                  </w:r>
                </w:p>
              </w:tc>
            </w:tr>
            <w:tr w:rsidR="00F912ED" w:rsidRPr="00DB13CE" w14:paraId="45359BF9"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61D65" w14:textId="77777777" w:rsidR="00F912ED" w:rsidRPr="00DB13CE" w:rsidRDefault="00F912ED" w:rsidP="001E3C41">
                  <w:pPr>
                    <w:pStyle w:val="rowtabella0"/>
                    <w:rPr>
                      <w:color w:val="002060"/>
                    </w:rPr>
                  </w:pPr>
                  <w:r w:rsidRPr="00DB13CE">
                    <w:rPr>
                      <w:color w:val="002060"/>
                    </w:rPr>
                    <w:t>(1) 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257FA" w14:textId="77777777" w:rsidR="00F912ED" w:rsidRPr="00DB13CE" w:rsidRDefault="00F912ED" w:rsidP="001E3C41">
                  <w:pPr>
                    <w:pStyle w:val="rowtabella0"/>
                    <w:rPr>
                      <w:color w:val="002060"/>
                    </w:rPr>
                  </w:pPr>
                  <w:r w:rsidRPr="00DB13CE">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5D2B6" w14:textId="77777777" w:rsidR="00F912ED" w:rsidRPr="00DB13CE" w:rsidRDefault="00F912ED" w:rsidP="001E3C41">
                  <w:pPr>
                    <w:pStyle w:val="rowtabella0"/>
                    <w:jc w:val="center"/>
                    <w:rPr>
                      <w:color w:val="002060"/>
                    </w:rPr>
                  </w:pPr>
                  <w:r w:rsidRPr="00DB13CE">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14F21" w14:textId="77777777" w:rsidR="00F912ED" w:rsidRPr="00DB13CE" w:rsidRDefault="00F912ED" w:rsidP="001E3C41">
                  <w:pPr>
                    <w:pStyle w:val="rowtabella0"/>
                    <w:jc w:val="center"/>
                    <w:rPr>
                      <w:color w:val="002060"/>
                    </w:rPr>
                  </w:pPr>
                  <w:r w:rsidRPr="00DB13CE">
                    <w:rPr>
                      <w:color w:val="002060"/>
                    </w:rPr>
                    <w:t> </w:t>
                  </w:r>
                </w:p>
              </w:tc>
            </w:tr>
            <w:tr w:rsidR="00F912ED" w:rsidRPr="00DB13CE" w14:paraId="4481C56A"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AD8A61" w14:textId="77777777" w:rsidR="00F912ED" w:rsidRPr="00DB13CE" w:rsidRDefault="00F912ED" w:rsidP="001E3C41">
                  <w:pPr>
                    <w:pStyle w:val="rowtabella0"/>
                    <w:rPr>
                      <w:color w:val="002060"/>
                    </w:rPr>
                  </w:pPr>
                  <w:r w:rsidRPr="00DB13CE">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A28CCD" w14:textId="77777777" w:rsidR="00F912ED" w:rsidRPr="00DB13CE" w:rsidRDefault="00F912ED" w:rsidP="001E3C41">
                  <w:pPr>
                    <w:pStyle w:val="rowtabella0"/>
                    <w:rPr>
                      <w:color w:val="002060"/>
                    </w:rPr>
                  </w:pPr>
                  <w:r w:rsidRPr="00DB13C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00349D" w14:textId="77777777" w:rsidR="00F912ED" w:rsidRPr="00DB13CE" w:rsidRDefault="00F912ED" w:rsidP="001E3C41">
                  <w:pPr>
                    <w:pStyle w:val="rowtabella0"/>
                    <w:jc w:val="center"/>
                    <w:rPr>
                      <w:color w:val="002060"/>
                    </w:rPr>
                  </w:pPr>
                  <w:r w:rsidRPr="00DB13CE">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F6851" w14:textId="77777777" w:rsidR="00F912ED" w:rsidRPr="00DB13CE" w:rsidRDefault="00F912ED" w:rsidP="001E3C41">
                  <w:pPr>
                    <w:pStyle w:val="rowtabella0"/>
                    <w:jc w:val="center"/>
                    <w:rPr>
                      <w:color w:val="002060"/>
                    </w:rPr>
                  </w:pPr>
                  <w:r w:rsidRPr="00DB13CE">
                    <w:rPr>
                      <w:color w:val="002060"/>
                    </w:rPr>
                    <w:t> </w:t>
                  </w:r>
                </w:p>
              </w:tc>
            </w:tr>
            <w:tr w:rsidR="00F912ED" w:rsidRPr="00DB13CE" w14:paraId="7F620AC4"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7F531E" w14:textId="77777777" w:rsidR="00F912ED" w:rsidRPr="00DB13CE" w:rsidRDefault="00F912ED" w:rsidP="001E3C41">
                  <w:pPr>
                    <w:pStyle w:val="rowtabella0"/>
                    <w:rPr>
                      <w:color w:val="002060"/>
                    </w:rPr>
                  </w:pPr>
                  <w:r w:rsidRPr="00DB13CE">
                    <w:rPr>
                      <w:color w:val="002060"/>
                    </w:rPr>
                    <w:t>(2)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A4770C" w14:textId="77777777" w:rsidR="00F912ED" w:rsidRPr="00DB13CE" w:rsidRDefault="00F912ED" w:rsidP="001E3C41">
                  <w:pPr>
                    <w:pStyle w:val="rowtabella0"/>
                    <w:rPr>
                      <w:color w:val="002060"/>
                    </w:rPr>
                  </w:pPr>
                  <w:r w:rsidRPr="00DB13CE">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7D655" w14:textId="77777777" w:rsidR="00F912ED" w:rsidRPr="00DB13CE" w:rsidRDefault="00F912ED" w:rsidP="001E3C41">
                  <w:pPr>
                    <w:pStyle w:val="rowtabella0"/>
                    <w:jc w:val="center"/>
                    <w:rPr>
                      <w:color w:val="002060"/>
                    </w:rPr>
                  </w:pPr>
                  <w:r w:rsidRPr="00DB13CE">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6665F3" w14:textId="77777777" w:rsidR="00F912ED" w:rsidRPr="00DB13CE" w:rsidRDefault="00F912ED" w:rsidP="001E3C41">
                  <w:pPr>
                    <w:pStyle w:val="rowtabella0"/>
                    <w:jc w:val="center"/>
                    <w:rPr>
                      <w:color w:val="002060"/>
                    </w:rPr>
                  </w:pPr>
                  <w:r w:rsidRPr="00DB13CE">
                    <w:rPr>
                      <w:color w:val="002060"/>
                    </w:rPr>
                    <w:t> </w:t>
                  </w:r>
                </w:p>
              </w:tc>
            </w:tr>
            <w:tr w:rsidR="00F912ED" w:rsidRPr="00DB13CE" w14:paraId="20762BD6"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40C31" w14:textId="77777777" w:rsidR="00F912ED" w:rsidRPr="00DB13CE" w:rsidRDefault="00F912ED" w:rsidP="001E3C41">
                  <w:pPr>
                    <w:pStyle w:val="rowtabella0"/>
                    <w:rPr>
                      <w:color w:val="002060"/>
                    </w:rPr>
                  </w:pPr>
                  <w:r w:rsidRPr="00DB13CE">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94B1E8" w14:textId="77777777" w:rsidR="00F912ED" w:rsidRPr="00DB13CE" w:rsidRDefault="00F912ED" w:rsidP="001E3C41">
                  <w:pPr>
                    <w:pStyle w:val="rowtabella0"/>
                    <w:rPr>
                      <w:color w:val="002060"/>
                    </w:rPr>
                  </w:pPr>
                  <w:r w:rsidRPr="00DB13C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79DFBC" w14:textId="77777777" w:rsidR="00F912ED" w:rsidRPr="00DB13CE" w:rsidRDefault="00F912ED" w:rsidP="001E3C41">
                  <w:pPr>
                    <w:pStyle w:val="rowtabella0"/>
                    <w:jc w:val="center"/>
                    <w:rPr>
                      <w:color w:val="002060"/>
                    </w:rPr>
                  </w:pPr>
                  <w:r w:rsidRPr="00DB13C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88E997" w14:textId="77777777" w:rsidR="00F912ED" w:rsidRPr="00DB13CE" w:rsidRDefault="00F912ED" w:rsidP="001E3C41">
                  <w:pPr>
                    <w:pStyle w:val="rowtabella0"/>
                    <w:jc w:val="center"/>
                    <w:rPr>
                      <w:color w:val="002060"/>
                    </w:rPr>
                  </w:pPr>
                  <w:r w:rsidRPr="00DB13CE">
                    <w:rPr>
                      <w:color w:val="002060"/>
                    </w:rPr>
                    <w:t> </w:t>
                  </w:r>
                </w:p>
              </w:tc>
            </w:tr>
            <w:tr w:rsidR="00F912ED" w:rsidRPr="00DB13CE" w14:paraId="3E5412E1"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7C6C75" w14:textId="77777777" w:rsidR="00F912ED" w:rsidRPr="00DB13CE" w:rsidRDefault="00F912ED" w:rsidP="001E3C41">
                  <w:pPr>
                    <w:pStyle w:val="rowtabella0"/>
                    <w:rPr>
                      <w:color w:val="002060"/>
                    </w:rPr>
                  </w:pPr>
                  <w:r w:rsidRPr="00DB13C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59BBCA" w14:textId="77777777" w:rsidR="00F912ED" w:rsidRPr="00DB13CE" w:rsidRDefault="00F912ED" w:rsidP="001E3C41">
                  <w:pPr>
                    <w:pStyle w:val="rowtabella0"/>
                    <w:rPr>
                      <w:color w:val="002060"/>
                    </w:rPr>
                  </w:pPr>
                  <w:r w:rsidRPr="00DB13C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8614D1" w14:textId="77777777" w:rsidR="00F912ED" w:rsidRPr="00DB13CE" w:rsidRDefault="00F912ED" w:rsidP="001E3C41">
                  <w:pPr>
                    <w:pStyle w:val="rowtabella0"/>
                    <w:jc w:val="center"/>
                    <w:rPr>
                      <w:color w:val="002060"/>
                    </w:rPr>
                  </w:pPr>
                  <w:r w:rsidRPr="00DB13C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96712" w14:textId="77777777" w:rsidR="00F912ED" w:rsidRPr="00DB13CE" w:rsidRDefault="00F912ED" w:rsidP="001E3C41">
                  <w:pPr>
                    <w:pStyle w:val="rowtabella0"/>
                    <w:jc w:val="center"/>
                    <w:rPr>
                      <w:color w:val="002060"/>
                    </w:rPr>
                  </w:pPr>
                  <w:r w:rsidRPr="00DB13CE">
                    <w:rPr>
                      <w:color w:val="002060"/>
                    </w:rPr>
                    <w:t> </w:t>
                  </w:r>
                </w:p>
              </w:tc>
            </w:tr>
            <w:tr w:rsidR="00F912ED" w:rsidRPr="00DB13CE" w14:paraId="4A4B2078"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650673" w14:textId="77777777" w:rsidR="00F912ED" w:rsidRPr="00DB13CE" w:rsidRDefault="00F912ED" w:rsidP="001E3C41">
                  <w:pPr>
                    <w:pStyle w:val="rowtabella0"/>
                    <w:rPr>
                      <w:color w:val="002060"/>
                    </w:rPr>
                  </w:pPr>
                  <w:r w:rsidRPr="00DB13CE">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532E8" w14:textId="77777777" w:rsidR="00F912ED" w:rsidRPr="00DB13CE" w:rsidRDefault="00F912ED" w:rsidP="001E3C41">
                  <w:pPr>
                    <w:pStyle w:val="rowtabella0"/>
                    <w:rPr>
                      <w:color w:val="002060"/>
                    </w:rPr>
                  </w:pPr>
                  <w:r w:rsidRPr="00DB13CE">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ED2E9" w14:textId="77777777" w:rsidR="00F912ED" w:rsidRPr="00DB13CE" w:rsidRDefault="00F912ED" w:rsidP="001E3C41">
                  <w:pPr>
                    <w:pStyle w:val="rowtabella0"/>
                    <w:jc w:val="center"/>
                    <w:rPr>
                      <w:color w:val="002060"/>
                    </w:rPr>
                  </w:pPr>
                  <w:r w:rsidRPr="00DB13CE">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E0C51" w14:textId="77777777" w:rsidR="00F912ED" w:rsidRPr="00DB13CE" w:rsidRDefault="00F912ED" w:rsidP="001E3C41">
                  <w:pPr>
                    <w:pStyle w:val="rowtabella0"/>
                    <w:jc w:val="center"/>
                    <w:rPr>
                      <w:color w:val="002060"/>
                    </w:rPr>
                  </w:pPr>
                  <w:r w:rsidRPr="00DB13CE">
                    <w:rPr>
                      <w:color w:val="002060"/>
                    </w:rPr>
                    <w:t> </w:t>
                  </w:r>
                </w:p>
              </w:tc>
            </w:tr>
            <w:tr w:rsidR="00F912ED" w:rsidRPr="00DB13CE" w14:paraId="3523599B"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3F297968" w14:textId="77777777" w:rsidR="00F912ED" w:rsidRPr="00DB13CE" w:rsidRDefault="00F912ED" w:rsidP="001E3C41">
                  <w:pPr>
                    <w:pStyle w:val="rowtabella0"/>
                    <w:rPr>
                      <w:color w:val="002060"/>
                    </w:rPr>
                  </w:pPr>
                  <w:r w:rsidRPr="00DB13CE">
                    <w:rPr>
                      <w:color w:val="002060"/>
                    </w:rPr>
                    <w:t>(1) - disputata il 28/02/2022</w:t>
                  </w:r>
                </w:p>
              </w:tc>
            </w:tr>
            <w:tr w:rsidR="00F912ED" w:rsidRPr="00DB13CE" w14:paraId="0B1A22CA"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28316C72" w14:textId="77777777" w:rsidR="00F912ED" w:rsidRPr="00DB13CE" w:rsidRDefault="00F912ED" w:rsidP="001E3C41">
                  <w:pPr>
                    <w:pStyle w:val="rowtabella0"/>
                    <w:rPr>
                      <w:color w:val="002060"/>
                    </w:rPr>
                  </w:pPr>
                  <w:r w:rsidRPr="00DB13CE">
                    <w:rPr>
                      <w:color w:val="002060"/>
                    </w:rPr>
                    <w:t>(2) - disputata il 26/02/2022</w:t>
                  </w:r>
                </w:p>
              </w:tc>
            </w:tr>
          </w:tbl>
          <w:p w14:paraId="04B55CE7" w14:textId="77777777" w:rsidR="00F912ED" w:rsidRPr="00DB13CE" w:rsidRDefault="00F912ED" w:rsidP="001E3C41">
            <w:pPr>
              <w:rPr>
                <w:color w:val="002060"/>
              </w:rPr>
            </w:pPr>
          </w:p>
        </w:tc>
      </w:tr>
    </w:tbl>
    <w:p w14:paraId="3D5E74F5" w14:textId="77777777" w:rsidR="00F912ED" w:rsidRPr="00DB13CE" w:rsidRDefault="00F912ED" w:rsidP="00F912ED">
      <w:pPr>
        <w:pStyle w:val="breakline"/>
        <w:rPr>
          <w:rFonts w:eastAsiaTheme="minorEastAsia"/>
          <w:color w:val="002060"/>
        </w:rPr>
      </w:pPr>
    </w:p>
    <w:p w14:paraId="6BB9B511" w14:textId="77777777" w:rsidR="00F912ED" w:rsidRPr="00DB13CE" w:rsidRDefault="00F912ED" w:rsidP="00F912ED">
      <w:pPr>
        <w:pStyle w:val="breakline"/>
        <w:rPr>
          <w:color w:val="002060"/>
        </w:rPr>
      </w:pPr>
    </w:p>
    <w:p w14:paraId="4E6433C1" w14:textId="77777777" w:rsidR="00F912ED" w:rsidRPr="00DB13CE" w:rsidRDefault="00F912ED" w:rsidP="00F912ED">
      <w:pPr>
        <w:pStyle w:val="titoloprinc0"/>
        <w:rPr>
          <w:color w:val="002060"/>
        </w:rPr>
      </w:pPr>
      <w:r w:rsidRPr="00DB13CE">
        <w:rPr>
          <w:color w:val="002060"/>
        </w:rPr>
        <w:t>GIUDICE SPORTIVO</w:t>
      </w:r>
    </w:p>
    <w:p w14:paraId="75224036"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3E06544C" w14:textId="77777777" w:rsidR="00F912ED" w:rsidRPr="00DB13CE" w:rsidRDefault="00F912ED" w:rsidP="00F912ED">
      <w:pPr>
        <w:pStyle w:val="titolo10"/>
        <w:rPr>
          <w:color w:val="002060"/>
        </w:rPr>
      </w:pPr>
      <w:r w:rsidRPr="00DB13CE">
        <w:rPr>
          <w:color w:val="002060"/>
        </w:rPr>
        <w:t xml:space="preserve">GARE DEL 25/ 2/2022 </w:t>
      </w:r>
    </w:p>
    <w:p w14:paraId="13DCCB0B" w14:textId="77777777" w:rsidR="00F912ED" w:rsidRPr="00DB13CE" w:rsidRDefault="00F912ED" w:rsidP="00F912ED">
      <w:pPr>
        <w:pStyle w:val="titolo7a"/>
        <w:rPr>
          <w:color w:val="002060"/>
        </w:rPr>
      </w:pPr>
      <w:r w:rsidRPr="00DB13CE">
        <w:rPr>
          <w:color w:val="002060"/>
        </w:rPr>
        <w:t xml:space="preserve">PROVVEDIMENTI DISCIPLINARI </w:t>
      </w:r>
    </w:p>
    <w:p w14:paraId="186619E6"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FFC492D" w14:textId="77777777" w:rsidR="00F912ED" w:rsidRPr="00DB13CE" w:rsidRDefault="00F912ED" w:rsidP="00F912ED">
      <w:pPr>
        <w:pStyle w:val="titolo30"/>
        <w:rPr>
          <w:color w:val="002060"/>
        </w:rPr>
      </w:pPr>
      <w:r w:rsidRPr="00DB13CE">
        <w:rPr>
          <w:color w:val="002060"/>
        </w:rPr>
        <w:t xml:space="preserve">DIRIGENTI </w:t>
      </w:r>
    </w:p>
    <w:p w14:paraId="2C8FF4CD" w14:textId="77777777" w:rsidR="00F912ED" w:rsidRPr="00DB13CE" w:rsidRDefault="00F912ED" w:rsidP="00F912ED">
      <w:pPr>
        <w:pStyle w:val="titolo20"/>
        <w:rPr>
          <w:color w:val="002060"/>
        </w:rPr>
      </w:pPr>
      <w:r w:rsidRPr="00DB13CE">
        <w:rPr>
          <w:color w:val="002060"/>
        </w:rPr>
        <w:t xml:space="preserve">INIBIZIONE A SVOLGERE OGNI ATTIVITA' FINO AL 23/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2DC4EAE" w14:textId="77777777" w:rsidTr="001E3C41">
        <w:tc>
          <w:tcPr>
            <w:tcW w:w="2200" w:type="dxa"/>
            <w:tcMar>
              <w:top w:w="20" w:type="dxa"/>
              <w:left w:w="20" w:type="dxa"/>
              <w:bottom w:w="20" w:type="dxa"/>
              <w:right w:w="20" w:type="dxa"/>
            </w:tcMar>
            <w:vAlign w:val="center"/>
            <w:hideMark/>
          </w:tcPr>
          <w:p w14:paraId="29AF31D1" w14:textId="77777777" w:rsidR="00F912ED" w:rsidRPr="00DB13CE" w:rsidRDefault="00F912ED" w:rsidP="001E3C41">
            <w:pPr>
              <w:pStyle w:val="movimento"/>
              <w:rPr>
                <w:color w:val="002060"/>
              </w:rPr>
            </w:pPr>
            <w:r w:rsidRPr="00DB13CE">
              <w:rPr>
                <w:color w:val="002060"/>
              </w:rPr>
              <w:t>BRASILI AUGUSTO</w:t>
            </w:r>
          </w:p>
        </w:tc>
        <w:tc>
          <w:tcPr>
            <w:tcW w:w="2200" w:type="dxa"/>
            <w:tcMar>
              <w:top w:w="20" w:type="dxa"/>
              <w:left w:w="20" w:type="dxa"/>
              <w:bottom w:w="20" w:type="dxa"/>
              <w:right w:w="20" w:type="dxa"/>
            </w:tcMar>
            <w:vAlign w:val="center"/>
            <w:hideMark/>
          </w:tcPr>
          <w:p w14:paraId="4116F47F"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28AE704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714FEF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B875BE0" w14:textId="77777777" w:rsidR="00F912ED" w:rsidRPr="00DB13CE" w:rsidRDefault="00F912ED" w:rsidP="001E3C41">
            <w:pPr>
              <w:pStyle w:val="movimento2"/>
              <w:rPr>
                <w:color w:val="002060"/>
              </w:rPr>
            </w:pPr>
            <w:r w:rsidRPr="00DB13CE">
              <w:rPr>
                <w:color w:val="002060"/>
              </w:rPr>
              <w:t> </w:t>
            </w:r>
          </w:p>
        </w:tc>
      </w:tr>
    </w:tbl>
    <w:p w14:paraId="38C34CCB"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Per aver durante il secondo tempo della partita offeso i giocatori ospiti e nel fine gara reiteratamente rivolto frasi irrigua</w:t>
      </w:r>
      <w:r>
        <w:rPr>
          <w:color w:val="002060"/>
        </w:rPr>
        <w:t>r</w:t>
      </w:r>
      <w:r w:rsidRPr="00DB13CE">
        <w:rPr>
          <w:color w:val="002060"/>
        </w:rPr>
        <w:t xml:space="preserve">dose alla terna arbitrale. </w:t>
      </w:r>
    </w:p>
    <w:p w14:paraId="3765CA95" w14:textId="77777777" w:rsidR="00F912ED" w:rsidRPr="00DB13CE" w:rsidRDefault="00F912ED" w:rsidP="00F912ED">
      <w:pPr>
        <w:pStyle w:val="titolo30"/>
        <w:rPr>
          <w:color w:val="002060"/>
        </w:rPr>
      </w:pPr>
      <w:r w:rsidRPr="00DB13CE">
        <w:rPr>
          <w:color w:val="002060"/>
        </w:rPr>
        <w:t xml:space="preserve">ALLENATORI </w:t>
      </w:r>
    </w:p>
    <w:p w14:paraId="571990DE" w14:textId="77777777" w:rsidR="00F912ED" w:rsidRPr="00DB13CE" w:rsidRDefault="00F912ED" w:rsidP="00F912ED">
      <w:pPr>
        <w:pStyle w:val="titolo20"/>
        <w:rPr>
          <w:color w:val="002060"/>
        </w:rPr>
      </w:pPr>
      <w:r w:rsidRPr="00DB13C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31F7931" w14:textId="77777777" w:rsidTr="001E3C41">
        <w:tc>
          <w:tcPr>
            <w:tcW w:w="2200" w:type="dxa"/>
            <w:tcMar>
              <w:top w:w="20" w:type="dxa"/>
              <w:left w:w="20" w:type="dxa"/>
              <w:bottom w:w="20" w:type="dxa"/>
              <w:right w:w="20" w:type="dxa"/>
            </w:tcMar>
            <w:vAlign w:val="center"/>
            <w:hideMark/>
          </w:tcPr>
          <w:p w14:paraId="0AD76D38" w14:textId="77777777" w:rsidR="00F912ED" w:rsidRPr="00DB13CE" w:rsidRDefault="00F912ED" w:rsidP="001E3C41">
            <w:pPr>
              <w:pStyle w:val="movimento"/>
              <w:rPr>
                <w:color w:val="002060"/>
              </w:rPr>
            </w:pPr>
            <w:r w:rsidRPr="00DB13CE">
              <w:rPr>
                <w:color w:val="002060"/>
              </w:rPr>
              <w:t>BRASILI SIMONE</w:t>
            </w:r>
          </w:p>
        </w:tc>
        <w:tc>
          <w:tcPr>
            <w:tcW w:w="2200" w:type="dxa"/>
            <w:tcMar>
              <w:top w:w="20" w:type="dxa"/>
              <w:left w:w="20" w:type="dxa"/>
              <w:bottom w:w="20" w:type="dxa"/>
              <w:right w:w="20" w:type="dxa"/>
            </w:tcMar>
            <w:vAlign w:val="center"/>
            <w:hideMark/>
          </w:tcPr>
          <w:p w14:paraId="0585A549"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73228DE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FA9B89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D1B808C" w14:textId="77777777" w:rsidR="00F912ED" w:rsidRPr="00DB13CE" w:rsidRDefault="00F912ED" w:rsidP="001E3C41">
            <w:pPr>
              <w:pStyle w:val="movimento2"/>
              <w:rPr>
                <w:color w:val="002060"/>
              </w:rPr>
            </w:pPr>
            <w:r w:rsidRPr="00DB13CE">
              <w:rPr>
                <w:color w:val="002060"/>
              </w:rPr>
              <w:t> </w:t>
            </w:r>
          </w:p>
        </w:tc>
      </w:tr>
    </w:tbl>
    <w:p w14:paraId="097909DF" w14:textId="77777777" w:rsidR="00F912ED" w:rsidRPr="00DB13CE" w:rsidRDefault="00F912ED" w:rsidP="00F912ED">
      <w:pPr>
        <w:pStyle w:val="titolo30"/>
        <w:rPr>
          <w:rFonts w:eastAsiaTheme="minorEastAsia"/>
          <w:color w:val="002060"/>
        </w:rPr>
      </w:pPr>
      <w:r w:rsidRPr="00DB13CE">
        <w:rPr>
          <w:color w:val="002060"/>
        </w:rPr>
        <w:t xml:space="preserve">CALCIATORI ESPULSI </w:t>
      </w:r>
    </w:p>
    <w:p w14:paraId="037C64EA" w14:textId="77777777" w:rsidR="00F912ED" w:rsidRPr="00DB13CE" w:rsidRDefault="00F912ED" w:rsidP="00F912ED">
      <w:pPr>
        <w:pStyle w:val="titolo20"/>
        <w:rPr>
          <w:color w:val="002060"/>
        </w:rPr>
      </w:pPr>
      <w:r w:rsidRPr="00DB13C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2499264" w14:textId="77777777" w:rsidTr="001E3C41">
        <w:tc>
          <w:tcPr>
            <w:tcW w:w="2200" w:type="dxa"/>
            <w:tcMar>
              <w:top w:w="20" w:type="dxa"/>
              <w:left w:w="20" w:type="dxa"/>
              <w:bottom w:w="20" w:type="dxa"/>
              <w:right w:w="20" w:type="dxa"/>
            </w:tcMar>
            <w:vAlign w:val="center"/>
            <w:hideMark/>
          </w:tcPr>
          <w:p w14:paraId="563821A0" w14:textId="77777777" w:rsidR="00F912ED" w:rsidRPr="00DB13CE" w:rsidRDefault="00F912ED" w:rsidP="001E3C41">
            <w:pPr>
              <w:pStyle w:val="movimento"/>
              <w:rPr>
                <w:color w:val="002060"/>
              </w:rPr>
            </w:pPr>
            <w:r w:rsidRPr="00DB13CE">
              <w:rPr>
                <w:color w:val="002060"/>
              </w:rPr>
              <w:t>STORTINI ALESSANDRO</w:t>
            </w:r>
          </w:p>
        </w:tc>
        <w:tc>
          <w:tcPr>
            <w:tcW w:w="2200" w:type="dxa"/>
            <w:tcMar>
              <w:top w:w="20" w:type="dxa"/>
              <w:left w:w="20" w:type="dxa"/>
              <w:bottom w:w="20" w:type="dxa"/>
              <w:right w:w="20" w:type="dxa"/>
            </w:tcMar>
            <w:vAlign w:val="center"/>
            <w:hideMark/>
          </w:tcPr>
          <w:p w14:paraId="426ECEF1"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3005C8E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8F8CEC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C20D2F4" w14:textId="77777777" w:rsidR="00F912ED" w:rsidRPr="00DB13CE" w:rsidRDefault="00F912ED" w:rsidP="001E3C41">
            <w:pPr>
              <w:pStyle w:val="movimento2"/>
              <w:rPr>
                <w:color w:val="002060"/>
              </w:rPr>
            </w:pPr>
            <w:r w:rsidRPr="00DB13CE">
              <w:rPr>
                <w:color w:val="002060"/>
              </w:rPr>
              <w:t> </w:t>
            </w:r>
          </w:p>
        </w:tc>
      </w:tr>
    </w:tbl>
    <w:p w14:paraId="5B81BF33"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1B90DC34" w14:textId="77777777" w:rsidR="00F912ED" w:rsidRPr="00DB13CE" w:rsidRDefault="00F912ED" w:rsidP="00F912ED">
      <w:pPr>
        <w:pStyle w:val="titolo20"/>
        <w:rPr>
          <w:color w:val="002060"/>
        </w:rPr>
      </w:pPr>
      <w:r w:rsidRPr="00DB13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7F5DC0C" w14:textId="77777777" w:rsidTr="001E3C41">
        <w:tc>
          <w:tcPr>
            <w:tcW w:w="2200" w:type="dxa"/>
            <w:tcMar>
              <w:top w:w="20" w:type="dxa"/>
              <w:left w:w="20" w:type="dxa"/>
              <w:bottom w:w="20" w:type="dxa"/>
              <w:right w:w="20" w:type="dxa"/>
            </w:tcMar>
            <w:vAlign w:val="center"/>
            <w:hideMark/>
          </w:tcPr>
          <w:p w14:paraId="1F5C64C0" w14:textId="77777777" w:rsidR="00F912ED" w:rsidRPr="00DB13CE" w:rsidRDefault="00F912ED" w:rsidP="001E3C41">
            <w:pPr>
              <w:pStyle w:val="movimento"/>
              <w:rPr>
                <w:color w:val="002060"/>
              </w:rPr>
            </w:pPr>
            <w:r w:rsidRPr="00DB13CE">
              <w:rPr>
                <w:color w:val="002060"/>
              </w:rPr>
              <w:t>DE SOUSA ANDRE VITOR</w:t>
            </w:r>
          </w:p>
        </w:tc>
        <w:tc>
          <w:tcPr>
            <w:tcW w:w="2200" w:type="dxa"/>
            <w:tcMar>
              <w:top w:w="20" w:type="dxa"/>
              <w:left w:w="20" w:type="dxa"/>
              <w:bottom w:w="20" w:type="dxa"/>
              <w:right w:w="20" w:type="dxa"/>
            </w:tcMar>
            <w:vAlign w:val="center"/>
            <w:hideMark/>
          </w:tcPr>
          <w:p w14:paraId="3691D385"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136C70E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233403B" w14:textId="77777777" w:rsidR="00F912ED" w:rsidRPr="00DB13CE" w:rsidRDefault="00F912ED" w:rsidP="001E3C41">
            <w:pPr>
              <w:pStyle w:val="movimento"/>
              <w:rPr>
                <w:color w:val="002060"/>
              </w:rPr>
            </w:pPr>
            <w:r w:rsidRPr="00DB13CE">
              <w:rPr>
                <w:color w:val="002060"/>
              </w:rPr>
              <w:t>NESPOLA PAOLO</w:t>
            </w:r>
          </w:p>
        </w:tc>
        <w:tc>
          <w:tcPr>
            <w:tcW w:w="2200" w:type="dxa"/>
            <w:tcMar>
              <w:top w:w="20" w:type="dxa"/>
              <w:left w:w="20" w:type="dxa"/>
              <w:bottom w:w="20" w:type="dxa"/>
              <w:right w:w="20" w:type="dxa"/>
            </w:tcMar>
            <w:vAlign w:val="center"/>
            <w:hideMark/>
          </w:tcPr>
          <w:p w14:paraId="4333DEC4" w14:textId="77777777" w:rsidR="00F912ED" w:rsidRPr="00DB13CE" w:rsidRDefault="00F912ED" w:rsidP="001E3C41">
            <w:pPr>
              <w:pStyle w:val="movimento2"/>
              <w:rPr>
                <w:color w:val="002060"/>
              </w:rPr>
            </w:pPr>
            <w:r w:rsidRPr="00DB13CE">
              <w:rPr>
                <w:color w:val="002060"/>
              </w:rPr>
              <w:t xml:space="preserve">(OLYMPIA FANO C5) </w:t>
            </w:r>
          </w:p>
        </w:tc>
      </w:tr>
      <w:tr w:rsidR="00F912ED" w:rsidRPr="00DB13CE" w14:paraId="54D40A58" w14:textId="77777777" w:rsidTr="001E3C41">
        <w:tc>
          <w:tcPr>
            <w:tcW w:w="2200" w:type="dxa"/>
            <w:tcMar>
              <w:top w:w="20" w:type="dxa"/>
              <w:left w:w="20" w:type="dxa"/>
              <w:bottom w:w="20" w:type="dxa"/>
              <w:right w:w="20" w:type="dxa"/>
            </w:tcMar>
            <w:vAlign w:val="center"/>
            <w:hideMark/>
          </w:tcPr>
          <w:p w14:paraId="6E077FD7" w14:textId="77777777" w:rsidR="00F912ED" w:rsidRPr="00DB13CE" w:rsidRDefault="00F912ED" w:rsidP="001E3C41">
            <w:pPr>
              <w:pStyle w:val="movimento"/>
              <w:rPr>
                <w:color w:val="002060"/>
              </w:rPr>
            </w:pPr>
            <w:r w:rsidRPr="00DB13CE">
              <w:rPr>
                <w:color w:val="002060"/>
              </w:rPr>
              <w:t>PINTO TOMMASO</w:t>
            </w:r>
          </w:p>
        </w:tc>
        <w:tc>
          <w:tcPr>
            <w:tcW w:w="2200" w:type="dxa"/>
            <w:tcMar>
              <w:top w:w="20" w:type="dxa"/>
              <w:left w:w="20" w:type="dxa"/>
              <w:bottom w:w="20" w:type="dxa"/>
              <w:right w:w="20" w:type="dxa"/>
            </w:tcMar>
            <w:vAlign w:val="center"/>
            <w:hideMark/>
          </w:tcPr>
          <w:p w14:paraId="30C03FE3" w14:textId="77777777" w:rsidR="00F912ED" w:rsidRPr="00DB13CE" w:rsidRDefault="00F912ED" w:rsidP="001E3C41">
            <w:pPr>
              <w:pStyle w:val="movimento2"/>
              <w:rPr>
                <w:color w:val="002060"/>
              </w:rPr>
            </w:pPr>
            <w:r w:rsidRPr="00DB13CE">
              <w:rPr>
                <w:color w:val="002060"/>
              </w:rPr>
              <w:t xml:space="preserve">(PIETRALACROCE 73) </w:t>
            </w:r>
          </w:p>
        </w:tc>
        <w:tc>
          <w:tcPr>
            <w:tcW w:w="800" w:type="dxa"/>
            <w:tcMar>
              <w:top w:w="20" w:type="dxa"/>
              <w:left w:w="20" w:type="dxa"/>
              <w:bottom w:w="20" w:type="dxa"/>
              <w:right w:w="20" w:type="dxa"/>
            </w:tcMar>
            <w:vAlign w:val="center"/>
            <w:hideMark/>
          </w:tcPr>
          <w:p w14:paraId="5A5FA6C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28E0CC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E8D7BD2" w14:textId="77777777" w:rsidR="00F912ED" w:rsidRPr="00DB13CE" w:rsidRDefault="00F912ED" w:rsidP="001E3C41">
            <w:pPr>
              <w:pStyle w:val="movimento2"/>
              <w:rPr>
                <w:color w:val="002060"/>
              </w:rPr>
            </w:pPr>
            <w:r w:rsidRPr="00DB13CE">
              <w:rPr>
                <w:color w:val="002060"/>
              </w:rPr>
              <w:t> </w:t>
            </w:r>
          </w:p>
        </w:tc>
      </w:tr>
    </w:tbl>
    <w:p w14:paraId="659DB0C0" w14:textId="77777777" w:rsidR="00F912ED" w:rsidRPr="00DB13CE" w:rsidRDefault="00F912ED" w:rsidP="00F912ED">
      <w:pPr>
        <w:pStyle w:val="titolo20"/>
        <w:rPr>
          <w:rFonts w:eastAsiaTheme="minorEastAsia"/>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901D9DC" w14:textId="77777777" w:rsidTr="001E3C41">
        <w:tc>
          <w:tcPr>
            <w:tcW w:w="2200" w:type="dxa"/>
            <w:tcMar>
              <w:top w:w="20" w:type="dxa"/>
              <w:left w:w="20" w:type="dxa"/>
              <w:bottom w:w="20" w:type="dxa"/>
              <w:right w:w="20" w:type="dxa"/>
            </w:tcMar>
            <w:vAlign w:val="center"/>
            <w:hideMark/>
          </w:tcPr>
          <w:p w14:paraId="6D92AD55" w14:textId="77777777" w:rsidR="00F912ED" w:rsidRPr="00DB13CE" w:rsidRDefault="00F912ED" w:rsidP="001E3C41">
            <w:pPr>
              <w:pStyle w:val="movimento"/>
              <w:rPr>
                <w:color w:val="002060"/>
              </w:rPr>
            </w:pPr>
            <w:r w:rsidRPr="00DB13CE">
              <w:rPr>
                <w:color w:val="002060"/>
              </w:rPr>
              <w:t>PALMIERI EDOARDO</w:t>
            </w:r>
          </w:p>
        </w:tc>
        <w:tc>
          <w:tcPr>
            <w:tcW w:w="2200" w:type="dxa"/>
            <w:tcMar>
              <w:top w:w="20" w:type="dxa"/>
              <w:left w:w="20" w:type="dxa"/>
              <w:bottom w:w="20" w:type="dxa"/>
              <w:right w:w="20" w:type="dxa"/>
            </w:tcMar>
            <w:vAlign w:val="center"/>
            <w:hideMark/>
          </w:tcPr>
          <w:p w14:paraId="2F109230"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29C4FC1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50841E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8D5B15C" w14:textId="77777777" w:rsidR="00F912ED" w:rsidRPr="00DB13CE" w:rsidRDefault="00F912ED" w:rsidP="001E3C41">
            <w:pPr>
              <w:pStyle w:val="movimento2"/>
              <w:rPr>
                <w:color w:val="002060"/>
              </w:rPr>
            </w:pPr>
            <w:r w:rsidRPr="00DB13CE">
              <w:rPr>
                <w:color w:val="002060"/>
              </w:rPr>
              <w:t> </w:t>
            </w:r>
          </w:p>
        </w:tc>
      </w:tr>
    </w:tbl>
    <w:p w14:paraId="470F92AE"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16E97E7" w14:textId="77777777" w:rsidTr="001E3C41">
        <w:tc>
          <w:tcPr>
            <w:tcW w:w="2200" w:type="dxa"/>
            <w:tcMar>
              <w:top w:w="20" w:type="dxa"/>
              <w:left w:w="20" w:type="dxa"/>
              <w:bottom w:w="20" w:type="dxa"/>
              <w:right w:w="20" w:type="dxa"/>
            </w:tcMar>
            <w:vAlign w:val="center"/>
            <w:hideMark/>
          </w:tcPr>
          <w:p w14:paraId="3B7AFB2C" w14:textId="77777777" w:rsidR="00F912ED" w:rsidRPr="00DB13CE" w:rsidRDefault="00F912ED" w:rsidP="001E3C41">
            <w:pPr>
              <w:pStyle w:val="movimento"/>
              <w:rPr>
                <w:color w:val="002060"/>
              </w:rPr>
            </w:pPr>
            <w:r w:rsidRPr="00DB13CE">
              <w:rPr>
                <w:color w:val="002060"/>
              </w:rPr>
              <w:t>FUFI LEONARDO</w:t>
            </w:r>
          </w:p>
        </w:tc>
        <w:tc>
          <w:tcPr>
            <w:tcW w:w="2200" w:type="dxa"/>
            <w:tcMar>
              <w:top w:w="20" w:type="dxa"/>
              <w:left w:w="20" w:type="dxa"/>
              <w:bottom w:w="20" w:type="dxa"/>
              <w:right w:w="20" w:type="dxa"/>
            </w:tcMar>
            <w:vAlign w:val="center"/>
            <w:hideMark/>
          </w:tcPr>
          <w:p w14:paraId="78029847" w14:textId="77777777" w:rsidR="00F912ED" w:rsidRPr="00DB13CE" w:rsidRDefault="00F912ED" w:rsidP="001E3C41">
            <w:pPr>
              <w:pStyle w:val="movimento2"/>
              <w:rPr>
                <w:color w:val="002060"/>
              </w:rPr>
            </w:pPr>
            <w:r w:rsidRPr="00DB13CE">
              <w:rPr>
                <w:color w:val="002060"/>
              </w:rPr>
              <w:t xml:space="preserve">(GROTTACCIA 2005) </w:t>
            </w:r>
          </w:p>
        </w:tc>
        <w:tc>
          <w:tcPr>
            <w:tcW w:w="800" w:type="dxa"/>
            <w:tcMar>
              <w:top w:w="20" w:type="dxa"/>
              <w:left w:w="20" w:type="dxa"/>
              <w:bottom w:w="20" w:type="dxa"/>
              <w:right w:w="20" w:type="dxa"/>
            </w:tcMar>
            <w:vAlign w:val="center"/>
            <w:hideMark/>
          </w:tcPr>
          <w:p w14:paraId="1698DF1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1B27203" w14:textId="77777777" w:rsidR="00F912ED" w:rsidRPr="00DB13CE" w:rsidRDefault="00F912ED" w:rsidP="001E3C41">
            <w:pPr>
              <w:pStyle w:val="movimento"/>
              <w:rPr>
                <w:color w:val="002060"/>
              </w:rPr>
            </w:pPr>
            <w:r w:rsidRPr="00DB13CE">
              <w:rPr>
                <w:color w:val="002060"/>
              </w:rPr>
              <w:t>CONCETTI AMEDEO</w:t>
            </w:r>
          </w:p>
        </w:tc>
        <w:tc>
          <w:tcPr>
            <w:tcW w:w="2200" w:type="dxa"/>
            <w:tcMar>
              <w:top w:w="20" w:type="dxa"/>
              <w:left w:w="20" w:type="dxa"/>
              <w:bottom w:w="20" w:type="dxa"/>
              <w:right w:w="20" w:type="dxa"/>
            </w:tcMar>
            <w:vAlign w:val="center"/>
            <w:hideMark/>
          </w:tcPr>
          <w:p w14:paraId="35CC809B" w14:textId="77777777" w:rsidR="00F912ED" w:rsidRPr="00DB13CE" w:rsidRDefault="00F912ED" w:rsidP="001E3C41">
            <w:pPr>
              <w:pStyle w:val="movimento2"/>
              <w:rPr>
                <w:color w:val="002060"/>
              </w:rPr>
            </w:pPr>
            <w:r w:rsidRPr="00DB13CE">
              <w:rPr>
                <w:color w:val="002060"/>
              </w:rPr>
              <w:t xml:space="preserve">(MONTELUPONE CALCIO A 5) </w:t>
            </w:r>
          </w:p>
        </w:tc>
      </w:tr>
      <w:tr w:rsidR="00F912ED" w:rsidRPr="00DB13CE" w14:paraId="2417D9EB" w14:textId="77777777" w:rsidTr="001E3C41">
        <w:tc>
          <w:tcPr>
            <w:tcW w:w="2200" w:type="dxa"/>
            <w:tcMar>
              <w:top w:w="20" w:type="dxa"/>
              <w:left w:w="20" w:type="dxa"/>
              <w:bottom w:w="20" w:type="dxa"/>
              <w:right w:w="20" w:type="dxa"/>
            </w:tcMar>
            <w:vAlign w:val="center"/>
            <w:hideMark/>
          </w:tcPr>
          <w:p w14:paraId="0AC61804" w14:textId="77777777" w:rsidR="00F912ED" w:rsidRPr="00DB13CE" w:rsidRDefault="00F912ED" w:rsidP="001E3C41">
            <w:pPr>
              <w:pStyle w:val="movimento"/>
              <w:rPr>
                <w:color w:val="002060"/>
              </w:rPr>
            </w:pPr>
            <w:r w:rsidRPr="00DB13CE">
              <w:rPr>
                <w:color w:val="002060"/>
              </w:rPr>
              <w:t>TONTARELLI ALESSANDRO</w:t>
            </w:r>
          </w:p>
        </w:tc>
        <w:tc>
          <w:tcPr>
            <w:tcW w:w="2200" w:type="dxa"/>
            <w:tcMar>
              <w:top w:w="20" w:type="dxa"/>
              <w:left w:w="20" w:type="dxa"/>
              <w:bottom w:w="20" w:type="dxa"/>
              <w:right w:w="20" w:type="dxa"/>
            </w:tcMar>
            <w:vAlign w:val="center"/>
            <w:hideMark/>
          </w:tcPr>
          <w:p w14:paraId="6C94138A" w14:textId="77777777" w:rsidR="00F912ED" w:rsidRPr="00DB13CE" w:rsidRDefault="00F912ED" w:rsidP="001E3C41">
            <w:pPr>
              <w:pStyle w:val="movimento2"/>
              <w:rPr>
                <w:color w:val="002060"/>
              </w:rPr>
            </w:pPr>
            <w:r w:rsidRPr="00DB13CE">
              <w:rPr>
                <w:color w:val="002060"/>
              </w:rPr>
              <w:t xml:space="preserve">(PIETRALACROCE 73) </w:t>
            </w:r>
          </w:p>
        </w:tc>
        <w:tc>
          <w:tcPr>
            <w:tcW w:w="800" w:type="dxa"/>
            <w:tcMar>
              <w:top w:w="20" w:type="dxa"/>
              <w:left w:w="20" w:type="dxa"/>
              <w:bottom w:w="20" w:type="dxa"/>
              <w:right w:w="20" w:type="dxa"/>
            </w:tcMar>
            <w:vAlign w:val="center"/>
            <w:hideMark/>
          </w:tcPr>
          <w:p w14:paraId="07BE826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29E06A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37329CF" w14:textId="77777777" w:rsidR="00F912ED" w:rsidRPr="00DB13CE" w:rsidRDefault="00F912ED" w:rsidP="001E3C41">
            <w:pPr>
              <w:pStyle w:val="movimento2"/>
              <w:rPr>
                <w:color w:val="002060"/>
              </w:rPr>
            </w:pPr>
            <w:r w:rsidRPr="00DB13CE">
              <w:rPr>
                <w:color w:val="002060"/>
              </w:rPr>
              <w:t> </w:t>
            </w:r>
          </w:p>
        </w:tc>
      </w:tr>
    </w:tbl>
    <w:p w14:paraId="420FDF9E"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0A4A621" w14:textId="77777777" w:rsidTr="001E3C41">
        <w:tc>
          <w:tcPr>
            <w:tcW w:w="2200" w:type="dxa"/>
            <w:tcMar>
              <w:top w:w="20" w:type="dxa"/>
              <w:left w:w="20" w:type="dxa"/>
              <w:bottom w:w="20" w:type="dxa"/>
              <w:right w:w="20" w:type="dxa"/>
            </w:tcMar>
            <w:vAlign w:val="center"/>
            <w:hideMark/>
          </w:tcPr>
          <w:p w14:paraId="760282AB" w14:textId="77777777" w:rsidR="00F912ED" w:rsidRPr="00DB13CE" w:rsidRDefault="00F912ED" w:rsidP="001E3C41">
            <w:pPr>
              <w:pStyle w:val="movimento"/>
              <w:rPr>
                <w:color w:val="002060"/>
              </w:rPr>
            </w:pPr>
            <w:r w:rsidRPr="00DB13CE">
              <w:rPr>
                <w:color w:val="002060"/>
              </w:rPr>
              <w:t>BARIGELLI DAVIDE</w:t>
            </w:r>
          </w:p>
        </w:tc>
        <w:tc>
          <w:tcPr>
            <w:tcW w:w="2200" w:type="dxa"/>
            <w:tcMar>
              <w:top w:w="20" w:type="dxa"/>
              <w:left w:w="20" w:type="dxa"/>
              <w:bottom w:w="20" w:type="dxa"/>
              <w:right w:w="20" w:type="dxa"/>
            </w:tcMar>
            <w:vAlign w:val="center"/>
            <w:hideMark/>
          </w:tcPr>
          <w:p w14:paraId="595BC4E5" w14:textId="77777777" w:rsidR="00F912ED" w:rsidRPr="00DB13CE" w:rsidRDefault="00F912ED" w:rsidP="001E3C41">
            <w:pPr>
              <w:pStyle w:val="movimento2"/>
              <w:rPr>
                <w:color w:val="002060"/>
              </w:rPr>
            </w:pPr>
            <w:r w:rsidRPr="00DB13CE">
              <w:rPr>
                <w:color w:val="002060"/>
              </w:rPr>
              <w:t xml:space="preserve">(GROTTACCIA 2005) </w:t>
            </w:r>
          </w:p>
        </w:tc>
        <w:tc>
          <w:tcPr>
            <w:tcW w:w="800" w:type="dxa"/>
            <w:tcMar>
              <w:top w:w="20" w:type="dxa"/>
              <w:left w:w="20" w:type="dxa"/>
              <w:bottom w:w="20" w:type="dxa"/>
              <w:right w:w="20" w:type="dxa"/>
            </w:tcMar>
            <w:vAlign w:val="center"/>
            <w:hideMark/>
          </w:tcPr>
          <w:p w14:paraId="309D58E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F67D22F" w14:textId="77777777" w:rsidR="00F912ED" w:rsidRPr="00DB13CE" w:rsidRDefault="00F912ED" w:rsidP="001E3C41">
            <w:pPr>
              <w:pStyle w:val="movimento"/>
              <w:rPr>
                <w:color w:val="002060"/>
              </w:rPr>
            </w:pPr>
            <w:r w:rsidRPr="00DB13CE">
              <w:rPr>
                <w:color w:val="002060"/>
              </w:rPr>
              <w:t>DIOMEDI ANDREA</w:t>
            </w:r>
          </w:p>
        </w:tc>
        <w:tc>
          <w:tcPr>
            <w:tcW w:w="2200" w:type="dxa"/>
            <w:tcMar>
              <w:top w:w="20" w:type="dxa"/>
              <w:left w:w="20" w:type="dxa"/>
              <w:bottom w:w="20" w:type="dxa"/>
              <w:right w:w="20" w:type="dxa"/>
            </w:tcMar>
            <w:vAlign w:val="center"/>
            <w:hideMark/>
          </w:tcPr>
          <w:p w14:paraId="6CF7271E" w14:textId="77777777" w:rsidR="00F912ED" w:rsidRPr="00DB13CE" w:rsidRDefault="00F912ED" w:rsidP="001E3C41">
            <w:pPr>
              <w:pStyle w:val="movimento2"/>
              <w:rPr>
                <w:color w:val="002060"/>
              </w:rPr>
            </w:pPr>
            <w:r w:rsidRPr="00DB13CE">
              <w:rPr>
                <w:color w:val="002060"/>
              </w:rPr>
              <w:t xml:space="preserve">(MONTELUPONE CALCIO A 5) </w:t>
            </w:r>
          </w:p>
        </w:tc>
      </w:tr>
      <w:tr w:rsidR="00F912ED" w:rsidRPr="00DB13CE" w14:paraId="131F826A" w14:textId="77777777" w:rsidTr="001E3C41">
        <w:tc>
          <w:tcPr>
            <w:tcW w:w="2200" w:type="dxa"/>
            <w:tcMar>
              <w:top w:w="20" w:type="dxa"/>
              <w:left w:w="20" w:type="dxa"/>
              <w:bottom w:w="20" w:type="dxa"/>
              <w:right w:w="20" w:type="dxa"/>
            </w:tcMar>
            <w:vAlign w:val="center"/>
            <w:hideMark/>
          </w:tcPr>
          <w:p w14:paraId="27862020" w14:textId="77777777" w:rsidR="00F912ED" w:rsidRPr="00DB13CE" w:rsidRDefault="00F912ED" w:rsidP="001E3C41">
            <w:pPr>
              <w:pStyle w:val="movimento"/>
              <w:rPr>
                <w:color w:val="002060"/>
              </w:rPr>
            </w:pPr>
            <w:r w:rsidRPr="00DB13CE">
              <w:rPr>
                <w:color w:val="002060"/>
              </w:rPr>
              <w:t>GIOMBI ANDREA</w:t>
            </w:r>
          </w:p>
        </w:tc>
        <w:tc>
          <w:tcPr>
            <w:tcW w:w="2200" w:type="dxa"/>
            <w:tcMar>
              <w:top w:w="20" w:type="dxa"/>
              <w:left w:w="20" w:type="dxa"/>
              <w:bottom w:w="20" w:type="dxa"/>
              <w:right w:w="20" w:type="dxa"/>
            </w:tcMar>
            <w:vAlign w:val="center"/>
            <w:hideMark/>
          </w:tcPr>
          <w:p w14:paraId="5F8B20D3" w14:textId="77777777" w:rsidR="00F912ED" w:rsidRPr="00DB13CE" w:rsidRDefault="00F912ED" w:rsidP="001E3C41">
            <w:pPr>
              <w:pStyle w:val="movimento2"/>
              <w:rPr>
                <w:color w:val="002060"/>
              </w:rPr>
            </w:pPr>
            <w:r w:rsidRPr="00DB13CE">
              <w:rPr>
                <w:color w:val="002060"/>
              </w:rPr>
              <w:t xml:space="preserve">(PIANACCIO) </w:t>
            </w:r>
          </w:p>
        </w:tc>
        <w:tc>
          <w:tcPr>
            <w:tcW w:w="800" w:type="dxa"/>
            <w:tcMar>
              <w:top w:w="20" w:type="dxa"/>
              <w:left w:w="20" w:type="dxa"/>
              <w:bottom w:w="20" w:type="dxa"/>
              <w:right w:w="20" w:type="dxa"/>
            </w:tcMar>
            <w:vAlign w:val="center"/>
            <w:hideMark/>
          </w:tcPr>
          <w:p w14:paraId="7777172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EBFADC6" w14:textId="77777777" w:rsidR="00F912ED" w:rsidRPr="00DB13CE" w:rsidRDefault="00F912ED" w:rsidP="001E3C41">
            <w:pPr>
              <w:pStyle w:val="movimento"/>
              <w:rPr>
                <w:color w:val="002060"/>
              </w:rPr>
            </w:pPr>
            <w:r w:rsidRPr="00DB13CE">
              <w:rPr>
                <w:color w:val="002060"/>
              </w:rPr>
              <w:t>FERJANI WALID</w:t>
            </w:r>
          </w:p>
        </w:tc>
        <w:tc>
          <w:tcPr>
            <w:tcW w:w="2200" w:type="dxa"/>
            <w:tcMar>
              <w:top w:w="20" w:type="dxa"/>
              <w:left w:w="20" w:type="dxa"/>
              <w:bottom w:w="20" w:type="dxa"/>
              <w:right w:w="20" w:type="dxa"/>
            </w:tcMar>
            <w:vAlign w:val="center"/>
            <w:hideMark/>
          </w:tcPr>
          <w:p w14:paraId="0A7A5BC6" w14:textId="77777777" w:rsidR="00F912ED" w:rsidRPr="00DB13CE" w:rsidRDefault="00F912ED" w:rsidP="001E3C41">
            <w:pPr>
              <w:pStyle w:val="movimento2"/>
              <w:rPr>
                <w:color w:val="002060"/>
              </w:rPr>
            </w:pPr>
            <w:r w:rsidRPr="00DB13CE">
              <w:rPr>
                <w:color w:val="002060"/>
              </w:rPr>
              <w:t xml:space="preserve">(PIETRALACROCE 73) </w:t>
            </w:r>
          </w:p>
        </w:tc>
      </w:tr>
    </w:tbl>
    <w:p w14:paraId="3ADADAEC"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73BFE9C" w14:textId="77777777" w:rsidTr="001E3C41">
        <w:tc>
          <w:tcPr>
            <w:tcW w:w="2200" w:type="dxa"/>
            <w:tcMar>
              <w:top w:w="20" w:type="dxa"/>
              <w:left w:w="20" w:type="dxa"/>
              <w:bottom w:w="20" w:type="dxa"/>
              <w:right w:w="20" w:type="dxa"/>
            </w:tcMar>
            <w:vAlign w:val="center"/>
            <w:hideMark/>
          </w:tcPr>
          <w:p w14:paraId="790D7555" w14:textId="77777777" w:rsidR="00F912ED" w:rsidRPr="00DB13CE" w:rsidRDefault="00F912ED" w:rsidP="001E3C41">
            <w:pPr>
              <w:pStyle w:val="movimento"/>
              <w:rPr>
                <w:color w:val="002060"/>
              </w:rPr>
            </w:pPr>
            <w:r w:rsidRPr="00DB13CE">
              <w:rPr>
                <w:color w:val="002060"/>
              </w:rPr>
              <w:t>CUTINI EMANUELE</w:t>
            </w:r>
          </w:p>
        </w:tc>
        <w:tc>
          <w:tcPr>
            <w:tcW w:w="2200" w:type="dxa"/>
            <w:tcMar>
              <w:top w:w="20" w:type="dxa"/>
              <w:left w:w="20" w:type="dxa"/>
              <w:bottom w:w="20" w:type="dxa"/>
              <w:right w:w="20" w:type="dxa"/>
            </w:tcMar>
            <w:vAlign w:val="center"/>
            <w:hideMark/>
          </w:tcPr>
          <w:p w14:paraId="145B49C6"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0D29E93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BE4332E" w14:textId="77777777" w:rsidR="00F912ED" w:rsidRPr="00DB13CE" w:rsidRDefault="00F912ED" w:rsidP="001E3C41">
            <w:pPr>
              <w:pStyle w:val="movimento"/>
              <w:rPr>
                <w:color w:val="002060"/>
              </w:rPr>
            </w:pPr>
            <w:r w:rsidRPr="00DB13CE">
              <w:rPr>
                <w:color w:val="002060"/>
              </w:rPr>
              <w:t>DAMBROS ALVES GLAUBER</w:t>
            </w:r>
          </w:p>
        </w:tc>
        <w:tc>
          <w:tcPr>
            <w:tcW w:w="2200" w:type="dxa"/>
            <w:tcMar>
              <w:top w:w="20" w:type="dxa"/>
              <w:left w:w="20" w:type="dxa"/>
              <w:bottom w:w="20" w:type="dxa"/>
              <w:right w:w="20" w:type="dxa"/>
            </w:tcMar>
            <w:vAlign w:val="center"/>
            <w:hideMark/>
          </w:tcPr>
          <w:p w14:paraId="1C8C2389" w14:textId="77777777" w:rsidR="00F912ED" w:rsidRPr="00DB13CE" w:rsidRDefault="00F912ED" w:rsidP="001E3C41">
            <w:pPr>
              <w:pStyle w:val="movimento2"/>
              <w:rPr>
                <w:color w:val="002060"/>
              </w:rPr>
            </w:pPr>
            <w:r w:rsidRPr="00DB13CE">
              <w:rPr>
                <w:color w:val="002060"/>
              </w:rPr>
              <w:t xml:space="preserve">(NUOVA JUVENTINA FFC) </w:t>
            </w:r>
          </w:p>
        </w:tc>
      </w:tr>
      <w:tr w:rsidR="00F912ED" w:rsidRPr="00DB13CE" w14:paraId="389BB9F6" w14:textId="77777777" w:rsidTr="001E3C41">
        <w:tc>
          <w:tcPr>
            <w:tcW w:w="2200" w:type="dxa"/>
            <w:tcMar>
              <w:top w:w="20" w:type="dxa"/>
              <w:left w:w="20" w:type="dxa"/>
              <w:bottom w:w="20" w:type="dxa"/>
              <w:right w:w="20" w:type="dxa"/>
            </w:tcMar>
            <w:vAlign w:val="center"/>
            <w:hideMark/>
          </w:tcPr>
          <w:p w14:paraId="63A37738" w14:textId="77777777" w:rsidR="00F912ED" w:rsidRPr="00DB13CE" w:rsidRDefault="00F912ED" w:rsidP="001E3C41">
            <w:pPr>
              <w:pStyle w:val="movimento"/>
              <w:rPr>
                <w:color w:val="002060"/>
              </w:rPr>
            </w:pPr>
            <w:r w:rsidRPr="00DB13CE">
              <w:rPr>
                <w:color w:val="002060"/>
              </w:rPr>
              <w:t>TARSI ANDREA</w:t>
            </w:r>
          </w:p>
        </w:tc>
        <w:tc>
          <w:tcPr>
            <w:tcW w:w="2200" w:type="dxa"/>
            <w:tcMar>
              <w:top w:w="20" w:type="dxa"/>
              <w:left w:w="20" w:type="dxa"/>
              <w:bottom w:w="20" w:type="dxa"/>
              <w:right w:w="20" w:type="dxa"/>
            </w:tcMar>
            <w:vAlign w:val="center"/>
            <w:hideMark/>
          </w:tcPr>
          <w:p w14:paraId="1121834D" w14:textId="77777777" w:rsidR="00F912ED" w:rsidRPr="00DB13CE" w:rsidRDefault="00F912ED" w:rsidP="001E3C41">
            <w:pPr>
              <w:pStyle w:val="movimento2"/>
              <w:rPr>
                <w:color w:val="002060"/>
              </w:rPr>
            </w:pPr>
            <w:r w:rsidRPr="00DB13CE">
              <w:rPr>
                <w:color w:val="002060"/>
              </w:rPr>
              <w:t xml:space="preserve">(OLYMPIA FANO C5) </w:t>
            </w:r>
          </w:p>
        </w:tc>
        <w:tc>
          <w:tcPr>
            <w:tcW w:w="800" w:type="dxa"/>
            <w:tcMar>
              <w:top w:w="20" w:type="dxa"/>
              <w:left w:w="20" w:type="dxa"/>
              <w:bottom w:w="20" w:type="dxa"/>
              <w:right w:w="20" w:type="dxa"/>
            </w:tcMar>
            <w:vAlign w:val="center"/>
            <w:hideMark/>
          </w:tcPr>
          <w:p w14:paraId="4DB6E04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BC73D0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57C9CE5" w14:textId="77777777" w:rsidR="00F912ED" w:rsidRPr="00DB13CE" w:rsidRDefault="00F912ED" w:rsidP="001E3C41">
            <w:pPr>
              <w:pStyle w:val="movimento2"/>
              <w:rPr>
                <w:color w:val="002060"/>
              </w:rPr>
            </w:pPr>
            <w:r w:rsidRPr="00DB13CE">
              <w:rPr>
                <w:color w:val="002060"/>
              </w:rPr>
              <w:t> </w:t>
            </w:r>
          </w:p>
        </w:tc>
      </w:tr>
    </w:tbl>
    <w:p w14:paraId="4939D1C2" w14:textId="77777777" w:rsidR="00F912ED" w:rsidRPr="00DB13CE" w:rsidRDefault="00F912ED" w:rsidP="00F912ED">
      <w:pPr>
        <w:pStyle w:val="titolo10"/>
        <w:rPr>
          <w:rFonts w:eastAsiaTheme="minorEastAsia"/>
          <w:color w:val="002060"/>
        </w:rPr>
      </w:pPr>
      <w:r w:rsidRPr="00DB13CE">
        <w:rPr>
          <w:color w:val="002060"/>
        </w:rPr>
        <w:t xml:space="preserve">GARE DEL 26/ 2/2022 </w:t>
      </w:r>
    </w:p>
    <w:p w14:paraId="4A30CC94" w14:textId="77777777" w:rsidR="00F912ED" w:rsidRPr="00DB13CE" w:rsidRDefault="00F912ED" w:rsidP="00F912ED">
      <w:pPr>
        <w:pStyle w:val="titolo7a"/>
        <w:rPr>
          <w:color w:val="002060"/>
        </w:rPr>
      </w:pPr>
      <w:r w:rsidRPr="00DB13CE">
        <w:rPr>
          <w:color w:val="002060"/>
        </w:rPr>
        <w:t xml:space="preserve">PROVVEDIMENTI DISCIPLINARI </w:t>
      </w:r>
    </w:p>
    <w:p w14:paraId="4D252015"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44CA910" w14:textId="77777777" w:rsidR="00F912ED" w:rsidRPr="00DB13CE" w:rsidRDefault="00F912ED" w:rsidP="00F912ED">
      <w:pPr>
        <w:pStyle w:val="titolo30"/>
        <w:rPr>
          <w:color w:val="002060"/>
        </w:rPr>
      </w:pPr>
      <w:r w:rsidRPr="00DB13CE">
        <w:rPr>
          <w:color w:val="002060"/>
        </w:rPr>
        <w:t xml:space="preserve">CALCIATORI NON ESPULSI </w:t>
      </w:r>
    </w:p>
    <w:p w14:paraId="2BFE7FB7" w14:textId="77777777" w:rsidR="00F912ED" w:rsidRPr="00DB13CE" w:rsidRDefault="00F912ED" w:rsidP="00F912ED">
      <w:pPr>
        <w:pStyle w:val="titolo20"/>
        <w:rPr>
          <w:color w:val="002060"/>
        </w:rPr>
      </w:pPr>
      <w:r w:rsidRPr="00DB13C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545C067" w14:textId="77777777" w:rsidTr="001E3C41">
        <w:tc>
          <w:tcPr>
            <w:tcW w:w="2200" w:type="dxa"/>
            <w:tcMar>
              <w:top w:w="20" w:type="dxa"/>
              <w:left w:w="20" w:type="dxa"/>
              <w:bottom w:w="20" w:type="dxa"/>
              <w:right w:w="20" w:type="dxa"/>
            </w:tcMar>
            <w:vAlign w:val="center"/>
            <w:hideMark/>
          </w:tcPr>
          <w:p w14:paraId="5D764C19" w14:textId="77777777" w:rsidR="00F912ED" w:rsidRPr="00DB13CE" w:rsidRDefault="00F912ED" w:rsidP="001E3C41">
            <w:pPr>
              <w:pStyle w:val="movimento"/>
              <w:rPr>
                <w:color w:val="002060"/>
              </w:rPr>
            </w:pPr>
            <w:r w:rsidRPr="00DB13CE">
              <w:rPr>
                <w:color w:val="002060"/>
              </w:rPr>
              <w:t>QORRI EUGJEN</w:t>
            </w:r>
          </w:p>
        </w:tc>
        <w:tc>
          <w:tcPr>
            <w:tcW w:w="2200" w:type="dxa"/>
            <w:tcMar>
              <w:top w:w="20" w:type="dxa"/>
              <w:left w:w="20" w:type="dxa"/>
              <w:bottom w:w="20" w:type="dxa"/>
              <w:right w:w="20" w:type="dxa"/>
            </w:tcMar>
            <w:vAlign w:val="center"/>
            <w:hideMark/>
          </w:tcPr>
          <w:p w14:paraId="1E5232E6" w14:textId="77777777" w:rsidR="00F912ED" w:rsidRPr="00DB13CE" w:rsidRDefault="00F912ED" w:rsidP="001E3C41">
            <w:pPr>
              <w:pStyle w:val="movimento2"/>
              <w:rPr>
                <w:color w:val="002060"/>
              </w:rPr>
            </w:pPr>
            <w:r w:rsidRPr="00DB13CE">
              <w:rPr>
                <w:color w:val="002060"/>
              </w:rPr>
              <w:t xml:space="preserve">(DINAMIS 1990) </w:t>
            </w:r>
          </w:p>
        </w:tc>
        <w:tc>
          <w:tcPr>
            <w:tcW w:w="800" w:type="dxa"/>
            <w:tcMar>
              <w:top w:w="20" w:type="dxa"/>
              <w:left w:w="20" w:type="dxa"/>
              <w:bottom w:w="20" w:type="dxa"/>
              <w:right w:w="20" w:type="dxa"/>
            </w:tcMar>
            <w:vAlign w:val="center"/>
            <w:hideMark/>
          </w:tcPr>
          <w:p w14:paraId="527776E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C192B1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C982EBB" w14:textId="77777777" w:rsidR="00F912ED" w:rsidRPr="00DB13CE" w:rsidRDefault="00F912ED" w:rsidP="001E3C41">
            <w:pPr>
              <w:pStyle w:val="movimento2"/>
              <w:rPr>
                <w:color w:val="002060"/>
              </w:rPr>
            </w:pPr>
            <w:r w:rsidRPr="00DB13CE">
              <w:rPr>
                <w:color w:val="002060"/>
              </w:rPr>
              <w:t> </w:t>
            </w:r>
          </w:p>
        </w:tc>
      </w:tr>
    </w:tbl>
    <w:p w14:paraId="0FF33505"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022268E" w14:textId="77777777" w:rsidTr="001E3C41">
        <w:tc>
          <w:tcPr>
            <w:tcW w:w="2200" w:type="dxa"/>
            <w:tcMar>
              <w:top w:w="20" w:type="dxa"/>
              <w:left w:w="20" w:type="dxa"/>
              <w:bottom w:w="20" w:type="dxa"/>
              <w:right w:w="20" w:type="dxa"/>
            </w:tcMar>
            <w:vAlign w:val="center"/>
            <w:hideMark/>
          </w:tcPr>
          <w:p w14:paraId="0045AF34" w14:textId="77777777" w:rsidR="00F912ED" w:rsidRPr="00DB13CE" w:rsidRDefault="00F912ED" w:rsidP="001E3C41">
            <w:pPr>
              <w:pStyle w:val="movimento"/>
              <w:rPr>
                <w:color w:val="002060"/>
              </w:rPr>
            </w:pPr>
            <w:r w:rsidRPr="00DB13CE">
              <w:rPr>
                <w:color w:val="002060"/>
              </w:rPr>
              <w:t>CASOLI DAVIDE</w:t>
            </w:r>
          </w:p>
        </w:tc>
        <w:tc>
          <w:tcPr>
            <w:tcW w:w="2200" w:type="dxa"/>
            <w:tcMar>
              <w:top w:w="20" w:type="dxa"/>
              <w:left w:w="20" w:type="dxa"/>
              <w:bottom w:w="20" w:type="dxa"/>
              <w:right w:w="20" w:type="dxa"/>
            </w:tcMar>
            <w:vAlign w:val="center"/>
            <w:hideMark/>
          </w:tcPr>
          <w:p w14:paraId="0C5EFBB7" w14:textId="77777777" w:rsidR="00F912ED" w:rsidRPr="00DB13CE" w:rsidRDefault="00F912ED" w:rsidP="001E3C41">
            <w:pPr>
              <w:pStyle w:val="movimento2"/>
              <w:rPr>
                <w:color w:val="002060"/>
              </w:rPr>
            </w:pPr>
            <w:r w:rsidRPr="00DB13CE">
              <w:rPr>
                <w:color w:val="002060"/>
              </w:rPr>
              <w:t xml:space="preserve">(CERRETO D ESI C5 A.S.D.) </w:t>
            </w:r>
          </w:p>
        </w:tc>
        <w:tc>
          <w:tcPr>
            <w:tcW w:w="800" w:type="dxa"/>
            <w:tcMar>
              <w:top w:w="20" w:type="dxa"/>
              <w:left w:w="20" w:type="dxa"/>
              <w:bottom w:w="20" w:type="dxa"/>
              <w:right w:w="20" w:type="dxa"/>
            </w:tcMar>
            <w:vAlign w:val="center"/>
            <w:hideMark/>
          </w:tcPr>
          <w:p w14:paraId="32EB5A3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9F019A8" w14:textId="77777777" w:rsidR="00F912ED" w:rsidRPr="00DB13CE" w:rsidRDefault="00F912ED" w:rsidP="001E3C41">
            <w:pPr>
              <w:pStyle w:val="movimento"/>
              <w:rPr>
                <w:color w:val="002060"/>
              </w:rPr>
            </w:pPr>
            <w:r w:rsidRPr="00DB13CE">
              <w:rPr>
                <w:color w:val="002060"/>
              </w:rPr>
              <w:t>GRAZIANO LUIGI</w:t>
            </w:r>
          </w:p>
        </w:tc>
        <w:tc>
          <w:tcPr>
            <w:tcW w:w="2200" w:type="dxa"/>
            <w:tcMar>
              <w:top w:w="20" w:type="dxa"/>
              <w:left w:w="20" w:type="dxa"/>
              <w:bottom w:w="20" w:type="dxa"/>
              <w:right w:w="20" w:type="dxa"/>
            </w:tcMar>
            <w:vAlign w:val="center"/>
            <w:hideMark/>
          </w:tcPr>
          <w:p w14:paraId="5B150308" w14:textId="77777777" w:rsidR="00F912ED" w:rsidRPr="00DB13CE" w:rsidRDefault="00F912ED" w:rsidP="001E3C41">
            <w:pPr>
              <w:pStyle w:val="movimento2"/>
              <w:rPr>
                <w:color w:val="002060"/>
              </w:rPr>
            </w:pPr>
            <w:r w:rsidRPr="00DB13CE">
              <w:rPr>
                <w:color w:val="002060"/>
              </w:rPr>
              <w:t xml:space="preserve">(CERRETO D ESI C5 A.S.D.) </w:t>
            </w:r>
          </w:p>
        </w:tc>
      </w:tr>
      <w:tr w:rsidR="00F912ED" w:rsidRPr="00DB13CE" w14:paraId="319E7571" w14:textId="77777777" w:rsidTr="001E3C41">
        <w:tc>
          <w:tcPr>
            <w:tcW w:w="2200" w:type="dxa"/>
            <w:tcMar>
              <w:top w:w="20" w:type="dxa"/>
              <w:left w:w="20" w:type="dxa"/>
              <w:bottom w:w="20" w:type="dxa"/>
              <w:right w:w="20" w:type="dxa"/>
            </w:tcMar>
            <w:vAlign w:val="center"/>
            <w:hideMark/>
          </w:tcPr>
          <w:p w14:paraId="492DF33F" w14:textId="77777777" w:rsidR="00F912ED" w:rsidRPr="00DB13CE" w:rsidRDefault="00F912ED" w:rsidP="001E3C41">
            <w:pPr>
              <w:pStyle w:val="movimento"/>
              <w:rPr>
                <w:color w:val="002060"/>
              </w:rPr>
            </w:pPr>
            <w:r w:rsidRPr="00DB13CE">
              <w:rPr>
                <w:color w:val="002060"/>
              </w:rPr>
              <w:t>MARTURANO WALTER ALEJANDR</w:t>
            </w:r>
          </w:p>
        </w:tc>
        <w:tc>
          <w:tcPr>
            <w:tcW w:w="2200" w:type="dxa"/>
            <w:tcMar>
              <w:top w:w="20" w:type="dxa"/>
              <w:left w:w="20" w:type="dxa"/>
              <w:bottom w:w="20" w:type="dxa"/>
              <w:right w:w="20" w:type="dxa"/>
            </w:tcMar>
            <w:vAlign w:val="center"/>
            <w:hideMark/>
          </w:tcPr>
          <w:p w14:paraId="02D993AE" w14:textId="77777777" w:rsidR="00F912ED" w:rsidRPr="00DB13CE" w:rsidRDefault="00F912ED" w:rsidP="001E3C41">
            <w:pPr>
              <w:pStyle w:val="movimento2"/>
              <w:rPr>
                <w:color w:val="002060"/>
              </w:rPr>
            </w:pPr>
            <w:r w:rsidRPr="00DB13CE">
              <w:rPr>
                <w:color w:val="002060"/>
              </w:rPr>
              <w:t xml:space="preserve">(CERRETO D ESI C5 A.S.D.) </w:t>
            </w:r>
          </w:p>
        </w:tc>
        <w:tc>
          <w:tcPr>
            <w:tcW w:w="800" w:type="dxa"/>
            <w:tcMar>
              <w:top w:w="20" w:type="dxa"/>
              <w:left w:w="20" w:type="dxa"/>
              <w:bottom w:w="20" w:type="dxa"/>
              <w:right w:w="20" w:type="dxa"/>
            </w:tcMar>
            <w:vAlign w:val="center"/>
            <w:hideMark/>
          </w:tcPr>
          <w:p w14:paraId="70031AE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22B0B1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854A083" w14:textId="77777777" w:rsidR="00F912ED" w:rsidRPr="00DB13CE" w:rsidRDefault="00F912ED" w:rsidP="001E3C41">
            <w:pPr>
              <w:pStyle w:val="movimento2"/>
              <w:rPr>
                <w:color w:val="002060"/>
              </w:rPr>
            </w:pPr>
            <w:r w:rsidRPr="00DB13CE">
              <w:rPr>
                <w:color w:val="002060"/>
              </w:rPr>
              <w:t> </w:t>
            </w:r>
          </w:p>
        </w:tc>
      </w:tr>
    </w:tbl>
    <w:p w14:paraId="270C3E34"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ADE6792" w14:textId="77777777" w:rsidTr="001E3C41">
        <w:tc>
          <w:tcPr>
            <w:tcW w:w="2200" w:type="dxa"/>
            <w:tcMar>
              <w:top w:w="20" w:type="dxa"/>
              <w:left w:w="20" w:type="dxa"/>
              <w:bottom w:w="20" w:type="dxa"/>
              <w:right w:w="20" w:type="dxa"/>
            </w:tcMar>
            <w:vAlign w:val="center"/>
            <w:hideMark/>
          </w:tcPr>
          <w:p w14:paraId="1BBB15AD" w14:textId="77777777" w:rsidR="00F912ED" w:rsidRPr="00DB13CE" w:rsidRDefault="00F912ED" w:rsidP="001E3C41">
            <w:pPr>
              <w:pStyle w:val="movimento"/>
              <w:rPr>
                <w:color w:val="002060"/>
              </w:rPr>
            </w:pPr>
            <w:r w:rsidRPr="00DB13CE">
              <w:rPr>
                <w:color w:val="002060"/>
              </w:rPr>
              <w:t>COLOGGI LEONARDO</w:t>
            </w:r>
          </w:p>
        </w:tc>
        <w:tc>
          <w:tcPr>
            <w:tcW w:w="2200" w:type="dxa"/>
            <w:tcMar>
              <w:top w:w="20" w:type="dxa"/>
              <w:left w:w="20" w:type="dxa"/>
              <w:bottom w:w="20" w:type="dxa"/>
              <w:right w:w="20" w:type="dxa"/>
            </w:tcMar>
            <w:vAlign w:val="center"/>
            <w:hideMark/>
          </w:tcPr>
          <w:p w14:paraId="733B5DF1" w14:textId="77777777" w:rsidR="00F912ED" w:rsidRPr="00DB13CE" w:rsidRDefault="00F912ED" w:rsidP="001E3C41">
            <w:pPr>
              <w:pStyle w:val="movimento2"/>
              <w:rPr>
                <w:color w:val="002060"/>
              </w:rPr>
            </w:pPr>
            <w:r w:rsidRPr="00DB13CE">
              <w:rPr>
                <w:color w:val="002060"/>
              </w:rPr>
              <w:t xml:space="preserve">(DINAMIS 1990) </w:t>
            </w:r>
          </w:p>
        </w:tc>
        <w:tc>
          <w:tcPr>
            <w:tcW w:w="800" w:type="dxa"/>
            <w:tcMar>
              <w:top w:w="20" w:type="dxa"/>
              <w:left w:w="20" w:type="dxa"/>
              <w:bottom w:w="20" w:type="dxa"/>
              <w:right w:w="20" w:type="dxa"/>
            </w:tcMar>
            <w:vAlign w:val="center"/>
            <w:hideMark/>
          </w:tcPr>
          <w:p w14:paraId="478FED6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794204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8A707AF" w14:textId="77777777" w:rsidR="00F912ED" w:rsidRPr="00DB13CE" w:rsidRDefault="00F912ED" w:rsidP="001E3C41">
            <w:pPr>
              <w:pStyle w:val="movimento2"/>
              <w:rPr>
                <w:color w:val="002060"/>
              </w:rPr>
            </w:pPr>
            <w:r w:rsidRPr="00DB13CE">
              <w:rPr>
                <w:color w:val="002060"/>
              </w:rPr>
              <w:t> </w:t>
            </w:r>
          </w:p>
        </w:tc>
      </w:tr>
    </w:tbl>
    <w:p w14:paraId="1137F8D9" w14:textId="77777777" w:rsidR="00F912ED" w:rsidRPr="00DB13CE" w:rsidRDefault="00F912ED" w:rsidP="00F912ED">
      <w:pPr>
        <w:pStyle w:val="titolo10"/>
        <w:rPr>
          <w:rFonts w:eastAsiaTheme="minorEastAsia"/>
          <w:color w:val="002060"/>
        </w:rPr>
      </w:pPr>
      <w:r w:rsidRPr="00DB13CE">
        <w:rPr>
          <w:color w:val="002060"/>
        </w:rPr>
        <w:t xml:space="preserve">GARE DEL 28/ 2/2022 </w:t>
      </w:r>
    </w:p>
    <w:p w14:paraId="2B526823" w14:textId="77777777" w:rsidR="00F912ED" w:rsidRPr="00DB13CE" w:rsidRDefault="00F912ED" w:rsidP="00F912ED">
      <w:pPr>
        <w:pStyle w:val="titolo7a"/>
        <w:rPr>
          <w:color w:val="002060"/>
        </w:rPr>
      </w:pPr>
      <w:r w:rsidRPr="00DB13CE">
        <w:rPr>
          <w:color w:val="002060"/>
        </w:rPr>
        <w:t xml:space="preserve">PROVVEDIMENTI DISCIPLINARI </w:t>
      </w:r>
    </w:p>
    <w:p w14:paraId="1371CF4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0287723" w14:textId="77777777" w:rsidR="00F912ED" w:rsidRPr="00DB13CE" w:rsidRDefault="00F912ED" w:rsidP="00F912ED">
      <w:pPr>
        <w:pStyle w:val="titolo30"/>
        <w:rPr>
          <w:color w:val="002060"/>
        </w:rPr>
      </w:pPr>
      <w:r w:rsidRPr="00DB13CE">
        <w:rPr>
          <w:color w:val="002060"/>
        </w:rPr>
        <w:lastRenderedPageBreak/>
        <w:t xml:space="preserve">ALLENATORI </w:t>
      </w:r>
    </w:p>
    <w:p w14:paraId="7B6F259F" w14:textId="77777777" w:rsidR="00F912ED" w:rsidRPr="00DB13CE" w:rsidRDefault="00F912ED" w:rsidP="00F912ED">
      <w:pPr>
        <w:pStyle w:val="titolo20"/>
        <w:rPr>
          <w:color w:val="002060"/>
        </w:rPr>
      </w:pPr>
      <w:r w:rsidRPr="00DB13CE">
        <w:rPr>
          <w:color w:val="002060"/>
        </w:rPr>
        <w:t xml:space="preserve">SQUALIFICA FINO AL 16/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DDF03E4" w14:textId="77777777" w:rsidTr="001E3C41">
        <w:tc>
          <w:tcPr>
            <w:tcW w:w="2200" w:type="dxa"/>
            <w:tcMar>
              <w:top w:w="20" w:type="dxa"/>
              <w:left w:w="20" w:type="dxa"/>
              <w:bottom w:w="20" w:type="dxa"/>
              <w:right w:w="20" w:type="dxa"/>
            </w:tcMar>
            <w:vAlign w:val="center"/>
            <w:hideMark/>
          </w:tcPr>
          <w:p w14:paraId="72032F88" w14:textId="77777777" w:rsidR="00F912ED" w:rsidRPr="00DB13CE" w:rsidRDefault="00F912ED" w:rsidP="001E3C41">
            <w:pPr>
              <w:pStyle w:val="movimento"/>
              <w:rPr>
                <w:color w:val="002060"/>
              </w:rPr>
            </w:pPr>
            <w:r w:rsidRPr="00DB13CE">
              <w:rPr>
                <w:color w:val="002060"/>
              </w:rPr>
              <w:t>PETROLATI DIEGO</w:t>
            </w:r>
          </w:p>
        </w:tc>
        <w:tc>
          <w:tcPr>
            <w:tcW w:w="2200" w:type="dxa"/>
            <w:tcMar>
              <w:top w:w="20" w:type="dxa"/>
              <w:left w:w="20" w:type="dxa"/>
              <w:bottom w:w="20" w:type="dxa"/>
              <w:right w:w="20" w:type="dxa"/>
            </w:tcMar>
            <w:vAlign w:val="center"/>
            <w:hideMark/>
          </w:tcPr>
          <w:p w14:paraId="7F436E76" w14:textId="77777777" w:rsidR="00F912ED" w:rsidRPr="00DB13CE" w:rsidRDefault="00F912ED" w:rsidP="001E3C41">
            <w:pPr>
              <w:pStyle w:val="movimento2"/>
              <w:rPr>
                <w:color w:val="002060"/>
              </w:rPr>
            </w:pPr>
            <w:r w:rsidRPr="00DB13CE">
              <w:rPr>
                <w:color w:val="002060"/>
              </w:rPr>
              <w:t xml:space="preserve">(AUDAX 1970 S.ANGELO) </w:t>
            </w:r>
          </w:p>
        </w:tc>
        <w:tc>
          <w:tcPr>
            <w:tcW w:w="800" w:type="dxa"/>
            <w:tcMar>
              <w:top w:w="20" w:type="dxa"/>
              <w:left w:w="20" w:type="dxa"/>
              <w:bottom w:w="20" w:type="dxa"/>
              <w:right w:w="20" w:type="dxa"/>
            </w:tcMar>
            <w:vAlign w:val="center"/>
            <w:hideMark/>
          </w:tcPr>
          <w:p w14:paraId="58F1A10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8BB3C4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203FBC8" w14:textId="77777777" w:rsidR="00F912ED" w:rsidRPr="00DB13CE" w:rsidRDefault="00F912ED" w:rsidP="001E3C41">
            <w:pPr>
              <w:pStyle w:val="movimento2"/>
              <w:rPr>
                <w:color w:val="002060"/>
              </w:rPr>
            </w:pPr>
            <w:r w:rsidRPr="00DB13CE">
              <w:rPr>
                <w:color w:val="002060"/>
              </w:rPr>
              <w:t> </w:t>
            </w:r>
          </w:p>
        </w:tc>
      </w:tr>
    </w:tbl>
    <w:p w14:paraId="6FA532AB"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 xml:space="preserve">per comportamento non regolamentare. Entrava in campo per protestare contro la decisione arbitrale, reiterando in tale atteggiamento alla notifica del provvedimento e al termine della gara. Allontanato. </w:t>
      </w:r>
    </w:p>
    <w:p w14:paraId="2F95B93E" w14:textId="77777777" w:rsidR="00F912ED" w:rsidRPr="00DB13CE" w:rsidRDefault="00F912ED" w:rsidP="00F912ED">
      <w:pPr>
        <w:pStyle w:val="titolo30"/>
        <w:rPr>
          <w:color w:val="002060"/>
        </w:rPr>
      </w:pPr>
      <w:r w:rsidRPr="00DB13CE">
        <w:rPr>
          <w:color w:val="002060"/>
        </w:rPr>
        <w:t xml:space="preserve">CALCIATORI ESPULSI </w:t>
      </w:r>
    </w:p>
    <w:p w14:paraId="1DF04163" w14:textId="77777777" w:rsidR="00F912ED" w:rsidRPr="00DB13CE" w:rsidRDefault="00F912ED" w:rsidP="00F912ED">
      <w:pPr>
        <w:pStyle w:val="titolo20"/>
        <w:rPr>
          <w:color w:val="002060"/>
        </w:rPr>
      </w:pPr>
      <w:r w:rsidRPr="00DB13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04820E8" w14:textId="77777777" w:rsidTr="001E3C41">
        <w:tc>
          <w:tcPr>
            <w:tcW w:w="2200" w:type="dxa"/>
            <w:tcMar>
              <w:top w:w="20" w:type="dxa"/>
              <w:left w:w="20" w:type="dxa"/>
              <w:bottom w:w="20" w:type="dxa"/>
              <w:right w:w="20" w:type="dxa"/>
            </w:tcMar>
            <w:vAlign w:val="center"/>
            <w:hideMark/>
          </w:tcPr>
          <w:p w14:paraId="25093FD8" w14:textId="77777777" w:rsidR="00F912ED" w:rsidRPr="00DB13CE" w:rsidRDefault="00F912ED" w:rsidP="001E3C41">
            <w:pPr>
              <w:pStyle w:val="movimento"/>
              <w:rPr>
                <w:color w:val="002060"/>
              </w:rPr>
            </w:pPr>
            <w:r w:rsidRPr="00DB13CE">
              <w:rPr>
                <w:color w:val="002060"/>
              </w:rPr>
              <w:t>PETROLATI MARCO</w:t>
            </w:r>
          </w:p>
        </w:tc>
        <w:tc>
          <w:tcPr>
            <w:tcW w:w="2200" w:type="dxa"/>
            <w:tcMar>
              <w:top w:w="20" w:type="dxa"/>
              <w:left w:w="20" w:type="dxa"/>
              <w:bottom w:w="20" w:type="dxa"/>
              <w:right w:w="20" w:type="dxa"/>
            </w:tcMar>
            <w:vAlign w:val="center"/>
            <w:hideMark/>
          </w:tcPr>
          <w:p w14:paraId="6EE302E1" w14:textId="77777777" w:rsidR="00F912ED" w:rsidRPr="00DB13CE" w:rsidRDefault="00F912ED" w:rsidP="001E3C41">
            <w:pPr>
              <w:pStyle w:val="movimento2"/>
              <w:rPr>
                <w:color w:val="002060"/>
              </w:rPr>
            </w:pPr>
            <w:r w:rsidRPr="00DB13CE">
              <w:rPr>
                <w:color w:val="002060"/>
              </w:rPr>
              <w:t xml:space="preserve">(AUDAX 1970 S.ANGELO) </w:t>
            </w:r>
          </w:p>
        </w:tc>
        <w:tc>
          <w:tcPr>
            <w:tcW w:w="800" w:type="dxa"/>
            <w:tcMar>
              <w:top w:w="20" w:type="dxa"/>
              <w:left w:w="20" w:type="dxa"/>
              <w:bottom w:w="20" w:type="dxa"/>
              <w:right w:w="20" w:type="dxa"/>
            </w:tcMar>
            <w:vAlign w:val="center"/>
            <w:hideMark/>
          </w:tcPr>
          <w:p w14:paraId="15F2618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E94788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0E15A0A" w14:textId="77777777" w:rsidR="00F912ED" w:rsidRPr="00DB13CE" w:rsidRDefault="00F912ED" w:rsidP="001E3C41">
            <w:pPr>
              <w:pStyle w:val="movimento2"/>
              <w:rPr>
                <w:color w:val="002060"/>
              </w:rPr>
            </w:pPr>
            <w:r w:rsidRPr="00DB13CE">
              <w:rPr>
                <w:color w:val="002060"/>
              </w:rPr>
              <w:t> </w:t>
            </w:r>
          </w:p>
        </w:tc>
      </w:tr>
    </w:tbl>
    <w:p w14:paraId="3A230DB8"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6DD2107A"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29251FF" w14:textId="77777777" w:rsidTr="001E3C41">
        <w:tc>
          <w:tcPr>
            <w:tcW w:w="2200" w:type="dxa"/>
            <w:tcMar>
              <w:top w:w="20" w:type="dxa"/>
              <w:left w:w="20" w:type="dxa"/>
              <w:bottom w:w="20" w:type="dxa"/>
              <w:right w:w="20" w:type="dxa"/>
            </w:tcMar>
            <w:vAlign w:val="center"/>
            <w:hideMark/>
          </w:tcPr>
          <w:p w14:paraId="2ECF00D9" w14:textId="77777777" w:rsidR="00F912ED" w:rsidRPr="00DB13CE" w:rsidRDefault="00F912ED" w:rsidP="001E3C41">
            <w:pPr>
              <w:pStyle w:val="movimento"/>
              <w:rPr>
                <w:color w:val="002060"/>
              </w:rPr>
            </w:pPr>
            <w:r w:rsidRPr="00DB13CE">
              <w:rPr>
                <w:color w:val="002060"/>
              </w:rPr>
              <w:t>LOTITO LORENZO</w:t>
            </w:r>
          </w:p>
        </w:tc>
        <w:tc>
          <w:tcPr>
            <w:tcW w:w="2200" w:type="dxa"/>
            <w:tcMar>
              <w:top w:w="20" w:type="dxa"/>
              <w:left w:w="20" w:type="dxa"/>
              <w:bottom w:w="20" w:type="dxa"/>
              <w:right w:w="20" w:type="dxa"/>
            </w:tcMar>
            <w:vAlign w:val="center"/>
            <w:hideMark/>
          </w:tcPr>
          <w:p w14:paraId="5660474B" w14:textId="77777777" w:rsidR="00F912ED" w:rsidRPr="00DB13CE" w:rsidRDefault="00F912ED" w:rsidP="001E3C41">
            <w:pPr>
              <w:pStyle w:val="movimento2"/>
              <w:rPr>
                <w:color w:val="002060"/>
              </w:rPr>
            </w:pPr>
            <w:r w:rsidRPr="00DB13CE">
              <w:rPr>
                <w:color w:val="002060"/>
              </w:rPr>
              <w:t xml:space="preserve">(CASTELBELLINO CALCIO A 5) </w:t>
            </w:r>
          </w:p>
        </w:tc>
        <w:tc>
          <w:tcPr>
            <w:tcW w:w="800" w:type="dxa"/>
            <w:tcMar>
              <w:top w:w="20" w:type="dxa"/>
              <w:left w:w="20" w:type="dxa"/>
              <w:bottom w:w="20" w:type="dxa"/>
              <w:right w:w="20" w:type="dxa"/>
            </w:tcMar>
            <w:vAlign w:val="center"/>
            <w:hideMark/>
          </w:tcPr>
          <w:p w14:paraId="469BE68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5E6D008"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2C7B5B2" w14:textId="77777777" w:rsidR="00F912ED" w:rsidRPr="00DB13CE" w:rsidRDefault="00F912ED" w:rsidP="001E3C41">
            <w:pPr>
              <w:pStyle w:val="movimento2"/>
              <w:rPr>
                <w:color w:val="002060"/>
              </w:rPr>
            </w:pPr>
            <w:r w:rsidRPr="00DB13CE">
              <w:rPr>
                <w:color w:val="002060"/>
              </w:rPr>
              <w:t> </w:t>
            </w:r>
          </w:p>
        </w:tc>
      </w:tr>
    </w:tbl>
    <w:p w14:paraId="62605F6D"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A136B39" w14:textId="77777777" w:rsidTr="001E3C41">
        <w:tc>
          <w:tcPr>
            <w:tcW w:w="2200" w:type="dxa"/>
            <w:tcMar>
              <w:top w:w="20" w:type="dxa"/>
              <w:left w:w="20" w:type="dxa"/>
              <w:bottom w:w="20" w:type="dxa"/>
              <w:right w:w="20" w:type="dxa"/>
            </w:tcMar>
            <w:vAlign w:val="center"/>
            <w:hideMark/>
          </w:tcPr>
          <w:p w14:paraId="2639D6DB" w14:textId="77777777" w:rsidR="00F912ED" w:rsidRPr="00DB13CE" w:rsidRDefault="00F912ED" w:rsidP="001E3C41">
            <w:pPr>
              <w:pStyle w:val="movimento"/>
              <w:rPr>
                <w:color w:val="002060"/>
              </w:rPr>
            </w:pPr>
            <w:r w:rsidRPr="00DB13CE">
              <w:rPr>
                <w:color w:val="002060"/>
              </w:rPr>
              <w:t>ANTRONACO JACOPO</w:t>
            </w:r>
          </w:p>
        </w:tc>
        <w:tc>
          <w:tcPr>
            <w:tcW w:w="2200" w:type="dxa"/>
            <w:tcMar>
              <w:top w:w="20" w:type="dxa"/>
              <w:left w:w="20" w:type="dxa"/>
              <w:bottom w:w="20" w:type="dxa"/>
              <w:right w:w="20" w:type="dxa"/>
            </w:tcMar>
            <w:vAlign w:val="center"/>
            <w:hideMark/>
          </w:tcPr>
          <w:p w14:paraId="13F44583" w14:textId="77777777" w:rsidR="00F912ED" w:rsidRPr="00DB13CE" w:rsidRDefault="00F912ED" w:rsidP="001E3C41">
            <w:pPr>
              <w:pStyle w:val="movimento2"/>
              <w:rPr>
                <w:color w:val="002060"/>
              </w:rPr>
            </w:pPr>
            <w:r w:rsidRPr="00DB13CE">
              <w:rPr>
                <w:color w:val="002060"/>
              </w:rPr>
              <w:t xml:space="preserve">(AUDAX 1970 S.ANGELO) </w:t>
            </w:r>
          </w:p>
        </w:tc>
        <w:tc>
          <w:tcPr>
            <w:tcW w:w="800" w:type="dxa"/>
            <w:tcMar>
              <w:top w:w="20" w:type="dxa"/>
              <w:left w:w="20" w:type="dxa"/>
              <w:bottom w:w="20" w:type="dxa"/>
              <w:right w:w="20" w:type="dxa"/>
            </w:tcMar>
            <w:vAlign w:val="center"/>
            <w:hideMark/>
          </w:tcPr>
          <w:p w14:paraId="1D1B5DA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DE57A55" w14:textId="77777777" w:rsidR="00F912ED" w:rsidRPr="00DB13CE" w:rsidRDefault="00F912ED" w:rsidP="001E3C41">
            <w:pPr>
              <w:pStyle w:val="movimento"/>
              <w:rPr>
                <w:color w:val="002060"/>
              </w:rPr>
            </w:pPr>
            <w:r w:rsidRPr="00DB13CE">
              <w:rPr>
                <w:color w:val="002060"/>
              </w:rPr>
              <w:t>CARLETTI ANDREA</w:t>
            </w:r>
          </w:p>
        </w:tc>
        <w:tc>
          <w:tcPr>
            <w:tcW w:w="2200" w:type="dxa"/>
            <w:tcMar>
              <w:top w:w="20" w:type="dxa"/>
              <w:left w:w="20" w:type="dxa"/>
              <w:bottom w:w="20" w:type="dxa"/>
              <w:right w:w="20" w:type="dxa"/>
            </w:tcMar>
            <w:vAlign w:val="center"/>
            <w:hideMark/>
          </w:tcPr>
          <w:p w14:paraId="2792E978" w14:textId="77777777" w:rsidR="00F912ED" w:rsidRPr="00DB13CE" w:rsidRDefault="00F912ED" w:rsidP="001E3C41">
            <w:pPr>
              <w:pStyle w:val="movimento2"/>
              <w:rPr>
                <w:color w:val="002060"/>
              </w:rPr>
            </w:pPr>
            <w:r w:rsidRPr="00DB13CE">
              <w:rPr>
                <w:color w:val="002060"/>
              </w:rPr>
              <w:t xml:space="preserve">(AUDAX 1970 S.ANGELO) </w:t>
            </w:r>
          </w:p>
        </w:tc>
      </w:tr>
    </w:tbl>
    <w:p w14:paraId="6605403F"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ED7917E" w14:textId="77777777" w:rsidTr="001E3C41">
        <w:tc>
          <w:tcPr>
            <w:tcW w:w="2200" w:type="dxa"/>
            <w:tcMar>
              <w:top w:w="20" w:type="dxa"/>
              <w:left w:w="20" w:type="dxa"/>
              <w:bottom w:w="20" w:type="dxa"/>
              <w:right w:w="20" w:type="dxa"/>
            </w:tcMar>
            <w:vAlign w:val="center"/>
            <w:hideMark/>
          </w:tcPr>
          <w:p w14:paraId="727EA938" w14:textId="77777777" w:rsidR="00F912ED" w:rsidRPr="00DB13CE" w:rsidRDefault="00F912ED" w:rsidP="001E3C41">
            <w:pPr>
              <w:pStyle w:val="movimento"/>
              <w:rPr>
                <w:color w:val="002060"/>
              </w:rPr>
            </w:pPr>
            <w:r w:rsidRPr="00DB13CE">
              <w:rPr>
                <w:color w:val="002060"/>
              </w:rPr>
              <w:t>DI RONZA MARCO</w:t>
            </w:r>
          </w:p>
        </w:tc>
        <w:tc>
          <w:tcPr>
            <w:tcW w:w="2200" w:type="dxa"/>
            <w:tcMar>
              <w:top w:w="20" w:type="dxa"/>
              <w:left w:w="20" w:type="dxa"/>
              <w:bottom w:w="20" w:type="dxa"/>
              <w:right w:w="20" w:type="dxa"/>
            </w:tcMar>
            <w:vAlign w:val="center"/>
            <w:hideMark/>
          </w:tcPr>
          <w:p w14:paraId="002EBE9C" w14:textId="77777777" w:rsidR="00F912ED" w:rsidRPr="00DB13CE" w:rsidRDefault="00F912ED" w:rsidP="001E3C41">
            <w:pPr>
              <w:pStyle w:val="movimento2"/>
              <w:rPr>
                <w:color w:val="002060"/>
              </w:rPr>
            </w:pPr>
            <w:r w:rsidRPr="00DB13CE">
              <w:rPr>
                <w:color w:val="002060"/>
              </w:rPr>
              <w:t xml:space="preserve">(CASTELBELLINO CALCIO A 5) </w:t>
            </w:r>
          </w:p>
        </w:tc>
        <w:tc>
          <w:tcPr>
            <w:tcW w:w="800" w:type="dxa"/>
            <w:tcMar>
              <w:top w:w="20" w:type="dxa"/>
              <w:left w:w="20" w:type="dxa"/>
              <w:bottom w:w="20" w:type="dxa"/>
              <w:right w:w="20" w:type="dxa"/>
            </w:tcMar>
            <w:vAlign w:val="center"/>
            <w:hideMark/>
          </w:tcPr>
          <w:p w14:paraId="1C53247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CABA3A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FB14603" w14:textId="77777777" w:rsidR="00F912ED" w:rsidRPr="00DB13CE" w:rsidRDefault="00F912ED" w:rsidP="001E3C41">
            <w:pPr>
              <w:pStyle w:val="movimento2"/>
              <w:rPr>
                <w:color w:val="002060"/>
              </w:rPr>
            </w:pPr>
            <w:r w:rsidRPr="00DB13CE">
              <w:rPr>
                <w:color w:val="002060"/>
              </w:rPr>
              <w:t> </w:t>
            </w:r>
          </w:p>
        </w:tc>
      </w:tr>
    </w:tbl>
    <w:p w14:paraId="5EF575A6" w14:textId="77777777" w:rsidR="00F912ED" w:rsidRPr="00DB13CE" w:rsidRDefault="00F912ED" w:rsidP="00F912ED">
      <w:pPr>
        <w:pStyle w:val="breakline"/>
        <w:rPr>
          <w:color w:val="002060"/>
        </w:rPr>
      </w:pPr>
    </w:p>
    <w:p w14:paraId="09AF4A48"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24C171FE"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2C3EDBD7" w14:textId="77777777" w:rsidR="00F912ED" w:rsidRPr="00DB13CE" w:rsidRDefault="00F912ED" w:rsidP="00F912ED">
      <w:pPr>
        <w:pStyle w:val="breakline"/>
        <w:rPr>
          <w:rFonts w:eastAsiaTheme="minorEastAsia"/>
          <w:color w:val="002060"/>
        </w:rPr>
      </w:pPr>
    </w:p>
    <w:p w14:paraId="02849449" w14:textId="77777777" w:rsidR="00F912ED" w:rsidRPr="00DB13CE" w:rsidRDefault="00F912ED" w:rsidP="00F912ED">
      <w:pPr>
        <w:pStyle w:val="titoloprinc0"/>
        <w:rPr>
          <w:color w:val="002060"/>
        </w:rPr>
      </w:pPr>
      <w:r w:rsidRPr="00DB13CE">
        <w:rPr>
          <w:color w:val="002060"/>
        </w:rPr>
        <w:t>CLASSIFICA</w:t>
      </w:r>
    </w:p>
    <w:p w14:paraId="33396B71" w14:textId="77777777" w:rsidR="00F912ED" w:rsidRPr="00DB13CE" w:rsidRDefault="00F912ED" w:rsidP="00F912ED">
      <w:pPr>
        <w:pStyle w:val="breakline"/>
        <w:rPr>
          <w:color w:val="002060"/>
        </w:rPr>
      </w:pPr>
    </w:p>
    <w:p w14:paraId="3CDBAD5D" w14:textId="77777777" w:rsidR="00F912ED" w:rsidRPr="00DB13CE" w:rsidRDefault="00F912ED" w:rsidP="00F912ED">
      <w:pPr>
        <w:pStyle w:val="breakline"/>
        <w:rPr>
          <w:color w:val="002060"/>
        </w:rPr>
      </w:pPr>
    </w:p>
    <w:p w14:paraId="52969510"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3A4D49D5"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5D34"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17E49"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6B406"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52D89"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B510"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F0DEB"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5A172"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F91A5"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32AE7"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B017" w14:textId="77777777" w:rsidR="00F912ED" w:rsidRPr="00DB13CE" w:rsidRDefault="00F912ED" w:rsidP="001E3C41">
            <w:pPr>
              <w:pStyle w:val="headertabella0"/>
              <w:rPr>
                <w:color w:val="002060"/>
              </w:rPr>
            </w:pPr>
            <w:r w:rsidRPr="00DB13CE">
              <w:rPr>
                <w:color w:val="002060"/>
              </w:rPr>
              <w:t>PE</w:t>
            </w:r>
          </w:p>
        </w:tc>
      </w:tr>
      <w:tr w:rsidR="00F912ED" w:rsidRPr="00DB13CE" w14:paraId="012BDC25"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64460"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E21A"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E760"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FEF4"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AF8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D20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8BDE" w14:textId="77777777" w:rsidR="00F912ED" w:rsidRPr="00DB13CE" w:rsidRDefault="00F912ED" w:rsidP="001E3C41">
            <w:pPr>
              <w:pStyle w:val="rowtabella0"/>
              <w:jc w:val="center"/>
              <w:rPr>
                <w:color w:val="002060"/>
              </w:rPr>
            </w:pPr>
            <w:r w:rsidRPr="00DB13C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B35D"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F065"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24F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6F804E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924B4" w14:textId="77777777" w:rsidR="00F912ED" w:rsidRPr="00DB13CE" w:rsidRDefault="00F912ED" w:rsidP="001E3C41">
            <w:pPr>
              <w:pStyle w:val="rowtabella0"/>
              <w:rPr>
                <w:color w:val="002060"/>
              </w:rPr>
            </w:pPr>
            <w:r w:rsidRPr="00DB13C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B5C8"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74F6"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E583"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904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FA4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9E59" w14:textId="77777777" w:rsidR="00F912ED" w:rsidRPr="00DB13CE" w:rsidRDefault="00F912ED" w:rsidP="001E3C41">
            <w:pPr>
              <w:pStyle w:val="rowtabella0"/>
              <w:jc w:val="center"/>
              <w:rPr>
                <w:color w:val="002060"/>
              </w:rPr>
            </w:pPr>
            <w:r w:rsidRPr="00DB13C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DBD82"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03C3"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1A05" w14:textId="77777777" w:rsidR="00F912ED" w:rsidRPr="00DB13CE" w:rsidRDefault="00F912ED" w:rsidP="001E3C41">
            <w:pPr>
              <w:pStyle w:val="rowtabella0"/>
              <w:jc w:val="center"/>
              <w:rPr>
                <w:color w:val="002060"/>
              </w:rPr>
            </w:pPr>
            <w:r w:rsidRPr="00DB13CE">
              <w:rPr>
                <w:color w:val="002060"/>
              </w:rPr>
              <w:t>0</w:t>
            </w:r>
          </w:p>
        </w:tc>
      </w:tr>
      <w:tr w:rsidR="00F912ED" w:rsidRPr="00DB13CE" w14:paraId="2CC3747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14957" w14:textId="77777777" w:rsidR="00F912ED" w:rsidRPr="00DB13CE" w:rsidRDefault="00F912ED" w:rsidP="001E3C41">
            <w:pPr>
              <w:pStyle w:val="rowtabella0"/>
              <w:rPr>
                <w:color w:val="002060"/>
              </w:rPr>
            </w:pPr>
            <w:r w:rsidRPr="00DB13C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81A0"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83A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B3A5"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9A0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FD9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9900" w14:textId="77777777" w:rsidR="00F912ED" w:rsidRPr="00DB13CE" w:rsidRDefault="00F912ED" w:rsidP="001E3C41">
            <w:pPr>
              <w:pStyle w:val="rowtabella0"/>
              <w:jc w:val="center"/>
              <w:rPr>
                <w:color w:val="002060"/>
              </w:rPr>
            </w:pPr>
            <w:r w:rsidRPr="00DB13C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5F8E"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9A29"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FECFC"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0AD33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6ADF3" w14:textId="77777777" w:rsidR="00F912ED" w:rsidRPr="00DB13CE" w:rsidRDefault="00F912ED" w:rsidP="001E3C41">
            <w:pPr>
              <w:pStyle w:val="rowtabella0"/>
              <w:rPr>
                <w:color w:val="002060"/>
              </w:rPr>
            </w:pPr>
            <w:r w:rsidRPr="00DB13C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2522"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6BBB"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D1BB"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C2E2"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2AAD"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E8C5" w14:textId="77777777" w:rsidR="00F912ED" w:rsidRPr="00DB13CE" w:rsidRDefault="00F912ED" w:rsidP="001E3C41">
            <w:pPr>
              <w:pStyle w:val="rowtabella0"/>
              <w:jc w:val="center"/>
              <w:rPr>
                <w:color w:val="002060"/>
              </w:rPr>
            </w:pPr>
            <w:r w:rsidRPr="00DB13C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90B4" w14:textId="77777777" w:rsidR="00F912ED" w:rsidRPr="00DB13CE" w:rsidRDefault="00F912ED" w:rsidP="001E3C41">
            <w:pPr>
              <w:pStyle w:val="rowtabella0"/>
              <w:jc w:val="center"/>
              <w:rPr>
                <w:color w:val="002060"/>
              </w:rPr>
            </w:pPr>
            <w:r w:rsidRPr="00DB13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19A5"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70A9" w14:textId="77777777" w:rsidR="00F912ED" w:rsidRPr="00DB13CE" w:rsidRDefault="00F912ED" w:rsidP="001E3C41">
            <w:pPr>
              <w:pStyle w:val="rowtabella0"/>
              <w:jc w:val="center"/>
              <w:rPr>
                <w:color w:val="002060"/>
              </w:rPr>
            </w:pPr>
            <w:r w:rsidRPr="00DB13CE">
              <w:rPr>
                <w:color w:val="002060"/>
              </w:rPr>
              <w:t>0</w:t>
            </w:r>
          </w:p>
        </w:tc>
      </w:tr>
      <w:tr w:rsidR="00F912ED" w:rsidRPr="00DB13CE" w14:paraId="2734297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4E9CC" w14:textId="77777777" w:rsidR="00F912ED" w:rsidRPr="00DB13CE" w:rsidRDefault="00F912ED" w:rsidP="001E3C41">
            <w:pPr>
              <w:pStyle w:val="rowtabella0"/>
              <w:rPr>
                <w:color w:val="002060"/>
              </w:rPr>
            </w:pPr>
            <w:r w:rsidRPr="00DB13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1FA2"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72AD"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352E"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19D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88A6"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3AF2" w14:textId="77777777" w:rsidR="00F912ED" w:rsidRPr="00DB13CE" w:rsidRDefault="00F912ED" w:rsidP="001E3C41">
            <w:pPr>
              <w:pStyle w:val="rowtabella0"/>
              <w:jc w:val="center"/>
              <w:rPr>
                <w:color w:val="002060"/>
              </w:rPr>
            </w:pPr>
            <w:r w:rsidRPr="00DB13C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2C74"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567B"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5539" w14:textId="77777777" w:rsidR="00F912ED" w:rsidRPr="00DB13CE" w:rsidRDefault="00F912ED" w:rsidP="001E3C41">
            <w:pPr>
              <w:pStyle w:val="rowtabella0"/>
              <w:jc w:val="center"/>
              <w:rPr>
                <w:color w:val="002060"/>
              </w:rPr>
            </w:pPr>
            <w:r w:rsidRPr="00DB13CE">
              <w:rPr>
                <w:color w:val="002060"/>
              </w:rPr>
              <w:t>0</w:t>
            </w:r>
          </w:p>
        </w:tc>
      </w:tr>
      <w:tr w:rsidR="00F912ED" w:rsidRPr="00DB13CE" w14:paraId="2755D93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6EE09" w14:textId="77777777" w:rsidR="00F912ED" w:rsidRPr="00DB13CE" w:rsidRDefault="00F912ED" w:rsidP="001E3C41">
            <w:pPr>
              <w:pStyle w:val="rowtabella0"/>
              <w:rPr>
                <w:color w:val="002060"/>
              </w:rPr>
            </w:pPr>
            <w:r w:rsidRPr="00DB13C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7DCD"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F399"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EB0E"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53F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6AB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3D038"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7BBFA"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322D"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9F59" w14:textId="77777777" w:rsidR="00F912ED" w:rsidRPr="00DB13CE" w:rsidRDefault="00F912ED" w:rsidP="001E3C41">
            <w:pPr>
              <w:pStyle w:val="rowtabella0"/>
              <w:jc w:val="center"/>
              <w:rPr>
                <w:color w:val="002060"/>
              </w:rPr>
            </w:pPr>
            <w:r w:rsidRPr="00DB13CE">
              <w:rPr>
                <w:color w:val="002060"/>
              </w:rPr>
              <w:t>0</w:t>
            </w:r>
          </w:p>
        </w:tc>
      </w:tr>
      <w:tr w:rsidR="00F912ED" w:rsidRPr="00DB13CE" w14:paraId="6A0A1B8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C1D68" w14:textId="77777777" w:rsidR="00F912ED" w:rsidRPr="00DB13CE" w:rsidRDefault="00F912ED" w:rsidP="001E3C41">
            <w:pPr>
              <w:pStyle w:val="rowtabella0"/>
              <w:rPr>
                <w:color w:val="002060"/>
              </w:rPr>
            </w:pPr>
            <w:r w:rsidRPr="00DB13C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D840"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F54D"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7418"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B6DB"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A608"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5CC5"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CDF5"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E20F"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19D0" w14:textId="77777777" w:rsidR="00F912ED" w:rsidRPr="00DB13CE" w:rsidRDefault="00F912ED" w:rsidP="001E3C41">
            <w:pPr>
              <w:pStyle w:val="rowtabella0"/>
              <w:jc w:val="center"/>
              <w:rPr>
                <w:color w:val="002060"/>
              </w:rPr>
            </w:pPr>
            <w:r w:rsidRPr="00DB13CE">
              <w:rPr>
                <w:color w:val="002060"/>
              </w:rPr>
              <w:t>0</w:t>
            </w:r>
          </w:p>
        </w:tc>
      </w:tr>
      <w:tr w:rsidR="00F912ED" w:rsidRPr="00DB13CE" w14:paraId="47D95CF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ED127" w14:textId="77777777" w:rsidR="00F912ED" w:rsidRPr="00DB13CE" w:rsidRDefault="00F912ED" w:rsidP="001E3C41">
            <w:pPr>
              <w:pStyle w:val="rowtabella0"/>
              <w:rPr>
                <w:color w:val="002060"/>
              </w:rPr>
            </w:pPr>
            <w:r w:rsidRPr="00DB13C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871B"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EAA8"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EC5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9F5F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8E9F"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42B4"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BE2B"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5C19"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1B2E" w14:textId="77777777" w:rsidR="00F912ED" w:rsidRPr="00DB13CE" w:rsidRDefault="00F912ED" w:rsidP="001E3C41">
            <w:pPr>
              <w:pStyle w:val="rowtabella0"/>
              <w:jc w:val="center"/>
              <w:rPr>
                <w:color w:val="002060"/>
              </w:rPr>
            </w:pPr>
            <w:r w:rsidRPr="00DB13CE">
              <w:rPr>
                <w:color w:val="002060"/>
              </w:rPr>
              <w:t>0</w:t>
            </w:r>
          </w:p>
        </w:tc>
      </w:tr>
      <w:tr w:rsidR="00F912ED" w:rsidRPr="00DB13CE" w14:paraId="1023FFF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17FB2" w14:textId="77777777" w:rsidR="00F912ED" w:rsidRPr="00DB13CE" w:rsidRDefault="00F912ED" w:rsidP="001E3C41">
            <w:pPr>
              <w:pStyle w:val="rowtabella0"/>
              <w:rPr>
                <w:color w:val="002060"/>
              </w:rPr>
            </w:pPr>
            <w:r w:rsidRPr="00DB13C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C06F"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240A"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529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9B0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5721"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6E2C"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5804"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569D"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919D" w14:textId="77777777" w:rsidR="00F912ED" w:rsidRPr="00DB13CE" w:rsidRDefault="00F912ED" w:rsidP="001E3C41">
            <w:pPr>
              <w:pStyle w:val="rowtabella0"/>
              <w:jc w:val="center"/>
              <w:rPr>
                <w:color w:val="002060"/>
              </w:rPr>
            </w:pPr>
            <w:r w:rsidRPr="00DB13CE">
              <w:rPr>
                <w:color w:val="002060"/>
              </w:rPr>
              <w:t>0</w:t>
            </w:r>
          </w:p>
        </w:tc>
      </w:tr>
      <w:tr w:rsidR="00F912ED" w:rsidRPr="00DB13CE" w14:paraId="343FB71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E741A" w14:textId="77777777" w:rsidR="00F912ED" w:rsidRPr="00DB13CE" w:rsidRDefault="00F912ED" w:rsidP="001E3C41">
            <w:pPr>
              <w:pStyle w:val="rowtabella0"/>
              <w:rPr>
                <w:color w:val="002060"/>
              </w:rPr>
            </w:pPr>
            <w:r w:rsidRPr="00DB13C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E216"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3B42"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47F1"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B0C7"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C664"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CD29"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67C6" w14:textId="77777777" w:rsidR="00F912ED" w:rsidRPr="00DB13CE" w:rsidRDefault="00F912ED" w:rsidP="001E3C41">
            <w:pPr>
              <w:pStyle w:val="rowtabella0"/>
              <w:jc w:val="center"/>
              <w:rPr>
                <w:color w:val="002060"/>
              </w:rPr>
            </w:pPr>
            <w:r w:rsidRPr="00DB13C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F484"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40C6" w14:textId="77777777" w:rsidR="00F912ED" w:rsidRPr="00DB13CE" w:rsidRDefault="00F912ED" w:rsidP="001E3C41">
            <w:pPr>
              <w:pStyle w:val="rowtabella0"/>
              <w:jc w:val="center"/>
              <w:rPr>
                <w:color w:val="002060"/>
              </w:rPr>
            </w:pPr>
            <w:r w:rsidRPr="00DB13CE">
              <w:rPr>
                <w:color w:val="002060"/>
              </w:rPr>
              <w:t>0</w:t>
            </w:r>
          </w:p>
        </w:tc>
      </w:tr>
      <w:tr w:rsidR="00F912ED" w:rsidRPr="00DB13CE" w14:paraId="4426FB74"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F8197" w14:textId="77777777" w:rsidR="00F912ED" w:rsidRPr="00DB13CE" w:rsidRDefault="00F912ED" w:rsidP="001E3C41">
            <w:pPr>
              <w:pStyle w:val="rowtabella0"/>
              <w:rPr>
                <w:color w:val="002060"/>
              </w:rPr>
            </w:pPr>
            <w:r w:rsidRPr="00DB13C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32FA"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F98B4"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2334"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7EB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4A5D"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8C61"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40B9" w14:textId="77777777" w:rsidR="00F912ED" w:rsidRPr="00DB13CE" w:rsidRDefault="00F912ED" w:rsidP="001E3C41">
            <w:pPr>
              <w:pStyle w:val="rowtabella0"/>
              <w:jc w:val="center"/>
              <w:rPr>
                <w:color w:val="002060"/>
              </w:rPr>
            </w:pPr>
            <w:r w:rsidRPr="00DB13C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F117"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F12D" w14:textId="77777777" w:rsidR="00F912ED" w:rsidRPr="00DB13CE" w:rsidRDefault="00F912ED" w:rsidP="001E3C41">
            <w:pPr>
              <w:pStyle w:val="rowtabella0"/>
              <w:jc w:val="center"/>
              <w:rPr>
                <w:color w:val="002060"/>
              </w:rPr>
            </w:pPr>
            <w:r w:rsidRPr="00DB13CE">
              <w:rPr>
                <w:color w:val="002060"/>
              </w:rPr>
              <w:t>0</w:t>
            </w:r>
          </w:p>
        </w:tc>
      </w:tr>
      <w:tr w:rsidR="00F912ED" w:rsidRPr="00DB13CE" w14:paraId="020202A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95C25" w14:textId="77777777" w:rsidR="00F912ED" w:rsidRPr="00DB13CE" w:rsidRDefault="00F912ED" w:rsidP="001E3C41">
            <w:pPr>
              <w:pStyle w:val="rowtabella0"/>
              <w:rPr>
                <w:color w:val="002060"/>
              </w:rPr>
            </w:pPr>
            <w:r w:rsidRPr="00DB13C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CA75"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F498"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626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EF8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DDA9"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8644" w14:textId="77777777" w:rsidR="00F912ED" w:rsidRPr="00DB13CE" w:rsidRDefault="00F912ED" w:rsidP="001E3C41">
            <w:pPr>
              <w:pStyle w:val="rowtabella0"/>
              <w:jc w:val="center"/>
              <w:rPr>
                <w:color w:val="002060"/>
              </w:rPr>
            </w:pPr>
            <w:r w:rsidRPr="00DB13C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D1CC" w14:textId="77777777" w:rsidR="00F912ED" w:rsidRPr="00DB13CE" w:rsidRDefault="00F912ED" w:rsidP="001E3C41">
            <w:pPr>
              <w:pStyle w:val="rowtabella0"/>
              <w:jc w:val="center"/>
              <w:rPr>
                <w:color w:val="002060"/>
              </w:rPr>
            </w:pPr>
            <w:r w:rsidRPr="00DB13C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3296"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762A" w14:textId="77777777" w:rsidR="00F912ED" w:rsidRPr="00DB13CE" w:rsidRDefault="00F912ED" w:rsidP="001E3C41">
            <w:pPr>
              <w:pStyle w:val="rowtabella0"/>
              <w:jc w:val="center"/>
              <w:rPr>
                <w:color w:val="002060"/>
              </w:rPr>
            </w:pPr>
            <w:r w:rsidRPr="00DB13CE">
              <w:rPr>
                <w:color w:val="002060"/>
              </w:rPr>
              <w:t>0</w:t>
            </w:r>
          </w:p>
        </w:tc>
      </w:tr>
      <w:tr w:rsidR="00F912ED" w:rsidRPr="00DB13CE" w14:paraId="7766BCF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C6888" w14:textId="77777777" w:rsidR="00F912ED" w:rsidRPr="00DB13CE" w:rsidRDefault="00F912ED" w:rsidP="001E3C41">
            <w:pPr>
              <w:pStyle w:val="rowtabella0"/>
              <w:rPr>
                <w:color w:val="002060"/>
              </w:rPr>
            </w:pPr>
            <w:r w:rsidRPr="00DB13C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2F52A"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08E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5131"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9A2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5303"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5E33"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A8A3" w14:textId="77777777" w:rsidR="00F912ED" w:rsidRPr="00DB13CE" w:rsidRDefault="00F912ED" w:rsidP="001E3C41">
            <w:pPr>
              <w:pStyle w:val="rowtabella0"/>
              <w:jc w:val="center"/>
              <w:rPr>
                <w:color w:val="002060"/>
              </w:rPr>
            </w:pPr>
            <w:r w:rsidRPr="00DB13C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5473"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9472" w14:textId="77777777" w:rsidR="00F912ED" w:rsidRPr="00DB13CE" w:rsidRDefault="00F912ED" w:rsidP="001E3C41">
            <w:pPr>
              <w:pStyle w:val="rowtabella0"/>
              <w:jc w:val="center"/>
              <w:rPr>
                <w:color w:val="002060"/>
              </w:rPr>
            </w:pPr>
            <w:r w:rsidRPr="00DB13CE">
              <w:rPr>
                <w:color w:val="002060"/>
              </w:rPr>
              <w:t>0</w:t>
            </w:r>
          </w:p>
        </w:tc>
      </w:tr>
      <w:tr w:rsidR="00F912ED" w:rsidRPr="00DB13CE" w14:paraId="0A4FF525"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6D4579" w14:textId="77777777" w:rsidR="00F912ED" w:rsidRPr="00DB13CE" w:rsidRDefault="00F912ED" w:rsidP="001E3C41">
            <w:pPr>
              <w:pStyle w:val="rowtabella0"/>
              <w:rPr>
                <w:color w:val="002060"/>
              </w:rPr>
            </w:pPr>
            <w:r w:rsidRPr="00DB13C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0DB1"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3E3A"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2BB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9E04"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EDA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C0D0"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E9E4" w14:textId="77777777" w:rsidR="00F912ED" w:rsidRPr="00DB13CE" w:rsidRDefault="00F912ED" w:rsidP="001E3C41">
            <w:pPr>
              <w:pStyle w:val="rowtabella0"/>
              <w:jc w:val="center"/>
              <w:rPr>
                <w:color w:val="002060"/>
              </w:rPr>
            </w:pPr>
            <w:r w:rsidRPr="00DB13C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B342"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C63E" w14:textId="77777777" w:rsidR="00F912ED" w:rsidRPr="00DB13CE" w:rsidRDefault="00F912ED" w:rsidP="001E3C41">
            <w:pPr>
              <w:pStyle w:val="rowtabella0"/>
              <w:jc w:val="center"/>
              <w:rPr>
                <w:color w:val="002060"/>
              </w:rPr>
            </w:pPr>
            <w:r w:rsidRPr="00DB13CE">
              <w:rPr>
                <w:color w:val="002060"/>
              </w:rPr>
              <w:t>0</w:t>
            </w:r>
          </w:p>
        </w:tc>
      </w:tr>
    </w:tbl>
    <w:p w14:paraId="387C3DE5" w14:textId="77777777" w:rsidR="00F912ED" w:rsidRPr="00DB13CE" w:rsidRDefault="00F912ED" w:rsidP="00F912ED">
      <w:pPr>
        <w:pStyle w:val="breakline"/>
        <w:rPr>
          <w:color w:val="002060"/>
        </w:rPr>
      </w:pPr>
    </w:p>
    <w:p w14:paraId="115F4F8A" w14:textId="77777777" w:rsidR="00F912ED" w:rsidRPr="00DB13CE" w:rsidRDefault="00F912ED" w:rsidP="00F912ED">
      <w:pPr>
        <w:pStyle w:val="titoloprinc0"/>
        <w:rPr>
          <w:color w:val="002060"/>
        </w:rPr>
      </w:pPr>
      <w:r w:rsidRPr="00DB13CE">
        <w:rPr>
          <w:color w:val="002060"/>
        </w:rPr>
        <w:t>PROGRAMMA GARE</w:t>
      </w:r>
    </w:p>
    <w:p w14:paraId="107B1057" w14:textId="77777777" w:rsidR="00F912ED" w:rsidRPr="00DB13CE" w:rsidRDefault="00F912ED" w:rsidP="00F912ED">
      <w:pPr>
        <w:pStyle w:val="breakline"/>
        <w:rPr>
          <w:color w:val="002060"/>
        </w:rPr>
      </w:pPr>
    </w:p>
    <w:p w14:paraId="5C2E9DB7" w14:textId="77777777" w:rsidR="00F912ED" w:rsidRPr="00DB13CE" w:rsidRDefault="00F912ED" w:rsidP="00F912ED">
      <w:pPr>
        <w:pStyle w:val="sottotitolocampionato10"/>
        <w:rPr>
          <w:color w:val="002060"/>
        </w:rPr>
      </w:pPr>
      <w:r w:rsidRPr="00DB13CE">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9"/>
        <w:gridCol w:w="385"/>
        <w:gridCol w:w="898"/>
        <w:gridCol w:w="1180"/>
        <w:gridCol w:w="1558"/>
        <w:gridCol w:w="1553"/>
      </w:tblGrid>
      <w:tr w:rsidR="00F912ED" w:rsidRPr="00DB13CE" w14:paraId="69A9F60B"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5398"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A716"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AF207"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3B3C3"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402AD"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78197"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3470F"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E4D6D41"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50FDE8" w14:textId="77777777" w:rsidR="00F912ED" w:rsidRPr="00DB13CE" w:rsidRDefault="00F912ED" w:rsidP="001E3C41">
            <w:pPr>
              <w:pStyle w:val="rowtabella0"/>
              <w:rPr>
                <w:color w:val="002060"/>
              </w:rPr>
            </w:pPr>
            <w:r w:rsidRPr="00DB13CE">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97511" w14:textId="77777777" w:rsidR="00F912ED" w:rsidRPr="00DB13CE" w:rsidRDefault="00F912ED" w:rsidP="001E3C41">
            <w:pPr>
              <w:pStyle w:val="rowtabella0"/>
              <w:rPr>
                <w:color w:val="002060"/>
              </w:rPr>
            </w:pPr>
            <w:r w:rsidRPr="00DB13CE">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CC11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8D791" w14:textId="77777777" w:rsidR="00F912ED" w:rsidRPr="00DB13CE" w:rsidRDefault="00F912ED" w:rsidP="001E3C41">
            <w:pPr>
              <w:pStyle w:val="rowtabella0"/>
              <w:rPr>
                <w:color w:val="002060"/>
              </w:rPr>
            </w:pPr>
            <w:r w:rsidRPr="00DB13CE">
              <w:rPr>
                <w:color w:val="002060"/>
              </w:rPr>
              <w:t>04/03/2022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29656" w14:textId="77777777" w:rsidR="00F912ED" w:rsidRPr="00DB13CE" w:rsidRDefault="00F912ED" w:rsidP="001E3C41">
            <w:pPr>
              <w:pStyle w:val="rowtabella0"/>
              <w:rPr>
                <w:color w:val="002060"/>
              </w:rPr>
            </w:pPr>
            <w:r w:rsidRPr="00DB13CE">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E5815" w14:textId="77777777" w:rsidR="00F912ED" w:rsidRPr="00DB13CE" w:rsidRDefault="00F912ED" w:rsidP="001E3C41">
            <w:pPr>
              <w:pStyle w:val="rowtabella0"/>
              <w:rPr>
                <w:color w:val="002060"/>
              </w:rPr>
            </w:pPr>
            <w:r w:rsidRPr="00DB13C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5E209" w14:textId="77777777" w:rsidR="00F912ED" w:rsidRPr="00DB13CE" w:rsidRDefault="00F912ED" w:rsidP="001E3C41">
            <w:pPr>
              <w:pStyle w:val="rowtabella0"/>
              <w:rPr>
                <w:color w:val="002060"/>
              </w:rPr>
            </w:pPr>
            <w:r w:rsidRPr="00DB13CE">
              <w:rPr>
                <w:color w:val="002060"/>
              </w:rPr>
              <w:t>VIA CAPANNA SNC</w:t>
            </w:r>
          </w:p>
        </w:tc>
      </w:tr>
      <w:tr w:rsidR="00F912ED" w:rsidRPr="00DB13CE" w14:paraId="3C20FA4D"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5255E" w14:textId="77777777" w:rsidR="00F912ED" w:rsidRPr="00DB13CE" w:rsidRDefault="00F912ED" w:rsidP="001E3C41">
            <w:pPr>
              <w:pStyle w:val="rowtabella0"/>
              <w:rPr>
                <w:color w:val="002060"/>
              </w:rPr>
            </w:pPr>
            <w:r w:rsidRPr="00DB13CE">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5736F5" w14:textId="77777777" w:rsidR="00F912ED" w:rsidRPr="00DB13CE" w:rsidRDefault="00F912ED" w:rsidP="001E3C41">
            <w:pPr>
              <w:pStyle w:val="rowtabella0"/>
              <w:rPr>
                <w:color w:val="002060"/>
              </w:rPr>
            </w:pPr>
            <w:r w:rsidRPr="00DB13CE">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40422"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7F6FDB"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306CB" w14:textId="77777777" w:rsidR="00F912ED" w:rsidRPr="00DB13CE" w:rsidRDefault="00F912ED" w:rsidP="001E3C41">
            <w:pPr>
              <w:pStyle w:val="rowtabella0"/>
              <w:rPr>
                <w:color w:val="002060"/>
              </w:rPr>
            </w:pPr>
            <w:r w:rsidRPr="00DB13CE">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58523F" w14:textId="77777777" w:rsidR="00F912ED" w:rsidRPr="00DB13CE" w:rsidRDefault="00F912ED" w:rsidP="001E3C41">
            <w:pPr>
              <w:pStyle w:val="rowtabella0"/>
              <w:rPr>
                <w:color w:val="002060"/>
              </w:rPr>
            </w:pPr>
            <w:r w:rsidRPr="00DB13CE">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57ECB8" w14:textId="77777777" w:rsidR="00F912ED" w:rsidRPr="00DB13CE" w:rsidRDefault="00F912ED" w:rsidP="001E3C41">
            <w:pPr>
              <w:pStyle w:val="rowtabella0"/>
              <w:rPr>
                <w:color w:val="002060"/>
              </w:rPr>
            </w:pPr>
            <w:r w:rsidRPr="00DB13CE">
              <w:rPr>
                <w:color w:val="002060"/>
              </w:rPr>
              <w:t>VIA TOBAGI STAZ. CASTELBELLINO</w:t>
            </w:r>
          </w:p>
        </w:tc>
      </w:tr>
      <w:tr w:rsidR="00F912ED" w:rsidRPr="00DB13CE" w14:paraId="26705DB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F434C" w14:textId="77777777" w:rsidR="00F912ED" w:rsidRPr="00DB13CE" w:rsidRDefault="00F912ED" w:rsidP="001E3C41">
            <w:pPr>
              <w:pStyle w:val="rowtabella0"/>
              <w:rPr>
                <w:color w:val="002060"/>
              </w:rPr>
            </w:pPr>
            <w:r w:rsidRPr="00DB13C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35A6F5" w14:textId="77777777" w:rsidR="00F912ED" w:rsidRPr="00DB13CE" w:rsidRDefault="00F912ED" w:rsidP="001E3C41">
            <w:pPr>
              <w:pStyle w:val="rowtabella0"/>
              <w:rPr>
                <w:color w:val="002060"/>
              </w:rPr>
            </w:pPr>
            <w:r w:rsidRPr="00DB13CE">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52D182"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C2D29"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9D5BED" w14:textId="77777777" w:rsidR="00F912ED" w:rsidRPr="00DB13CE" w:rsidRDefault="00F912ED" w:rsidP="001E3C41">
            <w:pPr>
              <w:pStyle w:val="rowtabella0"/>
              <w:rPr>
                <w:color w:val="002060"/>
              </w:rPr>
            </w:pPr>
            <w:r w:rsidRPr="00DB13CE">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C91B9" w14:textId="77777777" w:rsidR="00F912ED" w:rsidRPr="00DB13CE" w:rsidRDefault="00F912ED" w:rsidP="001E3C41">
            <w:pPr>
              <w:pStyle w:val="rowtabella0"/>
              <w:rPr>
                <w:color w:val="002060"/>
              </w:rPr>
            </w:pPr>
            <w:r w:rsidRPr="00DB13C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F655C" w14:textId="77777777" w:rsidR="00F912ED" w:rsidRPr="00DB13CE" w:rsidRDefault="00F912ED" w:rsidP="001E3C41">
            <w:pPr>
              <w:pStyle w:val="rowtabella0"/>
              <w:rPr>
                <w:color w:val="002060"/>
              </w:rPr>
            </w:pPr>
            <w:r w:rsidRPr="00DB13CE">
              <w:rPr>
                <w:color w:val="002060"/>
              </w:rPr>
              <w:t>VIA OLIMPIADI</w:t>
            </w:r>
          </w:p>
        </w:tc>
      </w:tr>
      <w:tr w:rsidR="00F912ED" w:rsidRPr="00DB13CE" w14:paraId="47CC653D"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78FB8" w14:textId="77777777" w:rsidR="00F912ED" w:rsidRPr="00DB13CE" w:rsidRDefault="00F912ED" w:rsidP="001E3C41">
            <w:pPr>
              <w:pStyle w:val="rowtabella0"/>
              <w:rPr>
                <w:color w:val="002060"/>
              </w:rPr>
            </w:pPr>
            <w:r w:rsidRPr="00DB13C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14AB3" w14:textId="77777777" w:rsidR="00F912ED" w:rsidRPr="00DB13CE" w:rsidRDefault="00F912ED" w:rsidP="001E3C41">
            <w:pPr>
              <w:pStyle w:val="rowtabella0"/>
              <w:rPr>
                <w:color w:val="002060"/>
              </w:rPr>
            </w:pPr>
            <w:r w:rsidRPr="00DB13CE">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FBB276"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FA0EE3"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1A193E" w14:textId="77777777" w:rsidR="00F912ED" w:rsidRPr="00DB13CE" w:rsidRDefault="00F912ED" w:rsidP="001E3C41">
            <w:pPr>
              <w:pStyle w:val="rowtabella0"/>
              <w:rPr>
                <w:color w:val="002060"/>
              </w:rPr>
            </w:pPr>
            <w:r w:rsidRPr="00DB13C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7463F" w14:textId="77777777" w:rsidR="00F912ED" w:rsidRPr="00DB13CE" w:rsidRDefault="00F912ED" w:rsidP="001E3C41">
            <w:pPr>
              <w:pStyle w:val="rowtabella0"/>
              <w:rPr>
                <w:color w:val="002060"/>
              </w:rPr>
            </w:pPr>
            <w:r w:rsidRPr="00DB13C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EE036" w14:textId="77777777" w:rsidR="00F912ED" w:rsidRPr="00DB13CE" w:rsidRDefault="00F912ED" w:rsidP="001E3C41">
            <w:pPr>
              <w:pStyle w:val="rowtabella0"/>
              <w:rPr>
                <w:color w:val="002060"/>
              </w:rPr>
            </w:pPr>
            <w:r w:rsidRPr="00DB13CE">
              <w:rPr>
                <w:color w:val="002060"/>
              </w:rPr>
              <w:t>VIA B.ROSSI SNC</w:t>
            </w:r>
          </w:p>
        </w:tc>
      </w:tr>
      <w:tr w:rsidR="00F912ED" w:rsidRPr="00DB13CE" w14:paraId="61CE5EA1"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54A51D" w14:textId="77777777" w:rsidR="00F912ED" w:rsidRPr="00DB13CE" w:rsidRDefault="00F912ED" w:rsidP="001E3C41">
            <w:pPr>
              <w:pStyle w:val="rowtabella0"/>
              <w:rPr>
                <w:color w:val="002060"/>
              </w:rPr>
            </w:pPr>
            <w:r w:rsidRPr="00DB13CE">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EF5BE" w14:textId="77777777" w:rsidR="00F912ED" w:rsidRPr="00DB13CE" w:rsidRDefault="00F912ED" w:rsidP="001E3C41">
            <w:pPr>
              <w:pStyle w:val="rowtabella0"/>
              <w:rPr>
                <w:color w:val="002060"/>
              </w:rPr>
            </w:pPr>
            <w:r w:rsidRPr="00DB13C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365A4E"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334BD6"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F120FE" w14:textId="77777777" w:rsidR="00F912ED" w:rsidRPr="00DB13CE" w:rsidRDefault="00F912ED" w:rsidP="001E3C41">
            <w:pPr>
              <w:pStyle w:val="rowtabella0"/>
              <w:rPr>
                <w:color w:val="002060"/>
              </w:rPr>
            </w:pPr>
            <w:r w:rsidRPr="00DB13CE">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B785A" w14:textId="77777777" w:rsidR="00F912ED" w:rsidRPr="00DB13CE" w:rsidRDefault="00F912ED" w:rsidP="001E3C41">
            <w:pPr>
              <w:pStyle w:val="rowtabella0"/>
              <w:rPr>
                <w:color w:val="002060"/>
              </w:rPr>
            </w:pPr>
            <w:r w:rsidRPr="00DB13CE">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950ADC" w14:textId="77777777" w:rsidR="00F912ED" w:rsidRPr="00DB13CE" w:rsidRDefault="00F912ED" w:rsidP="001E3C41">
            <w:pPr>
              <w:pStyle w:val="rowtabella0"/>
              <w:rPr>
                <w:color w:val="002060"/>
              </w:rPr>
            </w:pPr>
            <w:r w:rsidRPr="00DB13CE">
              <w:rPr>
                <w:color w:val="002060"/>
              </w:rPr>
              <w:t>VIA LORETO</w:t>
            </w:r>
          </w:p>
        </w:tc>
      </w:tr>
      <w:tr w:rsidR="00F912ED" w:rsidRPr="00DB13CE" w14:paraId="2B504747"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1135FB" w14:textId="77777777" w:rsidR="00F912ED" w:rsidRPr="00DB13CE" w:rsidRDefault="00F912ED" w:rsidP="001E3C41">
            <w:pPr>
              <w:pStyle w:val="rowtabella0"/>
              <w:rPr>
                <w:color w:val="002060"/>
              </w:rPr>
            </w:pPr>
            <w:r w:rsidRPr="00DB13CE">
              <w:rPr>
                <w:color w:val="002060"/>
              </w:rPr>
              <w:lastRenderedPageBreak/>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50C2D0" w14:textId="77777777" w:rsidR="00F912ED" w:rsidRPr="00DB13CE" w:rsidRDefault="00F912ED" w:rsidP="001E3C41">
            <w:pPr>
              <w:pStyle w:val="rowtabella0"/>
              <w:rPr>
                <w:color w:val="002060"/>
              </w:rPr>
            </w:pPr>
            <w:r w:rsidRPr="00DB13CE">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4E7D3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2707D7"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64A0FD" w14:textId="77777777" w:rsidR="00F912ED" w:rsidRPr="00DB13CE" w:rsidRDefault="00F912ED" w:rsidP="001E3C41">
            <w:pPr>
              <w:pStyle w:val="rowtabella0"/>
              <w:rPr>
                <w:color w:val="002060"/>
              </w:rPr>
            </w:pPr>
            <w:r w:rsidRPr="00DB13CE">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0FA9A" w14:textId="77777777" w:rsidR="00F912ED" w:rsidRPr="00DB13CE" w:rsidRDefault="00F912ED" w:rsidP="001E3C41">
            <w:pPr>
              <w:pStyle w:val="rowtabella0"/>
              <w:rPr>
                <w:color w:val="002060"/>
              </w:rPr>
            </w:pPr>
            <w:r w:rsidRPr="00DB13C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AC6FA" w14:textId="77777777" w:rsidR="00F912ED" w:rsidRPr="00DB13CE" w:rsidRDefault="00F912ED" w:rsidP="001E3C41">
            <w:pPr>
              <w:pStyle w:val="rowtabella0"/>
              <w:rPr>
                <w:color w:val="002060"/>
              </w:rPr>
            </w:pPr>
            <w:r w:rsidRPr="00DB13CE">
              <w:rPr>
                <w:color w:val="002060"/>
              </w:rPr>
              <w:t>VIA MONTEPELAGO</w:t>
            </w:r>
          </w:p>
        </w:tc>
      </w:tr>
      <w:tr w:rsidR="00F912ED" w:rsidRPr="00DB13CE" w14:paraId="2802190D"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B3C58" w14:textId="77777777" w:rsidR="00F912ED" w:rsidRPr="00DB13CE" w:rsidRDefault="00F912ED" w:rsidP="001E3C41">
            <w:pPr>
              <w:pStyle w:val="rowtabella0"/>
              <w:rPr>
                <w:color w:val="002060"/>
              </w:rPr>
            </w:pPr>
            <w:r w:rsidRPr="00DB13CE">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6D5BC" w14:textId="77777777" w:rsidR="00F912ED" w:rsidRPr="00DB13CE" w:rsidRDefault="00F912ED" w:rsidP="001E3C41">
            <w:pPr>
              <w:pStyle w:val="rowtabella0"/>
              <w:rPr>
                <w:color w:val="002060"/>
              </w:rPr>
            </w:pPr>
            <w:r w:rsidRPr="00DB13CE">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25800"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6D583"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9D070" w14:textId="77777777" w:rsidR="00F912ED" w:rsidRPr="00DB13CE" w:rsidRDefault="00F912ED" w:rsidP="001E3C41">
            <w:pPr>
              <w:pStyle w:val="rowtabella0"/>
              <w:rPr>
                <w:color w:val="002060"/>
              </w:rPr>
            </w:pPr>
            <w:r w:rsidRPr="00DB13CE">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E4E54"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FA6E3" w14:textId="77777777" w:rsidR="00F912ED" w:rsidRPr="00DB13CE" w:rsidRDefault="00F912ED" w:rsidP="001E3C41">
            <w:pPr>
              <w:pStyle w:val="rowtabella0"/>
              <w:rPr>
                <w:color w:val="002060"/>
              </w:rPr>
            </w:pPr>
            <w:r w:rsidRPr="00DB13CE">
              <w:rPr>
                <w:color w:val="002060"/>
              </w:rPr>
              <w:t>VIA PIRANDELLO AREA MT.4</w:t>
            </w:r>
          </w:p>
        </w:tc>
      </w:tr>
    </w:tbl>
    <w:p w14:paraId="7387BF3E" w14:textId="77777777" w:rsidR="00F912ED" w:rsidRPr="00DB13CE" w:rsidRDefault="00F912ED" w:rsidP="00F912ED">
      <w:pPr>
        <w:pStyle w:val="breakline"/>
        <w:rPr>
          <w:rFonts w:eastAsiaTheme="minorEastAsia"/>
          <w:color w:val="002060"/>
        </w:rPr>
      </w:pPr>
    </w:p>
    <w:p w14:paraId="39C09E37" w14:textId="77777777" w:rsidR="00F912ED" w:rsidRPr="00DB13CE" w:rsidRDefault="00F912ED" w:rsidP="00F912ED">
      <w:pPr>
        <w:pStyle w:val="breakline"/>
        <w:rPr>
          <w:color w:val="002060"/>
        </w:rPr>
      </w:pPr>
    </w:p>
    <w:p w14:paraId="2D828504" w14:textId="77777777" w:rsidR="00F912ED" w:rsidRPr="00DB13CE" w:rsidRDefault="00F912ED" w:rsidP="00F912ED">
      <w:pPr>
        <w:pStyle w:val="titolocampionato0"/>
        <w:shd w:val="clear" w:color="auto" w:fill="CCCCCC"/>
        <w:spacing w:before="80" w:after="40"/>
        <w:rPr>
          <w:color w:val="002060"/>
        </w:rPr>
      </w:pPr>
      <w:r w:rsidRPr="00DB13CE">
        <w:rPr>
          <w:color w:val="002060"/>
        </w:rPr>
        <w:t>CALCIO A CINQUE SERIE C2</w:t>
      </w:r>
    </w:p>
    <w:p w14:paraId="0335A68D" w14:textId="77777777" w:rsidR="00F912ED" w:rsidRPr="00DB13CE" w:rsidRDefault="00F912ED" w:rsidP="00F912ED">
      <w:pPr>
        <w:pStyle w:val="titoloprinc0"/>
        <w:rPr>
          <w:color w:val="002060"/>
        </w:rPr>
      </w:pPr>
      <w:r w:rsidRPr="00DB13CE">
        <w:rPr>
          <w:color w:val="002060"/>
        </w:rPr>
        <w:t>VARIAZIONI AL PROGRAMMA GARE</w:t>
      </w:r>
    </w:p>
    <w:p w14:paraId="3C431643" w14:textId="77777777" w:rsidR="00F912ED" w:rsidRPr="00DB13CE" w:rsidRDefault="00F912ED" w:rsidP="00F912ED">
      <w:pPr>
        <w:pStyle w:val="breakline"/>
        <w:rPr>
          <w:color w:val="002060"/>
        </w:rPr>
      </w:pPr>
    </w:p>
    <w:p w14:paraId="74B9D42B" w14:textId="77777777" w:rsidR="00F912ED" w:rsidRPr="00DB13CE" w:rsidRDefault="00F912ED" w:rsidP="00F912ED">
      <w:pPr>
        <w:pStyle w:val="breakline"/>
        <w:rPr>
          <w:color w:val="002060"/>
        </w:rPr>
      </w:pPr>
    </w:p>
    <w:p w14:paraId="180D5F93" w14:textId="77777777" w:rsidR="00F912ED" w:rsidRPr="00DB13CE" w:rsidRDefault="00F912ED" w:rsidP="00F912ED">
      <w:pPr>
        <w:pStyle w:val="sottotitolocampionato10"/>
        <w:rPr>
          <w:color w:val="002060"/>
        </w:rPr>
      </w:pPr>
      <w:r w:rsidRPr="00DB13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6DFD074D"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837E2"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4BCC2"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A2848"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828C5"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10CDF"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91DE"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3B6BC"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60FE8" w14:textId="77777777" w:rsidR="00F912ED" w:rsidRPr="00DB13CE" w:rsidRDefault="00F912ED" w:rsidP="001E3C41">
            <w:pPr>
              <w:pStyle w:val="headertabella0"/>
              <w:rPr>
                <w:color w:val="002060"/>
              </w:rPr>
            </w:pPr>
            <w:r w:rsidRPr="00DB13CE">
              <w:rPr>
                <w:color w:val="002060"/>
              </w:rPr>
              <w:t>Impianto</w:t>
            </w:r>
          </w:p>
        </w:tc>
      </w:tr>
      <w:tr w:rsidR="00F912ED" w:rsidRPr="00DB13CE" w14:paraId="2543C58F"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14E1" w14:textId="77777777" w:rsidR="00F912ED" w:rsidRPr="00DB13CE" w:rsidRDefault="00F912ED" w:rsidP="001E3C41">
            <w:pPr>
              <w:pStyle w:val="rowtabella0"/>
              <w:rPr>
                <w:color w:val="002060"/>
                <w:highlight w:val="yellow"/>
              </w:rPr>
            </w:pPr>
            <w:r w:rsidRPr="00DB13CE">
              <w:rPr>
                <w:color w:val="002060"/>
                <w:highlight w:val="yellow"/>
              </w:rPr>
              <w:t>07/03/2022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B19C" w14:textId="77777777" w:rsidR="00F912ED" w:rsidRPr="00DB13CE" w:rsidRDefault="00F912ED" w:rsidP="001E3C41">
            <w:pPr>
              <w:pStyle w:val="rowtabella0"/>
              <w:jc w:val="center"/>
              <w:rPr>
                <w:color w:val="002060"/>
                <w:highlight w:val="yellow"/>
              </w:rPr>
            </w:pPr>
            <w:r w:rsidRPr="00DB13C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9E84" w14:textId="77777777" w:rsidR="00F912ED" w:rsidRPr="00DB13CE" w:rsidRDefault="00F912ED" w:rsidP="001E3C41">
            <w:pPr>
              <w:pStyle w:val="rowtabella0"/>
              <w:rPr>
                <w:color w:val="002060"/>
                <w:highlight w:val="yellow"/>
              </w:rPr>
            </w:pPr>
            <w:r w:rsidRPr="00DB13CE">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F6B5" w14:textId="77777777" w:rsidR="00F912ED" w:rsidRPr="00DB13CE" w:rsidRDefault="00F912ED" w:rsidP="001E3C41">
            <w:pPr>
              <w:pStyle w:val="rowtabella0"/>
              <w:rPr>
                <w:color w:val="002060"/>
                <w:highlight w:val="yellow"/>
              </w:rPr>
            </w:pPr>
            <w:r w:rsidRPr="00DB13CE">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65E9" w14:textId="77777777" w:rsidR="00F912ED" w:rsidRPr="00DB13CE" w:rsidRDefault="00F912ED" w:rsidP="001E3C41">
            <w:pPr>
              <w:pStyle w:val="rowtabella0"/>
              <w:rPr>
                <w:color w:val="002060"/>
              </w:rPr>
            </w:pPr>
            <w:r>
              <w:rPr>
                <w:color w:val="002060"/>
              </w:rPr>
              <w:t>09</w:t>
            </w:r>
            <w:r w:rsidRPr="00DB13CE">
              <w:rPr>
                <w:color w:val="002060"/>
              </w:rPr>
              <w:t>/0</w:t>
            </w:r>
            <w:r>
              <w:rPr>
                <w:color w:val="002060"/>
              </w:rPr>
              <w:t>3</w:t>
            </w:r>
            <w:r w:rsidRPr="00DB13CE">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3B31" w14:textId="77777777" w:rsidR="00F912ED" w:rsidRPr="00DB13CE" w:rsidRDefault="00F912ED" w:rsidP="001E3C41">
            <w:pPr>
              <w:pStyle w:val="rowtabella0"/>
              <w:jc w:val="center"/>
              <w:rPr>
                <w:color w:val="002060"/>
              </w:rPr>
            </w:pPr>
            <w:r w:rsidRPr="00DB13C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8C56" w14:textId="77777777" w:rsidR="00F912ED" w:rsidRPr="00DB13CE" w:rsidRDefault="00F912ED" w:rsidP="001E3C4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9F4A" w14:textId="77777777" w:rsidR="00F912ED" w:rsidRPr="00DB13CE" w:rsidRDefault="00F912ED" w:rsidP="001E3C41">
            <w:pPr>
              <w:rPr>
                <w:color w:val="002060"/>
              </w:rPr>
            </w:pPr>
          </w:p>
        </w:tc>
      </w:tr>
    </w:tbl>
    <w:p w14:paraId="33FEB31A" w14:textId="77777777" w:rsidR="00F912ED" w:rsidRPr="00DB13CE" w:rsidRDefault="00F912ED" w:rsidP="00F912ED">
      <w:pPr>
        <w:pStyle w:val="breakline"/>
        <w:rPr>
          <w:rFonts w:eastAsiaTheme="minorEastAsia"/>
          <w:color w:val="002060"/>
        </w:rPr>
      </w:pPr>
    </w:p>
    <w:p w14:paraId="4D29B01B" w14:textId="77777777" w:rsidR="00F912ED" w:rsidRPr="00DB13CE" w:rsidRDefault="00F912ED" w:rsidP="00F912ED">
      <w:pPr>
        <w:pStyle w:val="sottotitolocampionato10"/>
        <w:rPr>
          <w:color w:val="002060"/>
        </w:rPr>
      </w:pPr>
      <w:r w:rsidRPr="00DB13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2FFE119A"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5D679"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1B18E"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56703"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D8A14"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6C649"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187A9"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E0728"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5C2D" w14:textId="77777777" w:rsidR="00F912ED" w:rsidRPr="00DB13CE" w:rsidRDefault="00F912ED" w:rsidP="001E3C41">
            <w:pPr>
              <w:pStyle w:val="headertabella0"/>
              <w:rPr>
                <w:color w:val="002060"/>
              </w:rPr>
            </w:pPr>
            <w:r w:rsidRPr="00DB13CE">
              <w:rPr>
                <w:color w:val="002060"/>
              </w:rPr>
              <w:t>Impianto</w:t>
            </w:r>
          </w:p>
        </w:tc>
      </w:tr>
      <w:tr w:rsidR="00F912ED" w:rsidRPr="00DB13CE" w14:paraId="0462D95E"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FFF6" w14:textId="77777777" w:rsidR="00F912ED" w:rsidRPr="00DB13CE" w:rsidRDefault="00F912ED" w:rsidP="001E3C41">
            <w:pPr>
              <w:pStyle w:val="rowtabella0"/>
              <w:rPr>
                <w:color w:val="002060"/>
                <w:highlight w:val="yellow"/>
              </w:rPr>
            </w:pPr>
            <w:r w:rsidRPr="00DB13CE">
              <w:rPr>
                <w:color w:val="002060"/>
                <w:highlight w:val="yellow"/>
              </w:rPr>
              <w:t>11/03/2022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50FE" w14:textId="77777777" w:rsidR="00F912ED" w:rsidRPr="00DB13CE" w:rsidRDefault="00F912ED" w:rsidP="001E3C41">
            <w:pPr>
              <w:pStyle w:val="rowtabella0"/>
              <w:jc w:val="center"/>
              <w:rPr>
                <w:color w:val="002060"/>
                <w:highlight w:val="yellow"/>
              </w:rPr>
            </w:pPr>
            <w:r w:rsidRPr="00DB13C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E4D5" w14:textId="77777777" w:rsidR="00F912ED" w:rsidRPr="00DB13CE" w:rsidRDefault="00F912ED" w:rsidP="001E3C41">
            <w:pPr>
              <w:pStyle w:val="rowtabella0"/>
              <w:rPr>
                <w:color w:val="002060"/>
                <w:highlight w:val="yellow"/>
              </w:rPr>
            </w:pPr>
            <w:r w:rsidRPr="00DB13CE">
              <w:rPr>
                <w:color w:val="002060"/>
                <w:highlight w:val="yellow"/>
              </w:rPr>
              <w:t>FUTSAL 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A0F0" w14:textId="77777777" w:rsidR="00F912ED" w:rsidRPr="00DB13CE" w:rsidRDefault="00F912ED" w:rsidP="001E3C41">
            <w:pPr>
              <w:pStyle w:val="rowtabella0"/>
              <w:rPr>
                <w:color w:val="002060"/>
                <w:highlight w:val="yellow"/>
              </w:rPr>
            </w:pPr>
            <w:r w:rsidRPr="00DB13CE">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DDB1" w14:textId="77777777" w:rsidR="00F912ED" w:rsidRPr="00DB13CE" w:rsidRDefault="00F912ED" w:rsidP="001E3C4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CC95" w14:textId="77777777" w:rsidR="00F912ED" w:rsidRPr="00DB13CE" w:rsidRDefault="00F912ED" w:rsidP="001E3C41">
            <w:pPr>
              <w:pStyle w:val="rowtabella0"/>
              <w:jc w:val="center"/>
              <w:rPr>
                <w:color w:val="002060"/>
              </w:rPr>
            </w:pPr>
            <w:r w:rsidRPr="00DB13C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3E93" w14:textId="77777777" w:rsidR="00F912ED" w:rsidRPr="00DB13CE" w:rsidRDefault="00F912ED" w:rsidP="001E3C41">
            <w:pPr>
              <w:pStyle w:val="rowtabella0"/>
              <w:jc w:val="center"/>
              <w:rPr>
                <w:color w:val="002060"/>
              </w:rPr>
            </w:pPr>
            <w:r w:rsidRPr="00DB13CE">
              <w:rPr>
                <w:color w:val="002060"/>
              </w:rPr>
              <w:t>21</w:t>
            </w:r>
            <w:r>
              <w:rPr>
                <w:color w:val="002060"/>
              </w:rPr>
              <w:t>:3</w:t>
            </w:r>
            <w:r w:rsidRPr="00DB13CE">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946C" w14:textId="77777777" w:rsidR="00F912ED" w:rsidRPr="00DB13CE" w:rsidRDefault="00F912ED" w:rsidP="001E3C41">
            <w:pPr>
              <w:pStyle w:val="rowtabella0"/>
              <w:rPr>
                <w:color w:val="002060"/>
              </w:rPr>
            </w:pPr>
          </w:p>
        </w:tc>
      </w:tr>
      <w:tr w:rsidR="00F912ED" w:rsidRPr="00DB13CE" w14:paraId="4DFFBCEC"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8E5D" w14:textId="77777777" w:rsidR="00F912ED" w:rsidRPr="00DB13CE" w:rsidRDefault="00F912ED" w:rsidP="001E3C41">
            <w:pPr>
              <w:pStyle w:val="rowtabella0"/>
              <w:rPr>
                <w:color w:val="002060"/>
                <w:highlight w:val="yellow"/>
              </w:rPr>
            </w:pPr>
            <w:r w:rsidRPr="00DB13CE">
              <w:rPr>
                <w:color w:val="002060"/>
                <w:highlight w:val="yellow"/>
              </w:rPr>
              <w:t>25/03/2022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6DDC" w14:textId="77777777" w:rsidR="00F912ED" w:rsidRPr="00DB13CE" w:rsidRDefault="00F912ED" w:rsidP="001E3C41">
            <w:pPr>
              <w:pStyle w:val="rowtabella0"/>
              <w:jc w:val="center"/>
              <w:rPr>
                <w:color w:val="002060"/>
                <w:highlight w:val="yellow"/>
              </w:rPr>
            </w:pPr>
            <w:r w:rsidRPr="00DB13CE">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763A" w14:textId="77777777" w:rsidR="00F912ED" w:rsidRPr="00DB13CE" w:rsidRDefault="00F912ED" w:rsidP="001E3C41">
            <w:pPr>
              <w:pStyle w:val="rowtabella0"/>
              <w:rPr>
                <w:color w:val="002060"/>
                <w:highlight w:val="yellow"/>
              </w:rPr>
            </w:pPr>
            <w:r w:rsidRPr="00DB13CE">
              <w:rPr>
                <w:color w:val="002060"/>
                <w:highlight w:val="yellow"/>
              </w:rPr>
              <w:t>FUTSAL 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58BA" w14:textId="77777777" w:rsidR="00F912ED" w:rsidRPr="00DB13CE" w:rsidRDefault="00F912ED" w:rsidP="001E3C41">
            <w:pPr>
              <w:pStyle w:val="rowtabella0"/>
              <w:rPr>
                <w:color w:val="002060"/>
                <w:highlight w:val="yellow"/>
              </w:rPr>
            </w:pPr>
            <w:r w:rsidRPr="00DB13CE">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A041" w14:textId="77777777" w:rsidR="00F912ED" w:rsidRPr="00DB13CE" w:rsidRDefault="00F912ED" w:rsidP="001E3C4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986E" w14:textId="77777777" w:rsidR="00F912ED" w:rsidRPr="00DB13CE" w:rsidRDefault="00F912ED" w:rsidP="001E3C41">
            <w:pPr>
              <w:pStyle w:val="rowtabella0"/>
              <w:jc w:val="center"/>
              <w:rPr>
                <w:color w:val="002060"/>
              </w:rPr>
            </w:pPr>
            <w:r w:rsidRPr="00DB13C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A45A" w14:textId="77777777" w:rsidR="00F912ED" w:rsidRPr="00DB13CE" w:rsidRDefault="00F912ED" w:rsidP="001E3C41">
            <w:pPr>
              <w:pStyle w:val="rowtabella0"/>
              <w:jc w:val="center"/>
              <w:rPr>
                <w:color w:val="002060"/>
              </w:rPr>
            </w:pPr>
            <w:r w:rsidRPr="00DB13CE">
              <w:rPr>
                <w:color w:val="002060"/>
              </w:rPr>
              <w:t>21:</w:t>
            </w:r>
            <w:r>
              <w:rPr>
                <w:color w:val="002060"/>
              </w:rPr>
              <w:t>3</w:t>
            </w:r>
            <w:r w:rsidRPr="00DB13CE">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FC38" w14:textId="77777777" w:rsidR="00F912ED" w:rsidRPr="00DB13CE" w:rsidRDefault="00F912ED" w:rsidP="001E3C41">
            <w:pPr>
              <w:pStyle w:val="rowtabella0"/>
              <w:rPr>
                <w:color w:val="002060"/>
              </w:rPr>
            </w:pPr>
          </w:p>
        </w:tc>
      </w:tr>
    </w:tbl>
    <w:p w14:paraId="66FF75A2" w14:textId="77777777" w:rsidR="00F912ED" w:rsidRPr="00DB13CE" w:rsidRDefault="00F912ED" w:rsidP="00F912ED">
      <w:pPr>
        <w:pStyle w:val="breakline"/>
        <w:rPr>
          <w:rFonts w:eastAsiaTheme="minorEastAsia"/>
          <w:color w:val="002060"/>
        </w:rPr>
      </w:pPr>
    </w:p>
    <w:p w14:paraId="7150C820" w14:textId="77777777" w:rsidR="00F912ED" w:rsidRPr="00DB13CE" w:rsidRDefault="00F912ED" w:rsidP="00F912ED">
      <w:pPr>
        <w:pStyle w:val="breakline"/>
        <w:rPr>
          <w:color w:val="002060"/>
        </w:rPr>
      </w:pPr>
    </w:p>
    <w:p w14:paraId="431A72A1" w14:textId="77777777" w:rsidR="00F912ED" w:rsidRPr="00DB13CE" w:rsidRDefault="00F912ED" w:rsidP="00F912ED">
      <w:pPr>
        <w:pStyle w:val="titoloprinc0"/>
        <w:rPr>
          <w:color w:val="002060"/>
        </w:rPr>
      </w:pPr>
      <w:r w:rsidRPr="00DB13CE">
        <w:rPr>
          <w:color w:val="002060"/>
        </w:rPr>
        <w:t>RISULTATI</w:t>
      </w:r>
    </w:p>
    <w:p w14:paraId="68AC5FD4" w14:textId="77777777" w:rsidR="00F912ED" w:rsidRPr="00DB13CE" w:rsidRDefault="00F912ED" w:rsidP="00F912ED">
      <w:pPr>
        <w:pStyle w:val="breakline"/>
        <w:rPr>
          <w:color w:val="002060"/>
        </w:rPr>
      </w:pPr>
    </w:p>
    <w:p w14:paraId="37E543F3" w14:textId="77777777" w:rsidR="00F912ED" w:rsidRPr="00DB13CE" w:rsidRDefault="00F912ED" w:rsidP="00F912ED">
      <w:pPr>
        <w:pStyle w:val="sottotitolocampionato10"/>
        <w:rPr>
          <w:color w:val="002060"/>
        </w:rPr>
      </w:pPr>
      <w:r w:rsidRPr="00DB13CE">
        <w:rPr>
          <w:color w:val="002060"/>
        </w:rPr>
        <w:t>RISULTATI UFFICIALI GARE DEL 25/02/2022</w:t>
      </w:r>
    </w:p>
    <w:p w14:paraId="5671BA21"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6B460513"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1E02BF64"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BC2D875"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D8922" w14:textId="77777777" w:rsidR="00F912ED" w:rsidRPr="00DB13CE" w:rsidRDefault="00F912ED" w:rsidP="001E3C41">
                  <w:pPr>
                    <w:pStyle w:val="headertabella0"/>
                    <w:rPr>
                      <w:color w:val="002060"/>
                    </w:rPr>
                  </w:pPr>
                  <w:r w:rsidRPr="00DB13CE">
                    <w:rPr>
                      <w:color w:val="002060"/>
                    </w:rPr>
                    <w:t>GIRONE A - 2 Giornata - R</w:t>
                  </w:r>
                </w:p>
              </w:tc>
            </w:tr>
            <w:tr w:rsidR="00F912ED" w:rsidRPr="00DB13CE" w14:paraId="2EBEBB67"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F6EB21" w14:textId="77777777" w:rsidR="00F912ED" w:rsidRPr="00DB13CE" w:rsidRDefault="00F912ED" w:rsidP="001E3C41">
                  <w:pPr>
                    <w:pStyle w:val="rowtabella0"/>
                    <w:rPr>
                      <w:color w:val="002060"/>
                    </w:rPr>
                  </w:pPr>
                  <w:r w:rsidRPr="00DB13C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716C0" w14:textId="77777777" w:rsidR="00F912ED" w:rsidRPr="00DB13CE" w:rsidRDefault="00F912ED" w:rsidP="001E3C41">
                  <w:pPr>
                    <w:pStyle w:val="rowtabella0"/>
                    <w:rPr>
                      <w:color w:val="002060"/>
                    </w:rPr>
                  </w:pPr>
                  <w:r w:rsidRPr="00DB13CE">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07B5A" w14:textId="77777777" w:rsidR="00F912ED" w:rsidRPr="00DB13CE" w:rsidRDefault="00F912ED" w:rsidP="001E3C41">
                  <w:pPr>
                    <w:pStyle w:val="rowtabella0"/>
                    <w:jc w:val="center"/>
                    <w:rPr>
                      <w:color w:val="002060"/>
                    </w:rPr>
                  </w:pPr>
                  <w:r w:rsidRPr="00DB13CE">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8D6A0" w14:textId="77777777" w:rsidR="00F912ED" w:rsidRPr="00DB13CE" w:rsidRDefault="00F912ED" w:rsidP="001E3C41">
                  <w:pPr>
                    <w:pStyle w:val="rowtabella0"/>
                    <w:jc w:val="center"/>
                    <w:rPr>
                      <w:color w:val="002060"/>
                    </w:rPr>
                  </w:pPr>
                  <w:r w:rsidRPr="00DB13CE">
                    <w:rPr>
                      <w:color w:val="002060"/>
                    </w:rPr>
                    <w:t> </w:t>
                  </w:r>
                </w:p>
              </w:tc>
            </w:tr>
            <w:tr w:rsidR="00F912ED" w:rsidRPr="00DB13CE" w14:paraId="616488C8"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282945" w14:textId="77777777" w:rsidR="00F912ED" w:rsidRPr="00DB13CE" w:rsidRDefault="00F912ED" w:rsidP="001E3C41">
                  <w:pPr>
                    <w:pStyle w:val="rowtabella0"/>
                    <w:rPr>
                      <w:color w:val="002060"/>
                    </w:rPr>
                  </w:pPr>
                  <w:r w:rsidRPr="00DB13C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C42784" w14:textId="77777777" w:rsidR="00F912ED" w:rsidRPr="00DB13CE" w:rsidRDefault="00F912ED" w:rsidP="001E3C41">
                  <w:pPr>
                    <w:pStyle w:val="rowtabella0"/>
                    <w:rPr>
                      <w:color w:val="002060"/>
                    </w:rPr>
                  </w:pPr>
                  <w:r w:rsidRPr="00DB13CE">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CB88F" w14:textId="77777777" w:rsidR="00F912ED" w:rsidRPr="00DB13CE" w:rsidRDefault="00F912ED" w:rsidP="001E3C41">
                  <w:pPr>
                    <w:pStyle w:val="rowtabella0"/>
                    <w:jc w:val="center"/>
                    <w:rPr>
                      <w:color w:val="002060"/>
                    </w:rPr>
                  </w:pPr>
                  <w:r w:rsidRPr="00DB13C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B13C57" w14:textId="77777777" w:rsidR="00F912ED" w:rsidRPr="00DB13CE" w:rsidRDefault="00F912ED" w:rsidP="001E3C41">
                  <w:pPr>
                    <w:pStyle w:val="rowtabella0"/>
                    <w:jc w:val="center"/>
                    <w:rPr>
                      <w:color w:val="002060"/>
                    </w:rPr>
                  </w:pPr>
                  <w:r w:rsidRPr="00DB13CE">
                    <w:rPr>
                      <w:color w:val="002060"/>
                    </w:rPr>
                    <w:t> </w:t>
                  </w:r>
                </w:p>
              </w:tc>
            </w:tr>
            <w:tr w:rsidR="00F912ED" w:rsidRPr="00DB13CE" w14:paraId="3BC73DD2"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E03CD1" w14:textId="77777777" w:rsidR="00F912ED" w:rsidRPr="00DB13CE" w:rsidRDefault="00F912ED" w:rsidP="001E3C41">
                  <w:pPr>
                    <w:pStyle w:val="rowtabella0"/>
                    <w:rPr>
                      <w:color w:val="002060"/>
                    </w:rPr>
                  </w:pPr>
                  <w:r w:rsidRPr="00DB13C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8A07CC" w14:textId="77777777" w:rsidR="00F912ED" w:rsidRPr="00DB13CE" w:rsidRDefault="00F912ED" w:rsidP="001E3C41">
                  <w:pPr>
                    <w:pStyle w:val="rowtabella0"/>
                    <w:rPr>
                      <w:color w:val="002060"/>
                    </w:rPr>
                  </w:pPr>
                  <w:r w:rsidRPr="00DB13C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5A1033" w14:textId="77777777" w:rsidR="00F912ED" w:rsidRPr="00DB13CE" w:rsidRDefault="00F912ED" w:rsidP="001E3C41">
                  <w:pPr>
                    <w:pStyle w:val="rowtabella0"/>
                    <w:jc w:val="center"/>
                    <w:rPr>
                      <w:color w:val="002060"/>
                    </w:rPr>
                  </w:pPr>
                  <w:r w:rsidRPr="00DB13C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2C4E5E" w14:textId="77777777" w:rsidR="00F912ED" w:rsidRPr="00DB13CE" w:rsidRDefault="00F912ED" w:rsidP="001E3C41">
                  <w:pPr>
                    <w:pStyle w:val="rowtabella0"/>
                    <w:jc w:val="center"/>
                    <w:rPr>
                      <w:color w:val="002060"/>
                    </w:rPr>
                  </w:pPr>
                  <w:r w:rsidRPr="00DB13CE">
                    <w:rPr>
                      <w:color w:val="002060"/>
                    </w:rPr>
                    <w:t> </w:t>
                  </w:r>
                </w:p>
              </w:tc>
            </w:tr>
            <w:tr w:rsidR="00F912ED" w:rsidRPr="00DB13CE" w14:paraId="07A90F6E"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9B7AAD" w14:textId="77777777" w:rsidR="00F912ED" w:rsidRPr="00DB13CE" w:rsidRDefault="00F912ED" w:rsidP="001E3C41">
                  <w:pPr>
                    <w:pStyle w:val="rowtabella0"/>
                    <w:rPr>
                      <w:color w:val="002060"/>
                    </w:rPr>
                  </w:pPr>
                  <w:r w:rsidRPr="00DB13CE">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E3370" w14:textId="77777777" w:rsidR="00F912ED" w:rsidRPr="00DB13CE" w:rsidRDefault="00F912ED" w:rsidP="001E3C41">
                  <w:pPr>
                    <w:pStyle w:val="rowtabella0"/>
                    <w:rPr>
                      <w:color w:val="002060"/>
                    </w:rPr>
                  </w:pPr>
                  <w:r w:rsidRPr="00DB13CE">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81B70" w14:textId="77777777" w:rsidR="00F912ED" w:rsidRPr="00DB13CE" w:rsidRDefault="00F912ED" w:rsidP="001E3C41">
                  <w:pPr>
                    <w:pStyle w:val="rowtabella0"/>
                    <w:jc w:val="center"/>
                    <w:rPr>
                      <w:color w:val="002060"/>
                    </w:rPr>
                  </w:pPr>
                  <w:r w:rsidRPr="00DB13C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D18A07" w14:textId="77777777" w:rsidR="00F912ED" w:rsidRPr="00DB13CE" w:rsidRDefault="00F912ED" w:rsidP="001E3C41">
                  <w:pPr>
                    <w:pStyle w:val="rowtabella0"/>
                    <w:jc w:val="center"/>
                    <w:rPr>
                      <w:color w:val="002060"/>
                    </w:rPr>
                  </w:pPr>
                  <w:r w:rsidRPr="00DB13CE">
                    <w:rPr>
                      <w:color w:val="002060"/>
                    </w:rPr>
                    <w:t> </w:t>
                  </w:r>
                </w:p>
              </w:tc>
            </w:tr>
            <w:tr w:rsidR="00F912ED" w:rsidRPr="00DB13CE" w14:paraId="2F6FAAD4"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C19D1D" w14:textId="77777777" w:rsidR="00F912ED" w:rsidRPr="00DB13CE" w:rsidRDefault="00F912ED" w:rsidP="001E3C41">
                  <w:pPr>
                    <w:pStyle w:val="rowtabella0"/>
                    <w:rPr>
                      <w:color w:val="002060"/>
                    </w:rPr>
                  </w:pPr>
                  <w:r w:rsidRPr="00DB13CE">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55D8A" w14:textId="77777777" w:rsidR="00F912ED" w:rsidRPr="00DB13CE" w:rsidRDefault="00F912ED" w:rsidP="001E3C41">
                  <w:pPr>
                    <w:pStyle w:val="rowtabella0"/>
                    <w:rPr>
                      <w:color w:val="002060"/>
                    </w:rPr>
                  </w:pPr>
                  <w:r w:rsidRPr="00DB13CE">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268A6" w14:textId="77777777" w:rsidR="00F912ED" w:rsidRPr="00DB13CE" w:rsidRDefault="00F912ED" w:rsidP="001E3C41">
                  <w:pPr>
                    <w:pStyle w:val="rowtabella0"/>
                    <w:jc w:val="center"/>
                    <w:rPr>
                      <w:color w:val="002060"/>
                    </w:rPr>
                  </w:pPr>
                  <w:r w:rsidRPr="00DB13C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58943" w14:textId="77777777" w:rsidR="00F912ED" w:rsidRPr="00DB13CE" w:rsidRDefault="00F912ED" w:rsidP="001E3C41">
                  <w:pPr>
                    <w:pStyle w:val="rowtabella0"/>
                    <w:jc w:val="center"/>
                    <w:rPr>
                      <w:color w:val="002060"/>
                    </w:rPr>
                  </w:pPr>
                  <w:r w:rsidRPr="00DB13CE">
                    <w:rPr>
                      <w:color w:val="002060"/>
                    </w:rPr>
                    <w:t> </w:t>
                  </w:r>
                </w:p>
              </w:tc>
            </w:tr>
            <w:tr w:rsidR="00F912ED" w:rsidRPr="00DB13CE" w14:paraId="1DC67197"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69F95889" w14:textId="77777777" w:rsidR="00F912ED" w:rsidRPr="00DB13CE" w:rsidRDefault="00F912ED" w:rsidP="001E3C41">
                  <w:pPr>
                    <w:pStyle w:val="rowtabella0"/>
                    <w:rPr>
                      <w:color w:val="002060"/>
                    </w:rPr>
                  </w:pPr>
                  <w:r w:rsidRPr="00DB13CE">
                    <w:rPr>
                      <w:color w:val="002060"/>
                    </w:rPr>
                    <w:t>(1) - disputata il 26/02/2022</w:t>
                  </w:r>
                </w:p>
              </w:tc>
            </w:tr>
          </w:tbl>
          <w:p w14:paraId="61005DF5"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2C071C89"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715E" w14:textId="77777777" w:rsidR="00F912ED" w:rsidRPr="00DB13CE" w:rsidRDefault="00F912ED" w:rsidP="001E3C41">
                  <w:pPr>
                    <w:pStyle w:val="headertabella0"/>
                    <w:rPr>
                      <w:color w:val="002060"/>
                    </w:rPr>
                  </w:pPr>
                  <w:r w:rsidRPr="00DB13CE">
                    <w:rPr>
                      <w:color w:val="002060"/>
                    </w:rPr>
                    <w:t>GIRONE B - 2 Giornata - R</w:t>
                  </w:r>
                </w:p>
              </w:tc>
            </w:tr>
            <w:tr w:rsidR="00F912ED" w:rsidRPr="00DB13CE" w14:paraId="02BFFED8"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E7123" w14:textId="77777777" w:rsidR="00F912ED" w:rsidRPr="00DB13CE" w:rsidRDefault="00F912ED" w:rsidP="001E3C41">
                  <w:pPr>
                    <w:pStyle w:val="rowtabella0"/>
                    <w:rPr>
                      <w:color w:val="002060"/>
                    </w:rPr>
                  </w:pPr>
                  <w:r w:rsidRPr="00DB13CE">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71C7D" w14:textId="77777777" w:rsidR="00F912ED" w:rsidRPr="00DB13CE" w:rsidRDefault="00F912ED" w:rsidP="001E3C41">
                  <w:pPr>
                    <w:pStyle w:val="rowtabella0"/>
                    <w:rPr>
                      <w:color w:val="002060"/>
                    </w:rPr>
                  </w:pPr>
                  <w:r w:rsidRPr="00DB13CE">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CB9E7" w14:textId="77777777" w:rsidR="00F912ED" w:rsidRPr="00DB13CE" w:rsidRDefault="00F912ED" w:rsidP="001E3C41">
                  <w:pPr>
                    <w:pStyle w:val="rowtabella0"/>
                    <w:jc w:val="center"/>
                    <w:rPr>
                      <w:color w:val="002060"/>
                    </w:rPr>
                  </w:pPr>
                  <w:r w:rsidRPr="00DB13C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4D299" w14:textId="77777777" w:rsidR="00F912ED" w:rsidRPr="00DB13CE" w:rsidRDefault="00F912ED" w:rsidP="001E3C41">
                  <w:pPr>
                    <w:pStyle w:val="rowtabella0"/>
                    <w:jc w:val="center"/>
                    <w:rPr>
                      <w:color w:val="002060"/>
                    </w:rPr>
                  </w:pPr>
                  <w:r w:rsidRPr="00DB13CE">
                    <w:rPr>
                      <w:color w:val="002060"/>
                    </w:rPr>
                    <w:t> </w:t>
                  </w:r>
                </w:p>
              </w:tc>
            </w:tr>
            <w:tr w:rsidR="00F912ED" w:rsidRPr="00DB13CE" w14:paraId="54BF91A0"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A04DFB" w14:textId="77777777" w:rsidR="00F912ED" w:rsidRPr="00DB13CE" w:rsidRDefault="00F912ED" w:rsidP="001E3C41">
                  <w:pPr>
                    <w:pStyle w:val="rowtabella0"/>
                    <w:rPr>
                      <w:color w:val="002060"/>
                    </w:rPr>
                  </w:pPr>
                  <w:r w:rsidRPr="00DB13C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DC61CB" w14:textId="77777777" w:rsidR="00F912ED" w:rsidRPr="00DB13CE" w:rsidRDefault="00F912ED" w:rsidP="001E3C41">
                  <w:pPr>
                    <w:pStyle w:val="rowtabella0"/>
                    <w:rPr>
                      <w:color w:val="002060"/>
                    </w:rPr>
                  </w:pPr>
                  <w:r w:rsidRPr="00DB13C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A0576E" w14:textId="77777777" w:rsidR="00F912ED" w:rsidRPr="00DB13CE" w:rsidRDefault="00F912ED" w:rsidP="001E3C41">
                  <w:pPr>
                    <w:pStyle w:val="rowtabella0"/>
                    <w:jc w:val="center"/>
                    <w:rPr>
                      <w:color w:val="002060"/>
                    </w:rPr>
                  </w:pPr>
                  <w:r w:rsidRPr="00DB13C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46D0A8" w14:textId="77777777" w:rsidR="00F912ED" w:rsidRPr="00DB13CE" w:rsidRDefault="00F912ED" w:rsidP="001E3C41">
                  <w:pPr>
                    <w:pStyle w:val="rowtabella0"/>
                    <w:jc w:val="center"/>
                    <w:rPr>
                      <w:color w:val="002060"/>
                    </w:rPr>
                  </w:pPr>
                  <w:r w:rsidRPr="00DB13CE">
                    <w:rPr>
                      <w:color w:val="002060"/>
                    </w:rPr>
                    <w:t> </w:t>
                  </w:r>
                </w:p>
              </w:tc>
            </w:tr>
            <w:tr w:rsidR="00F912ED" w:rsidRPr="00DB13CE" w14:paraId="64221A00"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283BC" w14:textId="77777777" w:rsidR="00F912ED" w:rsidRPr="00DB13CE" w:rsidRDefault="00F912ED" w:rsidP="001E3C41">
                  <w:pPr>
                    <w:pStyle w:val="rowtabella0"/>
                    <w:rPr>
                      <w:color w:val="002060"/>
                    </w:rPr>
                  </w:pPr>
                  <w:r w:rsidRPr="00DB13C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C4B09F" w14:textId="77777777" w:rsidR="00F912ED" w:rsidRPr="00DB13CE" w:rsidRDefault="00F912ED" w:rsidP="001E3C41">
                  <w:pPr>
                    <w:pStyle w:val="rowtabella0"/>
                    <w:rPr>
                      <w:color w:val="002060"/>
                    </w:rPr>
                  </w:pPr>
                  <w:r w:rsidRPr="00DB13CE">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B877C4" w14:textId="77777777" w:rsidR="00F912ED" w:rsidRPr="00DB13CE" w:rsidRDefault="00F912ED" w:rsidP="001E3C41">
                  <w:pPr>
                    <w:pStyle w:val="rowtabella0"/>
                    <w:jc w:val="center"/>
                    <w:rPr>
                      <w:color w:val="002060"/>
                    </w:rPr>
                  </w:pPr>
                  <w:r w:rsidRPr="00DB13CE">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D74FED" w14:textId="77777777" w:rsidR="00F912ED" w:rsidRPr="00DB13CE" w:rsidRDefault="00F912ED" w:rsidP="001E3C41">
                  <w:pPr>
                    <w:pStyle w:val="rowtabella0"/>
                    <w:jc w:val="center"/>
                    <w:rPr>
                      <w:color w:val="002060"/>
                    </w:rPr>
                  </w:pPr>
                  <w:r w:rsidRPr="00DB13CE">
                    <w:rPr>
                      <w:color w:val="002060"/>
                    </w:rPr>
                    <w:t> </w:t>
                  </w:r>
                </w:p>
              </w:tc>
            </w:tr>
            <w:tr w:rsidR="00F912ED" w:rsidRPr="00DB13CE" w14:paraId="40CB82DF"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C6937" w14:textId="77777777" w:rsidR="00F912ED" w:rsidRPr="00DB13CE" w:rsidRDefault="00F912ED" w:rsidP="001E3C41">
                  <w:pPr>
                    <w:pStyle w:val="rowtabella0"/>
                    <w:rPr>
                      <w:color w:val="002060"/>
                    </w:rPr>
                  </w:pPr>
                  <w:r w:rsidRPr="00DB13CE">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D1616" w14:textId="77777777" w:rsidR="00F912ED" w:rsidRPr="00DB13CE" w:rsidRDefault="00F912ED" w:rsidP="001E3C41">
                  <w:pPr>
                    <w:pStyle w:val="rowtabella0"/>
                    <w:rPr>
                      <w:color w:val="002060"/>
                    </w:rPr>
                  </w:pPr>
                  <w:r w:rsidRPr="00DB13CE">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4F8D3" w14:textId="77777777" w:rsidR="00F912ED" w:rsidRPr="00DB13CE" w:rsidRDefault="00F912ED" w:rsidP="001E3C41">
                  <w:pPr>
                    <w:pStyle w:val="rowtabella0"/>
                    <w:jc w:val="center"/>
                    <w:rPr>
                      <w:color w:val="002060"/>
                    </w:rPr>
                  </w:pPr>
                  <w:r w:rsidRPr="00DB13CE">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A7E49" w14:textId="77777777" w:rsidR="00F912ED" w:rsidRPr="00DB13CE" w:rsidRDefault="00F912ED" w:rsidP="001E3C41">
                  <w:pPr>
                    <w:pStyle w:val="rowtabella0"/>
                    <w:jc w:val="center"/>
                    <w:rPr>
                      <w:color w:val="002060"/>
                    </w:rPr>
                  </w:pPr>
                  <w:r w:rsidRPr="00DB13CE">
                    <w:rPr>
                      <w:color w:val="002060"/>
                    </w:rPr>
                    <w:t> </w:t>
                  </w:r>
                </w:p>
              </w:tc>
            </w:tr>
            <w:tr w:rsidR="00F912ED" w:rsidRPr="00DB13CE" w14:paraId="765E5CC9"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5A68825F" w14:textId="77777777" w:rsidR="00F912ED" w:rsidRPr="00DB13CE" w:rsidRDefault="00F912ED" w:rsidP="001E3C41">
                  <w:pPr>
                    <w:pStyle w:val="rowtabella0"/>
                    <w:rPr>
                      <w:color w:val="002060"/>
                    </w:rPr>
                  </w:pPr>
                </w:p>
              </w:tc>
            </w:tr>
          </w:tbl>
          <w:p w14:paraId="1D1A88E7" w14:textId="77777777" w:rsidR="00F912ED" w:rsidRPr="00DB13CE" w:rsidRDefault="00F912ED" w:rsidP="001E3C41">
            <w:pPr>
              <w:rPr>
                <w:color w:val="002060"/>
              </w:rPr>
            </w:pPr>
          </w:p>
        </w:tc>
      </w:tr>
    </w:tbl>
    <w:p w14:paraId="6A751F04" w14:textId="77777777" w:rsidR="00F912ED" w:rsidRPr="00DB13CE" w:rsidRDefault="00F912ED" w:rsidP="00F912E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1EFD432A"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1F29D2CC"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3C56E" w14:textId="77777777" w:rsidR="00F912ED" w:rsidRPr="00DB13CE" w:rsidRDefault="00F912ED" w:rsidP="001E3C41">
                  <w:pPr>
                    <w:pStyle w:val="headertabella0"/>
                    <w:rPr>
                      <w:color w:val="002060"/>
                    </w:rPr>
                  </w:pPr>
                  <w:r w:rsidRPr="00DB13CE">
                    <w:rPr>
                      <w:color w:val="002060"/>
                    </w:rPr>
                    <w:t>GIRONE C - 2 Giornata - R</w:t>
                  </w:r>
                </w:p>
              </w:tc>
            </w:tr>
            <w:tr w:rsidR="00F912ED" w:rsidRPr="00DB13CE" w14:paraId="665644A4"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89AAD" w14:textId="77777777" w:rsidR="00F912ED" w:rsidRPr="00DB13CE" w:rsidRDefault="00F912ED" w:rsidP="001E3C41">
                  <w:pPr>
                    <w:pStyle w:val="rowtabella0"/>
                    <w:rPr>
                      <w:color w:val="002060"/>
                    </w:rPr>
                  </w:pPr>
                  <w:r w:rsidRPr="00DB13CE">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2AC05" w14:textId="77777777" w:rsidR="00F912ED" w:rsidRPr="00DB13CE" w:rsidRDefault="00F912ED" w:rsidP="001E3C41">
                  <w:pPr>
                    <w:pStyle w:val="rowtabella0"/>
                    <w:rPr>
                      <w:color w:val="002060"/>
                    </w:rPr>
                  </w:pPr>
                  <w:r w:rsidRPr="00DB13CE">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E3F78" w14:textId="77777777" w:rsidR="00F912ED" w:rsidRPr="00DB13CE" w:rsidRDefault="00F912ED" w:rsidP="001E3C41">
                  <w:pPr>
                    <w:pStyle w:val="rowtabella0"/>
                    <w:jc w:val="center"/>
                    <w:rPr>
                      <w:color w:val="002060"/>
                    </w:rPr>
                  </w:pPr>
                  <w:r w:rsidRPr="00DB13CE">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5979C" w14:textId="77777777" w:rsidR="00F912ED" w:rsidRPr="00DB13CE" w:rsidRDefault="00F912ED" w:rsidP="001E3C41">
                  <w:pPr>
                    <w:pStyle w:val="rowtabella0"/>
                    <w:jc w:val="center"/>
                    <w:rPr>
                      <w:color w:val="002060"/>
                    </w:rPr>
                  </w:pPr>
                  <w:r w:rsidRPr="00DB13CE">
                    <w:rPr>
                      <w:color w:val="002060"/>
                    </w:rPr>
                    <w:t> </w:t>
                  </w:r>
                </w:p>
              </w:tc>
            </w:tr>
            <w:tr w:rsidR="00F912ED" w:rsidRPr="00DB13CE" w14:paraId="18267770"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422EB" w14:textId="77777777" w:rsidR="00F912ED" w:rsidRPr="00DB13CE" w:rsidRDefault="00F912ED" w:rsidP="001E3C41">
                  <w:pPr>
                    <w:pStyle w:val="rowtabella0"/>
                    <w:rPr>
                      <w:color w:val="002060"/>
                    </w:rPr>
                  </w:pPr>
                  <w:r w:rsidRPr="00DB13CE">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0C54F5" w14:textId="77777777" w:rsidR="00F912ED" w:rsidRPr="00DB13CE" w:rsidRDefault="00F912ED" w:rsidP="001E3C41">
                  <w:pPr>
                    <w:pStyle w:val="rowtabella0"/>
                    <w:rPr>
                      <w:color w:val="002060"/>
                    </w:rPr>
                  </w:pPr>
                  <w:r w:rsidRPr="00DB13C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240EB4" w14:textId="77777777" w:rsidR="00F912ED" w:rsidRPr="00DB13CE" w:rsidRDefault="00F912ED" w:rsidP="001E3C41">
                  <w:pPr>
                    <w:pStyle w:val="rowtabella0"/>
                    <w:jc w:val="center"/>
                    <w:rPr>
                      <w:color w:val="002060"/>
                    </w:rPr>
                  </w:pPr>
                  <w:r w:rsidRPr="00DB13CE">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54BEBF" w14:textId="77777777" w:rsidR="00F912ED" w:rsidRPr="00DB13CE" w:rsidRDefault="00F912ED" w:rsidP="001E3C41">
                  <w:pPr>
                    <w:pStyle w:val="rowtabella0"/>
                    <w:jc w:val="center"/>
                    <w:rPr>
                      <w:color w:val="002060"/>
                    </w:rPr>
                  </w:pPr>
                  <w:r w:rsidRPr="00DB13CE">
                    <w:rPr>
                      <w:color w:val="002060"/>
                    </w:rPr>
                    <w:t> </w:t>
                  </w:r>
                </w:p>
              </w:tc>
            </w:tr>
            <w:tr w:rsidR="00F912ED" w:rsidRPr="00DB13CE" w14:paraId="484F276E"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C0B332" w14:textId="77777777" w:rsidR="00F912ED" w:rsidRPr="00DB13CE" w:rsidRDefault="00F912ED" w:rsidP="001E3C41">
                  <w:pPr>
                    <w:pStyle w:val="rowtabella0"/>
                    <w:rPr>
                      <w:color w:val="002060"/>
                    </w:rPr>
                  </w:pPr>
                  <w:r w:rsidRPr="00DB13CE">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73EC8" w14:textId="77777777" w:rsidR="00F912ED" w:rsidRPr="00DB13CE" w:rsidRDefault="00F912ED" w:rsidP="001E3C41">
                  <w:pPr>
                    <w:pStyle w:val="rowtabella0"/>
                    <w:rPr>
                      <w:color w:val="002060"/>
                    </w:rPr>
                  </w:pPr>
                  <w:r w:rsidRPr="00DB13CE">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072A6" w14:textId="77777777" w:rsidR="00F912ED" w:rsidRPr="00DB13CE" w:rsidRDefault="00F912ED" w:rsidP="001E3C41">
                  <w:pPr>
                    <w:pStyle w:val="rowtabella0"/>
                    <w:jc w:val="center"/>
                    <w:rPr>
                      <w:color w:val="002060"/>
                    </w:rPr>
                  </w:pPr>
                  <w:r w:rsidRPr="00DB13C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B04AD" w14:textId="77777777" w:rsidR="00F912ED" w:rsidRPr="00DB13CE" w:rsidRDefault="00F912ED" w:rsidP="001E3C41">
                  <w:pPr>
                    <w:pStyle w:val="rowtabella0"/>
                    <w:jc w:val="center"/>
                    <w:rPr>
                      <w:color w:val="002060"/>
                    </w:rPr>
                  </w:pPr>
                  <w:r w:rsidRPr="00DB13CE">
                    <w:rPr>
                      <w:color w:val="002060"/>
                    </w:rPr>
                    <w:t> </w:t>
                  </w:r>
                </w:p>
              </w:tc>
            </w:tr>
          </w:tbl>
          <w:p w14:paraId="1FA884D9" w14:textId="77777777" w:rsidR="00F912ED" w:rsidRPr="00DB13CE" w:rsidRDefault="00F912ED" w:rsidP="001E3C41">
            <w:pPr>
              <w:rPr>
                <w:color w:val="002060"/>
              </w:rPr>
            </w:pPr>
          </w:p>
        </w:tc>
      </w:tr>
    </w:tbl>
    <w:p w14:paraId="75065CEC" w14:textId="77777777" w:rsidR="00F912ED" w:rsidRPr="00DB13CE" w:rsidRDefault="00F912ED" w:rsidP="00F912ED">
      <w:pPr>
        <w:pStyle w:val="breakline"/>
        <w:rPr>
          <w:rFonts w:eastAsiaTheme="minorEastAsia"/>
          <w:color w:val="002060"/>
        </w:rPr>
      </w:pPr>
    </w:p>
    <w:p w14:paraId="1027D28F" w14:textId="77777777" w:rsidR="00F912ED" w:rsidRPr="00DB13CE" w:rsidRDefault="00F912ED" w:rsidP="00F912ED">
      <w:pPr>
        <w:pStyle w:val="breakline"/>
        <w:rPr>
          <w:color w:val="002060"/>
        </w:rPr>
      </w:pPr>
    </w:p>
    <w:p w14:paraId="62C55F23" w14:textId="77777777" w:rsidR="00F912ED" w:rsidRPr="00DB13CE" w:rsidRDefault="00F912ED" w:rsidP="00F912ED">
      <w:pPr>
        <w:pStyle w:val="titoloprinc0"/>
        <w:rPr>
          <w:color w:val="002060"/>
        </w:rPr>
      </w:pPr>
      <w:r w:rsidRPr="00DB13CE">
        <w:rPr>
          <w:color w:val="002060"/>
        </w:rPr>
        <w:t>GIUDICE SPORTIVO</w:t>
      </w:r>
    </w:p>
    <w:p w14:paraId="48DF9B7B"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55C8863" w14:textId="77777777" w:rsidR="00F912ED" w:rsidRPr="00DB13CE" w:rsidRDefault="00F912ED" w:rsidP="00F912ED">
      <w:pPr>
        <w:pStyle w:val="titolo10"/>
        <w:rPr>
          <w:color w:val="002060"/>
        </w:rPr>
      </w:pPr>
      <w:r w:rsidRPr="00DB13CE">
        <w:rPr>
          <w:color w:val="002060"/>
        </w:rPr>
        <w:t xml:space="preserve">GARE DEL 25/ 2/2022 </w:t>
      </w:r>
    </w:p>
    <w:p w14:paraId="09E91B7B" w14:textId="77777777" w:rsidR="00F912ED" w:rsidRPr="00DB13CE" w:rsidRDefault="00F912ED" w:rsidP="00F912ED">
      <w:pPr>
        <w:pStyle w:val="titolo7a"/>
        <w:rPr>
          <w:color w:val="002060"/>
        </w:rPr>
      </w:pPr>
      <w:r w:rsidRPr="00DB13CE">
        <w:rPr>
          <w:color w:val="002060"/>
        </w:rPr>
        <w:t xml:space="preserve">PROVVEDIMENTI DISCIPLINARI </w:t>
      </w:r>
    </w:p>
    <w:p w14:paraId="4ECFE52C"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8979843" w14:textId="77777777" w:rsidR="00F912ED" w:rsidRPr="00DB13CE" w:rsidRDefault="00F912ED" w:rsidP="00F912ED">
      <w:pPr>
        <w:pStyle w:val="titolo30"/>
        <w:rPr>
          <w:color w:val="002060"/>
        </w:rPr>
      </w:pPr>
      <w:r w:rsidRPr="00DB13CE">
        <w:rPr>
          <w:color w:val="002060"/>
        </w:rPr>
        <w:t xml:space="preserve">ALLENATORI </w:t>
      </w:r>
    </w:p>
    <w:p w14:paraId="0AB8FC90"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9C9B7C3" w14:textId="77777777" w:rsidTr="001E3C41">
        <w:tc>
          <w:tcPr>
            <w:tcW w:w="2200" w:type="dxa"/>
            <w:tcMar>
              <w:top w:w="20" w:type="dxa"/>
              <w:left w:w="20" w:type="dxa"/>
              <w:bottom w:w="20" w:type="dxa"/>
              <w:right w:w="20" w:type="dxa"/>
            </w:tcMar>
            <w:vAlign w:val="center"/>
            <w:hideMark/>
          </w:tcPr>
          <w:p w14:paraId="75BDD8F5" w14:textId="77777777" w:rsidR="00F912ED" w:rsidRPr="00DB13CE" w:rsidRDefault="00F912ED" w:rsidP="001E3C41">
            <w:pPr>
              <w:pStyle w:val="movimento"/>
              <w:rPr>
                <w:color w:val="002060"/>
              </w:rPr>
            </w:pPr>
            <w:r w:rsidRPr="00DB13CE">
              <w:rPr>
                <w:color w:val="002060"/>
              </w:rPr>
              <w:t>PASCUCCI NICOLA</w:t>
            </w:r>
          </w:p>
        </w:tc>
        <w:tc>
          <w:tcPr>
            <w:tcW w:w="2200" w:type="dxa"/>
            <w:tcMar>
              <w:top w:w="20" w:type="dxa"/>
              <w:left w:w="20" w:type="dxa"/>
              <w:bottom w:w="20" w:type="dxa"/>
              <w:right w:w="20" w:type="dxa"/>
            </w:tcMar>
            <w:vAlign w:val="center"/>
            <w:hideMark/>
          </w:tcPr>
          <w:p w14:paraId="0F391522" w14:textId="77777777" w:rsidR="00F912ED" w:rsidRPr="00DB13CE" w:rsidRDefault="00F912ED" w:rsidP="001E3C41">
            <w:pPr>
              <w:pStyle w:val="movimento2"/>
              <w:rPr>
                <w:color w:val="002060"/>
              </w:rPr>
            </w:pPr>
            <w:r w:rsidRPr="00DB13CE">
              <w:rPr>
                <w:color w:val="002060"/>
              </w:rPr>
              <w:t xml:space="preserve">(U.MANDOLESI CALCIO) </w:t>
            </w:r>
          </w:p>
        </w:tc>
        <w:tc>
          <w:tcPr>
            <w:tcW w:w="800" w:type="dxa"/>
            <w:tcMar>
              <w:top w:w="20" w:type="dxa"/>
              <w:left w:w="20" w:type="dxa"/>
              <w:bottom w:w="20" w:type="dxa"/>
              <w:right w:w="20" w:type="dxa"/>
            </w:tcMar>
            <w:vAlign w:val="center"/>
            <w:hideMark/>
          </w:tcPr>
          <w:p w14:paraId="1BEC830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B6AAC68"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664F2F7" w14:textId="77777777" w:rsidR="00F912ED" w:rsidRPr="00DB13CE" w:rsidRDefault="00F912ED" w:rsidP="001E3C41">
            <w:pPr>
              <w:pStyle w:val="movimento2"/>
              <w:rPr>
                <w:color w:val="002060"/>
              </w:rPr>
            </w:pPr>
            <w:r w:rsidRPr="00DB13CE">
              <w:rPr>
                <w:color w:val="002060"/>
              </w:rPr>
              <w:t> </w:t>
            </w:r>
          </w:p>
        </w:tc>
      </w:tr>
    </w:tbl>
    <w:p w14:paraId="1A9B7900" w14:textId="77777777" w:rsidR="00F912ED" w:rsidRPr="00DB13CE" w:rsidRDefault="00F912ED" w:rsidP="00F912ED">
      <w:pPr>
        <w:pStyle w:val="titolo30"/>
        <w:rPr>
          <w:rFonts w:eastAsiaTheme="minorEastAsia"/>
          <w:color w:val="002060"/>
        </w:rPr>
      </w:pPr>
      <w:r w:rsidRPr="00DB13CE">
        <w:rPr>
          <w:color w:val="002060"/>
        </w:rPr>
        <w:t xml:space="preserve">CALCIATORI ESPULSI </w:t>
      </w:r>
    </w:p>
    <w:p w14:paraId="597DC193" w14:textId="77777777" w:rsidR="00F912ED" w:rsidRPr="00DB13CE" w:rsidRDefault="00F912ED" w:rsidP="00F912ED">
      <w:pPr>
        <w:pStyle w:val="titolo20"/>
        <w:rPr>
          <w:color w:val="002060"/>
        </w:rPr>
      </w:pPr>
      <w:r w:rsidRPr="00DB13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1850FE7" w14:textId="77777777" w:rsidTr="001E3C41">
        <w:tc>
          <w:tcPr>
            <w:tcW w:w="2200" w:type="dxa"/>
            <w:tcMar>
              <w:top w:w="20" w:type="dxa"/>
              <w:left w:w="20" w:type="dxa"/>
              <w:bottom w:w="20" w:type="dxa"/>
              <w:right w:w="20" w:type="dxa"/>
            </w:tcMar>
            <w:vAlign w:val="center"/>
            <w:hideMark/>
          </w:tcPr>
          <w:p w14:paraId="487816AB" w14:textId="77777777" w:rsidR="00F912ED" w:rsidRPr="00DB13CE" w:rsidRDefault="00F912ED" w:rsidP="001E3C41">
            <w:pPr>
              <w:pStyle w:val="movimento"/>
              <w:rPr>
                <w:color w:val="002060"/>
              </w:rPr>
            </w:pPr>
            <w:r w:rsidRPr="00DB13CE">
              <w:rPr>
                <w:color w:val="002060"/>
              </w:rPr>
              <w:lastRenderedPageBreak/>
              <w:t>PAONE CARLO</w:t>
            </w:r>
          </w:p>
        </w:tc>
        <w:tc>
          <w:tcPr>
            <w:tcW w:w="2200" w:type="dxa"/>
            <w:tcMar>
              <w:top w:w="20" w:type="dxa"/>
              <w:left w:w="20" w:type="dxa"/>
              <w:bottom w:w="20" w:type="dxa"/>
              <w:right w:w="20" w:type="dxa"/>
            </w:tcMar>
            <w:vAlign w:val="center"/>
            <w:hideMark/>
          </w:tcPr>
          <w:p w14:paraId="420A7809" w14:textId="77777777" w:rsidR="00F912ED" w:rsidRPr="00DB13CE" w:rsidRDefault="00F912ED" w:rsidP="001E3C41">
            <w:pPr>
              <w:pStyle w:val="movimento2"/>
              <w:rPr>
                <w:color w:val="002060"/>
              </w:rPr>
            </w:pPr>
            <w:r w:rsidRPr="00DB13CE">
              <w:rPr>
                <w:color w:val="002060"/>
              </w:rPr>
              <w:t xml:space="preserve">(FUTSAL MONTEMARCIANO C5) </w:t>
            </w:r>
          </w:p>
        </w:tc>
        <w:tc>
          <w:tcPr>
            <w:tcW w:w="800" w:type="dxa"/>
            <w:tcMar>
              <w:top w:w="20" w:type="dxa"/>
              <w:left w:w="20" w:type="dxa"/>
              <w:bottom w:w="20" w:type="dxa"/>
              <w:right w:w="20" w:type="dxa"/>
            </w:tcMar>
            <w:vAlign w:val="center"/>
            <w:hideMark/>
          </w:tcPr>
          <w:p w14:paraId="26ABC9E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76DC4E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928139C" w14:textId="77777777" w:rsidR="00F912ED" w:rsidRPr="00DB13CE" w:rsidRDefault="00F912ED" w:rsidP="001E3C41">
            <w:pPr>
              <w:pStyle w:val="movimento2"/>
              <w:rPr>
                <w:color w:val="002060"/>
              </w:rPr>
            </w:pPr>
            <w:r w:rsidRPr="00DB13CE">
              <w:rPr>
                <w:color w:val="002060"/>
              </w:rPr>
              <w:t> </w:t>
            </w:r>
          </w:p>
        </w:tc>
      </w:tr>
    </w:tbl>
    <w:p w14:paraId="78BFEEA6"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76335F6C" w14:textId="77777777" w:rsidR="00F912ED" w:rsidRPr="00DB13CE" w:rsidRDefault="00F912ED" w:rsidP="00F912ED">
      <w:pPr>
        <w:pStyle w:val="titolo20"/>
        <w:rPr>
          <w:color w:val="002060"/>
        </w:rPr>
      </w:pPr>
      <w:r w:rsidRPr="00DB13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4BCCA81" w14:textId="77777777" w:rsidTr="001E3C41">
        <w:tc>
          <w:tcPr>
            <w:tcW w:w="2200" w:type="dxa"/>
            <w:tcMar>
              <w:top w:w="20" w:type="dxa"/>
              <w:left w:w="20" w:type="dxa"/>
              <w:bottom w:w="20" w:type="dxa"/>
              <w:right w:w="20" w:type="dxa"/>
            </w:tcMar>
            <w:vAlign w:val="center"/>
            <w:hideMark/>
          </w:tcPr>
          <w:p w14:paraId="2BE09BA9" w14:textId="77777777" w:rsidR="00F912ED" w:rsidRPr="00DB13CE" w:rsidRDefault="00F912ED" w:rsidP="001E3C41">
            <w:pPr>
              <w:pStyle w:val="movimento"/>
              <w:rPr>
                <w:color w:val="002060"/>
              </w:rPr>
            </w:pPr>
            <w:r w:rsidRPr="00DB13CE">
              <w:rPr>
                <w:color w:val="002060"/>
              </w:rPr>
              <w:t>SEFERI SOKOL</w:t>
            </w:r>
          </w:p>
        </w:tc>
        <w:tc>
          <w:tcPr>
            <w:tcW w:w="2200" w:type="dxa"/>
            <w:tcMar>
              <w:top w:w="20" w:type="dxa"/>
              <w:left w:w="20" w:type="dxa"/>
              <w:bottom w:w="20" w:type="dxa"/>
              <w:right w:w="20" w:type="dxa"/>
            </w:tcMar>
            <w:vAlign w:val="center"/>
            <w:hideMark/>
          </w:tcPr>
          <w:p w14:paraId="62C06BBF" w14:textId="77777777" w:rsidR="00F912ED" w:rsidRPr="00DB13CE" w:rsidRDefault="00F912ED" w:rsidP="001E3C41">
            <w:pPr>
              <w:pStyle w:val="movimento2"/>
              <w:rPr>
                <w:color w:val="002060"/>
              </w:rPr>
            </w:pPr>
            <w:r w:rsidRPr="00DB13CE">
              <w:rPr>
                <w:color w:val="002060"/>
              </w:rPr>
              <w:t xml:space="preserve">(BAYER CAPPUCCINI) </w:t>
            </w:r>
          </w:p>
        </w:tc>
        <w:tc>
          <w:tcPr>
            <w:tcW w:w="800" w:type="dxa"/>
            <w:tcMar>
              <w:top w:w="20" w:type="dxa"/>
              <w:left w:w="20" w:type="dxa"/>
              <w:bottom w:w="20" w:type="dxa"/>
              <w:right w:w="20" w:type="dxa"/>
            </w:tcMar>
            <w:vAlign w:val="center"/>
            <w:hideMark/>
          </w:tcPr>
          <w:p w14:paraId="0AF277E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2EF640A" w14:textId="77777777" w:rsidR="00F912ED" w:rsidRPr="00DB13CE" w:rsidRDefault="00F912ED" w:rsidP="001E3C41">
            <w:pPr>
              <w:pStyle w:val="movimento"/>
              <w:rPr>
                <w:color w:val="002060"/>
              </w:rPr>
            </w:pPr>
            <w:r w:rsidRPr="00DB13CE">
              <w:rPr>
                <w:color w:val="002060"/>
              </w:rPr>
              <w:t>ROMANUCCI MARCO</w:t>
            </w:r>
          </w:p>
        </w:tc>
        <w:tc>
          <w:tcPr>
            <w:tcW w:w="2200" w:type="dxa"/>
            <w:tcMar>
              <w:top w:w="20" w:type="dxa"/>
              <w:left w:w="20" w:type="dxa"/>
              <w:bottom w:w="20" w:type="dxa"/>
              <w:right w:w="20" w:type="dxa"/>
            </w:tcMar>
            <w:vAlign w:val="center"/>
            <w:hideMark/>
          </w:tcPr>
          <w:p w14:paraId="04DD9C2B" w14:textId="77777777" w:rsidR="00F912ED" w:rsidRPr="00DB13CE" w:rsidRDefault="00F912ED" w:rsidP="001E3C41">
            <w:pPr>
              <w:pStyle w:val="movimento2"/>
              <w:rPr>
                <w:color w:val="002060"/>
              </w:rPr>
            </w:pPr>
            <w:r w:rsidRPr="00DB13CE">
              <w:rPr>
                <w:color w:val="002060"/>
              </w:rPr>
              <w:t xml:space="preserve">(CIARNIN) </w:t>
            </w:r>
          </w:p>
        </w:tc>
      </w:tr>
    </w:tbl>
    <w:p w14:paraId="19B18923" w14:textId="77777777" w:rsidR="00F912ED" w:rsidRPr="00DB13CE" w:rsidRDefault="00F912ED" w:rsidP="00F912ED">
      <w:pPr>
        <w:pStyle w:val="titolo20"/>
        <w:rPr>
          <w:rFonts w:eastAsiaTheme="minorEastAsia"/>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21659F8" w14:textId="77777777" w:rsidTr="001E3C41">
        <w:tc>
          <w:tcPr>
            <w:tcW w:w="2200" w:type="dxa"/>
            <w:tcMar>
              <w:top w:w="20" w:type="dxa"/>
              <w:left w:w="20" w:type="dxa"/>
              <w:bottom w:w="20" w:type="dxa"/>
              <w:right w:w="20" w:type="dxa"/>
            </w:tcMar>
            <w:vAlign w:val="center"/>
            <w:hideMark/>
          </w:tcPr>
          <w:p w14:paraId="4AE6C820" w14:textId="77777777" w:rsidR="00F912ED" w:rsidRPr="00DB13CE" w:rsidRDefault="00F912ED" w:rsidP="001E3C41">
            <w:pPr>
              <w:pStyle w:val="movimento"/>
              <w:rPr>
                <w:color w:val="002060"/>
              </w:rPr>
            </w:pPr>
            <w:r w:rsidRPr="00DB13CE">
              <w:rPr>
                <w:color w:val="002060"/>
              </w:rPr>
              <w:t>CAMPANA MATTEO</w:t>
            </w:r>
          </w:p>
        </w:tc>
        <w:tc>
          <w:tcPr>
            <w:tcW w:w="2200" w:type="dxa"/>
            <w:tcMar>
              <w:top w:w="20" w:type="dxa"/>
              <w:left w:w="20" w:type="dxa"/>
              <w:bottom w:w="20" w:type="dxa"/>
              <w:right w:w="20" w:type="dxa"/>
            </w:tcMar>
            <w:vAlign w:val="center"/>
            <w:hideMark/>
          </w:tcPr>
          <w:p w14:paraId="12984740" w14:textId="77777777" w:rsidR="00F912ED" w:rsidRPr="00DB13CE" w:rsidRDefault="00F912ED" w:rsidP="001E3C41">
            <w:pPr>
              <w:pStyle w:val="movimento2"/>
              <w:rPr>
                <w:color w:val="002060"/>
              </w:rPr>
            </w:pPr>
            <w:r w:rsidRPr="00DB13CE">
              <w:rPr>
                <w:color w:val="002060"/>
              </w:rPr>
              <w:t xml:space="preserve">(AVENALE) </w:t>
            </w:r>
          </w:p>
        </w:tc>
        <w:tc>
          <w:tcPr>
            <w:tcW w:w="800" w:type="dxa"/>
            <w:tcMar>
              <w:top w:w="20" w:type="dxa"/>
              <w:left w:w="20" w:type="dxa"/>
              <w:bottom w:w="20" w:type="dxa"/>
              <w:right w:w="20" w:type="dxa"/>
            </w:tcMar>
            <w:vAlign w:val="center"/>
            <w:hideMark/>
          </w:tcPr>
          <w:p w14:paraId="76F20AA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E8EE562" w14:textId="77777777" w:rsidR="00F912ED" w:rsidRPr="00DB13CE" w:rsidRDefault="00F912ED" w:rsidP="001E3C41">
            <w:pPr>
              <w:pStyle w:val="movimento"/>
              <w:rPr>
                <w:color w:val="002060"/>
              </w:rPr>
            </w:pPr>
            <w:r w:rsidRPr="00DB13CE">
              <w:rPr>
                <w:color w:val="002060"/>
              </w:rPr>
              <w:t>COLA LORENZO</w:t>
            </w:r>
          </w:p>
        </w:tc>
        <w:tc>
          <w:tcPr>
            <w:tcW w:w="2200" w:type="dxa"/>
            <w:tcMar>
              <w:top w:w="20" w:type="dxa"/>
              <w:left w:w="20" w:type="dxa"/>
              <w:bottom w:w="20" w:type="dxa"/>
              <w:right w:w="20" w:type="dxa"/>
            </w:tcMar>
            <w:vAlign w:val="center"/>
            <w:hideMark/>
          </w:tcPr>
          <w:p w14:paraId="0B02B640" w14:textId="77777777" w:rsidR="00F912ED" w:rsidRPr="00DB13CE" w:rsidRDefault="00F912ED" w:rsidP="001E3C41">
            <w:pPr>
              <w:pStyle w:val="movimento2"/>
              <w:rPr>
                <w:color w:val="002060"/>
              </w:rPr>
            </w:pPr>
            <w:r w:rsidRPr="00DB13CE">
              <w:rPr>
                <w:color w:val="002060"/>
              </w:rPr>
              <w:t xml:space="preserve">(AVENALE) </w:t>
            </w:r>
          </w:p>
        </w:tc>
      </w:tr>
      <w:tr w:rsidR="00F912ED" w:rsidRPr="00DB13CE" w14:paraId="4FD58603" w14:textId="77777777" w:rsidTr="001E3C41">
        <w:tc>
          <w:tcPr>
            <w:tcW w:w="2200" w:type="dxa"/>
            <w:tcMar>
              <w:top w:w="20" w:type="dxa"/>
              <w:left w:w="20" w:type="dxa"/>
              <w:bottom w:w="20" w:type="dxa"/>
              <w:right w:w="20" w:type="dxa"/>
            </w:tcMar>
            <w:vAlign w:val="center"/>
            <w:hideMark/>
          </w:tcPr>
          <w:p w14:paraId="2E8632B9" w14:textId="77777777" w:rsidR="00F912ED" w:rsidRPr="00DB13CE" w:rsidRDefault="00F912ED" w:rsidP="001E3C41">
            <w:pPr>
              <w:pStyle w:val="movimento"/>
              <w:rPr>
                <w:color w:val="002060"/>
              </w:rPr>
            </w:pPr>
            <w:r w:rsidRPr="00DB13CE">
              <w:rPr>
                <w:color w:val="002060"/>
              </w:rPr>
              <w:t>MECOZZI DANIELE</w:t>
            </w:r>
          </w:p>
        </w:tc>
        <w:tc>
          <w:tcPr>
            <w:tcW w:w="2200" w:type="dxa"/>
            <w:tcMar>
              <w:top w:w="20" w:type="dxa"/>
              <w:left w:w="20" w:type="dxa"/>
              <w:bottom w:w="20" w:type="dxa"/>
              <w:right w:w="20" w:type="dxa"/>
            </w:tcMar>
            <w:vAlign w:val="center"/>
            <w:hideMark/>
          </w:tcPr>
          <w:p w14:paraId="6D549C74" w14:textId="77777777" w:rsidR="00F912ED" w:rsidRPr="00DB13CE" w:rsidRDefault="00F912ED" w:rsidP="001E3C41">
            <w:pPr>
              <w:pStyle w:val="movimento2"/>
              <w:rPr>
                <w:color w:val="002060"/>
              </w:rPr>
            </w:pPr>
            <w:r w:rsidRPr="00DB13CE">
              <w:rPr>
                <w:color w:val="002060"/>
              </w:rPr>
              <w:t xml:space="preserve">(CAPODARCO CASABIANCA C5) </w:t>
            </w:r>
          </w:p>
        </w:tc>
        <w:tc>
          <w:tcPr>
            <w:tcW w:w="800" w:type="dxa"/>
            <w:tcMar>
              <w:top w:w="20" w:type="dxa"/>
              <w:left w:w="20" w:type="dxa"/>
              <w:bottom w:w="20" w:type="dxa"/>
              <w:right w:w="20" w:type="dxa"/>
            </w:tcMar>
            <w:vAlign w:val="center"/>
            <w:hideMark/>
          </w:tcPr>
          <w:p w14:paraId="6202F64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6AF614E" w14:textId="77777777" w:rsidR="00F912ED" w:rsidRPr="00DB13CE" w:rsidRDefault="00F912ED" w:rsidP="001E3C41">
            <w:pPr>
              <w:pStyle w:val="movimento"/>
              <w:rPr>
                <w:color w:val="002060"/>
              </w:rPr>
            </w:pPr>
            <w:r w:rsidRPr="00DB13CE">
              <w:rPr>
                <w:color w:val="002060"/>
              </w:rPr>
              <w:t>PROPERZI ELIA</w:t>
            </w:r>
          </w:p>
        </w:tc>
        <w:tc>
          <w:tcPr>
            <w:tcW w:w="2200" w:type="dxa"/>
            <w:tcMar>
              <w:top w:w="20" w:type="dxa"/>
              <w:left w:w="20" w:type="dxa"/>
              <w:bottom w:w="20" w:type="dxa"/>
              <w:right w:w="20" w:type="dxa"/>
            </w:tcMar>
            <w:vAlign w:val="center"/>
            <w:hideMark/>
          </w:tcPr>
          <w:p w14:paraId="3134C0CF" w14:textId="77777777" w:rsidR="00F912ED" w:rsidRPr="00DB13CE" w:rsidRDefault="00F912ED" w:rsidP="001E3C41">
            <w:pPr>
              <w:pStyle w:val="movimento2"/>
              <w:rPr>
                <w:color w:val="002060"/>
              </w:rPr>
            </w:pPr>
            <w:r w:rsidRPr="00DB13CE">
              <w:rPr>
                <w:color w:val="002060"/>
              </w:rPr>
              <w:t xml:space="preserve">(CAPODARCO CASABIANCA C5) </w:t>
            </w:r>
          </w:p>
        </w:tc>
      </w:tr>
      <w:tr w:rsidR="00F912ED" w:rsidRPr="00DB13CE" w14:paraId="0C06FCA3" w14:textId="77777777" w:rsidTr="001E3C41">
        <w:tc>
          <w:tcPr>
            <w:tcW w:w="2200" w:type="dxa"/>
            <w:tcMar>
              <w:top w:w="20" w:type="dxa"/>
              <w:left w:w="20" w:type="dxa"/>
              <w:bottom w:w="20" w:type="dxa"/>
              <w:right w:w="20" w:type="dxa"/>
            </w:tcMar>
            <w:vAlign w:val="center"/>
            <w:hideMark/>
          </w:tcPr>
          <w:p w14:paraId="4D82FF80" w14:textId="77777777" w:rsidR="00F912ED" w:rsidRPr="00DB13CE" w:rsidRDefault="00F912ED" w:rsidP="001E3C41">
            <w:pPr>
              <w:pStyle w:val="movimento"/>
              <w:rPr>
                <w:color w:val="002060"/>
              </w:rPr>
            </w:pPr>
            <w:r w:rsidRPr="00DB13CE">
              <w:rPr>
                <w:color w:val="002060"/>
              </w:rPr>
              <w:t>BOLOGNESI MATTEO</w:t>
            </w:r>
          </w:p>
        </w:tc>
        <w:tc>
          <w:tcPr>
            <w:tcW w:w="2200" w:type="dxa"/>
            <w:tcMar>
              <w:top w:w="20" w:type="dxa"/>
              <w:left w:w="20" w:type="dxa"/>
              <w:bottom w:w="20" w:type="dxa"/>
              <w:right w:w="20" w:type="dxa"/>
            </w:tcMar>
            <w:vAlign w:val="center"/>
            <w:hideMark/>
          </w:tcPr>
          <w:p w14:paraId="3590A63F" w14:textId="77777777" w:rsidR="00F912ED" w:rsidRPr="00DB13CE" w:rsidRDefault="00F912ED" w:rsidP="001E3C41">
            <w:pPr>
              <w:pStyle w:val="movimento2"/>
              <w:rPr>
                <w:color w:val="002060"/>
              </w:rPr>
            </w:pPr>
            <w:r w:rsidRPr="00DB13CE">
              <w:rPr>
                <w:color w:val="002060"/>
              </w:rPr>
              <w:t xml:space="preserve">(CIARNIN) </w:t>
            </w:r>
          </w:p>
        </w:tc>
        <w:tc>
          <w:tcPr>
            <w:tcW w:w="800" w:type="dxa"/>
            <w:tcMar>
              <w:top w:w="20" w:type="dxa"/>
              <w:left w:w="20" w:type="dxa"/>
              <w:bottom w:w="20" w:type="dxa"/>
              <w:right w:w="20" w:type="dxa"/>
            </w:tcMar>
            <w:vAlign w:val="center"/>
            <w:hideMark/>
          </w:tcPr>
          <w:p w14:paraId="0946831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11F2E9D" w14:textId="77777777" w:rsidR="00F912ED" w:rsidRPr="00DB13CE" w:rsidRDefault="00F912ED" w:rsidP="001E3C41">
            <w:pPr>
              <w:pStyle w:val="movimento"/>
              <w:rPr>
                <w:color w:val="002060"/>
              </w:rPr>
            </w:pPr>
            <w:r w:rsidRPr="00DB13CE">
              <w:rPr>
                <w:color w:val="002060"/>
              </w:rPr>
              <w:t>DI GIOACCHINO GIACOMO</w:t>
            </w:r>
          </w:p>
        </w:tc>
        <w:tc>
          <w:tcPr>
            <w:tcW w:w="2200" w:type="dxa"/>
            <w:tcMar>
              <w:top w:w="20" w:type="dxa"/>
              <w:left w:w="20" w:type="dxa"/>
              <w:bottom w:w="20" w:type="dxa"/>
              <w:right w:w="20" w:type="dxa"/>
            </w:tcMar>
            <w:vAlign w:val="center"/>
            <w:hideMark/>
          </w:tcPr>
          <w:p w14:paraId="544C3E83" w14:textId="77777777" w:rsidR="00F912ED" w:rsidRPr="00DB13CE" w:rsidRDefault="00F912ED" w:rsidP="001E3C41">
            <w:pPr>
              <w:pStyle w:val="movimento2"/>
              <w:rPr>
                <w:color w:val="002060"/>
              </w:rPr>
            </w:pPr>
            <w:r w:rsidRPr="00DB13CE">
              <w:rPr>
                <w:color w:val="002060"/>
              </w:rPr>
              <w:t xml:space="preserve">(SANGIORGIO) </w:t>
            </w:r>
          </w:p>
        </w:tc>
      </w:tr>
      <w:tr w:rsidR="00F912ED" w:rsidRPr="00DB13CE" w14:paraId="69127E89" w14:textId="77777777" w:rsidTr="001E3C41">
        <w:tc>
          <w:tcPr>
            <w:tcW w:w="2200" w:type="dxa"/>
            <w:tcMar>
              <w:top w:w="20" w:type="dxa"/>
              <w:left w:w="20" w:type="dxa"/>
              <w:bottom w:w="20" w:type="dxa"/>
              <w:right w:w="20" w:type="dxa"/>
            </w:tcMar>
            <w:vAlign w:val="center"/>
            <w:hideMark/>
          </w:tcPr>
          <w:p w14:paraId="0316B2EA" w14:textId="77777777" w:rsidR="00F912ED" w:rsidRPr="00DB13CE" w:rsidRDefault="00F912ED" w:rsidP="001E3C41">
            <w:pPr>
              <w:pStyle w:val="movimento"/>
              <w:rPr>
                <w:color w:val="002060"/>
              </w:rPr>
            </w:pPr>
            <w:r w:rsidRPr="00DB13CE">
              <w:rPr>
                <w:color w:val="002060"/>
              </w:rPr>
              <w:t>CIRIACO NICOLA</w:t>
            </w:r>
          </w:p>
        </w:tc>
        <w:tc>
          <w:tcPr>
            <w:tcW w:w="2200" w:type="dxa"/>
            <w:tcMar>
              <w:top w:w="20" w:type="dxa"/>
              <w:left w:w="20" w:type="dxa"/>
              <w:bottom w:w="20" w:type="dxa"/>
              <w:right w:w="20" w:type="dxa"/>
            </w:tcMar>
            <w:vAlign w:val="center"/>
            <w:hideMark/>
          </w:tcPr>
          <w:p w14:paraId="18DA693E" w14:textId="77777777" w:rsidR="00F912ED" w:rsidRPr="00DB13CE" w:rsidRDefault="00F912ED" w:rsidP="001E3C41">
            <w:pPr>
              <w:pStyle w:val="movimento2"/>
              <w:rPr>
                <w:color w:val="002060"/>
              </w:rPr>
            </w:pPr>
            <w:r w:rsidRPr="00DB13CE">
              <w:rPr>
                <w:color w:val="002060"/>
              </w:rPr>
              <w:t xml:space="preserve">(SERRALTA) </w:t>
            </w:r>
          </w:p>
        </w:tc>
        <w:tc>
          <w:tcPr>
            <w:tcW w:w="800" w:type="dxa"/>
            <w:tcMar>
              <w:top w:w="20" w:type="dxa"/>
              <w:left w:w="20" w:type="dxa"/>
              <w:bottom w:w="20" w:type="dxa"/>
              <w:right w:w="20" w:type="dxa"/>
            </w:tcMar>
            <w:vAlign w:val="center"/>
            <w:hideMark/>
          </w:tcPr>
          <w:p w14:paraId="0E0425C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029FAE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58ACE1F" w14:textId="77777777" w:rsidR="00F912ED" w:rsidRPr="00DB13CE" w:rsidRDefault="00F912ED" w:rsidP="001E3C41">
            <w:pPr>
              <w:pStyle w:val="movimento2"/>
              <w:rPr>
                <w:color w:val="002060"/>
              </w:rPr>
            </w:pPr>
            <w:r w:rsidRPr="00DB13CE">
              <w:rPr>
                <w:color w:val="002060"/>
              </w:rPr>
              <w:t> </w:t>
            </w:r>
          </w:p>
        </w:tc>
      </w:tr>
    </w:tbl>
    <w:p w14:paraId="058D309B" w14:textId="77777777" w:rsidR="00F912ED" w:rsidRPr="00DB13CE" w:rsidRDefault="00F912ED" w:rsidP="00F912ED">
      <w:pPr>
        <w:pStyle w:val="titolo20"/>
        <w:rPr>
          <w:rFonts w:eastAsiaTheme="minorEastAsia"/>
          <w:color w:val="002060"/>
        </w:rPr>
      </w:pPr>
      <w:r w:rsidRPr="00DB13C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C90B929" w14:textId="77777777" w:rsidTr="001E3C41">
        <w:tc>
          <w:tcPr>
            <w:tcW w:w="2200" w:type="dxa"/>
            <w:tcMar>
              <w:top w:w="20" w:type="dxa"/>
              <w:left w:w="20" w:type="dxa"/>
              <w:bottom w:w="20" w:type="dxa"/>
              <w:right w:w="20" w:type="dxa"/>
            </w:tcMar>
            <w:vAlign w:val="center"/>
            <w:hideMark/>
          </w:tcPr>
          <w:p w14:paraId="148E4DD4" w14:textId="77777777" w:rsidR="00F912ED" w:rsidRPr="00DB13CE" w:rsidRDefault="00F912ED" w:rsidP="001E3C41">
            <w:pPr>
              <w:pStyle w:val="movimento"/>
              <w:rPr>
                <w:color w:val="002060"/>
              </w:rPr>
            </w:pPr>
            <w:r w:rsidRPr="00DB13CE">
              <w:rPr>
                <w:color w:val="002060"/>
              </w:rPr>
              <w:t>CANCRINI GIANLUCA</w:t>
            </w:r>
          </w:p>
        </w:tc>
        <w:tc>
          <w:tcPr>
            <w:tcW w:w="2200" w:type="dxa"/>
            <w:tcMar>
              <w:top w:w="20" w:type="dxa"/>
              <w:left w:w="20" w:type="dxa"/>
              <w:bottom w:w="20" w:type="dxa"/>
              <w:right w:w="20" w:type="dxa"/>
            </w:tcMar>
            <w:vAlign w:val="center"/>
            <w:hideMark/>
          </w:tcPr>
          <w:p w14:paraId="324C753D"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3A3A79F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0665D56" w14:textId="77777777" w:rsidR="00F912ED" w:rsidRPr="00DB13CE" w:rsidRDefault="00F912ED" w:rsidP="001E3C41">
            <w:pPr>
              <w:pStyle w:val="movimento"/>
              <w:rPr>
                <w:color w:val="002060"/>
              </w:rPr>
            </w:pPr>
            <w:r w:rsidRPr="00DB13CE">
              <w:rPr>
                <w:color w:val="002060"/>
              </w:rPr>
              <w:t>CIOTTI ALESSANDRO</w:t>
            </w:r>
          </w:p>
        </w:tc>
        <w:tc>
          <w:tcPr>
            <w:tcW w:w="2200" w:type="dxa"/>
            <w:tcMar>
              <w:top w:w="20" w:type="dxa"/>
              <w:left w:w="20" w:type="dxa"/>
              <w:bottom w:w="20" w:type="dxa"/>
              <w:right w:w="20" w:type="dxa"/>
            </w:tcMar>
            <w:vAlign w:val="center"/>
            <w:hideMark/>
          </w:tcPr>
          <w:p w14:paraId="22178D34" w14:textId="77777777" w:rsidR="00F912ED" w:rsidRPr="00DB13CE" w:rsidRDefault="00F912ED" w:rsidP="001E3C41">
            <w:pPr>
              <w:pStyle w:val="movimento2"/>
              <w:rPr>
                <w:color w:val="002060"/>
              </w:rPr>
            </w:pPr>
            <w:r w:rsidRPr="00DB13CE">
              <w:rPr>
                <w:color w:val="002060"/>
              </w:rPr>
              <w:t xml:space="preserve">(CSI STELLA A.S.D.) </w:t>
            </w:r>
          </w:p>
        </w:tc>
      </w:tr>
    </w:tbl>
    <w:p w14:paraId="571C5FB7"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848563C" w14:textId="77777777" w:rsidTr="001E3C41">
        <w:tc>
          <w:tcPr>
            <w:tcW w:w="2200" w:type="dxa"/>
            <w:tcMar>
              <w:top w:w="20" w:type="dxa"/>
              <w:left w:w="20" w:type="dxa"/>
              <w:bottom w:w="20" w:type="dxa"/>
              <w:right w:w="20" w:type="dxa"/>
            </w:tcMar>
            <w:vAlign w:val="center"/>
            <w:hideMark/>
          </w:tcPr>
          <w:p w14:paraId="7690D934" w14:textId="77777777" w:rsidR="00F912ED" w:rsidRPr="00DB13CE" w:rsidRDefault="00F912ED" w:rsidP="001E3C41">
            <w:pPr>
              <w:pStyle w:val="movimento"/>
              <w:rPr>
                <w:color w:val="002060"/>
              </w:rPr>
            </w:pPr>
            <w:r w:rsidRPr="00DB13CE">
              <w:rPr>
                <w:color w:val="002060"/>
              </w:rPr>
              <w:t>PALMA ANDREA</w:t>
            </w:r>
          </w:p>
        </w:tc>
        <w:tc>
          <w:tcPr>
            <w:tcW w:w="2200" w:type="dxa"/>
            <w:tcMar>
              <w:top w:w="20" w:type="dxa"/>
              <w:left w:w="20" w:type="dxa"/>
              <w:bottom w:w="20" w:type="dxa"/>
              <w:right w:w="20" w:type="dxa"/>
            </w:tcMar>
            <w:vAlign w:val="center"/>
            <w:hideMark/>
          </w:tcPr>
          <w:p w14:paraId="2DE9850C" w14:textId="77777777" w:rsidR="00F912ED" w:rsidRPr="00DB13CE" w:rsidRDefault="00F912ED" w:rsidP="001E3C41">
            <w:pPr>
              <w:pStyle w:val="movimento2"/>
              <w:rPr>
                <w:color w:val="002060"/>
              </w:rPr>
            </w:pPr>
            <w:r w:rsidRPr="00DB13CE">
              <w:rPr>
                <w:color w:val="002060"/>
              </w:rPr>
              <w:t xml:space="preserve">(BAYER CAPPUCCINI) </w:t>
            </w:r>
          </w:p>
        </w:tc>
        <w:tc>
          <w:tcPr>
            <w:tcW w:w="800" w:type="dxa"/>
            <w:tcMar>
              <w:top w:w="20" w:type="dxa"/>
              <w:left w:w="20" w:type="dxa"/>
              <w:bottom w:w="20" w:type="dxa"/>
              <w:right w:w="20" w:type="dxa"/>
            </w:tcMar>
            <w:vAlign w:val="center"/>
            <w:hideMark/>
          </w:tcPr>
          <w:p w14:paraId="72A1D93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61764EE" w14:textId="77777777" w:rsidR="00F912ED" w:rsidRPr="00DB13CE" w:rsidRDefault="00F912ED" w:rsidP="001E3C41">
            <w:pPr>
              <w:pStyle w:val="movimento"/>
              <w:rPr>
                <w:color w:val="002060"/>
              </w:rPr>
            </w:pPr>
            <w:r w:rsidRPr="00DB13CE">
              <w:rPr>
                <w:color w:val="002060"/>
              </w:rPr>
              <w:t>SERI PATRIZIO</w:t>
            </w:r>
          </w:p>
        </w:tc>
        <w:tc>
          <w:tcPr>
            <w:tcW w:w="2200" w:type="dxa"/>
            <w:tcMar>
              <w:top w:w="20" w:type="dxa"/>
              <w:left w:w="20" w:type="dxa"/>
              <w:bottom w:w="20" w:type="dxa"/>
              <w:right w:w="20" w:type="dxa"/>
            </w:tcMar>
            <w:vAlign w:val="center"/>
            <w:hideMark/>
          </w:tcPr>
          <w:p w14:paraId="0A87D6CE" w14:textId="77777777" w:rsidR="00F912ED" w:rsidRPr="00DB13CE" w:rsidRDefault="00F912ED" w:rsidP="001E3C41">
            <w:pPr>
              <w:pStyle w:val="movimento2"/>
              <w:rPr>
                <w:color w:val="002060"/>
              </w:rPr>
            </w:pPr>
            <w:r w:rsidRPr="00DB13CE">
              <w:rPr>
                <w:color w:val="002060"/>
              </w:rPr>
              <w:t xml:space="preserve">(BORGOROSSO TOLENTINO) </w:t>
            </w:r>
          </w:p>
        </w:tc>
      </w:tr>
      <w:tr w:rsidR="00F912ED" w:rsidRPr="00DB13CE" w14:paraId="411B2C43" w14:textId="77777777" w:rsidTr="001E3C41">
        <w:tc>
          <w:tcPr>
            <w:tcW w:w="2200" w:type="dxa"/>
            <w:tcMar>
              <w:top w:w="20" w:type="dxa"/>
              <w:left w:w="20" w:type="dxa"/>
              <w:bottom w:w="20" w:type="dxa"/>
              <w:right w:w="20" w:type="dxa"/>
            </w:tcMar>
            <w:vAlign w:val="center"/>
            <w:hideMark/>
          </w:tcPr>
          <w:p w14:paraId="2A20F485" w14:textId="77777777" w:rsidR="00F912ED" w:rsidRPr="00DB13CE" w:rsidRDefault="00F912ED" w:rsidP="001E3C41">
            <w:pPr>
              <w:pStyle w:val="movimento"/>
              <w:rPr>
                <w:color w:val="002060"/>
              </w:rPr>
            </w:pPr>
            <w:r w:rsidRPr="00DB13CE">
              <w:rPr>
                <w:color w:val="002060"/>
              </w:rPr>
              <w:t>STARNA MATTEO</w:t>
            </w:r>
          </w:p>
        </w:tc>
        <w:tc>
          <w:tcPr>
            <w:tcW w:w="2200" w:type="dxa"/>
            <w:tcMar>
              <w:top w:w="20" w:type="dxa"/>
              <w:left w:w="20" w:type="dxa"/>
              <w:bottom w:w="20" w:type="dxa"/>
              <w:right w:w="20" w:type="dxa"/>
            </w:tcMar>
            <w:vAlign w:val="center"/>
            <w:hideMark/>
          </w:tcPr>
          <w:p w14:paraId="4D51590C" w14:textId="77777777" w:rsidR="00F912ED" w:rsidRPr="00DB13CE" w:rsidRDefault="00F912ED" w:rsidP="001E3C41">
            <w:pPr>
              <w:pStyle w:val="movimento2"/>
              <w:rPr>
                <w:color w:val="002060"/>
              </w:rPr>
            </w:pPr>
            <w:r w:rsidRPr="00DB13CE">
              <w:rPr>
                <w:color w:val="002060"/>
              </w:rPr>
              <w:t xml:space="preserve">(FUTSAL MONTEMARCIANO C5) </w:t>
            </w:r>
          </w:p>
        </w:tc>
        <w:tc>
          <w:tcPr>
            <w:tcW w:w="800" w:type="dxa"/>
            <w:tcMar>
              <w:top w:w="20" w:type="dxa"/>
              <w:left w:w="20" w:type="dxa"/>
              <w:bottom w:w="20" w:type="dxa"/>
              <w:right w:w="20" w:type="dxa"/>
            </w:tcMar>
            <w:vAlign w:val="center"/>
            <w:hideMark/>
          </w:tcPr>
          <w:p w14:paraId="44D20D2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9508629" w14:textId="77777777" w:rsidR="00F912ED" w:rsidRPr="00DB13CE" w:rsidRDefault="00F912ED" w:rsidP="001E3C41">
            <w:pPr>
              <w:pStyle w:val="movimento"/>
              <w:rPr>
                <w:color w:val="002060"/>
              </w:rPr>
            </w:pPr>
            <w:r w:rsidRPr="00DB13CE">
              <w:rPr>
                <w:color w:val="002060"/>
              </w:rPr>
              <w:t>VICHI FABRIZIO</w:t>
            </w:r>
          </w:p>
        </w:tc>
        <w:tc>
          <w:tcPr>
            <w:tcW w:w="2200" w:type="dxa"/>
            <w:tcMar>
              <w:top w:w="20" w:type="dxa"/>
              <w:left w:w="20" w:type="dxa"/>
              <w:bottom w:w="20" w:type="dxa"/>
              <w:right w:w="20" w:type="dxa"/>
            </w:tcMar>
            <w:vAlign w:val="center"/>
            <w:hideMark/>
          </w:tcPr>
          <w:p w14:paraId="3137B4AD" w14:textId="77777777" w:rsidR="00F912ED" w:rsidRPr="00DB13CE" w:rsidRDefault="00F912ED" w:rsidP="001E3C41">
            <w:pPr>
              <w:pStyle w:val="movimento2"/>
              <w:rPr>
                <w:color w:val="002060"/>
              </w:rPr>
            </w:pPr>
            <w:r w:rsidRPr="00DB13CE">
              <w:rPr>
                <w:color w:val="002060"/>
              </w:rPr>
              <w:t xml:space="preserve">(FUTSAL MONTEMARCIANO C5) </w:t>
            </w:r>
          </w:p>
        </w:tc>
      </w:tr>
      <w:tr w:rsidR="00F912ED" w:rsidRPr="00DB13CE" w14:paraId="204CF6C1" w14:textId="77777777" w:rsidTr="001E3C41">
        <w:tc>
          <w:tcPr>
            <w:tcW w:w="2200" w:type="dxa"/>
            <w:tcMar>
              <w:top w:w="20" w:type="dxa"/>
              <w:left w:w="20" w:type="dxa"/>
              <w:bottom w:w="20" w:type="dxa"/>
              <w:right w:w="20" w:type="dxa"/>
            </w:tcMar>
            <w:vAlign w:val="center"/>
            <w:hideMark/>
          </w:tcPr>
          <w:p w14:paraId="4A7DD0E5" w14:textId="77777777" w:rsidR="00F912ED" w:rsidRPr="00DB13CE" w:rsidRDefault="00F912ED" w:rsidP="001E3C41">
            <w:pPr>
              <w:pStyle w:val="movimento"/>
              <w:rPr>
                <w:color w:val="002060"/>
              </w:rPr>
            </w:pPr>
            <w:r w:rsidRPr="00DB13CE">
              <w:rPr>
                <w:color w:val="002060"/>
              </w:rPr>
              <w:t>PANELLA ALFONSO</w:t>
            </w:r>
          </w:p>
        </w:tc>
        <w:tc>
          <w:tcPr>
            <w:tcW w:w="2200" w:type="dxa"/>
            <w:tcMar>
              <w:top w:w="20" w:type="dxa"/>
              <w:left w:w="20" w:type="dxa"/>
              <w:bottom w:w="20" w:type="dxa"/>
              <w:right w:w="20" w:type="dxa"/>
            </w:tcMar>
            <w:vAlign w:val="center"/>
            <w:hideMark/>
          </w:tcPr>
          <w:p w14:paraId="57C3B0C4" w14:textId="77777777" w:rsidR="00F912ED" w:rsidRPr="00DB13CE" w:rsidRDefault="00F912ED" w:rsidP="001E3C41">
            <w:pPr>
              <w:pStyle w:val="movimento2"/>
              <w:rPr>
                <w:color w:val="002060"/>
              </w:rPr>
            </w:pPr>
            <w:r w:rsidRPr="00DB13CE">
              <w:rPr>
                <w:color w:val="002060"/>
              </w:rPr>
              <w:t xml:space="preserve">(NUOVA OTTRANO 98) </w:t>
            </w:r>
          </w:p>
        </w:tc>
        <w:tc>
          <w:tcPr>
            <w:tcW w:w="800" w:type="dxa"/>
            <w:tcMar>
              <w:top w:w="20" w:type="dxa"/>
              <w:left w:w="20" w:type="dxa"/>
              <w:bottom w:w="20" w:type="dxa"/>
              <w:right w:w="20" w:type="dxa"/>
            </w:tcMar>
            <w:vAlign w:val="center"/>
            <w:hideMark/>
          </w:tcPr>
          <w:p w14:paraId="0961254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EE0A322" w14:textId="77777777" w:rsidR="00F912ED" w:rsidRPr="00DB13CE" w:rsidRDefault="00F912ED" w:rsidP="001E3C41">
            <w:pPr>
              <w:pStyle w:val="movimento"/>
              <w:rPr>
                <w:color w:val="002060"/>
              </w:rPr>
            </w:pPr>
            <w:r w:rsidRPr="00DB13CE">
              <w:rPr>
                <w:color w:val="002060"/>
              </w:rPr>
              <w:t>ONESI ANDREA</w:t>
            </w:r>
          </w:p>
        </w:tc>
        <w:tc>
          <w:tcPr>
            <w:tcW w:w="2200" w:type="dxa"/>
            <w:tcMar>
              <w:top w:w="20" w:type="dxa"/>
              <w:left w:w="20" w:type="dxa"/>
              <w:bottom w:w="20" w:type="dxa"/>
              <w:right w:w="20" w:type="dxa"/>
            </w:tcMar>
            <w:vAlign w:val="center"/>
            <w:hideMark/>
          </w:tcPr>
          <w:p w14:paraId="3ADF36FA" w14:textId="77777777" w:rsidR="00F912ED" w:rsidRPr="00DB13CE" w:rsidRDefault="00F912ED" w:rsidP="001E3C41">
            <w:pPr>
              <w:pStyle w:val="movimento2"/>
              <w:rPr>
                <w:color w:val="002060"/>
              </w:rPr>
            </w:pPr>
            <w:r w:rsidRPr="00DB13CE">
              <w:rPr>
                <w:color w:val="002060"/>
              </w:rPr>
              <w:t xml:space="preserve">(ROCCAFLUVIONE) </w:t>
            </w:r>
          </w:p>
        </w:tc>
      </w:tr>
      <w:tr w:rsidR="00F912ED" w:rsidRPr="00DB13CE" w14:paraId="6BCDB76E" w14:textId="77777777" w:rsidTr="001E3C41">
        <w:tc>
          <w:tcPr>
            <w:tcW w:w="2200" w:type="dxa"/>
            <w:tcMar>
              <w:top w:w="20" w:type="dxa"/>
              <w:left w:w="20" w:type="dxa"/>
              <w:bottom w:w="20" w:type="dxa"/>
              <w:right w:w="20" w:type="dxa"/>
            </w:tcMar>
            <w:vAlign w:val="center"/>
            <w:hideMark/>
          </w:tcPr>
          <w:p w14:paraId="43A30D19" w14:textId="77777777" w:rsidR="00F912ED" w:rsidRPr="00DB13CE" w:rsidRDefault="00F912ED" w:rsidP="001E3C41">
            <w:pPr>
              <w:pStyle w:val="movimento"/>
              <w:rPr>
                <w:color w:val="002060"/>
              </w:rPr>
            </w:pPr>
            <w:r w:rsidRPr="00DB13CE">
              <w:rPr>
                <w:color w:val="002060"/>
              </w:rPr>
              <w:t>NARDI NICOLA</w:t>
            </w:r>
          </w:p>
        </w:tc>
        <w:tc>
          <w:tcPr>
            <w:tcW w:w="2200" w:type="dxa"/>
            <w:tcMar>
              <w:top w:w="20" w:type="dxa"/>
              <w:left w:w="20" w:type="dxa"/>
              <w:bottom w:w="20" w:type="dxa"/>
              <w:right w:w="20" w:type="dxa"/>
            </w:tcMar>
            <w:vAlign w:val="center"/>
            <w:hideMark/>
          </w:tcPr>
          <w:p w14:paraId="613A60C1" w14:textId="77777777" w:rsidR="00F912ED" w:rsidRPr="00DB13CE" w:rsidRDefault="00F912ED" w:rsidP="001E3C41">
            <w:pPr>
              <w:pStyle w:val="movimento2"/>
              <w:rPr>
                <w:color w:val="002060"/>
              </w:rPr>
            </w:pPr>
            <w:r w:rsidRPr="00DB13CE">
              <w:rPr>
                <w:color w:val="002060"/>
              </w:rPr>
              <w:t xml:space="preserve">(SERRALTA) </w:t>
            </w:r>
          </w:p>
        </w:tc>
        <w:tc>
          <w:tcPr>
            <w:tcW w:w="800" w:type="dxa"/>
            <w:tcMar>
              <w:top w:w="20" w:type="dxa"/>
              <w:left w:w="20" w:type="dxa"/>
              <w:bottom w:w="20" w:type="dxa"/>
              <w:right w:w="20" w:type="dxa"/>
            </w:tcMar>
            <w:vAlign w:val="center"/>
            <w:hideMark/>
          </w:tcPr>
          <w:p w14:paraId="179EC2C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0A40186" w14:textId="77777777" w:rsidR="00F912ED" w:rsidRPr="00DB13CE" w:rsidRDefault="00F912ED" w:rsidP="001E3C41">
            <w:pPr>
              <w:pStyle w:val="movimento"/>
              <w:rPr>
                <w:color w:val="002060"/>
              </w:rPr>
            </w:pPr>
            <w:r w:rsidRPr="00DB13CE">
              <w:rPr>
                <w:color w:val="002060"/>
              </w:rPr>
              <w:t>TORQUATI LUCA</w:t>
            </w:r>
          </w:p>
        </w:tc>
        <w:tc>
          <w:tcPr>
            <w:tcW w:w="2200" w:type="dxa"/>
            <w:tcMar>
              <w:top w:w="20" w:type="dxa"/>
              <w:left w:w="20" w:type="dxa"/>
              <w:bottom w:w="20" w:type="dxa"/>
              <w:right w:w="20" w:type="dxa"/>
            </w:tcMar>
            <w:vAlign w:val="center"/>
            <w:hideMark/>
          </w:tcPr>
          <w:p w14:paraId="6EDB3D5B" w14:textId="77777777" w:rsidR="00F912ED" w:rsidRPr="00DB13CE" w:rsidRDefault="00F912ED" w:rsidP="001E3C41">
            <w:pPr>
              <w:pStyle w:val="movimento2"/>
              <w:rPr>
                <w:color w:val="002060"/>
              </w:rPr>
            </w:pPr>
            <w:r w:rsidRPr="00DB13CE">
              <w:rPr>
                <w:color w:val="002060"/>
              </w:rPr>
              <w:t xml:space="preserve">(TRE TORRI A.S.D.) </w:t>
            </w:r>
          </w:p>
        </w:tc>
      </w:tr>
      <w:tr w:rsidR="00F912ED" w:rsidRPr="00DB13CE" w14:paraId="122FDA21" w14:textId="77777777" w:rsidTr="001E3C41">
        <w:tc>
          <w:tcPr>
            <w:tcW w:w="2200" w:type="dxa"/>
            <w:tcMar>
              <w:top w:w="20" w:type="dxa"/>
              <w:left w:w="20" w:type="dxa"/>
              <w:bottom w:w="20" w:type="dxa"/>
              <w:right w:w="20" w:type="dxa"/>
            </w:tcMar>
            <w:vAlign w:val="center"/>
            <w:hideMark/>
          </w:tcPr>
          <w:p w14:paraId="4E02DC0A" w14:textId="77777777" w:rsidR="00F912ED" w:rsidRPr="00DB13CE" w:rsidRDefault="00F912ED" w:rsidP="001E3C41">
            <w:pPr>
              <w:pStyle w:val="movimento"/>
              <w:rPr>
                <w:color w:val="002060"/>
              </w:rPr>
            </w:pPr>
            <w:r w:rsidRPr="00DB13CE">
              <w:rPr>
                <w:color w:val="002060"/>
              </w:rPr>
              <w:t>DE ANGELIS MATTEO</w:t>
            </w:r>
          </w:p>
        </w:tc>
        <w:tc>
          <w:tcPr>
            <w:tcW w:w="2200" w:type="dxa"/>
            <w:tcMar>
              <w:top w:w="20" w:type="dxa"/>
              <w:left w:w="20" w:type="dxa"/>
              <w:bottom w:w="20" w:type="dxa"/>
              <w:right w:w="20" w:type="dxa"/>
            </w:tcMar>
            <w:vAlign w:val="center"/>
            <w:hideMark/>
          </w:tcPr>
          <w:p w14:paraId="5EC046D2" w14:textId="77777777" w:rsidR="00F912ED" w:rsidRPr="00DB13CE" w:rsidRDefault="00F912ED" w:rsidP="001E3C41">
            <w:pPr>
              <w:pStyle w:val="movimento2"/>
              <w:rPr>
                <w:color w:val="002060"/>
              </w:rPr>
            </w:pPr>
            <w:r w:rsidRPr="00DB13CE">
              <w:rPr>
                <w:color w:val="002060"/>
              </w:rPr>
              <w:t xml:space="preserve">(U.MANDOLESI CALCIO) </w:t>
            </w:r>
          </w:p>
        </w:tc>
        <w:tc>
          <w:tcPr>
            <w:tcW w:w="800" w:type="dxa"/>
            <w:tcMar>
              <w:top w:w="20" w:type="dxa"/>
              <w:left w:w="20" w:type="dxa"/>
              <w:bottom w:w="20" w:type="dxa"/>
              <w:right w:w="20" w:type="dxa"/>
            </w:tcMar>
            <w:vAlign w:val="center"/>
            <w:hideMark/>
          </w:tcPr>
          <w:p w14:paraId="1169C24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14FDFE9" w14:textId="77777777" w:rsidR="00F912ED" w:rsidRPr="00DB13CE" w:rsidRDefault="00F912ED" w:rsidP="001E3C41">
            <w:pPr>
              <w:pStyle w:val="movimento"/>
              <w:rPr>
                <w:color w:val="002060"/>
              </w:rPr>
            </w:pPr>
            <w:r w:rsidRPr="00DB13CE">
              <w:rPr>
                <w:color w:val="002060"/>
              </w:rPr>
              <w:t>SAVINI MARCO</w:t>
            </w:r>
          </w:p>
        </w:tc>
        <w:tc>
          <w:tcPr>
            <w:tcW w:w="2200" w:type="dxa"/>
            <w:tcMar>
              <w:top w:w="20" w:type="dxa"/>
              <w:left w:w="20" w:type="dxa"/>
              <w:bottom w:w="20" w:type="dxa"/>
              <w:right w:w="20" w:type="dxa"/>
            </w:tcMar>
            <w:vAlign w:val="center"/>
            <w:hideMark/>
          </w:tcPr>
          <w:p w14:paraId="104DC29E" w14:textId="77777777" w:rsidR="00F912ED" w:rsidRPr="00DB13CE" w:rsidRDefault="00F912ED" w:rsidP="001E3C41">
            <w:pPr>
              <w:pStyle w:val="movimento2"/>
              <w:rPr>
                <w:color w:val="002060"/>
              </w:rPr>
            </w:pPr>
            <w:r w:rsidRPr="00DB13CE">
              <w:rPr>
                <w:color w:val="002060"/>
              </w:rPr>
              <w:t xml:space="preserve">(U.MANDOLESI CALCIO) </w:t>
            </w:r>
          </w:p>
        </w:tc>
      </w:tr>
    </w:tbl>
    <w:p w14:paraId="50CFD657"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DCB808C" w14:textId="77777777" w:rsidTr="001E3C41">
        <w:tc>
          <w:tcPr>
            <w:tcW w:w="2200" w:type="dxa"/>
            <w:tcMar>
              <w:top w:w="20" w:type="dxa"/>
              <w:left w:w="20" w:type="dxa"/>
              <w:bottom w:w="20" w:type="dxa"/>
              <w:right w:w="20" w:type="dxa"/>
            </w:tcMar>
            <w:vAlign w:val="center"/>
            <w:hideMark/>
          </w:tcPr>
          <w:p w14:paraId="505EA3D7" w14:textId="77777777" w:rsidR="00F912ED" w:rsidRPr="00DB13CE" w:rsidRDefault="00F912ED" w:rsidP="001E3C41">
            <w:pPr>
              <w:pStyle w:val="movimento"/>
              <w:rPr>
                <w:color w:val="002060"/>
              </w:rPr>
            </w:pPr>
            <w:r w:rsidRPr="00DB13CE">
              <w:rPr>
                <w:color w:val="002060"/>
              </w:rPr>
              <w:t>SALVI EMANUELE</w:t>
            </w:r>
          </w:p>
        </w:tc>
        <w:tc>
          <w:tcPr>
            <w:tcW w:w="2200" w:type="dxa"/>
            <w:tcMar>
              <w:top w:w="20" w:type="dxa"/>
              <w:left w:w="20" w:type="dxa"/>
              <w:bottom w:w="20" w:type="dxa"/>
              <w:right w:w="20" w:type="dxa"/>
            </w:tcMar>
            <w:vAlign w:val="center"/>
            <w:hideMark/>
          </w:tcPr>
          <w:p w14:paraId="59C05FF2" w14:textId="77777777" w:rsidR="00F912ED" w:rsidRPr="00DB13CE" w:rsidRDefault="00F912ED" w:rsidP="001E3C41">
            <w:pPr>
              <w:pStyle w:val="movimento2"/>
              <w:rPr>
                <w:color w:val="002060"/>
              </w:rPr>
            </w:pPr>
            <w:r w:rsidRPr="00DB13CE">
              <w:rPr>
                <w:color w:val="002060"/>
              </w:rPr>
              <w:t xml:space="preserve">(BAYER CAPPUCCINI) </w:t>
            </w:r>
          </w:p>
        </w:tc>
        <w:tc>
          <w:tcPr>
            <w:tcW w:w="800" w:type="dxa"/>
            <w:tcMar>
              <w:top w:w="20" w:type="dxa"/>
              <w:left w:w="20" w:type="dxa"/>
              <w:bottom w:w="20" w:type="dxa"/>
              <w:right w:w="20" w:type="dxa"/>
            </w:tcMar>
            <w:vAlign w:val="center"/>
            <w:hideMark/>
          </w:tcPr>
          <w:p w14:paraId="442DB5E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8A77951" w14:textId="77777777" w:rsidR="00F912ED" w:rsidRPr="00DB13CE" w:rsidRDefault="00F912ED" w:rsidP="001E3C41">
            <w:pPr>
              <w:pStyle w:val="movimento"/>
              <w:rPr>
                <w:color w:val="002060"/>
              </w:rPr>
            </w:pPr>
            <w:r w:rsidRPr="00DB13CE">
              <w:rPr>
                <w:color w:val="002060"/>
              </w:rPr>
              <w:t>MENOTTI FILIPPO</w:t>
            </w:r>
          </w:p>
        </w:tc>
        <w:tc>
          <w:tcPr>
            <w:tcW w:w="2200" w:type="dxa"/>
            <w:tcMar>
              <w:top w:w="20" w:type="dxa"/>
              <w:left w:w="20" w:type="dxa"/>
              <w:bottom w:w="20" w:type="dxa"/>
              <w:right w:w="20" w:type="dxa"/>
            </w:tcMar>
            <w:vAlign w:val="center"/>
            <w:hideMark/>
          </w:tcPr>
          <w:p w14:paraId="3BE5E694" w14:textId="77777777" w:rsidR="00F912ED" w:rsidRPr="00DB13CE" w:rsidRDefault="00F912ED" w:rsidP="001E3C41">
            <w:pPr>
              <w:pStyle w:val="movimento2"/>
              <w:rPr>
                <w:color w:val="002060"/>
              </w:rPr>
            </w:pPr>
            <w:r w:rsidRPr="00DB13CE">
              <w:rPr>
                <w:color w:val="002060"/>
              </w:rPr>
              <w:t xml:space="preserve">(CITTA DI OSTRA) </w:t>
            </w:r>
          </w:p>
        </w:tc>
      </w:tr>
      <w:tr w:rsidR="00F912ED" w:rsidRPr="00DB13CE" w14:paraId="402F8C44" w14:textId="77777777" w:rsidTr="001E3C41">
        <w:tc>
          <w:tcPr>
            <w:tcW w:w="2200" w:type="dxa"/>
            <w:tcMar>
              <w:top w:w="20" w:type="dxa"/>
              <w:left w:w="20" w:type="dxa"/>
              <w:bottom w:w="20" w:type="dxa"/>
              <w:right w:w="20" w:type="dxa"/>
            </w:tcMar>
            <w:vAlign w:val="center"/>
            <w:hideMark/>
          </w:tcPr>
          <w:p w14:paraId="030F7153" w14:textId="77777777" w:rsidR="00F912ED" w:rsidRPr="00DB13CE" w:rsidRDefault="00F912ED" w:rsidP="001E3C41">
            <w:pPr>
              <w:pStyle w:val="movimento"/>
              <w:rPr>
                <w:color w:val="002060"/>
              </w:rPr>
            </w:pPr>
            <w:r w:rsidRPr="00DB13CE">
              <w:rPr>
                <w:color w:val="002060"/>
              </w:rPr>
              <w:t>PARENTI LUCA</w:t>
            </w:r>
          </w:p>
        </w:tc>
        <w:tc>
          <w:tcPr>
            <w:tcW w:w="2200" w:type="dxa"/>
            <w:tcMar>
              <w:top w:w="20" w:type="dxa"/>
              <w:left w:w="20" w:type="dxa"/>
              <w:bottom w:w="20" w:type="dxa"/>
              <w:right w:w="20" w:type="dxa"/>
            </w:tcMar>
            <w:vAlign w:val="center"/>
            <w:hideMark/>
          </w:tcPr>
          <w:p w14:paraId="027B3760"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4C08168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D54E971" w14:textId="77777777" w:rsidR="00F912ED" w:rsidRPr="00DB13CE" w:rsidRDefault="00F912ED" w:rsidP="001E3C41">
            <w:pPr>
              <w:pStyle w:val="movimento"/>
              <w:rPr>
                <w:color w:val="002060"/>
              </w:rPr>
            </w:pPr>
            <w:r w:rsidRPr="00DB13CE">
              <w:rPr>
                <w:color w:val="002060"/>
              </w:rPr>
              <w:t>NUNZI MATTEO</w:t>
            </w:r>
          </w:p>
        </w:tc>
        <w:tc>
          <w:tcPr>
            <w:tcW w:w="2200" w:type="dxa"/>
            <w:tcMar>
              <w:top w:w="20" w:type="dxa"/>
              <w:left w:w="20" w:type="dxa"/>
              <w:bottom w:w="20" w:type="dxa"/>
              <w:right w:w="20" w:type="dxa"/>
            </w:tcMar>
            <w:vAlign w:val="center"/>
            <w:hideMark/>
          </w:tcPr>
          <w:p w14:paraId="6D8C7348" w14:textId="77777777" w:rsidR="00F912ED" w:rsidRPr="00DB13CE" w:rsidRDefault="00F912ED" w:rsidP="001E3C41">
            <w:pPr>
              <w:pStyle w:val="movimento2"/>
              <w:rPr>
                <w:color w:val="002060"/>
              </w:rPr>
            </w:pPr>
            <w:r w:rsidRPr="00DB13CE">
              <w:rPr>
                <w:color w:val="002060"/>
              </w:rPr>
              <w:t xml:space="preserve">(INVICTA FUTSAL MACERATA) </w:t>
            </w:r>
          </w:p>
        </w:tc>
      </w:tr>
      <w:tr w:rsidR="00F912ED" w:rsidRPr="00DB13CE" w14:paraId="08E092C9" w14:textId="77777777" w:rsidTr="001E3C41">
        <w:tc>
          <w:tcPr>
            <w:tcW w:w="2200" w:type="dxa"/>
            <w:tcMar>
              <w:top w:w="20" w:type="dxa"/>
              <w:left w:w="20" w:type="dxa"/>
              <w:bottom w:w="20" w:type="dxa"/>
              <w:right w:w="20" w:type="dxa"/>
            </w:tcMar>
            <w:vAlign w:val="center"/>
            <w:hideMark/>
          </w:tcPr>
          <w:p w14:paraId="7B24D0F6" w14:textId="77777777" w:rsidR="00F912ED" w:rsidRPr="00DB13CE" w:rsidRDefault="00F912ED" w:rsidP="001E3C41">
            <w:pPr>
              <w:pStyle w:val="movimento"/>
              <w:rPr>
                <w:color w:val="002060"/>
              </w:rPr>
            </w:pPr>
            <w:r w:rsidRPr="00DB13CE">
              <w:rPr>
                <w:color w:val="002060"/>
              </w:rPr>
              <w:t>CHIAPPINI MASSIMO</w:t>
            </w:r>
          </w:p>
        </w:tc>
        <w:tc>
          <w:tcPr>
            <w:tcW w:w="2200" w:type="dxa"/>
            <w:tcMar>
              <w:top w:w="20" w:type="dxa"/>
              <w:left w:w="20" w:type="dxa"/>
              <w:bottom w:w="20" w:type="dxa"/>
              <w:right w:w="20" w:type="dxa"/>
            </w:tcMar>
            <w:vAlign w:val="center"/>
            <w:hideMark/>
          </w:tcPr>
          <w:p w14:paraId="4E71596A" w14:textId="77777777" w:rsidR="00F912ED" w:rsidRPr="00DB13CE" w:rsidRDefault="00F912ED" w:rsidP="001E3C41">
            <w:pPr>
              <w:pStyle w:val="movimento2"/>
              <w:rPr>
                <w:color w:val="002060"/>
              </w:rPr>
            </w:pPr>
            <w:r w:rsidRPr="00DB13CE">
              <w:rPr>
                <w:color w:val="002060"/>
              </w:rPr>
              <w:t xml:space="preserve">(ROCCAFLUVIONE) </w:t>
            </w:r>
          </w:p>
        </w:tc>
        <w:tc>
          <w:tcPr>
            <w:tcW w:w="800" w:type="dxa"/>
            <w:tcMar>
              <w:top w:w="20" w:type="dxa"/>
              <w:left w:w="20" w:type="dxa"/>
              <w:bottom w:w="20" w:type="dxa"/>
              <w:right w:w="20" w:type="dxa"/>
            </w:tcMar>
            <w:vAlign w:val="center"/>
            <w:hideMark/>
          </w:tcPr>
          <w:p w14:paraId="6D800EA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4BED9A8" w14:textId="77777777" w:rsidR="00F912ED" w:rsidRPr="00DB13CE" w:rsidRDefault="00F912ED" w:rsidP="001E3C41">
            <w:pPr>
              <w:pStyle w:val="movimento"/>
              <w:rPr>
                <w:color w:val="002060"/>
              </w:rPr>
            </w:pPr>
            <w:r w:rsidRPr="00DB13CE">
              <w:rPr>
                <w:color w:val="002060"/>
              </w:rPr>
              <w:t>LATINI PIO</w:t>
            </w:r>
          </w:p>
        </w:tc>
        <w:tc>
          <w:tcPr>
            <w:tcW w:w="2200" w:type="dxa"/>
            <w:tcMar>
              <w:top w:w="20" w:type="dxa"/>
              <w:left w:w="20" w:type="dxa"/>
              <w:bottom w:w="20" w:type="dxa"/>
              <w:right w:w="20" w:type="dxa"/>
            </w:tcMar>
            <w:vAlign w:val="center"/>
            <w:hideMark/>
          </w:tcPr>
          <w:p w14:paraId="08B0FCD8" w14:textId="77777777" w:rsidR="00F912ED" w:rsidRPr="00DB13CE" w:rsidRDefault="00F912ED" w:rsidP="001E3C41">
            <w:pPr>
              <w:pStyle w:val="movimento2"/>
              <w:rPr>
                <w:color w:val="002060"/>
              </w:rPr>
            </w:pPr>
            <w:r w:rsidRPr="00DB13CE">
              <w:rPr>
                <w:color w:val="002060"/>
              </w:rPr>
              <w:t xml:space="preserve">(ROCCAFLUVIONE) </w:t>
            </w:r>
          </w:p>
        </w:tc>
      </w:tr>
      <w:tr w:rsidR="00F912ED" w:rsidRPr="00DB13CE" w14:paraId="4DBD3DDD" w14:textId="77777777" w:rsidTr="001E3C41">
        <w:tc>
          <w:tcPr>
            <w:tcW w:w="2200" w:type="dxa"/>
            <w:tcMar>
              <w:top w:w="20" w:type="dxa"/>
              <w:left w:w="20" w:type="dxa"/>
              <w:bottom w:w="20" w:type="dxa"/>
              <w:right w:w="20" w:type="dxa"/>
            </w:tcMar>
            <w:vAlign w:val="center"/>
            <w:hideMark/>
          </w:tcPr>
          <w:p w14:paraId="2A6BD1DB" w14:textId="77777777" w:rsidR="00F912ED" w:rsidRPr="00DB13CE" w:rsidRDefault="00F912ED" w:rsidP="001E3C41">
            <w:pPr>
              <w:pStyle w:val="movimento"/>
              <w:rPr>
                <w:color w:val="002060"/>
              </w:rPr>
            </w:pPr>
            <w:r w:rsidRPr="00DB13CE">
              <w:rPr>
                <w:color w:val="002060"/>
              </w:rPr>
              <w:t>PALLOTTA LORIS</w:t>
            </w:r>
          </w:p>
        </w:tc>
        <w:tc>
          <w:tcPr>
            <w:tcW w:w="2200" w:type="dxa"/>
            <w:tcMar>
              <w:top w:w="20" w:type="dxa"/>
              <w:left w:w="20" w:type="dxa"/>
              <w:bottom w:w="20" w:type="dxa"/>
              <w:right w:w="20" w:type="dxa"/>
            </w:tcMar>
            <w:vAlign w:val="center"/>
            <w:hideMark/>
          </w:tcPr>
          <w:p w14:paraId="055E982D" w14:textId="77777777" w:rsidR="00F912ED" w:rsidRPr="00DB13CE" w:rsidRDefault="00F912ED" w:rsidP="001E3C41">
            <w:pPr>
              <w:pStyle w:val="movimento2"/>
              <w:rPr>
                <w:color w:val="002060"/>
              </w:rPr>
            </w:pPr>
            <w:r w:rsidRPr="00DB13CE">
              <w:rPr>
                <w:color w:val="002060"/>
              </w:rPr>
              <w:t xml:space="preserve">(TRE TORRI A.S.D.) </w:t>
            </w:r>
          </w:p>
        </w:tc>
        <w:tc>
          <w:tcPr>
            <w:tcW w:w="800" w:type="dxa"/>
            <w:tcMar>
              <w:top w:w="20" w:type="dxa"/>
              <w:left w:w="20" w:type="dxa"/>
              <w:bottom w:w="20" w:type="dxa"/>
              <w:right w:w="20" w:type="dxa"/>
            </w:tcMar>
            <w:vAlign w:val="center"/>
            <w:hideMark/>
          </w:tcPr>
          <w:p w14:paraId="1900B31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AE4454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242F4FC" w14:textId="77777777" w:rsidR="00F912ED" w:rsidRPr="00DB13CE" w:rsidRDefault="00F912ED" w:rsidP="001E3C41">
            <w:pPr>
              <w:pStyle w:val="movimento2"/>
              <w:rPr>
                <w:color w:val="002060"/>
              </w:rPr>
            </w:pPr>
            <w:r w:rsidRPr="00DB13CE">
              <w:rPr>
                <w:color w:val="002060"/>
              </w:rPr>
              <w:t> </w:t>
            </w:r>
          </w:p>
        </w:tc>
      </w:tr>
    </w:tbl>
    <w:p w14:paraId="6FFB2AB6"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38506E0" w14:textId="77777777" w:rsidTr="001E3C41">
        <w:tc>
          <w:tcPr>
            <w:tcW w:w="2200" w:type="dxa"/>
            <w:tcMar>
              <w:top w:w="20" w:type="dxa"/>
              <w:left w:w="20" w:type="dxa"/>
              <w:bottom w:w="20" w:type="dxa"/>
              <w:right w:w="20" w:type="dxa"/>
            </w:tcMar>
            <w:vAlign w:val="center"/>
            <w:hideMark/>
          </w:tcPr>
          <w:p w14:paraId="11A289BF" w14:textId="77777777" w:rsidR="00F912ED" w:rsidRPr="00DB13CE" w:rsidRDefault="00F912ED" w:rsidP="001E3C41">
            <w:pPr>
              <w:pStyle w:val="movimento"/>
              <w:rPr>
                <w:color w:val="002060"/>
              </w:rPr>
            </w:pPr>
            <w:r w:rsidRPr="00DB13CE">
              <w:rPr>
                <w:color w:val="002060"/>
              </w:rPr>
              <w:t>CAPRIOTTI FABIO</w:t>
            </w:r>
          </w:p>
        </w:tc>
        <w:tc>
          <w:tcPr>
            <w:tcW w:w="2200" w:type="dxa"/>
            <w:tcMar>
              <w:top w:w="20" w:type="dxa"/>
              <w:left w:w="20" w:type="dxa"/>
              <w:bottom w:w="20" w:type="dxa"/>
              <w:right w:w="20" w:type="dxa"/>
            </w:tcMar>
            <w:vAlign w:val="center"/>
            <w:hideMark/>
          </w:tcPr>
          <w:p w14:paraId="238B2128"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2B83BAE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7A6BCD5" w14:textId="77777777" w:rsidR="00F912ED" w:rsidRPr="00DB13CE" w:rsidRDefault="00F912ED" w:rsidP="001E3C41">
            <w:pPr>
              <w:pStyle w:val="movimento"/>
              <w:rPr>
                <w:color w:val="002060"/>
              </w:rPr>
            </w:pPr>
            <w:r w:rsidRPr="00DB13CE">
              <w:rPr>
                <w:color w:val="002060"/>
              </w:rPr>
              <w:t>RASTELLI FABIO</w:t>
            </w:r>
          </w:p>
        </w:tc>
        <w:tc>
          <w:tcPr>
            <w:tcW w:w="2200" w:type="dxa"/>
            <w:tcMar>
              <w:top w:w="20" w:type="dxa"/>
              <w:left w:w="20" w:type="dxa"/>
              <w:bottom w:w="20" w:type="dxa"/>
              <w:right w:w="20" w:type="dxa"/>
            </w:tcMar>
            <w:vAlign w:val="center"/>
            <w:hideMark/>
          </w:tcPr>
          <w:p w14:paraId="52A7340F" w14:textId="77777777" w:rsidR="00F912ED" w:rsidRPr="00DB13CE" w:rsidRDefault="00F912ED" w:rsidP="001E3C41">
            <w:pPr>
              <w:pStyle w:val="movimento2"/>
              <w:rPr>
                <w:color w:val="002060"/>
              </w:rPr>
            </w:pPr>
            <w:r w:rsidRPr="00DB13CE">
              <w:rPr>
                <w:color w:val="002060"/>
              </w:rPr>
              <w:t xml:space="preserve">(FUTSAL PRANDONE) </w:t>
            </w:r>
          </w:p>
        </w:tc>
      </w:tr>
      <w:tr w:rsidR="00F912ED" w:rsidRPr="00DB13CE" w14:paraId="28AFA6FB" w14:textId="77777777" w:rsidTr="001E3C41">
        <w:tc>
          <w:tcPr>
            <w:tcW w:w="2200" w:type="dxa"/>
            <w:tcMar>
              <w:top w:w="20" w:type="dxa"/>
              <w:left w:w="20" w:type="dxa"/>
              <w:bottom w:w="20" w:type="dxa"/>
              <w:right w:w="20" w:type="dxa"/>
            </w:tcMar>
            <w:vAlign w:val="center"/>
            <w:hideMark/>
          </w:tcPr>
          <w:p w14:paraId="5165C100" w14:textId="77777777" w:rsidR="00F912ED" w:rsidRPr="00DB13CE" w:rsidRDefault="00F912ED" w:rsidP="001E3C41">
            <w:pPr>
              <w:pStyle w:val="movimento"/>
              <w:rPr>
                <w:color w:val="002060"/>
              </w:rPr>
            </w:pPr>
            <w:r w:rsidRPr="00DB13CE">
              <w:rPr>
                <w:color w:val="002060"/>
              </w:rPr>
              <w:t>GALEAZZO MICHELE</w:t>
            </w:r>
          </w:p>
        </w:tc>
        <w:tc>
          <w:tcPr>
            <w:tcW w:w="2200" w:type="dxa"/>
            <w:tcMar>
              <w:top w:w="20" w:type="dxa"/>
              <w:left w:w="20" w:type="dxa"/>
              <w:bottom w:w="20" w:type="dxa"/>
              <w:right w:w="20" w:type="dxa"/>
            </w:tcMar>
            <w:vAlign w:val="center"/>
            <w:hideMark/>
          </w:tcPr>
          <w:p w14:paraId="47AA0021" w14:textId="77777777" w:rsidR="00F912ED" w:rsidRPr="00DB13CE" w:rsidRDefault="00F912ED" w:rsidP="001E3C41">
            <w:pPr>
              <w:pStyle w:val="movimento2"/>
              <w:rPr>
                <w:color w:val="002060"/>
              </w:rPr>
            </w:pPr>
            <w:r w:rsidRPr="00DB13CE">
              <w:rPr>
                <w:color w:val="002060"/>
              </w:rPr>
              <w:t xml:space="preserve">(NUOVA OTTRANO 98) </w:t>
            </w:r>
          </w:p>
        </w:tc>
        <w:tc>
          <w:tcPr>
            <w:tcW w:w="800" w:type="dxa"/>
            <w:tcMar>
              <w:top w:w="20" w:type="dxa"/>
              <w:left w:w="20" w:type="dxa"/>
              <w:bottom w:w="20" w:type="dxa"/>
              <w:right w:w="20" w:type="dxa"/>
            </w:tcMar>
            <w:vAlign w:val="center"/>
            <w:hideMark/>
          </w:tcPr>
          <w:p w14:paraId="5FD3D7B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D086120" w14:textId="77777777" w:rsidR="00F912ED" w:rsidRPr="00DB13CE" w:rsidRDefault="00F912ED" w:rsidP="001E3C41">
            <w:pPr>
              <w:pStyle w:val="movimento"/>
              <w:rPr>
                <w:color w:val="002060"/>
              </w:rPr>
            </w:pPr>
            <w:r w:rsidRPr="00DB13CE">
              <w:rPr>
                <w:color w:val="002060"/>
              </w:rPr>
              <w:t>DEL GATTO GIONATA</w:t>
            </w:r>
          </w:p>
        </w:tc>
        <w:tc>
          <w:tcPr>
            <w:tcW w:w="2200" w:type="dxa"/>
            <w:tcMar>
              <w:top w:w="20" w:type="dxa"/>
              <w:left w:w="20" w:type="dxa"/>
              <w:bottom w:w="20" w:type="dxa"/>
              <w:right w:w="20" w:type="dxa"/>
            </w:tcMar>
            <w:vAlign w:val="center"/>
            <w:hideMark/>
          </w:tcPr>
          <w:p w14:paraId="2582DEF2" w14:textId="77777777" w:rsidR="00F912ED" w:rsidRPr="00DB13CE" w:rsidRDefault="00F912ED" w:rsidP="001E3C41">
            <w:pPr>
              <w:pStyle w:val="movimento2"/>
              <w:rPr>
                <w:color w:val="002060"/>
              </w:rPr>
            </w:pPr>
            <w:r w:rsidRPr="00DB13CE">
              <w:rPr>
                <w:color w:val="002060"/>
              </w:rPr>
              <w:t xml:space="preserve">(SANGIORGIO) </w:t>
            </w:r>
          </w:p>
        </w:tc>
      </w:tr>
      <w:tr w:rsidR="00F912ED" w:rsidRPr="00DB13CE" w14:paraId="45C174E0" w14:textId="77777777" w:rsidTr="001E3C41">
        <w:tc>
          <w:tcPr>
            <w:tcW w:w="2200" w:type="dxa"/>
            <w:tcMar>
              <w:top w:w="20" w:type="dxa"/>
              <w:left w:w="20" w:type="dxa"/>
              <w:bottom w:w="20" w:type="dxa"/>
              <w:right w:w="20" w:type="dxa"/>
            </w:tcMar>
            <w:vAlign w:val="center"/>
            <w:hideMark/>
          </w:tcPr>
          <w:p w14:paraId="75A5C671" w14:textId="77777777" w:rsidR="00F912ED" w:rsidRPr="00DB13CE" w:rsidRDefault="00F912ED" w:rsidP="001E3C41">
            <w:pPr>
              <w:pStyle w:val="movimento"/>
              <w:rPr>
                <w:color w:val="002060"/>
              </w:rPr>
            </w:pPr>
            <w:r w:rsidRPr="00DB13CE">
              <w:rPr>
                <w:color w:val="002060"/>
              </w:rPr>
              <w:t>PALAZZESI ANDREA</w:t>
            </w:r>
          </w:p>
        </w:tc>
        <w:tc>
          <w:tcPr>
            <w:tcW w:w="2200" w:type="dxa"/>
            <w:tcMar>
              <w:top w:w="20" w:type="dxa"/>
              <w:left w:w="20" w:type="dxa"/>
              <w:bottom w:w="20" w:type="dxa"/>
              <w:right w:w="20" w:type="dxa"/>
            </w:tcMar>
            <w:vAlign w:val="center"/>
            <w:hideMark/>
          </w:tcPr>
          <w:p w14:paraId="73BAE664" w14:textId="77777777" w:rsidR="00F912ED" w:rsidRPr="00DB13CE" w:rsidRDefault="00F912ED" w:rsidP="001E3C41">
            <w:pPr>
              <w:pStyle w:val="movimento2"/>
              <w:rPr>
                <w:color w:val="002060"/>
              </w:rPr>
            </w:pPr>
            <w:r w:rsidRPr="00DB13CE">
              <w:rPr>
                <w:color w:val="002060"/>
              </w:rPr>
              <w:t xml:space="preserve">(SERRALTA) </w:t>
            </w:r>
          </w:p>
        </w:tc>
        <w:tc>
          <w:tcPr>
            <w:tcW w:w="800" w:type="dxa"/>
            <w:tcMar>
              <w:top w:w="20" w:type="dxa"/>
              <w:left w:w="20" w:type="dxa"/>
              <w:bottom w:w="20" w:type="dxa"/>
              <w:right w:w="20" w:type="dxa"/>
            </w:tcMar>
            <w:vAlign w:val="center"/>
            <w:hideMark/>
          </w:tcPr>
          <w:p w14:paraId="6425889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EF5988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EE8D85D" w14:textId="77777777" w:rsidR="00F912ED" w:rsidRPr="00DB13CE" w:rsidRDefault="00F912ED" w:rsidP="001E3C41">
            <w:pPr>
              <w:pStyle w:val="movimento2"/>
              <w:rPr>
                <w:color w:val="002060"/>
              </w:rPr>
            </w:pPr>
            <w:r w:rsidRPr="00DB13CE">
              <w:rPr>
                <w:color w:val="002060"/>
              </w:rPr>
              <w:t> </w:t>
            </w:r>
          </w:p>
        </w:tc>
      </w:tr>
    </w:tbl>
    <w:p w14:paraId="29AD906A" w14:textId="77777777" w:rsidR="00F912ED" w:rsidRPr="00DB13CE" w:rsidRDefault="00F912ED" w:rsidP="00F912ED">
      <w:pPr>
        <w:pStyle w:val="titolo10"/>
        <w:rPr>
          <w:rFonts w:eastAsiaTheme="minorEastAsia"/>
          <w:color w:val="002060"/>
        </w:rPr>
      </w:pPr>
      <w:r w:rsidRPr="00DB13CE">
        <w:rPr>
          <w:color w:val="002060"/>
        </w:rPr>
        <w:t xml:space="preserve">GARE DEL 26/ 2/2022 </w:t>
      </w:r>
    </w:p>
    <w:p w14:paraId="028A0096" w14:textId="77777777" w:rsidR="00F912ED" w:rsidRPr="00DB13CE" w:rsidRDefault="00F912ED" w:rsidP="00F912ED">
      <w:pPr>
        <w:pStyle w:val="titolo7a"/>
        <w:rPr>
          <w:color w:val="002060"/>
        </w:rPr>
      </w:pPr>
      <w:r w:rsidRPr="00DB13CE">
        <w:rPr>
          <w:color w:val="002060"/>
        </w:rPr>
        <w:t xml:space="preserve">PROVVEDIMENTI DISCIPLINARI </w:t>
      </w:r>
    </w:p>
    <w:p w14:paraId="0345385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18E02ED" w14:textId="77777777" w:rsidR="00F912ED" w:rsidRPr="00DB13CE" w:rsidRDefault="00F912ED" w:rsidP="00F912ED">
      <w:pPr>
        <w:pStyle w:val="titolo30"/>
        <w:rPr>
          <w:color w:val="002060"/>
        </w:rPr>
      </w:pPr>
      <w:r w:rsidRPr="00DB13CE">
        <w:rPr>
          <w:color w:val="002060"/>
        </w:rPr>
        <w:t xml:space="preserve">DIRIGENTI </w:t>
      </w:r>
    </w:p>
    <w:p w14:paraId="1012E881" w14:textId="77777777" w:rsidR="00F912ED" w:rsidRPr="00DB13CE" w:rsidRDefault="00F912ED" w:rsidP="00F912ED">
      <w:pPr>
        <w:pStyle w:val="titolo20"/>
        <w:rPr>
          <w:color w:val="002060"/>
        </w:rPr>
      </w:pPr>
      <w:r w:rsidRPr="00DB13CE">
        <w:rPr>
          <w:color w:val="002060"/>
        </w:rPr>
        <w:t xml:space="preserve">INIBIZIONE A SVOLGERE OGNI ATTIVITA' FINO AL 9/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686580A" w14:textId="77777777" w:rsidTr="001E3C41">
        <w:tc>
          <w:tcPr>
            <w:tcW w:w="2200" w:type="dxa"/>
            <w:tcMar>
              <w:top w:w="20" w:type="dxa"/>
              <w:left w:w="20" w:type="dxa"/>
              <w:bottom w:w="20" w:type="dxa"/>
              <w:right w:w="20" w:type="dxa"/>
            </w:tcMar>
            <w:vAlign w:val="center"/>
            <w:hideMark/>
          </w:tcPr>
          <w:p w14:paraId="406E67BC" w14:textId="77777777" w:rsidR="00F912ED" w:rsidRPr="00DB13CE" w:rsidRDefault="00F912ED" w:rsidP="001E3C41">
            <w:pPr>
              <w:pStyle w:val="movimento"/>
              <w:rPr>
                <w:color w:val="002060"/>
              </w:rPr>
            </w:pPr>
            <w:r w:rsidRPr="00DB13CE">
              <w:rPr>
                <w:color w:val="002060"/>
              </w:rPr>
              <w:t>TRAU ANDREA</w:t>
            </w:r>
          </w:p>
        </w:tc>
        <w:tc>
          <w:tcPr>
            <w:tcW w:w="2200" w:type="dxa"/>
            <w:tcMar>
              <w:top w:w="20" w:type="dxa"/>
              <w:left w:w="20" w:type="dxa"/>
              <w:bottom w:w="20" w:type="dxa"/>
              <w:right w:w="20" w:type="dxa"/>
            </w:tcMar>
            <w:vAlign w:val="center"/>
            <w:hideMark/>
          </w:tcPr>
          <w:p w14:paraId="668E7AE5"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030D848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8A1E0A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533FD3A" w14:textId="77777777" w:rsidR="00F912ED" w:rsidRPr="00DB13CE" w:rsidRDefault="00F912ED" w:rsidP="001E3C41">
            <w:pPr>
              <w:pStyle w:val="movimento2"/>
              <w:rPr>
                <w:color w:val="002060"/>
              </w:rPr>
            </w:pPr>
            <w:r w:rsidRPr="00DB13CE">
              <w:rPr>
                <w:color w:val="002060"/>
              </w:rPr>
              <w:t> </w:t>
            </w:r>
          </w:p>
        </w:tc>
      </w:tr>
    </w:tbl>
    <w:p w14:paraId="0AEC336E"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 xml:space="preserve">Per proteste nei confronti dell'arbitro </w:t>
      </w:r>
    </w:p>
    <w:p w14:paraId="227DB47E" w14:textId="77777777" w:rsidR="00F912ED" w:rsidRPr="00DB13CE" w:rsidRDefault="00F912ED" w:rsidP="00F912ED">
      <w:pPr>
        <w:pStyle w:val="titolo30"/>
        <w:rPr>
          <w:color w:val="002060"/>
        </w:rPr>
      </w:pPr>
      <w:r w:rsidRPr="00DB13CE">
        <w:rPr>
          <w:color w:val="002060"/>
        </w:rPr>
        <w:t xml:space="preserve">ALLENATORI </w:t>
      </w:r>
    </w:p>
    <w:p w14:paraId="4B81FBB9" w14:textId="77777777" w:rsidR="00F912ED" w:rsidRPr="00DB13CE" w:rsidRDefault="00F912ED" w:rsidP="00F912ED">
      <w:pPr>
        <w:pStyle w:val="titolo20"/>
        <w:rPr>
          <w:color w:val="002060"/>
        </w:rPr>
      </w:pPr>
      <w:r w:rsidRPr="00DB13CE">
        <w:rPr>
          <w:color w:val="002060"/>
        </w:rPr>
        <w:t xml:space="preserve">SQUALIFICA FINO AL 9/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5679CE5" w14:textId="77777777" w:rsidTr="001E3C41">
        <w:tc>
          <w:tcPr>
            <w:tcW w:w="2200" w:type="dxa"/>
            <w:tcMar>
              <w:top w:w="20" w:type="dxa"/>
              <w:left w:w="20" w:type="dxa"/>
              <w:bottom w:w="20" w:type="dxa"/>
              <w:right w:w="20" w:type="dxa"/>
            </w:tcMar>
            <w:vAlign w:val="center"/>
            <w:hideMark/>
          </w:tcPr>
          <w:p w14:paraId="54A2B9A7" w14:textId="77777777" w:rsidR="00F912ED" w:rsidRPr="00DB13CE" w:rsidRDefault="00F912ED" w:rsidP="001E3C41">
            <w:pPr>
              <w:pStyle w:val="movimento"/>
              <w:rPr>
                <w:color w:val="002060"/>
              </w:rPr>
            </w:pPr>
            <w:r w:rsidRPr="00DB13CE">
              <w:rPr>
                <w:color w:val="002060"/>
              </w:rPr>
              <w:t>FERRARESI EMANUELE</w:t>
            </w:r>
          </w:p>
        </w:tc>
        <w:tc>
          <w:tcPr>
            <w:tcW w:w="2200" w:type="dxa"/>
            <w:tcMar>
              <w:top w:w="20" w:type="dxa"/>
              <w:left w:w="20" w:type="dxa"/>
              <w:bottom w:w="20" w:type="dxa"/>
              <w:right w:w="20" w:type="dxa"/>
            </w:tcMar>
            <w:vAlign w:val="center"/>
            <w:hideMark/>
          </w:tcPr>
          <w:p w14:paraId="01B92685"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3707708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3754F2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6696C2C" w14:textId="77777777" w:rsidR="00F912ED" w:rsidRPr="00DB13CE" w:rsidRDefault="00F912ED" w:rsidP="001E3C41">
            <w:pPr>
              <w:pStyle w:val="movimento2"/>
              <w:rPr>
                <w:color w:val="002060"/>
              </w:rPr>
            </w:pPr>
            <w:r w:rsidRPr="00DB13CE">
              <w:rPr>
                <w:color w:val="002060"/>
              </w:rPr>
              <w:t> </w:t>
            </w:r>
          </w:p>
        </w:tc>
      </w:tr>
    </w:tbl>
    <w:p w14:paraId="72FAA68D"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 xml:space="preserve">allontanato per recidività in ammonizione. </w:t>
      </w:r>
    </w:p>
    <w:p w14:paraId="14D45341" w14:textId="77777777" w:rsidR="00F912ED" w:rsidRPr="00DB13CE" w:rsidRDefault="00F912ED" w:rsidP="00F912ED">
      <w:pPr>
        <w:pStyle w:val="titolo20"/>
        <w:rPr>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0A782B9" w14:textId="77777777" w:rsidTr="001E3C41">
        <w:tc>
          <w:tcPr>
            <w:tcW w:w="2200" w:type="dxa"/>
            <w:tcMar>
              <w:top w:w="20" w:type="dxa"/>
              <w:left w:w="20" w:type="dxa"/>
              <w:bottom w:w="20" w:type="dxa"/>
              <w:right w:w="20" w:type="dxa"/>
            </w:tcMar>
            <w:vAlign w:val="center"/>
            <w:hideMark/>
          </w:tcPr>
          <w:p w14:paraId="308AAAF9" w14:textId="77777777" w:rsidR="00F912ED" w:rsidRPr="00DB13CE" w:rsidRDefault="00F912ED" w:rsidP="001E3C41">
            <w:pPr>
              <w:pStyle w:val="movimento"/>
              <w:rPr>
                <w:color w:val="002060"/>
              </w:rPr>
            </w:pPr>
            <w:r w:rsidRPr="00DB13CE">
              <w:rPr>
                <w:color w:val="002060"/>
              </w:rPr>
              <w:t>MAGNANELLI ENRICO</w:t>
            </w:r>
          </w:p>
        </w:tc>
        <w:tc>
          <w:tcPr>
            <w:tcW w:w="2200" w:type="dxa"/>
            <w:tcMar>
              <w:top w:w="20" w:type="dxa"/>
              <w:left w:w="20" w:type="dxa"/>
              <w:bottom w:w="20" w:type="dxa"/>
              <w:right w:w="20" w:type="dxa"/>
            </w:tcMar>
            <w:vAlign w:val="center"/>
            <w:hideMark/>
          </w:tcPr>
          <w:p w14:paraId="52CDDB70" w14:textId="77777777" w:rsidR="00F912ED" w:rsidRPr="00DB13CE" w:rsidRDefault="00F912ED" w:rsidP="001E3C41">
            <w:pPr>
              <w:pStyle w:val="movimento2"/>
              <w:rPr>
                <w:color w:val="002060"/>
              </w:rPr>
            </w:pPr>
            <w:r w:rsidRPr="00DB13CE">
              <w:rPr>
                <w:color w:val="002060"/>
              </w:rPr>
              <w:t xml:space="preserve">(GNANO 04) </w:t>
            </w:r>
          </w:p>
        </w:tc>
        <w:tc>
          <w:tcPr>
            <w:tcW w:w="800" w:type="dxa"/>
            <w:tcMar>
              <w:top w:w="20" w:type="dxa"/>
              <w:left w:w="20" w:type="dxa"/>
              <w:bottom w:w="20" w:type="dxa"/>
              <w:right w:w="20" w:type="dxa"/>
            </w:tcMar>
            <w:vAlign w:val="center"/>
            <w:hideMark/>
          </w:tcPr>
          <w:p w14:paraId="3E682E6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DC81F2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15FBB76" w14:textId="77777777" w:rsidR="00F912ED" w:rsidRPr="00DB13CE" w:rsidRDefault="00F912ED" w:rsidP="001E3C41">
            <w:pPr>
              <w:pStyle w:val="movimento2"/>
              <w:rPr>
                <w:color w:val="002060"/>
              </w:rPr>
            </w:pPr>
            <w:r w:rsidRPr="00DB13CE">
              <w:rPr>
                <w:color w:val="002060"/>
              </w:rPr>
              <w:t> </w:t>
            </w:r>
          </w:p>
        </w:tc>
      </w:tr>
    </w:tbl>
    <w:p w14:paraId="054EB96B"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382BF8EA"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AA2B99D" w14:textId="77777777" w:rsidTr="001E3C41">
        <w:tc>
          <w:tcPr>
            <w:tcW w:w="2200" w:type="dxa"/>
            <w:tcMar>
              <w:top w:w="20" w:type="dxa"/>
              <w:left w:w="20" w:type="dxa"/>
              <w:bottom w:w="20" w:type="dxa"/>
              <w:right w:w="20" w:type="dxa"/>
            </w:tcMar>
            <w:vAlign w:val="center"/>
            <w:hideMark/>
          </w:tcPr>
          <w:p w14:paraId="09F907F2" w14:textId="77777777" w:rsidR="00F912ED" w:rsidRPr="00DB13CE" w:rsidRDefault="00F912ED" w:rsidP="001E3C41">
            <w:pPr>
              <w:pStyle w:val="movimento"/>
              <w:rPr>
                <w:color w:val="002060"/>
              </w:rPr>
            </w:pPr>
            <w:r w:rsidRPr="00DB13CE">
              <w:rPr>
                <w:color w:val="002060"/>
              </w:rPr>
              <w:t>MONCERI MATTIA</w:t>
            </w:r>
          </w:p>
        </w:tc>
        <w:tc>
          <w:tcPr>
            <w:tcW w:w="2200" w:type="dxa"/>
            <w:tcMar>
              <w:top w:w="20" w:type="dxa"/>
              <w:left w:w="20" w:type="dxa"/>
              <w:bottom w:w="20" w:type="dxa"/>
              <w:right w:w="20" w:type="dxa"/>
            </w:tcMar>
            <w:vAlign w:val="center"/>
            <w:hideMark/>
          </w:tcPr>
          <w:p w14:paraId="31B287B6" w14:textId="77777777" w:rsidR="00F912ED" w:rsidRPr="00DB13CE" w:rsidRDefault="00F912ED" w:rsidP="001E3C41">
            <w:pPr>
              <w:pStyle w:val="movimento2"/>
              <w:rPr>
                <w:color w:val="002060"/>
              </w:rPr>
            </w:pPr>
            <w:r w:rsidRPr="00DB13CE">
              <w:rPr>
                <w:color w:val="002060"/>
              </w:rPr>
              <w:t xml:space="preserve">(GNANO 04) </w:t>
            </w:r>
          </w:p>
        </w:tc>
        <w:tc>
          <w:tcPr>
            <w:tcW w:w="800" w:type="dxa"/>
            <w:tcMar>
              <w:top w:w="20" w:type="dxa"/>
              <w:left w:w="20" w:type="dxa"/>
              <w:bottom w:w="20" w:type="dxa"/>
              <w:right w:w="20" w:type="dxa"/>
            </w:tcMar>
            <w:vAlign w:val="center"/>
            <w:hideMark/>
          </w:tcPr>
          <w:p w14:paraId="290D1ED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7641FA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71E25F3" w14:textId="77777777" w:rsidR="00F912ED" w:rsidRPr="00DB13CE" w:rsidRDefault="00F912ED" w:rsidP="001E3C41">
            <w:pPr>
              <w:pStyle w:val="movimento2"/>
              <w:rPr>
                <w:color w:val="002060"/>
              </w:rPr>
            </w:pPr>
            <w:r w:rsidRPr="00DB13CE">
              <w:rPr>
                <w:color w:val="002060"/>
              </w:rPr>
              <w:t> </w:t>
            </w:r>
          </w:p>
        </w:tc>
      </w:tr>
    </w:tbl>
    <w:p w14:paraId="0FB789D0" w14:textId="77777777" w:rsidR="00F912ED" w:rsidRPr="00DB13CE" w:rsidRDefault="00F912ED" w:rsidP="00F912ED">
      <w:pPr>
        <w:pStyle w:val="titolo20"/>
        <w:rPr>
          <w:rFonts w:eastAsiaTheme="minorEastAsia"/>
          <w:color w:val="002060"/>
        </w:rPr>
      </w:pPr>
      <w:r w:rsidRPr="00DB13C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3D9D241" w14:textId="77777777" w:rsidTr="001E3C41">
        <w:tc>
          <w:tcPr>
            <w:tcW w:w="2200" w:type="dxa"/>
            <w:tcMar>
              <w:top w:w="20" w:type="dxa"/>
              <w:left w:w="20" w:type="dxa"/>
              <w:bottom w:w="20" w:type="dxa"/>
              <w:right w:w="20" w:type="dxa"/>
            </w:tcMar>
            <w:vAlign w:val="center"/>
            <w:hideMark/>
          </w:tcPr>
          <w:p w14:paraId="0F2EB8DF" w14:textId="77777777" w:rsidR="00F912ED" w:rsidRPr="00DB13CE" w:rsidRDefault="00F912ED" w:rsidP="001E3C41">
            <w:pPr>
              <w:pStyle w:val="movimento"/>
              <w:rPr>
                <w:color w:val="002060"/>
              </w:rPr>
            </w:pPr>
            <w:r w:rsidRPr="00DB13CE">
              <w:rPr>
                <w:color w:val="002060"/>
              </w:rPr>
              <w:t>ARTIBANI MATTEO</w:t>
            </w:r>
          </w:p>
        </w:tc>
        <w:tc>
          <w:tcPr>
            <w:tcW w:w="2200" w:type="dxa"/>
            <w:tcMar>
              <w:top w:w="20" w:type="dxa"/>
              <w:left w:w="20" w:type="dxa"/>
              <w:bottom w:w="20" w:type="dxa"/>
              <w:right w:w="20" w:type="dxa"/>
            </w:tcMar>
            <w:vAlign w:val="center"/>
            <w:hideMark/>
          </w:tcPr>
          <w:p w14:paraId="0E77015B" w14:textId="77777777" w:rsidR="00F912ED" w:rsidRPr="00DB13CE" w:rsidRDefault="00F912ED" w:rsidP="001E3C41">
            <w:pPr>
              <w:pStyle w:val="movimento2"/>
              <w:rPr>
                <w:color w:val="002060"/>
              </w:rPr>
            </w:pPr>
            <w:r w:rsidRPr="00DB13CE">
              <w:rPr>
                <w:color w:val="002060"/>
              </w:rPr>
              <w:t xml:space="preserve">(AVIS ARCEVIA 1964) </w:t>
            </w:r>
          </w:p>
        </w:tc>
        <w:tc>
          <w:tcPr>
            <w:tcW w:w="800" w:type="dxa"/>
            <w:tcMar>
              <w:top w:w="20" w:type="dxa"/>
              <w:left w:w="20" w:type="dxa"/>
              <w:bottom w:w="20" w:type="dxa"/>
              <w:right w:w="20" w:type="dxa"/>
            </w:tcMar>
            <w:vAlign w:val="center"/>
            <w:hideMark/>
          </w:tcPr>
          <w:p w14:paraId="067BB85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35B582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2522171" w14:textId="77777777" w:rsidR="00F912ED" w:rsidRPr="00DB13CE" w:rsidRDefault="00F912ED" w:rsidP="001E3C41">
            <w:pPr>
              <w:pStyle w:val="movimento2"/>
              <w:rPr>
                <w:color w:val="002060"/>
              </w:rPr>
            </w:pPr>
            <w:r w:rsidRPr="00DB13CE">
              <w:rPr>
                <w:color w:val="002060"/>
              </w:rPr>
              <w:t> </w:t>
            </w:r>
          </w:p>
        </w:tc>
      </w:tr>
    </w:tbl>
    <w:p w14:paraId="6663D829"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5F93992" w14:textId="77777777" w:rsidTr="001E3C41">
        <w:tc>
          <w:tcPr>
            <w:tcW w:w="2200" w:type="dxa"/>
            <w:tcMar>
              <w:top w:w="20" w:type="dxa"/>
              <w:left w:w="20" w:type="dxa"/>
              <w:bottom w:w="20" w:type="dxa"/>
              <w:right w:w="20" w:type="dxa"/>
            </w:tcMar>
            <w:vAlign w:val="center"/>
            <w:hideMark/>
          </w:tcPr>
          <w:p w14:paraId="1F6880DA" w14:textId="77777777" w:rsidR="00F912ED" w:rsidRPr="00DB13CE" w:rsidRDefault="00F912ED" w:rsidP="001E3C41">
            <w:pPr>
              <w:pStyle w:val="movimento"/>
              <w:rPr>
                <w:color w:val="002060"/>
              </w:rPr>
            </w:pPr>
            <w:r w:rsidRPr="00DB13CE">
              <w:rPr>
                <w:color w:val="002060"/>
              </w:rPr>
              <w:t>PAOLINELLI ENRICO</w:t>
            </w:r>
          </w:p>
        </w:tc>
        <w:tc>
          <w:tcPr>
            <w:tcW w:w="2200" w:type="dxa"/>
            <w:tcMar>
              <w:top w:w="20" w:type="dxa"/>
              <w:left w:w="20" w:type="dxa"/>
              <w:bottom w:w="20" w:type="dxa"/>
              <w:right w:w="20" w:type="dxa"/>
            </w:tcMar>
            <w:vAlign w:val="center"/>
            <w:hideMark/>
          </w:tcPr>
          <w:p w14:paraId="0723EA83"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07E869B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A2CB8A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0B47500" w14:textId="77777777" w:rsidR="00F912ED" w:rsidRPr="00DB13CE" w:rsidRDefault="00F912ED" w:rsidP="001E3C41">
            <w:pPr>
              <w:pStyle w:val="movimento2"/>
              <w:rPr>
                <w:color w:val="002060"/>
              </w:rPr>
            </w:pPr>
            <w:r w:rsidRPr="00DB13CE">
              <w:rPr>
                <w:color w:val="002060"/>
              </w:rPr>
              <w:t> </w:t>
            </w:r>
          </w:p>
        </w:tc>
      </w:tr>
    </w:tbl>
    <w:p w14:paraId="05227534"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5BD1030" w14:textId="77777777" w:rsidTr="001E3C41">
        <w:tc>
          <w:tcPr>
            <w:tcW w:w="2200" w:type="dxa"/>
            <w:tcMar>
              <w:top w:w="20" w:type="dxa"/>
              <w:left w:w="20" w:type="dxa"/>
              <w:bottom w:w="20" w:type="dxa"/>
              <w:right w:w="20" w:type="dxa"/>
            </w:tcMar>
            <w:vAlign w:val="center"/>
            <w:hideMark/>
          </w:tcPr>
          <w:p w14:paraId="15F6F33B" w14:textId="77777777" w:rsidR="00F912ED" w:rsidRPr="00DB13CE" w:rsidRDefault="00F912ED" w:rsidP="001E3C41">
            <w:pPr>
              <w:pStyle w:val="movimento"/>
              <w:rPr>
                <w:color w:val="002060"/>
              </w:rPr>
            </w:pPr>
            <w:r w:rsidRPr="00DB13CE">
              <w:rPr>
                <w:color w:val="002060"/>
              </w:rPr>
              <w:t>NOCIONI FEDERICO</w:t>
            </w:r>
          </w:p>
        </w:tc>
        <w:tc>
          <w:tcPr>
            <w:tcW w:w="2200" w:type="dxa"/>
            <w:tcMar>
              <w:top w:w="20" w:type="dxa"/>
              <w:left w:w="20" w:type="dxa"/>
              <w:bottom w:w="20" w:type="dxa"/>
              <w:right w:w="20" w:type="dxa"/>
            </w:tcMar>
            <w:vAlign w:val="center"/>
            <w:hideMark/>
          </w:tcPr>
          <w:p w14:paraId="3DDDDFC6" w14:textId="77777777" w:rsidR="00F912ED" w:rsidRPr="00DB13CE" w:rsidRDefault="00F912ED" w:rsidP="001E3C41">
            <w:pPr>
              <w:pStyle w:val="movimento2"/>
              <w:rPr>
                <w:color w:val="002060"/>
              </w:rPr>
            </w:pPr>
            <w:r w:rsidRPr="00DB13CE">
              <w:rPr>
                <w:color w:val="002060"/>
              </w:rPr>
              <w:t xml:space="preserve">(CHIARAVALLE FUTSAL) </w:t>
            </w:r>
          </w:p>
        </w:tc>
        <w:tc>
          <w:tcPr>
            <w:tcW w:w="800" w:type="dxa"/>
            <w:tcMar>
              <w:top w:w="20" w:type="dxa"/>
              <w:left w:w="20" w:type="dxa"/>
              <w:bottom w:w="20" w:type="dxa"/>
              <w:right w:w="20" w:type="dxa"/>
            </w:tcMar>
            <w:vAlign w:val="center"/>
            <w:hideMark/>
          </w:tcPr>
          <w:p w14:paraId="03DE716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7B0E797" w14:textId="77777777" w:rsidR="00F912ED" w:rsidRPr="00DB13CE" w:rsidRDefault="00F912ED" w:rsidP="001E3C41">
            <w:pPr>
              <w:pStyle w:val="movimento"/>
              <w:rPr>
                <w:color w:val="002060"/>
              </w:rPr>
            </w:pPr>
            <w:r w:rsidRPr="00DB13CE">
              <w:rPr>
                <w:color w:val="002060"/>
              </w:rPr>
              <w:t>CAPPANERA MATTIA</w:t>
            </w:r>
          </w:p>
        </w:tc>
        <w:tc>
          <w:tcPr>
            <w:tcW w:w="2200" w:type="dxa"/>
            <w:tcMar>
              <w:top w:w="20" w:type="dxa"/>
              <w:left w:w="20" w:type="dxa"/>
              <w:bottom w:w="20" w:type="dxa"/>
              <w:right w:w="20" w:type="dxa"/>
            </w:tcMar>
            <w:vAlign w:val="center"/>
            <w:hideMark/>
          </w:tcPr>
          <w:p w14:paraId="28B152AA" w14:textId="77777777" w:rsidR="00F912ED" w:rsidRPr="00DB13CE" w:rsidRDefault="00F912ED" w:rsidP="001E3C41">
            <w:pPr>
              <w:pStyle w:val="movimento2"/>
              <w:rPr>
                <w:color w:val="002060"/>
              </w:rPr>
            </w:pPr>
            <w:r w:rsidRPr="00DB13CE">
              <w:rPr>
                <w:color w:val="002060"/>
              </w:rPr>
              <w:t xml:space="preserve">(VERBENA C5 ANCONA) </w:t>
            </w:r>
          </w:p>
        </w:tc>
      </w:tr>
    </w:tbl>
    <w:p w14:paraId="3122BF68"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01FE8B8" w14:textId="77777777" w:rsidTr="001E3C41">
        <w:tc>
          <w:tcPr>
            <w:tcW w:w="2200" w:type="dxa"/>
            <w:tcMar>
              <w:top w:w="20" w:type="dxa"/>
              <w:left w:w="20" w:type="dxa"/>
              <w:bottom w:w="20" w:type="dxa"/>
              <w:right w:w="20" w:type="dxa"/>
            </w:tcMar>
            <w:vAlign w:val="center"/>
            <w:hideMark/>
          </w:tcPr>
          <w:p w14:paraId="1D15B494" w14:textId="77777777" w:rsidR="00F912ED" w:rsidRPr="00DB13CE" w:rsidRDefault="00F912ED" w:rsidP="001E3C41">
            <w:pPr>
              <w:pStyle w:val="movimento"/>
              <w:rPr>
                <w:color w:val="002060"/>
              </w:rPr>
            </w:pPr>
            <w:r w:rsidRPr="00DB13CE">
              <w:rPr>
                <w:color w:val="002060"/>
              </w:rPr>
              <w:t>DAVID MATTIA</w:t>
            </w:r>
          </w:p>
        </w:tc>
        <w:tc>
          <w:tcPr>
            <w:tcW w:w="2200" w:type="dxa"/>
            <w:tcMar>
              <w:top w:w="20" w:type="dxa"/>
              <w:left w:w="20" w:type="dxa"/>
              <w:bottom w:w="20" w:type="dxa"/>
              <w:right w:w="20" w:type="dxa"/>
            </w:tcMar>
            <w:vAlign w:val="center"/>
            <w:hideMark/>
          </w:tcPr>
          <w:p w14:paraId="64BD434B"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4BCB708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6A9EF65" w14:textId="77777777" w:rsidR="00F912ED" w:rsidRPr="00DB13CE" w:rsidRDefault="00F912ED" w:rsidP="001E3C41">
            <w:pPr>
              <w:pStyle w:val="movimento"/>
              <w:rPr>
                <w:color w:val="002060"/>
              </w:rPr>
            </w:pPr>
            <w:r w:rsidRPr="00DB13CE">
              <w:rPr>
                <w:color w:val="002060"/>
              </w:rPr>
              <w:t>URENA MONSERRATE ARNOLD EDUARDO</w:t>
            </w:r>
          </w:p>
        </w:tc>
        <w:tc>
          <w:tcPr>
            <w:tcW w:w="2200" w:type="dxa"/>
            <w:tcMar>
              <w:top w:w="20" w:type="dxa"/>
              <w:left w:w="20" w:type="dxa"/>
              <w:bottom w:w="20" w:type="dxa"/>
              <w:right w:w="20" w:type="dxa"/>
            </w:tcMar>
            <w:vAlign w:val="center"/>
            <w:hideMark/>
          </w:tcPr>
          <w:p w14:paraId="5051E08A" w14:textId="77777777" w:rsidR="00F912ED" w:rsidRPr="00DB13CE" w:rsidRDefault="00F912ED" w:rsidP="001E3C41">
            <w:pPr>
              <w:pStyle w:val="movimento2"/>
              <w:rPr>
                <w:color w:val="002060"/>
              </w:rPr>
            </w:pPr>
            <w:r w:rsidRPr="00DB13CE">
              <w:rPr>
                <w:color w:val="002060"/>
              </w:rPr>
              <w:t xml:space="preserve">(ACLI MANTOVANI CALCIO A 5) </w:t>
            </w:r>
          </w:p>
        </w:tc>
      </w:tr>
      <w:tr w:rsidR="00F912ED" w:rsidRPr="00DB13CE" w14:paraId="4A9A60FA" w14:textId="77777777" w:rsidTr="001E3C41">
        <w:tc>
          <w:tcPr>
            <w:tcW w:w="2200" w:type="dxa"/>
            <w:tcMar>
              <w:top w:w="20" w:type="dxa"/>
              <w:left w:w="20" w:type="dxa"/>
              <w:bottom w:w="20" w:type="dxa"/>
              <w:right w:w="20" w:type="dxa"/>
            </w:tcMar>
            <w:vAlign w:val="center"/>
            <w:hideMark/>
          </w:tcPr>
          <w:p w14:paraId="132FCBD7" w14:textId="77777777" w:rsidR="00F912ED" w:rsidRPr="00DB13CE" w:rsidRDefault="00F912ED" w:rsidP="001E3C41">
            <w:pPr>
              <w:pStyle w:val="movimento"/>
              <w:rPr>
                <w:color w:val="002060"/>
              </w:rPr>
            </w:pPr>
            <w:r w:rsidRPr="00DB13CE">
              <w:rPr>
                <w:color w:val="002060"/>
              </w:rPr>
              <w:t>NOVELLI DAVIDE</w:t>
            </w:r>
          </w:p>
        </w:tc>
        <w:tc>
          <w:tcPr>
            <w:tcW w:w="2200" w:type="dxa"/>
            <w:tcMar>
              <w:top w:w="20" w:type="dxa"/>
              <w:left w:w="20" w:type="dxa"/>
              <w:bottom w:w="20" w:type="dxa"/>
              <w:right w:w="20" w:type="dxa"/>
            </w:tcMar>
            <w:vAlign w:val="center"/>
            <w:hideMark/>
          </w:tcPr>
          <w:p w14:paraId="2BABA749" w14:textId="77777777" w:rsidR="00F912ED" w:rsidRPr="00DB13CE" w:rsidRDefault="00F912ED" w:rsidP="001E3C41">
            <w:pPr>
              <w:pStyle w:val="movimento2"/>
              <w:rPr>
                <w:color w:val="002060"/>
              </w:rPr>
            </w:pPr>
            <w:r w:rsidRPr="00DB13CE">
              <w:rPr>
                <w:color w:val="002060"/>
              </w:rPr>
              <w:t xml:space="preserve">(CHIARAVALLE FUTSAL) </w:t>
            </w:r>
          </w:p>
        </w:tc>
        <w:tc>
          <w:tcPr>
            <w:tcW w:w="800" w:type="dxa"/>
            <w:tcMar>
              <w:top w:w="20" w:type="dxa"/>
              <w:left w:w="20" w:type="dxa"/>
              <w:bottom w:w="20" w:type="dxa"/>
              <w:right w:w="20" w:type="dxa"/>
            </w:tcMar>
            <w:vAlign w:val="center"/>
            <w:hideMark/>
          </w:tcPr>
          <w:p w14:paraId="733D6D7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69E49AD" w14:textId="77777777" w:rsidR="00F912ED" w:rsidRPr="00DB13CE" w:rsidRDefault="00F912ED" w:rsidP="001E3C41">
            <w:pPr>
              <w:pStyle w:val="movimento"/>
              <w:rPr>
                <w:color w:val="002060"/>
              </w:rPr>
            </w:pPr>
            <w:r w:rsidRPr="00DB13CE">
              <w:rPr>
                <w:color w:val="002060"/>
              </w:rPr>
              <w:t>PAOLINELLI MATTIA</w:t>
            </w:r>
          </w:p>
        </w:tc>
        <w:tc>
          <w:tcPr>
            <w:tcW w:w="2200" w:type="dxa"/>
            <w:tcMar>
              <w:top w:w="20" w:type="dxa"/>
              <w:left w:w="20" w:type="dxa"/>
              <w:bottom w:w="20" w:type="dxa"/>
              <w:right w:w="20" w:type="dxa"/>
            </w:tcMar>
            <w:vAlign w:val="center"/>
            <w:hideMark/>
          </w:tcPr>
          <w:p w14:paraId="517D2FAA" w14:textId="77777777" w:rsidR="00F912ED" w:rsidRPr="00DB13CE" w:rsidRDefault="00F912ED" w:rsidP="001E3C41">
            <w:pPr>
              <w:pStyle w:val="movimento2"/>
              <w:rPr>
                <w:color w:val="002060"/>
              </w:rPr>
            </w:pPr>
            <w:r w:rsidRPr="00DB13CE">
              <w:rPr>
                <w:color w:val="002060"/>
              </w:rPr>
              <w:t xml:space="preserve">(CHIARAVALLE FUTSAL) </w:t>
            </w:r>
          </w:p>
        </w:tc>
      </w:tr>
      <w:tr w:rsidR="00F912ED" w:rsidRPr="00DB13CE" w14:paraId="12AC119B" w14:textId="77777777" w:rsidTr="001E3C41">
        <w:tc>
          <w:tcPr>
            <w:tcW w:w="2200" w:type="dxa"/>
            <w:tcMar>
              <w:top w:w="20" w:type="dxa"/>
              <w:left w:w="20" w:type="dxa"/>
              <w:bottom w:w="20" w:type="dxa"/>
              <w:right w:w="20" w:type="dxa"/>
            </w:tcMar>
            <w:vAlign w:val="center"/>
            <w:hideMark/>
          </w:tcPr>
          <w:p w14:paraId="1F8736F5" w14:textId="77777777" w:rsidR="00F912ED" w:rsidRPr="00DB13CE" w:rsidRDefault="00F912ED" w:rsidP="001E3C41">
            <w:pPr>
              <w:pStyle w:val="movimento"/>
              <w:rPr>
                <w:color w:val="002060"/>
              </w:rPr>
            </w:pPr>
            <w:r w:rsidRPr="00DB13CE">
              <w:rPr>
                <w:color w:val="002060"/>
              </w:rPr>
              <w:t>SPINSANTI EDOARDO</w:t>
            </w:r>
          </w:p>
        </w:tc>
        <w:tc>
          <w:tcPr>
            <w:tcW w:w="2200" w:type="dxa"/>
            <w:tcMar>
              <w:top w:w="20" w:type="dxa"/>
              <w:left w:w="20" w:type="dxa"/>
              <w:bottom w:w="20" w:type="dxa"/>
              <w:right w:w="20" w:type="dxa"/>
            </w:tcMar>
            <w:vAlign w:val="center"/>
            <w:hideMark/>
          </w:tcPr>
          <w:p w14:paraId="21540A35" w14:textId="77777777" w:rsidR="00F912ED" w:rsidRPr="00DB13CE" w:rsidRDefault="00F912ED" w:rsidP="001E3C41">
            <w:pPr>
              <w:pStyle w:val="movimento2"/>
              <w:rPr>
                <w:color w:val="002060"/>
              </w:rPr>
            </w:pPr>
            <w:r w:rsidRPr="00DB13CE">
              <w:rPr>
                <w:color w:val="002060"/>
              </w:rPr>
              <w:t xml:space="preserve">(CHIARAVALLE FUTSAL) </w:t>
            </w:r>
          </w:p>
        </w:tc>
        <w:tc>
          <w:tcPr>
            <w:tcW w:w="800" w:type="dxa"/>
            <w:tcMar>
              <w:top w:w="20" w:type="dxa"/>
              <w:left w:w="20" w:type="dxa"/>
              <w:bottom w:w="20" w:type="dxa"/>
              <w:right w:w="20" w:type="dxa"/>
            </w:tcMar>
            <w:vAlign w:val="center"/>
            <w:hideMark/>
          </w:tcPr>
          <w:p w14:paraId="3018456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E2A87EF" w14:textId="77777777" w:rsidR="00F912ED" w:rsidRPr="00DB13CE" w:rsidRDefault="00F912ED" w:rsidP="001E3C41">
            <w:pPr>
              <w:pStyle w:val="movimento"/>
              <w:rPr>
                <w:color w:val="002060"/>
              </w:rPr>
            </w:pPr>
            <w:r w:rsidRPr="00DB13CE">
              <w:rPr>
                <w:color w:val="002060"/>
              </w:rPr>
              <w:t>TARSETTI MATTIA</w:t>
            </w:r>
          </w:p>
        </w:tc>
        <w:tc>
          <w:tcPr>
            <w:tcW w:w="2200" w:type="dxa"/>
            <w:tcMar>
              <w:top w:w="20" w:type="dxa"/>
              <w:left w:w="20" w:type="dxa"/>
              <w:bottom w:w="20" w:type="dxa"/>
              <w:right w:w="20" w:type="dxa"/>
            </w:tcMar>
            <w:vAlign w:val="center"/>
            <w:hideMark/>
          </w:tcPr>
          <w:p w14:paraId="30ADB2AB" w14:textId="77777777" w:rsidR="00F912ED" w:rsidRPr="00DB13CE" w:rsidRDefault="00F912ED" w:rsidP="001E3C41">
            <w:pPr>
              <w:pStyle w:val="movimento2"/>
              <w:rPr>
                <w:color w:val="002060"/>
              </w:rPr>
            </w:pPr>
            <w:r w:rsidRPr="00DB13CE">
              <w:rPr>
                <w:color w:val="002060"/>
              </w:rPr>
              <w:t xml:space="preserve">(GNANO 04) </w:t>
            </w:r>
          </w:p>
        </w:tc>
      </w:tr>
    </w:tbl>
    <w:p w14:paraId="6E2C25B9" w14:textId="77777777" w:rsidR="00F912ED" w:rsidRPr="00DB13CE" w:rsidRDefault="00F912ED" w:rsidP="00F912ED">
      <w:pPr>
        <w:pStyle w:val="breakline"/>
        <w:rPr>
          <w:color w:val="002060"/>
        </w:rPr>
      </w:pPr>
    </w:p>
    <w:p w14:paraId="2EB00FD0"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335B5DBA"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53278721" w14:textId="77777777" w:rsidR="00F912ED" w:rsidRPr="00DB13CE" w:rsidRDefault="00F912ED" w:rsidP="00F912ED">
      <w:pPr>
        <w:pStyle w:val="breakline"/>
        <w:rPr>
          <w:rFonts w:eastAsiaTheme="minorEastAsia"/>
          <w:color w:val="002060"/>
        </w:rPr>
      </w:pPr>
    </w:p>
    <w:p w14:paraId="2E77DFAC" w14:textId="77777777" w:rsidR="00F912ED" w:rsidRPr="00DB13CE" w:rsidRDefault="00F912ED" w:rsidP="00F912ED">
      <w:pPr>
        <w:pStyle w:val="titoloprinc0"/>
        <w:rPr>
          <w:color w:val="002060"/>
        </w:rPr>
      </w:pPr>
      <w:r w:rsidRPr="00DB13CE">
        <w:rPr>
          <w:color w:val="002060"/>
        </w:rPr>
        <w:t>CLASSIFICA</w:t>
      </w:r>
    </w:p>
    <w:p w14:paraId="47CC856D" w14:textId="77777777" w:rsidR="00F912ED" w:rsidRPr="00DB13CE" w:rsidRDefault="00F912ED" w:rsidP="00F912ED">
      <w:pPr>
        <w:pStyle w:val="breakline"/>
        <w:rPr>
          <w:color w:val="002060"/>
        </w:rPr>
      </w:pPr>
    </w:p>
    <w:p w14:paraId="0C278C6E" w14:textId="77777777" w:rsidR="00F912ED" w:rsidRPr="00DB13CE" w:rsidRDefault="00F912ED" w:rsidP="00F912ED">
      <w:pPr>
        <w:pStyle w:val="breakline"/>
        <w:rPr>
          <w:color w:val="002060"/>
        </w:rPr>
      </w:pPr>
    </w:p>
    <w:p w14:paraId="644305AA"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6B89151B"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D4350"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C5E3C"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D52C"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9EDBA"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1ABE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C5A4B"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0AA83"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A576E"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8E9C2"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C864D" w14:textId="77777777" w:rsidR="00F912ED" w:rsidRPr="00DB13CE" w:rsidRDefault="00F912ED" w:rsidP="001E3C41">
            <w:pPr>
              <w:pStyle w:val="headertabella0"/>
              <w:rPr>
                <w:color w:val="002060"/>
              </w:rPr>
            </w:pPr>
            <w:r w:rsidRPr="00DB13CE">
              <w:rPr>
                <w:color w:val="002060"/>
              </w:rPr>
              <w:t>PE</w:t>
            </w:r>
          </w:p>
        </w:tc>
      </w:tr>
      <w:tr w:rsidR="00F912ED" w:rsidRPr="00DB13CE" w14:paraId="2C8D40B2"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BA48C" w14:textId="77777777" w:rsidR="00F912ED" w:rsidRPr="00DB13CE" w:rsidRDefault="00F912ED" w:rsidP="001E3C41">
            <w:pPr>
              <w:pStyle w:val="rowtabella0"/>
              <w:rPr>
                <w:color w:val="002060"/>
              </w:rPr>
            </w:pPr>
            <w:r w:rsidRPr="00DB13C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4C86"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9D54"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6187"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52D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7B1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11F9"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5785"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6FE5"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7138" w14:textId="77777777" w:rsidR="00F912ED" w:rsidRPr="00DB13CE" w:rsidRDefault="00F912ED" w:rsidP="001E3C41">
            <w:pPr>
              <w:pStyle w:val="rowtabella0"/>
              <w:jc w:val="center"/>
              <w:rPr>
                <w:color w:val="002060"/>
              </w:rPr>
            </w:pPr>
            <w:r w:rsidRPr="00DB13CE">
              <w:rPr>
                <w:color w:val="002060"/>
              </w:rPr>
              <w:t>0</w:t>
            </w:r>
          </w:p>
        </w:tc>
      </w:tr>
      <w:tr w:rsidR="00F912ED" w:rsidRPr="00DB13CE" w14:paraId="4A5F85E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7ADDA" w14:textId="77777777" w:rsidR="00F912ED" w:rsidRPr="00DB13CE" w:rsidRDefault="00F912ED" w:rsidP="001E3C41">
            <w:pPr>
              <w:pStyle w:val="rowtabella0"/>
              <w:rPr>
                <w:color w:val="002060"/>
              </w:rPr>
            </w:pPr>
            <w:r w:rsidRPr="00DB13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5F15"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8F2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D169"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7CB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5A1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B1EC" w14:textId="77777777" w:rsidR="00F912ED" w:rsidRPr="00DB13CE" w:rsidRDefault="00F912ED" w:rsidP="001E3C41">
            <w:pPr>
              <w:pStyle w:val="rowtabella0"/>
              <w:jc w:val="center"/>
              <w:rPr>
                <w:color w:val="002060"/>
              </w:rPr>
            </w:pPr>
            <w:r w:rsidRPr="00DB13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597E"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F770"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5429" w14:textId="77777777" w:rsidR="00F912ED" w:rsidRPr="00DB13CE" w:rsidRDefault="00F912ED" w:rsidP="001E3C41">
            <w:pPr>
              <w:pStyle w:val="rowtabella0"/>
              <w:jc w:val="center"/>
              <w:rPr>
                <w:color w:val="002060"/>
              </w:rPr>
            </w:pPr>
            <w:r w:rsidRPr="00DB13CE">
              <w:rPr>
                <w:color w:val="002060"/>
              </w:rPr>
              <w:t>0</w:t>
            </w:r>
          </w:p>
        </w:tc>
      </w:tr>
      <w:tr w:rsidR="00F912ED" w:rsidRPr="00DB13CE" w14:paraId="6F7B6FC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FF289"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5DE5"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D1C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03AE"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071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1317"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4999"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5052"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162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CBFC" w14:textId="77777777" w:rsidR="00F912ED" w:rsidRPr="00DB13CE" w:rsidRDefault="00F912ED" w:rsidP="001E3C41">
            <w:pPr>
              <w:pStyle w:val="rowtabella0"/>
              <w:jc w:val="center"/>
              <w:rPr>
                <w:color w:val="002060"/>
              </w:rPr>
            </w:pPr>
            <w:r w:rsidRPr="00DB13CE">
              <w:rPr>
                <w:color w:val="002060"/>
              </w:rPr>
              <w:t>0</w:t>
            </w:r>
          </w:p>
        </w:tc>
      </w:tr>
      <w:tr w:rsidR="00F912ED" w:rsidRPr="00DB13CE" w14:paraId="12E2DDB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B222B" w14:textId="77777777" w:rsidR="00F912ED" w:rsidRPr="00DB13CE" w:rsidRDefault="00F912ED" w:rsidP="001E3C41">
            <w:pPr>
              <w:pStyle w:val="rowtabella0"/>
              <w:rPr>
                <w:color w:val="002060"/>
              </w:rPr>
            </w:pPr>
            <w:r w:rsidRPr="00DB13C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AA8F"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E8D3"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94F6"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5E9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635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6842" w14:textId="77777777" w:rsidR="00F912ED" w:rsidRPr="00DB13CE" w:rsidRDefault="00F912ED" w:rsidP="001E3C41">
            <w:pPr>
              <w:pStyle w:val="rowtabella0"/>
              <w:jc w:val="center"/>
              <w:rPr>
                <w:color w:val="002060"/>
              </w:rPr>
            </w:pPr>
            <w:r w:rsidRPr="00DB13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5E2E" w14:textId="77777777" w:rsidR="00F912ED" w:rsidRPr="00DB13CE" w:rsidRDefault="00F912ED" w:rsidP="001E3C41">
            <w:pPr>
              <w:pStyle w:val="rowtabella0"/>
              <w:jc w:val="center"/>
              <w:rPr>
                <w:color w:val="002060"/>
              </w:rPr>
            </w:pPr>
            <w:r w:rsidRPr="00DB13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D90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31D1" w14:textId="77777777" w:rsidR="00F912ED" w:rsidRPr="00DB13CE" w:rsidRDefault="00F912ED" w:rsidP="001E3C41">
            <w:pPr>
              <w:pStyle w:val="rowtabella0"/>
              <w:jc w:val="center"/>
              <w:rPr>
                <w:color w:val="002060"/>
              </w:rPr>
            </w:pPr>
            <w:r w:rsidRPr="00DB13CE">
              <w:rPr>
                <w:color w:val="002060"/>
              </w:rPr>
              <w:t>0</w:t>
            </w:r>
          </w:p>
        </w:tc>
      </w:tr>
      <w:tr w:rsidR="00F912ED" w:rsidRPr="00DB13CE" w14:paraId="7F09282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09790" w14:textId="77777777" w:rsidR="00F912ED" w:rsidRPr="00DB13CE" w:rsidRDefault="00F912ED" w:rsidP="001E3C41">
            <w:pPr>
              <w:pStyle w:val="rowtabella0"/>
              <w:rPr>
                <w:color w:val="002060"/>
              </w:rPr>
            </w:pPr>
            <w:r w:rsidRPr="00DB13C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3403D"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1E3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8E81"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D93B"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9BA0"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383E"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8AAD"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D4C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DC03" w14:textId="77777777" w:rsidR="00F912ED" w:rsidRPr="00DB13CE" w:rsidRDefault="00F912ED" w:rsidP="001E3C41">
            <w:pPr>
              <w:pStyle w:val="rowtabella0"/>
              <w:jc w:val="center"/>
              <w:rPr>
                <w:color w:val="002060"/>
              </w:rPr>
            </w:pPr>
            <w:r w:rsidRPr="00DB13CE">
              <w:rPr>
                <w:color w:val="002060"/>
              </w:rPr>
              <w:t>0</w:t>
            </w:r>
          </w:p>
        </w:tc>
      </w:tr>
      <w:tr w:rsidR="00F912ED" w:rsidRPr="00DB13CE" w14:paraId="6095DF6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5FC9B" w14:textId="77777777" w:rsidR="00F912ED" w:rsidRPr="00DB13CE" w:rsidRDefault="00F912ED" w:rsidP="001E3C41">
            <w:pPr>
              <w:pStyle w:val="rowtabella0"/>
              <w:rPr>
                <w:color w:val="002060"/>
              </w:rPr>
            </w:pPr>
            <w:r w:rsidRPr="00DB13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8A6C"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08F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646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318A"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5EB7"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5550" w14:textId="77777777" w:rsidR="00F912ED" w:rsidRPr="00DB13CE" w:rsidRDefault="00F912ED" w:rsidP="001E3C41">
            <w:pPr>
              <w:pStyle w:val="rowtabella0"/>
              <w:jc w:val="center"/>
              <w:rPr>
                <w:color w:val="002060"/>
              </w:rPr>
            </w:pPr>
            <w:r w:rsidRPr="00DB13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DF29"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26E5"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1AD3" w14:textId="77777777" w:rsidR="00F912ED" w:rsidRPr="00DB13CE" w:rsidRDefault="00F912ED" w:rsidP="001E3C41">
            <w:pPr>
              <w:pStyle w:val="rowtabella0"/>
              <w:jc w:val="center"/>
              <w:rPr>
                <w:color w:val="002060"/>
              </w:rPr>
            </w:pPr>
            <w:r w:rsidRPr="00DB13CE">
              <w:rPr>
                <w:color w:val="002060"/>
              </w:rPr>
              <w:t>0</w:t>
            </w:r>
          </w:p>
        </w:tc>
      </w:tr>
      <w:tr w:rsidR="00F912ED" w:rsidRPr="00DB13CE" w14:paraId="37198042"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84895" w14:textId="77777777" w:rsidR="00F912ED" w:rsidRPr="00DB13CE" w:rsidRDefault="00F912ED" w:rsidP="001E3C41">
            <w:pPr>
              <w:pStyle w:val="rowtabella0"/>
              <w:rPr>
                <w:color w:val="002060"/>
              </w:rPr>
            </w:pPr>
            <w:r w:rsidRPr="00DB13C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577FD"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E22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CED3"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666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0032"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26ED"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24C0"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8B48"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FF1C" w14:textId="77777777" w:rsidR="00F912ED" w:rsidRPr="00DB13CE" w:rsidRDefault="00F912ED" w:rsidP="001E3C41">
            <w:pPr>
              <w:pStyle w:val="rowtabella0"/>
              <w:jc w:val="center"/>
              <w:rPr>
                <w:color w:val="002060"/>
              </w:rPr>
            </w:pPr>
            <w:r w:rsidRPr="00DB13CE">
              <w:rPr>
                <w:color w:val="002060"/>
              </w:rPr>
              <w:t>0</w:t>
            </w:r>
          </w:p>
        </w:tc>
      </w:tr>
      <w:tr w:rsidR="00F912ED" w:rsidRPr="00DB13CE" w14:paraId="60B22ED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A2875" w14:textId="77777777" w:rsidR="00F912ED" w:rsidRPr="00DB13CE" w:rsidRDefault="00F912ED" w:rsidP="001E3C41">
            <w:pPr>
              <w:pStyle w:val="rowtabella0"/>
              <w:rPr>
                <w:color w:val="002060"/>
              </w:rPr>
            </w:pPr>
            <w:r w:rsidRPr="00DB13C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1174"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8022"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6EE4"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192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2F4F"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B573" w14:textId="77777777" w:rsidR="00F912ED" w:rsidRPr="00DB13CE" w:rsidRDefault="00F912ED" w:rsidP="001E3C41">
            <w:pPr>
              <w:pStyle w:val="rowtabella0"/>
              <w:jc w:val="center"/>
              <w:rPr>
                <w:color w:val="002060"/>
              </w:rPr>
            </w:pPr>
            <w:r w:rsidRPr="00DB13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EF1E" w14:textId="77777777" w:rsidR="00F912ED" w:rsidRPr="00DB13CE" w:rsidRDefault="00F912ED" w:rsidP="001E3C41">
            <w:pPr>
              <w:pStyle w:val="rowtabella0"/>
              <w:jc w:val="center"/>
              <w:rPr>
                <w:color w:val="002060"/>
              </w:rPr>
            </w:pPr>
            <w:r w:rsidRPr="00DB13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32C8"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F740" w14:textId="77777777" w:rsidR="00F912ED" w:rsidRPr="00DB13CE" w:rsidRDefault="00F912ED" w:rsidP="001E3C41">
            <w:pPr>
              <w:pStyle w:val="rowtabella0"/>
              <w:jc w:val="center"/>
              <w:rPr>
                <w:color w:val="002060"/>
              </w:rPr>
            </w:pPr>
            <w:r w:rsidRPr="00DB13CE">
              <w:rPr>
                <w:color w:val="002060"/>
              </w:rPr>
              <w:t>0</w:t>
            </w:r>
          </w:p>
        </w:tc>
      </w:tr>
      <w:tr w:rsidR="00F912ED" w:rsidRPr="00DB13CE" w14:paraId="6E6AC04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C9B3E" w14:textId="77777777" w:rsidR="00F912ED" w:rsidRPr="00DB13CE" w:rsidRDefault="00F912ED" w:rsidP="001E3C41">
            <w:pPr>
              <w:pStyle w:val="rowtabella0"/>
              <w:rPr>
                <w:color w:val="002060"/>
              </w:rPr>
            </w:pPr>
            <w:r w:rsidRPr="00DB13C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73E4"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A78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AF2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55D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CC48"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FC251"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94F0"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8A29"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31F7" w14:textId="77777777" w:rsidR="00F912ED" w:rsidRPr="00DB13CE" w:rsidRDefault="00F912ED" w:rsidP="001E3C41">
            <w:pPr>
              <w:pStyle w:val="rowtabella0"/>
              <w:jc w:val="center"/>
              <w:rPr>
                <w:color w:val="002060"/>
              </w:rPr>
            </w:pPr>
            <w:r w:rsidRPr="00DB13CE">
              <w:rPr>
                <w:color w:val="002060"/>
              </w:rPr>
              <w:t>0</w:t>
            </w:r>
          </w:p>
        </w:tc>
      </w:tr>
      <w:tr w:rsidR="00F912ED" w:rsidRPr="00DB13CE" w14:paraId="243B0F3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00F36" w14:textId="77777777" w:rsidR="00F912ED" w:rsidRPr="00DB13CE" w:rsidRDefault="00F912ED" w:rsidP="001E3C41">
            <w:pPr>
              <w:pStyle w:val="rowtabella0"/>
              <w:rPr>
                <w:color w:val="002060"/>
              </w:rPr>
            </w:pPr>
            <w:r w:rsidRPr="00DB13C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37CC"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7B40"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46E6"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E11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DD3F"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66EA"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2594" w14:textId="77777777" w:rsidR="00F912ED" w:rsidRPr="00DB13CE" w:rsidRDefault="00F912ED" w:rsidP="001E3C41">
            <w:pPr>
              <w:pStyle w:val="rowtabella0"/>
              <w:jc w:val="center"/>
              <w:rPr>
                <w:color w:val="002060"/>
              </w:rPr>
            </w:pPr>
            <w:r w:rsidRPr="00DB13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19860"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6D25" w14:textId="77777777" w:rsidR="00F912ED" w:rsidRPr="00DB13CE" w:rsidRDefault="00F912ED" w:rsidP="001E3C41">
            <w:pPr>
              <w:pStyle w:val="rowtabella0"/>
              <w:jc w:val="center"/>
              <w:rPr>
                <w:color w:val="002060"/>
              </w:rPr>
            </w:pPr>
            <w:r w:rsidRPr="00DB13CE">
              <w:rPr>
                <w:color w:val="002060"/>
              </w:rPr>
              <w:t>0</w:t>
            </w:r>
          </w:p>
        </w:tc>
      </w:tr>
      <w:tr w:rsidR="00F912ED" w:rsidRPr="00DB13CE" w14:paraId="62743ED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3849B" w14:textId="77777777" w:rsidR="00F912ED" w:rsidRPr="00DB13CE" w:rsidRDefault="00F912ED" w:rsidP="001E3C41">
            <w:pPr>
              <w:pStyle w:val="rowtabella0"/>
              <w:rPr>
                <w:color w:val="002060"/>
              </w:rPr>
            </w:pPr>
            <w:r w:rsidRPr="00DB13C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D6B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40D6"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00D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4E8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0BB9"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9604" w14:textId="77777777" w:rsidR="00F912ED" w:rsidRPr="00DB13CE" w:rsidRDefault="00F912ED" w:rsidP="001E3C41">
            <w:pPr>
              <w:pStyle w:val="rowtabella0"/>
              <w:jc w:val="center"/>
              <w:rPr>
                <w:color w:val="002060"/>
              </w:rPr>
            </w:pPr>
            <w:r w:rsidRPr="00DB13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012D" w14:textId="77777777" w:rsidR="00F912ED" w:rsidRPr="00DB13CE" w:rsidRDefault="00F912ED" w:rsidP="001E3C41">
            <w:pPr>
              <w:pStyle w:val="rowtabella0"/>
              <w:jc w:val="center"/>
              <w:rPr>
                <w:color w:val="002060"/>
              </w:rPr>
            </w:pPr>
            <w:r w:rsidRPr="00DB13C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0094"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F087" w14:textId="77777777" w:rsidR="00F912ED" w:rsidRPr="00DB13CE" w:rsidRDefault="00F912ED" w:rsidP="001E3C41">
            <w:pPr>
              <w:pStyle w:val="rowtabella0"/>
              <w:jc w:val="center"/>
              <w:rPr>
                <w:color w:val="002060"/>
              </w:rPr>
            </w:pPr>
            <w:r w:rsidRPr="00DB13CE">
              <w:rPr>
                <w:color w:val="002060"/>
              </w:rPr>
              <w:t>0</w:t>
            </w:r>
          </w:p>
        </w:tc>
      </w:tr>
    </w:tbl>
    <w:p w14:paraId="209A8E40" w14:textId="77777777" w:rsidR="00F912ED" w:rsidRPr="00DB13CE" w:rsidRDefault="00F912ED" w:rsidP="00F912ED">
      <w:pPr>
        <w:pStyle w:val="breakline"/>
        <w:rPr>
          <w:rFonts w:eastAsiaTheme="minorEastAsia"/>
          <w:color w:val="002060"/>
        </w:rPr>
      </w:pPr>
    </w:p>
    <w:p w14:paraId="644FFB2C" w14:textId="77777777" w:rsidR="00F912ED" w:rsidRPr="00DB13CE" w:rsidRDefault="00F912ED" w:rsidP="00F912ED">
      <w:pPr>
        <w:pStyle w:val="breakline"/>
        <w:rPr>
          <w:color w:val="002060"/>
        </w:rPr>
      </w:pPr>
    </w:p>
    <w:p w14:paraId="6B63C396" w14:textId="77777777" w:rsidR="00F912ED" w:rsidRPr="00DB13CE" w:rsidRDefault="00F912ED" w:rsidP="00F912ED">
      <w:pPr>
        <w:pStyle w:val="sottotitolocampionato10"/>
        <w:rPr>
          <w:color w:val="002060"/>
        </w:rPr>
      </w:pPr>
      <w:r w:rsidRPr="00DB13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3AA99B0F"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35451"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686F6"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4559F"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58ED4"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51B3C"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27375"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4538"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04D88"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B5297"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C522F" w14:textId="77777777" w:rsidR="00F912ED" w:rsidRPr="00DB13CE" w:rsidRDefault="00F912ED" w:rsidP="001E3C41">
            <w:pPr>
              <w:pStyle w:val="headertabella0"/>
              <w:rPr>
                <w:color w:val="002060"/>
              </w:rPr>
            </w:pPr>
            <w:r w:rsidRPr="00DB13CE">
              <w:rPr>
                <w:color w:val="002060"/>
              </w:rPr>
              <w:t>PE</w:t>
            </w:r>
          </w:p>
        </w:tc>
      </w:tr>
      <w:tr w:rsidR="00F912ED" w:rsidRPr="00DB13CE" w14:paraId="30694BF8"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AE5AF4" w14:textId="77777777" w:rsidR="00F912ED" w:rsidRPr="00DB13CE" w:rsidRDefault="00F912ED" w:rsidP="001E3C41">
            <w:pPr>
              <w:pStyle w:val="rowtabella0"/>
              <w:rPr>
                <w:color w:val="002060"/>
              </w:rPr>
            </w:pPr>
            <w:r w:rsidRPr="00DB13C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0794"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7070"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50F4"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796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542B"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BBFB" w14:textId="77777777" w:rsidR="00F912ED" w:rsidRPr="00DB13CE" w:rsidRDefault="00F912ED" w:rsidP="001E3C41">
            <w:pPr>
              <w:pStyle w:val="rowtabella0"/>
              <w:jc w:val="center"/>
              <w:rPr>
                <w:color w:val="002060"/>
              </w:rPr>
            </w:pPr>
            <w:r w:rsidRPr="00DB13C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5529"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02F3"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0444" w14:textId="77777777" w:rsidR="00F912ED" w:rsidRPr="00DB13CE" w:rsidRDefault="00F912ED" w:rsidP="001E3C41">
            <w:pPr>
              <w:pStyle w:val="rowtabella0"/>
              <w:jc w:val="center"/>
              <w:rPr>
                <w:color w:val="002060"/>
              </w:rPr>
            </w:pPr>
            <w:r w:rsidRPr="00DB13CE">
              <w:rPr>
                <w:color w:val="002060"/>
              </w:rPr>
              <w:t>0</w:t>
            </w:r>
          </w:p>
        </w:tc>
      </w:tr>
      <w:tr w:rsidR="00F912ED" w:rsidRPr="00DB13CE" w14:paraId="3DA8752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42376" w14:textId="77777777" w:rsidR="00F912ED" w:rsidRPr="00DB13CE" w:rsidRDefault="00F912ED" w:rsidP="001E3C41">
            <w:pPr>
              <w:pStyle w:val="rowtabella0"/>
              <w:rPr>
                <w:color w:val="002060"/>
              </w:rPr>
            </w:pPr>
            <w:r w:rsidRPr="00DB13C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52D1"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D372"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AD1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C5D8"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AB90"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80B6" w14:textId="77777777" w:rsidR="00F912ED" w:rsidRPr="00DB13CE" w:rsidRDefault="00F912ED" w:rsidP="001E3C41">
            <w:pPr>
              <w:pStyle w:val="rowtabella0"/>
              <w:jc w:val="center"/>
              <w:rPr>
                <w:color w:val="002060"/>
              </w:rPr>
            </w:pPr>
            <w:r w:rsidRPr="00DB13CE">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B84E" w14:textId="77777777" w:rsidR="00F912ED" w:rsidRPr="00DB13CE" w:rsidRDefault="00F912ED" w:rsidP="001E3C41">
            <w:pPr>
              <w:pStyle w:val="rowtabella0"/>
              <w:jc w:val="center"/>
              <w:rPr>
                <w:color w:val="002060"/>
              </w:rPr>
            </w:pPr>
            <w:r w:rsidRPr="00DB13C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81A5"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73C6" w14:textId="77777777" w:rsidR="00F912ED" w:rsidRPr="00DB13CE" w:rsidRDefault="00F912ED" w:rsidP="001E3C41">
            <w:pPr>
              <w:pStyle w:val="rowtabella0"/>
              <w:jc w:val="center"/>
              <w:rPr>
                <w:color w:val="002060"/>
              </w:rPr>
            </w:pPr>
            <w:r w:rsidRPr="00DB13CE">
              <w:rPr>
                <w:color w:val="002060"/>
              </w:rPr>
              <w:t>0</w:t>
            </w:r>
          </w:p>
        </w:tc>
      </w:tr>
      <w:tr w:rsidR="00F912ED" w:rsidRPr="00DB13CE" w14:paraId="1962425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34DAF" w14:textId="77777777" w:rsidR="00F912ED" w:rsidRPr="00DB13CE" w:rsidRDefault="00F912ED" w:rsidP="001E3C41">
            <w:pPr>
              <w:pStyle w:val="rowtabella0"/>
              <w:rPr>
                <w:color w:val="002060"/>
              </w:rPr>
            </w:pPr>
            <w:r w:rsidRPr="00DB13C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F75C"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5485"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69D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B8FE"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ACF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08AD" w14:textId="77777777" w:rsidR="00F912ED" w:rsidRPr="00DB13CE" w:rsidRDefault="00F912ED" w:rsidP="001E3C41">
            <w:pPr>
              <w:pStyle w:val="rowtabella0"/>
              <w:jc w:val="center"/>
              <w:rPr>
                <w:color w:val="002060"/>
              </w:rPr>
            </w:pPr>
            <w:r w:rsidRPr="00DB13C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B97B"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54FC"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3551" w14:textId="77777777" w:rsidR="00F912ED" w:rsidRPr="00DB13CE" w:rsidRDefault="00F912ED" w:rsidP="001E3C41">
            <w:pPr>
              <w:pStyle w:val="rowtabella0"/>
              <w:jc w:val="center"/>
              <w:rPr>
                <w:color w:val="002060"/>
              </w:rPr>
            </w:pPr>
            <w:r w:rsidRPr="00DB13CE">
              <w:rPr>
                <w:color w:val="002060"/>
              </w:rPr>
              <w:t>0</w:t>
            </w:r>
          </w:p>
        </w:tc>
      </w:tr>
      <w:tr w:rsidR="00F912ED" w:rsidRPr="00DB13CE" w14:paraId="5205E6C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6C164" w14:textId="77777777" w:rsidR="00F912ED" w:rsidRPr="00DB13CE" w:rsidRDefault="00F912ED" w:rsidP="001E3C41">
            <w:pPr>
              <w:pStyle w:val="rowtabella0"/>
              <w:rPr>
                <w:color w:val="002060"/>
              </w:rPr>
            </w:pPr>
            <w:r w:rsidRPr="00DB13C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FA5C"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7DE1"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EE2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A6E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E53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BED6"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C66C"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FD4A"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FAD7" w14:textId="77777777" w:rsidR="00F912ED" w:rsidRPr="00DB13CE" w:rsidRDefault="00F912ED" w:rsidP="001E3C41">
            <w:pPr>
              <w:pStyle w:val="rowtabella0"/>
              <w:jc w:val="center"/>
              <w:rPr>
                <w:color w:val="002060"/>
              </w:rPr>
            </w:pPr>
            <w:r w:rsidRPr="00DB13CE">
              <w:rPr>
                <w:color w:val="002060"/>
              </w:rPr>
              <w:t>0</w:t>
            </w:r>
          </w:p>
        </w:tc>
      </w:tr>
      <w:tr w:rsidR="00F912ED" w:rsidRPr="00DB13CE" w14:paraId="073D76A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3C7AC" w14:textId="77777777" w:rsidR="00F912ED" w:rsidRPr="00DB13CE" w:rsidRDefault="00F912ED" w:rsidP="001E3C41">
            <w:pPr>
              <w:pStyle w:val="rowtabella0"/>
              <w:rPr>
                <w:color w:val="002060"/>
              </w:rPr>
            </w:pPr>
            <w:r w:rsidRPr="00DB13C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E7BA"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A708"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BD4B"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A27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70C0"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3956"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6BF1"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B75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818B" w14:textId="77777777" w:rsidR="00F912ED" w:rsidRPr="00DB13CE" w:rsidRDefault="00F912ED" w:rsidP="001E3C41">
            <w:pPr>
              <w:pStyle w:val="rowtabella0"/>
              <w:jc w:val="center"/>
              <w:rPr>
                <w:color w:val="002060"/>
              </w:rPr>
            </w:pPr>
            <w:r w:rsidRPr="00DB13CE">
              <w:rPr>
                <w:color w:val="002060"/>
              </w:rPr>
              <w:t>0</w:t>
            </w:r>
          </w:p>
        </w:tc>
      </w:tr>
      <w:tr w:rsidR="00F912ED" w:rsidRPr="00DB13CE" w14:paraId="3933C4B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DD79B" w14:textId="77777777" w:rsidR="00F912ED" w:rsidRPr="00DB13CE" w:rsidRDefault="00F912ED" w:rsidP="001E3C41">
            <w:pPr>
              <w:pStyle w:val="rowtabella0"/>
              <w:rPr>
                <w:color w:val="002060"/>
              </w:rPr>
            </w:pPr>
            <w:r w:rsidRPr="00DB13C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4793"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AC51"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7811"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CF972"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5904"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B6AE"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3550"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FA88"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FD4A" w14:textId="77777777" w:rsidR="00F912ED" w:rsidRPr="00DB13CE" w:rsidRDefault="00F912ED" w:rsidP="001E3C41">
            <w:pPr>
              <w:pStyle w:val="rowtabella0"/>
              <w:jc w:val="center"/>
              <w:rPr>
                <w:color w:val="002060"/>
              </w:rPr>
            </w:pPr>
            <w:r w:rsidRPr="00DB13CE">
              <w:rPr>
                <w:color w:val="002060"/>
              </w:rPr>
              <w:t>0</w:t>
            </w:r>
          </w:p>
        </w:tc>
      </w:tr>
      <w:tr w:rsidR="00F912ED" w:rsidRPr="00DB13CE" w14:paraId="60E6456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F8418" w14:textId="77777777" w:rsidR="00F912ED" w:rsidRPr="00DB13CE" w:rsidRDefault="00F912ED" w:rsidP="001E3C41">
            <w:pPr>
              <w:pStyle w:val="rowtabella0"/>
              <w:rPr>
                <w:color w:val="002060"/>
              </w:rPr>
            </w:pPr>
            <w:r w:rsidRPr="00DB13C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42BD"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4B70"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EE6A"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338C"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4FEF"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6800" w14:textId="77777777" w:rsidR="00F912ED" w:rsidRPr="00DB13CE" w:rsidRDefault="00F912ED" w:rsidP="001E3C41">
            <w:pPr>
              <w:pStyle w:val="rowtabella0"/>
              <w:jc w:val="center"/>
              <w:rPr>
                <w:color w:val="002060"/>
              </w:rPr>
            </w:pPr>
            <w:r w:rsidRPr="00DB13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C296" w14:textId="77777777" w:rsidR="00F912ED" w:rsidRPr="00DB13CE" w:rsidRDefault="00F912ED" w:rsidP="001E3C41">
            <w:pPr>
              <w:pStyle w:val="rowtabella0"/>
              <w:jc w:val="center"/>
              <w:rPr>
                <w:color w:val="002060"/>
              </w:rPr>
            </w:pPr>
            <w:r w:rsidRPr="00DB13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AE44"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1BE6" w14:textId="77777777" w:rsidR="00F912ED" w:rsidRPr="00DB13CE" w:rsidRDefault="00F912ED" w:rsidP="001E3C41">
            <w:pPr>
              <w:pStyle w:val="rowtabella0"/>
              <w:jc w:val="center"/>
              <w:rPr>
                <w:color w:val="002060"/>
              </w:rPr>
            </w:pPr>
            <w:r w:rsidRPr="00DB13CE">
              <w:rPr>
                <w:color w:val="002060"/>
              </w:rPr>
              <w:t>0</w:t>
            </w:r>
          </w:p>
        </w:tc>
      </w:tr>
      <w:tr w:rsidR="00F912ED" w:rsidRPr="00DB13CE" w14:paraId="521A74A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1948C"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C308"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F3A1"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4CA4"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11A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5151"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70DD"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78FE"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96A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00C6" w14:textId="77777777" w:rsidR="00F912ED" w:rsidRPr="00DB13CE" w:rsidRDefault="00F912ED" w:rsidP="001E3C41">
            <w:pPr>
              <w:pStyle w:val="rowtabella0"/>
              <w:jc w:val="center"/>
              <w:rPr>
                <w:color w:val="002060"/>
              </w:rPr>
            </w:pPr>
            <w:r w:rsidRPr="00DB13CE">
              <w:rPr>
                <w:color w:val="002060"/>
              </w:rPr>
              <w:t>0</w:t>
            </w:r>
          </w:p>
        </w:tc>
      </w:tr>
      <w:tr w:rsidR="00F912ED" w:rsidRPr="00DB13CE" w14:paraId="0952914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B45B9" w14:textId="77777777" w:rsidR="00F912ED" w:rsidRPr="00DB13CE" w:rsidRDefault="00F912ED" w:rsidP="001E3C41">
            <w:pPr>
              <w:pStyle w:val="rowtabella0"/>
              <w:rPr>
                <w:color w:val="002060"/>
              </w:rPr>
            </w:pPr>
            <w:r w:rsidRPr="00DB13C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B67A"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5238"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F765"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E1B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056C"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AED7" w14:textId="77777777" w:rsidR="00F912ED" w:rsidRPr="00DB13CE" w:rsidRDefault="00F912ED" w:rsidP="001E3C41">
            <w:pPr>
              <w:pStyle w:val="rowtabella0"/>
              <w:jc w:val="center"/>
              <w:rPr>
                <w:color w:val="002060"/>
              </w:rPr>
            </w:pPr>
            <w:r w:rsidRPr="00DB13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4731" w14:textId="77777777" w:rsidR="00F912ED" w:rsidRPr="00DB13CE" w:rsidRDefault="00F912ED" w:rsidP="001E3C41">
            <w:pPr>
              <w:pStyle w:val="rowtabella0"/>
              <w:jc w:val="center"/>
              <w:rPr>
                <w:color w:val="002060"/>
              </w:rPr>
            </w:pPr>
            <w:r w:rsidRPr="00DB13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21E2"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90FA" w14:textId="77777777" w:rsidR="00F912ED" w:rsidRPr="00DB13CE" w:rsidRDefault="00F912ED" w:rsidP="001E3C41">
            <w:pPr>
              <w:pStyle w:val="rowtabella0"/>
              <w:jc w:val="center"/>
              <w:rPr>
                <w:color w:val="002060"/>
              </w:rPr>
            </w:pPr>
            <w:r w:rsidRPr="00DB13CE">
              <w:rPr>
                <w:color w:val="002060"/>
              </w:rPr>
              <w:t>0</w:t>
            </w:r>
          </w:p>
        </w:tc>
      </w:tr>
      <w:tr w:rsidR="00F912ED" w:rsidRPr="00DB13CE" w14:paraId="46C8EBA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CFF94" w14:textId="77777777" w:rsidR="00F912ED" w:rsidRPr="00DB13CE" w:rsidRDefault="00F912ED" w:rsidP="001E3C41">
            <w:pPr>
              <w:pStyle w:val="rowtabella0"/>
              <w:rPr>
                <w:color w:val="002060"/>
              </w:rPr>
            </w:pPr>
            <w:r w:rsidRPr="00DB13C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AAFC"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2D55"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0106"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39A4"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2929"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E8E7"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CC0C" w14:textId="77777777" w:rsidR="00F912ED" w:rsidRPr="00DB13CE" w:rsidRDefault="00F912ED" w:rsidP="001E3C41">
            <w:pPr>
              <w:pStyle w:val="rowtabella0"/>
              <w:jc w:val="center"/>
              <w:rPr>
                <w:color w:val="002060"/>
              </w:rPr>
            </w:pPr>
            <w:r w:rsidRPr="00DB13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B1F1"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2C43" w14:textId="77777777" w:rsidR="00F912ED" w:rsidRPr="00DB13CE" w:rsidRDefault="00F912ED" w:rsidP="001E3C41">
            <w:pPr>
              <w:pStyle w:val="rowtabella0"/>
              <w:jc w:val="center"/>
              <w:rPr>
                <w:color w:val="002060"/>
              </w:rPr>
            </w:pPr>
            <w:r w:rsidRPr="00DB13CE">
              <w:rPr>
                <w:color w:val="002060"/>
              </w:rPr>
              <w:t>0</w:t>
            </w:r>
          </w:p>
        </w:tc>
      </w:tr>
      <w:tr w:rsidR="00F912ED" w:rsidRPr="00DB13CE" w14:paraId="3B1E632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4E299" w14:textId="77777777" w:rsidR="00F912ED" w:rsidRPr="00DB13CE" w:rsidRDefault="00F912ED" w:rsidP="001E3C41">
            <w:pPr>
              <w:pStyle w:val="rowtabella0"/>
              <w:rPr>
                <w:color w:val="002060"/>
              </w:rPr>
            </w:pPr>
            <w:r w:rsidRPr="00DB13C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D04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7B86"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68DB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4447"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245E"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1C69"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E880"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2FD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6367" w14:textId="77777777" w:rsidR="00F912ED" w:rsidRPr="00DB13CE" w:rsidRDefault="00F912ED" w:rsidP="001E3C41">
            <w:pPr>
              <w:pStyle w:val="rowtabella0"/>
              <w:jc w:val="center"/>
              <w:rPr>
                <w:color w:val="002060"/>
              </w:rPr>
            </w:pPr>
            <w:r w:rsidRPr="00DB13CE">
              <w:rPr>
                <w:color w:val="002060"/>
              </w:rPr>
              <w:t>0</w:t>
            </w:r>
          </w:p>
        </w:tc>
      </w:tr>
      <w:tr w:rsidR="00F912ED" w:rsidRPr="00DB13CE" w14:paraId="5A6B04A6"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F7976" w14:textId="77777777" w:rsidR="00F912ED" w:rsidRPr="00DB13CE" w:rsidRDefault="00F912ED" w:rsidP="001E3C41">
            <w:pPr>
              <w:pStyle w:val="rowtabella0"/>
              <w:rPr>
                <w:color w:val="002060"/>
              </w:rPr>
            </w:pPr>
            <w:r w:rsidRPr="00DB13C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35B9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7545"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ACBB"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8BE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F9A6"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3703"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428A"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5073"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F49D" w14:textId="77777777" w:rsidR="00F912ED" w:rsidRPr="00DB13CE" w:rsidRDefault="00F912ED" w:rsidP="001E3C41">
            <w:pPr>
              <w:pStyle w:val="rowtabella0"/>
              <w:jc w:val="center"/>
              <w:rPr>
                <w:color w:val="002060"/>
              </w:rPr>
            </w:pPr>
            <w:r w:rsidRPr="00DB13CE">
              <w:rPr>
                <w:color w:val="002060"/>
              </w:rPr>
              <w:t>0</w:t>
            </w:r>
          </w:p>
        </w:tc>
      </w:tr>
    </w:tbl>
    <w:p w14:paraId="569E376F" w14:textId="77777777" w:rsidR="00F912ED" w:rsidRPr="00DB13CE" w:rsidRDefault="00F912ED" w:rsidP="00F912ED">
      <w:pPr>
        <w:pStyle w:val="breakline"/>
        <w:rPr>
          <w:rFonts w:eastAsiaTheme="minorEastAsia"/>
          <w:color w:val="002060"/>
        </w:rPr>
      </w:pPr>
    </w:p>
    <w:p w14:paraId="0EC18315" w14:textId="77777777" w:rsidR="00F912ED" w:rsidRPr="00DB13CE" w:rsidRDefault="00F912ED" w:rsidP="00F912ED">
      <w:pPr>
        <w:pStyle w:val="breakline"/>
        <w:rPr>
          <w:color w:val="002060"/>
        </w:rPr>
      </w:pPr>
    </w:p>
    <w:p w14:paraId="30CE635E" w14:textId="77777777" w:rsidR="00F912ED" w:rsidRPr="00DB13CE" w:rsidRDefault="00F912ED" w:rsidP="00F912ED">
      <w:pPr>
        <w:pStyle w:val="sottotitolocampionato10"/>
        <w:rPr>
          <w:color w:val="002060"/>
        </w:rPr>
      </w:pPr>
      <w:r w:rsidRPr="00DB13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BC61748"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6E376"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2FAA"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E41BC"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C8CE2"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5994D"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6DD04"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9A537"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402C1"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A5C6F"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029C" w14:textId="77777777" w:rsidR="00F912ED" w:rsidRPr="00DB13CE" w:rsidRDefault="00F912ED" w:rsidP="001E3C41">
            <w:pPr>
              <w:pStyle w:val="headertabella0"/>
              <w:rPr>
                <w:color w:val="002060"/>
              </w:rPr>
            </w:pPr>
            <w:r w:rsidRPr="00DB13CE">
              <w:rPr>
                <w:color w:val="002060"/>
              </w:rPr>
              <w:t>PE</w:t>
            </w:r>
          </w:p>
        </w:tc>
      </w:tr>
      <w:tr w:rsidR="00F912ED" w:rsidRPr="00DB13CE" w14:paraId="1C6E9C50"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77DB41" w14:textId="77777777" w:rsidR="00F912ED" w:rsidRPr="00DB13CE" w:rsidRDefault="00F912ED" w:rsidP="001E3C41">
            <w:pPr>
              <w:pStyle w:val="rowtabella0"/>
              <w:rPr>
                <w:color w:val="002060"/>
              </w:rPr>
            </w:pPr>
            <w:r w:rsidRPr="00DB13C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2C00"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BB83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FDD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CAD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A0D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D537" w14:textId="77777777" w:rsidR="00F912ED" w:rsidRPr="00DB13CE" w:rsidRDefault="00F912ED" w:rsidP="001E3C41">
            <w:pPr>
              <w:pStyle w:val="rowtabella0"/>
              <w:jc w:val="center"/>
              <w:rPr>
                <w:color w:val="002060"/>
              </w:rPr>
            </w:pPr>
            <w:r w:rsidRPr="00DB13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68C9"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BDA4"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EF29" w14:textId="77777777" w:rsidR="00F912ED" w:rsidRPr="00DB13CE" w:rsidRDefault="00F912ED" w:rsidP="001E3C41">
            <w:pPr>
              <w:pStyle w:val="rowtabella0"/>
              <w:jc w:val="center"/>
              <w:rPr>
                <w:color w:val="002060"/>
              </w:rPr>
            </w:pPr>
            <w:r w:rsidRPr="00DB13CE">
              <w:rPr>
                <w:color w:val="002060"/>
              </w:rPr>
              <w:t>0</w:t>
            </w:r>
          </w:p>
        </w:tc>
      </w:tr>
      <w:tr w:rsidR="00F912ED" w:rsidRPr="00DB13CE" w14:paraId="45B7098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F672D" w14:textId="77777777" w:rsidR="00F912ED" w:rsidRPr="00DB13CE" w:rsidRDefault="00F912ED" w:rsidP="001E3C41">
            <w:pPr>
              <w:pStyle w:val="rowtabella0"/>
              <w:rPr>
                <w:color w:val="002060"/>
              </w:rPr>
            </w:pPr>
            <w:r w:rsidRPr="00DB13C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1970"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D3B2"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572A"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B7B5"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5F3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81C0"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6D61"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F8C7"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E2A1" w14:textId="77777777" w:rsidR="00F912ED" w:rsidRPr="00DB13CE" w:rsidRDefault="00F912ED" w:rsidP="001E3C41">
            <w:pPr>
              <w:pStyle w:val="rowtabella0"/>
              <w:jc w:val="center"/>
              <w:rPr>
                <w:color w:val="002060"/>
              </w:rPr>
            </w:pPr>
            <w:r w:rsidRPr="00DB13CE">
              <w:rPr>
                <w:color w:val="002060"/>
              </w:rPr>
              <w:t>0</w:t>
            </w:r>
          </w:p>
        </w:tc>
      </w:tr>
      <w:tr w:rsidR="00F912ED" w:rsidRPr="00DB13CE" w14:paraId="043A6BB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5BED0" w14:textId="77777777" w:rsidR="00F912ED" w:rsidRPr="00DB13CE" w:rsidRDefault="00F912ED" w:rsidP="001E3C41">
            <w:pPr>
              <w:pStyle w:val="rowtabella0"/>
              <w:rPr>
                <w:color w:val="002060"/>
              </w:rPr>
            </w:pPr>
            <w:r w:rsidRPr="00DB13C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F693"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240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8E25"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D43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2E34"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7F5E"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2A5D"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1D4F"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72C4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9374A3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26594" w14:textId="77777777" w:rsidR="00F912ED" w:rsidRPr="00DB13CE" w:rsidRDefault="00F912ED" w:rsidP="001E3C41">
            <w:pPr>
              <w:pStyle w:val="rowtabella0"/>
              <w:rPr>
                <w:color w:val="002060"/>
              </w:rPr>
            </w:pPr>
            <w:r w:rsidRPr="00DB13C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B768"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E60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4F52"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EB6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EC5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8212"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DCDC"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A230"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E31B" w14:textId="77777777" w:rsidR="00F912ED" w:rsidRPr="00DB13CE" w:rsidRDefault="00F912ED" w:rsidP="001E3C41">
            <w:pPr>
              <w:pStyle w:val="rowtabella0"/>
              <w:jc w:val="center"/>
              <w:rPr>
                <w:color w:val="002060"/>
              </w:rPr>
            </w:pPr>
            <w:r w:rsidRPr="00DB13CE">
              <w:rPr>
                <w:color w:val="002060"/>
              </w:rPr>
              <w:t>0</w:t>
            </w:r>
          </w:p>
        </w:tc>
      </w:tr>
      <w:tr w:rsidR="00F912ED" w:rsidRPr="00DB13CE" w14:paraId="33B45CA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6FDCB" w14:textId="77777777" w:rsidR="00F912ED" w:rsidRPr="00DB13CE" w:rsidRDefault="00F912ED" w:rsidP="001E3C41">
            <w:pPr>
              <w:pStyle w:val="rowtabella0"/>
              <w:rPr>
                <w:color w:val="002060"/>
              </w:rPr>
            </w:pPr>
            <w:r w:rsidRPr="00DB13C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181C"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A8F7"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C77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57B2"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4E77"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D603" w14:textId="77777777" w:rsidR="00F912ED" w:rsidRPr="00DB13CE" w:rsidRDefault="00F912ED" w:rsidP="001E3C41">
            <w:pPr>
              <w:pStyle w:val="rowtabella0"/>
              <w:jc w:val="center"/>
              <w:rPr>
                <w:color w:val="002060"/>
              </w:rPr>
            </w:pPr>
            <w:r w:rsidRPr="00DB13C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266E" w14:textId="77777777" w:rsidR="00F912ED" w:rsidRPr="00DB13CE" w:rsidRDefault="00F912ED" w:rsidP="001E3C41">
            <w:pPr>
              <w:pStyle w:val="rowtabella0"/>
              <w:jc w:val="center"/>
              <w:rPr>
                <w:color w:val="002060"/>
              </w:rPr>
            </w:pPr>
            <w:r w:rsidRPr="00DB13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0EAB"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A59E" w14:textId="77777777" w:rsidR="00F912ED" w:rsidRPr="00DB13CE" w:rsidRDefault="00F912ED" w:rsidP="001E3C41">
            <w:pPr>
              <w:pStyle w:val="rowtabella0"/>
              <w:jc w:val="center"/>
              <w:rPr>
                <w:color w:val="002060"/>
              </w:rPr>
            </w:pPr>
            <w:r w:rsidRPr="00DB13CE">
              <w:rPr>
                <w:color w:val="002060"/>
              </w:rPr>
              <w:t>0</w:t>
            </w:r>
          </w:p>
        </w:tc>
      </w:tr>
      <w:tr w:rsidR="00F912ED" w:rsidRPr="00DB13CE" w14:paraId="30C48C5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3BD6D" w14:textId="77777777" w:rsidR="00F912ED" w:rsidRPr="00DB13CE" w:rsidRDefault="00F912ED" w:rsidP="001E3C41">
            <w:pPr>
              <w:pStyle w:val="rowtabella0"/>
              <w:rPr>
                <w:color w:val="002060"/>
              </w:rPr>
            </w:pPr>
            <w:r w:rsidRPr="00DB13C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C602"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F22D"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6BB5"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E3E8"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1D5E"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49B5" w14:textId="77777777" w:rsidR="00F912ED" w:rsidRPr="00DB13CE" w:rsidRDefault="00F912ED" w:rsidP="001E3C41">
            <w:pPr>
              <w:pStyle w:val="rowtabella0"/>
              <w:jc w:val="center"/>
              <w:rPr>
                <w:color w:val="002060"/>
              </w:rPr>
            </w:pPr>
            <w:r w:rsidRPr="00DB13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8530"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615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658AD" w14:textId="77777777" w:rsidR="00F912ED" w:rsidRPr="00DB13CE" w:rsidRDefault="00F912ED" w:rsidP="001E3C41">
            <w:pPr>
              <w:pStyle w:val="rowtabella0"/>
              <w:jc w:val="center"/>
              <w:rPr>
                <w:color w:val="002060"/>
              </w:rPr>
            </w:pPr>
            <w:r w:rsidRPr="00DB13CE">
              <w:rPr>
                <w:color w:val="002060"/>
              </w:rPr>
              <w:t>0</w:t>
            </w:r>
          </w:p>
        </w:tc>
      </w:tr>
      <w:tr w:rsidR="00F912ED" w:rsidRPr="00DB13CE" w14:paraId="6345E36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88E83" w14:textId="77777777" w:rsidR="00F912ED" w:rsidRPr="00DB13CE" w:rsidRDefault="00F912ED" w:rsidP="001E3C41">
            <w:pPr>
              <w:pStyle w:val="rowtabella0"/>
              <w:rPr>
                <w:color w:val="002060"/>
              </w:rPr>
            </w:pPr>
            <w:r w:rsidRPr="00DB13C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3E8A"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BECD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544A"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86B5"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8FD8"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0CE4" w14:textId="77777777" w:rsidR="00F912ED" w:rsidRPr="00DB13CE" w:rsidRDefault="00F912ED" w:rsidP="001E3C41">
            <w:pPr>
              <w:pStyle w:val="rowtabella0"/>
              <w:jc w:val="center"/>
              <w:rPr>
                <w:color w:val="002060"/>
              </w:rPr>
            </w:pPr>
            <w:r w:rsidRPr="00DB13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3BE2" w14:textId="77777777" w:rsidR="00F912ED" w:rsidRPr="00DB13CE" w:rsidRDefault="00F912ED" w:rsidP="001E3C41">
            <w:pPr>
              <w:pStyle w:val="rowtabella0"/>
              <w:jc w:val="center"/>
              <w:rPr>
                <w:color w:val="002060"/>
              </w:rPr>
            </w:pPr>
            <w:r w:rsidRPr="00DB13C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F14C"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99D3" w14:textId="77777777" w:rsidR="00F912ED" w:rsidRPr="00DB13CE" w:rsidRDefault="00F912ED" w:rsidP="001E3C41">
            <w:pPr>
              <w:pStyle w:val="rowtabella0"/>
              <w:jc w:val="center"/>
              <w:rPr>
                <w:color w:val="002060"/>
              </w:rPr>
            </w:pPr>
            <w:r w:rsidRPr="00DB13CE">
              <w:rPr>
                <w:color w:val="002060"/>
              </w:rPr>
              <w:t>0</w:t>
            </w:r>
          </w:p>
        </w:tc>
      </w:tr>
      <w:tr w:rsidR="00F912ED" w:rsidRPr="00DB13CE" w14:paraId="7EB94D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0F521" w14:textId="77777777" w:rsidR="00F912ED" w:rsidRPr="00DB13CE" w:rsidRDefault="00F912ED" w:rsidP="001E3C41">
            <w:pPr>
              <w:pStyle w:val="rowtabella0"/>
              <w:rPr>
                <w:color w:val="002060"/>
              </w:rPr>
            </w:pPr>
            <w:r w:rsidRPr="00DB13C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B440"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DD1B"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3758"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D8F9"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B686"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2C70"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A4E4"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C7B9"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D8A8" w14:textId="77777777" w:rsidR="00F912ED" w:rsidRPr="00DB13CE" w:rsidRDefault="00F912ED" w:rsidP="001E3C41">
            <w:pPr>
              <w:pStyle w:val="rowtabella0"/>
              <w:jc w:val="center"/>
              <w:rPr>
                <w:color w:val="002060"/>
              </w:rPr>
            </w:pPr>
            <w:r w:rsidRPr="00DB13CE">
              <w:rPr>
                <w:color w:val="002060"/>
              </w:rPr>
              <w:t>0</w:t>
            </w:r>
          </w:p>
        </w:tc>
      </w:tr>
      <w:tr w:rsidR="00F912ED" w:rsidRPr="00DB13CE" w14:paraId="69985C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8F82B" w14:textId="77777777" w:rsidR="00F912ED" w:rsidRPr="00DB13CE" w:rsidRDefault="00F912ED" w:rsidP="001E3C41">
            <w:pPr>
              <w:pStyle w:val="rowtabella0"/>
              <w:rPr>
                <w:color w:val="002060"/>
              </w:rPr>
            </w:pPr>
            <w:r w:rsidRPr="00DB13C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6350"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B7CC"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EEB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BC8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4D4C"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2B70"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1E76"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663E"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160B" w14:textId="77777777" w:rsidR="00F912ED" w:rsidRPr="00DB13CE" w:rsidRDefault="00F912ED" w:rsidP="001E3C41">
            <w:pPr>
              <w:pStyle w:val="rowtabella0"/>
              <w:jc w:val="center"/>
              <w:rPr>
                <w:color w:val="002060"/>
              </w:rPr>
            </w:pPr>
            <w:r w:rsidRPr="00DB13CE">
              <w:rPr>
                <w:color w:val="002060"/>
              </w:rPr>
              <w:t>0</w:t>
            </w:r>
          </w:p>
        </w:tc>
      </w:tr>
      <w:tr w:rsidR="00F912ED" w:rsidRPr="00DB13CE" w14:paraId="27E9C87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B663A" w14:textId="77777777" w:rsidR="00F912ED" w:rsidRPr="00DB13CE" w:rsidRDefault="00F912ED" w:rsidP="001E3C41">
            <w:pPr>
              <w:pStyle w:val="rowtabella0"/>
              <w:rPr>
                <w:color w:val="002060"/>
              </w:rPr>
            </w:pPr>
            <w:r w:rsidRPr="00DB13C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72C5"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D626"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167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C8F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AD1A"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9956"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3862"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CDAA"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9FDE" w14:textId="77777777" w:rsidR="00F912ED" w:rsidRPr="00DB13CE" w:rsidRDefault="00F912ED" w:rsidP="001E3C41">
            <w:pPr>
              <w:pStyle w:val="rowtabella0"/>
              <w:jc w:val="center"/>
              <w:rPr>
                <w:color w:val="002060"/>
              </w:rPr>
            </w:pPr>
            <w:r w:rsidRPr="00DB13CE">
              <w:rPr>
                <w:color w:val="002060"/>
              </w:rPr>
              <w:t>0</w:t>
            </w:r>
          </w:p>
        </w:tc>
      </w:tr>
      <w:tr w:rsidR="00F912ED" w:rsidRPr="00DB13CE" w14:paraId="6FC34972"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C3547" w14:textId="77777777" w:rsidR="00F912ED" w:rsidRPr="00DB13CE" w:rsidRDefault="00F912ED" w:rsidP="001E3C41">
            <w:pPr>
              <w:pStyle w:val="rowtabella0"/>
              <w:rPr>
                <w:color w:val="002060"/>
              </w:rPr>
            </w:pPr>
            <w:r w:rsidRPr="00DB13C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4B98A"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A75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B38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36F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E9DD"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A358"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3B91" w14:textId="77777777" w:rsidR="00F912ED" w:rsidRPr="00DB13CE" w:rsidRDefault="00F912ED" w:rsidP="001E3C41">
            <w:pPr>
              <w:pStyle w:val="rowtabella0"/>
              <w:jc w:val="center"/>
              <w:rPr>
                <w:color w:val="002060"/>
              </w:rPr>
            </w:pPr>
            <w:r w:rsidRPr="00DB13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DFEC"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4E0E" w14:textId="77777777" w:rsidR="00F912ED" w:rsidRPr="00DB13CE" w:rsidRDefault="00F912ED" w:rsidP="001E3C41">
            <w:pPr>
              <w:pStyle w:val="rowtabella0"/>
              <w:jc w:val="center"/>
              <w:rPr>
                <w:color w:val="002060"/>
              </w:rPr>
            </w:pPr>
            <w:r w:rsidRPr="00DB13CE">
              <w:rPr>
                <w:color w:val="002060"/>
              </w:rPr>
              <w:t>0</w:t>
            </w:r>
          </w:p>
        </w:tc>
      </w:tr>
    </w:tbl>
    <w:p w14:paraId="31E59CDE" w14:textId="77777777" w:rsidR="00F912ED" w:rsidRPr="00DB13CE" w:rsidRDefault="00F912ED" w:rsidP="00F912ED">
      <w:pPr>
        <w:pStyle w:val="breakline"/>
        <w:rPr>
          <w:color w:val="002060"/>
        </w:rPr>
      </w:pPr>
    </w:p>
    <w:p w14:paraId="50BFAD44" w14:textId="77777777" w:rsidR="00F912ED" w:rsidRPr="00DB13CE" w:rsidRDefault="00F912ED" w:rsidP="00F912ED">
      <w:pPr>
        <w:pStyle w:val="titoloprinc0"/>
        <w:rPr>
          <w:color w:val="002060"/>
        </w:rPr>
      </w:pPr>
      <w:r w:rsidRPr="00DB13CE">
        <w:rPr>
          <w:color w:val="002060"/>
        </w:rPr>
        <w:t>PROGRAMMA GARE</w:t>
      </w:r>
    </w:p>
    <w:p w14:paraId="6466E184" w14:textId="77777777" w:rsidR="00F912ED" w:rsidRPr="00DB13CE" w:rsidRDefault="00F912ED" w:rsidP="00F912ED">
      <w:pPr>
        <w:pStyle w:val="sottotitolocampionato10"/>
        <w:rPr>
          <w:color w:val="002060"/>
        </w:rPr>
      </w:pPr>
      <w:r w:rsidRPr="00DB13CE">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F912ED" w:rsidRPr="00DB13CE" w14:paraId="47E4C1AC"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680A9"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A8F6"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8CFD7"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A494B"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A8216"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568B"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DD016"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C2D5E86"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E6B53C" w14:textId="77777777" w:rsidR="00F912ED" w:rsidRPr="00DB13CE" w:rsidRDefault="00F912ED" w:rsidP="001E3C41">
            <w:pPr>
              <w:pStyle w:val="rowtabella0"/>
              <w:rPr>
                <w:color w:val="002060"/>
              </w:rPr>
            </w:pPr>
            <w:r w:rsidRPr="00DB13CE">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378CC" w14:textId="77777777" w:rsidR="00F912ED" w:rsidRPr="00DB13CE" w:rsidRDefault="00F912ED" w:rsidP="001E3C41">
            <w:pPr>
              <w:pStyle w:val="rowtabella0"/>
              <w:rPr>
                <w:color w:val="002060"/>
              </w:rPr>
            </w:pPr>
            <w:r w:rsidRPr="00DB13CE">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DCDD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EF053" w14:textId="77777777" w:rsidR="00F912ED" w:rsidRPr="00DB13CE" w:rsidRDefault="00F912ED" w:rsidP="001E3C41">
            <w:pPr>
              <w:pStyle w:val="rowtabella0"/>
              <w:rPr>
                <w:color w:val="002060"/>
              </w:rPr>
            </w:pPr>
            <w:r w:rsidRPr="00DB13CE">
              <w:rPr>
                <w:color w:val="002060"/>
              </w:rPr>
              <w:t>05/03/2022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6689C" w14:textId="77777777" w:rsidR="00F912ED" w:rsidRPr="00DB13CE" w:rsidRDefault="00F912ED" w:rsidP="001E3C41">
            <w:pPr>
              <w:pStyle w:val="rowtabella0"/>
              <w:rPr>
                <w:color w:val="002060"/>
              </w:rPr>
            </w:pPr>
            <w:r w:rsidRPr="00DB13CE">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7F4F4" w14:textId="77777777" w:rsidR="00F912ED" w:rsidRPr="00DB13CE" w:rsidRDefault="00F912ED" w:rsidP="001E3C41">
            <w:pPr>
              <w:pStyle w:val="rowtabella0"/>
              <w:rPr>
                <w:color w:val="002060"/>
              </w:rPr>
            </w:pPr>
            <w:r w:rsidRPr="00DB13CE">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CE4AC" w14:textId="77777777" w:rsidR="00F912ED" w:rsidRPr="00DB13CE" w:rsidRDefault="00F912ED" w:rsidP="001E3C41">
            <w:pPr>
              <w:pStyle w:val="rowtabella0"/>
              <w:rPr>
                <w:color w:val="002060"/>
              </w:rPr>
            </w:pPr>
            <w:r w:rsidRPr="00DB13CE">
              <w:rPr>
                <w:color w:val="002060"/>
              </w:rPr>
              <w:t>VIA ROMA 201</w:t>
            </w:r>
          </w:p>
        </w:tc>
      </w:tr>
      <w:tr w:rsidR="00F912ED" w:rsidRPr="00DB13CE" w14:paraId="4D08BD7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8FEB76" w14:textId="77777777" w:rsidR="00F912ED" w:rsidRPr="00DB13CE" w:rsidRDefault="00F912ED" w:rsidP="001E3C41">
            <w:pPr>
              <w:pStyle w:val="rowtabella0"/>
              <w:rPr>
                <w:color w:val="002060"/>
              </w:rPr>
            </w:pPr>
            <w:r w:rsidRPr="00DB13CE">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8CADD" w14:textId="77777777" w:rsidR="00F912ED" w:rsidRPr="00DB13CE" w:rsidRDefault="00F912ED" w:rsidP="001E3C41">
            <w:pPr>
              <w:pStyle w:val="rowtabella0"/>
              <w:rPr>
                <w:color w:val="002060"/>
              </w:rPr>
            </w:pPr>
            <w:r w:rsidRPr="00DB13CE">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9B2E37"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48DB15"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098C12" w14:textId="77777777" w:rsidR="00F912ED" w:rsidRPr="00DB13CE" w:rsidRDefault="00F912ED" w:rsidP="001E3C41">
            <w:pPr>
              <w:pStyle w:val="rowtabella0"/>
              <w:rPr>
                <w:color w:val="002060"/>
              </w:rPr>
            </w:pPr>
            <w:r w:rsidRPr="00DB13CE">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F6768" w14:textId="77777777" w:rsidR="00F912ED" w:rsidRPr="00DB13CE" w:rsidRDefault="00F912ED" w:rsidP="001E3C41">
            <w:pPr>
              <w:pStyle w:val="rowtabella0"/>
              <w:rPr>
                <w:color w:val="002060"/>
              </w:rPr>
            </w:pPr>
            <w:r w:rsidRPr="00DB13CE">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EC497" w14:textId="77777777" w:rsidR="00F912ED" w:rsidRPr="00DB13CE" w:rsidRDefault="00F912ED" w:rsidP="001E3C41">
            <w:pPr>
              <w:pStyle w:val="rowtabella0"/>
              <w:rPr>
                <w:color w:val="002060"/>
              </w:rPr>
            </w:pPr>
            <w:r w:rsidRPr="00DB13CE">
              <w:rPr>
                <w:color w:val="002060"/>
              </w:rPr>
              <w:t>VIA ROSSINI</w:t>
            </w:r>
          </w:p>
        </w:tc>
      </w:tr>
      <w:tr w:rsidR="00F912ED" w:rsidRPr="00DB13CE" w14:paraId="2B8C126F"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58FADB" w14:textId="77777777" w:rsidR="00F912ED" w:rsidRPr="00DB13CE" w:rsidRDefault="00F912ED" w:rsidP="001E3C41">
            <w:pPr>
              <w:pStyle w:val="rowtabella0"/>
              <w:rPr>
                <w:color w:val="002060"/>
              </w:rPr>
            </w:pPr>
            <w:r w:rsidRPr="00DB13CE">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9C9D17" w14:textId="77777777" w:rsidR="00F912ED" w:rsidRPr="00DB13CE" w:rsidRDefault="00F912ED" w:rsidP="001E3C41">
            <w:pPr>
              <w:pStyle w:val="rowtabella0"/>
              <w:rPr>
                <w:color w:val="002060"/>
              </w:rPr>
            </w:pPr>
            <w:r w:rsidRPr="00DB13CE">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436D05"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A47B5"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DE45D" w14:textId="77777777" w:rsidR="00F912ED" w:rsidRPr="00DB13CE" w:rsidRDefault="00F912ED" w:rsidP="001E3C41">
            <w:pPr>
              <w:pStyle w:val="rowtabella0"/>
              <w:rPr>
                <w:color w:val="002060"/>
              </w:rPr>
            </w:pPr>
            <w:r w:rsidRPr="00DB13CE">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E9622" w14:textId="77777777" w:rsidR="00F912ED" w:rsidRPr="00DB13CE" w:rsidRDefault="00F912ED" w:rsidP="001E3C41">
            <w:pPr>
              <w:pStyle w:val="rowtabella0"/>
              <w:rPr>
                <w:color w:val="002060"/>
              </w:rPr>
            </w:pPr>
            <w:r w:rsidRPr="00DB13C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261BA" w14:textId="77777777" w:rsidR="00F912ED" w:rsidRPr="00DB13CE" w:rsidRDefault="00F912ED" w:rsidP="001E3C41">
            <w:pPr>
              <w:pStyle w:val="rowtabella0"/>
              <w:rPr>
                <w:color w:val="002060"/>
              </w:rPr>
            </w:pPr>
            <w:r w:rsidRPr="00DB13CE">
              <w:rPr>
                <w:color w:val="002060"/>
              </w:rPr>
              <w:t>VIA FALCONARA</w:t>
            </w:r>
          </w:p>
        </w:tc>
      </w:tr>
      <w:tr w:rsidR="00F912ED" w:rsidRPr="00DB13CE" w14:paraId="2D41B9D9"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ABFB86" w14:textId="77777777" w:rsidR="00F912ED" w:rsidRPr="00DB13CE" w:rsidRDefault="00F912ED" w:rsidP="001E3C41">
            <w:pPr>
              <w:pStyle w:val="rowtabella0"/>
              <w:rPr>
                <w:color w:val="002060"/>
              </w:rPr>
            </w:pPr>
            <w:r w:rsidRPr="00DB13CE">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DD1D4B" w14:textId="77777777" w:rsidR="00F912ED" w:rsidRPr="00DB13CE" w:rsidRDefault="00F912ED" w:rsidP="001E3C41">
            <w:pPr>
              <w:pStyle w:val="rowtabella0"/>
              <w:rPr>
                <w:color w:val="002060"/>
              </w:rPr>
            </w:pPr>
            <w:r w:rsidRPr="00DB13CE">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9A960"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A3ADA2"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48C696" w14:textId="77777777" w:rsidR="00F912ED" w:rsidRPr="00DB13CE" w:rsidRDefault="00F912ED" w:rsidP="001E3C41">
            <w:pPr>
              <w:pStyle w:val="rowtabella0"/>
              <w:rPr>
                <w:color w:val="002060"/>
              </w:rPr>
            </w:pPr>
            <w:r w:rsidRPr="00DB13CE">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7652C" w14:textId="77777777" w:rsidR="00F912ED" w:rsidRPr="00DB13CE" w:rsidRDefault="00F912ED" w:rsidP="001E3C41">
            <w:pPr>
              <w:pStyle w:val="rowtabella0"/>
              <w:rPr>
                <w:color w:val="002060"/>
              </w:rPr>
            </w:pPr>
            <w:r w:rsidRPr="00DB13CE">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12C6A" w14:textId="77777777" w:rsidR="00F912ED" w:rsidRPr="00DB13CE" w:rsidRDefault="00F912ED" w:rsidP="001E3C41">
            <w:pPr>
              <w:pStyle w:val="rowtabella0"/>
              <w:rPr>
                <w:color w:val="002060"/>
              </w:rPr>
            </w:pPr>
            <w:r w:rsidRPr="00DB13CE">
              <w:rPr>
                <w:color w:val="002060"/>
              </w:rPr>
              <w:t>VIA DELL'INDUSTRIA</w:t>
            </w:r>
          </w:p>
        </w:tc>
      </w:tr>
      <w:tr w:rsidR="00F912ED" w:rsidRPr="00DB13CE" w14:paraId="206A108F"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837D6B" w14:textId="77777777" w:rsidR="00F912ED" w:rsidRPr="00DB13CE" w:rsidRDefault="00F912ED" w:rsidP="001E3C41">
            <w:pPr>
              <w:pStyle w:val="rowtabella0"/>
              <w:rPr>
                <w:color w:val="002060"/>
              </w:rPr>
            </w:pPr>
            <w:r w:rsidRPr="00DB13C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F4591" w14:textId="77777777" w:rsidR="00F912ED" w:rsidRPr="00DB13CE" w:rsidRDefault="00F912ED" w:rsidP="001E3C41">
            <w:pPr>
              <w:pStyle w:val="rowtabella0"/>
              <w:rPr>
                <w:color w:val="002060"/>
              </w:rPr>
            </w:pPr>
            <w:r w:rsidRPr="00DB13CE">
              <w:rPr>
                <w:color w:val="002060"/>
              </w:rPr>
              <w:t>FUTSAL MONTEMARCIANO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CA16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871BE"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0359B" w14:textId="77777777" w:rsidR="00F912ED" w:rsidRPr="00DB13CE" w:rsidRDefault="00F912ED" w:rsidP="001E3C41">
            <w:pPr>
              <w:pStyle w:val="rowtabella0"/>
              <w:rPr>
                <w:color w:val="002060"/>
              </w:rPr>
            </w:pPr>
            <w:r w:rsidRPr="00DB13CE">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53BE5" w14:textId="77777777" w:rsidR="00F912ED" w:rsidRPr="00DB13CE" w:rsidRDefault="00F912ED" w:rsidP="001E3C41">
            <w:pPr>
              <w:pStyle w:val="rowtabella0"/>
              <w:rPr>
                <w:color w:val="002060"/>
              </w:rPr>
            </w:pPr>
            <w:r w:rsidRPr="00DB13C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7B010" w14:textId="77777777" w:rsidR="00F912ED" w:rsidRPr="00DB13CE" w:rsidRDefault="00F912ED" w:rsidP="001E3C41">
            <w:pPr>
              <w:pStyle w:val="rowtabella0"/>
              <w:rPr>
                <w:color w:val="002060"/>
              </w:rPr>
            </w:pPr>
            <w:r w:rsidRPr="00DB13CE">
              <w:rPr>
                <w:color w:val="002060"/>
              </w:rPr>
              <w:t>VIA PETRARCA</w:t>
            </w:r>
          </w:p>
        </w:tc>
      </w:tr>
    </w:tbl>
    <w:p w14:paraId="200A0103" w14:textId="77777777" w:rsidR="00F912ED" w:rsidRPr="00DB13CE" w:rsidRDefault="00F912ED" w:rsidP="00F912ED">
      <w:pPr>
        <w:pStyle w:val="breakline"/>
        <w:rPr>
          <w:rFonts w:eastAsiaTheme="minorEastAsia"/>
          <w:color w:val="002060"/>
        </w:rPr>
      </w:pPr>
    </w:p>
    <w:p w14:paraId="3AD5995F" w14:textId="77777777" w:rsidR="00F912ED" w:rsidRPr="00DB13CE" w:rsidRDefault="00F912ED" w:rsidP="00F912ED">
      <w:pPr>
        <w:pStyle w:val="breakline"/>
        <w:rPr>
          <w:color w:val="002060"/>
        </w:rPr>
      </w:pPr>
    </w:p>
    <w:p w14:paraId="2F699DB7" w14:textId="77777777" w:rsidR="00F912ED" w:rsidRPr="00DB13CE" w:rsidRDefault="00F912ED" w:rsidP="00F912ED">
      <w:pPr>
        <w:pStyle w:val="breakline"/>
        <w:rPr>
          <w:color w:val="002060"/>
        </w:rPr>
      </w:pPr>
    </w:p>
    <w:p w14:paraId="01D444E9" w14:textId="77777777" w:rsidR="00F912ED" w:rsidRPr="00DB13CE" w:rsidRDefault="00F912ED" w:rsidP="00F912ED">
      <w:pPr>
        <w:pStyle w:val="sottotitolocampionato10"/>
        <w:rPr>
          <w:color w:val="002060"/>
        </w:rPr>
      </w:pPr>
      <w:r w:rsidRPr="00DB13CE">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F912ED" w:rsidRPr="00DB13CE" w14:paraId="51314D5F"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44070"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8DF74"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16306"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096A7"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0445C"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B4009"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45F1B"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263C43DC"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72290D" w14:textId="77777777" w:rsidR="00F912ED" w:rsidRPr="00DB13CE" w:rsidRDefault="00F912ED" w:rsidP="001E3C41">
            <w:pPr>
              <w:pStyle w:val="rowtabella0"/>
              <w:rPr>
                <w:color w:val="002060"/>
              </w:rPr>
            </w:pPr>
            <w:r w:rsidRPr="00DB13CE">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DC07A" w14:textId="77777777" w:rsidR="00F912ED" w:rsidRPr="00DB13CE" w:rsidRDefault="00F912ED" w:rsidP="001E3C41">
            <w:pPr>
              <w:pStyle w:val="rowtabella0"/>
              <w:rPr>
                <w:color w:val="002060"/>
              </w:rPr>
            </w:pPr>
            <w:r w:rsidRPr="00DB13CE">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DB966"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E56EC" w14:textId="77777777" w:rsidR="00F912ED" w:rsidRPr="00DB13CE" w:rsidRDefault="00F912ED" w:rsidP="001E3C41">
            <w:pPr>
              <w:pStyle w:val="rowtabella0"/>
              <w:rPr>
                <w:color w:val="002060"/>
              </w:rPr>
            </w:pPr>
            <w:r w:rsidRPr="00DB13CE">
              <w:rPr>
                <w:color w:val="002060"/>
              </w:rPr>
              <w:t>04/03/2022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95F8B" w14:textId="77777777" w:rsidR="00F912ED" w:rsidRPr="00DB13CE" w:rsidRDefault="00F912ED" w:rsidP="001E3C41">
            <w:pPr>
              <w:pStyle w:val="rowtabella0"/>
              <w:rPr>
                <w:color w:val="002060"/>
              </w:rPr>
            </w:pPr>
            <w:r w:rsidRPr="00DB13CE">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34018" w14:textId="77777777" w:rsidR="00F912ED" w:rsidRPr="00DB13CE" w:rsidRDefault="00F912ED" w:rsidP="001E3C41">
            <w:pPr>
              <w:pStyle w:val="rowtabella0"/>
              <w:rPr>
                <w:color w:val="002060"/>
              </w:rPr>
            </w:pPr>
            <w:r w:rsidRPr="00DB13CE">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EC870" w14:textId="77777777" w:rsidR="00F912ED" w:rsidRPr="00DB13CE" w:rsidRDefault="00F912ED" w:rsidP="001E3C41">
            <w:pPr>
              <w:pStyle w:val="rowtabella0"/>
              <w:rPr>
                <w:color w:val="002060"/>
              </w:rPr>
            </w:pPr>
            <w:r w:rsidRPr="00DB13CE">
              <w:rPr>
                <w:color w:val="002060"/>
              </w:rPr>
              <w:t>VIA CERQUATTI</w:t>
            </w:r>
          </w:p>
        </w:tc>
      </w:tr>
      <w:tr w:rsidR="00F912ED" w:rsidRPr="00DB13CE" w14:paraId="227AA752"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41A39" w14:textId="77777777" w:rsidR="00F912ED" w:rsidRPr="00DB13CE" w:rsidRDefault="00F912ED" w:rsidP="001E3C41">
            <w:pPr>
              <w:pStyle w:val="rowtabella0"/>
              <w:rPr>
                <w:color w:val="002060"/>
              </w:rPr>
            </w:pPr>
            <w:r w:rsidRPr="00DB13CE">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6EEB9A" w14:textId="77777777" w:rsidR="00F912ED" w:rsidRPr="00DB13CE" w:rsidRDefault="00F912ED" w:rsidP="001E3C41">
            <w:pPr>
              <w:pStyle w:val="rowtabella0"/>
              <w:rPr>
                <w:color w:val="002060"/>
              </w:rPr>
            </w:pPr>
            <w:r w:rsidRPr="00DB13C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14631"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FE9813" w14:textId="77777777" w:rsidR="00F912ED" w:rsidRPr="00DB13CE" w:rsidRDefault="00F912ED" w:rsidP="001E3C41">
            <w:pPr>
              <w:pStyle w:val="rowtabella0"/>
              <w:rPr>
                <w:color w:val="002060"/>
              </w:rPr>
            </w:pPr>
            <w:r w:rsidRPr="00DB13CE">
              <w:rPr>
                <w:color w:val="002060"/>
              </w:rPr>
              <w:t>04/03/2022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CD550" w14:textId="77777777" w:rsidR="00F912ED" w:rsidRPr="00DB13CE" w:rsidRDefault="00F912ED" w:rsidP="001E3C41">
            <w:pPr>
              <w:pStyle w:val="rowtabella0"/>
              <w:rPr>
                <w:color w:val="002060"/>
              </w:rPr>
            </w:pPr>
            <w:r w:rsidRPr="00DB13CE">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031AE"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ED552" w14:textId="77777777" w:rsidR="00F912ED" w:rsidRPr="00DB13CE" w:rsidRDefault="00F912ED" w:rsidP="001E3C41">
            <w:pPr>
              <w:pStyle w:val="rowtabella0"/>
              <w:rPr>
                <w:color w:val="002060"/>
              </w:rPr>
            </w:pPr>
            <w:r w:rsidRPr="00DB13CE">
              <w:rPr>
                <w:color w:val="002060"/>
              </w:rPr>
              <w:t>VIA ALFIERI SNC</w:t>
            </w:r>
          </w:p>
        </w:tc>
      </w:tr>
      <w:tr w:rsidR="00F912ED" w:rsidRPr="00DB13CE" w14:paraId="27FCA213"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71CA48" w14:textId="77777777" w:rsidR="00F912ED" w:rsidRPr="00DB13CE" w:rsidRDefault="00F912ED" w:rsidP="001E3C41">
            <w:pPr>
              <w:pStyle w:val="rowtabella0"/>
              <w:rPr>
                <w:color w:val="002060"/>
              </w:rPr>
            </w:pPr>
            <w:r w:rsidRPr="00DB13CE">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6A0FA9" w14:textId="77777777" w:rsidR="00F912ED" w:rsidRPr="00DB13CE" w:rsidRDefault="00F912ED" w:rsidP="001E3C41">
            <w:pPr>
              <w:pStyle w:val="rowtabella0"/>
              <w:rPr>
                <w:color w:val="002060"/>
              </w:rPr>
            </w:pPr>
            <w:r w:rsidRPr="00DB13CE">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E7A8A1"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3CE0FD"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8FFBBD" w14:textId="77777777" w:rsidR="00F912ED" w:rsidRPr="00DB13CE" w:rsidRDefault="00F912ED" w:rsidP="001E3C41">
            <w:pPr>
              <w:pStyle w:val="rowtabella0"/>
              <w:rPr>
                <w:color w:val="002060"/>
              </w:rPr>
            </w:pPr>
            <w:r w:rsidRPr="00DB13CE">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9537B" w14:textId="77777777" w:rsidR="00F912ED" w:rsidRPr="00DB13CE" w:rsidRDefault="00F912ED" w:rsidP="001E3C41">
            <w:pPr>
              <w:pStyle w:val="rowtabella0"/>
              <w:rPr>
                <w:color w:val="002060"/>
              </w:rPr>
            </w:pPr>
            <w:r w:rsidRPr="00DB13C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C47D02" w14:textId="77777777" w:rsidR="00F912ED" w:rsidRPr="00DB13CE" w:rsidRDefault="00F912ED" w:rsidP="001E3C41">
            <w:pPr>
              <w:pStyle w:val="rowtabella0"/>
              <w:rPr>
                <w:color w:val="002060"/>
              </w:rPr>
            </w:pPr>
            <w:r w:rsidRPr="00DB13CE">
              <w:rPr>
                <w:color w:val="002060"/>
              </w:rPr>
              <w:t>VIA TAGLIAMENTO</w:t>
            </w:r>
          </w:p>
        </w:tc>
      </w:tr>
      <w:tr w:rsidR="00F912ED" w:rsidRPr="00DB13CE" w14:paraId="270E1EAE"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27F68" w14:textId="77777777" w:rsidR="00F912ED" w:rsidRPr="00DB13CE" w:rsidRDefault="00F912ED" w:rsidP="001E3C41">
            <w:pPr>
              <w:pStyle w:val="rowtabella0"/>
              <w:rPr>
                <w:color w:val="002060"/>
              </w:rPr>
            </w:pPr>
            <w:r w:rsidRPr="00DB13CE">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E7DB8" w14:textId="77777777" w:rsidR="00F912ED" w:rsidRPr="00DB13CE" w:rsidRDefault="00F912ED" w:rsidP="001E3C41">
            <w:pPr>
              <w:pStyle w:val="rowtabella0"/>
              <w:rPr>
                <w:color w:val="002060"/>
              </w:rPr>
            </w:pPr>
            <w:r w:rsidRPr="00DB13CE">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69B38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8A739"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3E823" w14:textId="77777777" w:rsidR="00F912ED" w:rsidRPr="00DB13CE" w:rsidRDefault="00F912ED" w:rsidP="001E3C41">
            <w:pPr>
              <w:pStyle w:val="rowtabella0"/>
              <w:rPr>
                <w:color w:val="002060"/>
              </w:rPr>
            </w:pPr>
            <w:r w:rsidRPr="00DB13CE">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D438F" w14:textId="77777777" w:rsidR="00F912ED" w:rsidRPr="00DB13CE" w:rsidRDefault="00F912ED" w:rsidP="001E3C41">
            <w:pPr>
              <w:pStyle w:val="rowtabella0"/>
              <w:rPr>
                <w:color w:val="002060"/>
              </w:rPr>
            </w:pPr>
            <w:r w:rsidRPr="00DB13CE">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958B4E" w14:textId="77777777" w:rsidR="00F912ED" w:rsidRPr="00DB13CE" w:rsidRDefault="00F912ED" w:rsidP="001E3C41">
            <w:pPr>
              <w:pStyle w:val="rowtabella0"/>
              <w:rPr>
                <w:color w:val="002060"/>
              </w:rPr>
            </w:pPr>
            <w:r w:rsidRPr="00DB13CE">
              <w:rPr>
                <w:color w:val="002060"/>
              </w:rPr>
              <w:t>LOC. SAN LIBERATO</w:t>
            </w:r>
          </w:p>
        </w:tc>
      </w:tr>
      <w:tr w:rsidR="00F912ED" w:rsidRPr="00DB13CE" w14:paraId="5F867B8C"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BBD00D" w14:textId="77777777" w:rsidR="00F912ED" w:rsidRPr="00DB13CE" w:rsidRDefault="00F912ED" w:rsidP="001E3C41">
            <w:pPr>
              <w:pStyle w:val="rowtabella0"/>
              <w:rPr>
                <w:color w:val="002060"/>
              </w:rPr>
            </w:pPr>
            <w:r w:rsidRPr="00DB13CE">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297092" w14:textId="77777777" w:rsidR="00F912ED" w:rsidRPr="00DB13CE" w:rsidRDefault="00F912ED" w:rsidP="001E3C41">
            <w:pPr>
              <w:pStyle w:val="rowtabella0"/>
              <w:rPr>
                <w:color w:val="002060"/>
              </w:rPr>
            </w:pPr>
            <w:r w:rsidRPr="00DB13CE">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D04F7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84FABF"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94308D" w14:textId="77777777" w:rsidR="00F912ED" w:rsidRPr="00DB13CE" w:rsidRDefault="00F912ED" w:rsidP="001E3C41">
            <w:pPr>
              <w:pStyle w:val="rowtabella0"/>
              <w:rPr>
                <w:color w:val="002060"/>
              </w:rPr>
            </w:pPr>
            <w:r w:rsidRPr="00DB13CE">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76FC9" w14:textId="77777777" w:rsidR="00F912ED" w:rsidRPr="00DB13CE" w:rsidRDefault="00F912ED" w:rsidP="001E3C41">
            <w:pPr>
              <w:pStyle w:val="rowtabella0"/>
              <w:rPr>
                <w:color w:val="002060"/>
              </w:rPr>
            </w:pPr>
            <w:r w:rsidRPr="00DB13C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82E56" w14:textId="77777777" w:rsidR="00F912ED" w:rsidRPr="00DB13CE" w:rsidRDefault="00F912ED" w:rsidP="001E3C41">
            <w:pPr>
              <w:pStyle w:val="rowtabella0"/>
              <w:rPr>
                <w:color w:val="002060"/>
              </w:rPr>
            </w:pPr>
            <w:r w:rsidRPr="00DB13CE">
              <w:rPr>
                <w:color w:val="002060"/>
              </w:rPr>
              <w:t>VIA GEMME, 13</w:t>
            </w:r>
          </w:p>
        </w:tc>
      </w:tr>
      <w:tr w:rsidR="00F912ED" w:rsidRPr="00DB13CE" w14:paraId="41014BC9"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3E8FB0" w14:textId="77777777" w:rsidR="00F912ED" w:rsidRPr="00DB13CE" w:rsidRDefault="00F912ED" w:rsidP="001E3C41">
            <w:pPr>
              <w:pStyle w:val="rowtabella0"/>
              <w:rPr>
                <w:color w:val="002060"/>
              </w:rPr>
            </w:pPr>
            <w:r w:rsidRPr="00DB13C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B2703" w14:textId="77777777" w:rsidR="00F912ED" w:rsidRPr="00DB13CE" w:rsidRDefault="00F912ED" w:rsidP="001E3C41">
            <w:pPr>
              <w:pStyle w:val="rowtabella0"/>
              <w:rPr>
                <w:color w:val="002060"/>
              </w:rPr>
            </w:pPr>
            <w:r w:rsidRPr="00DB13CE">
              <w:rPr>
                <w:color w:val="002060"/>
              </w:rPr>
              <w:t>FUTSAL SANGIUSTESE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449ED"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4C68B"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173E1" w14:textId="77777777" w:rsidR="00F912ED" w:rsidRPr="00DB13CE" w:rsidRDefault="00F912ED" w:rsidP="001E3C41">
            <w:pPr>
              <w:pStyle w:val="rowtabella0"/>
              <w:rPr>
                <w:color w:val="002060"/>
              </w:rPr>
            </w:pPr>
            <w:r w:rsidRPr="00DB13CE">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726C1" w14:textId="77777777" w:rsidR="00F912ED" w:rsidRPr="00DB13CE" w:rsidRDefault="00F912ED" w:rsidP="001E3C41">
            <w:pPr>
              <w:pStyle w:val="rowtabella0"/>
              <w:rPr>
                <w:color w:val="002060"/>
              </w:rPr>
            </w:pPr>
            <w:r w:rsidRPr="00DB13C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66D71" w14:textId="77777777" w:rsidR="00F912ED" w:rsidRPr="00DB13CE" w:rsidRDefault="00F912ED" w:rsidP="001E3C41">
            <w:pPr>
              <w:pStyle w:val="rowtabella0"/>
              <w:rPr>
                <w:color w:val="002060"/>
              </w:rPr>
            </w:pPr>
            <w:r w:rsidRPr="00DB13CE">
              <w:rPr>
                <w:color w:val="002060"/>
              </w:rPr>
              <w:t>VIA LUDOVICO SCARFIOTTI</w:t>
            </w:r>
          </w:p>
        </w:tc>
      </w:tr>
    </w:tbl>
    <w:p w14:paraId="69C53FA6" w14:textId="77777777" w:rsidR="00F912ED" w:rsidRPr="00DB13CE" w:rsidRDefault="00F912ED" w:rsidP="00F912ED">
      <w:pPr>
        <w:pStyle w:val="breakline"/>
        <w:rPr>
          <w:rFonts w:eastAsiaTheme="minorEastAsia"/>
          <w:color w:val="002060"/>
        </w:rPr>
      </w:pPr>
    </w:p>
    <w:p w14:paraId="4F27B725" w14:textId="77777777" w:rsidR="00F912ED" w:rsidRPr="00DB13CE" w:rsidRDefault="00F912ED" w:rsidP="00F912ED">
      <w:pPr>
        <w:pStyle w:val="breakline"/>
        <w:rPr>
          <w:color w:val="002060"/>
        </w:rPr>
      </w:pPr>
    </w:p>
    <w:p w14:paraId="41A9D93D" w14:textId="77777777" w:rsidR="00F912ED" w:rsidRPr="00DB13CE" w:rsidRDefault="00F912ED" w:rsidP="00F912ED">
      <w:pPr>
        <w:pStyle w:val="breakline"/>
        <w:rPr>
          <w:color w:val="002060"/>
        </w:rPr>
      </w:pPr>
    </w:p>
    <w:p w14:paraId="2BFFC7FC" w14:textId="77777777" w:rsidR="00F912ED" w:rsidRPr="00DB13CE" w:rsidRDefault="00F912ED" w:rsidP="00F912ED">
      <w:pPr>
        <w:pStyle w:val="sottotitolocampionato10"/>
        <w:rPr>
          <w:color w:val="002060"/>
        </w:rPr>
      </w:pPr>
      <w:r w:rsidRPr="00DB13CE">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76"/>
        <w:gridCol w:w="1563"/>
        <w:gridCol w:w="1549"/>
      </w:tblGrid>
      <w:tr w:rsidR="00F912ED" w:rsidRPr="00DB13CE" w14:paraId="519E8325"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7EBB0"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969F2"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24CCC"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8E675"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DE0C2"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44C8A"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930B6"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7D598613"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9F1CA" w14:textId="77777777" w:rsidR="00F912ED" w:rsidRPr="00DB13CE" w:rsidRDefault="00F912ED" w:rsidP="001E3C41">
            <w:pPr>
              <w:pStyle w:val="rowtabella0"/>
              <w:rPr>
                <w:color w:val="002060"/>
              </w:rPr>
            </w:pPr>
            <w:r w:rsidRPr="00DB13CE">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DB9F0" w14:textId="77777777" w:rsidR="00F912ED" w:rsidRPr="00DB13CE" w:rsidRDefault="00F912ED" w:rsidP="001E3C41">
            <w:pPr>
              <w:pStyle w:val="rowtabella0"/>
              <w:rPr>
                <w:color w:val="002060"/>
              </w:rPr>
            </w:pPr>
            <w:r w:rsidRPr="00DB13CE">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2E0B6"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38C9F" w14:textId="77777777" w:rsidR="00F912ED" w:rsidRPr="00DB13CE" w:rsidRDefault="00F912ED" w:rsidP="001E3C41">
            <w:pPr>
              <w:pStyle w:val="rowtabella0"/>
              <w:rPr>
                <w:color w:val="002060"/>
              </w:rPr>
            </w:pPr>
            <w:r w:rsidRPr="00DB13CE">
              <w:rPr>
                <w:color w:val="002060"/>
              </w:rPr>
              <w:t>07/03/2022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675D3" w14:textId="77777777" w:rsidR="00F912ED" w:rsidRPr="00DB13CE" w:rsidRDefault="00F912ED" w:rsidP="001E3C41">
            <w:pPr>
              <w:pStyle w:val="rowtabella0"/>
              <w:rPr>
                <w:color w:val="002060"/>
              </w:rPr>
            </w:pPr>
            <w:r w:rsidRPr="00DB13CE">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2CCC2" w14:textId="77777777" w:rsidR="00F912ED" w:rsidRPr="00DB13CE" w:rsidRDefault="00F912ED" w:rsidP="001E3C41">
            <w:pPr>
              <w:pStyle w:val="rowtabella0"/>
              <w:rPr>
                <w:color w:val="002060"/>
              </w:rPr>
            </w:pPr>
            <w:r w:rsidRPr="00DB13C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615A8" w14:textId="77777777" w:rsidR="00F912ED" w:rsidRPr="00DB13CE" w:rsidRDefault="00F912ED" w:rsidP="001E3C41">
            <w:pPr>
              <w:pStyle w:val="rowtabella0"/>
              <w:rPr>
                <w:color w:val="002060"/>
              </w:rPr>
            </w:pPr>
            <w:r w:rsidRPr="00DB13CE">
              <w:rPr>
                <w:color w:val="002060"/>
              </w:rPr>
              <w:t>VIA TAGLIAMENTO</w:t>
            </w:r>
          </w:p>
        </w:tc>
      </w:tr>
      <w:tr w:rsidR="00F912ED" w:rsidRPr="00DB13CE" w14:paraId="1E6AABEA"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798202" w14:textId="77777777" w:rsidR="00F912ED" w:rsidRPr="00DB13CE" w:rsidRDefault="00F912ED" w:rsidP="001E3C41">
            <w:pPr>
              <w:pStyle w:val="rowtabella0"/>
              <w:rPr>
                <w:color w:val="002060"/>
              </w:rPr>
            </w:pPr>
            <w:r w:rsidRPr="00DB13CE">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D7159" w14:textId="77777777" w:rsidR="00F912ED" w:rsidRPr="00DB13CE" w:rsidRDefault="00F912ED" w:rsidP="001E3C41">
            <w:pPr>
              <w:pStyle w:val="rowtabella0"/>
              <w:rPr>
                <w:color w:val="002060"/>
              </w:rPr>
            </w:pPr>
            <w:r w:rsidRPr="00DB13CE">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24F7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EF31A" w14:textId="77777777" w:rsidR="00F912ED" w:rsidRPr="00DB13CE" w:rsidRDefault="00F912ED" w:rsidP="001E3C41">
            <w:pPr>
              <w:pStyle w:val="rowtabella0"/>
              <w:rPr>
                <w:color w:val="002060"/>
              </w:rPr>
            </w:pPr>
            <w:r w:rsidRPr="00DB13CE">
              <w:rPr>
                <w:color w:val="002060"/>
              </w:rPr>
              <w:t>07/03/2022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0FDBE" w14:textId="77777777" w:rsidR="00F912ED" w:rsidRPr="00DB13CE" w:rsidRDefault="00F912ED" w:rsidP="001E3C41">
            <w:pPr>
              <w:pStyle w:val="rowtabella0"/>
              <w:rPr>
                <w:color w:val="002060"/>
              </w:rPr>
            </w:pPr>
            <w:r w:rsidRPr="00DB13CE">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33EEF" w14:textId="77777777" w:rsidR="00F912ED" w:rsidRPr="00DB13CE" w:rsidRDefault="00F912ED" w:rsidP="001E3C41">
            <w:pPr>
              <w:pStyle w:val="rowtabella0"/>
              <w:rPr>
                <w:color w:val="002060"/>
              </w:rPr>
            </w:pPr>
            <w:r w:rsidRPr="00DB13CE">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239A9" w14:textId="77777777" w:rsidR="00F912ED" w:rsidRPr="00DB13CE" w:rsidRDefault="00F912ED" w:rsidP="001E3C41">
            <w:pPr>
              <w:pStyle w:val="rowtabella0"/>
              <w:rPr>
                <w:color w:val="002060"/>
              </w:rPr>
            </w:pPr>
            <w:r w:rsidRPr="00DB13CE">
              <w:rPr>
                <w:color w:val="002060"/>
              </w:rPr>
              <w:t>LOC. SAN LIBERATO</w:t>
            </w:r>
          </w:p>
        </w:tc>
      </w:tr>
    </w:tbl>
    <w:p w14:paraId="7D51E73A" w14:textId="77777777" w:rsidR="00F912ED" w:rsidRPr="00DB13CE" w:rsidRDefault="00F912ED" w:rsidP="00F912ED">
      <w:pPr>
        <w:pStyle w:val="breakline"/>
        <w:rPr>
          <w:rFonts w:eastAsiaTheme="minorEastAsia"/>
          <w:color w:val="002060"/>
        </w:rPr>
      </w:pPr>
    </w:p>
    <w:p w14:paraId="4A209741" w14:textId="77777777" w:rsidR="00F912ED" w:rsidRPr="00DB13CE" w:rsidRDefault="00F912ED" w:rsidP="00F912ED">
      <w:pPr>
        <w:pStyle w:val="breakline"/>
        <w:rPr>
          <w:color w:val="002060"/>
        </w:rPr>
      </w:pPr>
    </w:p>
    <w:p w14:paraId="5F5763C4" w14:textId="77777777" w:rsidR="00F912ED" w:rsidRPr="00DB13CE" w:rsidRDefault="00F912ED" w:rsidP="00F912ED">
      <w:pPr>
        <w:pStyle w:val="breakline"/>
        <w:rPr>
          <w:color w:val="002060"/>
        </w:rPr>
      </w:pPr>
    </w:p>
    <w:p w14:paraId="369B3729" w14:textId="77777777" w:rsidR="00F912ED" w:rsidRPr="00DB13CE" w:rsidRDefault="00F912ED" w:rsidP="00F912ED">
      <w:pPr>
        <w:pStyle w:val="sottotitolocampionato10"/>
        <w:rPr>
          <w:color w:val="002060"/>
        </w:rPr>
      </w:pPr>
      <w:r w:rsidRPr="00DB13CE">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77"/>
        <w:gridCol w:w="1548"/>
        <w:gridCol w:w="1555"/>
      </w:tblGrid>
      <w:tr w:rsidR="00F912ED" w:rsidRPr="00DB13CE" w14:paraId="50122A9E"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FFB61"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B020"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08713"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AE0BC"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C5773"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B7BB"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C82C9"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0F85A20B"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9C1D1" w14:textId="77777777" w:rsidR="00F912ED" w:rsidRPr="00DB13CE" w:rsidRDefault="00F912ED" w:rsidP="001E3C41">
            <w:pPr>
              <w:pStyle w:val="rowtabella0"/>
              <w:rPr>
                <w:color w:val="002060"/>
              </w:rPr>
            </w:pPr>
            <w:r w:rsidRPr="00DB13CE">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D67A2" w14:textId="77777777" w:rsidR="00F912ED" w:rsidRPr="00DB13CE" w:rsidRDefault="00F912ED" w:rsidP="001E3C41">
            <w:pPr>
              <w:pStyle w:val="rowtabella0"/>
              <w:rPr>
                <w:color w:val="002060"/>
              </w:rPr>
            </w:pPr>
            <w:r w:rsidRPr="00DB13CE">
              <w:rPr>
                <w:color w:val="002060"/>
              </w:rPr>
              <w:t>ROCCAFLUVIONE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DA397"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9CDDE" w14:textId="77777777" w:rsidR="00F912ED" w:rsidRPr="00DB13CE" w:rsidRDefault="00F912ED" w:rsidP="001E3C41">
            <w:pPr>
              <w:pStyle w:val="rowtabella0"/>
              <w:rPr>
                <w:color w:val="002060"/>
              </w:rPr>
            </w:pPr>
            <w:r w:rsidRPr="00DB13CE">
              <w:rPr>
                <w:color w:val="002060"/>
              </w:rPr>
              <w:t>04/03/2022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B9AC9" w14:textId="77777777" w:rsidR="00F912ED" w:rsidRPr="00DB13CE" w:rsidRDefault="00F912ED" w:rsidP="001E3C41">
            <w:pPr>
              <w:pStyle w:val="rowtabella0"/>
              <w:rPr>
                <w:color w:val="002060"/>
              </w:rPr>
            </w:pPr>
            <w:r w:rsidRPr="00DB13CE">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DE263" w14:textId="77777777" w:rsidR="00F912ED" w:rsidRPr="00DB13CE" w:rsidRDefault="00F912ED" w:rsidP="001E3C41">
            <w:pPr>
              <w:pStyle w:val="rowtabella0"/>
              <w:rPr>
                <w:color w:val="002060"/>
              </w:rPr>
            </w:pPr>
            <w:r w:rsidRPr="00DB13CE">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2FA35" w14:textId="77777777" w:rsidR="00F912ED" w:rsidRPr="00DB13CE" w:rsidRDefault="00F912ED" w:rsidP="001E3C41">
            <w:pPr>
              <w:pStyle w:val="rowtabella0"/>
              <w:rPr>
                <w:color w:val="002060"/>
              </w:rPr>
            </w:pPr>
            <w:r w:rsidRPr="00DB13CE">
              <w:rPr>
                <w:color w:val="002060"/>
              </w:rPr>
              <w:t>VIA INDIPENDENZA-CAPODARCO</w:t>
            </w:r>
          </w:p>
        </w:tc>
      </w:tr>
      <w:tr w:rsidR="00F912ED" w:rsidRPr="00DB13CE" w14:paraId="3E365F61"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A62ADC" w14:textId="77777777" w:rsidR="00F912ED" w:rsidRPr="00DB13CE" w:rsidRDefault="00F912ED" w:rsidP="001E3C41">
            <w:pPr>
              <w:pStyle w:val="rowtabella0"/>
              <w:rPr>
                <w:color w:val="002060"/>
              </w:rPr>
            </w:pPr>
            <w:r w:rsidRPr="00DB13CE">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6E980" w14:textId="77777777" w:rsidR="00F912ED" w:rsidRPr="00DB13CE" w:rsidRDefault="00F912ED" w:rsidP="001E3C41">
            <w:pPr>
              <w:pStyle w:val="rowtabella0"/>
              <w:rPr>
                <w:color w:val="002060"/>
              </w:rPr>
            </w:pPr>
            <w:r w:rsidRPr="00DB13CE">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F8BA73"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5BDA5"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9441F" w14:textId="77777777" w:rsidR="00F912ED" w:rsidRPr="00DB13CE" w:rsidRDefault="00F912ED" w:rsidP="001E3C41">
            <w:pPr>
              <w:pStyle w:val="rowtabella0"/>
              <w:rPr>
                <w:color w:val="002060"/>
              </w:rPr>
            </w:pPr>
            <w:r w:rsidRPr="00DB13CE">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749A8" w14:textId="77777777" w:rsidR="00F912ED" w:rsidRPr="00DB13CE" w:rsidRDefault="00F912ED" w:rsidP="001E3C41">
            <w:pPr>
              <w:pStyle w:val="rowtabella0"/>
              <w:rPr>
                <w:color w:val="002060"/>
              </w:rPr>
            </w:pPr>
            <w:r w:rsidRPr="00DB13C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17732" w14:textId="77777777" w:rsidR="00F912ED" w:rsidRPr="00DB13CE" w:rsidRDefault="00F912ED" w:rsidP="001E3C41">
            <w:pPr>
              <w:pStyle w:val="rowtabella0"/>
              <w:rPr>
                <w:color w:val="002060"/>
              </w:rPr>
            </w:pPr>
            <w:r w:rsidRPr="00DB13CE">
              <w:rPr>
                <w:color w:val="002060"/>
              </w:rPr>
              <w:t>VIA C.ULPIANI</w:t>
            </w:r>
          </w:p>
        </w:tc>
      </w:tr>
      <w:tr w:rsidR="00F912ED" w:rsidRPr="00DB13CE" w14:paraId="462B0DCC"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F5D824" w14:textId="77777777" w:rsidR="00F912ED" w:rsidRPr="00DB13CE" w:rsidRDefault="00F912ED" w:rsidP="001E3C41">
            <w:pPr>
              <w:pStyle w:val="rowtabella0"/>
              <w:rPr>
                <w:color w:val="002060"/>
              </w:rPr>
            </w:pPr>
            <w:r w:rsidRPr="00DB13C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71B6FE" w14:textId="77777777" w:rsidR="00F912ED" w:rsidRPr="00DB13CE" w:rsidRDefault="00F912ED" w:rsidP="001E3C41">
            <w:pPr>
              <w:pStyle w:val="rowtabella0"/>
              <w:rPr>
                <w:color w:val="002060"/>
              </w:rPr>
            </w:pPr>
            <w:r w:rsidRPr="00DB13CE">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8606EB"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41448"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4AB664" w14:textId="77777777" w:rsidR="00F912ED" w:rsidRPr="00DB13CE" w:rsidRDefault="00F912ED" w:rsidP="001E3C41">
            <w:pPr>
              <w:pStyle w:val="rowtabella0"/>
              <w:rPr>
                <w:color w:val="002060"/>
              </w:rPr>
            </w:pPr>
            <w:r w:rsidRPr="00DB13CE">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408EC" w14:textId="77777777" w:rsidR="00F912ED" w:rsidRPr="00DB13CE" w:rsidRDefault="00F912ED" w:rsidP="001E3C41">
            <w:pPr>
              <w:pStyle w:val="rowtabella0"/>
              <w:rPr>
                <w:color w:val="002060"/>
              </w:rPr>
            </w:pPr>
            <w:r w:rsidRPr="00DB13C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73A78" w14:textId="77777777" w:rsidR="00F912ED" w:rsidRPr="00DB13CE" w:rsidRDefault="00F912ED" w:rsidP="001E3C41">
            <w:pPr>
              <w:pStyle w:val="rowtabella0"/>
              <w:rPr>
                <w:color w:val="002060"/>
              </w:rPr>
            </w:pPr>
            <w:r w:rsidRPr="00DB13CE">
              <w:rPr>
                <w:color w:val="002060"/>
              </w:rPr>
              <w:t>VIA FONTE DI MONSIGNORE</w:t>
            </w:r>
          </w:p>
        </w:tc>
      </w:tr>
      <w:tr w:rsidR="00F912ED" w:rsidRPr="00DB13CE" w14:paraId="21B87B26"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D1CDA" w14:textId="77777777" w:rsidR="00F912ED" w:rsidRPr="00DB13CE" w:rsidRDefault="00F912ED" w:rsidP="001E3C41">
            <w:pPr>
              <w:pStyle w:val="rowtabella0"/>
              <w:rPr>
                <w:color w:val="002060"/>
              </w:rPr>
            </w:pPr>
            <w:r w:rsidRPr="00DB13CE">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08DDEA" w14:textId="77777777" w:rsidR="00F912ED" w:rsidRPr="00DB13CE" w:rsidRDefault="00F912ED" w:rsidP="001E3C41">
            <w:pPr>
              <w:pStyle w:val="rowtabella0"/>
              <w:rPr>
                <w:color w:val="002060"/>
              </w:rPr>
            </w:pPr>
            <w:r w:rsidRPr="00DB13CE">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364AA0"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D9B643"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215E4" w14:textId="77777777" w:rsidR="00F912ED" w:rsidRPr="00DB13CE" w:rsidRDefault="00F912ED" w:rsidP="001E3C41">
            <w:pPr>
              <w:pStyle w:val="rowtabella0"/>
              <w:rPr>
                <w:color w:val="002060"/>
              </w:rPr>
            </w:pPr>
            <w:r w:rsidRPr="00DB13CE">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E6E84" w14:textId="77777777" w:rsidR="00F912ED" w:rsidRPr="00DB13CE" w:rsidRDefault="00F912ED" w:rsidP="001E3C41">
            <w:pPr>
              <w:pStyle w:val="rowtabella0"/>
              <w:rPr>
                <w:color w:val="002060"/>
              </w:rPr>
            </w:pPr>
            <w:r w:rsidRPr="00DB13C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2C1FB" w14:textId="77777777" w:rsidR="00F912ED" w:rsidRPr="00DB13CE" w:rsidRDefault="00F912ED" w:rsidP="001E3C41">
            <w:pPr>
              <w:pStyle w:val="rowtabella0"/>
              <w:rPr>
                <w:color w:val="002060"/>
              </w:rPr>
            </w:pPr>
            <w:r w:rsidRPr="00DB13CE">
              <w:rPr>
                <w:color w:val="002060"/>
              </w:rPr>
              <w:t>VIA DELLO SPORT</w:t>
            </w:r>
          </w:p>
        </w:tc>
      </w:tr>
      <w:tr w:rsidR="00F912ED" w:rsidRPr="00DB13CE" w14:paraId="118356D1"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926CA" w14:textId="77777777" w:rsidR="00F912ED" w:rsidRPr="00DB13CE" w:rsidRDefault="00F912ED" w:rsidP="001E3C41">
            <w:pPr>
              <w:pStyle w:val="rowtabella0"/>
              <w:rPr>
                <w:color w:val="002060"/>
              </w:rPr>
            </w:pPr>
            <w:r w:rsidRPr="00DB13CE">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1F6E4" w14:textId="77777777" w:rsidR="00F912ED" w:rsidRPr="00DB13CE" w:rsidRDefault="00F912ED" w:rsidP="001E3C41">
            <w:pPr>
              <w:pStyle w:val="rowtabella0"/>
              <w:rPr>
                <w:color w:val="002060"/>
              </w:rPr>
            </w:pPr>
            <w:r w:rsidRPr="00DB13CE">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944B2"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D3F86"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ACFDF" w14:textId="77777777" w:rsidR="00F912ED" w:rsidRPr="00DB13CE" w:rsidRDefault="00F912ED" w:rsidP="001E3C41">
            <w:pPr>
              <w:pStyle w:val="rowtabella0"/>
              <w:rPr>
                <w:color w:val="002060"/>
              </w:rPr>
            </w:pPr>
            <w:r w:rsidRPr="00DB13CE">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56FD5"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025B5" w14:textId="77777777" w:rsidR="00F912ED" w:rsidRPr="00DB13CE" w:rsidRDefault="00F912ED" w:rsidP="001E3C41">
            <w:pPr>
              <w:pStyle w:val="rowtabella0"/>
              <w:rPr>
                <w:color w:val="002060"/>
              </w:rPr>
            </w:pPr>
            <w:r w:rsidRPr="00DB13CE">
              <w:rPr>
                <w:color w:val="002060"/>
              </w:rPr>
              <w:t>VIA DELLE REGIONI, 8</w:t>
            </w:r>
          </w:p>
        </w:tc>
      </w:tr>
    </w:tbl>
    <w:p w14:paraId="76A63D08" w14:textId="77777777" w:rsidR="00F912ED" w:rsidRPr="00DB13CE" w:rsidRDefault="00F912ED" w:rsidP="00F912ED">
      <w:pPr>
        <w:pStyle w:val="breakline"/>
        <w:rPr>
          <w:rFonts w:eastAsiaTheme="minorEastAsia"/>
          <w:color w:val="002060"/>
        </w:rPr>
      </w:pPr>
    </w:p>
    <w:p w14:paraId="62804315" w14:textId="77777777" w:rsidR="00F912ED" w:rsidRPr="00DB13CE" w:rsidRDefault="00F912ED" w:rsidP="00F912ED">
      <w:pPr>
        <w:pStyle w:val="breakline"/>
        <w:rPr>
          <w:color w:val="002060"/>
        </w:rPr>
      </w:pPr>
    </w:p>
    <w:p w14:paraId="6D9A5B1C" w14:textId="77777777" w:rsidR="00F912ED" w:rsidRPr="00DB13CE" w:rsidRDefault="00F912ED" w:rsidP="00F912ED">
      <w:pPr>
        <w:pStyle w:val="titolocampionato0"/>
        <w:shd w:val="clear" w:color="auto" w:fill="CCCCCC"/>
        <w:spacing w:before="80" w:after="40"/>
        <w:rPr>
          <w:color w:val="002060"/>
        </w:rPr>
      </w:pPr>
      <w:r w:rsidRPr="00DB13CE">
        <w:rPr>
          <w:color w:val="002060"/>
        </w:rPr>
        <w:t>REGIONALE CALCIO A 5 FEMMINILE</w:t>
      </w:r>
    </w:p>
    <w:p w14:paraId="55A6433F" w14:textId="77777777" w:rsidR="00F912ED" w:rsidRPr="00DB13CE" w:rsidRDefault="00F912ED" w:rsidP="00F912ED">
      <w:pPr>
        <w:pStyle w:val="titoloprinc0"/>
        <w:rPr>
          <w:color w:val="002060"/>
        </w:rPr>
      </w:pPr>
      <w:r w:rsidRPr="00DB13CE">
        <w:rPr>
          <w:color w:val="002060"/>
        </w:rPr>
        <w:t>RISULTATI</w:t>
      </w:r>
    </w:p>
    <w:p w14:paraId="666EAE50" w14:textId="77777777" w:rsidR="00F912ED" w:rsidRPr="00DB13CE" w:rsidRDefault="00F912ED" w:rsidP="00F912ED">
      <w:pPr>
        <w:pStyle w:val="breakline"/>
        <w:rPr>
          <w:color w:val="002060"/>
        </w:rPr>
      </w:pPr>
    </w:p>
    <w:p w14:paraId="3F221884" w14:textId="77777777" w:rsidR="00F912ED" w:rsidRPr="00DB13CE" w:rsidRDefault="00F912ED" w:rsidP="00F912ED">
      <w:pPr>
        <w:pStyle w:val="sottotitolocampionato10"/>
        <w:rPr>
          <w:color w:val="002060"/>
        </w:rPr>
      </w:pPr>
      <w:r w:rsidRPr="00DB13CE">
        <w:rPr>
          <w:color w:val="002060"/>
        </w:rPr>
        <w:t>RISULTATI UFFICIALI GARE DEL 25/02/2022</w:t>
      </w:r>
    </w:p>
    <w:p w14:paraId="63FE7ABF"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7312564B"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3573D74C"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1A142E8F"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5838B" w14:textId="77777777" w:rsidR="00F912ED" w:rsidRPr="00DB13CE" w:rsidRDefault="00F912ED" w:rsidP="001E3C41">
                  <w:pPr>
                    <w:pStyle w:val="headertabella0"/>
                    <w:rPr>
                      <w:color w:val="002060"/>
                    </w:rPr>
                  </w:pPr>
                  <w:r w:rsidRPr="00DB13CE">
                    <w:rPr>
                      <w:color w:val="002060"/>
                    </w:rPr>
                    <w:t>GIRONE A - 5 Giornata - R</w:t>
                  </w:r>
                </w:p>
              </w:tc>
            </w:tr>
            <w:tr w:rsidR="00F912ED" w:rsidRPr="00DB13CE" w14:paraId="620FDA23"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AED3B" w14:textId="77777777" w:rsidR="00F912ED" w:rsidRPr="00DB13CE" w:rsidRDefault="00F912ED" w:rsidP="001E3C41">
                  <w:pPr>
                    <w:pStyle w:val="rowtabella0"/>
                    <w:rPr>
                      <w:color w:val="002060"/>
                    </w:rPr>
                  </w:pPr>
                  <w:r w:rsidRPr="00DB13C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BBCA3" w14:textId="77777777" w:rsidR="00F912ED" w:rsidRPr="00DB13CE" w:rsidRDefault="00F912ED" w:rsidP="001E3C41">
                  <w:pPr>
                    <w:pStyle w:val="rowtabella0"/>
                    <w:rPr>
                      <w:color w:val="002060"/>
                    </w:rPr>
                  </w:pPr>
                  <w:r w:rsidRPr="00DB13CE">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088A3" w14:textId="77777777" w:rsidR="00F912ED" w:rsidRPr="00DB13CE" w:rsidRDefault="00F912ED" w:rsidP="001E3C41">
                  <w:pPr>
                    <w:pStyle w:val="rowtabella0"/>
                    <w:jc w:val="center"/>
                    <w:rPr>
                      <w:color w:val="002060"/>
                    </w:rPr>
                  </w:pPr>
                  <w:r w:rsidRPr="00DB13CE">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6C3BD" w14:textId="77777777" w:rsidR="00F912ED" w:rsidRPr="00DB13CE" w:rsidRDefault="00F912ED" w:rsidP="001E3C41">
                  <w:pPr>
                    <w:pStyle w:val="rowtabella0"/>
                    <w:jc w:val="center"/>
                    <w:rPr>
                      <w:color w:val="002060"/>
                    </w:rPr>
                  </w:pPr>
                  <w:r w:rsidRPr="00DB13CE">
                    <w:rPr>
                      <w:color w:val="002060"/>
                    </w:rPr>
                    <w:t> </w:t>
                  </w:r>
                </w:p>
              </w:tc>
            </w:tr>
            <w:tr w:rsidR="00F912ED" w:rsidRPr="00DB13CE" w14:paraId="2D40EE27"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305E90" w14:textId="77777777" w:rsidR="00F912ED" w:rsidRPr="00DB13CE" w:rsidRDefault="00F912ED" w:rsidP="001E3C41">
                  <w:pPr>
                    <w:pStyle w:val="rowtabella0"/>
                    <w:rPr>
                      <w:color w:val="002060"/>
                    </w:rPr>
                  </w:pPr>
                  <w:r w:rsidRPr="00DB13CE">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A878B9" w14:textId="77777777" w:rsidR="00F912ED" w:rsidRPr="00DB13CE" w:rsidRDefault="00F912ED" w:rsidP="001E3C41">
                  <w:pPr>
                    <w:pStyle w:val="rowtabella0"/>
                    <w:rPr>
                      <w:color w:val="002060"/>
                    </w:rPr>
                  </w:pPr>
                  <w:r w:rsidRPr="00DB13C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2C5D2D" w14:textId="77777777" w:rsidR="00F912ED" w:rsidRPr="00DB13CE" w:rsidRDefault="00F912ED" w:rsidP="001E3C41">
                  <w:pPr>
                    <w:pStyle w:val="rowtabella0"/>
                    <w:jc w:val="center"/>
                    <w:rPr>
                      <w:color w:val="002060"/>
                    </w:rPr>
                  </w:pPr>
                  <w:r w:rsidRPr="00DB13C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FF4684" w14:textId="77777777" w:rsidR="00F912ED" w:rsidRPr="00DB13CE" w:rsidRDefault="00F912ED" w:rsidP="001E3C41">
                  <w:pPr>
                    <w:pStyle w:val="rowtabella0"/>
                    <w:jc w:val="center"/>
                    <w:rPr>
                      <w:color w:val="002060"/>
                    </w:rPr>
                  </w:pPr>
                  <w:r w:rsidRPr="00DB13CE">
                    <w:rPr>
                      <w:color w:val="002060"/>
                    </w:rPr>
                    <w:t> </w:t>
                  </w:r>
                </w:p>
              </w:tc>
            </w:tr>
            <w:tr w:rsidR="00F912ED" w:rsidRPr="00DB13CE" w14:paraId="55CF4EF2"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FD0A7D" w14:textId="77777777" w:rsidR="00F912ED" w:rsidRPr="00DB13CE" w:rsidRDefault="00F912ED" w:rsidP="001E3C41">
                  <w:pPr>
                    <w:pStyle w:val="rowtabella0"/>
                    <w:rPr>
                      <w:color w:val="002060"/>
                    </w:rPr>
                  </w:pPr>
                  <w:r w:rsidRPr="00DB13C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88195A" w14:textId="77777777" w:rsidR="00F912ED" w:rsidRPr="00DB13CE" w:rsidRDefault="00F912ED" w:rsidP="001E3C41">
                  <w:pPr>
                    <w:pStyle w:val="rowtabella0"/>
                    <w:rPr>
                      <w:color w:val="002060"/>
                    </w:rPr>
                  </w:pPr>
                  <w:r w:rsidRPr="00DB13CE">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417786" w14:textId="77777777" w:rsidR="00F912ED" w:rsidRPr="00DB13CE" w:rsidRDefault="00F912ED" w:rsidP="001E3C41">
                  <w:pPr>
                    <w:pStyle w:val="rowtabella0"/>
                    <w:jc w:val="center"/>
                    <w:rPr>
                      <w:color w:val="002060"/>
                    </w:rPr>
                  </w:pPr>
                  <w:r w:rsidRPr="00DB13C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323C1" w14:textId="77777777" w:rsidR="00F912ED" w:rsidRPr="00DB13CE" w:rsidRDefault="00F912ED" w:rsidP="001E3C41">
                  <w:pPr>
                    <w:pStyle w:val="rowtabella0"/>
                    <w:jc w:val="center"/>
                    <w:rPr>
                      <w:color w:val="002060"/>
                    </w:rPr>
                  </w:pPr>
                  <w:r w:rsidRPr="00DB13CE">
                    <w:rPr>
                      <w:color w:val="002060"/>
                    </w:rPr>
                    <w:t> </w:t>
                  </w:r>
                </w:p>
              </w:tc>
            </w:tr>
            <w:tr w:rsidR="00F912ED" w:rsidRPr="00DB13CE" w14:paraId="6AC95A57"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147DB9" w14:textId="77777777" w:rsidR="00F912ED" w:rsidRPr="00DB13CE" w:rsidRDefault="00F912ED" w:rsidP="001E3C41">
                  <w:pPr>
                    <w:pStyle w:val="rowtabella0"/>
                    <w:rPr>
                      <w:color w:val="002060"/>
                    </w:rPr>
                  </w:pPr>
                  <w:r w:rsidRPr="00DB13CE">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7D395" w14:textId="77777777" w:rsidR="00F912ED" w:rsidRPr="00DB13CE" w:rsidRDefault="00F912ED" w:rsidP="001E3C41">
                  <w:pPr>
                    <w:pStyle w:val="rowtabella0"/>
                    <w:rPr>
                      <w:color w:val="002060"/>
                    </w:rPr>
                  </w:pPr>
                  <w:r w:rsidRPr="00DB13CE">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CEFDF" w14:textId="77777777" w:rsidR="00F912ED" w:rsidRPr="00DB13CE" w:rsidRDefault="00F912ED" w:rsidP="001E3C41">
                  <w:pPr>
                    <w:pStyle w:val="rowtabella0"/>
                    <w:jc w:val="center"/>
                    <w:rPr>
                      <w:color w:val="002060"/>
                    </w:rPr>
                  </w:pPr>
                  <w:r w:rsidRPr="00DB13C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BAF157" w14:textId="77777777" w:rsidR="00F912ED" w:rsidRPr="00DB13CE" w:rsidRDefault="00F912ED" w:rsidP="001E3C41">
                  <w:pPr>
                    <w:pStyle w:val="rowtabella0"/>
                    <w:jc w:val="center"/>
                    <w:rPr>
                      <w:color w:val="002060"/>
                    </w:rPr>
                  </w:pPr>
                  <w:r w:rsidRPr="00DB13CE">
                    <w:rPr>
                      <w:color w:val="002060"/>
                    </w:rPr>
                    <w:t> </w:t>
                  </w:r>
                </w:p>
              </w:tc>
            </w:tr>
            <w:tr w:rsidR="00F912ED" w:rsidRPr="00DB13CE" w14:paraId="1D63BD17"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9B9D3D" w14:textId="77777777" w:rsidR="00F912ED" w:rsidRPr="00DB13CE" w:rsidRDefault="00F912ED" w:rsidP="001E3C41">
                  <w:pPr>
                    <w:pStyle w:val="rowtabella0"/>
                    <w:rPr>
                      <w:color w:val="002060"/>
                    </w:rPr>
                  </w:pPr>
                  <w:r w:rsidRPr="00DB13CE">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EBFAB5" w14:textId="77777777" w:rsidR="00F912ED" w:rsidRPr="00DB13CE" w:rsidRDefault="00F912ED" w:rsidP="001E3C41">
                  <w:pPr>
                    <w:pStyle w:val="rowtabella0"/>
                    <w:rPr>
                      <w:color w:val="002060"/>
                    </w:rPr>
                  </w:pPr>
                  <w:r w:rsidRPr="00DB13CE">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FDF1E3" w14:textId="77777777" w:rsidR="00F912ED" w:rsidRPr="00DB13CE" w:rsidRDefault="00F912ED" w:rsidP="001E3C41">
                  <w:pPr>
                    <w:pStyle w:val="rowtabella0"/>
                    <w:jc w:val="center"/>
                    <w:rPr>
                      <w:color w:val="002060"/>
                    </w:rPr>
                  </w:pPr>
                  <w:r w:rsidRPr="00DB13CE">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3535F5" w14:textId="77777777" w:rsidR="00F912ED" w:rsidRPr="00DB13CE" w:rsidRDefault="00F912ED" w:rsidP="001E3C41">
                  <w:pPr>
                    <w:pStyle w:val="rowtabella0"/>
                    <w:jc w:val="center"/>
                    <w:rPr>
                      <w:color w:val="002060"/>
                    </w:rPr>
                  </w:pPr>
                  <w:r w:rsidRPr="00DB13CE">
                    <w:rPr>
                      <w:color w:val="002060"/>
                    </w:rPr>
                    <w:t> </w:t>
                  </w:r>
                </w:p>
              </w:tc>
            </w:tr>
            <w:tr w:rsidR="00F912ED" w:rsidRPr="00DB13CE" w14:paraId="030974E5"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59E0F7" w14:textId="77777777" w:rsidR="00F912ED" w:rsidRPr="00DB13CE" w:rsidRDefault="00F912ED" w:rsidP="001E3C41">
                  <w:pPr>
                    <w:pStyle w:val="rowtabella0"/>
                    <w:rPr>
                      <w:color w:val="002060"/>
                    </w:rPr>
                  </w:pPr>
                  <w:r w:rsidRPr="00DB13C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833C2" w14:textId="77777777" w:rsidR="00F912ED" w:rsidRPr="00DB13CE" w:rsidRDefault="00F912ED" w:rsidP="001E3C41">
                  <w:pPr>
                    <w:pStyle w:val="rowtabella0"/>
                    <w:rPr>
                      <w:color w:val="002060"/>
                    </w:rPr>
                  </w:pPr>
                  <w:r w:rsidRPr="00DB13CE">
                    <w:rPr>
                      <w:color w:val="002060"/>
                    </w:rPr>
                    <w:t>- CSKA CORRIDONIA C5F</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64CA7" w14:textId="77777777" w:rsidR="00F912ED" w:rsidRPr="00DB13CE" w:rsidRDefault="00F912ED" w:rsidP="001E3C41">
                  <w:pPr>
                    <w:pStyle w:val="rowtabella0"/>
                    <w:jc w:val="center"/>
                    <w:rPr>
                      <w:color w:val="002060"/>
                    </w:rPr>
                  </w:pPr>
                  <w:r w:rsidRPr="00DB13C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77ED5" w14:textId="77777777" w:rsidR="00F912ED" w:rsidRPr="00DB13CE" w:rsidRDefault="00F912ED" w:rsidP="001E3C41">
                  <w:pPr>
                    <w:pStyle w:val="rowtabella0"/>
                    <w:jc w:val="center"/>
                    <w:rPr>
                      <w:color w:val="002060"/>
                    </w:rPr>
                  </w:pPr>
                  <w:r w:rsidRPr="00DB13CE">
                    <w:rPr>
                      <w:color w:val="002060"/>
                    </w:rPr>
                    <w:t> </w:t>
                  </w:r>
                </w:p>
              </w:tc>
            </w:tr>
            <w:tr w:rsidR="00F912ED" w:rsidRPr="00DB13CE" w14:paraId="5CEC076C"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1CD61B8F" w14:textId="77777777" w:rsidR="00F912ED" w:rsidRPr="00DB13CE" w:rsidRDefault="00F912ED" w:rsidP="001E3C41">
                  <w:pPr>
                    <w:pStyle w:val="rowtabella0"/>
                    <w:rPr>
                      <w:color w:val="002060"/>
                    </w:rPr>
                  </w:pPr>
                  <w:r w:rsidRPr="00DB13CE">
                    <w:rPr>
                      <w:color w:val="002060"/>
                    </w:rPr>
                    <w:t>(1) - disputata il 27/02/2022</w:t>
                  </w:r>
                </w:p>
              </w:tc>
            </w:tr>
          </w:tbl>
          <w:p w14:paraId="65E5A18F" w14:textId="77777777" w:rsidR="00F912ED" w:rsidRPr="00DB13CE" w:rsidRDefault="00F912ED" w:rsidP="001E3C41">
            <w:pPr>
              <w:rPr>
                <w:color w:val="002060"/>
              </w:rPr>
            </w:pPr>
          </w:p>
        </w:tc>
      </w:tr>
    </w:tbl>
    <w:p w14:paraId="38174B1D" w14:textId="77777777" w:rsidR="00F912ED" w:rsidRPr="00DB13CE" w:rsidRDefault="00F912ED" w:rsidP="00F912ED">
      <w:pPr>
        <w:pStyle w:val="breakline"/>
        <w:rPr>
          <w:rFonts w:eastAsiaTheme="minorEastAsia"/>
          <w:color w:val="002060"/>
        </w:rPr>
      </w:pPr>
    </w:p>
    <w:p w14:paraId="70A95C77" w14:textId="77777777" w:rsidR="00F912ED" w:rsidRPr="00DB13CE" w:rsidRDefault="00F912ED" w:rsidP="00F912ED">
      <w:pPr>
        <w:pStyle w:val="breakline"/>
        <w:rPr>
          <w:color w:val="002060"/>
        </w:rPr>
      </w:pPr>
    </w:p>
    <w:p w14:paraId="2C4D45A1" w14:textId="77777777" w:rsidR="00F912ED" w:rsidRPr="00DB13CE" w:rsidRDefault="00F912ED" w:rsidP="00F912ED">
      <w:pPr>
        <w:pStyle w:val="titoloprinc0"/>
        <w:rPr>
          <w:color w:val="002060"/>
        </w:rPr>
      </w:pPr>
      <w:r w:rsidRPr="00DB13CE">
        <w:rPr>
          <w:color w:val="002060"/>
        </w:rPr>
        <w:t>GIUDICE SPORTIVO</w:t>
      </w:r>
    </w:p>
    <w:p w14:paraId="2B7509D5"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406E9C6" w14:textId="77777777" w:rsidR="00F912ED" w:rsidRPr="00DB13CE" w:rsidRDefault="00F912ED" w:rsidP="00F912ED">
      <w:pPr>
        <w:pStyle w:val="titolo10"/>
        <w:rPr>
          <w:color w:val="002060"/>
        </w:rPr>
      </w:pPr>
      <w:r w:rsidRPr="00DB13CE">
        <w:rPr>
          <w:color w:val="002060"/>
        </w:rPr>
        <w:t xml:space="preserve">GARE DEL 25/ 2/2022 </w:t>
      </w:r>
    </w:p>
    <w:p w14:paraId="58433003" w14:textId="77777777" w:rsidR="00F912ED" w:rsidRPr="00DB13CE" w:rsidRDefault="00F912ED" w:rsidP="00F912ED">
      <w:pPr>
        <w:pStyle w:val="titolo7a"/>
        <w:rPr>
          <w:color w:val="002060"/>
        </w:rPr>
      </w:pPr>
      <w:r w:rsidRPr="00DB13CE">
        <w:rPr>
          <w:color w:val="002060"/>
        </w:rPr>
        <w:t xml:space="preserve">PROVVEDIMENTI DISCIPLINARI </w:t>
      </w:r>
    </w:p>
    <w:p w14:paraId="2495D03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26086E6" w14:textId="77777777" w:rsidR="00F912ED" w:rsidRPr="00DB13CE" w:rsidRDefault="00F912ED" w:rsidP="00F912ED">
      <w:pPr>
        <w:pStyle w:val="titolo30"/>
        <w:rPr>
          <w:color w:val="002060"/>
        </w:rPr>
      </w:pPr>
      <w:r w:rsidRPr="00DB13CE">
        <w:rPr>
          <w:color w:val="002060"/>
        </w:rPr>
        <w:t xml:space="preserve">ALLENATORI </w:t>
      </w:r>
    </w:p>
    <w:p w14:paraId="6C23E7A4"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440EF84" w14:textId="77777777" w:rsidTr="001E3C41">
        <w:tc>
          <w:tcPr>
            <w:tcW w:w="2200" w:type="dxa"/>
            <w:tcMar>
              <w:top w:w="20" w:type="dxa"/>
              <w:left w:w="20" w:type="dxa"/>
              <w:bottom w:w="20" w:type="dxa"/>
              <w:right w:w="20" w:type="dxa"/>
            </w:tcMar>
            <w:vAlign w:val="center"/>
            <w:hideMark/>
          </w:tcPr>
          <w:p w14:paraId="387A605C" w14:textId="77777777" w:rsidR="00F912ED" w:rsidRPr="00DB13CE" w:rsidRDefault="00F912ED" w:rsidP="001E3C41">
            <w:pPr>
              <w:pStyle w:val="movimento"/>
              <w:rPr>
                <w:color w:val="002060"/>
              </w:rPr>
            </w:pPr>
            <w:r w:rsidRPr="00DB13CE">
              <w:rPr>
                <w:color w:val="002060"/>
              </w:rPr>
              <w:t>BATTISTONI MASSIMO</w:t>
            </w:r>
          </w:p>
        </w:tc>
        <w:tc>
          <w:tcPr>
            <w:tcW w:w="2200" w:type="dxa"/>
            <w:tcMar>
              <w:top w:w="20" w:type="dxa"/>
              <w:left w:w="20" w:type="dxa"/>
              <w:bottom w:w="20" w:type="dxa"/>
              <w:right w:w="20" w:type="dxa"/>
            </w:tcMar>
            <w:vAlign w:val="center"/>
            <w:hideMark/>
          </w:tcPr>
          <w:p w14:paraId="49CF84E9"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392AB02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5B52D13" w14:textId="77777777" w:rsidR="00F912ED" w:rsidRPr="00DB13CE" w:rsidRDefault="00F912ED" w:rsidP="001E3C41">
            <w:pPr>
              <w:pStyle w:val="movimento"/>
              <w:rPr>
                <w:color w:val="002060"/>
              </w:rPr>
            </w:pPr>
            <w:r w:rsidRPr="00DB13CE">
              <w:rPr>
                <w:color w:val="002060"/>
              </w:rPr>
              <w:t>GERMANI ROBERTO</w:t>
            </w:r>
          </w:p>
        </w:tc>
        <w:tc>
          <w:tcPr>
            <w:tcW w:w="2200" w:type="dxa"/>
            <w:tcMar>
              <w:top w:w="20" w:type="dxa"/>
              <w:left w:w="20" w:type="dxa"/>
              <w:bottom w:w="20" w:type="dxa"/>
              <w:right w:w="20" w:type="dxa"/>
            </w:tcMar>
            <w:vAlign w:val="center"/>
            <w:hideMark/>
          </w:tcPr>
          <w:p w14:paraId="028F0860" w14:textId="77777777" w:rsidR="00F912ED" w:rsidRPr="00DB13CE" w:rsidRDefault="00F912ED" w:rsidP="001E3C41">
            <w:pPr>
              <w:pStyle w:val="movimento2"/>
              <w:rPr>
                <w:color w:val="002060"/>
              </w:rPr>
            </w:pPr>
            <w:r w:rsidRPr="00DB13CE">
              <w:rPr>
                <w:color w:val="002060"/>
              </w:rPr>
              <w:t xml:space="preserve">(CANTINE RIUNITE CSI) </w:t>
            </w:r>
          </w:p>
        </w:tc>
      </w:tr>
    </w:tbl>
    <w:p w14:paraId="0A316DFB"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2554E431" w14:textId="77777777" w:rsidR="00F912ED" w:rsidRPr="00DB13CE" w:rsidRDefault="00F912ED" w:rsidP="00F912ED">
      <w:pPr>
        <w:pStyle w:val="titolo20"/>
        <w:rPr>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6DF1E37" w14:textId="77777777" w:rsidTr="001E3C41">
        <w:tc>
          <w:tcPr>
            <w:tcW w:w="2200" w:type="dxa"/>
            <w:tcMar>
              <w:top w:w="20" w:type="dxa"/>
              <w:left w:w="20" w:type="dxa"/>
              <w:bottom w:w="20" w:type="dxa"/>
              <w:right w:w="20" w:type="dxa"/>
            </w:tcMar>
            <w:vAlign w:val="center"/>
            <w:hideMark/>
          </w:tcPr>
          <w:p w14:paraId="44C2F382" w14:textId="77777777" w:rsidR="00F912ED" w:rsidRPr="00DB13CE" w:rsidRDefault="00F912ED" w:rsidP="001E3C41">
            <w:pPr>
              <w:pStyle w:val="movimento"/>
              <w:rPr>
                <w:color w:val="002060"/>
              </w:rPr>
            </w:pPr>
            <w:r w:rsidRPr="00DB13CE">
              <w:rPr>
                <w:color w:val="002060"/>
              </w:rPr>
              <w:t>BURESTI NICOLE</w:t>
            </w:r>
          </w:p>
        </w:tc>
        <w:tc>
          <w:tcPr>
            <w:tcW w:w="2200" w:type="dxa"/>
            <w:tcMar>
              <w:top w:w="20" w:type="dxa"/>
              <w:left w:w="20" w:type="dxa"/>
              <w:bottom w:w="20" w:type="dxa"/>
              <w:right w:w="20" w:type="dxa"/>
            </w:tcMar>
            <w:vAlign w:val="center"/>
            <w:hideMark/>
          </w:tcPr>
          <w:p w14:paraId="0604958D" w14:textId="77777777" w:rsidR="00F912ED" w:rsidRPr="00DB13CE" w:rsidRDefault="00F912ED" w:rsidP="001E3C41">
            <w:pPr>
              <w:pStyle w:val="movimento2"/>
              <w:rPr>
                <w:color w:val="002060"/>
              </w:rPr>
            </w:pPr>
            <w:r w:rsidRPr="00DB13CE">
              <w:rPr>
                <w:color w:val="002060"/>
              </w:rPr>
              <w:t xml:space="preserve">(FANO CALCIO FEMMINILE) </w:t>
            </w:r>
          </w:p>
        </w:tc>
        <w:tc>
          <w:tcPr>
            <w:tcW w:w="800" w:type="dxa"/>
            <w:tcMar>
              <w:top w:w="20" w:type="dxa"/>
              <w:left w:w="20" w:type="dxa"/>
              <w:bottom w:w="20" w:type="dxa"/>
              <w:right w:w="20" w:type="dxa"/>
            </w:tcMar>
            <w:vAlign w:val="center"/>
            <w:hideMark/>
          </w:tcPr>
          <w:p w14:paraId="78E9F51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26CA6B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D454E71" w14:textId="77777777" w:rsidR="00F912ED" w:rsidRPr="00DB13CE" w:rsidRDefault="00F912ED" w:rsidP="001E3C41">
            <w:pPr>
              <w:pStyle w:val="movimento2"/>
              <w:rPr>
                <w:color w:val="002060"/>
              </w:rPr>
            </w:pPr>
            <w:r w:rsidRPr="00DB13CE">
              <w:rPr>
                <w:color w:val="002060"/>
              </w:rPr>
              <w:t> </w:t>
            </w:r>
          </w:p>
        </w:tc>
      </w:tr>
    </w:tbl>
    <w:p w14:paraId="789703A9"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738FDCD" w14:textId="77777777" w:rsidTr="001E3C41">
        <w:tc>
          <w:tcPr>
            <w:tcW w:w="2200" w:type="dxa"/>
            <w:tcMar>
              <w:top w:w="20" w:type="dxa"/>
              <w:left w:w="20" w:type="dxa"/>
              <w:bottom w:w="20" w:type="dxa"/>
              <w:right w:w="20" w:type="dxa"/>
            </w:tcMar>
            <w:vAlign w:val="center"/>
            <w:hideMark/>
          </w:tcPr>
          <w:p w14:paraId="547468DF" w14:textId="77777777" w:rsidR="00F912ED" w:rsidRPr="00DB13CE" w:rsidRDefault="00F912ED" w:rsidP="001E3C41">
            <w:pPr>
              <w:pStyle w:val="movimento"/>
              <w:rPr>
                <w:color w:val="002060"/>
              </w:rPr>
            </w:pPr>
            <w:r w:rsidRPr="00DB13CE">
              <w:rPr>
                <w:color w:val="002060"/>
              </w:rPr>
              <w:t>CUSIMANO VALENTINA</w:t>
            </w:r>
          </w:p>
        </w:tc>
        <w:tc>
          <w:tcPr>
            <w:tcW w:w="2200" w:type="dxa"/>
            <w:tcMar>
              <w:top w:w="20" w:type="dxa"/>
              <w:left w:w="20" w:type="dxa"/>
              <w:bottom w:w="20" w:type="dxa"/>
              <w:right w:w="20" w:type="dxa"/>
            </w:tcMar>
            <w:vAlign w:val="center"/>
            <w:hideMark/>
          </w:tcPr>
          <w:p w14:paraId="10E8243B"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34C2B08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BFAA3ED" w14:textId="77777777" w:rsidR="00F912ED" w:rsidRPr="00DB13CE" w:rsidRDefault="00F912ED" w:rsidP="001E3C41">
            <w:pPr>
              <w:pStyle w:val="movimento"/>
              <w:rPr>
                <w:color w:val="002060"/>
              </w:rPr>
            </w:pPr>
            <w:r w:rsidRPr="00DB13CE">
              <w:rPr>
                <w:color w:val="002060"/>
              </w:rPr>
              <w:t>GASPARRINI FRANCESCA</w:t>
            </w:r>
          </w:p>
        </w:tc>
        <w:tc>
          <w:tcPr>
            <w:tcW w:w="2200" w:type="dxa"/>
            <w:tcMar>
              <w:top w:w="20" w:type="dxa"/>
              <w:left w:w="20" w:type="dxa"/>
              <w:bottom w:w="20" w:type="dxa"/>
              <w:right w:w="20" w:type="dxa"/>
            </w:tcMar>
            <w:vAlign w:val="center"/>
            <w:hideMark/>
          </w:tcPr>
          <w:p w14:paraId="496F8B1F" w14:textId="77777777" w:rsidR="00F912ED" w:rsidRPr="00DB13CE" w:rsidRDefault="00F912ED" w:rsidP="001E3C41">
            <w:pPr>
              <w:pStyle w:val="movimento2"/>
              <w:rPr>
                <w:color w:val="002060"/>
              </w:rPr>
            </w:pPr>
            <w:r w:rsidRPr="00DB13CE">
              <w:rPr>
                <w:color w:val="002060"/>
              </w:rPr>
              <w:t xml:space="preserve">(ACLI MANTOVANI CALCIO A 5) </w:t>
            </w:r>
          </w:p>
        </w:tc>
      </w:tr>
      <w:tr w:rsidR="00F912ED" w:rsidRPr="00DB13CE" w14:paraId="4E07F82B" w14:textId="77777777" w:rsidTr="001E3C41">
        <w:tc>
          <w:tcPr>
            <w:tcW w:w="2200" w:type="dxa"/>
            <w:tcMar>
              <w:top w:w="20" w:type="dxa"/>
              <w:left w:w="20" w:type="dxa"/>
              <w:bottom w:w="20" w:type="dxa"/>
              <w:right w:w="20" w:type="dxa"/>
            </w:tcMar>
            <w:vAlign w:val="center"/>
            <w:hideMark/>
          </w:tcPr>
          <w:p w14:paraId="406D7DA2" w14:textId="77777777" w:rsidR="00F912ED" w:rsidRPr="00DB13CE" w:rsidRDefault="00F912ED" w:rsidP="001E3C41">
            <w:pPr>
              <w:pStyle w:val="movimento"/>
              <w:rPr>
                <w:color w:val="002060"/>
              </w:rPr>
            </w:pPr>
            <w:r w:rsidRPr="00DB13CE">
              <w:rPr>
                <w:color w:val="002060"/>
              </w:rPr>
              <w:t>CAPRIOTTI CHIARA</w:t>
            </w:r>
          </w:p>
        </w:tc>
        <w:tc>
          <w:tcPr>
            <w:tcW w:w="2200" w:type="dxa"/>
            <w:tcMar>
              <w:top w:w="20" w:type="dxa"/>
              <w:left w:w="20" w:type="dxa"/>
              <w:bottom w:w="20" w:type="dxa"/>
              <w:right w:w="20" w:type="dxa"/>
            </w:tcMar>
            <w:vAlign w:val="center"/>
            <w:hideMark/>
          </w:tcPr>
          <w:p w14:paraId="437999BA" w14:textId="77777777" w:rsidR="00F912ED" w:rsidRPr="00DB13CE" w:rsidRDefault="00F912ED" w:rsidP="001E3C41">
            <w:pPr>
              <w:pStyle w:val="movimento2"/>
              <w:rPr>
                <w:color w:val="002060"/>
              </w:rPr>
            </w:pPr>
            <w:r w:rsidRPr="00DB13CE">
              <w:rPr>
                <w:color w:val="002060"/>
              </w:rPr>
              <w:t xml:space="preserve">(RIPABERARDA) </w:t>
            </w:r>
          </w:p>
        </w:tc>
        <w:tc>
          <w:tcPr>
            <w:tcW w:w="800" w:type="dxa"/>
            <w:tcMar>
              <w:top w:w="20" w:type="dxa"/>
              <w:left w:w="20" w:type="dxa"/>
              <w:bottom w:w="20" w:type="dxa"/>
              <w:right w:w="20" w:type="dxa"/>
            </w:tcMar>
            <w:vAlign w:val="center"/>
            <w:hideMark/>
          </w:tcPr>
          <w:p w14:paraId="2B0B414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9D4DA72" w14:textId="77777777" w:rsidR="00F912ED" w:rsidRPr="00DB13CE" w:rsidRDefault="00F912ED" w:rsidP="001E3C41">
            <w:pPr>
              <w:pStyle w:val="movimento"/>
              <w:rPr>
                <w:color w:val="002060"/>
              </w:rPr>
            </w:pPr>
            <w:r w:rsidRPr="00DB13CE">
              <w:rPr>
                <w:color w:val="002060"/>
              </w:rPr>
              <w:t>AGLIOTTONE BARBARA</w:t>
            </w:r>
          </w:p>
        </w:tc>
        <w:tc>
          <w:tcPr>
            <w:tcW w:w="2200" w:type="dxa"/>
            <w:tcMar>
              <w:top w:w="20" w:type="dxa"/>
              <w:left w:w="20" w:type="dxa"/>
              <w:bottom w:w="20" w:type="dxa"/>
              <w:right w:w="20" w:type="dxa"/>
            </w:tcMar>
            <w:vAlign w:val="center"/>
            <w:hideMark/>
          </w:tcPr>
          <w:p w14:paraId="25CD3F73" w14:textId="77777777" w:rsidR="00F912ED" w:rsidRPr="00DB13CE" w:rsidRDefault="00F912ED" w:rsidP="001E3C41">
            <w:pPr>
              <w:pStyle w:val="movimento2"/>
              <w:rPr>
                <w:color w:val="002060"/>
              </w:rPr>
            </w:pPr>
            <w:r w:rsidRPr="00DB13CE">
              <w:rPr>
                <w:color w:val="002060"/>
              </w:rPr>
              <w:t xml:space="preserve">(U.MANDOLESI CALCIO) </w:t>
            </w:r>
          </w:p>
        </w:tc>
      </w:tr>
    </w:tbl>
    <w:p w14:paraId="22C857D9" w14:textId="77777777" w:rsidR="00F912ED" w:rsidRPr="00DB13CE" w:rsidRDefault="00F912ED" w:rsidP="00F912ED">
      <w:pPr>
        <w:pStyle w:val="titolo10"/>
        <w:rPr>
          <w:rFonts w:eastAsiaTheme="minorEastAsia"/>
          <w:color w:val="002060"/>
        </w:rPr>
      </w:pPr>
      <w:r w:rsidRPr="00DB13CE">
        <w:rPr>
          <w:color w:val="002060"/>
        </w:rPr>
        <w:t xml:space="preserve">GARE DEL 27/ 2/2022 </w:t>
      </w:r>
    </w:p>
    <w:p w14:paraId="7ADEEB95" w14:textId="77777777" w:rsidR="00F912ED" w:rsidRPr="00DB13CE" w:rsidRDefault="00F912ED" w:rsidP="00F912ED">
      <w:pPr>
        <w:pStyle w:val="titolo7a"/>
        <w:rPr>
          <w:color w:val="002060"/>
        </w:rPr>
      </w:pPr>
      <w:r w:rsidRPr="00DB13CE">
        <w:rPr>
          <w:color w:val="002060"/>
        </w:rPr>
        <w:t xml:space="preserve">PROVVEDIMENTI DISCIPLINARI </w:t>
      </w:r>
    </w:p>
    <w:p w14:paraId="5500A578"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4D8CDA1" w14:textId="77777777" w:rsidR="00F912ED" w:rsidRPr="00DB13CE" w:rsidRDefault="00F912ED" w:rsidP="00F912ED">
      <w:pPr>
        <w:pStyle w:val="titolo30"/>
        <w:rPr>
          <w:color w:val="002060"/>
        </w:rPr>
      </w:pPr>
      <w:r w:rsidRPr="00DB13CE">
        <w:rPr>
          <w:color w:val="002060"/>
        </w:rPr>
        <w:t xml:space="preserve">CALCIATORI NON ESPULSI </w:t>
      </w:r>
    </w:p>
    <w:p w14:paraId="5C555594"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9558E22" w14:textId="77777777" w:rsidTr="001E3C41">
        <w:tc>
          <w:tcPr>
            <w:tcW w:w="2200" w:type="dxa"/>
            <w:tcMar>
              <w:top w:w="20" w:type="dxa"/>
              <w:left w:w="20" w:type="dxa"/>
              <w:bottom w:w="20" w:type="dxa"/>
              <w:right w:w="20" w:type="dxa"/>
            </w:tcMar>
            <w:vAlign w:val="center"/>
            <w:hideMark/>
          </w:tcPr>
          <w:p w14:paraId="50C10287" w14:textId="77777777" w:rsidR="00F912ED" w:rsidRPr="00DB13CE" w:rsidRDefault="00F912ED" w:rsidP="001E3C41">
            <w:pPr>
              <w:pStyle w:val="movimento"/>
              <w:rPr>
                <w:color w:val="002060"/>
              </w:rPr>
            </w:pPr>
            <w:r w:rsidRPr="00DB13CE">
              <w:rPr>
                <w:color w:val="002060"/>
              </w:rPr>
              <w:t>FELICETTI MONICA</w:t>
            </w:r>
          </w:p>
        </w:tc>
        <w:tc>
          <w:tcPr>
            <w:tcW w:w="2200" w:type="dxa"/>
            <w:tcMar>
              <w:top w:w="20" w:type="dxa"/>
              <w:left w:w="20" w:type="dxa"/>
              <w:bottom w:w="20" w:type="dxa"/>
              <w:right w:w="20" w:type="dxa"/>
            </w:tcMar>
            <w:vAlign w:val="center"/>
            <w:hideMark/>
          </w:tcPr>
          <w:p w14:paraId="178AE73D" w14:textId="77777777" w:rsidR="00F912ED" w:rsidRPr="00DB13CE" w:rsidRDefault="00F912ED" w:rsidP="001E3C41">
            <w:pPr>
              <w:pStyle w:val="movimento2"/>
              <w:rPr>
                <w:color w:val="002060"/>
              </w:rPr>
            </w:pPr>
            <w:r w:rsidRPr="00DB13CE">
              <w:rPr>
                <w:color w:val="002060"/>
              </w:rPr>
              <w:t xml:space="preserve">(FUTSAL PRANDONE) </w:t>
            </w:r>
          </w:p>
        </w:tc>
        <w:tc>
          <w:tcPr>
            <w:tcW w:w="800" w:type="dxa"/>
            <w:tcMar>
              <w:top w:w="20" w:type="dxa"/>
              <w:left w:w="20" w:type="dxa"/>
              <w:bottom w:w="20" w:type="dxa"/>
              <w:right w:w="20" w:type="dxa"/>
            </w:tcMar>
            <w:vAlign w:val="center"/>
            <w:hideMark/>
          </w:tcPr>
          <w:p w14:paraId="46D5BBB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09044C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9ABA7EB" w14:textId="77777777" w:rsidR="00F912ED" w:rsidRPr="00DB13CE" w:rsidRDefault="00F912ED" w:rsidP="001E3C41">
            <w:pPr>
              <w:pStyle w:val="movimento2"/>
              <w:rPr>
                <w:color w:val="002060"/>
              </w:rPr>
            </w:pPr>
            <w:r w:rsidRPr="00DB13CE">
              <w:rPr>
                <w:color w:val="002060"/>
              </w:rPr>
              <w:t> </w:t>
            </w:r>
          </w:p>
        </w:tc>
      </w:tr>
    </w:tbl>
    <w:p w14:paraId="023A64D4" w14:textId="77777777" w:rsidR="00F912ED" w:rsidRPr="00DB13CE" w:rsidRDefault="00F912ED" w:rsidP="00F912ED">
      <w:pPr>
        <w:pStyle w:val="breakline"/>
        <w:rPr>
          <w:color w:val="002060"/>
        </w:rPr>
      </w:pPr>
    </w:p>
    <w:p w14:paraId="153ACE84"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0C116BF6"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136763DC" w14:textId="77777777" w:rsidR="00F912ED" w:rsidRPr="00DB13CE" w:rsidRDefault="00F912ED" w:rsidP="00F912ED">
      <w:pPr>
        <w:pStyle w:val="breakline"/>
        <w:rPr>
          <w:rFonts w:eastAsiaTheme="minorEastAsia"/>
          <w:color w:val="002060"/>
        </w:rPr>
      </w:pPr>
    </w:p>
    <w:p w14:paraId="006E97D6" w14:textId="77777777" w:rsidR="00F912ED" w:rsidRPr="00DB13CE" w:rsidRDefault="00F912ED" w:rsidP="00F912ED">
      <w:pPr>
        <w:pStyle w:val="titoloprinc0"/>
        <w:rPr>
          <w:color w:val="002060"/>
        </w:rPr>
      </w:pPr>
      <w:r w:rsidRPr="00DB13CE">
        <w:rPr>
          <w:color w:val="002060"/>
        </w:rPr>
        <w:t>CLASSIFICA</w:t>
      </w:r>
    </w:p>
    <w:p w14:paraId="2DC3A6F7" w14:textId="77777777" w:rsidR="00F912ED" w:rsidRPr="00DB13CE" w:rsidRDefault="00F912ED" w:rsidP="00F912ED">
      <w:pPr>
        <w:pStyle w:val="breakline"/>
        <w:rPr>
          <w:color w:val="002060"/>
        </w:rPr>
      </w:pPr>
    </w:p>
    <w:p w14:paraId="45E90A61" w14:textId="77777777" w:rsidR="00F912ED" w:rsidRPr="00DB13CE" w:rsidRDefault="00F912ED" w:rsidP="00F912ED">
      <w:pPr>
        <w:pStyle w:val="breakline"/>
        <w:rPr>
          <w:color w:val="002060"/>
        </w:rPr>
      </w:pPr>
    </w:p>
    <w:p w14:paraId="183FF682"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16C2155A"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08B20"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649C8"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3A7F"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606DB"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1EEE7"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6EAC3"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90252"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AE892"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8E848"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3D151" w14:textId="77777777" w:rsidR="00F912ED" w:rsidRPr="00DB13CE" w:rsidRDefault="00F912ED" w:rsidP="001E3C41">
            <w:pPr>
              <w:pStyle w:val="headertabella0"/>
              <w:rPr>
                <w:color w:val="002060"/>
              </w:rPr>
            </w:pPr>
            <w:r w:rsidRPr="00DB13CE">
              <w:rPr>
                <w:color w:val="002060"/>
              </w:rPr>
              <w:t>PE</w:t>
            </w:r>
          </w:p>
        </w:tc>
      </w:tr>
      <w:tr w:rsidR="00F912ED" w:rsidRPr="00DB13CE" w14:paraId="0F3FDA6F"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9DA2A" w14:textId="77777777" w:rsidR="00F912ED" w:rsidRPr="00DB13CE" w:rsidRDefault="00F912ED" w:rsidP="001E3C41">
            <w:pPr>
              <w:pStyle w:val="rowtabella0"/>
              <w:rPr>
                <w:color w:val="002060"/>
              </w:rPr>
            </w:pPr>
            <w:r w:rsidRPr="00DB13C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4724"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E74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49CA"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BBE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479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27F4"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7051"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A181" w14:textId="77777777" w:rsidR="00F912ED" w:rsidRPr="00DB13CE" w:rsidRDefault="00F912ED" w:rsidP="001E3C41">
            <w:pPr>
              <w:pStyle w:val="rowtabella0"/>
              <w:jc w:val="center"/>
              <w:rPr>
                <w:color w:val="002060"/>
              </w:rPr>
            </w:pPr>
            <w:r w:rsidRPr="00DB13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8FAE" w14:textId="77777777" w:rsidR="00F912ED" w:rsidRPr="00DB13CE" w:rsidRDefault="00F912ED" w:rsidP="001E3C41">
            <w:pPr>
              <w:pStyle w:val="rowtabella0"/>
              <w:jc w:val="center"/>
              <w:rPr>
                <w:color w:val="002060"/>
              </w:rPr>
            </w:pPr>
            <w:r w:rsidRPr="00DB13CE">
              <w:rPr>
                <w:color w:val="002060"/>
              </w:rPr>
              <w:t>0</w:t>
            </w:r>
          </w:p>
        </w:tc>
      </w:tr>
      <w:tr w:rsidR="00F912ED" w:rsidRPr="00DB13CE" w14:paraId="3576C96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B8E19" w14:textId="77777777" w:rsidR="00F912ED" w:rsidRPr="00DB13CE" w:rsidRDefault="00F912ED" w:rsidP="001E3C41">
            <w:pPr>
              <w:pStyle w:val="rowtabella0"/>
              <w:rPr>
                <w:color w:val="002060"/>
              </w:rPr>
            </w:pPr>
            <w:r w:rsidRPr="00DB13C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0A49"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44A5"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5BA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530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2DE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E83D" w14:textId="77777777" w:rsidR="00F912ED" w:rsidRPr="00DB13CE" w:rsidRDefault="00F912ED" w:rsidP="001E3C41">
            <w:pPr>
              <w:pStyle w:val="rowtabella0"/>
              <w:jc w:val="center"/>
              <w:rPr>
                <w:color w:val="002060"/>
              </w:rPr>
            </w:pPr>
            <w:r w:rsidRPr="00DB13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51C3"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8B5F" w14:textId="77777777" w:rsidR="00F912ED" w:rsidRPr="00DB13CE" w:rsidRDefault="00F912ED" w:rsidP="001E3C41">
            <w:pPr>
              <w:pStyle w:val="rowtabella0"/>
              <w:jc w:val="center"/>
              <w:rPr>
                <w:color w:val="002060"/>
              </w:rPr>
            </w:pPr>
            <w:r w:rsidRPr="00DB13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73B6" w14:textId="77777777" w:rsidR="00F912ED" w:rsidRPr="00DB13CE" w:rsidRDefault="00F912ED" w:rsidP="001E3C41">
            <w:pPr>
              <w:pStyle w:val="rowtabella0"/>
              <w:jc w:val="center"/>
              <w:rPr>
                <w:color w:val="002060"/>
              </w:rPr>
            </w:pPr>
            <w:r w:rsidRPr="00DB13CE">
              <w:rPr>
                <w:color w:val="002060"/>
              </w:rPr>
              <w:t>0</w:t>
            </w:r>
          </w:p>
        </w:tc>
      </w:tr>
      <w:tr w:rsidR="00F912ED" w:rsidRPr="00DB13CE" w14:paraId="02779DF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A89A2" w14:textId="77777777" w:rsidR="00F912ED" w:rsidRPr="00DB13CE" w:rsidRDefault="00F912ED" w:rsidP="001E3C41">
            <w:pPr>
              <w:pStyle w:val="rowtabella0"/>
              <w:rPr>
                <w:color w:val="002060"/>
              </w:rPr>
            </w:pPr>
            <w:r w:rsidRPr="00DB13C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CB50"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B680"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F87C"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786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BD1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3748"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9EC5"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CEB2"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686B" w14:textId="77777777" w:rsidR="00F912ED" w:rsidRPr="00DB13CE" w:rsidRDefault="00F912ED" w:rsidP="001E3C41">
            <w:pPr>
              <w:pStyle w:val="rowtabella0"/>
              <w:jc w:val="center"/>
              <w:rPr>
                <w:color w:val="002060"/>
              </w:rPr>
            </w:pPr>
            <w:r w:rsidRPr="00DB13CE">
              <w:rPr>
                <w:color w:val="002060"/>
              </w:rPr>
              <w:t>0</w:t>
            </w:r>
          </w:p>
        </w:tc>
      </w:tr>
      <w:tr w:rsidR="00F912ED" w:rsidRPr="00DB13CE" w14:paraId="11DC44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42FC6" w14:textId="77777777" w:rsidR="00F912ED" w:rsidRPr="00DB13CE" w:rsidRDefault="00F912ED" w:rsidP="001E3C41">
            <w:pPr>
              <w:pStyle w:val="rowtabella0"/>
              <w:rPr>
                <w:color w:val="002060"/>
              </w:rPr>
            </w:pPr>
            <w:r w:rsidRPr="00DB13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A25C"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95A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5ADA"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35D5"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280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C9D8"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1345"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39EB"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F650" w14:textId="77777777" w:rsidR="00F912ED" w:rsidRPr="00DB13CE" w:rsidRDefault="00F912ED" w:rsidP="001E3C41">
            <w:pPr>
              <w:pStyle w:val="rowtabella0"/>
              <w:jc w:val="center"/>
              <w:rPr>
                <w:color w:val="002060"/>
              </w:rPr>
            </w:pPr>
            <w:r w:rsidRPr="00DB13CE">
              <w:rPr>
                <w:color w:val="002060"/>
              </w:rPr>
              <w:t>0</w:t>
            </w:r>
          </w:p>
        </w:tc>
      </w:tr>
      <w:tr w:rsidR="00F912ED" w:rsidRPr="00DB13CE" w14:paraId="518DA46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67906" w14:textId="77777777" w:rsidR="00F912ED" w:rsidRPr="00DB13CE" w:rsidRDefault="00F912ED" w:rsidP="001E3C41">
            <w:pPr>
              <w:pStyle w:val="rowtabella0"/>
              <w:rPr>
                <w:color w:val="002060"/>
              </w:rPr>
            </w:pPr>
            <w:r w:rsidRPr="00DB13C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B698"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AFC6"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0E80"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40F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C58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B3AC"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9FFB"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397F"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AAC2" w14:textId="77777777" w:rsidR="00F912ED" w:rsidRPr="00DB13CE" w:rsidRDefault="00F912ED" w:rsidP="001E3C41">
            <w:pPr>
              <w:pStyle w:val="rowtabella0"/>
              <w:jc w:val="center"/>
              <w:rPr>
                <w:color w:val="002060"/>
              </w:rPr>
            </w:pPr>
            <w:r w:rsidRPr="00DB13CE">
              <w:rPr>
                <w:color w:val="002060"/>
              </w:rPr>
              <w:t>0</w:t>
            </w:r>
          </w:p>
        </w:tc>
      </w:tr>
      <w:tr w:rsidR="00F912ED" w:rsidRPr="00DB13CE" w14:paraId="0A130A2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9BC2B"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9DE8"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906A"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291E"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525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C9C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4F34"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400E"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1B78"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C83F" w14:textId="77777777" w:rsidR="00F912ED" w:rsidRPr="00DB13CE" w:rsidRDefault="00F912ED" w:rsidP="001E3C41">
            <w:pPr>
              <w:pStyle w:val="rowtabella0"/>
              <w:jc w:val="center"/>
              <w:rPr>
                <w:color w:val="002060"/>
              </w:rPr>
            </w:pPr>
            <w:r w:rsidRPr="00DB13CE">
              <w:rPr>
                <w:color w:val="002060"/>
              </w:rPr>
              <w:t>0</w:t>
            </w:r>
          </w:p>
        </w:tc>
      </w:tr>
      <w:tr w:rsidR="00F912ED" w:rsidRPr="00DB13CE" w14:paraId="194DA26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A52C4" w14:textId="77777777" w:rsidR="00F912ED" w:rsidRPr="00DB13CE" w:rsidRDefault="00F912ED" w:rsidP="001E3C41">
            <w:pPr>
              <w:pStyle w:val="rowtabella0"/>
              <w:rPr>
                <w:color w:val="002060"/>
              </w:rPr>
            </w:pPr>
            <w:r w:rsidRPr="00DB13C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EAB1"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58B3"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A10C"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10EA"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CCC1"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E998"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521E"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4A4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3A1F" w14:textId="77777777" w:rsidR="00F912ED" w:rsidRPr="00DB13CE" w:rsidRDefault="00F912ED" w:rsidP="001E3C41">
            <w:pPr>
              <w:pStyle w:val="rowtabella0"/>
              <w:jc w:val="center"/>
              <w:rPr>
                <w:color w:val="002060"/>
              </w:rPr>
            </w:pPr>
            <w:r w:rsidRPr="00DB13CE">
              <w:rPr>
                <w:color w:val="002060"/>
              </w:rPr>
              <w:t>0</w:t>
            </w:r>
          </w:p>
        </w:tc>
      </w:tr>
      <w:tr w:rsidR="00F912ED" w:rsidRPr="00DB13CE" w14:paraId="6ACFCC5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C6664" w14:textId="77777777" w:rsidR="00F912ED" w:rsidRPr="00DB13CE" w:rsidRDefault="00F912ED" w:rsidP="001E3C41">
            <w:pPr>
              <w:pStyle w:val="rowtabella0"/>
              <w:rPr>
                <w:color w:val="002060"/>
              </w:rPr>
            </w:pPr>
            <w:r w:rsidRPr="00DB13C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F8C6"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93BB"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319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703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3D46"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A416"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AAEB" w14:textId="77777777" w:rsidR="00F912ED" w:rsidRPr="00DB13CE" w:rsidRDefault="00F912ED" w:rsidP="001E3C41">
            <w:pPr>
              <w:pStyle w:val="rowtabella0"/>
              <w:jc w:val="center"/>
              <w:rPr>
                <w:color w:val="002060"/>
              </w:rPr>
            </w:pPr>
            <w:r w:rsidRPr="00DB13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EBC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65F2" w14:textId="77777777" w:rsidR="00F912ED" w:rsidRPr="00DB13CE" w:rsidRDefault="00F912ED" w:rsidP="001E3C41">
            <w:pPr>
              <w:pStyle w:val="rowtabella0"/>
              <w:jc w:val="center"/>
              <w:rPr>
                <w:color w:val="002060"/>
              </w:rPr>
            </w:pPr>
            <w:r w:rsidRPr="00DB13CE">
              <w:rPr>
                <w:color w:val="002060"/>
              </w:rPr>
              <w:t>0</w:t>
            </w:r>
          </w:p>
        </w:tc>
      </w:tr>
      <w:tr w:rsidR="00F912ED" w:rsidRPr="00DB13CE" w14:paraId="3327670B"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F97ED" w14:textId="77777777" w:rsidR="00F912ED" w:rsidRPr="00DB13CE" w:rsidRDefault="00F912ED" w:rsidP="001E3C41">
            <w:pPr>
              <w:pStyle w:val="rowtabella0"/>
              <w:rPr>
                <w:color w:val="002060"/>
              </w:rPr>
            </w:pPr>
            <w:r w:rsidRPr="00DB13CE">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230E"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C69F"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A93D"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5D14"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B2E3"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9A83"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6A96" w14:textId="77777777" w:rsidR="00F912ED" w:rsidRPr="00DB13CE" w:rsidRDefault="00F912ED" w:rsidP="001E3C41">
            <w:pPr>
              <w:pStyle w:val="rowtabella0"/>
              <w:jc w:val="center"/>
              <w:rPr>
                <w:color w:val="002060"/>
              </w:rPr>
            </w:pPr>
            <w:r w:rsidRPr="00DB13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AB8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F665" w14:textId="77777777" w:rsidR="00F912ED" w:rsidRPr="00DB13CE" w:rsidRDefault="00F912ED" w:rsidP="001E3C41">
            <w:pPr>
              <w:pStyle w:val="rowtabella0"/>
              <w:jc w:val="center"/>
              <w:rPr>
                <w:color w:val="002060"/>
              </w:rPr>
            </w:pPr>
            <w:r w:rsidRPr="00DB13CE">
              <w:rPr>
                <w:color w:val="002060"/>
              </w:rPr>
              <w:t>0</w:t>
            </w:r>
          </w:p>
        </w:tc>
      </w:tr>
      <w:tr w:rsidR="00F912ED" w:rsidRPr="00DB13CE" w14:paraId="6CFCADB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8EFA2" w14:textId="77777777" w:rsidR="00F912ED" w:rsidRPr="00DB13CE" w:rsidRDefault="00F912ED" w:rsidP="001E3C41">
            <w:pPr>
              <w:pStyle w:val="rowtabella0"/>
              <w:rPr>
                <w:color w:val="002060"/>
              </w:rPr>
            </w:pPr>
            <w:r w:rsidRPr="00DB13C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DD23"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65E7"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0EC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F90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3F22"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E12E"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75C8"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4BDB"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CE01" w14:textId="77777777" w:rsidR="00F912ED" w:rsidRPr="00DB13CE" w:rsidRDefault="00F912ED" w:rsidP="001E3C41">
            <w:pPr>
              <w:pStyle w:val="rowtabella0"/>
              <w:jc w:val="center"/>
              <w:rPr>
                <w:color w:val="002060"/>
              </w:rPr>
            </w:pPr>
            <w:r w:rsidRPr="00DB13CE">
              <w:rPr>
                <w:color w:val="002060"/>
              </w:rPr>
              <w:t>0</w:t>
            </w:r>
          </w:p>
        </w:tc>
      </w:tr>
      <w:tr w:rsidR="00F912ED" w:rsidRPr="00DB13CE" w14:paraId="314FE062"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22066" w14:textId="77777777" w:rsidR="00F912ED" w:rsidRPr="00DB13CE" w:rsidRDefault="00F912ED" w:rsidP="001E3C41">
            <w:pPr>
              <w:pStyle w:val="rowtabella0"/>
              <w:rPr>
                <w:color w:val="002060"/>
              </w:rPr>
            </w:pPr>
            <w:r w:rsidRPr="00DB13C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C2E5"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9CDE"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A3A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F21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8EA7"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38F0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209C"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D544"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76E50" w14:textId="77777777" w:rsidR="00F912ED" w:rsidRPr="00DB13CE" w:rsidRDefault="00F912ED" w:rsidP="001E3C41">
            <w:pPr>
              <w:pStyle w:val="rowtabella0"/>
              <w:jc w:val="center"/>
              <w:rPr>
                <w:color w:val="002060"/>
              </w:rPr>
            </w:pPr>
            <w:r w:rsidRPr="00DB13CE">
              <w:rPr>
                <w:color w:val="002060"/>
              </w:rPr>
              <w:t>0</w:t>
            </w:r>
          </w:p>
        </w:tc>
      </w:tr>
      <w:tr w:rsidR="00F912ED" w:rsidRPr="00DB13CE" w14:paraId="52A95824"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FEA0A" w14:textId="77777777" w:rsidR="00F912ED" w:rsidRPr="00DB13CE" w:rsidRDefault="00F912ED" w:rsidP="001E3C41">
            <w:pPr>
              <w:pStyle w:val="rowtabella0"/>
              <w:rPr>
                <w:color w:val="002060"/>
              </w:rPr>
            </w:pPr>
            <w:r w:rsidRPr="00DB13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64B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92B9"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946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15E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25F2"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8563"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03F3" w14:textId="77777777" w:rsidR="00F912ED" w:rsidRPr="00DB13CE" w:rsidRDefault="00F912ED" w:rsidP="001E3C41">
            <w:pPr>
              <w:pStyle w:val="rowtabella0"/>
              <w:jc w:val="center"/>
              <w:rPr>
                <w:color w:val="002060"/>
              </w:rPr>
            </w:pPr>
            <w:r w:rsidRPr="00DB13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6B14"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A407" w14:textId="77777777" w:rsidR="00F912ED" w:rsidRPr="00DB13CE" w:rsidRDefault="00F912ED" w:rsidP="001E3C41">
            <w:pPr>
              <w:pStyle w:val="rowtabella0"/>
              <w:jc w:val="center"/>
              <w:rPr>
                <w:color w:val="002060"/>
              </w:rPr>
            </w:pPr>
            <w:r w:rsidRPr="00DB13CE">
              <w:rPr>
                <w:color w:val="002060"/>
              </w:rPr>
              <w:t>0</w:t>
            </w:r>
          </w:p>
        </w:tc>
      </w:tr>
      <w:tr w:rsidR="00F912ED" w:rsidRPr="00DB13CE" w14:paraId="412DBFD5"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A72E60" w14:textId="77777777" w:rsidR="00F912ED" w:rsidRPr="00DB13CE" w:rsidRDefault="00F912ED" w:rsidP="001E3C41">
            <w:pPr>
              <w:pStyle w:val="rowtabella0"/>
              <w:rPr>
                <w:color w:val="002060"/>
              </w:rPr>
            </w:pPr>
            <w:r w:rsidRPr="00DB13CE">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F5C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02D9"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2F1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C9A4"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54F8"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975F"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D2DA" w14:textId="77777777" w:rsidR="00F912ED" w:rsidRPr="00DB13CE" w:rsidRDefault="00F912ED" w:rsidP="001E3C41">
            <w:pPr>
              <w:pStyle w:val="rowtabella0"/>
              <w:jc w:val="center"/>
              <w:rPr>
                <w:color w:val="002060"/>
              </w:rPr>
            </w:pPr>
            <w:r w:rsidRPr="00DB13C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F001" w14:textId="77777777" w:rsidR="00F912ED" w:rsidRPr="00DB13CE" w:rsidRDefault="00F912ED" w:rsidP="001E3C41">
            <w:pPr>
              <w:pStyle w:val="rowtabella0"/>
              <w:jc w:val="center"/>
              <w:rPr>
                <w:color w:val="002060"/>
              </w:rPr>
            </w:pPr>
            <w:r w:rsidRPr="00DB13C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2509" w14:textId="77777777" w:rsidR="00F912ED" w:rsidRPr="00DB13CE" w:rsidRDefault="00F912ED" w:rsidP="001E3C41">
            <w:pPr>
              <w:pStyle w:val="rowtabella0"/>
              <w:jc w:val="center"/>
              <w:rPr>
                <w:color w:val="002060"/>
              </w:rPr>
            </w:pPr>
            <w:r w:rsidRPr="00DB13CE">
              <w:rPr>
                <w:color w:val="002060"/>
              </w:rPr>
              <w:t>0</w:t>
            </w:r>
          </w:p>
        </w:tc>
      </w:tr>
    </w:tbl>
    <w:p w14:paraId="13252812" w14:textId="77777777" w:rsidR="00F912ED" w:rsidRPr="00DB13CE" w:rsidRDefault="00F912ED" w:rsidP="00F912ED">
      <w:pPr>
        <w:pStyle w:val="breakline"/>
        <w:rPr>
          <w:rFonts w:eastAsiaTheme="minorEastAsia"/>
          <w:color w:val="002060"/>
        </w:rPr>
      </w:pPr>
    </w:p>
    <w:p w14:paraId="137EFE47" w14:textId="77777777" w:rsidR="00F912ED" w:rsidRPr="00DB13CE" w:rsidRDefault="00F912ED" w:rsidP="00F912ED">
      <w:pPr>
        <w:pStyle w:val="titoloprinc0"/>
        <w:rPr>
          <w:color w:val="002060"/>
        </w:rPr>
      </w:pPr>
      <w:r w:rsidRPr="00DB13CE">
        <w:rPr>
          <w:color w:val="002060"/>
        </w:rPr>
        <w:t>PROGRAMMA GARE</w:t>
      </w:r>
    </w:p>
    <w:p w14:paraId="09EDA511" w14:textId="77777777" w:rsidR="00F912ED" w:rsidRPr="00DB13CE" w:rsidRDefault="00F912ED" w:rsidP="00F912ED">
      <w:pPr>
        <w:pStyle w:val="breakline"/>
        <w:rPr>
          <w:color w:val="002060"/>
        </w:rPr>
      </w:pPr>
    </w:p>
    <w:p w14:paraId="7CE22449" w14:textId="77777777" w:rsidR="00F912ED" w:rsidRPr="00DB13CE" w:rsidRDefault="00F912ED" w:rsidP="00F912ED">
      <w:pPr>
        <w:pStyle w:val="sottotitolocampionato10"/>
        <w:rPr>
          <w:color w:val="002060"/>
        </w:rPr>
      </w:pPr>
      <w:r w:rsidRPr="00DB13CE">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7"/>
        <w:gridCol w:w="1547"/>
      </w:tblGrid>
      <w:tr w:rsidR="00F912ED" w:rsidRPr="00DB13CE" w14:paraId="3B9BE8F7"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FDAF"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ECB1C"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2D547"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CD20B"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2D43F"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57670"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D82B3"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45396861"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4520B2" w14:textId="77777777" w:rsidR="00F912ED" w:rsidRPr="00DB13CE" w:rsidRDefault="00F912ED" w:rsidP="001E3C41">
            <w:pPr>
              <w:pStyle w:val="rowtabella0"/>
              <w:rPr>
                <w:color w:val="002060"/>
              </w:rPr>
            </w:pPr>
            <w:r w:rsidRPr="00DB13CE">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44C1E" w14:textId="77777777" w:rsidR="00F912ED" w:rsidRPr="00DB13CE" w:rsidRDefault="00F912ED" w:rsidP="001E3C41">
            <w:pPr>
              <w:pStyle w:val="rowtabella0"/>
              <w:rPr>
                <w:color w:val="002060"/>
              </w:rPr>
            </w:pPr>
            <w:r w:rsidRPr="00DB13CE">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8F39D"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6AA45" w14:textId="77777777" w:rsidR="00F912ED" w:rsidRPr="00DB13CE" w:rsidRDefault="00F912ED" w:rsidP="001E3C41">
            <w:pPr>
              <w:pStyle w:val="rowtabella0"/>
              <w:rPr>
                <w:color w:val="002060"/>
              </w:rPr>
            </w:pPr>
            <w:r w:rsidRPr="00DB13CE">
              <w:rPr>
                <w:color w:val="002060"/>
              </w:rPr>
              <w:t>04/03/2022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F09E9" w14:textId="77777777" w:rsidR="00F912ED" w:rsidRPr="00DB13CE" w:rsidRDefault="00F912ED" w:rsidP="001E3C41">
            <w:pPr>
              <w:pStyle w:val="rowtabella0"/>
              <w:rPr>
                <w:color w:val="002060"/>
              </w:rPr>
            </w:pPr>
            <w:r w:rsidRPr="00DB13CE">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BF83F" w14:textId="77777777" w:rsidR="00F912ED" w:rsidRPr="00DB13CE" w:rsidRDefault="00F912ED" w:rsidP="001E3C41">
            <w:pPr>
              <w:pStyle w:val="rowtabella0"/>
              <w:rPr>
                <w:color w:val="002060"/>
              </w:rPr>
            </w:pPr>
            <w:r w:rsidRPr="00DB13C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F8978" w14:textId="77777777" w:rsidR="00F912ED" w:rsidRPr="00DB13CE" w:rsidRDefault="00F912ED" w:rsidP="001E3C41">
            <w:pPr>
              <w:pStyle w:val="rowtabella0"/>
              <w:rPr>
                <w:color w:val="002060"/>
              </w:rPr>
            </w:pPr>
            <w:r w:rsidRPr="00DB13CE">
              <w:rPr>
                <w:color w:val="002060"/>
              </w:rPr>
              <w:t>VIA GROTTE DI POSATORA 19/A</w:t>
            </w:r>
          </w:p>
        </w:tc>
      </w:tr>
      <w:tr w:rsidR="00F912ED" w:rsidRPr="00DB13CE" w14:paraId="7D519EEF"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663C63" w14:textId="77777777" w:rsidR="00F912ED" w:rsidRPr="00DB13CE" w:rsidRDefault="00F912ED" w:rsidP="001E3C41">
            <w:pPr>
              <w:pStyle w:val="rowtabella0"/>
              <w:rPr>
                <w:color w:val="002060"/>
              </w:rPr>
            </w:pPr>
            <w:r w:rsidRPr="00DB13CE">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277210" w14:textId="77777777" w:rsidR="00F912ED" w:rsidRPr="00DB13CE" w:rsidRDefault="00F912ED" w:rsidP="001E3C41">
            <w:pPr>
              <w:pStyle w:val="rowtabella0"/>
              <w:rPr>
                <w:color w:val="002060"/>
              </w:rPr>
            </w:pPr>
            <w:r w:rsidRPr="00DB13CE">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4FB053"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C11D4" w14:textId="77777777" w:rsidR="00F912ED" w:rsidRPr="00DB13CE" w:rsidRDefault="00F912ED" w:rsidP="001E3C41">
            <w:pPr>
              <w:pStyle w:val="rowtabella0"/>
              <w:rPr>
                <w:color w:val="002060"/>
              </w:rPr>
            </w:pPr>
            <w:r w:rsidRPr="00DB13CE">
              <w:rPr>
                <w:color w:val="002060"/>
              </w:rPr>
              <w:t>04/03/2022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B4DC43" w14:textId="77777777" w:rsidR="00F912ED" w:rsidRPr="00DB13CE" w:rsidRDefault="00F912ED" w:rsidP="001E3C41">
            <w:pPr>
              <w:pStyle w:val="rowtabella0"/>
              <w:rPr>
                <w:color w:val="002060"/>
              </w:rPr>
            </w:pPr>
            <w:r w:rsidRPr="00DB13CE">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2E60F" w14:textId="77777777" w:rsidR="00F912ED" w:rsidRPr="00DB13CE" w:rsidRDefault="00F912ED" w:rsidP="001E3C41">
            <w:pPr>
              <w:pStyle w:val="rowtabella0"/>
              <w:rPr>
                <w:color w:val="002060"/>
              </w:rPr>
            </w:pPr>
            <w:r w:rsidRPr="00DB13CE">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F0A0B1" w14:textId="77777777" w:rsidR="00F912ED" w:rsidRPr="00DB13CE" w:rsidRDefault="00F912ED" w:rsidP="001E3C41">
            <w:pPr>
              <w:pStyle w:val="rowtabella0"/>
              <w:rPr>
                <w:color w:val="002060"/>
              </w:rPr>
            </w:pPr>
            <w:r w:rsidRPr="00DB13CE">
              <w:rPr>
                <w:color w:val="002060"/>
              </w:rPr>
              <w:t>VIA DELLO SPORT</w:t>
            </w:r>
          </w:p>
        </w:tc>
      </w:tr>
      <w:tr w:rsidR="00F912ED" w:rsidRPr="00DB13CE" w14:paraId="1947C3FA"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4B21BF" w14:textId="77777777" w:rsidR="00F912ED" w:rsidRPr="00DB13CE" w:rsidRDefault="00F912ED" w:rsidP="001E3C41">
            <w:pPr>
              <w:pStyle w:val="rowtabella0"/>
              <w:rPr>
                <w:color w:val="002060"/>
              </w:rPr>
            </w:pPr>
            <w:r w:rsidRPr="00DB13CE">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5A7E05" w14:textId="77777777" w:rsidR="00F912ED" w:rsidRPr="00DB13CE" w:rsidRDefault="00F912ED" w:rsidP="001E3C41">
            <w:pPr>
              <w:pStyle w:val="rowtabella0"/>
              <w:rPr>
                <w:color w:val="002060"/>
              </w:rPr>
            </w:pPr>
            <w:r w:rsidRPr="00DB13CE">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1534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05370B" w14:textId="77777777" w:rsidR="00F912ED" w:rsidRPr="00DB13CE" w:rsidRDefault="00F912ED" w:rsidP="001E3C41">
            <w:pPr>
              <w:pStyle w:val="rowtabella0"/>
              <w:rPr>
                <w:color w:val="002060"/>
              </w:rPr>
            </w:pPr>
            <w:r w:rsidRPr="00DB13CE">
              <w:rPr>
                <w:color w:val="002060"/>
              </w:rPr>
              <w:t>05/03/2022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1D6FD2" w14:textId="77777777" w:rsidR="00F912ED" w:rsidRPr="00DB13CE" w:rsidRDefault="00F912ED" w:rsidP="001E3C41">
            <w:pPr>
              <w:pStyle w:val="rowtabella0"/>
              <w:rPr>
                <w:color w:val="002060"/>
              </w:rPr>
            </w:pPr>
            <w:r w:rsidRPr="00DB13CE">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7A86E" w14:textId="77777777" w:rsidR="00F912ED" w:rsidRPr="00DB13CE" w:rsidRDefault="00F912ED" w:rsidP="001E3C41">
            <w:pPr>
              <w:pStyle w:val="rowtabella0"/>
              <w:rPr>
                <w:color w:val="002060"/>
              </w:rPr>
            </w:pPr>
            <w:r w:rsidRPr="00DB13CE">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52EF8" w14:textId="77777777" w:rsidR="00F912ED" w:rsidRPr="00DB13CE" w:rsidRDefault="00F912ED" w:rsidP="001E3C41">
            <w:pPr>
              <w:pStyle w:val="rowtabella0"/>
              <w:rPr>
                <w:color w:val="002060"/>
              </w:rPr>
            </w:pPr>
            <w:r w:rsidRPr="00DB13CE">
              <w:rPr>
                <w:color w:val="002060"/>
              </w:rPr>
              <w:t>VIA E.MATTEI</w:t>
            </w:r>
          </w:p>
        </w:tc>
      </w:tr>
      <w:tr w:rsidR="00F912ED" w:rsidRPr="00DB13CE" w14:paraId="7725E78C"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6062A" w14:textId="77777777" w:rsidR="00F912ED" w:rsidRPr="00DB13CE" w:rsidRDefault="00F912ED" w:rsidP="001E3C41">
            <w:pPr>
              <w:pStyle w:val="rowtabella0"/>
              <w:rPr>
                <w:color w:val="002060"/>
              </w:rPr>
            </w:pPr>
            <w:r w:rsidRPr="00DB13CE">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769E0" w14:textId="77777777" w:rsidR="00F912ED" w:rsidRPr="00DB13CE" w:rsidRDefault="00F912ED" w:rsidP="001E3C41">
            <w:pPr>
              <w:pStyle w:val="rowtabella0"/>
              <w:rPr>
                <w:color w:val="002060"/>
              </w:rPr>
            </w:pPr>
            <w:r w:rsidRPr="00DB13CE">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C5908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5DF23" w14:textId="77777777" w:rsidR="00F912ED" w:rsidRPr="00DB13CE" w:rsidRDefault="00F912ED" w:rsidP="001E3C41">
            <w:pPr>
              <w:pStyle w:val="rowtabella0"/>
              <w:rPr>
                <w:color w:val="002060"/>
              </w:rPr>
            </w:pPr>
            <w:r w:rsidRPr="00DB13CE">
              <w:rPr>
                <w:color w:val="002060"/>
              </w:rPr>
              <w:t>05/03/2022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8E0A9F" w14:textId="77777777" w:rsidR="00F912ED" w:rsidRPr="00DB13CE" w:rsidRDefault="00F912ED" w:rsidP="001E3C41">
            <w:pPr>
              <w:pStyle w:val="rowtabella0"/>
              <w:rPr>
                <w:color w:val="002060"/>
              </w:rPr>
            </w:pPr>
            <w:r w:rsidRPr="00DB13CE">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A457C" w14:textId="77777777" w:rsidR="00F912ED" w:rsidRPr="00DB13CE" w:rsidRDefault="00F912ED" w:rsidP="001E3C41">
            <w:pPr>
              <w:pStyle w:val="rowtabella0"/>
              <w:rPr>
                <w:color w:val="002060"/>
              </w:rPr>
            </w:pPr>
            <w:r w:rsidRPr="00DB13C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88A14" w14:textId="77777777" w:rsidR="00F912ED" w:rsidRPr="00DB13CE" w:rsidRDefault="00F912ED" w:rsidP="001E3C41">
            <w:pPr>
              <w:pStyle w:val="rowtabella0"/>
              <w:rPr>
                <w:color w:val="002060"/>
              </w:rPr>
            </w:pPr>
            <w:r w:rsidRPr="00DB13CE">
              <w:rPr>
                <w:color w:val="002060"/>
              </w:rPr>
              <w:t>VIA VILLA TOMBARI</w:t>
            </w:r>
          </w:p>
        </w:tc>
      </w:tr>
      <w:tr w:rsidR="00F912ED" w:rsidRPr="00DB13CE" w14:paraId="1E8DEF5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30CE3D" w14:textId="77777777" w:rsidR="00F912ED" w:rsidRPr="00DB13CE" w:rsidRDefault="00F912ED" w:rsidP="001E3C41">
            <w:pPr>
              <w:pStyle w:val="rowtabella0"/>
              <w:rPr>
                <w:color w:val="002060"/>
              </w:rPr>
            </w:pPr>
            <w:r w:rsidRPr="00DB13CE">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4AEAF" w14:textId="77777777" w:rsidR="00F912ED" w:rsidRPr="00DB13CE" w:rsidRDefault="00F912ED" w:rsidP="001E3C41">
            <w:pPr>
              <w:pStyle w:val="rowtabella0"/>
              <w:rPr>
                <w:color w:val="002060"/>
              </w:rPr>
            </w:pPr>
            <w:r w:rsidRPr="00DB13CE">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8E561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890353" w14:textId="77777777" w:rsidR="00F912ED" w:rsidRPr="00DB13CE" w:rsidRDefault="00F912ED" w:rsidP="001E3C41">
            <w:pPr>
              <w:pStyle w:val="rowtabella0"/>
              <w:rPr>
                <w:color w:val="002060"/>
              </w:rPr>
            </w:pPr>
            <w:r w:rsidRPr="00DB13CE">
              <w:rPr>
                <w:color w:val="002060"/>
              </w:rPr>
              <w:t>06/03/2022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515A9F" w14:textId="77777777" w:rsidR="00F912ED" w:rsidRPr="00DB13CE" w:rsidRDefault="00F912ED" w:rsidP="001E3C41">
            <w:pPr>
              <w:pStyle w:val="rowtabella0"/>
              <w:rPr>
                <w:color w:val="002060"/>
              </w:rPr>
            </w:pPr>
            <w:r w:rsidRPr="00DB13CE">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E6CF0"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61198" w14:textId="77777777" w:rsidR="00F912ED" w:rsidRPr="00DB13CE" w:rsidRDefault="00F912ED" w:rsidP="001E3C41">
            <w:pPr>
              <w:pStyle w:val="rowtabella0"/>
              <w:rPr>
                <w:color w:val="002060"/>
              </w:rPr>
            </w:pPr>
            <w:r w:rsidRPr="00DB13CE">
              <w:rPr>
                <w:color w:val="002060"/>
              </w:rPr>
              <w:t>VIA DELLE REGIONI, 8</w:t>
            </w:r>
          </w:p>
        </w:tc>
      </w:tr>
      <w:tr w:rsidR="00F912ED" w:rsidRPr="00DB13CE" w14:paraId="4B7B3F04"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32DC6" w14:textId="77777777" w:rsidR="00F912ED" w:rsidRPr="00DB13CE" w:rsidRDefault="00F912ED" w:rsidP="001E3C41">
            <w:pPr>
              <w:pStyle w:val="rowtabella0"/>
              <w:rPr>
                <w:color w:val="002060"/>
              </w:rPr>
            </w:pPr>
            <w:r w:rsidRPr="00DB13CE">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FF0FA" w14:textId="77777777" w:rsidR="00F912ED" w:rsidRPr="00DB13CE" w:rsidRDefault="00F912ED" w:rsidP="001E3C41">
            <w:pPr>
              <w:pStyle w:val="rowtabella0"/>
              <w:rPr>
                <w:color w:val="002060"/>
              </w:rPr>
            </w:pPr>
            <w:r w:rsidRPr="00DB13CE">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C7DCF"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369FB" w14:textId="77777777" w:rsidR="00F912ED" w:rsidRPr="00DB13CE" w:rsidRDefault="00F912ED" w:rsidP="001E3C41">
            <w:pPr>
              <w:pStyle w:val="rowtabella0"/>
              <w:rPr>
                <w:color w:val="002060"/>
              </w:rPr>
            </w:pPr>
            <w:r w:rsidRPr="00DB13CE">
              <w:rPr>
                <w:color w:val="002060"/>
              </w:rPr>
              <w:t>06/03/2022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59EB8" w14:textId="77777777" w:rsidR="00F912ED" w:rsidRPr="00DB13CE" w:rsidRDefault="00F912ED" w:rsidP="001E3C41">
            <w:pPr>
              <w:pStyle w:val="rowtabella0"/>
              <w:rPr>
                <w:color w:val="002060"/>
              </w:rPr>
            </w:pPr>
            <w:r w:rsidRPr="00DB13CE">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6DF33" w14:textId="77777777" w:rsidR="00F912ED" w:rsidRPr="00DB13CE" w:rsidRDefault="00F912ED" w:rsidP="001E3C41">
            <w:pPr>
              <w:pStyle w:val="rowtabella0"/>
              <w:rPr>
                <w:color w:val="002060"/>
              </w:rPr>
            </w:pPr>
            <w:r w:rsidRPr="00DB13CE">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D5FA6" w14:textId="77777777" w:rsidR="00F912ED" w:rsidRPr="00DB13CE" w:rsidRDefault="00F912ED" w:rsidP="001E3C41">
            <w:pPr>
              <w:pStyle w:val="rowtabella0"/>
              <w:rPr>
                <w:color w:val="002060"/>
              </w:rPr>
            </w:pPr>
            <w:r w:rsidRPr="00DB13CE">
              <w:rPr>
                <w:color w:val="002060"/>
              </w:rPr>
              <w:t>VIA LIGURIA - BORGO PINTURA</w:t>
            </w:r>
          </w:p>
        </w:tc>
      </w:tr>
    </w:tbl>
    <w:p w14:paraId="522D62E1" w14:textId="77777777" w:rsidR="00F912ED" w:rsidRPr="00DB13CE" w:rsidRDefault="00F912ED" w:rsidP="00F912ED">
      <w:pPr>
        <w:pStyle w:val="breakline"/>
        <w:rPr>
          <w:color w:val="002060"/>
        </w:rPr>
      </w:pPr>
    </w:p>
    <w:p w14:paraId="32373731" w14:textId="77777777" w:rsidR="00F912ED" w:rsidRPr="00DB13CE" w:rsidRDefault="00F912ED" w:rsidP="00F912ED">
      <w:pPr>
        <w:pStyle w:val="breakline"/>
        <w:rPr>
          <w:color w:val="002060"/>
        </w:rPr>
      </w:pPr>
    </w:p>
    <w:p w14:paraId="0B4D2A65" w14:textId="77777777" w:rsidR="00F912ED" w:rsidRPr="00DB13CE" w:rsidRDefault="00F912ED" w:rsidP="00F912ED">
      <w:pPr>
        <w:pStyle w:val="titolocampionato0"/>
        <w:shd w:val="clear" w:color="auto" w:fill="CCCCCC"/>
        <w:spacing w:before="80" w:after="40"/>
        <w:rPr>
          <w:color w:val="002060"/>
        </w:rPr>
      </w:pPr>
      <w:r w:rsidRPr="00DB13CE">
        <w:rPr>
          <w:color w:val="002060"/>
        </w:rPr>
        <w:t>UNDER 21 CALCIO A 5 REGIONALE</w:t>
      </w:r>
    </w:p>
    <w:p w14:paraId="2A602522" w14:textId="77777777" w:rsidR="00F912ED" w:rsidRPr="00DB13CE" w:rsidRDefault="00F912ED" w:rsidP="00F912ED">
      <w:pPr>
        <w:pStyle w:val="titoloprinc0"/>
        <w:rPr>
          <w:color w:val="002060"/>
        </w:rPr>
      </w:pPr>
      <w:r w:rsidRPr="00DB13CE">
        <w:rPr>
          <w:color w:val="002060"/>
        </w:rPr>
        <w:t>RISULTATI</w:t>
      </w:r>
    </w:p>
    <w:p w14:paraId="457D44EB" w14:textId="77777777" w:rsidR="00F912ED" w:rsidRPr="00DB13CE" w:rsidRDefault="00F912ED" w:rsidP="00F912ED">
      <w:pPr>
        <w:pStyle w:val="breakline"/>
        <w:rPr>
          <w:color w:val="002060"/>
        </w:rPr>
      </w:pPr>
    </w:p>
    <w:p w14:paraId="71C9D4B8" w14:textId="77777777" w:rsidR="00F912ED" w:rsidRPr="00DB13CE" w:rsidRDefault="00F912ED" w:rsidP="00F912ED">
      <w:pPr>
        <w:pStyle w:val="sottotitolocampionato10"/>
        <w:rPr>
          <w:color w:val="002060"/>
        </w:rPr>
      </w:pPr>
      <w:r w:rsidRPr="00DB13CE">
        <w:rPr>
          <w:color w:val="002060"/>
        </w:rPr>
        <w:t>RISULTATI UFFICIALI GARE DEL 26/02/2022</w:t>
      </w:r>
    </w:p>
    <w:p w14:paraId="34B7EDC5"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0012E1B8"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78973276"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507B990F"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9FF7F" w14:textId="77777777" w:rsidR="00F912ED" w:rsidRPr="00DB13CE" w:rsidRDefault="00F912ED" w:rsidP="001E3C41">
                  <w:pPr>
                    <w:pStyle w:val="headertabella0"/>
                    <w:rPr>
                      <w:color w:val="002060"/>
                    </w:rPr>
                  </w:pPr>
                  <w:r w:rsidRPr="00DB13CE">
                    <w:rPr>
                      <w:color w:val="002060"/>
                    </w:rPr>
                    <w:t>GIRONE G - 4 Giornata - A</w:t>
                  </w:r>
                </w:p>
              </w:tc>
            </w:tr>
            <w:tr w:rsidR="00F912ED" w:rsidRPr="00DB13CE" w14:paraId="7951A7E7"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ABA78C" w14:textId="77777777" w:rsidR="00F912ED" w:rsidRPr="00DB13CE" w:rsidRDefault="00F912ED" w:rsidP="001E3C41">
                  <w:pPr>
                    <w:pStyle w:val="rowtabella0"/>
                    <w:rPr>
                      <w:color w:val="002060"/>
                    </w:rPr>
                  </w:pPr>
                  <w:r w:rsidRPr="00DB13CE">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76A32" w14:textId="77777777" w:rsidR="00F912ED" w:rsidRPr="00DB13CE" w:rsidRDefault="00F912ED" w:rsidP="001E3C41">
                  <w:pPr>
                    <w:pStyle w:val="rowtabella0"/>
                    <w:rPr>
                      <w:color w:val="002060"/>
                    </w:rPr>
                  </w:pPr>
                  <w:r w:rsidRPr="00DB13CE">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1CCD2" w14:textId="77777777" w:rsidR="00F912ED" w:rsidRPr="00DB13CE" w:rsidRDefault="00F912ED" w:rsidP="001E3C41">
                  <w:pPr>
                    <w:pStyle w:val="rowtabella0"/>
                    <w:jc w:val="center"/>
                    <w:rPr>
                      <w:color w:val="002060"/>
                    </w:rPr>
                  </w:pPr>
                  <w:r w:rsidRPr="00DB13CE">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B40CB" w14:textId="77777777" w:rsidR="00F912ED" w:rsidRPr="00DB13CE" w:rsidRDefault="00F912ED" w:rsidP="001E3C41">
                  <w:pPr>
                    <w:pStyle w:val="rowtabella0"/>
                    <w:jc w:val="center"/>
                    <w:rPr>
                      <w:color w:val="002060"/>
                    </w:rPr>
                  </w:pPr>
                  <w:r w:rsidRPr="00DB13CE">
                    <w:rPr>
                      <w:color w:val="002060"/>
                    </w:rPr>
                    <w:t> </w:t>
                  </w:r>
                </w:p>
              </w:tc>
            </w:tr>
            <w:tr w:rsidR="00F912ED" w:rsidRPr="00DB13CE" w14:paraId="6B051281"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338EF" w14:textId="77777777" w:rsidR="00F912ED" w:rsidRPr="00DB13CE" w:rsidRDefault="00F912ED" w:rsidP="001E3C41">
                  <w:pPr>
                    <w:pStyle w:val="rowtabella0"/>
                    <w:rPr>
                      <w:color w:val="002060"/>
                    </w:rPr>
                  </w:pPr>
                  <w:r w:rsidRPr="00DB13CE">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CC17F2" w14:textId="77777777" w:rsidR="00F912ED" w:rsidRPr="00DB13CE" w:rsidRDefault="00F912ED" w:rsidP="001E3C41">
                  <w:pPr>
                    <w:pStyle w:val="rowtabella0"/>
                    <w:rPr>
                      <w:color w:val="002060"/>
                    </w:rPr>
                  </w:pPr>
                  <w:r w:rsidRPr="00DB13C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BF60B4" w14:textId="77777777" w:rsidR="00F912ED" w:rsidRPr="00DB13CE" w:rsidRDefault="00F912ED" w:rsidP="001E3C41">
                  <w:pPr>
                    <w:pStyle w:val="rowtabella0"/>
                    <w:jc w:val="center"/>
                    <w:rPr>
                      <w:color w:val="002060"/>
                    </w:rPr>
                  </w:pPr>
                  <w:r w:rsidRPr="00DB13C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ED9F4C" w14:textId="77777777" w:rsidR="00F912ED" w:rsidRPr="00DB13CE" w:rsidRDefault="00F912ED" w:rsidP="001E3C41">
                  <w:pPr>
                    <w:pStyle w:val="rowtabella0"/>
                    <w:jc w:val="center"/>
                    <w:rPr>
                      <w:color w:val="002060"/>
                    </w:rPr>
                  </w:pPr>
                  <w:r w:rsidRPr="00DB13CE">
                    <w:rPr>
                      <w:color w:val="002060"/>
                    </w:rPr>
                    <w:t> </w:t>
                  </w:r>
                </w:p>
              </w:tc>
            </w:tr>
            <w:tr w:rsidR="00F912ED" w:rsidRPr="00DB13CE" w14:paraId="4A12DFDE"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3CE48" w14:textId="77777777" w:rsidR="00F912ED" w:rsidRPr="00DB13CE" w:rsidRDefault="00F912ED" w:rsidP="001E3C41">
                  <w:pPr>
                    <w:pStyle w:val="rowtabella0"/>
                    <w:rPr>
                      <w:color w:val="002060"/>
                    </w:rPr>
                  </w:pPr>
                  <w:r w:rsidRPr="00DB13CE">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D7DE4" w14:textId="77777777" w:rsidR="00F912ED" w:rsidRPr="00DB13CE" w:rsidRDefault="00F912ED" w:rsidP="001E3C41">
                  <w:pPr>
                    <w:pStyle w:val="rowtabella0"/>
                    <w:rPr>
                      <w:color w:val="002060"/>
                    </w:rPr>
                  </w:pPr>
                  <w:r w:rsidRPr="00DB13C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37696" w14:textId="77777777" w:rsidR="00F912ED" w:rsidRPr="00DB13CE" w:rsidRDefault="00F912ED" w:rsidP="001E3C41">
                  <w:pPr>
                    <w:pStyle w:val="rowtabella0"/>
                    <w:jc w:val="center"/>
                    <w:rPr>
                      <w:color w:val="002060"/>
                    </w:rPr>
                  </w:pPr>
                  <w:r w:rsidRPr="00DB13CE">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91B8E" w14:textId="77777777" w:rsidR="00F912ED" w:rsidRPr="00DB13CE" w:rsidRDefault="00F912ED" w:rsidP="001E3C41">
                  <w:pPr>
                    <w:pStyle w:val="rowtabella0"/>
                    <w:jc w:val="center"/>
                    <w:rPr>
                      <w:color w:val="002060"/>
                    </w:rPr>
                  </w:pPr>
                  <w:r w:rsidRPr="00DB13CE">
                    <w:rPr>
                      <w:color w:val="002060"/>
                    </w:rPr>
                    <w:t> </w:t>
                  </w:r>
                </w:p>
              </w:tc>
            </w:tr>
            <w:tr w:rsidR="00F912ED" w:rsidRPr="00DB13CE" w14:paraId="49BD619E"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512313DA" w14:textId="77777777" w:rsidR="00F912ED" w:rsidRPr="00DB13CE" w:rsidRDefault="00F912ED" w:rsidP="001E3C41">
                  <w:pPr>
                    <w:pStyle w:val="rowtabella0"/>
                    <w:rPr>
                      <w:color w:val="002060"/>
                    </w:rPr>
                  </w:pPr>
                  <w:r w:rsidRPr="00DB13CE">
                    <w:rPr>
                      <w:color w:val="002060"/>
                    </w:rPr>
                    <w:t>(1) - disputata il 27/02/2022</w:t>
                  </w:r>
                </w:p>
              </w:tc>
            </w:tr>
          </w:tbl>
          <w:p w14:paraId="0156D8EC"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7042D397"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C8622" w14:textId="77777777" w:rsidR="00F912ED" w:rsidRPr="00DB13CE" w:rsidRDefault="00F912ED" w:rsidP="001E3C41">
                  <w:pPr>
                    <w:pStyle w:val="headertabella0"/>
                    <w:rPr>
                      <w:color w:val="002060"/>
                    </w:rPr>
                  </w:pPr>
                  <w:r w:rsidRPr="00DB13CE">
                    <w:rPr>
                      <w:color w:val="002060"/>
                    </w:rPr>
                    <w:t>GIRONE S - 4 Giornata - A</w:t>
                  </w:r>
                </w:p>
              </w:tc>
            </w:tr>
            <w:tr w:rsidR="00F912ED" w:rsidRPr="00DB13CE" w14:paraId="13B23E96"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BC3C5E" w14:textId="77777777" w:rsidR="00F912ED" w:rsidRPr="00DB13CE" w:rsidRDefault="00F912ED" w:rsidP="001E3C41">
                  <w:pPr>
                    <w:pStyle w:val="rowtabella0"/>
                    <w:rPr>
                      <w:color w:val="002060"/>
                    </w:rPr>
                  </w:pPr>
                  <w:r w:rsidRPr="00DB13C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4CD5F" w14:textId="77777777" w:rsidR="00F912ED" w:rsidRPr="00DB13CE" w:rsidRDefault="00F912ED" w:rsidP="001E3C41">
                  <w:pPr>
                    <w:pStyle w:val="rowtabella0"/>
                    <w:rPr>
                      <w:color w:val="002060"/>
                    </w:rPr>
                  </w:pPr>
                  <w:r w:rsidRPr="00DB13C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8C95" w14:textId="77777777" w:rsidR="00F912ED" w:rsidRPr="00DB13CE" w:rsidRDefault="00F912ED" w:rsidP="001E3C41">
                  <w:pPr>
                    <w:pStyle w:val="rowtabella0"/>
                    <w:jc w:val="center"/>
                    <w:rPr>
                      <w:color w:val="002060"/>
                    </w:rPr>
                  </w:pPr>
                  <w:r w:rsidRPr="00DB13CE">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8E626" w14:textId="77777777" w:rsidR="00F912ED" w:rsidRPr="00DB13CE" w:rsidRDefault="00F912ED" w:rsidP="001E3C41">
                  <w:pPr>
                    <w:pStyle w:val="rowtabella0"/>
                    <w:jc w:val="center"/>
                    <w:rPr>
                      <w:color w:val="002060"/>
                    </w:rPr>
                  </w:pPr>
                  <w:r w:rsidRPr="00DB13CE">
                    <w:rPr>
                      <w:color w:val="002060"/>
                    </w:rPr>
                    <w:t> </w:t>
                  </w:r>
                </w:p>
              </w:tc>
            </w:tr>
            <w:tr w:rsidR="00F912ED" w:rsidRPr="00DB13CE" w14:paraId="2427CEA4"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17C0DB" w14:textId="77777777" w:rsidR="00F912ED" w:rsidRPr="00DB13CE" w:rsidRDefault="00F912ED" w:rsidP="001E3C41">
                  <w:pPr>
                    <w:pStyle w:val="rowtabella0"/>
                    <w:rPr>
                      <w:color w:val="002060"/>
                    </w:rPr>
                  </w:pPr>
                  <w:r w:rsidRPr="00DB13CE">
                    <w:rPr>
                      <w:color w:val="002060"/>
                    </w:rPr>
                    <w:t>FUTSAL MONTURANO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E6C87" w14:textId="77777777" w:rsidR="00F912ED" w:rsidRPr="00DB13CE" w:rsidRDefault="00F912ED" w:rsidP="001E3C41">
                  <w:pPr>
                    <w:pStyle w:val="rowtabella0"/>
                    <w:rPr>
                      <w:color w:val="002060"/>
                    </w:rPr>
                  </w:pPr>
                  <w:r w:rsidRPr="00DB13CE">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617CA" w14:textId="77777777" w:rsidR="00F912ED" w:rsidRPr="00DB13CE" w:rsidRDefault="00F912ED" w:rsidP="001E3C41">
                  <w:pPr>
                    <w:pStyle w:val="rowtabella0"/>
                    <w:jc w:val="center"/>
                    <w:rPr>
                      <w:color w:val="002060"/>
                    </w:rPr>
                  </w:pPr>
                  <w:r w:rsidRPr="00DB13CE">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B6253" w14:textId="77777777" w:rsidR="00F912ED" w:rsidRPr="00DB13CE" w:rsidRDefault="00F912ED" w:rsidP="001E3C41">
                  <w:pPr>
                    <w:pStyle w:val="rowtabella0"/>
                    <w:jc w:val="center"/>
                    <w:rPr>
                      <w:color w:val="002060"/>
                    </w:rPr>
                  </w:pPr>
                  <w:r w:rsidRPr="00DB13CE">
                    <w:rPr>
                      <w:color w:val="002060"/>
                    </w:rPr>
                    <w:t> </w:t>
                  </w:r>
                </w:p>
              </w:tc>
            </w:tr>
          </w:tbl>
          <w:p w14:paraId="262F1DCE" w14:textId="77777777" w:rsidR="00F912ED" w:rsidRPr="00DB13CE" w:rsidRDefault="00F912ED" w:rsidP="001E3C41">
            <w:pPr>
              <w:rPr>
                <w:color w:val="002060"/>
              </w:rPr>
            </w:pPr>
          </w:p>
        </w:tc>
      </w:tr>
    </w:tbl>
    <w:p w14:paraId="5B77D5C5" w14:textId="77777777" w:rsidR="00F912ED" w:rsidRPr="00DB13CE" w:rsidRDefault="00F912ED" w:rsidP="00F912ED">
      <w:pPr>
        <w:pStyle w:val="breakline"/>
        <w:rPr>
          <w:rFonts w:eastAsiaTheme="minorEastAsia"/>
          <w:color w:val="002060"/>
        </w:rPr>
      </w:pPr>
    </w:p>
    <w:p w14:paraId="1F50DEFA" w14:textId="77777777" w:rsidR="00F912ED" w:rsidRPr="00DB13CE" w:rsidRDefault="00F912ED" w:rsidP="00F912ED">
      <w:pPr>
        <w:pStyle w:val="breakline"/>
        <w:rPr>
          <w:color w:val="002060"/>
        </w:rPr>
      </w:pPr>
    </w:p>
    <w:p w14:paraId="7C86F2AF" w14:textId="77777777" w:rsidR="00F912ED" w:rsidRPr="00DB13CE" w:rsidRDefault="00F912ED" w:rsidP="00F912ED">
      <w:pPr>
        <w:pStyle w:val="titoloprinc0"/>
        <w:rPr>
          <w:color w:val="002060"/>
        </w:rPr>
      </w:pPr>
      <w:r w:rsidRPr="00DB13CE">
        <w:rPr>
          <w:color w:val="002060"/>
        </w:rPr>
        <w:t>GIUDICE SPORTIVO</w:t>
      </w:r>
    </w:p>
    <w:p w14:paraId="601929EB"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06A106F" w14:textId="77777777" w:rsidR="00F912ED" w:rsidRPr="00DB13CE" w:rsidRDefault="00F912ED" w:rsidP="00F912ED">
      <w:pPr>
        <w:pStyle w:val="titolo10"/>
        <w:rPr>
          <w:color w:val="002060"/>
        </w:rPr>
      </w:pPr>
      <w:r w:rsidRPr="00DB13CE">
        <w:rPr>
          <w:color w:val="002060"/>
        </w:rPr>
        <w:t xml:space="preserve">GARE DEL 26/ 2/2022 </w:t>
      </w:r>
    </w:p>
    <w:p w14:paraId="40055A06" w14:textId="77777777" w:rsidR="00F912ED" w:rsidRPr="00DB13CE" w:rsidRDefault="00F912ED" w:rsidP="00F912ED">
      <w:pPr>
        <w:pStyle w:val="titolo7a"/>
        <w:rPr>
          <w:color w:val="002060"/>
        </w:rPr>
      </w:pPr>
      <w:r w:rsidRPr="00DB13CE">
        <w:rPr>
          <w:color w:val="002060"/>
        </w:rPr>
        <w:t xml:space="preserve">PROVVEDIMENTI DISCIPLINARI </w:t>
      </w:r>
    </w:p>
    <w:p w14:paraId="285B8102"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5970E19F" w14:textId="77777777" w:rsidR="00F912ED" w:rsidRPr="00DB13CE" w:rsidRDefault="00F912ED" w:rsidP="00F912ED">
      <w:pPr>
        <w:pStyle w:val="titolo30"/>
        <w:rPr>
          <w:color w:val="002060"/>
        </w:rPr>
      </w:pPr>
      <w:r w:rsidRPr="00DB13CE">
        <w:rPr>
          <w:color w:val="002060"/>
        </w:rPr>
        <w:t xml:space="preserve">CALCIATORI NON ESPULSI </w:t>
      </w:r>
    </w:p>
    <w:p w14:paraId="5A8C7DEE"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F123923" w14:textId="77777777" w:rsidTr="001E3C41">
        <w:tc>
          <w:tcPr>
            <w:tcW w:w="2200" w:type="dxa"/>
            <w:tcMar>
              <w:top w:w="20" w:type="dxa"/>
              <w:left w:w="20" w:type="dxa"/>
              <w:bottom w:w="20" w:type="dxa"/>
              <w:right w:w="20" w:type="dxa"/>
            </w:tcMar>
            <w:vAlign w:val="center"/>
            <w:hideMark/>
          </w:tcPr>
          <w:p w14:paraId="5AC80640" w14:textId="77777777" w:rsidR="00F912ED" w:rsidRPr="00DB13CE" w:rsidRDefault="00F912ED" w:rsidP="001E3C41">
            <w:pPr>
              <w:pStyle w:val="movimento"/>
              <w:rPr>
                <w:color w:val="002060"/>
              </w:rPr>
            </w:pPr>
            <w:r w:rsidRPr="00DB13CE">
              <w:rPr>
                <w:color w:val="002060"/>
              </w:rPr>
              <w:t>RICCHITELLI FRANCESCO</w:t>
            </w:r>
          </w:p>
        </w:tc>
        <w:tc>
          <w:tcPr>
            <w:tcW w:w="2200" w:type="dxa"/>
            <w:tcMar>
              <w:top w:w="20" w:type="dxa"/>
              <w:left w:w="20" w:type="dxa"/>
              <w:bottom w:w="20" w:type="dxa"/>
              <w:right w:w="20" w:type="dxa"/>
            </w:tcMar>
            <w:vAlign w:val="center"/>
            <w:hideMark/>
          </w:tcPr>
          <w:p w14:paraId="46A4A994"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360A74E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A3459A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55F2B70" w14:textId="77777777" w:rsidR="00F912ED" w:rsidRPr="00DB13CE" w:rsidRDefault="00F912ED" w:rsidP="001E3C41">
            <w:pPr>
              <w:pStyle w:val="movimento2"/>
              <w:rPr>
                <w:color w:val="002060"/>
              </w:rPr>
            </w:pPr>
            <w:r w:rsidRPr="00DB13CE">
              <w:rPr>
                <w:color w:val="002060"/>
              </w:rPr>
              <w:t> </w:t>
            </w:r>
          </w:p>
        </w:tc>
      </w:tr>
    </w:tbl>
    <w:p w14:paraId="3926B833"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44C8F18" w14:textId="77777777" w:rsidTr="001E3C41">
        <w:tc>
          <w:tcPr>
            <w:tcW w:w="2200" w:type="dxa"/>
            <w:tcMar>
              <w:top w:w="20" w:type="dxa"/>
              <w:left w:w="20" w:type="dxa"/>
              <w:bottom w:w="20" w:type="dxa"/>
              <w:right w:w="20" w:type="dxa"/>
            </w:tcMar>
            <w:vAlign w:val="center"/>
            <w:hideMark/>
          </w:tcPr>
          <w:p w14:paraId="1D75571E" w14:textId="77777777" w:rsidR="00F912ED" w:rsidRPr="00DB13CE" w:rsidRDefault="00F912ED" w:rsidP="001E3C41">
            <w:pPr>
              <w:pStyle w:val="movimento"/>
              <w:rPr>
                <w:color w:val="002060"/>
              </w:rPr>
            </w:pPr>
            <w:r w:rsidRPr="00DB13CE">
              <w:rPr>
                <w:color w:val="002060"/>
              </w:rPr>
              <w:t>STORTONI NICHOLAS</w:t>
            </w:r>
          </w:p>
        </w:tc>
        <w:tc>
          <w:tcPr>
            <w:tcW w:w="2200" w:type="dxa"/>
            <w:tcMar>
              <w:top w:w="20" w:type="dxa"/>
              <w:left w:w="20" w:type="dxa"/>
              <w:bottom w:w="20" w:type="dxa"/>
              <w:right w:w="20" w:type="dxa"/>
            </w:tcMar>
            <w:vAlign w:val="center"/>
            <w:hideMark/>
          </w:tcPr>
          <w:p w14:paraId="399BE487"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2C9AE59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D667D7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FE80D21" w14:textId="77777777" w:rsidR="00F912ED" w:rsidRPr="00DB13CE" w:rsidRDefault="00F912ED" w:rsidP="001E3C41">
            <w:pPr>
              <w:pStyle w:val="movimento2"/>
              <w:rPr>
                <w:color w:val="002060"/>
              </w:rPr>
            </w:pPr>
            <w:r w:rsidRPr="00DB13CE">
              <w:rPr>
                <w:color w:val="002060"/>
              </w:rPr>
              <w:t> </w:t>
            </w:r>
          </w:p>
        </w:tc>
      </w:tr>
    </w:tbl>
    <w:p w14:paraId="781A58F7"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7D9B800" w14:textId="77777777" w:rsidTr="001E3C41">
        <w:tc>
          <w:tcPr>
            <w:tcW w:w="2200" w:type="dxa"/>
            <w:tcMar>
              <w:top w:w="20" w:type="dxa"/>
              <w:left w:w="20" w:type="dxa"/>
              <w:bottom w:w="20" w:type="dxa"/>
              <w:right w:w="20" w:type="dxa"/>
            </w:tcMar>
            <w:vAlign w:val="center"/>
            <w:hideMark/>
          </w:tcPr>
          <w:p w14:paraId="25D4065A" w14:textId="77777777" w:rsidR="00F912ED" w:rsidRPr="00DB13CE" w:rsidRDefault="00F912ED" w:rsidP="001E3C41">
            <w:pPr>
              <w:pStyle w:val="movimento"/>
              <w:rPr>
                <w:color w:val="002060"/>
              </w:rPr>
            </w:pPr>
            <w:r w:rsidRPr="00DB13CE">
              <w:rPr>
                <w:color w:val="002060"/>
              </w:rPr>
              <w:t>HAMOLLI MATEO</w:t>
            </w:r>
          </w:p>
        </w:tc>
        <w:tc>
          <w:tcPr>
            <w:tcW w:w="2200" w:type="dxa"/>
            <w:tcMar>
              <w:top w:w="20" w:type="dxa"/>
              <w:left w:w="20" w:type="dxa"/>
              <w:bottom w:w="20" w:type="dxa"/>
              <w:right w:w="20" w:type="dxa"/>
            </w:tcMar>
            <w:vAlign w:val="center"/>
            <w:hideMark/>
          </w:tcPr>
          <w:p w14:paraId="52045FAB" w14:textId="77777777" w:rsidR="00F912ED" w:rsidRPr="00DB13CE" w:rsidRDefault="00F912ED" w:rsidP="001E3C41">
            <w:pPr>
              <w:pStyle w:val="movimento2"/>
              <w:rPr>
                <w:color w:val="002060"/>
              </w:rPr>
            </w:pPr>
            <w:r w:rsidRPr="00DB13CE">
              <w:rPr>
                <w:color w:val="002060"/>
              </w:rPr>
              <w:t xml:space="preserve">(ACLI VILLA MUSONE) </w:t>
            </w:r>
          </w:p>
        </w:tc>
        <w:tc>
          <w:tcPr>
            <w:tcW w:w="800" w:type="dxa"/>
            <w:tcMar>
              <w:top w:w="20" w:type="dxa"/>
              <w:left w:w="20" w:type="dxa"/>
              <w:bottom w:w="20" w:type="dxa"/>
              <w:right w:w="20" w:type="dxa"/>
            </w:tcMar>
            <w:vAlign w:val="center"/>
            <w:hideMark/>
          </w:tcPr>
          <w:p w14:paraId="0CD70D1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11D3F3C" w14:textId="77777777" w:rsidR="00F912ED" w:rsidRPr="00DB13CE" w:rsidRDefault="00F912ED" w:rsidP="001E3C41">
            <w:pPr>
              <w:pStyle w:val="movimento"/>
              <w:rPr>
                <w:color w:val="002060"/>
              </w:rPr>
            </w:pPr>
            <w:r w:rsidRPr="00DB13CE">
              <w:rPr>
                <w:color w:val="002060"/>
              </w:rPr>
              <w:t>MORESCHI VALERIO</w:t>
            </w:r>
          </w:p>
        </w:tc>
        <w:tc>
          <w:tcPr>
            <w:tcW w:w="2200" w:type="dxa"/>
            <w:tcMar>
              <w:top w:w="20" w:type="dxa"/>
              <w:left w:w="20" w:type="dxa"/>
              <w:bottom w:w="20" w:type="dxa"/>
              <w:right w:w="20" w:type="dxa"/>
            </w:tcMar>
            <w:vAlign w:val="center"/>
            <w:hideMark/>
          </w:tcPr>
          <w:p w14:paraId="4A0FB684" w14:textId="77777777" w:rsidR="00F912ED" w:rsidRPr="00DB13CE" w:rsidRDefault="00F912ED" w:rsidP="001E3C41">
            <w:pPr>
              <w:pStyle w:val="movimento2"/>
              <w:rPr>
                <w:color w:val="002060"/>
              </w:rPr>
            </w:pPr>
            <w:r w:rsidRPr="00DB13CE">
              <w:rPr>
                <w:color w:val="002060"/>
              </w:rPr>
              <w:t xml:space="preserve">(CASTELBELLINO CALCIO A 5) </w:t>
            </w:r>
          </w:p>
        </w:tc>
      </w:tr>
    </w:tbl>
    <w:p w14:paraId="5674ADDE" w14:textId="77777777" w:rsidR="00F912ED" w:rsidRPr="00DB13CE" w:rsidRDefault="00F912ED" w:rsidP="00F912ED">
      <w:pPr>
        <w:pStyle w:val="titolo10"/>
        <w:rPr>
          <w:rFonts w:eastAsiaTheme="minorEastAsia"/>
          <w:color w:val="002060"/>
        </w:rPr>
      </w:pPr>
      <w:r w:rsidRPr="00DB13CE">
        <w:rPr>
          <w:color w:val="002060"/>
        </w:rPr>
        <w:t xml:space="preserve">GARE DEL 27/ 2/2022 </w:t>
      </w:r>
    </w:p>
    <w:p w14:paraId="553EFDA1" w14:textId="77777777" w:rsidR="00F912ED" w:rsidRPr="00DB13CE" w:rsidRDefault="00F912ED" w:rsidP="00F912ED">
      <w:pPr>
        <w:pStyle w:val="titolo7a"/>
        <w:rPr>
          <w:color w:val="002060"/>
        </w:rPr>
      </w:pPr>
      <w:r w:rsidRPr="00DB13CE">
        <w:rPr>
          <w:color w:val="002060"/>
        </w:rPr>
        <w:t xml:space="preserve">PROVVEDIMENTI DISCIPLINARI </w:t>
      </w:r>
    </w:p>
    <w:p w14:paraId="6C94FD7A"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ACD120E" w14:textId="77777777" w:rsidR="00F912ED" w:rsidRPr="00DB13CE" w:rsidRDefault="00F912ED" w:rsidP="00F912ED">
      <w:pPr>
        <w:pStyle w:val="titolo30"/>
        <w:rPr>
          <w:color w:val="002060"/>
        </w:rPr>
      </w:pPr>
      <w:r w:rsidRPr="00DB13CE">
        <w:rPr>
          <w:color w:val="002060"/>
        </w:rPr>
        <w:t xml:space="preserve">CALCIATORI ESPULSI </w:t>
      </w:r>
    </w:p>
    <w:p w14:paraId="183A69BF" w14:textId="77777777" w:rsidR="00F912ED" w:rsidRPr="00DB13CE" w:rsidRDefault="00F912ED" w:rsidP="00F912ED">
      <w:pPr>
        <w:pStyle w:val="titolo20"/>
        <w:rPr>
          <w:color w:val="002060"/>
        </w:rPr>
      </w:pPr>
      <w:r w:rsidRPr="00DB13C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D6AA3D9" w14:textId="77777777" w:rsidTr="001E3C41">
        <w:tc>
          <w:tcPr>
            <w:tcW w:w="2200" w:type="dxa"/>
            <w:tcMar>
              <w:top w:w="20" w:type="dxa"/>
              <w:left w:w="20" w:type="dxa"/>
              <w:bottom w:w="20" w:type="dxa"/>
              <w:right w:w="20" w:type="dxa"/>
            </w:tcMar>
            <w:vAlign w:val="center"/>
            <w:hideMark/>
          </w:tcPr>
          <w:p w14:paraId="13F782E1" w14:textId="77777777" w:rsidR="00F912ED" w:rsidRPr="00DB13CE" w:rsidRDefault="00F912ED" w:rsidP="001E3C41">
            <w:pPr>
              <w:pStyle w:val="movimento"/>
              <w:rPr>
                <w:color w:val="002060"/>
              </w:rPr>
            </w:pPr>
            <w:r w:rsidRPr="00DB13CE">
              <w:rPr>
                <w:color w:val="002060"/>
              </w:rPr>
              <w:t>CASTELLANI MATTEO</w:t>
            </w:r>
          </w:p>
        </w:tc>
        <w:tc>
          <w:tcPr>
            <w:tcW w:w="2200" w:type="dxa"/>
            <w:tcMar>
              <w:top w:w="20" w:type="dxa"/>
              <w:left w:w="20" w:type="dxa"/>
              <w:bottom w:w="20" w:type="dxa"/>
              <w:right w:w="20" w:type="dxa"/>
            </w:tcMar>
            <w:vAlign w:val="center"/>
            <w:hideMark/>
          </w:tcPr>
          <w:p w14:paraId="1964B7F3" w14:textId="77777777" w:rsidR="00F912ED" w:rsidRPr="00DB13CE" w:rsidRDefault="00F912ED" w:rsidP="001E3C41">
            <w:pPr>
              <w:pStyle w:val="movimento2"/>
              <w:rPr>
                <w:color w:val="002060"/>
              </w:rPr>
            </w:pPr>
            <w:r w:rsidRPr="00DB13CE">
              <w:rPr>
                <w:color w:val="002060"/>
              </w:rPr>
              <w:t xml:space="preserve">(ITALSERVICE C5) </w:t>
            </w:r>
          </w:p>
        </w:tc>
        <w:tc>
          <w:tcPr>
            <w:tcW w:w="800" w:type="dxa"/>
            <w:tcMar>
              <w:top w:w="20" w:type="dxa"/>
              <w:left w:w="20" w:type="dxa"/>
              <w:bottom w:w="20" w:type="dxa"/>
              <w:right w:w="20" w:type="dxa"/>
            </w:tcMar>
            <w:vAlign w:val="center"/>
            <w:hideMark/>
          </w:tcPr>
          <w:p w14:paraId="47F1A05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BA048B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F12C05D" w14:textId="77777777" w:rsidR="00F912ED" w:rsidRPr="00DB13CE" w:rsidRDefault="00F912ED" w:rsidP="001E3C41">
            <w:pPr>
              <w:pStyle w:val="movimento2"/>
              <w:rPr>
                <w:color w:val="002060"/>
              </w:rPr>
            </w:pPr>
            <w:r w:rsidRPr="00DB13CE">
              <w:rPr>
                <w:color w:val="002060"/>
              </w:rPr>
              <w:t> </w:t>
            </w:r>
          </w:p>
        </w:tc>
      </w:tr>
    </w:tbl>
    <w:p w14:paraId="3F1CA39C"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48BD611A" w14:textId="77777777" w:rsidR="00F912ED" w:rsidRPr="00DB13CE" w:rsidRDefault="00F912ED" w:rsidP="00F912ED">
      <w:pPr>
        <w:pStyle w:val="titolo20"/>
        <w:rPr>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4DC2C36" w14:textId="77777777" w:rsidTr="001E3C41">
        <w:tc>
          <w:tcPr>
            <w:tcW w:w="2200" w:type="dxa"/>
            <w:tcMar>
              <w:top w:w="20" w:type="dxa"/>
              <w:left w:w="20" w:type="dxa"/>
              <w:bottom w:w="20" w:type="dxa"/>
              <w:right w:w="20" w:type="dxa"/>
            </w:tcMar>
            <w:vAlign w:val="center"/>
            <w:hideMark/>
          </w:tcPr>
          <w:p w14:paraId="2442FC96" w14:textId="77777777" w:rsidR="00F912ED" w:rsidRPr="00DB13CE" w:rsidRDefault="00F912ED" w:rsidP="001E3C41">
            <w:pPr>
              <w:pStyle w:val="movimento"/>
              <w:rPr>
                <w:color w:val="002060"/>
              </w:rPr>
            </w:pPr>
            <w:r w:rsidRPr="00DB13CE">
              <w:rPr>
                <w:color w:val="002060"/>
              </w:rPr>
              <w:t>CAPRIOTTI FABIO</w:t>
            </w:r>
          </w:p>
        </w:tc>
        <w:tc>
          <w:tcPr>
            <w:tcW w:w="2200" w:type="dxa"/>
            <w:tcMar>
              <w:top w:w="20" w:type="dxa"/>
              <w:left w:w="20" w:type="dxa"/>
              <w:bottom w:w="20" w:type="dxa"/>
              <w:right w:w="20" w:type="dxa"/>
            </w:tcMar>
            <w:vAlign w:val="center"/>
            <w:hideMark/>
          </w:tcPr>
          <w:p w14:paraId="38E0CDAD"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233F2EC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9F171D6" w14:textId="77777777" w:rsidR="00F912ED" w:rsidRPr="00DB13CE" w:rsidRDefault="00F912ED" w:rsidP="001E3C41">
            <w:pPr>
              <w:pStyle w:val="movimento"/>
              <w:rPr>
                <w:color w:val="002060"/>
              </w:rPr>
            </w:pPr>
            <w:r w:rsidRPr="00DB13CE">
              <w:rPr>
                <w:color w:val="002060"/>
              </w:rPr>
              <w:t>PAOLINI TOMMASO</w:t>
            </w:r>
          </w:p>
        </w:tc>
        <w:tc>
          <w:tcPr>
            <w:tcW w:w="2200" w:type="dxa"/>
            <w:tcMar>
              <w:top w:w="20" w:type="dxa"/>
              <w:left w:w="20" w:type="dxa"/>
              <w:bottom w:w="20" w:type="dxa"/>
              <w:right w:w="20" w:type="dxa"/>
            </w:tcMar>
            <w:vAlign w:val="center"/>
            <w:hideMark/>
          </w:tcPr>
          <w:p w14:paraId="4EA902C5" w14:textId="77777777" w:rsidR="00F912ED" w:rsidRPr="00DB13CE" w:rsidRDefault="00F912ED" w:rsidP="001E3C41">
            <w:pPr>
              <w:pStyle w:val="movimento2"/>
              <w:rPr>
                <w:color w:val="002060"/>
              </w:rPr>
            </w:pPr>
            <w:r w:rsidRPr="00DB13CE">
              <w:rPr>
                <w:color w:val="002060"/>
              </w:rPr>
              <w:t xml:space="preserve">(ITALSERVICE C5) </w:t>
            </w:r>
          </w:p>
        </w:tc>
      </w:tr>
    </w:tbl>
    <w:p w14:paraId="4D98FBFE"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F6C64D0" w14:textId="77777777" w:rsidTr="001E3C41">
        <w:tc>
          <w:tcPr>
            <w:tcW w:w="2200" w:type="dxa"/>
            <w:tcMar>
              <w:top w:w="20" w:type="dxa"/>
              <w:left w:w="20" w:type="dxa"/>
              <w:bottom w:w="20" w:type="dxa"/>
              <w:right w:w="20" w:type="dxa"/>
            </w:tcMar>
            <w:vAlign w:val="center"/>
            <w:hideMark/>
          </w:tcPr>
          <w:p w14:paraId="01081A17" w14:textId="77777777" w:rsidR="00F912ED" w:rsidRPr="00DB13CE" w:rsidRDefault="00F912ED" w:rsidP="001E3C41">
            <w:pPr>
              <w:pStyle w:val="movimento"/>
              <w:rPr>
                <w:color w:val="002060"/>
              </w:rPr>
            </w:pPr>
            <w:r w:rsidRPr="00DB13CE">
              <w:rPr>
                <w:color w:val="002060"/>
              </w:rPr>
              <w:t>UGOLINI ALEX</w:t>
            </w:r>
          </w:p>
        </w:tc>
        <w:tc>
          <w:tcPr>
            <w:tcW w:w="2200" w:type="dxa"/>
            <w:tcMar>
              <w:top w:w="20" w:type="dxa"/>
              <w:left w:w="20" w:type="dxa"/>
              <w:bottom w:w="20" w:type="dxa"/>
              <w:right w:w="20" w:type="dxa"/>
            </w:tcMar>
            <w:vAlign w:val="center"/>
            <w:hideMark/>
          </w:tcPr>
          <w:p w14:paraId="2EDD9D87" w14:textId="77777777" w:rsidR="00F912ED" w:rsidRPr="00DB13CE" w:rsidRDefault="00F912ED" w:rsidP="001E3C41">
            <w:pPr>
              <w:pStyle w:val="movimento2"/>
              <w:rPr>
                <w:color w:val="002060"/>
              </w:rPr>
            </w:pPr>
            <w:r w:rsidRPr="00DB13CE">
              <w:rPr>
                <w:color w:val="002060"/>
              </w:rPr>
              <w:t xml:space="preserve">(ITALSERVICE C5) </w:t>
            </w:r>
          </w:p>
        </w:tc>
        <w:tc>
          <w:tcPr>
            <w:tcW w:w="800" w:type="dxa"/>
            <w:tcMar>
              <w:top w:w="20" w:type="dxa"/>
              <w:left w:w="20" w:type="dxa"/>
              <w:bottom w:w="20" w:type="dxa"/>
              <w:right w:w="20" w:type="dxa"/>
            </w:tcMar>
            <w:vAlign w:val="center"/>
            <w:hideMark/>
          </w:tcPr>
          <w:p w14:paraId="06F10E3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8BB7F4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C0FA651" w14:textId="77777777" w:rsidR="00F912ED" w:rsidRPr="00DB13CE" w:rsidRDefault="00F912ED" w:rsidP="001E3C41">
            <w:pPr>
              <w:pStyle w:val="movimento2"/>
              <w:rPr>
                <w:color w:val="002060"/>
              </w:rPr>
            </w:pPr>
            <w:r w:rsidRPr="00DB13CE">
              <w:rPr>
                <w:color w:val="002060"/>
              </w:rPr>
              <w:t> </w:t>
            </w:r>
          </w:p>
        </w:tc>
      </w:tr>
    </w:tbl>
    <w:p w14:paraId="7C647546" w14:textId="77777777" w:rsidR="00F912ED" w:rsidRPr="00DB13CE" w:rsidRDefault="00F912ED" w:rsidP="00F912ED">
      <w:pPr>
        <w:pStyle w:val="breakline"/>
        <w:rPr>
          <w:color w:val="002060"/>
        </w:rPr>
      </w:pPr>
    </w:p>
    <w:p w14:paraId="34F3E60E"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0BCD8905"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670E47CD" w14:textId="77777777" w:rsidR="00F912ED" w:rsidRPr="00DB13CE" w:rsidRDefault="00F912ED" w:rsidP="00F912ED">
      <w:pPr>
        <w:pStyle w:val="breakline"/>
        <w:rPr>
          <w:rFonts w:eastAsiaTheme="minorEastAsia"/>
          <w:color w:val="002060"/>
        </w:rPr>
      </w:pPr>
    </w:p>
    <w:p w14:paraId="29E56C26" w14:textId="77777777" w:rsidR="00F912ED" w:rsidRPr="00DB13CE" w:rsidRDefault="00F912ED" w:rsidP="00F912ED">
      <w:pPr>
        <w:pStyle w:val="titoloprinc0"/>
        <w:rPr>
          <w:color w:val="002060"/>
        </w:rPr>
      </w:pPr>
      <w:r w:rsidRPr="00DB13CE">
        <w:rPr>
          <w:color w:val="002060"/>
        </w:rPr>
        <w:t>CLASSIFICA</w:t>
      </w:r>
    </w:p>
    <w:p w14:paraId="6172BE20" w14:textId="77777777" w:rsidR="00F912ED" w:rsidRPr="00DB13CE" w:rsidRDefault="00F912ED" w:rsidP="00F912ED">
      <w:pPr>
        <w:pStyle w:val="breakline"/>
        <w:rPr>
          <w:color w:val="002060"/>
        </w:rPr>
      </w:pPr>
    </w:p>
    <w:p w14:paraId="09F4C70B" w14:textId="77777777" w:rsidR="00F912ED" w:rsidRPr="00DB13CE" w:rsidRDefault="00F912ED" w:rsidP="00F912ED">
      <w:pPr>
        <w:pStyle w:val="breakline"/>
        <w:rPr>
          <w:color w:val="002060"/>
        </w:rPr>
      </w:pPr>
    </w:p>
    <w:p w14:paraId="0E849650"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2921BAE1"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74013"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1D78B"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6C3A5"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C43B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FAFB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48ADE"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057DE"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7A4BB"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785E7"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8E54D" w14:textId="77777777" w:rsidR="00F912ED" w:rsidRPr="00DB13CE" w:rsidRDefault="00F912ED" w:rsidP="001E3C41">
            <w:pPr>
              <w:pStyle w:val="headertabella0"/>
              <w:rPr>
                <w:color w:val="002060"/>
              </w:rPr>
            </w:pPr>
            <w:r w:rsidRPr="00DB13CE">
              <w:rPr>
                <w:color w:val="002060"/>
              </w:rPr>
              <w:t>PE</w:t>
            </w:r>
          </w:p>
        </w:tc>
      </w:tr>
      <w:tr w:rsidR="00F912ED" w:rsidRPr="00DB13CE" w14:paraId="1D937B98"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0AFF9D"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F483"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D348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2C2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9156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21E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778F"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8975"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258B"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2FBF" w14:textId="77777777" w:rsidR="00F912ED" w:rsidRPr="00DB13CE" w:rsidRDefault="00F912ED" w:rsidP="001E3C41">
            <w:pPr>
              <w:pStyle w:val="rowtabella0"/>
              <w:jc w:val="center"/>
              <w:rPr>
                <w:color w:val="002060"/>
              </w:rPr>
            </w:pPr>
            <w:r w:rsidRPr="00DB13CE">
              <w:rPr>
                <w:color w:val="002060"/>
              </w:rPr>
              <w:t>0</w:t>
            </w:r>
          </w:p>
        </w:tc>
      </w:tr>
      <w:tr w:rsidR="00F912ED" w:rsidRPr="00DB13CE" w14:paraId="14A2C14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93B74" w14:textId="77777777" w:rsidR="00F912ED" w:rsidRPr="00DB13CE" w:rsidRDefault="00F912ED" w:rsidP="001E3C41">
            <w:pPr>
              <w:pStyle w:val="rowtabella0"/>
              <w:rPr>
                <w:color w:val="002060"/>
              </w:rPr>
            </w:pPr>
            <w:r w:rsidRPr="00DB13C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A4B0"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BBB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5C2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597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379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9F3D"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9DC9"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EB75"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AD43" w14:textId="77777777" w:rsidR="00F912ED" w:rsidRPr="00DB13CE" w:rsidRDefault="00F912ED" w:rsidP="001E3C41">
            <w:pPr>
              <w:pStyle w:val="rowtabella0"/>
              <w:jc w:val="center"/>
              <w:rPr>
                <w:color w:val="002060"/>
              </w:rPr>
            </w:pPr>
            <w:r w:rsidRPr="00DB13CE">
              <w:rPr>
                <w:color w:val="002060"/>
              </w:rPr>
              <w:t>0</w:t>
            </w:r>
          </w:p>
        </w:tc>
      </w:tr>
      <w:tr w:rsidR="00F912ED" w:rsidRPr="00DB13CE" w14:paraId="10AA203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E7845"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CBFA"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18A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889F"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205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944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1AE5"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9863"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D599"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1AEE" w14:textId="77777777" w:rsidR="00F912ED" w:rsidRPr="00DB13CE" w:rsidRDefault="00F912ED" w:rsidP="001E3C41">
            <w:pPr>
              <w:pStyle w:val="rowtabella0"/>
              <w:jc w:val="center"/>
              <w:rPr>
                <w:color w:val="002060"/>
              </w:rPr>
            </w:pPr>
            <w:r w:rsidRPr="00DB13CE">
              <w:rPr>
                <w:color w:val="002060"/>
              </w:rPr>
              <w:t>0</w:t>
            </w:r>
          </w:p>
        </w:tc>
      </w:tr>
      <w:tr w:rsidR="00F912ED" w:rsidRPr="00DB13CE" w14:paraId="3D57A34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19180" w14:textId="77777777" w:rsidR="00F912ED" w:rsidRPr="00DB13CE" w:rsidRDefault="00F912ED" w:rsidP="001E3C41">
            <w:pPr>
              <w:pStyle w:val="rowtabella0"/>
              <w:rPr>
                <w:color w:val="002060"/>
              </w:rPr>
            </w:pPr>
            <w:r w:rsidRPr="00DB13CE">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C0F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283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464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2D9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2BCF"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8D41"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9D34"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9C45"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EEBE" w14:textId="77777777" w:rsidR="00F912ED" w:rsidRPr="00DB13CE" w:rsidRDefault="00F912ED" w:rsidP="001E3C41">
            <w:pPr>
              <w:pStyle w:val="rowtabella0"/>
              <w:jc w:val="center"/>
              <w:rPr>
                <w:color w:val="002060"/>
              </w:rPr>
            </w:pPr>
            <w:r w:rsidRPr="00DB13CE">
              <w:rPr>
                <w:color w:val="002060"/>
              </w:rPr>
              <w:t>0</w:t>
            </w:r>
          </w:p>
        </w:tc>
      </w:tr>
      <w:tr w:rsidR="00F912ED" w:rsidRPr="00DB13CE" w14:paraId="01B47D1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E98E0" w14:textId="77777777" w:rsidR="00F912ED" w:rsidRPr="00DB13CE" w:rsidRDefault="00F912ED" w:rsidP="001E3C41">
            <w:pPr>
              <w:pStyle w:val="rowtabella0"/>
              <w:rPr>
                <w:color w:val="002060"/>
              </w:rPr>
            </w:pPr>
            <w:r w:rsidRPr="00DB13C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C64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8A2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E2E3"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029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684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C324"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F0E7"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A9ED"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EB66" w14:textId="77777777" w:rsidR="00F912ED" w:rsidRPr="00DB13CE" w:rsidRDefault="00F912ED" w:rsidP="001E3C41">
            <w:pPr>
              <w:pStyle w:val="rowtabella0"/>
              <w:jc w:val="center"/>
              <w:rPr>
                <w:color w:val="002060"/>
              </w:rPr>
            </w:pPr>
            <w:r w:rsidRPr="00DB13CE">
              <w:rPr>
                <w:color w:val="002060"/>
              </w:rPr>
              <w:t>0</w:t>
            </w:r>
          </w:p>
        </w:tc>
      </w:tr>
      <w:tr w:rsidR="00F912ED" w:rsidRPr="00DB13CE" w14:paraId="5C230A81"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00825"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21A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B71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C25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C33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FA3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D266"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5D89"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1961"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5218" w14:textId="77777777" w:rsidR="00F912ED" w:rsidRPr="00DB13CE" w:rsidRDefault="00F912ED" w:rsidP="001E3C41">
            <w:pPr>
              <w:pStyle w:val="rowtabella0"/>
              <w:jc w:val="center"/>
              <w:rPr>
                <w:color w:val="002060"/>
              </w:rPr>
            </w:pPr>
            <w:r w:rsidRPr="00DB13CE">
              <w:rPr>
                <w:color w:val="002060"/>
              </w:rPr>
              <w:t>0</w:t>
            </w:r>
          </w:p>
        </w:tc>
      </w:tr>
    </w:tbl>
    <w:p w14:paraId="4756E203" w14:textId="77777777" w:rsidR="00F912ED" w:rsidRPr="00DB13CE" w:rsidRDefault="00F912ED" w:rsidP="00F912ED">
      <w:pPr>
        <w:pStyle w:val="breakline"/>
        <w:rPr>
          <w:rFonts w:eastAsiaTheme="minorEastAsia"/>
          <w:color w:val="002060"/>
        </w:rPr>
      </w:pPr>
    </w:p>
    <w:p w14:paraId="6B295D30" w14:textId="77777777" w:rsidR="00F912ED" w:rsidRPr="00DB13CE" w:rsidRDefault="00F912ED" w:rsidP="00F912ED">
      <w:pPr>
        <w:pStyle w:val="breakline"/>
        <w:rPr>
          <w:color w:val="002060"/>
        </w:rPr>
      </w:pPr>
    </w:p>
    <w:p w14:paraId="2CE8DAF2" w14:textId="77777777" w:rsidR="00F912ED" w:rsidRPr="00DB13CE" w:rsidRDefault="00F912ED" w:rsidP="00F912ED">
      <w:pPr>
        <w:pStyle w:val="sottotitolocampionato10"/>
        <w:rPr>
          <w:color w:val="002060"/>
        </w:rPr>
      </w:pPr>
      <w:r w:rsidRPr="00DB13CE">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14BDA773"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44DF4"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F73E4"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BB30"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2CD3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8B531"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BE154"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4D21"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B96E6"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8B9F6"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30C5A" w14:textId="77777777" w:rsidR="00F912ED" w:rsidRPr="00DB13CE" w:rsidRDefault="00F912ED" w:rsidP="001E3C41">
            <w:pPr>
              <w:pStyle w:val="headertabella0"/>
              <w:rPr>
                <w:color w:val="002060"/>
              </w:rPr>
            </w:pPr>
            <w:r w:rsidRPr="00DB13CE">
              <w:rPr>
                <w:color w:val="002060"/>
              </w:rPr>
              <w:t>PE</w:t>
            </w:r>
          </w:p>
        </w:tc>
      </w:tr>
      <w:tr w:rsidR="00F912ED" w:rsidRPr="00DB13CE" w14:paraId="51F3BF02"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CD9695" w14:textId="77777777" w:rsidR="00F912ED" w:rsidRPr="00DB13CE" w:rsidRDefault="00F912ED" w:rsidP="001E3C41">
            <w:pPr>
              <w:pStyle w:val="rowtabella0"/>
              <w:rPr>
                <w:color w:val="002060"/>
              </w:rPr>
            </w:pPr>
            <w:r w:rsidRPr="00DB13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A79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624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ACE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2BA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B0E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E0C4"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9E49"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439D"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C9DB" w14:textId="77777777" w:rsidR="00F912ED" w:rsidRPr="00DB13CE" w:rsidRDefault="00F912ED" w:rsidP="001E3C41">
            <w:pPr>
              <w:pStyle w:val="rowtabella0"/>
              <w:jc w:val="center"/>
              <w:rPr>
                <w:color w:val="002060"/>
              </w:rPr>
            </w:pPr>
            <w:r w:rsidRPr="00DB13CE">
              <w:rPr>
                <w:color w:val="002060"/>
              </w:rPr>
              <w:t>0</w:t>
            </w:r>
          </w:p>
        </w:tc>
      </w:tr>
      <w:tr w:rsidR="00F912ED" w:rsidRPr="00DB13CE" w14:paraId="7EA7215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39183" w14:textId="77777777" w:rsidR="00F912ED" w:rsidRPr="00DB13CE" w:rsidRDefault="00F912ED" w:rsidP="001E3C41">
            <w:pPr>
              <w:pStyle w:val="rowtabella0"/>
              <w:rPr>
                <w:color w:val="002060"/>
              </w:rPr>
            </w:pPr>
            <w:r w:rsidRPr="00DB13C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03A4"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752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68E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223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8BF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63BB"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EC34"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56B0"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88EF"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5118A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73C14" w14:textId="77777777" w:rsidR="00F912ED" w:rsidRPr="00DB13CE" w:rsidRDefault="00F912ED" w:rsidP="001E3C41">
            <w:pPr>
              <w:pStyle w:val="rowtabella0"/>
              <w:rPr>
                <w:color w:val="002060"/>
              </w:rPr>
            </w:pPr>
            <w:r w:rsidRPr="00DB13C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C91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907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897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585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181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ED76"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A4EF"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090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AE06" w14:textId="77777777" w:rsidR="00F912ED" w:rsidRPr="00DB13CE" w:rsidRDefault="00F912ED" w:rsidP="001E3C41">
            <w:pPr>
              <w:pStyle w:val="rowtabella0"/>
              <w:jc w:val="center"/>
              <w:rPr>
                <w:color w:val="002060"/>
              </w:rPr>
            </w:pPr>
            <w:r w:rsidRPr="00DB13CE">
              <w:rPr>
                <w:color w:val="002060"/>
              </w:rPr>
              <w:t>0</w:t>
            </w:r>
          </w:p>
        </w:tc>
      </w:tr>
      <w:tr w:rsidR="00F912ED" w:rsidRPr="00DB13CE" w14:paraId="359A0AA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AF3D0" w14:textId="77777777" w:rsidR="00F912ED" w:rsidRPr="00DB13CE" w:rsidRDefault="00F912ED" w:rsidP="001E3C41">
            <w:pPr>
              <w:pStyle w:val="rowtabella0"/>
              <w:rPr>
                <w:color w:val="002060"/>
              </w:rPr>
            </w:pPr>
            <w:r w:rsidRPr="00DB13C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612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194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287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F9C7"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28F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B972"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1918"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568D"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5F33" w14:textId="77777777" w:rsidR="00F912ED" w:rsidRPr="00DB13CE" w:rsidRDefault="00F912ED" w:rsidP="001E3C41">
            <w:pPr>
              <w:pStyle w:val="rowtabella0"/>
              <w:jc w:val="center"/>
              <w:rPr>
                <w:color w:val="002060"/>
              </w:rPr>
            </w:pPr>
            <w:r w:rsidRPr="00DB13CE">
              <w:rPr>
                <w:color w:val="002060"/>
              </w:rPr>
              <w:t>0</w:t>
            </w:r>
          </w:p>
        </w:tc>
      </w:tr>
      <w:tr w:rsidR="00F912ED" w:rsidRPr="00DB13CE" w14:paraId="07CC6914"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97B4C8" w14:textId="77777777" w:rsidR="00F912ED" w:rsidRPr="00DB13CE" w:rsidRDefault="00F912ED" w:rsidP="001E3C41">
            <w:pPr>
              <w:pStyle w:val="rowtabella0"/>
              <w:rPr>
                <w:color w:val="002060"/>
              </w:rPr>
            </w:pPr>
            <w:r w:rsidRPr="00DB13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501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8BA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701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135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EDC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6E5F3"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8262"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9AAE"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DE13" w14:textId="77777777" w:rsidR="00F912ED" w:rsidRPr="00DB13CE" w:rsidRDefault="00F912ED" w:rsidP="001E3C41">
            <w:pPr>
              <w:pStyle w:val="rowtabella0"/>
              <w:jc w:val="center"/>
              <w:rPr>
                <w:color w:val="002060"/>
              </w:rPr>
            </w:pPr>
            <w:r w:rsidRPr="00DB13CE">
              <w:rPr>
                <w:color w:val="002060"/>
              </w:rPr>
              <w:t>0</w:t>
            </w:r>
          </w:p>
        </w:tc>
      </w:tr>
    </w:tbl>
    <w:p w14:paraId="47E7E681" w14:textId="77777777" w:rsidR="00F912ED" w:rsidRPr="00DB13CE" w:rsidRDefault="00F912ED" w:rsidP="00F912ED">
      <w:pPr>
        <w:pStyle w:val="breakline"/>
        <w:rPr>
          <w:color w:val="002060"/>
        </w:rPr>
      </w:pPr>
    </w:p>
    <w:p w14:paraId="2682AC38" w14:textId="77777777" w:rsidR="00F912ED" w:rsidRPr="00DB13CE" w:rsidRDefault="00F912ED" w:rsidP="00F912ED">
      <w:pPr>
        <w:pStyle w:val="titoloprinc0"/>
        <w:rPr>
          <w:color w:val="002060"/>
        </w:rPr>
      </w:pPr>
      <w:r w:rsidRPr="00DB13CE">
        <w:rPr>
          <w:color w:val="002060"/>
        </w:rPr>
        <w:t>PROGRAMMA GARE</w:t>
      </w:r>
    </w:p>
    <w:p w14:paraId="7E15B383" w14:textId="77777777" w:rsidR="00F912ED" w:rsidRPr="00DB13CE" w:rsidRDefault="00F912ED" w:rsidP="00F912ED">
      <w:pPr>
        <w:pStyle w:val="breakline"/>
        <w:rPr>
          <w:color w:val="002060"/>
        </w:rPr>
      </w:pPr>
    </w:p>
    <w:p w14:paraId="21949A42" w14:textId="77777777" w:rsidR="00F912ED" w:rsidRPr="00DB13CE" w:rsidRDefault="00F912ED" w:rsidP="00F912ED">
      <w:pPr>
        <w:pStyle w:val="sottotitolocampionato10"/>
        <w:rPr>
          <w:color w:val="002060"/>
        </w:rPr>
      </w:pPr>
      <w:r w:rsidRPr="00DB13C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6"/>
        <w:gridCol w:w="385"/>
        <w:gridCol w:w="898"/>
        <w:gridCol w:w="1281"/>
        <w:gridCol w:w="1533"/>
        <w:gridCol w:w="1533"/>
      </w:tblGrid>
      <w:tr w:rsidR="00F912ED" w:rsidRPr="00DB13CE" w14:paraId="1330BC3D"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E9E95"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69458"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5C21F"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4E40B"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D7076"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01903"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C6021"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5EC3E284"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B23984" w14:textId="77777777" w:rsidR="00F912ED" w:rsidRPr="00DB13CE" w:rsidRDefault="00F912ED" w:rsidP="001E3C41">
            <w:pPr>
              <w:pStyle w:val="rowtabella0"/>
              <w:rPr>
                <w:color w:val="002060"/>
              </w:rPr>
            </w:pPr>
            <w:r w:rsidRPr="00DB13CE">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55021" w14:textId="77777777" w:rsidR="00F912ED" w:rsidRPr="00DB13CE" w:rsidRDefault="00F912ED" w:rsidP="001E3C41">
            <w:pPr>
              <w:pStyle w:val="rowtabella0"/>
              <w:rPr>
                <w:color w:val="002060"/>
              </w:rPr>
            </w:pPr>
            <w:r w:rsidRPr="00DB13CE">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FA6ED"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3C0FE" w14:textId="77777777" w:rsidR="00F912ED" w:rsidRPr="00DB13CE" w:rsidRDefault="00F912ED" w:rsidP="001E3C41">
            <w:pPr>
              <w:pStyle w:val="rowtabella0"/>
              <w:rPr>
                <w:color w:val="002060"/>
              </w:rPr>
            </w:pPr>
            <w:r w:rsidRPr="00DB13CE">
              <w:rPr>
                <w:color w:val="002060"/>
              </w:rPr>
              <w:t>05/03/2022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FBA98" w14:textId="77777777" w:rsidR="00F912ED" w:rsidRPr="00DB13CE" w:rsidRDefault="00F912ED" w:rsidP="001E3C41">
            <w:pPr>
              <w:pStyle w:val="rowtabella0"/>
              <w:rPr>
                <w:color w:val="002060"/>
              </w:rPr>
            </w:pPr>
            <w:r w:rsidRPr="00DB13CE">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64FC2" w14:textId="77777777" w:rsidR="00F912ED" w:rsidRPr="00DB13CE" w:rsidRDefault="00F912ED" w:rsidP="001E3C41">
            <w:pPr>
              <w:pStyle w:val="rowtabella0"/>
              <w:rPr>
                <w:color w:val="002060"/>
              </w:rPr>
            </w:pPr>
            <w:r w:rsidRPr="00DB13CE">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E86BE" w14:textId="77777777" w:rsidR="00F912ED" w:rsidRPr="00DB13CE" w:rsidRDefault="00F912ED" w:rsidP="001E3C41">
            <w:pPr>
              <w:pStyle w:val="rowtabella0"/>
              <w:rPr>
                <w:color w:val="002060"/>
              </w:rPr>
            </w:pPr>
            <w:r w:rsidRPr="00DB13CE">
              <w:rPr>
                <w:color w:val="002060"/>
              </w:rPr>
              <w:t>VIA MAZZINI</w:t>
            </w:r>
          </w:p>
        </w:tc>
      </w:tr>
      <w:tr w:rsidR="00F912ED" w:rsidRPr="00DB13CE" w14:paraId="738812A8"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D5C456" w14:textId="77777777" w:rsidR="00F912ED" w:rsidRPr="00DB13CE" w:rsidRDefault="00F912ED" w:rsidP="001E3C41">
            <w:pPr>
              <w:pStyle w:val="rowtabella0"/>
              <w:rPr>
                <w:color w:val="002060"/>
              </w:rPr>
            </w:pPr>
            <w:r w:rsidRPr="00DB13CE">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9DDAC" w14:textId="77777777" w:rsidR="00F912ED" w:rsidRPr="00DB13CE" w:rsidRDefault="00F912ED" w:rsidP="001E3C41">
            <w:pPr>
              <w:pStyle w:val="rowtabella0"/>
              <w:rPr>
                <w:color w:val="002060"/>
              </w:rPr>
            </w:pPr>
            <w:r w:rsidRPr="00DB13CE">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A05C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5D35C2" w14:textId="77777777" w:rsidR="00F912ED" w:rsidRPr="00DB13CE" w:rsidRDefault="00F912ED" w:rsidP="001E3C41">
            <w:pPr>
              <w:pStyle w:val="rowtabella0"/>
              <w:rPr>
                <w:color w:val="002060"/>
              </w:rPr>
            </w:pPr>
            <w:r w:rsidRPr="00DB13CE">
              <w:rPr>
                <w:color w:val="002060"/>
              </w:rPr>
              <w:t>06/03/2022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E4145E" w14:textId="77777777" w:rsidR="00F912ED" w:rsidRPr="00DB13CE" w:rsidRDefault="00F912ED" w:rsidP="001E3C41">
            <w:pPr>
              <w:pStyle w:val="rowtabella0"/>
              <w:rPr>
                <w:color w:val="002060"/>
              </w:rPr>
            </w:pPr>
            <w:r w:rsidRPr="00DB13CE">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E1929"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830E2" w14:textId="77777777" w:rsidR="00F912ED" w:rsidRPr="00DB13CE" w:rsidRDefault="00F912ED" w:rsidP="001E3C41">
            <w:pPr>
              <w:pStyle w:val="rowtabella0"/>
              <w:rPr>
                <w:color w:val="002060"/>
              </w:rPr>
            </w:pPr>
            <w:r w:rsidRPr="00DB13CE">
              <w:rPr>
                <w:color w:val="002060"/>
              </w:rPr>
              <w:t>VIA FRATELLI CERVI</w:t>
            </w:r>
          </w:p>
        </w:tc>
      </w:tr>
      <w:tr w:rsidR="00F912ED" w:rsidRPr="00DB13CE" w14:paraId="7942CCB7"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0BEF3" w14:textId="77777777" w:rsidR="00F912ED" w:rsidRPr="00DB13CE" w:rsidRDefault="00F912ED" w:rsidP="001E3C41">
            <w:pPr>
              <w:pStyle w:val="rowtabella0"/>
              <w:rPr>
                <w:color w:val="002060"/>
              </w:rPr>
            </w:pPr>
            <w:r w:rsidRPr="00DB13C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A5D4C" w14:textId="77777777" w:rsidR="00F912ED" w:rsidRPr="00DB13CE" w:rsidRDefault="00F912ED" w:rsidP="001E3C41">
            <w:pPr>
              <w:pStyle w:val="rowtabella0"/>
              <w:rPr>
                <w:color w:val="002060"/>
              </w:rPr>
            </w:pPr>
            <w:r w:rsidRPr="00DB13CE">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A1177"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CC870" w14:textId="77777777" w:rsidR="00F912ED" w:rsidRPr="00DB13CE" w:rsidRDefault="00F912ED" w:rsidP="001E3C41">
            <w:pPr>
              <w:pStyle w:val="rowtabella0"/>
              <w:rPr>
                <w:color w:val="002060"/>
              </w:rPr>
            </w:pPr>
            <w:r w:rsidRPr="00DB13CE">
              <w:rPr>
                <w:color w:val="002060"/>
              </w:rPr>
              <w:t>06/03/2022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25218" w14:textId="77777777" w:rsidR="00F912ED" w:rsidRPr="00DB13CE" w:rsidRDefault="00F912ED" w:rsidP="001E3C41">
            <w:pPr>
              <w:pStyle w:val="rowtabella0"/>
              <w:rPr>
                <w:color w:val="002060"/>
              </w:rPr>
            </w:pPr>
            <w:r w:rsidRPr="00DB13C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441A7" w14:textId="77777777" w:rsidR="00F912ED" w:rsidRPr="00DB13CE" w:rsidRDefault="00F912ED" w:rsidP="001E3C41">
            <w:pPr>
              <w:pStyle w:val="rowtabella0"/>
              <w:rPr>
                <w:color w:val="002060"/>
              </w:rPr>
            </w:pPr>
            <w:r w:rsidRPr="00DB13C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782D4" w14:textId="77777777" w:rsidR="00F912ED" w:rsidRPr="00DB13CE" w:rsidRDefault="00F912ED" w:rsidP="001E3C41">
            <w:pPr>
              <w:pStyle w:val="rowtabella0"/>
              <w:rPr>
                <w:color w:val="002060"/>
              </w:rPr>
            </w:pPr>
            <w:r w:rsidRPr="00DB13CE">
              <w:rPr>
                <w:color w:val="002060"/>
              </w:rPr>
              <w:t>VIA B.BUOZZI</w:t>
            </w:r>
          </w:p>
        </w:tc>
      </w:tr>
    </w:tbl>
    <w:p w14:paraId="12B4702F" w14:textId="77777777" w:rsidR="00F912ED" w:rsidRPr="00DB13CE" w:rsidRDefault="00F912ED" w:rsidP="00F912ED">
      <w:pPr>
        <w:pStyle w:val="breakline"/>
        <w:rPr>
          <w:rFonts w:eastAsiaTheme="minorEastAsia"/>
          <w:color w:val="002060"/>
        </w:rPr>
      </w:pPr>
    </w:p>
    <w:p w14:paraId="2F407D89" w14:textId="77777777" w:rsidR="00F912ED" w:rsidRPr="00DB13CE" w:rsidRDefault="00F912ED" w:rsidP="00F912ED">
      <w:pPr>
        <w:pStyle w:val="breakline"/>
        <w:rPr>
          <w:color w:val="002060"/>
        </w:rPr>
      </w:pPr>
    </w:p>
    <w:p w14:paraId="581CCF07" w14:textId="77777777" w:rsidR="00F912ED" w:rsidRPr="00DB13CE" w:rsidRDefault="00F912ED" w:rsidP="00F912ED">
      <w:pPr>
        <w:pStyle w:val="breakline"/>
        <w:rPr>
          <w:color w:val="002060"/>
        </w:rPr>
      </w:pPr>
    </w:p>
    <w:p w14:paraId="643F2CB6" w14:textId="77777777" w:rsidR="00F912ED" w:rsidRPr="00DB13CE" w:rsidRDefault="00F912ED" w:rsidP="00F912ED">
      <w:pPr>
        <w:pStyle w:val="sottotitolocampionato10"/>
        <w:rPr>
          <w:color w:val="002060"/>
        </w:rPr>
      </w:pPr>
      <w:r w:rsidRPr="00DB13CE">
        <w:rPr>
          <w:color w:val="002060"/>
        </w:rPr>
        <w:t>GIRONE S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8"/>
        <w:gridCol w:w="1551"/>
        <w:gridCol w:w="1551"/>
      </w:tblGrid>
      <w:tr w:rsidR="00F912ED" w:rsidRPr="00DB13CE" w14:paraId="79225319"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334E8"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18C9D"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C1ED3"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82E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5DAAC"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AA8A"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3080"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D7A2579"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DAD38E" w14:textId="77777777" w:rsidR="00F912ED" w:rsidRPr="00DB13CE" w:rsidRDefault="00F912ED" w:rsidP="001E3C41">
            <w:pPr>
              <w:pStyle w:val="rowtabella0"/>
              <w:rPr>
                <w:color w:val="002060"/>
              </w:rPr>
            </w:pPr>
            <w:r w:rsidRPr="00DB13CE">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2C787" w14:textId="77777777" w:rsidR="00F912ED" w:rsidRPr="00DB13CE" w:rsidRDefault="00F912ED" w:rsidP="001E3C41">
            <w:pPr>
              <w:pStyle w:val="rowtabella0"/>
              <w:rPr>
                <w:color w:val="002060"/>
              </w:rPr>
            </w:pPr>
            <w:r w:rsidRPr="00DB13CE">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D50D3"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26CC5" w14:textId="77777777" w:rsidR="00F912ED" w:rsidRPr="00DB13CE" w:rsidRDefault="00F912ED" w:rsidP="001E3C41">
            <w:pPr>
              <w:pStyle w:val="rowtabella0"/>
              <w:rPr>
                <w:color w:val="002060"/>
              </w:rPr>
            </w:pPr>
            <w:r w:rsidRPr="00DB13CE">
              <w:rPr>
                <w:color w:val="002060"/>
              </w:rPr>
              <w:t>05/03/2022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38B4D" w14:textId="77777777" w:rsidR="00F912ED" w:rsidRPr="00DB13CE" w:rsidRDefault="00F912ED" w:rsidP="001E3C41">
            <w:pPr>
              <w:pStyle w:val="rowtabella0"/>
              <w:rPr>
                <w:color w:val="002060"/>
              </w:rPr>
            </w:pPr>
            <w:r w:rsidRPr="00DB13CE">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3C943" w14:textId="77777777" w:rsidR="00F912ED" w:rsidRPr="00DB13CE" w:rsidRDefault="00F912ED" w:rsidP="001E3C41">
            <w:pPr>
              <w:pStyle w:val="rowtabella0"/>
              <w:rPr>
                <w:color w:val="002060"/>
              </w:rPr>
            </w:pPr>
            <w:r w:rsidRPr="00DB13CE">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CE356" w14:textId="77777777" w:rsidR="00F912ED" w:rsidRPr="00DB13CE" w:rsidRDefault="00F912ED" w:rsidP="001E3C41">
            <w:pPr>
              <w:pStyle w:val="rowtabella0"/>
              <w:rPr>
                <w:color w:val="002060"/>
              </w:rPr>
            </w:pPr>
            <w:r w:rsidRPr="00DB13CE">
              <w:rPr>
                <w:color w:val="002060"/>
              </w:rPr>
              <w:t>VIA TOBAGI STAZ. CASTELBELLINO</w:t>
            </w:r>
          </w:p>
        </w:tc>
      </w:tr>
      <w:tr w:rsidR="00F912ED" w:rsidRPr="00DB13CE" w14:paraId="42CE903D"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FC5484" w14:textId="77777777" w:rsidR="00F912ED" w:rsidRPr="00DB13CE" w:rsidRDefault="00F912ED" w:rsidP="001E3C41">
            <w:pPr>
              <w:pStyle w:val="rowtabella0"/>
              <w:rPr>
                <w:color w:val="002060"/>
              </w:rPr>
            </w:pPr>
            <w:r w:rsidRPr="00DB13CE">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349AE" w14:textId="77777777" w:rsidR="00F912ED" w:rsidRPr="00DB13CE" w:rsidRDefault="00F912ED" w:rsidP="001E3C41">
            <w:pPr>
              <w:pStyle w:val="rowtabella0"/>
              <w:rPr>
                <w:color w:val="002060"/>
              </w:rPr>
            </w:pPr>
            <w:r w:rsidRPr="00DB13CE">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E909F"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EF9B4" w14:textId="77777777" w:rsidR="00F912ED" w:rsidRPr="00DB13CE" w:rsidRDefault="00F912ED" w:rsidP="001E3C41">
            <w:pPr>
              <w:pStyle w:val="rowtabella0"/>
              <w:rPr>
                <w:color w:val="002060"/>
              </w:rPr>
            </w:pPr>
            <w:r w:rsidRPr="00DB13CE">
              <w:rPr>
                <w:color w:val="002060"/>
              </w:rPr>
              <w:t>05/03/2022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E5557" w14:textId="77777777" w:rsidR="00F912ED" w:rsidRPr="00DB13CE" w:rsidRDefault="00F912ED" w:rsidP="001E3C41">
            <w:pPr>
              <w:pStyle w:val="rowtabella0"/>
              <w:rPr>
                <w:color w:val="002060"/>
              </w:rPr>
            </w:pPr>
            <w:r w:rsidRPr="00DB13CE">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CDA79" w14:textId="77777777" w:rsidR="00F912ED" w:rsidRPr="00DB13CE" w:rsidRDefault="00F912ED" w:rsidP="001E3C41">
            <w:pPr>
              <w:pStyle w:val="rowtabella0"/>
              <w:rPr>
                <w:color w:val="002060"/>
              </w:rPr>
            </w:pPr>
            <w:r w:rsidRPr="00DB13CE">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63510" w14:textId="77777777" w:rsidR="00F912ED" w:rsidRPr="00DB13CE" w:rsidRDefault="00F912ED" w:rsidP="001E3C41">
            <w:pPr>
              <w:pStyle w:val="rowtabella0"/>
              <w:rPr>
                <w:color w:val="002060"/>
              </w:rPr>
            </w:pPr>
            <w:r w:rsidRPr="00DB13CE">
              <w:rPr>
                <w:color w:val="002060"/>
              </w:rPr>
              <w:t>VIA ALESSANDRO MANZONI</w:t>
            </w:r>
          </w:p>
        </w:tc>
      </w:tr>
    </w:tbl>
    <w:p w14:paraId="09803D72" w14:textId="77777777" w:rsidR="00F912ED" w:rsidRPr="00DB13CE" w:rsidRDefault="00F912ED" w:rsidP="00F912ED">
      <w:pPr>
        <w:pStyle w:val="breakline"/>
        <w:rPr>
          <w:rFonts w:eastAsiaTheme="minorEastAsia"/>
          <w:color w:val="002060"/>
        </w:rPr>
      </w:pPr>
    </w:p>
    <w:p w14:paraId="17C1E441" w14:textId="77777777" w:rsidR="00F912ED" w:rsidRPr="00DB13CE" w:rsidRDefault="00F912ED" w:rsidP="00F912ED">
      <w:pPr>
        <w:pStyle w:val="breakline"/>
        <w:rPr>
          <w:color w:val="002060"/>
        </w:rPr>
      </w:pPr>
    </w:p>
    <w:p w14:paraId="045E610B" w14:textId="77777777" w:rsidR="00F912ED" w:rsidRPr="00DB13CE" w:rsidRDefault="00F912ED" w:rsidP="00F912ED">
      <w:pPr>
        <w:pStyle w:val="titolocampionato0"/>
        <w:shd w:val="clear" w:color="auto" w:fill="CCCCCC"/>
        <w:spacing w:before="80" w:after="40"/>
        <w:rPr>
          <w:color w:val="002060"/>
        </w:rPr>
      </w:pPr>
      <w:r w:rsidRPr="00DB13CE">
        <w:rPr>
          <w:color w:val="002060"/>
        </w:rPr>
        <w:t>UNDER 19 CALCIO A 5 REGIONALE</w:t>
      </w:r>
    </w:p>
    <w:p w14:paraId="33BD84CA" w14:textId="77777777" w:rsidR="00F912ED" w:rsidRPr="00DB13CE" w:rsidRDefault="00F912ED" w:rsidP="00F912ED">
      <w:pPr>
        <w:pStyle w:val="titoloprinc0"/>
        <w:rPr>
          <w:color w:val="002060"/>
        </w:rPr>
      </w:pPr>
      <w:r w:rsidRPr="00DB13CE">
        <w:rPr>
          <w:color w:val="002060"/>
        </w:rPr>
        <w:t>RISULTATI</w:t>
      </w:r>
    </w:p>
    <w:p w14:paraId="089C1027" w14:textId="77777777" w:rsidR="00F912ED" w:rsidRPr="00DB13CE" w:rsidRDefault="00F912ED" w:rsidP="00F912ED">
      <w:pPr>
        <w:pStyle w:val="breakline"/>
        <w:rPr>
          <w:color w:val="002060"/>
        </w:rPr>
      </w:pPr>
    </w:p>
    <w:p w14:paraId="662468AE" w14:textId="77777777" w:rsidR="00F912ED" w:rsidRPr="00DB13CE" w:rsidRDefault="00F912ED" w:rsidP="00F912ED">
      <w:pPr>
        <w:pStyle w:val="sottotitolocampionato10"/>
        <w:rPr>
          <w:color w:val="002060"/>
        </w:rPr>
      </w:pPr>
      <w:r w:rsidRPr="00DB13CE">
        <w:rPr>
          <w:color w:val="002060"/>
        </w:rPr>
        <w:t>RISULTATI UFFICIALI GARE DEL 26/02/2022</w:t>
      </w:r>
    </w:p>
    <w:p w14:paraId="0F296620"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6D004B66"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4A87CC29"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554E5C2"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711B" w14:textId="77777777" w:rsidR="00F912ED" w:rsidRPr="00DB13CE" w:rsidRDefault="00F912ED" w:rsidP="001E3C41">
                  <w:pPr>
                    <w:pStyle w:val="headertabella0"/>
                    <w:rPr>
                      <w:color w:val="002060"/>
                    </w:rPr>
                  </w:pPr>
                  <w:r w:rsidRPr="00DB13CE">
                    <w:rPr>
                      <w:color w:val="002060"/>
                    </w:rPr>
                    <w:t>GIRONE B - 7 Giornata - A</w:t>
                  </w:r>
                </w:p>
              </w:tc>
            </w:tr>
            <w:tr w:rsidR="00F912ED" w:rsidRPr="00DB13CE" w14:paraId="7D518CC6"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F3239" w14:textId="77777777" w:rsidR="00F912ED" w:rsidRPr="00DB13CE" w:rsidRDefault="00F912ED" w:rsidP="001E3C41">
                  <w:pPr>
                    <w:pStyle w:val="rowtabella0"/>
                    <w:rPr>
                      <w:color w:val="002060"/>
                    </w:rPr>
                  </w:pPr>
                  <w:r w:rsidRPr="00DB13CE">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67A04" w14:textId="77777777" w:rsidR="00F912ED" w:rsidRPr="00DB13CE" w:rsidRDefault="00F912ED" w:rsidP="001E3C41">
                  <w:pPr>
                    <w:pStyle w:val="rowtabella0"/>
                    <w:rPr>
                      <w:color w:val="002060"/>
                    </w:rPr>
                  </w:pPr>
                  <w:r w:rsidRPr="00DB13CE">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3C5F8" w14:textId="77777777" w:rsidR="00F912ED" w:rsidRPr="00DB13CE" w:rsidRDefault="00F912ED" w:rsidP="001E3C41">
                  <w:pPr>
                    <w:pStyle w:val="rowtabella0"/>
                    <w:jc w:val="center"/>
                    <w:rPr>
                      <w:color w:val="002060"/>
                    </w:rPr>
                  </w:pPr>
                  <w:r w:rsidRPr="00DB13CE">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E7EC1" w14:textId="77777777" w:rsidR="00F912ED" w:rsidRPr="00DB13CE" w:rsidRDefault="00F912ED" w:rsidP="001E3C41">
                  <w:pPr>
                    <w:pStyle w:val="rowtabella0"/>
                    <w:jc w:val="center"/>
                    <w:rPr>
                      <w:color w:val="002060"/>
                    </w:rPr>
                  </w:pPr>
                  <w:r w:rsidRPr="00DB13CE">
                    <w:rPr>
                      <w:color w:val="002060"/>
                    </w:rPr>
                    <w:t> </w:t>
                  </w:r>
                </w:p>
              </w:tc>
            </w:tr>
            <w:tr w:rsidR="00F912ED" w:rsidRPr="00DB13CE" w14:paraId="782AE624"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927FE4" w14:textId="77777777" w:rsidR="00F912ED" w:rsidRPr="00DB13CE" w:rsidRDefault="00F912ED" w:rsidP="001E3C41">
                  <w:pPr>
                    <w:pStyle w:val="rowtabella0"/>
                    <w:rPr>
                      <w:color w:val="002060"/>
                    </w:rPr>
                  </w:pPr>
                  <w:r w:rsidRPr="00DB13C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412053" w14:textId="77777777" w:rsidR="00F912ED" w:rsidRPr="00DB13CE" w:rsidRDefault="00F912ED" w:rsidP="001E3C41">
                  <w:pPr>
                    <w:pStyle w:val="rowtabella0"/>
                    <w:rPr>
                      <w:color w:val="002060"/>
                    </w:rPr>
                  </w:pPr>
                  <w:r w:rsidRPr="00DB13CE">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1E977" w14:textId="77777777" w:rsidR="00F912ED" w:rsidRPr="00DB13CE" w:rsidRDefault="00F912ED" w:rsidP="001E3C41">
                  <w:pPr>
                    <w:pStyle w:val="rowtabella0"/>
                    <w:jc w:val="center"/>
                    <w:rPr>
                      <w:color w:val="002060"/>
                    </w:rPr>
                  </w:pPr>
                  <w:r w:rsidRPr="00DB13CE">
                    <w:rPr>
                      <w:color w:val="002060"/>
                    </w:rPr>
                    <w:t>14 - 5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E667DA" w14:textId="77777777" w:rsidR="00F912ED" w:rsidRPr="00DB13CE" w:rsidRDefault="00F912ED" w:rsidP="001E3C41">
                  <w:pPr>
                    <w:pStyle w:val="rowtabella0"/>
                    <w:jc w:val="center"/>
                    <w:rPr>
                      <w:color w:val="002060"/>
                    </w:rPr>
                  </w:pPr>
                  <w:r w:rsidRPr="00DB13CE">
                    <w:rPr>
                      <w:color w:val="002060"/>
                    </w:rPr>
                    <w:t> </w:t>
                  </w:r>
                </w:p>
              </w:tc>
            </w:tr>
            <w:tr w:rsidR="00F912ED" w:rsidRPr="00DB13CE" w14:paraId="465EEA18"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CBEC04" w14:textId="77777777" w:rsidR="00F912ED" w:rsidRPr="00DB13CE" w:rsidRDefault="00F912ED" w:rsidP="001E3C41">
                  <w:pPr>
                    <w:pStyle w:val="rowtabella0"/>
                    <w:rPr>
                      <w:color w:val="002060"/>
                    </w:rPr>
                  </w:pPr>
                  <w:r w:rsidRPr="00DB13C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A0F86" w14:textId="77777777" w:rsidR="00F912ED" w:rsidRPr="00DB13CE" w:rsidRDefault="00F912ED" w:rsidP="001E3C41">
                  <w:pPr>
                    <w:pStyle w:val="rowtabella0"/>
                    <w:rPr>
                      <w:color w:val="002060"/>
                    </w:rPr>
                  </w:pPr>
                  <w:r w:rsidRPr="00DB13CE">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258C0" w14:textId="77777777" w:rsidR="00F912ED" w:rsidRPr="00DB13CE" w:rsidRDefault="00F912ED" w:rsidP="001E3C41">
                  <w:pPr>
                    <w:pStyle w:val="rowtabella0"/>
                    <w:jc w:val="center"/>
                    <w:rPr>
                      <w:color w:val="002060"/>
                    </w:rPr>
                  </w:pPr>
                  <w:r w:rsidRPr="00DB13CE">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3AC1E" w14:textId="77777777" w:rsidR="00F912ED" w:rsidRPr="00DB13CE" w:rsidRDefault="00F912ED" w:rsidP="001E3C41">
                  <w:pPr>
                    <w:pStyle w:val="rowtabella0"/>
                    <w:jc w:val="center"/>
                    <w:rPr>
                      <w:color w:val="002060"/>
                    </w:rPr>
                  </w:pPr>
                  <w:r w:rsidRPr="00DB13CE">
                    <w:rPr>
                      <w:color w:val="002060"/>
                    </w:rPr>
                    <w:t> </w:t>
                  </w:r>
                </w:p>
              </w:tc>
            </w:tr>
            <w:tr w:rsidR="00F912ED" w:rsidRPr="00DB13CE" w14:paraId="47C0011B"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42476379" w14:textId="77777777" w:rsidR="00F912ED" w:rsidRPr="00DB13CE" w:rsidRDefault="00F912ED" w:rsidP="001E3C41">
                  <w:pPr>
                    <w:pStyle w:val="rowtabella0"/>
                    <w:rPr>
                      <w:color w:val="002060"/>
                    </w:rPr>
                  </w:pPr>
                  <w:r w:rsidRPr="00DB13CE">
                    <w:rPr>
                      <w:color w:val="002060"/>
                    </w:rPr>
                    <w:t>(1) - disputata il 27/02/2022</w:t>
                  </w:r>
                </w:p>
              </w:tc>
            </w:tr>
          </w:tbl>
          <w:p w14:paraId="2BF75515" w14:textId="77777777" w:rsidR="00F912ED" w:rsidRPr="00DB13CE" w:rsidRDefault="00F912ED" w:rsidP="001E3C41">
            <w:pPr>
              <w:rPr>
                <w:color w:val="002060"/>
              </w:rPr>
            </w:pPr>
          </w:p>
        </w:tc>
      </w:tr>
    </w:tbl>
    <w:p w14:paraId="56B03050" w14:textId="77777777" w:rsidR="00F912ED" w:rsidRPr="00DB13CE" w:rsidRDefault="00F912ED" w:rsidP="00F912ED">
      <w:pPr>
        <w:pStyle w:val="breakline"/>
        <w:rPr>
          <w:rFonts w:eastAsiaTheme="minorEastAsia"/>
          <w:color w:val="002060"/>
        </w:rPr>
      </w:pPr>
    </w:p>
    <w:p w14:paraId="403A4AB9" w14:textId="77777777" w:rsidR="00F912ED" w:rsidRPr="00DB13CE" w:rsidRDefault="00F912ED" w:rsidP="00F912ED">
      <w:pPr>
        <w:pStyle w:val="breakline"/>
        <w:rPr>
          <w:color w:val="002060"/>
        </w:rPr>
      </w:pPr>
    </w:p>
    <w:p w14:paraId="175176FF" w14:textId="77777777" w:rsidR="00F912ED" w:rsidRPr="00DB13CE" w:rsidRDefault="00F912ED" w:rsidP="00F912ED">
      <w:pPr>
        <w:pStyle w:val="sottotitolocampionato10"/>
        <w:rPr>
          <w:color w:val="002060"/>
        </w:rPr>
      </w:pPr>
      <w:r w:rsidRPr="00DB13CE">
        <w:rPr>
          <w:color w:val="002060"/>
        </w:rPr>
        <w:t>RISULTATI UFFICIALI GARE DEL 26/02/2022</w:t>
      </w:r>
    </w:p>
    <w:p w14:paraId="01096429"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0B4E1075"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301DA142"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3C29116"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A0A1B" w14:textId="77777777" w:rsidR="00F912ED" w:rsidRPr="00DB13CE" w:rsidRDefault="00F912ED" w:rsidP="001E3C41">
                  <w:pPr>
                    <w:pStyle w:val="headertabella0"/>
                    <w:rPr>
                      <w:color w:val="002060"/>
                    </w:rPr>
                  </w:pPr>
                  <w:r w:rsidRPr="00DB13CE">
                    <w:rPr>
                      <w:color w:val="002060"/>
                    </w:rPr>
                    <w:t>GIRONE A - 6 Giornata - R</w:t>
                  </w:r>
                </w:p>
              </w:tc>
            </w:tr>
            <w:tr w:rsidR="00F912ED" w:rsidRPr="00DB13CE" w14:paraId="0F3A6B83"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4ECAF" w14:textId="77777777" w:rsidR="00F912ED" w:rsidRPr="00DB13CE" w:rsidRDefault="00F912ED" w:rsidP="001E3C41">
                  <w:pPr>
                    <w:pStyle w:val="rowtabella0"/>
                    <w:rPr>
                      <w:color w:val="002060"/>
                    </w:rPr>
                  </w:pPr>
                  <w:r w:rsidRPr="00DB13CE">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8BA70" w14:textId="77777777" w:rsidR="00F912ED" w:rsidRPr="00DB13CE" w:rsidRDefault="00F912ED" w:rsidP="001E3C41">
                  <w:pPr>
                    <w:pStyle w:val="rowtabella0"/>
                    <w:rPr>
                      <w:color w:val="002060"/>
                    </w:rPr>
                  </w:pPr>
                  <w:r w:rsidRPr="00DB13CE">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50B63" w14:textId="77777777" w:rsidR="00F912ED" w:rsidRPr="00DB13CE" w:rsidRDefault="00F912ED" w:rsidP="001E3C41">
                  <w:pPr>
                    <w:pStyle w:val="rowtabella0"/>
                    <w:jc w:val="center"/>
                    <w:rPr>
                      <w:color w:val="002060"/>
                    </w:rPr>
                  </w:pPr>
                  <w:r w:rsidRPr="00DB13CE">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2D7B7" w14:textId="77777777" w:rsidR="00F912ED" w:rsidRPr="00DB13CE" w:rsidRDefault="00F912ED" w:rsidP="001E3C41">
                  <w:pPr>
                    <w:pStyle w:val="rowtabella0"/>
                    <w:jc w:val="center"/>
                    <w:rPr>
                      <w:color w:val="002060"/>
                    </w:rPr>
                  </w:pPr>
                  <w:r w:rsidRPr="00DB13CE">
                    <w:rPr>
                      <w:color w:val="002060"/>
                    </w:rPr>
                    <w:t> </w:t>
                  </w:r>
                </w:p>
              </w:tc>
            </w:tr>
          </w:tbl>
          <w:p w14:paraId="4F3B46F2" w14:textId="77777777" w:rsidR="00F912ED" w:rsidRPr="00DB13CE" w:rsidRDefault="00F912ED" w:rsidP="001E3C41">
            <w:pPr>
              <w:rPr>
                <w:color w:val="002060"/>
              </w:rPr>
            </w:pPr>
          </w:p>
        </w:tc>
      </w:tr>
    </w:tbl>
    <w:p w14:paraId="7BC037AA" w14:textId="77777777" w:rsidR="00F912ED" w:rsidRPr="00DB13CE" w:rsidRDefault="00F912ED" w:rsidP="00F912ED">
      <w:pPr>
        <w:pStyle w:val="breakline"/>
        <w:rPr>
          <w:rFonts w:eastAsiaTheme="minorEastAsia"/>
          <w:color w:val="002060"/>
        </w:rPr>
      </w:pPr>
    </w:p>
    <w:p w14:paraId="18247B08" w14:textId="77777777" w:rsidR="00F912ED" w:rsidRPr="00DB13CE" w:rsidRDefault="00F912ED" w:rsidP="00F912ED">
      <w:pPr>
        <w:pStyle w:val="breakline"/>
        <w:rPr>
          <w:color w:val="002060"/>
        </w:rPr>
      </w:pPr>
    </w:p>
    <w:p w14:paraId="4A90A890" w14:textId="77777777" w:rsidR="00F912ED" w:rsidRPr="00DB13CE" w:rsidRDefault="00F912ED" w:rsidP="00F912ED">
      <w:pPr>
        <w:pStyle w:val="titoloprinc0"/>
        <w:rPr>
          <w:color w:val="002060"/>
        </w:rPr>
      </w:pPr>
      <w:r w:rsidRPr="00DB13CE">
        <w:rPr>
          <w:color w:val="002060"/>
        </w:rPr>
        <w:t>GIUDICE SPORTIVO</w:t>
      </w:r>
    </w:p>
    <w:p w14:paraId="2A9F812B"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42B14D4" w14:textId="77777777" w:rsidR="00F912ED" w:rsidRPr="00DB13CE" w:rsidRDefault="00F912ED" w:rsidP="00F912ED">
      <w:pPr>
        <w:pStyle w:val="titolo10"/>
        <w:rPr>
          <w:color w:val="002060"/>
        </w:rPr>
      </w:pPr>
      <w:r w:rsidRPr="00DB13CE">
        <w:rPr>
          <w:color w:val="002060"/>
        </w:rPr>
        <w:t xml:space="preserve">GARE DEL 26/ 2/2022 </w:t>
      </w:r>
    </w:p>
    <w:p w14:paraId="43CAEA6C" w14:textId="77777777" w:rsidR="00F912ED" w:rsidRPr="00DB13CE" w:rsidRDefault="00F912ED" w:rsidP="00F912ED">
      <w:pPr>
        <w:pStyle w:val="titolo7a"/>
        <w:rPr>
          <w:color w:val="002060"/>
        </w:rPr>
      </w:pPr>
      <w:r w:rsidRPr="00DB13CE">
        <w:rPr>
          <w:color w:val="002060"/>
        </w:rPr>
        <w:t xml:space="preserve">PROVVEDIMENTI DISCIPLINARI </w:t>
      </w:r>
    </w:p>
    <w:p w14:paraId="5A90102B"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63C920C7" w14:textId="77777777" w:rsidR="00F912ED" w:rsidRPr="00DB13CE" w:rsidRDefault="00F912ED" w:rsidP="00F912ED">
      <w:pPr>
        <w:pStyle w:val="titolo30"/>
        <w:rPr>
          <w:color w:val="002060"/>
        </w:rPr>
      </w:pPr>
      <w:r w:rsidRPr="00DB13CE">
        <w:rPr>
          <w:color w:val="002060"/>
        </w:rPr>
        <w:t xml:space="preserve">CALCIATORI NON ESPULSI </w:t>
      </w:r>
    </w:p>
    <w:p w14:paraId="35FB665C"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7CEA168" w14:textId="77777777" w:rsidTr="001E3C41">
        <w:tc>
          <w:tcPr>
            <w:tcW w:w="2200" w:type="dxa"/>
            <w:tcMar>
              <w:top w:w="20" w:type="dxa"/>
              <w:left w:w="20" w:type="dxa"/>
              <w:bottom w:w="20" w:type="dxa"/>
              <w:right w:w="20" w:type="dxa"/>
            </w:tcMar>
            <w:vAlign w:val="center"/>
            <w:hideMark/>
          </w:tcPr>
          <w:p w14:paraId="089298C3" w14:textId="77777777" w:rsidR="00F912ED" w:rsidRPr="00DB13CE" w:rsidRDefault="00F912ED" w:rsidP="001E3C41">
            <w:pPr>
              <w:pStyle w:val="movimento"/>
              <w:rPr>
                <w:color w:val="002060"/>
              </w:rPr>
            </w:pPr>
            <w:r w:rsidRPr="00DB13CE">
              <w:rPr>
                <w:color w:val="002060"/>
              </w:rPr>
              <w:t>SARNO ANDREA</w:t>
            </w:r>
          </w:p>
        </w:tc>
        <w:tc>
          <w:tcPr>
            <w:tcW w:w="2200" w:type="dxa"/>
            <w:tcMar>
              <w:top w:w="20" w:type="dxa"/>
              <w:left w:w="20" w:type="dxa"/>
              <w:bottom w:w="20" w:type="dxa"/>
              <w:right w:w="20" w:type="dxa"/>
            </w:tcMar>
            <w:vAlign w:val="center"/>
            <w:hideMark/>
          </w:tcPr>
          <w:p w14:paraId="7AFB334C" w14:textId="77777777" w:rsidR="00F912ED" w:rsidRPr="00DB13CE" w:rsidRDefault="00F912ED" w:rsidP="001E3C41">
            <w:pPr>
              <w:pStyle w:val="movimento2"/>
              <w:rPr>
                <w:color w:val="002060"/>
              </w:rPr>
            </w:pPr>
            <w:r w:rsidRPr="00DB13CE">
              <w:rPr>
                <w:color w:val="002060"/>
              </w:rPr>
              <w:t xml:space="preserve">(REAL FABRIANO) </w:t>
            </w:r>
          </w:p>
        </w:tc>
        <w:tc>
          <w:tcPr>
            <w:tcW w:w="800" w:type="dxa"/>
            <w:tcMar>
              <w:top w:w="20" w:type="dxa"/>
              <w:left w:w="20" w:type="dxa"/>
              <w:bottom w:w="20" w:type="dxa"/>
              <w:right w:w="20" w:type="dxa"/>
            </w:tcMar>
            <w:vAlign w:val="center"/>
            <w:hideMark/>
          </w:tcPr>
          <w:p w14:paraId="11EBEF3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34597C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FDBA17A" w14:textId="77777777" w:rsidR="00F912ED" w:rsidRPr="00DB13CE" w:rsidRDefault="00F912ED" w:rsidP="001E3C41">
            <w:pPr>
              <w:pStyle w:val="movimento2"/>
              <w:rPr>
                <w:color w:val="002060"/>
              </w:rPr>
            </w:pPr>
            <w:r w:rsidRPr="00DB13CE">
              <w:rPr>
                <w:color w:val="002060"/>
              </w:rPr>
              <w:t> </w:t>
            </w:r>
          </w:p>
        </w:tc>
      </w:tr>
    </w:tbl>
    <w:p w14:paraId="7D12F5AF"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8F7FDD5" w14:textId="77777777" w:rsidTr="001E3C41">
        <w:tc>
          <w:tcPr>
            <w:tcW w:w="2200" w:type="dxa"/>
            <w:tcMar>
              <w:top w:w="20" w:type="dxa"/>
              <w:left w:w="20" w:type="dxa"/>
              <w:bottom w:w="20" w:type="dxa"/>
              <w:right w:w="20" w:type="dxa"/>
            </w:tcMar>
            <w:vAlign w:val="center"/>
            <w:hideMark/>
          </w:tcPr>
          <w:p w14:paraId="5B6831C9" w14:textId="77777777" w:rsidR="00F912ED" w:rsidRPr="00DB13CE" w:rsidRDefault="00F912ED" w:rsidP="001E3C41">
            <w:pPr>
              <w:pStyle w:val="movimento"/>
              <w:rPr>
                <w:color w:val="002060"/>
              </w:rPr>
            </w:pPr>
            <w:r w:rsidRPr="00DB13CE">
              <w:rPr>
                <w:color w:val="002060"/>
              </w:rPr>
              <w:t>DI LENA SAMUEL</w:t>
            </w:r>
          </w:p>
        </w:tc>
        <w:tc>
          <w:tcPr>
            <w:tcW w:w="2200" w:type="dxa"/>
            <w:tcMar>
              <w:top w:w="20" w:type="dxa"/>
              <w:left w:w="20" w:type="dxa"/>
              <w:bottom w:w="20" w:type="dxa"/>
              <w:right w:w="20" w:type="dxa"/>
            </w:tcMar>
            <w:vAlign w:val="center"/>
            <w:hideMark/>
          </w:tcPr>
          <w:p w14:paraId="474AC58F" w14:textId="77777777" w:rsidR="00F912ED" w:rsidRPr="00DB13CE" w:rsidRDefault="00F912ED" w:rsidP="001E3C41">
            <w:pPr>
              <w:pStyle w:val="movimento2"/>
              <w:rPr>
                <w:color w:val="002060"/>
              </w:rPr>
            </w:pPr>
            <w:r w:rsidRPr="00DB13CE">
              <w:rPr>
                <w:color w:val="002060"/>
              </w:rPr>
              <w:t xml:space="preserve">(CALCETTO NUMANA) </w:t>
            </w:r>
          </w:p>
        </w:tc>
        <w:tc>
          <w:tcPr>
            <w:tcW w:w="800" w:type="dxa"/>
            <w:tcMar>
              <w:top w:w="20" w:type="dxa"/>
              <w:left w:w="20" w:type="dxa"/>
              <w:bottom w:w="20" w:type="dxa"/>
              <w:right w:w="20" w:type="dxa"/>
            </w:tcMar>
            <w:vAlign w:val="center"/>
            <w:hideMark/>
          </w:tcPr>
          <w:p w14:paraId="1A89DB1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5A7AB0C" w14:textId="77777777" w:rsidR="00F912ED" w:rsidRPr="00DB13CE" w:rsidRDefault="00F912ED" w:rsidP="001E3C41">
            <w:pPr>
              <w:pStyle w:val="movimento"/>
              <w:rPr>
                <w:color w:val="002060"/>
              </w:rPr>
            </w:pPr>
            <w:r w:rsidRPr="00DB13CE">
              <w:rPr>
                <w:color w:val="002060"/>
              </w:rPr>
              <w:t>ESPOSITO GENNARO</w:t>
            </w:r>
          </w:p>
        </w:tc>
        <w:tc>
          <w:tcPr>
            <w:tcW w:w="2200" w:type="dxa"/>
            <w:tcMar>
              <w:top w:w="20" w:type="dxa"/>
              <w:left w:w="20" w:type="dxa"/>
              <w:bottom w:w="20" w:type="dxa"/>
              <w:right w:w="20" w:type="dxa"/>
            </w:tcMar>
            <w:vAlign w:val="center"/>
            <w:hideMark/>
          </w:tcPr>
          <w:p w14:paraId="7C59B815" w14:textId="77777777" w:rsidR="00F912ED" w:rsidRPr="00DB13CE" w:rsidRDefault="00F912ED" w:rsidP="001E3C41">
            <w:pPr>
              <w:pStyle w:val="movimento2"/>
              <w:rPr>
                <w:color w:val="002060"/>
              </w:rPr>
            </w:pPr>
            <w:r w:rsidRPr="00DB13CE">
              <w:rPr>
                <w:color w:val="002060"/>
              </w:rPr>
              <w:t xml:space="preserve">(VIRTUS TEAM SOC.COOP.) </w:t>
            </w:r>
          </w:p>
        </w:tc>
      </w:tr>
    </w:tbl>
    <w:p w14:paraId="7CD1A61F"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D7329C4" w14:textId="77777777" w:rsidTr="001E3C41">
        <w:tc>
          <w:tcPr>
            <w:tcW w:w="2200" w:type="dxa"/>
            <w:tcMar>
              <w:top w:w="20" w:type="dxa"/>
              <w:left w:w="20" w:type="dxa"/>
              <w:bottom w:w="20" w:type="dxa"/>
              <w:right w:w="20" w:type="dxa"/>
            </w:tcMar>
            <w:vAlign w:val="center"/>
            <w:hideMark/>
          </w:tcPr>
          <w:p w14:paraId="11DEF9FC" w14:textId="77777777" w:rsidR="00F912ED" w:rsidRPr="00DB13CE" w:rsidRDefault="00F912ED" w:rsidP="001E3C41">
            <w:pPr>
              <w:pStyle w:val="movimento"/>
              <w:rPr>
                <w:color w:val="002060"/>
              </w:rPr>
            </w:pPr>
            <w:r w:rsidRPr="00DB13CE">
              <w:rPr>
                <w:color w:val="002060"/>
              </w:rPr>
              <w:t>MARCHEGIANI FILIPPO</w:t>
            </w:r>
          </w:p>
        </w:tc>
        <w:tc>
          <w:tcPr>
            <w:tcW w:w="2200" w:type="dxa"/>
            <w:tcMar>
              <w:top w:w="20" w:type="dxa"/>
              <w:left w:w="20" w:type="dxa"/>
              <w:bottom w:w="20" w:type="dxa"/>
              <w:right w:w="20" w:type="dxa"/>
            </w:tcMar>
            <w:vAlign w:val="center"/>
            <w:hideMark/>
          </w:tcPr>
          <w:p w14:paraId="322902CD" w14:textId="77777777" w:rsidR="00F912ED" w:rsidRPr="00DB13CE" w:rsidRDefault="00F912ED" w:rsidP="001E3C41">
            <w:pPr>
              <w:pStyle w:val="movimento2"/>
              <w:rPr>
                <w:color w:val="002060"/>
              </w:rPr>
            </w:pPr>
            <w:r w:rsidRPr="00DB13CE">
              <w:rPr>
                <w:color w:val="002060"/>
              </w:rPr>
              <w:t xml:space="preserve">(GROTTACCIA 2005) </w:t>
            </w:r>
          </w:p>
        </w:tc>
        <w:tc>
          <w:tcPr>
            <w:tcW w:w="800" w:type="dxa"/>
            <w:tcMar>
              <w:top w:w="20" w:type="dxa"/>
              <w:left w:w="20" w:type="dxa"/>
              <w:bottom w:w="20" w:type="dxa"/>
              <w:right w:w="20" w:type="dxa"/>
            </w:tcMar>
            <w:vAlign w:val="center"/>
            <w:hideMark/>
          </w:tcPr>
          <w:p w14:paraId="6A5D4C8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84E0A59" w14:textId="77777777" w:rsidR="00F912ED" w:rsidRPr="00DB13CE" w:rsidRDefault="00F912ED" w:rsidP="001E3C41">
            <w:pPr>
              <w:pStyle w:val="movimento"/>
              <w:rPr>
                <w:color w:val="002060"/>
              </w:rPr>
            </w:pPr>
            <w:r w:rsidRPr="00DB13CE">
              <w:rPr>
                <w:color w:val="002060"/>
              </w:rPr>
              <w:t>PELLICCIARI MIRKO</w:t>
            </w:r>
          </w:p>
        </w:tc>
        <w:tc>
          <w:tcPr>
            <w:tcW w:w="2200" w:type="dxa"/>
            <w:tcMar>
              <w:top w:w="20" w:type="dxa"/>
              <w:left w:w="20" w:type="dxa"/>
              <w:bottom w:w="20" w:type="dxa"/>
              <w:right w:w="20" w:type="dxa"/>
            </w:tcMar>
            <w:vAlign w:val="center"/>
            <w:hideMark/>
          </w:tcPr>
          <w:p w14:paraId="04EFC55D" w14:textId="77777777" w:rsidR="00F912ED" w:rsidRPr="00DB13CE" w:rsidRDefault="00F912ED" w:rsidP="001E3C41">
            <w:pPr>
              <w:pStyle w:val="movimento2"/>
              <w:rPr>
                <w:color w:val="002060"/>
              </w:rPr>
            </w:pPr>
            <w:r w:rsidRPr="00DB13CE">
              <w:rPr>
                <w:color w:val="002060"/>
              </w:rPr>
              <w:t xml:space="preserve">(VIRTUS TEAM SOC.COOP.) </w:t>
            </w:r>
          </w:p>
        </w:tc>
      </w:tr>
    </w:tbl>
    <w:p w14:paraId="4616521E" w14:textId="77777777" w:rsidR="00F912ED" w:rsidRPr="00DB13CE" w:rsidRDefault="00F912ED" w:rsidP="00F912ED">
      <w:pPr>
        <w:pStyle w:val="titolo10"/>
        <w:rPr>
          <w:rFonts w:eastAsiaTheme="minorEastAsia"/>
          <w:color w:val="002060"/>
        </w:rPr>
      </w:pPr>
      <w:r w:rsidRPr="00DB13CE">
        <w:rPr>
          <w:color w:val="002060"/>
        </w:rPr>
        <w:t xml:space="preserve">GARE DEL 27/ 2/2022 </w:t>
      </w:r>
    </w:p>
    <w:p w14:paraId="615923EF" w14:textId="77777777" w:rsidR="00F912ED" w:rsidRPr="00DB13CE" w:rsidRDefault="00F912ED" w:rsidP="00F912ED">
      <w:pPr>
        <w:pStyle w:val="titolo7a"/>
        <w:rPr>
          <w:color w:val="002060"/>
        </w:rPr>
      </w:pPr>
      <w:r w:rsidRPr="00DB13CE">
        <w:rPr>
          <w:color w:val="002060"/>
        </w:rPr>
        <w:t xml:space="preserve">PROVVEDIMENTI DISCIPLINARI </w:t>
      </w:r>
    </w:p>
    <w:p w14:paraId="33C47C44"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3DFFA86" w14:textId="77777777" w:rsidR="00F912ED" w:rsidRPr="00DB13CE" w:rsidRDefault="00F912ED" w:rsidP="00F912ED">
      <w:pPr>
        <w:pStyle w:val="titolo30"/>
        <w:rPr>
          <w:color w:val="002060"/>
        </w:rPr>
      </w:pPr>
      <w:r w:rsidRPr="00DB13CE">
        <w:rPr>
          <w:color w:val="002060"/>
        </w:rPr>
        <w:t xml:space="preserve">CALCIATORI NON ESPULSI </w:t>
      </w:r>
    </w:p>
    <w:p w14:paraId="129A948A" w14:textId="77777777" w:rsidR="00F912ED" w:rsidRPr="00DB13CE" w:rsidRDefault="00F912ED" w:rsidP="00F912ED">
      <w:pPr>
        <w:pStyle w:val="titolo20"/>
        <w:rPr>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1E04A92" w14:textId="77777777" w:rsidTr="001E3C41">
        <w:tc>
          <w:tcPr>
            <w:tcW w:w="2200" w:type="dxa"/>
            <w:tcMar>
              <w:top w:w="20" w:type="dxa"/>
              <w:left w:w="20" w:type="dxa"/>
              <w:bottom w:w="20" w:type="dxa"/>
              <w:right w:w="20" w:type="dxa"/>
            </w:tcMar>
            <w:vAlign w:val="center"/>
            <w:hideMark/>
          </w:tcPr>
          <w:p w14:paraId="4F412BE7" w14:textId="77777777" w:rsidR="00F912ED" w:rsidRPr="00DB13CE" w:rsidRDefault="00F912ED" w:rsidP="001E3C41">
            <w:pPr>
              <w:pStyle w:val="movimento"/>
              <w:rPr>
                <w:color w:val="002060"/>
              </w:rPr>
            </w:pPr>
            <w:r w:rsidRPr="00DB13CE">
              <w:rPr>
                <w:color w:val="002060"/>
              </w:rPr>
              <w:t>SEFERI ARTURO</w:t>
            </w:r>
          </w:p>
        </w:tc>
        <w:tc>
          <w:tcPr>
            <w:tcW w:w="2200" w:type="dxa"/>
            <w:tcMar>
              <w:top w:w="20" w:type="dxa"/>
              <w:left w:w="20" w:type="dxa"/>
              <w:bottom w:w="20" w:type="dxa"/>
              <w:right w:w="20" w:type="dxa"/>
            </w:tcMar>
            <w:vAlign w:val="center"/>
            <w:hideMark/>
          </w:tcPr>
          <w:p w14:paraId="123E187C" w14:textId="77777777" w:rsidR="00F912ED" w:rsidRPr="00DB13CE" w:rsidRDefault="00F912ED" w:rsidP="001E3C41">
            <w:pPr>
              <w:pStyle w:val="movimento2"/>
              <w:rPr>
                <w:color w:val="002060"/>
              </w:rPr>
            </w:pPr>
            <w:r w:rsidRPr="00DB13CE">
              <w:rPr>
                <w:color w:val="002060"/>
              </w:rPr>
              <w:t xml:space="preserve">(CANTINE RIUNITE CSI) </w:t>
            </w:r>
          </w:p>
        </w:tc>
        <w:tc>
          <w:tcPr>
            <w:tcW w:w="800" w:type="dxa"/>
            <w:tcMar>
              <w:top w:w="20" w:type="dxa"/>
              <w:left w:w="20" w:type="dxa"/>
              <w:bottom w:w="20" w:type="dxa"/>
              <w:right w:w="20" w:type="dxa"/>
            </w:tcMar>
            <w:vAlign w:val="center"/>
            <w:hideMark/>
          </w:tcPr>
          <w:p w14:paraId="733DFF2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C7328A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8EC720D" w14:textId="77777777" w:rsidR="00F912ED" w:rsidRPr="00DB13CE" w:rsidRDefault="00F912ED" w:rsidP="001E3C41">
            <w:pPr>
              <w:pStyle w:val="movimento2"/>
              <w:rPr>
                <w:color w:val="002060"/>
              </w:rPr>
            </w:pPr>
            <w:r w:rsidRPr="00DB13CE">
              <w:rPr>
                <w:color w:val="002060"/>
              </w:rPr>
              <w:t> </w:t>
            </w:r>
          </w:p>
        </w:tc>
      </w:tr>
    </w:tbl>
    <w:p w14:paraId="14998175"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666B7F8" w14:textId="77777777" w:rsidTr="001E3C41">
        <w:tc>
          <w:tcPr>
            <w:tcW w:w="2200" w:type="dxa"/>
            <w:tcMar>
              <w:top w:w="20" w:type="dxa"/>
              <w:left w:w="20" w:type="dxa"/>
              <w:bottom w:w="20" w:type="dxa"/>
              <w:right w:w="20" w:type="dxa"/>
            </w:tcMar>
            <w:vAlign w:val="center"/>
            <w:hideMark/>
          </w:tcPr>
          <w:p w14:paraId="600824BE" w14:textId="77777777" w:rsidR="00F912ED" w:rsidRPr="00DB13CE" w:rsidRDefault="00F912ED" w:rsidP="001E3C41">
            <w:pPr>
              <w:pStyle w:val="movimento"/>
              <w:rPr>
                <w:color w:val="002060"/>
              </w:rPr>
            </w:pPr>
            <w:r w:rsidRPr="00DB13CE">
              <w:rPr>
                <w:color w:val="002060"/>
              </w:rPr>
              <w:t>ATTILI ANDREA</w:t>
            </w:r>
          </w:p>
        </w:tc>
        <w:tc>
          <w:tcPr>
            <w:tcW w:w="2200" w:type="dxa"/>
            <w:tcMar>
              <w:top w:w="20" w:type="dxa"/>
              <w:left w:w="20" w:type="dxa"/>
              <w:bottom w:w="20" w:type="dxa"/>
              <w:right w:w="20" w:type="dxa"/>
            </w:tcMar>
            <w:vAlign w:val="center"/>
            <w:hideMark/>
          </w:tcPr>
          <w:p w14:paraId="3376898E" w14:textId="77777777" w:rsidR="00F912ED" w:rsidRPr="00DB13CE" w:rsidRDefault="00F912ED" w:rsidP="001E3C41">
            <w:pPr>
              <w:pStyle w:val="movimento2"/>
              <w:rPr>
                <w:color w:val="002060"/>
              </w:rPr>
            </w:pPr>
            <w:r w:rsidRPr="00DB13CE">
              <w:rPr>
                <w:color w:val="002060"/>
              </w:rPr>
              <w:t xml:space="preserve">(CANTINE RIUNITE CSI) </w:t>
            </w:r>
          </w:p>
        </w:tc>
        <w:tc>
          <w:tcPr>
            <w:tcW w:w="800" w:type="dxa"/>
            <w:tcMar>
              <w:top w:w="20" w:type="dxa"/>
              <w:left w:w="20" w:type="dxa"/>
              <w:bottom w:w="20" w:type="dxa"/>
              <w:right w:w="20" w:type="dxa"/>
            </w:tcMar>
            <w:vAlign w:val="center"/>
            <w:hideMark/>
          </w:tcPr>
          <w:p w14:paraId="6587E21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8F8FCC6" w14:textId="77777777" w:rsidR="00F912ED" w:rsidRPr="00DB13CE" w:rsidRDefault="00F912ED" w:rsidP="001E3C41">
            <w:pPr>
              <w:pStyle w:val="movimento"/>
              <w:rPr>
                <w:color w:val="002060"/>
              </w:rPr>
            </w:pPr>
            <w:r w:rsidRPr="00DB13CE">
              <w:rPr>
                <w:color w:val="002060"/>
              </w:rPr>
              <w:t>DI GIORGIO LORENZO</w:t>
            </w:r>
          </w:p>
        </w:tc>
        <w:tc>
          <w:tcPr>
            <w:tcW w:w="2200" w:type="dxa"/>
            <w:tcMar>
              <w:top w:w="20" w:type="dxa"/>
              <w:left w:w="20" w:type="dxa"/>
              <w:bottom w:w="20" w:type="dxa"/>
              <w:right w:w="20" w:type="dxa"/>
            </w:tcMar>
            <w:vAlign w:val="center"/>
            <w:hideMark/>
          </w:tcPr>
          <w:p w14:paraId="7305F3CB" w14:textId="77777777" w:rsidR="00F912ED" w:rsidRPr="00DB13CE" w:rsidRDefault="00F912ED" w:rsidP="001E3C41">
            <w:pPr>
              <w:pStyle w:val="movimento2"/>
              <w:rPr>
                <w:color w:val="002060"/>
              </w:rPr>
            </w:pPr>
            <w:r w:rsidRPr="00DB13CE">
              <w:rPr>
                <w:color w:val="002060"/>
              </w:rPr>
              <w:t xml:space="preserve">(NUOVA JUVENTINA FFC) </w:t>
            </w:r>
          </w:p>
        </w:tc>
      </w:tr>
    </w:tbl>
    <w:p w14:paraId="6DAC7D6F" w14:textId="77777777" w:rsidR="00F912ED" w:rsidRPr="00DB13CE" w:rsidRDefault="00F912ED" w:rsidP="00F912ED">
      <w:pPr>
        <w:pStyle w:val="breakline"/>
        <w:rPr>
          <w:color w:val="002060"/>
        </w:rPr>
      </w:pPr>
    </w:p>
    <w:p w14:paraId="0D54EB16"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0DCB63DE"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4EC2E9F4" w14:textId="77777777" w:rsidR="00F912ED" w:rsidRPr="00DB13CE" w:rsidRDefault="00F912ED" w:rsidP="00F912ED">
      <w:pPr>
        <w:pStyle w:val="breakline"/>
        <w:rPr>
          <w:rFonts w:eastAsiaTheme="minorEastAsia"/>
          <w:color w:val="002060"/>
        </w:rPr>
      </w:pPr>
    </w:p>
    <w:p w14:paraId="26961939" w14:textId="77777777" w:rsidR="00F912ED" w:rsidRPr="00DB13CE" w:rsidRDefault="00F912ED" w:rsidP="00F912ED">
      <w:pPr>
        <w:pStyle w:val="titoloprinc0"/>
        <w:rPr>
          <w:color w:val="002060"/>
        </w:rPr>
      </w:pPr>
      <w:r w:rsidRPr="00DB13CE">
        <w:rPr>
          <w:color w:val="002060"/>
        </w:rPr>
        <w:t>CLASSIFICA</w:t>
      </w:r>
    </w:p>
    <w:p w14:paraId="6752628A" w14:textId="77777777" w:rsidR="00F912ED" w:rsidRPr="00DB13CE" w:rsidRDefault="00F912ED" w:rsidP="00F912ED">
      <w:pPr>
        <w:pStyle w:val="breakline"/>
        <w:rPr>
          <w:color w:val="002060"/>
        </w:rPr>
      </w:pPr>
    </w:p>
    <w:p w14:paraId="5E9B493C" w14:textId="77777777" w:rsidR="00F912ED" w:rsidRPr="00DB13CE" w:rsidRDefault="00F912ED" w:rsidP="00F912ED">
      <w:pPr>
        <w:pStyle w:val="breakline"/>
        <w:rPr>
          <w:color w:val="002060"/>
        </w:rPr>
      </w:pPr>
    </w:p>
    <w:p w14:paraId="06555B5E"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213DF8C5"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ECD17"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97B6"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F0F56"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C377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9FAA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18147"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96C05"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1AC98"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72693"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FA9B2" w14:textId="77777777" w:rsidR="00F912ED" w:rsidRPr="00DB13CE" w:rsidRDefault="00F912ED" w:rsidP="001E3C41">
            <w:pPr>
              <w:pStyle w:val="headertabella0"/>
              <w:rPr>
                <w:color w:val="002060"/>
              </w:rPr>
            </w:pPr>
            <w:r w:rsidRPr="00DB13CE">
              <w:rPr>
                <w:color w:val="002060"/>
              </w:rPr>
              <w:t>PE</w:t>
            </w:r>
          </w:p>
        </w:tc>
      </w:tr>
      <w:tr w:rsidR="00F912ED" w:rsidRPr="00DB13CE" w14:paraId="60EB21DA"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D4EA5"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E8CF"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1102"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76254"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F9D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B32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DD86"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5A95"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FE8A"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CA13"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D81D6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E9810" w14:textId="77777777" w:rsidR="00F912ED" w:rsidRPr="00DB13CE" w:rsidRDefault="00F912ED" w:rsidP="001E3C41">
            <w:pPr>
              <w:pStyle w:val="rowtabella0"/>
              <w:rPr>
                <w:color w:val="002060"/>
              </w:rPr>
            </w:pPr>
            <w:r w:rsidRPr="00DB13C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7EEC"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E6C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E96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6D8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C9D4"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B888"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369D"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EC97"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489B" w14:textId="77777777" w:rsidR="00F912ED" w:rsidRPr="00DB13CE" w:rsidRDefault="00F912ED" w:rsidP="001E3C41">
            <w:pPr>
              <w:pStyle w:val="rowtabella0"/>
              <w:jc w:val="center"/>
              <w:rPr>
                <w:color w:val="002060"/>
              </w:rPr>
            </w:pPr>
            <w:r w:rsidRPr="00DB13CE">
              <w:rPr>
                <w:color w:val="002060"/>
              </w:rPr>
              <w:t>0</w:t>
            </w:r>
          </w:p>
        </w:tc>
      </w:tr>
      <w:tr w:rsidR="00F912ED" w:rsidRPr="00DB13CE" w14:paraId="4E013AC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DC480" w14:textId="77777777" w:rsidR="00F912ED" w:rsidRPr="00DB13CE" w:rsidRDefault="00F912ED" w:rsidP="001E3C41">
            <w:pPr>
              <w:pStyle w:val="rowtabella0"/>
              <w:rPr>
                <w:color w:val="002060"/>
              </w:rPr>
            </w:pPr>
            <w:r w:rsidRPr="00DB13C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3D8A"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A535"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C66F"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648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08A2"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E40E" w14:textId="77777777" w:rsidR="00F912ED" w:rsidRPr="00DB13CE" w:rsidRDefault="00F912ED" w:rsidP="001E3C41">
            <w:pPr>
              <w:pStyle w:val="rowtabella0"/>
              <w:jc w:val="center"/>
              <w:rPr>
                <w:color w:val="002060"/>
              </w:rPr>
            </w:pPr>
            <w:r w:rsidRPr="00DB13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9F37"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C850"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7BE7" w14:textId="77777777" w:rsidR="00F912ED" w:rsidRPr="00DB13CE" w:rsidRDefault="00F912ED" w:rsidP="001E3C41">
            <w:pPr>
              <w:pStyle w:val="rowtabella0"/>
              <w:jc w:val="center"/>
              <w:rPr>
                <w:color w:val="002060"/>
              </w:rPr>
            </w:pPr>
            <w:r w:rsidRPr="00DB13CE">
              <w:rPr>
                <w:color w:val="002060"/>
              </w:rPr>
              <w:t>0</w:t>
            </w:r>
          </w:p>
        </w:tc>
      </w:tr>
      <w:tr w:rsidR="00F912ED" w:rsidRPr="00DB13CE" w14:paraId="317DD50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82FC5" w14:textId="77777777" w:rsidR="00F912ED" w:rsidRPr="00DB13CE" w:rsidRDefault="00F912ED" w:rsidP="001E3C41">
            <w:pPr>
              <w:pStyle w:val="rowtabella0"/>
              <w:rPr>
                <w:color w:val="002060"/>
              </w:rPr>
            </w:pPr>
            <w:r w:rsidRPr="00DB13C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65BF"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0750"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64103"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55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603E"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1419"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DA4C"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7FE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C412" w14:textId="77777777" w:rsidR="00F912ED" w:rsidRPr="00DB13CE" w:rsidRDefault="00F912ED" w:rsidP="001E3C41">
            <w:pPr>
              <w:pStyle w:val="rowtabella0"/>
              <w:jc w:val="center"/>
              <w:rPr>
                <w:color w:val="002060"/>
              </w:rPr>
            </w:pPr>
            <w:r w:rsidRPr="00DB13CE">
              <w:rPr>
                <w:color w:val="002060"/>
              </w:rPr>
              <w:t>0</w:t>
            </w:r>
          </w:p>
        </w:tc>
      </w:tr>
      <w:tr w:rsidR="00F912ED" w:rsidRPr="00DB13CE" w14:paraId="2EDC474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37737" w14:textId="77777777" w:rsidR="00F912ED" w:rsidRPr="00DB13CE" w:rsidRDefault="00F912ED" w:rsidP="001E3C41">
            <w:pPr>
              <w:pStyle w:val="rowtabella0"/>
              <w:rPr>
                <w:color w:val="002060"/>
              </w:rPr>
            </w:pPr>
            <w:r w:rsidRPr="00DB13C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15FDB"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3D76"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96B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6CFB"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CC5A"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5336"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3981"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B925"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8B85" w14:textId="77777777" w:rsidR="00F912ED" w:rsidRPr="00DB13CE" w:rsidRDefault="00F912ED" w:rsidP="001E3C41">
            <w:pPr>
              <w:pStyle w:val="rowtabella0"/>
              <w:jc w:val="center"/>
              <w:rPr>
                <w:color w:val="002060"/>
              </w:rPr>
            </w:pPr>
            <w:r w:rsidRPr="00DB13CE">
              <w:rPr>
                <w:color w:val="002060"/>
              </w:rPr>
              <w:t>0</w:t>
            </w:r>
          </w:p>
        </w:tc>
      </w:tr>
      <w:tr w:rsidR="00F912ED" w:rsidRPr="00DB13CE" w14:paraId="13D1109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85AF2" w14:textId="77777777" w:rsidR="00F912ED" w:rsidRPr="00DB13CE" w:rsidRDefault="00F912ED" w:rsidP="001E3C41">
            <w:pPr>
              <w:pStyle w:val="rowtabella0"/>
              <w:rPr>
                <w:color w:val="002060"/>
              </w:rPr>
            </w:pPr>
            <w:r w:rsidRPr="00DB13C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C70F"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7FC9"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2D3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7A9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CF3D"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55F0"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BEEB"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F1F9"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A490" w14:textId="77777777" w:rsidR="00F912ED" w:rsidRPr="00DB13CE" w:rsidRDefault="00F912ED" w:rsidP="001E3C41">
            <w:pPr>
              <w:pStyle w:val="rowtabella0"/>
              <w:jc w:val="center"/>
              <w:rPr>
                <w:color w:val="002060"/>
              </w:rPr>
            </w:pPr>
            <w:r w:rsidRPr="00DB13CE">
              <w:rPr>
                <w:color w:val="002060"/>
              </w:rPr>
              <w:t>0</w:t>
            </w:r>
          </w:p>
        </w:tc>
      </w:tr>
      <w:tr w:rsidR="00F912ED" w:rsidRPr="00DB13CE" w14:paraId="5BDF2638"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72AE1" w14:textId="77777777" w:rsidR="00F912ED" w:rsidRPr="00DB13CE" w:rsidRDefault="00F912ED" w:rsidP="001E3C41">
            <w:pPr>
              <w:pStyle w:val="rowtabella0"/>
              <w:rPr>
                <w:color w:val="002060"/>
              </w:rPr>
            </w:pPr>
            <w:r w:rsidRPr="00DB13C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DD65"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3580"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1FC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080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CBDD"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C1C3"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45EF"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B179" w14:textId="77777777" w:rsidR="00F912ED" w:rsidRPr="00DB13CE" w:rsidRDefault="00F912ED" w:rsidP="001E3C41">
            <w:pPr>
              <w:pStyle w:val="rowtabella0"/>
              <w:jc w:val="center"/>
              <w:rPr>
                <w:color w:val="002060"/>
              </w:rPr>
            </w:pPr>
            <w:r w:rsidRPr="00DB13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4C05" w14:textId="77777777" w:rsidR="00F912ED" w:rsidRPr="00DB13CE" w:rsidRDefault="00F912ED" w:rsidP="001E3C41">
            <w:pPr>
              <w:pStyle w:val="rowtabella0"/>
              <w:jc w:val="center"/>
              <w:rPr>
                <w:color w:val="002060"/>
              </w:rPr>
            </w:pPr>
            <w:r w:rsidRPr="00DB13CE">
              <w:rPr>
                <w:color w:val="002060"/>
              </w:rPr>
              <w:t>0</w:t>
            </w:r>
          </w:p>
        </w:tc>
      </w:tr>
    </w:tbl>
    <w:p w14:paraId="1ACA1A59" w14:textId="77777777" w:rsidR="00F912ED" w:rsidRPr="00DB13CE" w:rsidRDefault="00F912ED" w:rsidP="00F912ED">
      <w:pPr>
        <w:pStyle w:val="breakline"/>
        <w:rPr>
          <w:rFonts w:eastAsiaTheme="minorEastAsia"/>
          <w:color w:val="002060"/>
        </w:rPr>
      </w:pPr>
    </w:p>
    <w:p w14:paraId="5661804D" w14:textId="77777777" w:rsidR="00F912ED" w:rsidRPr="00DB13CE" w:rsidRDefault="00F912ED" w:rsidP="00F912ED">
      <w:pPr>
        <w:pStyle w:val="breakline"/>
        <w:rPr>
          <w:color w:val="002060"/>
        </w:rPr>
      </w:pPr>
    </w:p>
    <w:p w14:paraId="7583FE1C" w14:textId="77777777" w:rsidR="00F912ED" w:rsidRPr="00DB13CE" w:rsidRDefault="00F912ED" w:rsidP="00F912ED">
      <w:pPr>
        <w:pStyle w:val="sottotitolocampionato10"/>
        <w:rPr>
          <w:color w:val="002060"/>
        </w:rPr>
      </w:pPr>
      <w:r w:rsidRPr="00DB13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4C1D129E"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866D7"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E2AE3"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005B5"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7AFEC"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A8EE"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19525"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36876"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B3D4C"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B82EC"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A6A4F" w14:textId="77777777" w:rsidR="00F912ED" w:rsidRPr="00DB13CE" w:rsidRDefault="00F912ED" w:rsidP="001E3C41">
            <w:pPr>
              <w:pStyle w:val="headertabella0"/>
              <w:rPr>
                <w:color w:val="002060"/>
              </w:rPr>
            </w:pPr>
            <w:r w:rsidRPr="00DB13CE">
              <w:rPr>
                <w:color w:val="002060"/>
              </w:rPr>
              <w:t>PE</w:t>
            </w:r>
          </w:p>
        </w:tc>
      </w:tr>
      <w:tr w:rsidR="00F912ED" w:rsidRPr="00DB13CE" w14:paraId="616D346B"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6020E7"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E7CE"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B91EB"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B42D"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C09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55E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3E7E" w14:textId="77777777" w:rsidR="00F912ED" w:rsidRPr="00DB13CE" w:rsidRDefault="00F912ED" w:rsidP="001E3C41">
            <w:pPr>
              <w:pStyle w:val="rowtabella0"/>
              <w:jc w:val="center"/>
              <w:rPr>
                <w:color w:val="002060"/>
              </w:rPr>
            </w:pPr>
            <w:r w:rsidRPr="00DB13CE">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0FA3"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ABF8" w14:textId="77777777" w:rsidR="00F912ED" w:rsidRPr="00DB13CE" w:rsidRDefault="00F912ED" w:rsidP="001E3C41">
            <w:pPr>
              <w:pStyle w:val="rowtabella0"/>
              <w:jc w:val="center"/>
              <w:rPr>
                <w:color w:val="002060"/>
              </w:rPr>
            </w:pPr>
            <w:r w:rsidRPr="00DB13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1513" w14:textId="77777777" w:rsidR="00F912ED" w:rsidRPr="00DB13CE" w:rsidRDefault="00F912ED" w:rsidP="001E3C41">
            <w:pPr>
              <w:pStyle w:val="rowtabella0"/>
              <w:jc w:val="center"/>
              <w:rPr>
                <w:color w:val="002060"/>
              </w:rPr>
            </w:pPr>
            <w:r w:rsidRPr="00DB13CE">
              <w:rPr>
                <w:color w:val="002060"/>
              </w:rPr>
              <w:t>1</w:t>
            </w:r>
          </w:p>
        </w:tc>
      </w:tr>
      <w:tr w:rsidR="00F912ED" w:rsidRPr="00DB13CE" w14:paraId="2F30819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0E7C1" w14:textId="77777777" w:rsidR="00F912ED" w:rsidRPr="00DB13CE" w:rsidRDefault="00F912ED" w:rsidP="001E3C41">
            <w:pPr>
              <w:pStyle w:val="rowtabella0"/>
              <w:rPr>
                <w:color w:val="002060"/>
              </w:rPr>
            </w:pPr>
            <w:r w:rsidRPr="00DB13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ACC2"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598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7692"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C503"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D53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5422" w14:textId="77777777" w:rsidR="00F912ED" w:rsidRPr="00DB13CE" w:rsidRDefault="00F912ED" w:rsidP="001E3C41">
            <w:pPr>
              <w:pStyle w:val="rowtabella0"/>
              <w:jc w:val="center"/>
              <w:rPr>
                <w:color w:val="002060"/>
              </w:rPr>
            </w:pPr>
            <w:r w:rsidRPr="00DB13C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8793"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E978"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7CFA" w14:textId="77777777" w:rsidR="00F912ED" w:rsidRPr="00DB13CE" w:rsidRDefault="00F912ED" w:rsidP="001E3C41">
            <w:pPr>
              <w:pStyle w:val="rowtabella0"/>
              <w:jc w:val="center"/>
              <w:rPr>
                <w:color w:val="002060"/>
              </w:rPr>
            </w:pPr>
            <w:r w:rsidRPr="00DB13CE">
              <w:rPr>
                <w:color w:val="002060"/>
              </w:rPr>
              <w:t>0</w:t>
            </w:r>
          </w:p>
        </w:tc>
      </w:tr>
      <w:tr w:rsidR="00F912ED" w:rsidRPr="00DB13CE" w14:paraId="30C727F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8B14E" w14:textId="77777777" w:rsidR="00F912ED" w:rsidRPr="00DB13CE" w:rsidRDefault="00F912ED" w:rsidP="001E3C41">
            <w:pPr>
              <w:pStyle w:val="rowtabella0"/>
              <w:rPr>
                <w:color w:val="002060"/>
              </w:rPr>
            </w:pPr>
            <w:r w:rsidRPr="00DB13C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FEA9"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8704"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7454"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861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114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A019" w14:textId="77777777" w:rsidR="00F912ED" w:rsidRPr="00DB13CE" w:rsidRDefault="00F912ED" w:rsidP="001E3C41">
            <w:pPr>
              <w:pStyle w:val="rowtabella0"/>
              <w:jc w:val="center"/>
              <w:rPr>
                <w:color w:val="002060"/>
              </w:rPr>
            </w:pPr>
            <w:r w:rsidRPr="00DB13C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B2EE" w14:textId="77777777" w:rsidR="00F912ED" w:rsidRPr="00DB13CE" w:rsidRDefault="00F912ED" w:rsidP="001E3C41">
            <w:pPr>
              <w:pStyle w:val="rowtabella0"/>
              <w:jc w:val="center"/>
              <w:rPr>
                <w:color w:val="002060"/>
              </w:rPr>
            </w:pPr>
            <w:r w:rsidRPr="00DB13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11C1"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DE2EA" w14:textId="77777777" w:rsidR="00F912ED" w:rsidRPr="00DB13CE" w:rsidRDefault="00F912ED" w:rsidP="001E3C41">
            <w:pPr>
              <w:pStyle w:val="rowtabella0"/>
              <w:jc w:val="center"/>
              <w:rPr>
                <w:color w:val="002060"/>
              </w:rPr>
            </w:pPr>
            <w:r w:rsidRPr="00DB13CE">
              <w:rPr>
                <w:color w:val="002060"/>
              </w:rPr>
              <w:t>0</w:t>
            </w:r>
          </w:p>
        </w:tc>
      </w:tr>
      <w:tr w:rsidR="00F912ED" w:rsidRPr="00DB13CE" w14:paraId="218B08C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5EDD9" w14:textId="77777777" w:rsidR="00F912ED" w:rsidRPr="00DB13CE" w:rsidRDefault="00F912ED" w:rsidP="001E3C41">
            <w:pPr>
              <w:pStyle w:val="rowtabella0"/>
              <w:rPr>
                <w:color w:val="002060"/>
              </w:rPr>
            </w:pPr>
            <w:r w:rsidRPr="00DB13C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8EF9"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CAEF"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22FF"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0F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23A3"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113C" w14:textId="77777777" w:rsidR="00F912ED" w:rsidRPr="00DB13CE" w:rsidRDefault="00F912ED" w:rsidP="001E3C41">
            <w:pPr>
              <w:pStyle w:val="rowtabella0"/>
              <w:jc w:val="center"/>
              <w:rPr>
                <w:color w:val="002060"/>
              </w:rPr>
            </w:pPr>
            <w:r w:rsidRPr="00DB13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0FBA" w14:textId="77777777" w:rsidR="00F912ED" w:rsidRPr="00DB13CE" w:rsidRDefault="00F912ED" w:rsidP="001E3C41">
            <w:pPr>
              <w:pStyle w:val="rowtabella0"/>
              <w:jc w:val="center"/>
              <w:rPr>
                <w:color w:val="002060"/>
              </w:rPr>
            </w:pPr>
            <w:r w:rsidRPr="00DB13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1FBF"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BFAC" w14:textId="77777777" w:rsidR="00F912ED" w:rsidRPr="00DB13CE" w:rsidRDefault="00F912ED" w:rsidP="001E3C41">
            <w:pPr>
              <w:pStyle w:val="rowtabella0"/>
              <w:jc w:val="center"/>
              <w:rPr>
                <w:color w:val="002060"/>
              </w:rPr>
            </w:pPr>
            <w:r w:rsidRPr="00DB13CE">
              <w:rPr>
                <w:color w:val="002060"/>
              </w:rPr>
              <w:t>0</w:t>
            </w:r>
          </w:p>
        </w:tc>
      </w:tr>
      <w:tr w:rsidR="00F912ED" w:rsidRPr="00DB13CE" w14:paraId="073A831B"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D2F62" w14:textId="77777777" w:rsidR="00F912ED" w:rsidRPr="00DB13CE" w:rsidRDefault="00F912ED" w:rsidP="001E3C41">
            <w:pPr>
              <w:pStyle w:val="rowtabella0"/>
              <w:rPr>
                <w:color w:val="002060"/>
              </w:rPr>
            </w:pPr>
            <w:r w:rsidRPr="00DB13C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A20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9032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942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E4C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3708"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0E56"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F0AE"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0B37"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2C2D" w14:textId="77777777" w:rsidR="00F912ED" w:rsidRPr="00DB13CE" w:rsidRDefault="00F912ED" w:rsidP="001E3C41">
            <w:pPr>
              <w:pStyle w:val="rowtabella0"/>
              <w:jc w:val="center"/>
              <w:rPr>
                <w:color w:val="002060"/>
              </w:rPr>
            </w:pPr>
            <w:r w:rsidRPr="00DB13CE">
              <w:rPr>
                <w:color w:val="002060"/>
              </w:rPr>
              <w:t>0</w:t>
            </w:r>
          </w:p>
        </w:tc>
      </w:tr>
      <w:tr w:rsidR="00F912ED" w:rsidRPr="00DB13CE" w14:paraId="30E4CA45"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C46498" w14:textId="77777777" w:rsidR="00F912ED" w:rsidRPr="00DB13CE" w:rsidRDefault="00F912ED" w:rsidP="001E3C41">
            <w:pPr>
              <w:pStyle w:val="rowtabella0"/>
              <w:rPr>
                <w:color w:val="002060"/>
              </w:rPr>
            </w:pPr>
            <w:r w:rsidRPr="00DB13C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077E"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3262"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A9A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38A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ADEC"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FA64" w14:textId="77777777" w:rsidR="00F912ED" w:rsidRPr="00DB13CE" w:rsidRDefault="00F912ED" w:rsidP="001E3C41">
            <w:pPr>
              <w:pStyle w:val="rowtabella0"/>
              <w:jc w:val="center"/>
              <w:rPr>
                <w:color w:val="002060"/>
              </w:rPr>
            </w:pPr>
            <w:r w:rsidRPr="00DB13C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CF5B" w14:textId="77777777" w:rsidR="00F912ED" w:rsidRPr="00DB13CE" w:rsidRDefault="00F912ED" w:rsidP="001E3C41">
            <w:pPr>
              <w:pStyle w:val="rowtabella0"/>
              <w:jc w:val="center"/>
              <w:rPr>
                <w:color w:val="002060"/>
              </w:rPr>
            </w:pPr>
            <w:r w:rsidRPr="00DB13CE">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A7CF" w14:textId="77777777" w:rsidR="00F912ED" w:rsidRPr="00DB13CE" w:rsidRDefault="00F912ED" w:rsidP="001E3C41">
            <w:pPr>
              <w:pStyle w:val="rowtabella0"/>
              <w:jc w:val="center"/>
              <w:rPr>
                <w:color w:val="002060"/>
              </w:rPr>
            </w:pPr>
            <w:r w:rsidRPr="00DB13C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6A32" w14:textId="77777777" w:rsidR="00F912ED" w:rsidRPr="00DB13CE" w:rsidRDefault="00F912ED" w:rsidP="001E3C41">
            <w:pPr>
              <w:pStyle w:val="rowtabella0"/>
              <w:jc w:val="center"/>
              <w:rPr>
                <w:color w:val="002060"/>
              </w:rPr>
            </w:pPr>
            <w:r w:rsidRPr="00DB13CE">
              <w:rPr>
                <w:color w:val="002060"/>
              </w:rPr>
              <w:t>0</w:t>
            </w:r>
          </w:p>
        </w:tc>
      </w:tr>
    </w:tbl>
    <w:p w14:paraId="54308531" w14:textId="77777777" w:rsidR="00F912ED" w:rsidRPr="00DB13CE" w:rsidRDefault="00F912ED" w:rsidP="00F912ED">
      <w:pPr>
        <w:pStyle w:val="breakline"/>
        <w:rPr>
          <w:rFonts w:eastAsiaTheme="minorEastAsia"/>
          <w:color w:val="002060"/>
        </w:rPr>
      </w:pPr>
    </w:p>
    <w:p w14:paraId="6472979E" w14:textId="77777777" w:rsidR="00F912ED" w:rsidRPr="00DB13CE" w:rsidRDefault="00F912ED" w:rsidP="00F912ED">
      <w:pPr>
        <w:pStyle w:val="titoloprinc0"/>
        <w:rPr>
          <w:color w:val="002060"/>
        </w:rPr>
      </w:pPr>
      <w:r w:rsidRPr="00DB13CE">
        <w:rPr>
          <w:color w:val="002060"/>
        </w:rPr>
        <w:t>PROGRAMMA GARE</w:t>
      </w:r>
    </w:p>
    <w:p w14:paraId="1B2F7B0B" w14:textId="77777777" w:rsidR="00F912ED" w:rsidRPr="00DB13CE" w:rsidRDefault="00F912ED" w:rsidP="00F912ED">
      <w:pPr>
        <w:pStyle w:val="breakline"/>
        <w:rPr>
          <w:color w:val="002060"/>
        </w:rPr>
      </w:pPr>
    </w:p>
    <w:p w14:paraId="07900507" w14:textId="77777777" w:rsidR="00F912ED" w:rsidRPr="00DB13CE" w:rsidRDefault="00F912ED" w:rsidP="00F912ED">
      <w:pPr>
        <w:pStyle w:val="sottotitolocampionato10"/>
        <w:rPr>
          <w:color w:val="002060"/>
        </w:rPr>
      </w:pPr>
      <w:r w:rsidRPr="00DB13CE">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F912ED" w:rsidRPr="00DB13CE" w14:paraId="7C67948F"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DA194"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C81E7"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84A4"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D35A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06312"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578BE"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5C447"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B187187"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B2334" w14:textId="77777777" w:rsidR="00F912ED" w:rsidRPr="00DB13CE" w:rsidRDefault="00F912ED" w:rsidP="001E3C41">
            <w:pPr>
              <w:pStyle w:val="rowtabella0"/>
              <w:rPr>
                <w:color w:val="002060"/>
              </w:rPr>
            </w:pPr>
            <w:r w:rsidRPr="00DB13CE">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25DAE" w14:textId="77777777" w:rsidR="00F912ED" w:rsidRPr="00DB13CE" w:rsidRDefault="00F912ED" w:rsidP="001E3C41">
            <w:pPr>
              <w:pStyle w:val="rowtabella0"/>
              <w:rPr>
                <w:color w:val="002060"/>
              </w:rPr>
            </w:pPr>
            <w:r w:rsidRPr="00DB13CE">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0A33E"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362DC" w14:textId="77777777" w:rsidR="00F912ED" w:rsidRPr="00DB13CE" w:rsidRDefault="00F912ED" w:rsidP="001E3C41">
            <w:pPr>
              <w:pStyle w:val="rowtabella0"/>
              <w:rPr>
                <w:color w:val="002060"/>
              </w:rPr>
            </w:pPr>
            <w:r w:rsidRPr="00DB13CE">
              <w:rPr>
                <w:color w:val="002060"/>
              </w:rPr>
              <w:t>05/03/2022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44387" w14:textId="77777777" w:rsidR="00F912ED" w:rsidRPr="00DB13CE" w:rsidRDefault="00F912ED" w:rsidP="001E3C41">
            <w:pPr>
              <w:pStyle w:val="rowtabella0"/>
              <w:rPr>
                <w:color w:val="002060"/>
              </w:rPr>
            </w:pPr>
            <w:r w:rsidRPr="00DB13CE">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F4EF5" w14:textId="77777777" w:rsidR="00F912ED" w:rsidRPr="00DB13CE" w:rsidRDefault="00F912ED" w:rsidP="001E3C41">
            <w:pPr>
              <w:pStyle w:val="rowtabella0"/>
              <w:rPr>
                <w:color w:val="002060"/>
              </w:rPr>
            </w:pPr>
            <w:r w:rsidRPr="00DB13CE">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500B1" w14:textId="77777777" w:rsidR="00F912ED" w:rsidRPr="00DB13CE" w:rsidRDefault="00F912ED" w:rsidP="001E3C41">
            <w:pPr>
              <w:pStyle w:val="rowtabella0"/>
              <w:rPr>
                <w:color w:val="002060"/>
              </w:rPr>
            </w:pPr>
            <w:r w:rsidRPr="00DB13CE">
              <w:rPr>
                <w:color w:val="002060"/>
              </w:rPr>
              <w:t>VIA SAN SERGIO FZ. GROTTACCIA</w:t>
            </w:r>
          </w:p>
        </w:tc>
      </w:tr>
      <w:tr w:rsidR="00F912ED" w:rsidRPr="00DB13CE" w14:paraId="37E54053"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7F8D3" w14:textId="77777777" w:rsidR="00F912ED" w:rsidRPr="00DB13CE" w:rsidRDefault="00F912ED" w:rsidP="001E3C41">
            <w:pPr>
              <w:pStyle w:val="rowtabella0"/>
              <w:rPr>
                <w:color w:val="002060"/>
              </w:rPr>
            </w:pPr>
            <w:r w:rsidRPr="00DB13C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A173A4" w14:textId="77777777" w:rsidR="00F912ED" w:rsidRPr="00DB13CE" w:rsidRDefault="00F912ED" w:rsidP="001E3C41">
            <w:pPr>
              <w:pStyle w:val="rowtabella0"/>
              <w:rPr>
                <w:color w:val="002060"/>
              </w:rPr>
            </w:pPr>
            <w:r w:rsidRPr="00DB13C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E553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8C5FA" w14:textId="77777777" w:rsidR="00F912ED" w:rsidRPr="00DB13CE" w:rsidRDefault="00F912ED" w:rsidP="001E3C41">
            <w:pPr>
              <w:pStyle w:val="rowtabella0"/>
              <w:rPr>
                <w:color w:val="002060"/>
              </w:rPr>
            </w:pPr>
            <w:r w:rsidRPr="00DB13CE">
              <w:rPr>
                <w:color w:val="002060"/>
              </w:rPr>
              <w:t>05/03/2022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FBFDD" w14:textId="77777777" w:rsidR="00F912ED" w:rsidRPr="00DB13CE" w:rsidRDefault="00F912ED" w:rsidP="001E3C41">
            <w:pPr>
              <w:pStyle w:val="rowtabella0"/>
              <w:rPr>
                <w:color w:val="002060"/>
              </w:rPr>
            </w:pPr>
            <w:r w:rsidRPr="00DB13C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07C65" w14:textId="77777777" w:rsidR="00F912ED" w:rsidRPr="00DB13CE" w:rsidRDefault="00F912ED" w:rsidP="001E3C41">
            <w:pPr>
              <w:pStyle w:val="rowtabella0"/>
              <w:rPr>
                <w:color w:val="002060"/>
              </w:rPr>
            </w:pPr>
            <w:r w:rsidRPr="00DB13C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0F2F3" w14:textId="77777777" w:rsidR="00F912ED" w:rsidRPr="00DB13CE" w:rsidRDefault="00F912ED" w:rsidP="001E3C41">
            <w:pPr>
              <w:pStyle w:val="rowtabella0"/>
              <w:rPr>
                <w:color w:val="002060"/>
              </w:rPr>
            </w:pPr>
            <w:r w:rsidRPr="00DB13CE">
              <w:rPr>
                <w:color w:val="002060"/>
              </w:rPr>
              <w:t>VIA B.ROSSI SNC</w:t>
            </w:r>
          </w:p>
        </w:tc>
      </w:tr>
      <w:tr w:rsidR="00F912ED" w:rsidRPr="00DB13CE" w14:paraId="53E47FB6"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1874B" w14:textId="77777777" w:rsidR="00F912ED" w:rsidRPr="00DB13CE" w:rsidRDefault="00F912ED" w:rsidP="001E3C41">
            <w:pPr>
              <w:pStyle w:val="rowtabella0"/>
              <w:rPr>
                <w:color w:val="002060"/>
              </w:rPr>
            </w:pPr>
            <w:r w:rsidRPr="00DB13C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02B9B" w14:textId="77777777" w:rsidR="00F912ED" w:rsidRPr="00DB13CE" w:rsidRDefault="00F912ED" w:rsidP="001E3C41">
            <w:pPr>
              <w:pStyle w:val="rowtabella0"/>
              <w:rPr>
                <w:color w:val="002060"/>
              </w:rPr>
            </w:pPr>
            <w:r w:rsidRPr="00DB13CE">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58763"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7D600" w14:textId="77777777" w:rsidR="00F912ED" w:rsidRPr="00DB13CE" w:rsidRDefault="00F912ED" w:rsidP="001E3C41">
            <w:pPr>
              <w:pStyle w:val="rowtabella0"/>
              <w:rPr>
                <w:color w:val="002060"/>
              </w:rPr>
            </w:pPr>
            <w:r w:rsidRPr="00DB13CE">
              <w:rPr>
                <w:color w:val="002060"/>
              </w:rPr>
              <w:t>05/03/2022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9B391" w14:textId="77777777" w:rsidR="00F912ED" w:rsidRPr="00DB13CE" w:rsidRDefault="00F912ED" w:rsidP="001E3C41">
            <w:pPr>
              <w:pStyle w:val="rowtabella0"/>
              <w:rPr>
                <w:color w:val="002060"/>
              </w:rPr>
            </w:pPr>
            <w:r w:rsidRPr="00DB13C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A7501" w14:textId="77777777" w:rsidR="00F912ED" w:rsidRPr="00DB13CE" w:rsidRDefault="00F912ED" w:rsidP="001E3C41">
            <w:pPr>
              <w:pStyle w:val="rowtabella0"/>
              <w:rPr>
                <w:color w:val="002060"/>
              </w:rPr>
            </w:pPr>
            <w:r w:rsidRPr="00DB13C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76B19" w14:textId="77777777" w:rsidR="00F912ED" w:rsidRPr="00DB13CE" w:rsidRDefault="00F912ED" w:rsidP="001E3C41">
            <w:pPr>
              <w:pStyle w:val="rowtabella0"/>
              <w:rPr>
                <w:color w:val="002060"/>
              </w:rPr>
            </w:pPr>
            <w:r w:rsidRPr="00DB13CE">
              <w:rPr>
                <w:color w:val="002060"/>
              </w:rPr>
              <w:t>VIA B.BUOZZI</w:t>
            </w:r>
          </w:p>
        </w:tc>
      </w:tr>
    </w:tbl>
    <w:p w14:paraId="00045CF6" w14:textId="77777777" w:rsidR="00F912ED" w:rsidRPr="00DB13CE" w:rsidRDefault="00F912ED" w:rsidP="00F912ED">
      <w:pPr>
        <w:pStyle w:val="breakline"/>
        <w:rPr>
          <w:color w:val="002060"/>
        </w:rPr>
      </w:pPr>
    </w:p>
    <w:p w14:paraId="426EF5CD" w14:textId="77777777" w:rsidR="00F912ED" w:rsidRPr="00DB13CE" w:rsidRDefault="00F912ED" w:rsidP="00F912ED">
      <w:pPr>
        <w:pStyle w:val="breakline"/>
        <w:rPr>
          <w:color w:val="002060"/>
        </w:rPr>
      </w:pPr>
    </w:p>
    <w:p w14:paraId="35D8884D" w14:textId="77777777" w:rsidR="00F912ED" w:rsidRPr="00DB13CE" w:rsidRDefault="00F912ED" w:rsidP="00F912ED">
      <w:pPr>
        <w:pStyle w:val="titolocampionato0"/>
        <w:shd w:val="clear" w:color="auto" w:fill="CCCCCC"/>
        <w:spacing w:before="80" w:after="40"/>
        <w:rPr>
          <w:color w:val="002060"/>
        </w:rPr>
      </w:pPr>
      <w:r w:rsidRPr="00DB13CE">
        <w:rPr>
          <w:color w:val="002060"/>
        </w:rPr>
        <w:t>UNDER 17 C5 REGIONALI MASCHILI</w:t>
      </w:r>
    </w:p>
    <w:p w14:paraId="4EF1B69B" w14:textId="77777777" w:rsidR="00F912ED" w:rsidRPr="00DB13CE" w:rsidRDefault="00F912ED" w:rsidP="00F912ED">
      <w:pPr>
        <w:pStyle w:val="titoloprinc0"/>
        <w:rPr>
          <w:color w:val="002060"/>
        </w:rPr>
      </w:pPr>
      <w:r w:rsidRPr="00DB13CE">
        <w:rPr>
          <w:color w:val="002060"/>
        </w:rPr>
        <w:t>VARIAZIONI AL PROGRAMMA GARE</w:t>
      </w:r>
    </w:p>
    <w:p w14:paraId="29F740D6" w14:textId="77777777" w:rsidR="00F912ED" w:rsidRPr="00DB13CE" w:rsidRDefault="00F912ED" w:rsidP="00F912ED">
      <w:pPr>
        <w:pStyle w:val="breakline"/>
        <w:rPr>
          <w:color w:val="002060"/>
        </w:rPr>
      </w:pPr>
    </w:p>
    <w:p w14:paraId="0D7F1422" w14:textId="77777777" w:rsidR="00F912ED" w:rsidRPr="00DB13CE" w:rsidRDefault="00F912ED" w:rsidP="00F912ED">
      <w:pPr>
        <w:pStyle w:val="breakline"/>
        <w:rPr>
          <w:color w:val="002060"/>
        </w:rPr>
      </w:pPr>
    </w:p>
    <w:p w14:paraId="5F340D47"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0CEF872F"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E4E15"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66E0B"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883EB"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9CC1A"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7D358"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39EE7"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3C5C8"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75688" w14:textId="77777777" w:rsidR="00F912ED" w:rsidRPr="00DB13CE" w:rsidRDefault="00F912ED" w:rsidP="001E3C41">
            <w:pPr>
              <w:pStyle w:val="headertabella0"/>
              <w:rPr>
                <w:color w:val="002060"/>
              </w:rPr>
            </w:pPr>
            <w:r w:rsidRPr="00DB13CE">
              <w:rPr>
                <w:color w:val="002060"/>
              </w:rPr>
              <w:t>Impianto</w:t>
            </w:r>
          </w:p>
        </w:tc>
      </w:tr>
      <w:tr w:rsidR="00F912ED" w:rsidRPr="00DB13CE" w14:paraId="010E66AA"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DF94" w14:textId="77777777" w:rsidR="00F912ED" w:rsidRPr="00EE3A24" w:rsidRDefault="00F912ED" w:rsidP="001E3C41">
            <w:pPr>
              <w:pStyle w:val="rowtabella0"/>
              <w:rPr>
                <w:color w:val="002060"/>
                <w:highlight w:val="yellow"/>
              </w:rPr>
            </w:pPr>
            <w:r w:rsidRPr="00EE3A24">
              <w:rPr>
                <w:color w:val="002060"/>
                <w:highlight w:val="yellow"/>
              </w:rPr>
              <w:t>19/03/2022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11E0" w14:textId="77777777" w:rsidR="00F912ED" w:rsidRPr="00EE3A24" w:rsidRDefault="00F912ED" w:rsidP="001E3C41">
            <w:pPr>
              <w:pStyle w:val="rowtabella0"/>
              <w:jc w:val="center"/>
              <w:rPr>
                <w:color w:val="002060"/>
                <w:highlight w:val="yellow"/>
              </w:rPr>
            </w:pPr>
            <w:r w:rsidRPr="00EE3A24">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816F" w14:textId="77777777" w:rsidR="00F912ED" w:rsidRPr="00EE3A24" w:rsidRDefault="00F912ED" w:rsidP="001E3C41">
            <w:pPr>
              <w:pStyle w:val="rowtabella0"/>
              <w:rPr>
                <w:color w:val="002060"/>
                <w:highlight w:val="yellow"/>
              </w:rPr>
            </w:pPr>
            <w:r w:rsidRPr="00EE3A2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6EF9" w14:textId="77777777" w:rsidR="00F912ED" w:rsidRPr="00EE3A24" w:rsidRDefault="00F912ED" w:rsidP="001E3C41">
            <w:pPr>
              <w:pStyle w:val="rowtabella0"/>
              <w:rPr>
                <w:color w:val="002060"/>
                <w:highlight w:val="yellow"/>
              </w:rPr>
            </w:pPr>
            <w:r w:rsidRPr="00EE3A24">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EC4C" w14:textId="77777777" w:rsidR="00F912ED" w:rsidRPr="00DB13CE" w:rsidRDefault="00F912ED" w:rsidP="001E3C41">
            <w:pPr>
              <w:pStyle w:val="rowtabella0"/>
              <w:rPr>
                <w:color w:val="002060"/>
              </w:rPr>
            </w:pPr>
            <w:r w:rsidRPr="00DB13CE">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EF08" w14:textId="77777777" w:rsidR="00F912ED" w:rsidRPr="00DB13CE" w:rsidRDefault="00F912ED" w:rsidP="001E3C41">
            <w:pPr>
              <w:pStyle w:val="rowtabella0"/>
              <w:jc w:val="center"/>
              <w:rPr>
                <w:color w:val="002060"/>
              </w:rPr>
            </w:pPr>
            <w:r w:rsidRPr="00EE3A2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F46E" w14:textId="77777777" w:rsidR="00F912ED" w:rsidRPr="00DB13CE" w:rsidRDefault="00F912ED" w:rsidP="001E3C41">
            <w:pPr>
              <w:pStyle w:val="rowtabella0"/>
              <w:jc w:val="center"/>
              <w:rPr>
                <w:color w:val="002060"/>
              </w:rPr>
            </w:pPr>
            <w:r w:rsidRPr="00DB13C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D05D" w14:textId="77777777" w:rsidR="00F912ED" w:rsidRPr="00DB13CE" w:rsidRDefault="00F912ED" w:rsidP="001E3C41">
            <w:pPr>
              <w:pStyle w:val="rowtabella0"/>
              <w:rPr>
                <w:color w:val="002060"/>
              </w:rPr>
            </w:pPr>
            <w:r w:rsidRPr="00EE3A24">
              <w:rPr>
                <w:color w:val="002060"/>
                <w:highlight w:val="yellow"/>
              </w:rPr>
              <w:t>CAMPO DI C5 ENTRO PAL OLIMPIA MONTEPORZIO VIA RISORGIMENTO 16</w:t>
            </w:r>
          </w:p>
        </w:tc>
      </w:tr>
    </w:tbl>
    <w:p w14:paraId="20854A4C" w14:textId="77777777" w:rsidR="00F912ED" w:rsidRPr="00DB13CE" w:rsidRDefault="00F912ED" w:rsidP="00F912ED">
      <w:pPr>
        <w:pStyle w:val="breakline"/>
        <w:rPr>
          <w:rFonts w:eastAsiaTheme="minorEastAsia"/>
          <w:color w:val="002060"/>
        </w:rPr>
      </w:pPr>
    </w:p>
    <w:p w14:paraId="3480047A" w14:textId="77777777" w:rsidR="00F912ED" w:rsidRPr="00DB13CE" w:rsidRDefault="00F912ED" w:rsidP="00F912ED">
      <w:pPr>
        <w:pStyle w:val="breakline"/>
        <w:rPr>
          <w:color w:val="002060"/>
        </w:rPr>
      </w:pPr>
    </w:p>
    <w:p w14:paraId="2E388A82" w14:textId="77777777" w:rsidR="00F912ED" w:rsidRPr="00DB13CE" w:rsidRDefault="00F912ED" w:rsidP="00F912ED">
      <w:pPr>
        <w:pStyle w:val="titoloprinc0"/>
        <w:rPr>
          <w:color w:val="002060"/>
        </w:rPr>
      </w:pPr>
      <w:r w:rsidRPr="00DB13CE">
        <w:rPr>
          <w:color w:val="002060"/>
        </w:rPr>
        <w:t>RISULTATI</w:t>
      </w:r>
    </w:p>
    <w:p w14:paraId="4A2678AD" w14:textId="77777777" w:rsidR="00F912ED" w:rsidRPr="00DB13CE" w:rsidRDefault="00F912ED" w:rsidP="00F912ED">
      <w:pPr>
        <w:pStyle w:val="breakline"/>
        <w:rPr>
          <w:color w:val="002060"/>
        </w:rPr>
      </w:pPr>
    </w:p>
    <w:p w14:paraId="40F06611" w14:textId="77777777" w:rsidR="00F912ED" w:rsidRPr="00DB13CE" w:rsidRDefault="00F912ED" w:rsidP="00F912ED">
      <w:pPr>
        <w:pStyle w:val="sottotitolocampionato10"/>
        <w:rPr>
          <w:color w:val="002060"/>
        </w:rPr>
      </w:pPr>
      <w:r w:rsidRPr="00DB13CE">
        <w:rPr>
          <w:color w:val="002060"/>
        </w:rPr>
        <w:t>RISULTATI UFFICIALI GARE DEL 26/02/2022</w:t>
      </w:r>
    </w:p>
    <w:p w14:paraId="423F9F02"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4BDD235B"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4404BAFF"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53E72221"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23C10" w14:textId="77777777" w:rsidR="00F912ED" w:rsidRPr="00DB13CE" w:rsidRDefault="00F912ED" w:rsidP="001E3C41">
                  <w:pPr>
                    <w:pStyle w:val="headertabella0"/>
                    <w:rPr>
                      <w:color w:val="002060"/>
                    </w:rPr>
                  </w:pPr>
                  <w:r w:rsidRPr="00DB13CE">
                    <w:rPr>
                      <w:color w:val="002060"/>
                    </w:rPr>
                    <w:t>GIRONE G - 4 Giornata - A</w:t>
                  </w:r>
                </w:p>
              </w:tc>
            </w:tr>
            <w:tr w:rsidR="00F912ED" w:rsidRPr="00DB13CE" w14:paraId="67CC81C8"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5309D" w14:textId="77777777" w:rsidR="00F912ED" w:rsidRPr="00DB13CE" w:rsidRDefault="00F912ED" w:rsidP="001E3C41">
                  <w:pPr>
                    <w:pStyle w:val="rowtabella0"/>
                    <w:rPr>
                      <w:color w:val="002060"/>
                    </w:rPr>
                  </w:pPr>
                  <w:r w:rsidRPr="00DB13C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6F510" w14:textId="77777777" w:rsidR="00F912ED" w:rsidRPr="00DB13CE" w:rsidRDefault="00F912ED" w:rsidP="001E3C41">
                  <w:pPr>
                    <w:pStyle w:val="rowtabella0"/>
                    <w:rPr>
                      <w:color w:val="002060"/>
                    </w:rPr>
                  </w:pPr>
                  <w:r w:rsidRPr="00DB13CE">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45495" w14:textId="77777777" w:rsidR="00F912ED" w:rsidRPr="00DB13CE" w:rsidRDefault="00F912ED" w:rsidP="001E3C41">
                  <w:pPr>
                    <w:pStyle w:val="rowtabella0"/>
                    <w:jc w:val="center"/>
                    <w:rPr>
                      <w:color w:val="002060"/>
                    </w:rPr>
                  </w:pPr>
                  <w:r w:rsidRPr="00DB13C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DB603" w14:textId="77777777" w:rsidR="00F912ED" w:rsidRPr="00DB13CE" w:rsidRDefault="00F912ED" w:rsidP="001E3C41">
                  <w:pPr>
                    <w:pStyle w:val="rowtabella0"/>
                    <w:jc w:val="center"/>
                    <w:rPr>
                      <w:color w:val="002060"/>
                    </w:rPr>
                  </w:pPr>
                  <w:r w:rsidRPr="00DB13CE">
                    <w:rPr>
                      <w:color w:val="002060"/>
                    </w:rPr>
                    <w:t> </w:t>
                  </w:r>
                </w:p>
              </w:tc>
            </w:tr>
            <w:tr w:rsidR="00F912ED" w:rsidRPr="00DB13CE" w14:paraId="71BB71CD"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9BB6B1" w14:textId="77777777" w:rsidR="00F912ED" w:rsidRPr="00DB13CE" w:rsidRDefault="00F912ED" w:rsidP="001E3C41">
                  <w:pPr>
                    <w:pStyle w:val="rowtabella0"/>
                    <w:rPr>
                      <w:color w:val="002060"/>
                    </w:rPr>
                  </w:pPr>
                  <w:r w:rsidRPr="00DB13C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BC6066" w14:textId="77777777" w:rsidR="00F912ED" w:rsidRPr="00DB13CE" w:rsidRDefault="00F912ED" w:rsidP="001E3C41">
                  <w:pPr>
                    <w:pStyle w:val="rowtabella0"/>
                    <w:rPr>
                      <w:color w:val="002060"/>
                    </w:rPr>
                  </w:pPr>
                  <w:r w:rsidRPr="00DB13C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CAD018" w14:textId="77777777" w:rsidR="00F912ED" w:rsidRPr="00DB13CE" w:rsidRDefault="00F912ED" w:rsidP="001E3C41">
                  <w:pPr>
                    <w:pStyle w:val="rowtabella0"/>
                    <w:jc w:val="center"/>
                    <w:rPr>
                      <w:color w:val="002060"/>
                    </w:rPr>
                  </w:pPr>
                  <w:r w:rsidRPr="00DB13CE">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9DF48C" w14:textId="77777777" w:rsidR="00F912ED" w:rsidRPr="00DB13CE" w:rsidRDefault="00F912ED" w:rsidP="001E3C41">
                  <w:pPr>
                    <w:pStyle w:val="rowtabella0"/>
                    <w:jc w:val="center"/>
                    <w:rPr>
                      <w:color w:val="002060"/>
                    </w:rPr>
                  </w:pPr>
                  <w:r w:rsidRPr="00DB13CE">
                    <w:rPr>
                      <w:color w:val="002060"/>
                    </w:rPr>
                    <w:t> </w:t>
                  </w:r>
                </w:p>
              </w:tc>
            </w:tr>
            <w:tr w:rsidR="00F912ED" w:rsidRPr="00DB13CE" w14:paraId="53167B79"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9C899" w14:textId="77777777" w:rsidR="00F912ED" w:rsidRPr="00DB13CE" w:rsidRDefault="00F912ED" w:rsidP="001E3C41">
                  <w:pPr>
                    <w:pStyle w:val="rowtabella0"/>
                    <w:rPr>
                      <w:color w:val="002060"/>
                    </w:rPr>
                  </w:pPr>
                  <w:r w:rsidRPr="00DB13C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16A9F" w14:textId="77777777" w:rsidR="00F912ED" w:rsidRPr="00DB13CE" w:rsidRDefault="00F912ED" w:rsidP="001E3C41">
                  <w:pPr>
                    <w:pStyle w:val="rowtabella0"/>
                    <w:rPr>
                      <w:color w:val="002060"/>
                    </w:rPr>
                  </w:pPr>
                  <w:r w:rsidRPr="00DB13CE">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45C2F" w14:textId="77777777" w:rsidR="00F912ED" w:rsidRPr="00DB13CE" w:rsidRDefault="00F912ED" w:rsidP="001E3C41">
                  <w:pPr>
                    <w:pStyle w:val="rowtabella0"/>
                    <w:jc w:val="center"/>
                    <w:rPr>
                      <w:color w:val="002060"/>
                    </w:rPr>
                  </w:pPr>
                  <w:r w:rsidRPr="00DB13CE">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14BD2" w14:textId="77777777" w:rsidR="00F912ED" w:rsidRPr="00DB13CE" w:rsidRDefault="00F912ED" w:rsidP="001E3C41">
                  <w:pPr>
                    <w:pStyle w:val="rowtabella0"/>
                    <w:jc w:val="center"/>
                    <w:rPr>
                      <w:color w:val="002060"/>
                    </w:rPr>
                  </w:pPr>
                  <w:r w:rsidRPr="00DB13CE">
                    <w:rPr>
                      <w:color w:val="002060"/>
                    </w:rPr>
                    <w:t> </w:t>
                  </w:r>
                </w:p>
              </w:tc>
            </w:tr>
          </w:tbl>
          <w:p w14:paraId="208BB60A"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080C4EA6"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35262" w14:textId="77777777" w:rsidR="00F912ED" w:rsidRPr="00DB13CE" w:rsidRDefault="00F912ED" w:rsidP="001E3C41">
                  <w:pPr>
                    <w:pStyle w:val="headertabella0"/>
                    <w:rPr>
                      <w:color w:val="002060"/>
                    </w:rPr>
                  </w:pPr>
                  <w:r w:rsidRPr="00DB13CE">
                    <w:rPr>
                      <w:color w:val="002060"/>
                    </w:rPr>
                    <w:t>GIRONE SA - 4 Giornata - A</w:t>
                  </w:r>
                </w:p>
              </w:tc>
            </w:tr>
            <w:tr w:rsidR="00F912ED" w:rsidRPr="00DB13CE" w14:paraId="2C49769B"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31F000" w14:textId="77777777" w:rsidR="00F912ED" w:rsidRPr="00DB13CE" w:rsidRDefault="00F912ED" w:rsidP="001E3C41">
                  <w:pPr>
                    <w:pStyle w:val="rowtabella0"/>
                    <w:rPr>
                      <w:color w:val="002060"/>
                    </w:rPr>
                  </w:pPr>
                  <w:r w:rsidRPr="00DB13CE">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10499" w14:textId="77777777" w:rsidR="00F912ED" w:rsidRPr="00DB13CE" w:rsidRDefault="00F912ED" w:rsidP="001E3C41">
                  <w:pPr>
                    <w:pStyle w:val="rowtabella0"/>
                    <w:rPr>
                      <w:color w:val="002060"/>
                    </w:rPr>
                  </w:pPr>
                  <w:r w:rsidRPr="00DB13C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A17D4" w14:textId="77777777" w:rsidR="00F912ED" w:rsidRPr="00DB13CE" w:rsidRDefault="00F912ED" w:rsidP="001E3C41">
                  <w:pPr>
                    <w:pStyle w:val="rowtabella0"/>
                    <w:jc w:val="center"/>
                    <w:rPr>
                      <w:color w:val="002060"/>
                    </w:rPr>
                  </w:pPr>
                  <w:r w:rsidRPr="00DB13CE">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10D56" w14:textId="77777777" w:rsidR="00F912ED" w:rsidRPr="00DB13CE" w:rsidRDefault="00F912ED" w:rsidP="001E3C41">
                  <w:pPr>
                    <w:pStyle w:val="rowtabella0"/>
                    <w:jc w:val="center"/>
                    <w:rPr>
                      <w:color w:val="002060"/>
                    </w:rPr>
                  </w:pPr>
                  <w:r w:rsidRPr="00DB13CE">
                    <w:rPr>
                      <w:color w:val="002060"/>
                    </w:rPr>
                    <w:t> </w:t>
                  </w:r>
                </w:p>
              </w:tc>
            </w:tr>
            <w:tr w:rsidR="00F912ED" w:rsidRPr="00DB13CE" w14:paraId="622786F0"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7F466" w14:textId="77777777" w:rsidR="00F912ED" w:rsidRPr="00DB13CE" w:rsidRDefault="00F912ED" w:rsidP="001E3C41">
                  <w:pPr>
                    <w:pStyle w:val="rowtabella0"/>
                    <w:rPr>
                      <w:color w:val="002060"/>
                    </w:rPr>
                  </w:pPr>
                  <w:r w:rsidRPr="00DB13CE">
                    <w:rPr>
                      <w:color w:val="002060"/>
                    </w:rPr>
                    <w:t>(1) ETA BETA FOOTBALL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7A998" w14:textId="77777777" w:rsidR="00F912ED" w:rsidRPr="00DB13CE" w:rsidRDefault="00F912ED" w:rsidP="001E3C41">
                  <w:pPr>
                    <w:pStyle w:val="rowtabella0"/>
                    <w:rPr>
                      <w:color w:val="002060"/>
                    </w:rPr>
                  </w:pPr>
                  <w:r w:rsidRPr="00DB13CE">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2236D" w14:textId="77777777" w:rsidR="00F912ED" w:rsidRPr="00DB13CE" w:rsidRDefault="00F912ED" w:rsidP="001E3C41">
                  <w:pPr>
                    <w:pStyle w:val="rowtabella0"/>
                    <w:jc w:val="center"/>
                    <w:rPr>
                      <w:color w:val="002060"/>
                    </w:rPr>
                  </w:pPr>
                  <w:r w:rsidRPr="00DB13C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60C6D" w14:textId="77777777" w:rsidR="00F912ED" w:rsidRPr="00DB13CE" w:rsidRDefault="00F912ED" w:rsidP="001E3C41">
                  <w:pPr>
                    <w:pStyle w:val="rowtabella0"/>
                    <w:jc w:val="center"/>
                    <w:rPr>
                      <w:color w:val="002060"/>
                    </w:rPr>
                  </w:pPr>
                  <w:r w:rsidRPr="00DB13CE">
                    <w:rPr>
                      <w:color w:val="002060"/>
                    </w:rPr>
                    <w:t> </w:t>
                  </w:r>
                </w:p>
              </w:tc>
            </w:tr>
            <w:tr w:rsidR="00F912ED" w:rsidRPr="00DB13CE" w14:paraId="78E1E65E"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2170A11F" w14:textId="77777777" w:rsidR="00F912ED" w:rsidRPr="00DB13CE" w:rsidRDefault="00F912ED" w:rsidP="001E3C41">
                  <w:pPr>
                    <w:pStyle w:val="rowtabella0"/>
                    <w:rPr>
                      <w:color w:val="002060"/>
                    </w:rPr>
                  </w:pPr>
                  <w:r w:rsidRPr="00DB13CE">
                    <w:rPr>
                      <w:color w:val="002060"/>
                    </w:rPr>
                    <w:t>(1) - disputata il 27/02/2022</w:t>
                  </w:r>
                </w:p>
              </w:tc>
            </w:tr>
          </w:tbl>
          <w:p w14:paraId="0D4FA8A0" w14:textId="77777777" w:rsidR="00F912ED" w:rsidRPr="00DB13CE" w:rsidRDefault="00F912ED" w:rsidP="001E3C41">
            <w:pPr>
              <w:rPr>
                <w:color w:val="002060"/>
              </w:rPr>
            </w:pPr>
          </w:p>
        </w:tc>
      </w:tr>
    </w:tbl>
    <w:p w14:paraId="04869D4F" w14:textId="77777777" w:rsidR="00F912ED" w:rsidRPr="00DB13CE" w:rsidRDefault="00F912ED" w:rsidP="00F912E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2AD6DD51"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2B89A635"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D9CEB" w14:textId="77777777" w:rsidR="00F912ED" w:rsidRPr="00DB13CE" w:rsidRDefault="00F912ED" w:rsidP="001E3C41">
                  <w:pPr>
                    <w:pStyle w:val="headertabella0"/>
                    <w:rPr>
                      <w:color w:val="002060"/>
                    </w:rPr>
                  </w:pPr>
                  <w:r w:rsidRPr="00DB13CE">
                    <w:rPr>
                      <w:color w:val="002060"/>
                    </w:rPr>
                    <w:t>GIRONE SB - 4 Giornata - A</w:t>
                  </w:r>
                </w:p>
              </w:tc>
            </w:tr>
            <w:tr w:rsidR="00F912ED" w:rsidRPr="00DB13CE" w14:paraId="50E58BB8" w14:textId="77777777" w:rsidTr="001E3C4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BA19FE" w14:textId="77777777" w:rsidR="00F912ED" w:rsidRPr="00DB13CE" w:rsidRDefault="00F912ED" w:rsidP="001E3C41">
                  <w:pPr>
                    <w:pStyle w:val="rowtabella0"/>
                    <w:rPr>
                      <w:color w:val="002060"/>
                    </w:rPr>
                  </w:pPr>
                  <w:r w:rsidRPr="00DB13CE">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3FDD7" w14:textId="77777777" w:rsidR="00F912ED" w:rsidRPr="00DB13CE" w:rsidRDefault="00F912ED" w:rsidP="001E3C41">
                  <w:pPr>
                    <w:pStyle w:val="rowtabella0"/>
                    <w:rPr>
                      <w:color w:val="002060"/>
                    </w:rPr>
                  </w:pPr>
                  <w:r w:rsidRPr="00DB13CE">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ADEF68" w14:textId="77777777" w:rsidR="00F912ED" w:rsidRPr="00DB13CE" w:rsidRDefault="00F912ED" w:rsidP="001E3C41">
                  <w:pPr>
                    <w:pStyle w:val="rowtabella0"/>
                    <w:jc w:val="center"/>
                    <w:rPr>
                      <w:color w:val="002060"/>
                    </w:rPr>
                  </w:pPr>
                  <w:r w:rsidRPr="00DB13CE">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63B80" w14:textId="77777777" w:rsidR="00F912ED" w:rsidRPr="00DB13CE" w:rsidRDefault="00F912ED" w:rsidP="001E3C41">
                  <w:pPr>
                    <w:pStyle w:val="rowtabella0"/>
                    <w:jc w:val="center"/>
                    <w:rPr>
                      <w:color w:val="002060"/>
                    </w:rPr>
                  </w:pPr>
                  <w:r w:rsidRPr="00DB13CE">
                    <w:rPr>
                      <w:color w:val="002060"/>
                    </w:rPr>
                    <w:t> </w:t>
                  </w:r>
                </w:p>
              </w:tc>
            </w:tr>
          </w:tbl>
          <w:p w14:paraId="112DF32E" w14:textId="77777777" w:rsidR="00F912ED" w:rsidRPr="00DB13CE" w:rsidRDefault="00F912ED" w:rsidP="001E3C41">
            <w:pPr>
              <w:rPr>
                <w:color w:val="002060"/>
              </w:rPr>
            </w:pPr>
          </w:p>
        </w:tc>
      </w:tr>
    </w:tbl>
    <w:p w14:paraId="0FF52959" w14:textId="77777777" w:rsidR="00F912ED" w:rsidRPr="00DB13CE" w:rsidRDefault="00F912ED" w:rsidP="00F912ED">
      <w:pPr>
        <w:pStyle w:val="breakline"/>
        <w:rPr>
          <w:rFonts w:eastAsiaTheme="minorEastAsia"/>
          <w:color w:val="002060"/>
        </w:rPr>
      </w:pPr>
    </w:p>
    <w:p w14:paraId="4B3FE24B" w14:textId="77777777" w:rsidR="00F912ED" w:rsidRPr="00DB13CE" w:rsidRDefault="00F912ED" w:rsidP="00F912ED">
      <w:pPr>
        <w:pStyle w:val="breakline"/>
        <w:rPr>
          <w:color w:val="002060"/>
        </w:rPr>
      </w:pPr>
    </w:p>
    <w:p w14:paraId="6CD94277" w14:textId="77777777" w:rsidR="00F912ED" w:rsidRPr="00DB13CE" w:rsidRDefault="00F912ED" w:rsidP="00F912ED">
      <w:pPr>
        <w:pStyle w:val="titoloprinc0"/>
        <w:rPr>
          <w:color w:val="002060"/>
        </w:rPr>
      </w:pPr>
      <w:r w:rsidRPr="00DB13CE">
        <w:rPr>
          <w:color w:val="002060"/>
        </w:rPr>
        <w:t>GIUDICE SPORTIVO</w:t>
      </w:r>
    </w:p>
    <w:p w14:paraId="65D7CCA9"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22D34BEF" w14:textId="77777777" w:rsidR="00F912ED" w:rsidRPr="00DB13CE" w:rsidRDefault="00F912ED" w:rsidP="00F912ED">
      <w:pPr>
        <w:pStyle w:val="titolo10"/>
        <w:rPr>
          <w:color w:val="002060"/>
        </w:rPr>
      </w:pPr>
      <w:r w:rsidRPr="00DB13CE">
        <w:rPr>
          <w:color w:val="002060"/>
        </w:rPr>
        <w:t xml:space="preserve">GARE DEL 26/ 2/2022 </w:t>
      </w:r>
    </w:p>
    <w:p w14:paraId="1F14CFD1" w14:textId="77777777" w:rsidR="00F912ED" w:rsidRPr="00DB13CE" w:rsidRDefault="00F912ED" w:rsidP="00F912ED">
      <w:pPr>
        <w:pStyle w:val="titolo7a"/>
        <w:rPr>
          <w:color w:val="002060"/>
        </w:rPr>
      </w:pPr>
      <w:r w:rsidRPr="00DB13CE">
        <w:rPr>
          <w:color w:val="002060"/>
        </w:rPr>
        <w:t xml:space="preserve">PROVVEDIMENTI DISCIPLINARI </w:t>
      </w:r>
    </w:p>
    <w:p w14:paraId="7C753D0B"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38B3D113" w14:textId="77777777" w:rsidR="00F912ED" w:rsidRPr="00DB13CE" w:rsidRDefault="00F912ED" w:rsidP="00F912ED">
      <w:pPr>
        <w:pStyle w:val="titolo30"/>
        <w:rPr>
          <w:color w:val="002060"/>
        </w:rPr>
      </w:pPr>
      <w:r w:rsidRPr="00DB13CE">
        <w:rPr>
          <w:color w:val="002060"/>
        </w:rPr>
        <w:t xml:space="preserve">CALCIATORI NON ESPULSI </w:t>
      </w:r>
    </w:p>
    <w:p w14:paraId="656885F7"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9F51CDF" w14:textId="77777777" w:rsidTr="001E3C41">
        <w:tc>
          <w:tcPr>
            <w:tcW w:w="2200" w:type="dxa"/>
            <w:tcMar>
              <w:top w:w="20" w:type="dxa"/>
              <w:left w:w="20" w:type="dxa"/>
              <w:bottom w:w="20" w:type="dxa"/>
              <w:right w:w="20" w:type="dxa"/>
            </w:tcMar>
            <w:vAlign w:val="center"/>
            <w:hideMark/>
          </w:tcPr>
          <w:p w14:paraId="75E83A2E" w14:textId="77777777" w:rsidR="00F912ED" w:rsidRPr="00DB13CE" w:rsidRDefault="00F912ED" w:rsidP="001E3C41">
            <w:pPr>
              <w:pStyle w:val="movimento"/>
              <w:rPr>
                <w:color w:val="002060"/>
              </w:rPr>
            </w:pPr>
            <w:r w:rsidRPr="00DB13CE">
              <w:rPr>
                <w:color w:val="002060"/>
              </w:rPr>
              <w:t>PAOLONI CRISTIAN</w:t>
            </w:r>
          </w:p>
        </w:tc>
        <w:tc>
          <w:tcPr>
            <w:tcW w:w="2200" w:type="dxa"/>
            <w:tcMar>
              <w:top w:w="20" w:type="dxa"/>
              <w:left w:w="20" w:type="dxa"/>
              <w:bottom w:w="20" w:type="dxa"/>
              <w:right w:w="20" w:type="dxa"/>
            </w:tcMar>
            <w:vAlign w:val="center"/>
            <w:hideMark/>
          </w:tcPr>
          <w:p w14:paraId="690CF4AA" w14:textId="77777777" w:rsidR="00F912ED" w:rsidRPr="00DB13CE" w:rsidRDefault="00F912ED" w:rsidP="001E3C41">
            <w:pPr>
              <w:pStyle w:val="movimento2"/>
              <w:rPr>
                <w:color w:val="002060"/>
              </w:rPr>
            </w:pPr>
            <w:r w:rsidRPr="00DB13CE">
              <w:rPr>
                <w:color w:val="002060"/>
              </w:rPr>
              <w:t xml:space="preserve">(CALCIO A 5 CORINALDO) </w:t>
            </w:r>
          </w:p>
        </w:tc>
        <w:tc>
          <w:tcPr>
            <w:tcW w:w="800" w:type="dxa"/>
            <w:tcMar>
              <w:top w:w="20" w:type="dxa"/>
              <w:left w:w="20" w:type="dxa"/>
              <w:bottom w:w="20" w:type="dxa"/>
              <w:right w:w="20" w:type="dxa"/>
            </w:tcMar>
            <w:vAlign w:val="center"/>
            <w:hideMark/>
          </w:tcPr>
          <w:p w14:paraId="311304A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1A5A3C0" w14:textId="77777777" w:rsidR="00F912ED" w:rsidRPr="00DB13CE" w:rsidRDefault="00F912ED" w:rsidP="001E3C41">
            <w:pPr>
              <w:pStyle w:val="movimento"/>
              <w:rPr>
                <w:color w:val="002060"/>
              </w:rPr>
            </w:pPr>
            <w:r w:rsidRPr="00DB13CE">
              <w:rPr>
                <w:color w:val="002060"/>
              </w:rPr>
              <w:t>BENIVEGNA CRISTIANO</w:t>
            </w:r>
          </w:p>
        </w:tc>
        <w:tc>
          <w:tcPr>
            <w:tcW w:w="2200" w:type="dxa"/>
            <w:tcMar>
              <w:top w:w="20" w:type="dxa"/>
              <w:left w:w="20" w:type="dxa"/>
              <w:bottom w:w="20" w:type="dxa"/>
              <w:right w:w="20" w:type="dxa"/>
            </w:tcMar>
            <w:vAlign w:val="center"/>
            <w:hideMark/>
          </w:tcPr>
          <w:p w14:paraId="0A87E1FB" w14:textId="77777777" w:rsidR="00F912ED" w:rsidRPr="00DB13CE" w:rsidRDefault="00F912ED" w:rsidP="001E3C41">
            <w:pPr>
              <w:pStyle w:val="movimento2"/>
              <w:rPr>
                <w:color w:val="002060"/>
              </w:rPr>
            </w:pPr>
            <w:r w:rsidRPr="00DB13CE">
              <w:rPr>
                <w:color w:val="002060"/>
              </w:rPr>
              <w:t xml:space="preserve">(RECANATI CALCIO A 5) </w:t>
            </w:r>
          </w:p>
        </w:tc>
      </w:tr>
    </w:tbl>
    <w:p w14:paraId="6B6163D0"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52F92AA" w14:textId="77777777" w:rsidTr="001E3C41">
        <w:tc>
          <w:tcPr>
            <w:tcW w:w="2200" w:type="dxa"/>
            <w:tcMar>
              <w:top w:w="20" w:type="dxa"/>
              <w:left w:w="20" w:type="dxa"/>
              <w:bottom w:w="20" w:type="dxa"/>
              <w:right w:w="20" w:type="dxa"/>
            </w:tcMar>
            <w:vAlign w:val="center"/>
            <w:hideMark/>
          </w:tcPr>
          <w:p w14:paraId="123F035F" w14:textId="77777777" w:rsidR="00F912ED" w:rsidRPr="00DB13CE" w:rsidRDefault="00F912ED" w:rsidP="001E3C41">
            <w:pPr>
              <w:pStyle w:val="movimento"/>
              <w:rPr>
                <w:color w:val="002060"/>
              </w:rPr>
            </w:pPr>
            <w:r w:rsidRPr="00DB13CE">
              <w:rPr>
                <w:color w:val="002060"/>
              </w:rPr>
              <w:t>LIPPERA TOMMASO</w:t>
            </w:r>
          </w:p>
        </w:tc>
        <w:tc>
          <w:tcPr>
            <w:tcW w:w="2200" w:type="dxa"/>
            <w:tcMar>
              <w:top w:w="20" w:type="dxa"/>
              <w:left w:w="20" w:type="dxa"/>
              <w:bottom w:w="20" w:type="dxa"/>
              <w:right w:w="20" w:type="dxa"/>
            </w:tcMar>
            <w:vAlign w:val="center"/>
            <w:hideMark/>
          </w:tcPr>
          <w:p w14:paraId="16712111" w14:textId="77777777" w:rsidR="00F912ED" w:rsidRPr="00DB13CE" w:rsidRDefault="00F912ED" w:rsidP="001E3C41">
            <w:pPr>
              <w:pStyle w:val="movimento2"/>
              <w:rPr>
                <w:color w:val="002060"/>
              </w:rPr>
            </w:pPr>
            <w:r w:rsidRPr="00DB13CE">
              <w:rPr>
                <w:color w:val="002060"/>
              </w:rPr>
              <w:t xml:space="preserve">(CERRETO D ESI C5 A.S.D.) </w:t>
            </w:r>
          </w:p>
        </w:tc>
        <w:tc>
          <w:tcPr>
            <w:tcW w:w="800" w:type="dxa"/>
            <w:tcMar>
              <w:top w:w="20" w:type="dxa"/>
              <w:left w:w="20" w:type="dxa"/>
              <w:bottom w:w="20" w:type="dxa"/>
              <w:right w:w="20" w:type="dxa"/>
            </w:tcMar>
            <w:vAlign w:val="center"/>
            <w:hideMark/>
          </w:tcPr>
          <w:p w14:paraId="0D0E3C9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636C47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E1C0D1B" w14:textId="77777777" w:rsidR="00F912ED" w:rsidRPr="00DB13CE" w:rsidRDefault="00F912ED" w:rsidP="001E3C41">
            <w:pPr>
              <w:pStyle w:val="movimento2"/>
              <w:rPr>
                <w:color w:val="002060"/>
              </w:rPr>
            </w:pPr>
            <w:r w:rsidRPr="00DB13CE">
              <w:rPr>
                <w:color w:val="002060"/>
              </w:rPr>
              <w:t> </w:t>
            </w:r>
          </w:p>
        </w:tc>
      </w:tr>
    </w:tbl>
    <w:p w14:paraId="0D1A2CAC"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8015753" w14:textId="77777777" w:rsidTr="001E3C41">
        <w:tc>
          <w:tcPr>
            <w:tcW w:w="2200" w:type="dxa"/>
            <w:tcMar>
              <w:top w:w="20" w:type="dxa"/>
              <w:left w:w="20" w:type="dxa"/>
              <w:bottom w:w="20" w:type="dxa"/>
              <w:right w:w="20" w:type="dxa"/>
            </w:tcMar>
            <w:vAlign w:val="center"/>
            <w:hideMark/>
          </w:tcPr>
          <w:p w14:paraId="40307CB4" w14:textId="77777777" w:rsidR="00F912ED" w:rsidRPr="00DB13CE" w:rsidRDefault="00F912ED" w:rsidP="001E3C41">
            <w:pPr>
              <w:pStyle w:val="movimento"/>
              <w:rPr>
                <w:color w:val="002060"/>
              </w:rPr>
            </w:pPr>
            <w:r w:rsidRPr="00DB13CE">
              <w:rPr>
                <w:color w:val="002060"/>
              </w:rPr>
              <w:t>CAFARELLA FRANCESCO</w:t>
            </w:r>
          </w:p>
        </w:tc>
        <w:tc>
          <w:tcPr>
            <w:tcW w:w="2200" w:type="dxa"/>
            <w:tcMar>
              <w:top w:w="20" w:type="dxa"/>
              <w:left w:w="20" w:type="dxa"/>
              <w:bottom w:w="20" w:type="dxa"/>
              <w:right w:w="20" w:type="dxa"/>
            </w:tcMar>
            <w:vAlign w:val="center"/>
            <w:hideMark/>
          </w:tcPr>
          <w:p w14:paraId="1F2CE467" w14:textId="77777777" w:rsidR="00F912ED" w:rsidRPr="00DB13CE" w:rsidRDefault="00F912ED" w:rsidP="001E3C41">
            <w:pPr>
              <w:pStyle w:val="movimento2"/>
              <w:rPr>
                <w:color w:val="002060"/>
              </w:rPr>
            </w:pPr>
            <w:r w:rsidRPr="00DB13CE">
              <w:rPr>
                <w:color w:val="002060"/>
              </w:rPr>
              <w:t xml:space="preserve">(C.U.S. MACERATA CALCIO A5) </w:t>
            </w:r>
          </w:p>
        </w:tc>
        <w:tc>
          <w:tcPr>
            <w:tcW w:w="800" w:type="dxa"/>
            <w:tcMar>
              <w:top w:w="20" w:type="dxa"/>
              <w:left w:w="20" w:type="dxa"/>
              <w:bottom w:w="20" w:type="dxa"/>
              <w:right w:w="20" w:type="dxa"/>
            </w:tcMar>
            <w:vAlign w:val="center"/>
            <w:hideMark/>
          </w:tcPr>
          <w:p w14:paraId="1843032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DDDEBA7" w14:textId="77777777" w:rsidR="00F912ED" w:rsidRPr="00DB13CE" w:rsidRDefault="00F912ED" w:rsidP="001E3C41">
            <w:pPr>
              <w:pStyle w:val="movimento"/>
              <w:rPr>
                <w:color w:val="002060"/>
              </w:rPr>
            </w:pPr>
            <w:r w:rsidRPr="00DB13CE">
              <w:rPr>
                <w:color w:val="002060"/>
              </w:rPr>
              <w:t>MUCO FABIO</w:t>
            </w:r>
          </w:p>
        </w:tc>
        <w:tc>
          <w:tcPr>
            <w:tcW w:w="2200" w:type="dxa"/>
            <w:tcMar>
              <w:top w:w="20" w:type="dxa"/>
              <w:left w:w="20" w:type="dxa"/>
              <w:bottom w:w="20" w:type="dxa"/>
              <w:right w:w="20" w:type="dxa"/>
            </w:tcMar>
            <w:vAlign w:val="center"/>
            <w:hideMark/>
          </w:tcPr>
          <w:p w14:paraId="25A64DBF" w14:textId="77777777" w:rsidR="00F912ED" w:rsidRPr="00DB13CE" w:rsidRDefault="00F912ED" w:rsidP="001E3C41">
            <w:pPr>
              <w:pStyle w:val="movimento2"/>
              <w:rPr>
                <w:color w:val="002060"/>
              </w:rPr>
            </w:pPr>
            <w:r w:rsidRPr="00DB13CE">
              <w:rPr>
                <w:color w:val="002060"/>
              </w:rPr>
              <w:t xml:space="preserve">(OSIMO FIVE) </w:t>
            </w:r>
          </w:p>
        </w:tc>
      </w:tr>
    </w:tbl>
    <w:p w14:paraId="667FFB2B"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0B935AE" w14:textId="77777777" w:rsidTr="001E3C41">
        <w:tc>
          <w:tcPr>
            <w:tcW w:w="2200" w:type="dxa"/>
            <w:tcMar>
              <w:top w:w="20" w:type="dxa"/>
              <w:left w:w="20" w:type="dxa"/>
              <w:bottom w:w="20" w:type="dxa"/>
              <w:right w:w="20" w:type="dxa"/>
            </w:tcMar>
            <w:vAlign w:val="center"/>
            <w:hideMark/>
          </w:tcPr>
          <w:p w14:paraId="56D38FBD" w14:textId="77777777" w:rsidR="00F912ED" w:rsidRPr="00DB13CE" w:rsidRDefault="00F912ED" w:rsidP="001E3C41">
            <w:pPr>
              <w:pStyle w:val="movimento"/>
              <w:rPr>
                <w:color w:val="002060"/>
              </w:rPr>
            </w:pPr>
            <w:r w:rsidRPr="00DB13CE">
              <w:rPr>
                <w:color w:val="002060"/>
              </w:rPr>
              <w:t>PAOLUCCI FILIPPO</w:t>
            </w:r>
          </w:p>
        </w:tc>
        <w:tc>
          <w:tcPr>
            <w:tcW w:w="2200" w:type="dxa"/>
            <w:tcMar>
              <w:top w:w="20" w:type="dxa"/>
              <w:left w:w="20" w:type="dxa"/>
              <w:bottom w:w="20" w:type="dxa"/>
              <w:right w:w="20" w:type="dxa"/>
            </w:tcMar>
            <w:vAlign w:val="center"/>
            <w:hideMark/>
          </w:tcPr>
          <w:p w14:paraId="0D3E2DD0" w14:textId="77777777" w:rsidR="00F912ED" w:rsidRPr="00DB13CE" w:rsidRDefault="00F912ED" w:rsidP="001E3C41">
            <w:pPr>
              <w:pStyle w:val="movimento2"/>
              <w:rPr>
                <w:color w:val="002060"/>
              </w:rPr>
            </w:pPr>
            <w:r w:rsidRPr="00DB13CE">
              <w:rPr>
                <w:color w:val="002060"/>
              </w:rPr>
              <w:t xml:space="preserve">(C.U.S. MACERATA CALCIO A5) </w:t>
            </w:r>
          </w:p>
        </w:tc>
        <w:tc>
          <w:tcPr>
            <w:tcW w:w="800" w:type="dxa"/>
            <w:tcMar>
              <w:top w:w="20" w:type="dxa"/>
              <w:left w:w="20" w:type="dxa"/>
              <w:bottom w:w="20" w:type="dxa"/>
              <w:right w:w="20" w:type="dxa"/>
            </w:tcMar>
            <w:vAlign w:val="center"/>
            <w:hideMark/>
          </w:tcPr>
          <w:p w14:paraId="25704A7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FE5C97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D6FAFD5" w14:textId="77777777" w:rsidR="00F912ED" w:rsidRPr="00DB13CE" w:rsidRDefault="00F912ED" w:rsidP="001E3C41">
            <w:pPr>
              <w:pStyle w:val="movimento2"/>
              <w:rPr>
                <w:color w:val="002060"/>
              </w:rPr>
            </w:pPr>
            <w:r w:rsidRPr="00DB13CE">
              <w:rPr>
                <w:color w:val="002060"/>
              </w:rPr>
              <w:t> </w:t>
            </w:r>
          </w:p>
        </w:tc>
      </w:tr>
    </w:tbl>
    <w:p w14:paraId="2C4D09A3" w14:textId="77777777" w:rsidR="00F912ED" w:rsidRPr="00DB13CE" w:rsidRDefault="00F912ED" w:rsidP="00F912ED">
      <w:pPr>
        <w:pStyle w:val="breakline"/>
        <w:rPr>
          <w:color w:val="002060"/>
        </w:rPr>
      </w:pPr>
    </w:p>
    <w:p w14:paraId="22777940"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5C734738"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4D80074F" w14:textId="77777777" w:rsidR="00F912ED" w:rsidRPr="00DB13CE" w:rsidRDefault="00F912ED" w:rsidP="00F912ED">
      <w:pPr>
        <w:pStyle w:val="breakline"/>
        <w:rPr>
          <w:rFonts w:eastAsiaTheme="minorEastAsia"/>
          <w:color w:val="002060"/>
        </w:rPr>
      </w:pPr>
    </w:p>
    <w:p w14:paraId="43A544FB" w14:textId="77777777" w:rsidR="00F912ED" w:rsidRPr="00DB13CE" w:rsidRDefault="00F912ED" w:rsidP="00F912ED">
      <w:pPr>
        <w:pStyle w:val="titoloprinc0"/>
        <w:rPr>
          <w:color w:val="002060"/>
        </w:rPr>
      </w:pPr>
      <w:r w:rsidRPr="00DB13CE">
        <w:rPr>
          <w:color w:val="002060"/>
        </w:rPr>
        <w:t>CLASSIFICA</w:t>
      </w:r>
    </w:p>
    <w:p w14:paraId="36541E83" w14:textId="77777777" w:rsidR="00F912ED" w:rsidRPr="00DB13CE" w:rsidRDefault="00F912ED" w:rsidP="00F912ED">
      <w:pPr>
        <w:pStyle w:val="breakline"/>
        <w:rPr>
          <w:color w:val="002060"/>
        </w:rPr>
      </w:pPr>
    </w:p>
    <w:p w14:paraId="54234C73" w14:textId="77777777" w:rsidR="00F912ED" w:rsidRPr="00DB13CE" w:rsidRDefault="00F912ED" w:rsidP="00F912ED">
      <w:pPr>
        <w:pStyle w:val="breakline"/>
        <w:rPr>
          <w:color w:val="002060"/>
        </w:rPr>
      </w:pPr>
    </w:p>
    <w:p w14:paraId="6938AED8"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44941A7"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870DB"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59F9"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E8C30"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4C21D"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A09D"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97BDA"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14BB6"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26614"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2C264"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847DB" w14:textId="77777777" w:rsidR="00F912ED" w:rsidRPr="00DB13CE" w:rsidRDefault="00F912ED" w:rsidP="001E3C41">
            <w:pPr>
              <w:pStyle w:val="headertabella0"/>
              <w:rPr>
                <w:color w:val="002060"/>
              </w:rPr>
            </w:pPr>
            <w:r w:rsidRPr="00DB13CE">
              <w:rPr>
                <w:color w:val="002060"/>
              </w:rPr>
              <w:t>PE</w:t>
            </w:r>
          </w:p>
        </w:tc>
      </w:tr>
      <w:tr w:rsidR="00F912ED" w:rsidRPr="00DB13CE" w14:paraId="1F7882FE"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853C7" w14:textId="77777777" w:rsidR="00F912ED" w:rsidRPr="00DB13CE" w:rsidRDefault="00F912ED" w:rsidP="001E3C41">
            <w:pPr>
              <w:pStyle w:val="rowtabella0"/>
              <w:rPr>
                <w:color w:val="002060"/>
              </w:rPr>
            </w:pPr>
            <w:r w:rsidRPr="00DB13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A96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BB0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03CB"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4B0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A67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FD3F"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530B"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C230"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623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9A309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607CA"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AF18"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F5F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2B8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73E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E53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64B1"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C1DA"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A33B"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02DF" w14:textId="77777777" w:rsidR="00F912ED" w:rsidRPr="00DB13CE" w:rsidRDefault="00F912ED" w:rsidP="001E3C41">
            <w:pPr>
              <w:pStyle w:val="rowtabella0"/>
              <w:jc w:val="center"/>
              <w:rPr>
                <w:color w:val="002060"/>
              </w:rPr>
            </w:pPr>
            <w:r w:rsidRPr="00DB13CE">
              <w:rPr>
                <w:color w:val="002060"/>
              </w:rPr>
              <w:t>0</w:t>
            </w:r>
          </w:p>
        </w:tc>
      </w:tr>
      <w:tr w:rsidR="00F912ED" w:rsidRPr="00DB13CE" w14:paraId="05C5AF4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A30C3" w14:textId="77777777" w:rsidR="00F912ED" w:rsidRPr="00DB13CE" w:rsidRDefault="00F912ED" w:rsidP="001E3C41">
            <w:pPr>
              <w:pStyle w:val="rowtabella0"/>
              <w:rPr>
                <w:color w:val="002060"/>
              </w:rPr>
            </w:pPr>
            <w:r w:rsidRPr="00DB13C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80B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623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DC5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93B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2128"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EC86"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A739"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07A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6D1B" w14:textId="77777777" w:rsidR="00F912ED" w:rsidRPr="00DB13CE" w:rsidRDefault="00F912ED" w:rsidP="001E3C41">
            <w:pPr>
              <w:pStyle w:val="rowtabella0"/>
              <w:jc w:val="center"/>
              <w:rPr>
                <w:color w:val="002060"/>
              </w:rPr>
            </w:pPr>
            <w:r w:rsidRPr="00DB13CE">
              <w:rPr>
                <w:color w:val="002060"/>
              </w:rPr>
              <w:t>0</w:t>
            </w:r>
          </w:p>
        </w:tc>
      </w:tr>
      <w:tr w:rsidR="00F912ED" w:rsidRPr="00DB13CE" w14:paraId="7FF9910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2040C" w14:textId="77777777" w:rsidR="00F912ED" w:rsidRPr="00DB13CE" w:rsidRDefault="00F912ED" w:rsidP="001E3C41">
            <w:pPr>
              <w:pStyle w:val="rowtabella0"/>
              <w:rPr>
                <w:color w:val="002060"/>
              </w:rPr>
            </w:pPr>
            <w:r w:rsidRPr="00DB13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FE3F"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B87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7CC6"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9AD7"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D49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7E5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E4FC"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5F4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13EE" w14:textId="77777777" w:rsidR="00F912ED" w:rsidRPr="00DB13CE" w:rsidRDefault="00F912ED" w:rsidP="001E3C41">
            <w:pPr>
              <w:pStyle w:val="rowtabella0"/>
              <w:jc w:val="center"/>
              <w:rPr>
                <w:color w:val="002060"/>
              </w:rPr>
            </w:pPr>
            <w:r w:rsidRPr="00DB13CE">
              <w:rPr>
                <w:color w:val="002060"/>
              </w:rPr>
              <w:t>0</w:t>
            </w:r>
          </w:p>
        </w:tc>
      </w:tr>
      <w:tr w:rsidR="00F912ED" w:rsidRPr="00DB13CE" w14:paraId="5040ED5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EF977"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1E6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220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B95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308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0F5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B4C8"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2243"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5ABA"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6B1C" w14:textId="77777777" w:rsidR="00F912ED" w:rsidRPr="00DB13CE" w:rsidRDefault="00F912ED" w:rsidP="001E3C41">
            <w:pPr>
              <w:pStyle w:val="rowtabella0"/>
              <w:jc w:val="center"/>
              <w:rPr>
                <w:color w:val="002060"/>
              </w:rPr>
            </w:pPr>
            <w:r w:rsidRPr="00DB13CE">
              <w:rPr>
                <w:color w:val="002060"/>
              </w:rPr>
              <w:t>0</w:t>
            </w:r>
          </w:p>
        </w:tc>
      </w:tr>
      <w:tr w:rsidR="00F912ED" w:rsidRPr="00DB13CE" w14:paraId="34886C9F"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DDBFC0"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1BD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2E0F1"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759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D4E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B05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5246"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ED0B"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9FE1"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4F42" w14:textId="77777777" w:rsidR="00F912ED" w:rsidRPr="00DB13CE" w:rsidRDefault="00F912ED" w:rsidP="001E3C41">
            <w:pPr>
              <w:pStyle w:val="rowtabella0"/>
              <w:jc w:val="center"/>
              <w:rPr>
                <w:color w:val="002060"/>
              </w:rPr>
            </w:pPr>
            <w:r w:rsidRPr="00DB13CE">
              <w:rPr>
                <w:color w:val="002060"/>
              </w:rPr>
              <w:t>0</w:t>
            </w:r>
          </w:p>
        </w:tc>
      </w:tr>
    </w:tbl>
    <w:p w14:paraId="70BBDAD6" w14:textId="77777777" w:rsidR="00F912ED" w:rsidRPr="00DB13CE" w:rsidRDefault="00F912ED" w:rsidP="00F912ED">
      <w:pPr>
        <w:pStyle w:val="breakline"/>
        <w:rPr>
          <w:rFonts w:eastAsiaTheme="minorEastAsia"/>
          <w:color w:val="002060"/>
        </w:rPr>
      </w:pPr>
    </w:p>
    <w:p w14:paraId="71C74417" w14:textId="77777777" w:rsidR="00F912ED" w:rsidRPr="00DB13CE" w:rsidRDefault="00F912ED" w:rsidP="00F912ED">
      <w:pPr>
        <w:pStyle w:val="breakline"/>
        <w:rPr>
          <w:color w:val="002060"/>
        </w:rPr>
      </w:pPr>
    </w:p>
    <w:p w14:paraId="048C2C68" w14:textId="77777777" w:rsidR="00F912ED" w:rsidRPr="00DB13CE" w:rsidRDefault="00F912ED" w:rsidP="00F912ED">
      <w:pPr>
        <w:pStyle w:val="sottotitolocampionato10"/>
        <w:rPr>
          <w:color w:val="002060"/>
        </w:rPr>
      </w:pPr>
      <w:r w:rsidRPr="00DB13C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BC62B12"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0439D"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E897F"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D8E19"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1416E"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7E577"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CB2A"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E84C"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C5D82"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C4363"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1DA71" w14:textId="77777777" w:rsidR="00F912ED" w:rsidRPr="00DB13CE" w:rsidRDefault="00F912ED" w:rsidP="001E3C41">
            <w:pPr>
              <w:pStyle w:val="headertabella0"/>
              <w:rPr>
                <w:color w:val="002060"/>
              </w:rPr>
            </w:pPr>
            <w:r w:rsidRPr="00DB13CE">
              <w:rPr>
                <w:color w:val="002060"/>
              </w:rPr>
              <w:t>PE</w:t>
            </w:r>
          </w:p>
        </w:tc>
      </w:tr>
      <w:tr w:rsidR="00F912ED" w:rsidRPr="00DB13CE" w14:paraId="6F0F3200"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F1B7E" w14:textId="77777777" w:rsidR="00F912ED" w:rsidRPr="00DB13CE" w:rsidRDefault="00F912ED" w:rsidP="001E3C41">
            <w:pPr>
              <w:pStyle w:val="rowtabella0"/>
              <w:rPr>
                <w:color w:val="002060"/>
              </w:rPr>
            </w:pPr>
            <w:r w:rsidRPr="00DB13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9553"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8836"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718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65A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0F1A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F41F"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377A"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4AF1"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D0B3" w14:textId="77777777" w:rsidR="00F912ED" w:rsidRPr="00DB13CE" w:rsidRDefault="00F912ED" w:rsidP="001E3C41">
            <w:pPr>
              <w:pStyle w:val="rowtabella0"/>
              <w:jc w:val="center"/>
              <w:rPr>
                <w:color w:val="002060"/>
              </w:rPr>
            </w:pPr>
            <w:r w:rsidRPr="00DB13CE">
              <w:rPr>
                <w:color w:val="002060"/>
              </w:rPr>
              <w:t>0</w:t>
            </w:r>
          </w:p>
        </w:tc>
      </w:tr>
      <w:tr w:rsidR="00F912ED" w:rsidRPr="00DB13CE" w14:paraId="0A30A69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E1513" w14:textId="77777777" w:rsidR="00F912ED" w:rsidRPr="00DB13CE" w:rsidRDefault="00F912ED" w:rsidP="001E3C41">
            <w:pPr>
              <w:pStyle w:val="rowtabella0"/>
              <w:rPr>
                <w:color w:val="002060"/>
              </w:rPr>
            </w:pPr>
            <w:r w:rsidRPr="00DB13C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431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4E6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BF5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C14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5B0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BE6A"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C74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598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0669" w14:textId="77777777" w:rsidR="00F912ED" w:rsidRPr="00DB13CE" w:rsidRDefault="00F912ED" w:rsidP="001E3C41">
            <w:pPr>
              <w:pStyle w:val="rowtabella0"/>
              <w:jc w:val="center"/>
              <w:rPr>
                <w:color w:val="002060"/>
              </w:rPr>
            </w:pPr>
            <w:r w:rsidRPr="00DB13CE">
              <w:rPr>
                <w:color w:val="002060"/>
              </w:rPr>
              <w:t>0</w:t>
            </w:r>
          </w:p>
        </w:tc>
      </w:tr>
      <w:tr w:rsidR="00F912ED" w:rsidRPr="00DB13CE" w14:paraId="1067558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49EEB"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549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200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EAC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020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8F2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A544"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D52E"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1763"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E3FF" w14:textId="77777777" w:rsidR="00F912ED" w:rsidRPr="00DB13CE" w:rsidRDefault="00F912ED" w:rsidP="001E3C41">
            <w:pPr>
              <w:pStyle w:val="rowtabella0"/>
              <w:jc w:val="center"/>
              <w:rPr>
                <w:color w:val="002060"/>
              </w:rPr>
            </w:pPr>
            <w:r w:rsidRPr="00DB13CE">
              <w:rPr>
                <w:color w:val="002060"/>
              </w:rPr>
              <w:t>0</w:t>
            </w:r>
          </w:p>
        </w:tc>
      </w:tr>
      <w:tr w:rsidR="00F912ED" w:rsidRPr="00DB13CE" w14:paraId="672E266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7DB40" w14:textId="77777777" w:rsidR="00F912ED" w:rsidRPr="00DB13CE" w:rsidRDefault="00F912ED" w:rsidP="001E3C41">
            <w:pPr>
              <w:pStyle w:val="rowtabella0"/>
              <w:rPr>
                <w:color w:val="002060"/>
              </w:rPr>
            </w:pPr>
            <w:r w:rsidRPr="00DB13C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189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39BD"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DC2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A65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BC2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564B4"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3876"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F65C"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0C0D" w14:textId="77777777" w:rsidR="00F912ED" w:rsidRPr="00DB13CE" w:rsidRDefault="00F912ED" w:rsidP="001E3C41">
            <w:pPr>
              <w:pStyle w:val="rowtabella0"/>
              <w:jc w:val="center"/>
              <w:rPr>
                <w:color w:val="002060"/>
              </w:rPr>
            </w:pPr>
            <w:r w:rsidRPr="00DB13CE">
              <w:rPr>
                <w:color w:val="002060"/>
              </w:rPr>
              <w:t>0</w:t>
            </w:r>
          </w:p>
        </w:tc>
      </w:tr>
      <w:tr w:rsidR="00F912ED" w:rsidRPr="00DB13CE" w14:paraId="1C8967C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391BB" w14:textId="77777777" w:rsidR="00F912ED" w:rsidRPr="00DB13CE" w:rsidRDefault="00F912ED" w:rsidP="001E3C41">
            <w:pPr>
              <w:pStyle w:val="rowtabella0"/>
              <w:rPr>
                <w:color w:val="002060"/>
              </w:rPr>
            </w:pPr>
            <w:r w:rsidRPr="00DB13C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B71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708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F69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C50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B22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56E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ED1A"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BF7C"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C4FF" w14:textId="77777777" w:rsidR="00F912ED" w:rsidRPr="00DB13CE" w:rsidRDefault="00F912ED" w:rsidP="001E3C41">
            <w:pPr>
              <w:pStyle w:val="rowtabella0"/>
              <w:jc w:val="center"/>
              <w:rPr>
                <w:color w:val="002060"/>
              </w:rPr>
            </w:pPr>
            <w:r w:rsidRPr="00DB13CE">
              <w:rPr>
                <w:color w:val="002060"/>
              </w:rPr>
              <w:t>0</w:t>
            </w:r>
          </w:p>
        </w:tc>
      </w:tr>
    </w:tbl>
    <w:p w14:paraId="5E5DF921" w14:textId="77777777" w:rsidR="00F912ED" w:rsidRPr="00DB13CE" w:rsidRDefault="00F912ED" w:rsidP="00F912ED">
      <w:pPr>
        <w:pStyle w:val="breakline"/>
        <w:rPr>
          <w:rFonts w:eastAsiaTheme="minorEastAsia"/>
          <w:color w:val="002060"/>
        </w:rPr>
      </w:pPr>
    </w:p>
    <w:p w14:paraId="562B52A9" w14:textId="77777777" w:rsidR="00F912ED" w:rsidRPr="00DB13CE" w:rsidRDefault="00F912ED" w:rsidP="00F912ED">
      <w:pPr>
        <w:pStyle w:val="breakline"/>
        <w:rPr>
          <w:color w:val="002060"/>
        </w:rPr>
      </w:pPr>
    </w:p>
    <w:p w14:paraId="570EF7E8" w14:textId="77777777" w:rsidR="00F912ED" w:rsidRPr="00DB13CE" w:rsidRDefault="00F912ED" w:rsidP="00F912ED">
      <w:pPr>
        <w:pStyle w:val="sottotitolocampionato10"/>
        <w:rPr>
          <w:color w:val="002060"/>
        </w:rPr>
      </w:pPr>
      <w:r w:rsidRPr="00DB13C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7F3BFAFB"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9694D"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B000"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1C1BF"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29CB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415A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0EA4"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19027"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41BA1"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4EC2B"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5110C" w14:textId="77777777" w:rsidR="00F912ED" w:rsidRPr="00DB13CE" w:rsidRDefault="00F912ED" w:rsidP="001E3C41">
            <w:pPr>
              <w:pStyle w:val="headertabella0"/>
              <w:rPr>
                <w:color w:val="002060"/>
              </w:rPr>
            </w:pPr>
            <w:r w:rsidRPr="00DB13CE">
              <w:rPr>
                <w:color w:val="002060"/>
              </w:rPr>
              <w:t>PE</w:t>
            </w:r>
          </w:p>
        </w:tc>
      </w:tr>
      <w:tr w:rsidR="00F912ED" w:rsidRPr="00DB13CE" w14:paraId="48C5E6FA"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1878AD" w14:textId="77777777" w:rsidR="00F912ED" w:rsidRPr="00DB13CE" w:rsidRDefault="00F912ED" w:rsidP="001E3C41">
            <w:pPr>
              <w:pStyle w:val="rowtabella0"/>
              <w:rPr>
                <w:color w:val="002060"/>
              </w:rPr>
            </w:pPr>
            <w:r w:rsidRPr="00DB13C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6AAD"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42E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0392"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B57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076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AEF8"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604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155C"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246B" w14:textId="77777777" w:rsidR="00F912ED" w:rsidRPr="00DB13CE" w:rsidRDefault="00F912ED" w:rsidP="001E3C41">
            <w:pPr>
              <w:pStyle w:val="rowtabella0"/>
              <w:jc w:val="center"/>
              <w:rPr>
                <w:color w:val="002060"/>
              </w:rPr>
            </w:pPr>
            <w:r w:rsidRPr="00DB13CE">
              <w:rPr>
                <w:color w:val="002060"/>
              </w:rPr>
              <w:t>0</w:t>
            </w:r>
          </w:p>
        </w:tc>
      </w:tr>
      <w:tr w:rsidR="00F912ED" w:rsidRPr="00DB13CE" w14:paraId="4205951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AD0F2" w14:textId="77777777" w:rsidR="00F912ED" w:rsidRPr="00DB13CE" w:rsidRDefault="00F912ED" w:rsidP="001E3C41">
            <w:pPr>
              <w:pStyle w:val="rowtabella0"/>
              <w:rPr>
                <w:color w:val="002060"/>
              </w:rPr>
            </w:pPr>
            <w:r w:rsidRPr="00DB13C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C2B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72A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27AB"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8B0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AFC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A8D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B68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DC4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155E" w14:textId="77777777" w:rsidR="00F912ED" w:rsidRPr="00DB13CE" w:rsidRDefault="00F912ED" w:rsidP="001E3C41">
            <w:pPr>
              <w:pStyle w:val="rowtabella0"/>
              <w:jc w:val="center"/>
              <w:rPr>
                <w:color w:val="002060"/>
              </w:rPr>
            </w:pPr>
            <w:r w:rsidRPr="00DB13CE">
              <w:rPr>
                <w:color w:val="002060"/>
              </w:rPr>
              <w:t>0</w:t>
            </w:r>
          </w:p>
        </w:tc>
      </w:tr>
      <w:tr w:rsidR="00F912ED" w:rsidRPr="00DB13CE" w14:paraId="2C82D73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62477" w14:textId="77777777" w:rsidR="00F912ED" w:rsidRPr="00DB13CE" w:rsidRDefault="00F912ED" w:rsidP="001E3C41">
            <w:pPr>
              <w:pStyle w:val="rowtabella0"/>
              <w:rPr>
                <w:color w:val="002060"/>
              </w:rPr>
            </w:pPr>
            <w:r w:rsidRPr="00DB13C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EC8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F3B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3BD8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5B1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0974"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4BEF"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CA6A"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465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0906" w14:textId="77777777" w:rsidR="00F912ED" w:rsidRPr="00DB13CE" w:rsidRDefault="00F912ED" w:rsidP="001E3C41">
            <w:pPr>
              <w:pStyle w:val="rowtabella0"/>
              <w:jc w:val="center"/>
              <w:rPr>
                <w:color w:val="002060"/>
              </w:rPr>
            </w:pPr>
            <w:r w:rsidRPr="00DB13CE">
              <w:rPr>
                <w:color w:val="002060"/>
              </w:rPr>
              <w:t>0</w:t>
            </w:r>
          </w:p>
        </w:tc>
      </w:tr>
      <w:tr w:rsidR="00F912ED" w:rsidRPr="00DB13CE" w14:paraId="16880A22"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881182" w14:textId="77777777" w:rsidR="00F912ED" w:rsidRPr="00DB13CE" w:rsidRDefault="00F912ED" w:rsidP="001E3C41">
            <w:pPr>
              <w:pStyle w:val="rowtabella0"/>
              <w:rPr>
                <w:color w:val="002060"/>
              </w:rPr>
            </w:pPr>
            <w:r w:rsidRPr="00DB13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739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D0D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E645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96C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F76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49A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17F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09D8"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8182" w14:textId="77777777" w:rsidR="00F912ED" w:rsidRPr="00DB13CE" w:rsidRDefault="00F912ED" w:rsidP="001E3C41">
            <w:pPr>
              <w:pStyle w:val="rowtabella0"/>
              <w:jc w:val="center"/>
              <w:rPr>
                <w:color w:val="002060"/>
              </w:rPr>
            </w:pPr>
            <w:r w:rsidRPr="00DB13CE">
              <w:rPr>
                <w:color w:val="002060"/>
              </w:rPr>
              <w:t>0</w:t>
            </w:r>
          </w:p>
        </w:tc>
      </w:tr>
    </w:tbl>
    <w:p w14:paraId="7BF96CC7" w14:textId="77777777" w:rsidR="00F912ED" w:rsidRPr="00DB13CE" w:rsidRDefault="00F912ED" w:rsidP="00F912ED">
      <w:pPr>
        <w:pStyle w:val="breakline"/>
        <w:rPr>
          <w:color w:val="002060"/>
        </w:rPr>
      </w:pPr>
    </w:p>
    <w:p w14:paraId="2ACEFD00" w14:textId="77777777" w:rsidR="00F912ED" w:rsidRPr="00DB13CE" w:rsidRDefault="00F912ED" w:rsidP="00F912ED">
      <w:pPr>
        <w:pStyle w:val="titoloprinc0"/>
        <w:rPr>
          <w:color w:val="002060"/>
        </w:rPr>
      </w:pPr>
      <w:r w:rsidRPr="00DB13CE">
        <w:rPr>
          <w:color w:val="002060"/>
        </w:rPr>
        <w:t>PROGRAMMA GARE</w:t>
      </w:r>
    </w:p>
    <w:p w14:paraId="61CCBE0B" w14:textId="77777777" w:rsidR="00F912ED" w:rsidRPr="00DB13CE" w:rsidRDefault="00F912ED" w:rsidP="00F912ED">
      <w:pPr>
        <w:pStyle w:val="breakline"/>
        <w:rPr>
          <w:color w:val="002060"/>
        </w:rPr>
      </w:pPr>
    </w:p>
    <w:p w14:paraId="06A38C0F" w14:textId="77777777" w:rsidR="00F912ED" w:rsidRPr="00DB13CE" w:rsidRDefault="00F912ED" w:rsidP="00F912ED">
      <w:pPr>
        <w:pStyle w:val="sottotitolocampionato10"/>
        <w:rPr>
          <w:color w:val="002060"/>
        </w:rPr>
      </w:pPr>
      <w:r w:rsidRPr="00DB13C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912ED" w:rsidRPr="00DB13CE" w14:paraId="6B53013A"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0C9AE"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5F4D3"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E099D"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3800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3B55B"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146F7"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C4294"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284DA5DA"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6309A0" w14:textId="77777777" w:rsidR="00F912ED" w:rsidRPr="00DB13CE" w:rsidRDefault="00F912ED" w:rsidP="001E3C41">
            <w:pPr>
              <w:pStyle w:val="rowtabella0"/>
              <w:rPr>
                <w:color w:val="002060"/>
              </w:rPr>
            </w:pPr>
            <w:r w:rsidRPr="00DB13CE">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52D31" w14:textId="77777777" w:rsidR="00F912ED" w:rsidRPr="00DB13CE" w:rsidRDefault="00F912ED" w:rsidP="001E3C41">
            <w:pPr>
              <w:pStyle w:val="rowtabella0"/>
              <w:rPr>
                <w:color w:val="002060"/>
              </w:rPr>
            </w:pPr>
            <w:r w:rsidRPr="00DB13CE">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3AA7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03049" w14:textId="77777777" w:rsidR="00F912ED" w:rsidRPr="00DB13CE" w:rsidRDefault="00F912ED" w:rsidP="001E3C41">
            <w:pPr>
              <w:pStyle w:val="rowtabella0"/>
              <w:rPr>
                <w:color w:val="002060"/>
              </w:rPr>
            </w:pPr>
            <w:r w:rsidRPr="00DB13CE">
              <w:rPr>
                <w:color w:val="002060"/>
              </w:rPr>
              <w:t>03/03/2022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9472C" w14:textId="77777777" w:rsidR="00F912ED" w:rsidRPr="00DB13CE" w:rsidRDefault="00F912ED" w:rsidP="001E3C41">
            <w:pPr>
              <w:pStyle w:val="rowtabella0"/>
              <w:rPr>
                <w:color w:val="002060"/>
              </w:rPr>
            </w:pPr>
            <w:r w:rsidRPr="00DB13CE">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C3722" w14:textId="77777777" w:rsidR="00F912ED" w:rsidRPr="00DB13CE" w:rsidRDefault="00F912ED" w:rsidP="001E3C41">
            <w:pPr>
              <w:pStyle w:val="rowtabella0"/>
              <w:rPr>
                <w:color w:val="002060"/>
              </w:rPr>
            </w:pPr>
            <w:r w:rsidRPr="00DB13C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BC627" w14:textId="77777777" w:rsidR="00F912ED" w:rsidRPr="00DB13CE" w:rsidRDefault="00F912ED" w:rsidP="001E3C41">
            <w:pPr>
              <w:pStyle w:val="rowtabella0"/>
              <w:rPr>
                <w:color w:val="002060"/>
              </w:rPr>
            </w:pPr>
            <w:r w:rsidRPr="00DB13CE">
              <w:rPr>
                <w:color w:val="002060"/>
              </w:rPr>
              <w:t>VIA ROSARIO VILLA MUSONE</w:t>
            </w:r>
          </w:p>
        </w:tc>
      </w:tr>
      <w:tr w:rsidR="00F912ED" w:rsidRPr="00DB13CE" w14:paraId="10DE2561"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E07450" w14:textId="77777777" w:rsidR="00F912ED" w:rsidRPr="00DB13CE" w:rsidRDefault="00F912ED" w:rsidP="001E3C41">
            <w:pPr>
              <w:pStyle w:val="rowtabella0"/>
              <w:rPr>
                <w:color w:val="002060"/>
              </w:rPr>
            </w:pPr>
            <w:r w:rsidRPr="00DB13C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DAEBEA" w14:textId="77777777" w:rsidR="00F912ED" w:rsidRPr="00DB13CE" w:rsidRDefault="00F912ED" w:rsidP="001E3C41">
            <w:pPr>
              <w:pStyle w:val="rowtabella0"/>
              <w:rPr>
                <w:color w:val="002060"/>
              </w:rPr>
            </w:pPr>
            <w:r w:rsidRPr="00DB13CE">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995B75"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565D1C" w14:textId="77777777" w:rsidR="00F912ED" w:rsidRPr="00DB13CE" w:rsidRDefault="00F912ED" w:rsidP="001E3C41">
            <w:pPr>
              <w:pStyle w:val="rowtabella0"/>
              <w:rPr>
                <w:color w:val="002060"/>
              </w:rPr>
            </w:pPr>
            <w:r w:rsidRPr="00DB13CE">
              <w:rPr>
                <w:color w:val="002060"/>
              </w:rPr>
              <w:t>05/03/2022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EF190" w14:textId="77777777" w:rsidR="00F912ED" w:rsidRPr="00DB13CE" w:rsidRDefault="00F912ED" w:rsidP="001E3C41">
            <w:pPr>
              <w:pStyle w:val="rowtabella0"/>
              <w:rPr>
                <w:color w:val="002060"/>
              </w:rPr>
            </w:pPr>
            <w:r w:rsidRPr="00DB13CE">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5D47D" w14:textId="77777777" w:rsidR="00F912ED" w:rsidRPr="00DB13CE" w:rsidRDefault="00F912ED" w:rsidP="001E3C41">
            <w:pPr>
              <w:pStyle w:val="rowtabella0"/>
              <w:rPr>
                <w:color w:val="002060"/>
              </w:rPr>
            </w:pPr>
            <w:r w:rsidRPr="00DB13C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59B93" w14:textId="77777777" w:rsidR="00F912ED" w:rsidRPr="00DB13CE" w:rsidRDefault="00F912ED" w:rsidP="001E3C41">
            <w:pPr>
              <w:pStyle w:val="rowtabella0"/>
              <w:rPr>
                <w:color w:val="002060"/>
              </w:rPr>
            </w:pPr>
            <w:r w:rsidRPr="00DB13CE">
              <w:rPr>
                <w:color w:val="002060"/>
              </w:rPr>
              <w:t>VIA VILLA TOMBARI</w:t>
            </w:r>
          </w:p>
        </w:tc>
      </w:tr>
      <w:tr w:rsidR="00F912ED" w:rsidRPr="00DB13CE" w14:paraId="7F247EE0"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4CBEF3" w14:textId="77777777" w:rsidR="00F912ED" w:rsidRPr="00DB13CE" w:rsidRDefault="00F912ED" w:rsidP="001E3C41">
            <w:pPr>
              <w:pStyle w:val="rowtabella0"/>
              <w:rPr>
                <w:color w:val="002060"/>
              </w:rPr>
            </w:pPr>
            <w:r w:rsidRPr="00DB13CE">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63968" w14:textId="77777777" w:rsidR="00F912ED" w:rsidRPr="00DB13CE" w:rsidRDefault="00F912ED" w:rsidP="001E3C41">
            <w:pPr>
              <w:pStyle w:val="rowtabella0"/>
              <w:rPr>
                <w:color w:val="002060"/>
              </w:rPr>
            </w:pPr>
            <w:r w:rsidRPr="00DB13CE">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52F6A"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8A6D1" w14:textId="77777777" w:rsidR="00F912ED" w:rsidRPr="00DB13CE" w:rsidRDefault="00F912ED" w:rsidP="001E3C41">
            <w:pPr>
              <w:pStyle w:val="rowtabella0"/>
              <w:rPr>
                <w:color w:val="002060"/>
              </w:rPr>
            </w:pPr>
            <w:r w:rsidRPr="00DB13CE">
              <w:rPr>
                <w:color w:val="002060"/>
              </w:rPr>
              <w:t>06/03/2022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440F8" w14:textId="77777777" w:rsidR="00F912ED" w:rsidRPr="00DB13CE" w:rsidRDefault="00F912ED" w:rsidP="001E3C41">
            <w:pPr>
              <w:pStyle w:val="rowtabella0"/>
              <w:rPr>
                <w:color w:val="002060"/>
              </w:rPr>
            </w:pPr>
            <w:r w:rsidRPr="00DB13CE">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D47E8"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C5E24" w14:textId="77777777" w:rsidR="00F912ED" w:rsidRPr="00DB13CE" w:rsidRDefault="00F912ED" w:rsidP="001E3C41">
            <w:pPr>
              <w:pStyle w:val="rowtabella0"/>
              <w:rPr>
                <w:color w:val="002060"/>
              </w:rPr>
            </w:pPr>
            <w:r w:rsidRPr="00DB13CE">
              <w:rPr>
                <w:color w:val="002060"/>
              </w:rPr>
              <w:t>VIA FRATELLI CERVI</w:t>
            </w:r>
          </w:p>
        </w:tc>
      </w:tr>
    </w:tbl>
    <w:p w14:paraId="36246032" w14:textId="77777777" w:rsidR="00F912ED" w:rsidRPr="00DB13CE" w:rsidRDefault="00F912ED" w:rsidP="00F912ED">
      <w:pPr>
        <w:pStyle w:val="breakline"/>
        <w:rPr>
          <w:rFonts w:eastAsiaTheme="minorEastAsia"/>
          <w:color w:val="002060"/>
        </w:rPr>
      </w:pPr>
    </w:p>
    <w:p w14:paraId="2C8B2BB7" w14:textId="77777777" w:rsidR="00F912ED" w:rsidRPr="00DB13CE" w:rsidRDefault="00F912ED" w:rsidP="00F912ED">
      <w:pPr>
        <w:pStyle w:val="breakline"/>
        <w:rPr>
          <w:color w:val="002060"/>
        </w:rPr>
      </w:pPr>
    </w:p>
    <w:p w14:paraId="7218E53E" w14:textId="77777777" w:rsidR="00F912ED" w:rsidRPr="00DB13CE" w:rsidRDefault="00F912ED" w:rsidP="00F912ED">
      <w:pPr>
        <w:pStyle w:val="breakline"/>
        <w:rPr>
          <w:color w:val="002060"/>
        </w:rPr>
      </w:pPr>
    </w:p>
    <w:p w14:paraId="401F6C97" w14:textId="77777777" w:rsidR="00F912ED" w:rsidRPr="00DB13CE" w:rsidRDefault="00F912ED" w:rsidP="00F912ED">
      <w:pPr>
        <w:pStyle w:val="sottotitolocampionato10"/>
        <w:rPr>
          <w:color w:val="002060"/>
        </w:rPr>
      </w:pPr>
      <w:r w:rsidRPr="00DB13CE">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F912ED" w:rsidRPr="00DB13CE" w14:paraId="6DA8DE29"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BA72"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55DE"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1172A"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28737"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A2479"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5E11E"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A075A"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08CFD51F"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FBC44" w14:textId="77777777" w:rsidR="00F912ED" w:rsidRPr="00DB13CE" w:rsidRDefault="00F912ED" w:rsidP="001E3C41">
            <w:pPr>
              <w:pStyle w:val="rowtabella0"/>
              <w:rPr>
                <w:color w:val="002060"/>
              </w:rPr>
            </w:pPr>
            <w:r w:rsidRPr="00DB13CE">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62970" w14:textId="77777777" w:rsidR="00F912ED" w:rsidRPr="00DB13CE" w:rsidRDefault="00F912ED" w:rsidP="001E3C41">
            <w:pPr>
              <w:pStyle w:val="rowtabella0"/>
              <w:rPr>
                <w:color w:val="002060"/>
              </w:rPr>
            </w:pPr>
            <w:r w:rsidRPr="00DB13CE">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07207"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333D6" w14:textId="77777777" w:rsidR="00F912ED" w:rsidRPr="00DB13CE" w:rsidRDefault="00F912ED" w:rsidP="001E3C41">
            <w:pPr>
              <w:pStyle w:val="rowtabella0"/>
              <w:rPr>
                <w:color w:val="002060"/>
              </w:rPr>
            </w:pPr>
            <w:r w:rsidRPr="00DB13CE">
              <w:rPr>
                <w:color w:val="002060"/>
              </w:rPr>
              <w:t>06/03/2022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8628C" w14:textId="77777777" w:rsidR="00F912ED" w:rsidRPr="00DB13CE" w:rsidRDefault="00F912ED" w:rsidP="001E3C41">
            <w:pPr>
              <w:pStyle w:val="rowtabella0"/>
              <w:rPr>
                <w:color w:val="002060"/>
              </w:rPr>
            </w:pPr>
            <w:r w:rsidRPr="00DB13CE">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96B7B" w14:textId="77777777" w:rsidR="00F912ED" w:rsidRPr="00DB13CE" w:rsidRDefault="00F912ED" w:rsidP="001E3C41">
            <w:pPr>
              <w:pStyle w:val="rowtabella0"/>
              <w:rPr>
                <w:color w:val="002060"/>
              </w:rPr>
            </w:pPr>
            <w:r w:rsidRPr="00DB13C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D0043" w14:textId="77777777" w:rsidR="00F912ED" w:rsidRPr="00DB13CE" w:rsidRDefault="00F912ED" w:rsidP="001E3C41">
            <w:pPr>
              <w:pStyle w:val="rowtabella0"/>
              <w:rPr>
                <w:color w:val="002060"/>
              </w:rPr>
            </w:pPr>
            <w:r w:rsidRPr="00DB13CE">
              <w:rPr>
                <w:color w:val="002060"/>
              </w:rPr>
              <w:t>VIA VERDI</w:t>
            </w:r>
          </w:p>
        </w:tc>
      </w:tr>
      <w:tr w:rsidR="00F912ED" w:rsidRPr="00DB13CE" w14:paraId="265DA7FF"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FC461" w14:textId="77777777" w:rsidR="00F912ED" w:rsidRPr="00DB13CE" w:rsidRDefault="00F912ED" w:rsidP="001E3C41">
            <w:pPr>
              <w:pStyle w:val="rowtabella0"/>
              <w:rPr>
                <w:color w:val="002060"/>
              </w:rPr>
            </w:pPr>
            <w:r w:rsidRPr="00DB13CE">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D86F8" w14:textId="77777777" w:rsidR="00F912ED" w:rsidRPr="00DB13CE" w:rsidRDefault="00F912ED" w:rsidP="001E3C41">
            <w:pPr>
              <w:pStyle w:val="rowtabella0"/>
              <w:rPr>
                <w:color w:val="002060"/>
              </w:rPr>
            </w:pPr>
            <w:r w:rsidRPr="00DB13CE">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FA7BF"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30116" w14:textId="77777777" w:rsidR="00F912ED" w:rsidRPr="00DB13CE" w:rsidRDefault="00F912ED" w:rsidP="001E3C41">
            <w:pPr>
              <w:pStyle w:val="rowtabella0"/>
              <w:rPr>
                <w:color w:val="002060"/>
              </w:rPr>
            </w:pPr>
            <w:r w:rsidRPr="00DB13CE">
              <w:rPr>
                <w:color w:val="002060"/>
              </w:rPr>
              <w:t>06/03/2022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D7366" w14:textId="77777777" w:rsidR="00F912ED" w:rsidRPr="00DB13CE" w:rsidRDefault="00F912ED" w:rsidP="001E3C41">
            <w:pPr>
              <w:pStyle w:val="rowtabella0"/>
              <w:rPr>
                <w:color w:val="002060"/>
              </w:rPr>
            </w:pPr>
            <w:r w:rsidRPr="00DB13CE">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0D1B2" w14:textId="77777777" w:rsidR="00F912ED" w:rsidRPr="00DB13CE" w:rsidRDefault="00F912ED" w:rsidP="001E3C41">
            <w:pPr>
              <w:pStyle w:val="rowtabella0"/>
              <w:rPr>
                <w:color w:val="002060"/>
              </w:rPr>
            </w:pPr>
            <w:r w:rsidRPr="00DB13CE">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951A3" w14:textId="77777777" w:rsidR="00F912ED" w:rsidRPr="00DB13CE" w:rsidRDefault="00F912ED" w:rsidP="001E3C41">
            <w:pPr>
              <w:pStyle w:val="rowtabella0"/>
              <w:rPr>
                <w:color w:val="002060"/>
              </w:rPr>
            </w:pPr>
            <w:r w:rsidRPr="00DB13CE">
              <w:rPr>
                <w:color w:val="002060"/>
              </w:rPr>
              <w:t>VIA DEI PINI</w:t>
            </w:r>
          </w:p>
        </w:tc>
      </w:tr>
    </w:tbl>
    <w:p w14:paraId="72029A94" w14:textId="77777777" w:rsidR="00F912ED" w:rsidRPr="00DB13CE" w:rsidRDefault="00F912ED" w:rsidP="00F912ED">
      <w:pPr>
        <w:pStyle w:val="breakline"/>
        <w:rPr>
          <w:rFonts w:eastAsiaTheme="minorEastAsia"/>
          <w:color w:val="002060"/>
        </w:rPr>
      </w:pPr>
    </w:p>
    <w:p w14:paraId="68F121C4" w14:textId="77777777" w:rsidR="00F912ED" w:rsidRPr="00DB13CE" w:rsidRDefault="00F912ED" w:rsidP="00F912ED">
      <w:pPr>
        <w:pStyle w:val="breakline"/>
        <w:rPr>
          <w:color w:val="002060"/>
        </w:rPr>
      </w:pPr>
    </w:p>
    <w:p w14:paraId="05A93BBE" w14:textId="77777777" w:rsidR="00F912ED" w:rsidRPr="00DB13CE" w:rsidRDefault="00F912ED" w:rsidP="00F912ED">
      <w:pPr>
        <w:pStyle w:val="breakline"/>
        <w:rPr>
          <w:color w:val="002060"/>
        </w:rPr>
      </w:pPr>
    </w:p>
    <w:p w14:paraId="48658BD7" w14:textId="77777777" w:rsidR="00F912ED" w:rsidRPr="00DB13CE" w:rsidRDefault="00F912ED" w:rsidP="00F912ED">
      <w:pPr>
        <w:pStyle w:val="sottotitolocampionato10"/>
        <w:rPr>
          <w:color w:val="002060"/>
        </w:rPr>
      </w:pPr>
      <w:r w:rsidRPr="00DB13CE">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F912ED" w:rsidRPr="00DB13CE" w14:paraId="5CCDF42D"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28A33"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CB13A"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7CAB9"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8EE13"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24B10"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65777"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641FB"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70FF8C86" w14:textId="77777777" w:rsidTr="001E3C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1D52D0" w14:textId="77777777" w:rsidR="00F912ED" w:rsidRPr="00DB13CE" w:rsidRDefault="00F912ED" w:rsidP="001E3C41">
            <w:pPr>
              <w:pStyle w:val="rowtabella0"/>
              <w:rPr>
                <w:color w:val="002060"/>
              </w:rPr>
            </w:pPr>
            <w:r w:rsidRPr="00DB13CE">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EE80D" w14:textId="77777777" w:rsidR="00F912ED" w:rsidRPr="00DB13CE" w:rsidRDefault="00F912ED" w:rsidP="001E3C41">
            <w:pPr>
              <w:pStyle w:val="rowtabella0"/>
              <w:rPr>
                <w:color w:val="002060"/>
              </w:rPr>
            </w:pPr>
            <w:r w:rsidRPr="00DB13CE">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9298A"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B85C5" w14:textId="77777777" w:rsidR="00F912ED" w:rsidRPr="00DB13CE" w:rsidRDefault="00F912ED" w:rsidP="001E3C41">
            <w:pPr>
              <w:pStyle w:val="rowtabella0"/>
              <w:rPr>
                <w:color w:val="002060"/>
              </w:rPr>
            </w:pPr>
            <w:r w:rsidRPr="00DB13CE">
              <w:rPr>
                <w:color w:val="002060"/>
              </w:rPr>
              <w:t>06/03/2022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27D37A" w14:textId="77777777" w:rsidR="00F912ED" w:rsidRPr="00DB13CE" w:rsidRDefault="00F912ED" w:rsidP="001E3C41">
            <w:pPr>
              <w:pStyle w:val="rowtabella0"/>
              <w:rPr>
                <w:color w:val="002060"/>
              </w:rPr>
            </w:pPr>
            <w:r w:rsidRPr="00DB13CE">
              <w:rPr>
                <w:color w:val="002060"/>
              </w:rPr>
              <w:t>5299 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E89AEF" w14:textId="77777777" w:rsidR="00F912ED" w:rsidRPr="00DB13CE" w:rsidRDefault="00F912ED" w:rsidP="001E3C41">
            <w:pPr>
              <w:pStyle w:val="rowtabella0"/>
              <w:rPr>
                <w:color w:val="002060"/>
              </w:rPr>
            </w:pPr>
            <w:r w:rsidRPr="00DB13CE">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C6B5C" w14:textId="77777777" w:rsidR="00F912ED" w:rsidRPr="00DB13CE" w:rsidRDefault="00F912ED" w:rsidP="001E3C41">
            <w:pPr>
              <w:pStyle w:val="rowtabella0"/>
              <w:rPr>
                <w:color w:val="002060"/>
              </w:rPr>
            </w:pPr>
            <w:r w:rsidRPr="00DB13CE">
              <w:rPr>
                <w:color w:val="002060"/>
              </w:rPr>
              <w:t>VIA TAGLIAMENTO</w:t>
            </w:r>
          </w:p>
        </w:tc>
      </w:tr>
    </w:tbl>
    <w:p w14:paraId="16BEE44C" w14:textId="77777777" w:rsidR="00F912ED" w:rsidRPr="00DB13CE" w:rsidRDefault="00F912ED" w:rsidP="00F912ED">
      <w:pPr>
        <w:pStyle w:val="breakline"/>
        <w:rPr>
          <w:rFonts w:eastAsiaTheme="minorEastAsia"/>
          <w:color w:val="002060"/>
        </w:rPr>
      </w:pPr>
    </w:p>
    <w:p w14:paraId="3448F593" w14:textId="77777777" w:rsidR="00F912ED" w:rsidRPr="00DB13CE" w:rsidRDefault="00F912ED" w:rsidP="00F912ED">
      <w:pPr>
        <w:pStyle w:val="breakline"/>
        <w:rPr>
          <w:color w:val="002060"/>
        </w:rPr>
      </w:pPr>
    </w:p>
    <w:p w14:paraId="6E01EA8E" w14:textId="77777777" w:rsidR="00F912ED" w:rsidRPr="00DB13CE" w:rsidRDefault="00F912ED" w:rsidP="00F912ED">
      <w:pPr>
        <w:pStyle w:val="titolocampionato0"/>
        <w:shd w:val="clear" w:color="auto" w:fill="CCCCCC"/>
        <w:spacing w:before="80" w:after="40"/>
        <w:rPr>
          <w:color w:val="002060"/>
        </w:rPr>
      </w:pPr>
      <w:r w:rsidRPr="00DB13CE">
        <w:rPr>
          <w:color w:val="002060"/>
        </w:rPr>
        <w:t>UNDER 15 C5 REGIONALI MASCHILI</w:t>
      </w:r>
    </w:p>
    <w:p w14:paraId="5A9047D7" w14:textId="77777777" w:rsidR="00F912ED" w:rsidRPr="00EE3A24" w:rsidRDefault="00F912ED" w:rsidP="00F912ED">
      <w:pPr>
        <w:pStyle w:val="titolomedio0"/>
        <w:rPr>
          <w:color w:val="002060"/>
          <w:sz w:val="36"/>
          <w:szCs w:val="36"/>
        </w:rPr>
      </w:pPr>
      <w:r w:rsidRPr="00EE3A24">
        <w:rPr>
          <w:color w:val="002060"/>
          <w:sz w:val="36"/>
          <w:szCs w:val="36"/>
        </w:rPr>
        <w:t>RECUPERO PROGRAMMATO</w:t>
      </w:r>
    </w:p>
    <w:p w14:paraId="6C20DF7D" w14:textId="77777777" w:rsidR="00F912ED" w:rsidRPr="00DB13CE" w:rsidRDefault="00F912ED" w:rsidP="00F912ED">
      <w:pPr>
        <w:pStyle w:val="breakline"/>
        <w:rPr>
          <w:color w:val="002060"/>
        </w:rPr>
      </w:pPr>
    </w:p>
    <w:p w14:paraId="442ABD30" w14:textId="77777777" w:rsidR="00F912ED" w:rsidRPr="00DB13CE" w:rsidRDefault="00F912ED" w:rsidP="00F912ED">
      <w:pPr>
        <w:pStyle w:val="breakline"/>
        <w:rPr>
          <w:color w:val="002060"/>
        </w:rPr>
      </w:pPr>
    </w:p>
    <w:p w14:paraId="36A8C12A"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37252164"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7433A" w14:textId="77777777" w:rsidR="00F912ED" w:rsidRPr="00DB13CE" w:rsidRDefault="00F912ED" w:rsidP="001E3C41">
            <w:pPr>
              <w:pStyle w:val="headertabella0"/>
              <w:rPr>
                <w:color w:val="002060"/>
              </w:rPr>
            </w:pPr>
            <w:r w:rsidRPr="00DB13C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AA8D0"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B1BDD" w14:textId="77777777" w:rsidR="00F912ED" w:rsidRPr="00DB13CE" w:rsidRDefault="00F912ED" w:rsidP="001E3C41">
            <w:pPr>
              <w:pStyle w:val="headertabella0"/>
              <w:rPr>
                <w:color w:val="002060"/>
              </w:rPr>
            </w:pPr>
            <w:r w:rsidRPr="00DB13C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8D821"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86AF1"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6A2E"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53D41"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BB896" w14:textId="77777777" w:rsidR="00F912ED" w:rsidRPr="00DB13CE" w:rsidRDefault="00F912ED" w:rsidP="001E3C41">
            <w:pPr>
              <w:pStyle w:val="headertabella0"/>
              <w:rPr>
                <w:color w:val="002060"/>
              </w:rPr>
            </w:pPr>
            <w:r w:rsidRPr="00DB13CE">
              <w:rPr>
                <w:color w:val="002060"/>
              </w:rPr>
              <w:t>Impianto</w:t>
            </w:r>
          </w:p>
        </w:tc>
      </w:tr>
      <w:tr w:rsidR="00F912ED" w:rsidRPr="00DB13CE" w14:paraId="6608FAFC"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DD6F" w14:textId="77777777" w:rsidR="00F912ED" w:rsidRPr="00EE3A24" w:rsidRDefault="00F912ED" w:rsidP="001E3C41">
            <w:pPr>
              <w:pStyle w:val="rowtabella0"/>
              <w:rPr>
                <w:color w:val="002060"/>
                <w:highlight w:val="yellow"/>
              </w:rPr>
            </w:pPr>
            <w:r w:rsidRPr="00EE3A24">
              <w:rPr>
                <w:color w:val="002060"/>
                <w:highlight w:val="yellow"/>
              </w:rPr>
              <w:t>09/03/2022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B893" w14:textId="77777777" w:rsidR="00F912ED" w:rsidRPr="00EE3A24" w:rsidRDefault="00F912ED" w:rsidP="001E3C41">
            <w:pPr>
              <w:pStyle w:val="rowtabella0"/>
              <w:jc w:val="center"/>
              <w:rPr>
                <w:color w:val="002060"/>
                <w:highlight w:val="yellow"/>
              </w:rPr>
            </w:pPr>
            <w:r w:rsidRPr="00EE3A24">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C3A9" w14:textId="77777777" w:rsidR="00F912ED" w:rsidRPr="00EE3A24" w:rsidRDefault="00F912ED" w:rsidP="001E3C41">
            <w:pPr>
              <w:pStyle w:val="rowtabella0"/>
              <w:rPr>
                <w:color w:val="002060"/>
                <w:highlight w:val="yellow"/>
              </w:rPr>
            </w:pPr>
            <w:r w:rsidRPr="00EE3A24">
              <w:rPr>
                <w:color w:val="002060"/>
                <w:highlight w:val="yellow"/>
              </w:rPr>
              <w:t>CALDAROLA G.N.C.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DF5E" w14:textId="77777777" w:rsidR="00F912ED" w:rsidRPr="00EE3A24" w:rsidRDefault="00F912ED" w:rsidP="001E3C41">
            <w:pPr>
              <w:pStyle w:val="rowtabella0"/>
              <w:rPr>
                <w:color w:val="002060"/>
                <w:highlight w:val="yellow"/>
              </w:rPr>
            </w:pPr>
            <w:r w:rsidRPr="00EE3A2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0319" w14:textId="77777777" w:rsidR="00F912ED" w:rsidRPr="00DB13CE" w:rsidRDefault="00F912ED" w:rsidP="001E3C41">
            <w:pPr>
              <w:pStyle w:val="rowtabella0"/>
              <w:rPr>
                <w:color w:val="002060"/>
              </w:rPr>
            </w:pPr>
            <w:r w:rsidRPr="00DB13CE">
              <w:rPr>
                <w:color w:val="002060"/>
              </w:rPr>
              <w:t>2</w:t>
            </w:r>
            <w:r>
              <w:rPr>
                <w:color w:val="002060"/>
              </w:rPr>
              <w:t>6</w:t>
            </w:r>
            <w:r w:rsidRPr="00DB13C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A9EE" w14:textId="77777777" w:rsidR="00F912ED" w:rsidRPr="00DB13CE" w:rsidRDefault="00F912ED" w:rsidP="001E3C41">
            <w:pPr>
              <w:pStyle w:val="rowtabella0"/>
              <w:jc w:val="center"/>
              <w:rPr>
                <w:color w:val="002060"/>
              </w:rPr>
            </w:pPr>
            <w:r w:rsidRPr="00EE3A2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CCC0" w14:textId="77777777" w:rsidR="00F912ED" w:rsidRPr="00DB13CE" w:rsidRDefault="00F912ED" w:rsidP="001E3C41">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D1EB" w14:textId="77777777" w:rsidR="00F912ED" w:rsidRPr="00DB13CE" w:rsidRDefault="00F912ED" w:rsidP="001E3C41">
            <w:pPr>
              <w:rPr>
                <w:color w:val="002060"/>
              </w:rPr>
            </w:pPr>
          </w:p>
        </w:tc>
      </w:tr>
    </w:tbl>
    <w:p w14:paraId="019194DB" w14:textId="77777777" w:rsidR="00F912ED" w:rsidRDefault="00F912ED" w:rsidP="00F912ED">
      <w:pPr>
        <w:pStyle w:val="breakline"/>
        <w:rPr>
          <w:color w:val="002060"/>
        </w:rPr>
      </w:pPr>
    </w:p>
    <w:p w14:paraId="490839F9" w14:textId="77777777" w:rsidR="00F912ED" w:rsidRPr="00DB13CE" w:rsidRDefault="00F912ED" w:rsidP="00F912ED">
      <w:pPr>
        <w:pStyle w:val="breakline"/>
        <w:rPr>
          <w:rFonts w:eastAsiaTheme="minorEastAsia"/>
          <w:color w:val="002060"/>
        </w:rPr>
      </w:pPr>
    </w:p>
    <w:p w14:paraId="5BA4E9F0" w14:textId="77777777" w:rsidR="00F912ED" w:rsidRPr="00DB13CE" w:rsidRDefault="00F912ED" w:rsidP="00F912ED">
      <w:pPr>
        <w:pStyle w:val="titoloprinc0"/>
        <w:rPr>
          <w:color w:val="002060"/>
        </w:rPr>
      </w:pPr>
      <w:r w:rsidRPr="00DB13CE">
        <w:rPr>
          <w:color w:val="002060"/>
        </w:rPr>
        <w:t>VARIAZIONI AL PROGRAMMA GARE</w:t>
      </w:r>
    </w:p>
    <w:p w14:paraId="60AF7161" w14:textId="77777777" w:rsidR="00F912ED" w:rsidRPr="00DB13CE" w:rsidRDefault="00F912ED" w:rsidP="00F912ED">
      <w:pPr>
        <w:pStyle w:val="breakline"/>
        <w:rPr>
          <w:color w:val="002060"/>
        </w:rPr>
      </w:pPr>
    </w:p>
    <w:p w14:paraId="459D843C" w14:textId="77777777" w:rsidR="00F912ED" w:rsidRPr="00DB13CE" w:rsidRDefault="00F912ED" w:rsidP="00F912ED">
      <w:pPr>
        <w:pStyle w:val="breakline"/>
        <w:rPr>
          <w:color w:val="002060"/>
        </w:rPr>
      </w:pPr>
    </w:p>
    <w:p w14:paraId="46E6BE26"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646DC5B1"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9952B"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C5288"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2949"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7B55A"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523BF"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3F5D"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0989F"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BCA54" w14:textId="77777777" w:rsidR="00F912ED" w:rsidRPr="00DB13CE" w:rsidRDefault="00F912ED" w:rsidP="001E3C41">
            <w:pPr>
              <w:pStyle w:val="headertabella0"/>
              <w:rPr>
                <w:color w:val="002060"/>
              </w:rPr>
            </w:pPr>
            <w:r w:rsidRPr="00DB13CE">
              <w:rPr>
                <w:color w:val="002060"/>
              </w:rPr>
              <w:t>Impianto</w:t>
            </w:r>
          </w:p>
        </w:tc>
      </w:tr>
      <w:tr w:rsidR="00F912ED" w:rsidRPr="00DB13CE" w14:paraId="54FF66F8"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F496" w14:textId="77777777" w:rsidR="00F912ED" w:rsidRPr="00EE3A24" w:rsidRDefault="00F912ED" w:rsidP="001E3C41">
            <w:pPr>
              <w:pStyle w:val="rowtabella0"/>
              <w:rPr>
                <w:color w:val="002060"/>
                <w:highlight w:val="yellow"/>
              </w:rPr>
            </w:pPr>
            <w:r w:rsidRPr="00EE3A24">
              <w:rPr>
                <w:color w:val="002060"/>
                <w:highlight w:val="yellow"/>
              </w:rPr>
              <w:t>05/03/2022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FDCD" w14:textId="77777777" w:rsidR="00F912ED" w:rsidRPr="00EE3A24" w:rsidRDefault="00F912ED" w:rsidP="001E3C41">
            <w:pPr>
              <w:pStyle w:val="rowtabella0"/>
              <w:jc w:val="center"/>
              <w:rPr>
                <w:color w:val="002060"/>
                <w:highlight w:val="yellow"/>
              </w:rPr>
            </w:pPr>
            <w:r w:rsidRPr="00EE3A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7D1D" w14:textId="77777777" w:rsidR="00F912ED" w:rsidRPr="00EE3A24" w:rsidRDefault="00F912ED" w:rsidP="001E3C41">
            <w:pPr>
              <w:pStyle w:val="rowtabella0"/>
              <w:rPr>
                <w:color w:val="002060"/>
                <w:highlight w:val="yellow"/>
              </w:rPr>
            </w:pPr>
            <w:r w:rsidRPr="00EE3A24">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7AA1" w14:textId="77777777" w:rsidR="00F912ED" w:rsidRPr="00EE3A24" w:rsidRDefault="00F912ED" w:rsidP="001E3C41">
            <w:pPr>
              <w:pStyle w:val="rowtabella0"/>
              <w:rPr>
                <w:color w:val="002060"/>
                <w:highlight w:val="yellow"/>
              </w:rPr>
            </w:pPr>
            <w:r w:rsidRPr="00EE3A24">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5C10"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A91B" w14:textId="77777777" w:rsidR="00F912ED" w:rsidRPr="00DB13CE" w:rsidRDefault="00F912ED" w:rsidP="001E3C41">
            <w:pPr>
              <w:pStyle w:val="rowtabella0"/>
              <w:jc w:val="center"/>
              <w:rPr>
                <w:color w:val="002060"/>
              </w:rPr>
            </w:pPr>
            <w:r w:rsidRPr="00EE3A2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3BBD" w14:textId="77777777" w:rsidR="00F912ED" w:rsidRPr="00DB13CE" w:rsidRDefault="00F912ED" w:rsidP="001E3C41">
            <w:pPr>
              <w:pStyle w:val="rowtabella0"/>
              <w:jc w:val="center"/>
              <w:rPr>
                <w:color w:val="002060"/>
              </w:rPr>
            </w:pPr>
            <w:r w:rsidRPr="00DB13C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8DB6" w14:textId="77777777" w:rsidR="00F912ED" w:rsidRPr="00DB13CE" w:rsidRDefault="00F912ED" w:rsidP="001E3C41">
            <w:pPr>
              <w:rPr>
                <w:color w:val="002060"/>
              </w:rPr>
            </w:pPr>
          </w:p>
        </w:tc>
      </w:tr>
      <w:tr w:rsidR="00F912ED" w:rsidRPr="00DB13CE" w14:paraId="14739936"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087D" w14:textId="77777777" w:rsidR="00F912ED" w:rsidRPr="00EE3A24" w:rsidRDefault="00F912ED" w:rsidP="001E3C41">
            <w:pPr>
              <w:pStyle w:val="rowtabella0"/>
              <w:rPr>
                <w:color w:val="002060"/>
                <w:highlight w:val="yellow"/>
              </w:rPr>
            </w:pPr>
            <w:r w:rsidRPr="00EE3A24">
              <w:rPr>
                <w:color w:val="002060"/>
                <w:highlight w:val="yellow"/>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9FCA" w14:textId="77777777" w:rsidR="00F912ED" w:rsidRPr="00EE3A24" w:rsidRDefault="00F912ED" w:rsidP="001E3C41">
            <w:pPr>
              <w:pStyle w:val="rowtabella0"/>
              <w:jc w:val="center"/>
              <w:rPr>
                <w:color w:val="002060"/>
                <w:highlight w:val="yellow"/>
              </w:rPr>
            </w:pPr>
            <w:r w:rsidRPr="00EE3A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F64E" w14:textId="77777777" w:rsidR="00F912ED" w:rsidRPr="00EE3A24" w:rsidRDefault="00F912ED" w:rsidP="001E3C41">
            <w:pPr>
              <w:pStyle w:val="rowtabella0"/>
              <w:rPr>
                <w:color w:val="002060"/>
                <w:highlight w:val="yellow"/>
              </w:rPr>
            </w:pPr>
            <w:r w:rsidRPr="00EE3A24">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D3B9" w14:textId="77777777" w:rsidR="00F912ED" w:rsidRPr="00EE3A24" w:rsidRDefault="00F912ED" w:rsidP="001E3C41">
            <w:pPr>
              <w:pStyle w:val="rowtabella0"/>
              <w:rPr>
                <w:color w:val="002060"/>
                <w:highlight w:val="yellow"/>
              </w:rPr>
            </w:pPr>
            <w:r w:rsidRPr="00EE3A2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1B54"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250E" w14:textId="77777777" w:rsidR="00F912ED" w:rsidRPr="00DB13CE" w:rsidRDefault="00F912ED" w:rsidP="001E3C41">
            <w:pPr>
              <w:pStyle w:val="rowtabella0"/>
              <w:jc w:val="center"/>
              <w:rPr>
                <w:color w:val="002060"/>
              </w:rPr>
            </w:pPr>
            <w:r w:rsidRPr="00EE3A2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6520" w14:textId="77777777" w:rsidR="00F912ED" w:rsidRPr="00DB13CE" w:rsidRDefault="00F912ED" w:rsidP="001E3C41">
            <w:pPr>
              <w:pStyle w:val="rowtabella0"/>
              <w:jc w:val="center"/>
              <w:rPr>
                <w:color w:val="002060"/>
              </w:rPr>
            </w:pPr>
            <w:r w:rsidRPr="00DB13C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4AB3" w14:textId="77777777" w:rsidR="00F912ED" w:rsidRPr="00DB13CE" w:rsidRDefault="00F912ED" w:rsidP="001E3C41">
            <w:pPr>
              <w:pStyle w:val="rowtabella0"/>
              <w:rPr>
                <w:color w:val="002060"/>
              </w:rPr>
            </w:pPr>
            <w:r w:rsidRPr="00EE3A24">
              <w:rPr>
                <w:color w:val="002060"/>
                <w:highlight w:val="yellow"/>
              </w:rPr>
              <w:t>CAMPO DI C5 ENTRO PAL OLIMPIA MONTEPORZIO VIA RISORGIMENTO 16</w:t>
            </w:r>
          </w:p>
        </w:tc>
      </w:tr>
      <w:tr w:rsidR="00F912ED" w:rsidRPr="00DB13CE" w14:paraId="5DD24840"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5A79" w14:textId="77777777" w:rsidR="00F912ED" w:rsidRPr="00EE3A24" w:rsidRDefault="00F912ED" w:rsidP="001E3C41">
            <w:pPr>
              <w:pStyle w:val="rowtabella0"/>
              <w:rPr>
                <w:color w:val="002060"/>
                <w:highlight w:val="yellow"/>
              </w:rPr>
            </w:pPr>
            <w:r w:rsidRPr="00EE3A24">
              <w:rPr>
                <w:color w:val="002060"/>
                <w:highlight w:val="yellow"/>
              </w:rPr>
              <w:t>10/04/2022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B418" w14:textId="77777777" w:rsidR="00F912ED" w:rsidRPr="00EE3A24" w:rsidRDefault="00F912ED" w:rsidP="001E3C41">
            <w:pPr>
              <w:pStyle w:val="rowtabella0"/>
              <w:jc w:val="center"/>
              <w:rPr>
                <w:color w:val="002060"/>
                <w:highlight w:val="yellow"/>
              </w:rPr>
            </w:pPr>
            <w:r w:rsidRPr="00EE3A2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B1EA" w14:textId="77777777" w:rsidR="00F912ED" w:rsidRPr="00EE3A24" w:rsidRDefault="00F912ED" w:rsidP="001E3C41">
            <w:pPr>
              <w:pStyle w:val="rowtabella0"/>
              <w:rPr>
                <w:color w:val="002060"/>
                <w:highlight w:val="yellow"/>
              </w:rPr>
            </w:pPr>
            <w:r w:rsidRPr="00EE3A2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5CDC" w14:textId="77777777" w:rsidR="00F912ED" w:rsidRPr="00EE3A24" w:rsidRDefault="00F912ED" w:rsidP="001E3C41">
            <w:pPr>
              <w:pStyle w:val="rowtabella0"/>
              <w:rPr>
                <w:color w:val="002060"/>
                <w:highlight w:val="yellow"/>
              </w:rPr>
            </w:pPr>
            <w:r w:rsidRPr="00EE3A2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51B2"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D131" w14:textId="77777777" w:rsidR="00F912ED" w:rsidRPr="00DB13CE" w:rsidRDefault="00F912ED" w:rsidP="001E3C41">
            <w:pPr>
              <w:pStyle w:val="rowtabella0"/>
              <w:jc w:val="center"/>
              <w:rPr>
                <w:color w:val="002060"/>
              </w:rPr>
            </w:pPr>
            <w:r w:rsidRPr="00EE3A2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E8C5" w14:textId="77777777" w:rsidR="00F912ED" w:rsidRPr="00DB13CE" w:rsidRDefault="00F912ED" w:rsidP="001E3C4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883C" w14:textId="77777777" w:rsidR="00F912ED" w:rsidRPr="00DB13CE" w:rsidRDefault="00F912ED" w:rsidP="001E3C41">
            <w:pPr>
              <w:pStyle w:val="rowtabella0"/>
              <w:rPr>
                <w:color w:val="002060"/>
              </w:rPr>
            </w:pPr>
            <w:r w:rsidRPr="00EE3A24">
              <w:rPr>
                <w:color w:val="002060"/>
                <w:highlight w:val="yellow"/>
              </w:rPr>
              <w:t>PALAZZO DELLO SPORT SPINETOLI FRAZ.PAGLIARE VIA VECCHI</w:t>
            </w:r>
          </w:p>
        </w:tc>
      </w:tr>
    </w:tbl>
    <w:p w14:paraId="672AB329" w14:textId="77777777" w:rsidR="00F912ED" w:rsidRPr="00DB13CE" w:rsidRDefault="00F912ED" w:rsidP="00F912ED">
      <w:pPr>
        <w:pStyle w:val="breakline"/>
        <w:rPr>
          <w:rFonts w:eastAsiaTheme="minorEastAsia"/>
          <w:color w:val="002060"/>
        </w:rPr>
      </w:pPr>
    </w:p>
    <w:p w14:paraId="6C282C05" w14:textId="77777777" w:rsidR="00F912ED" w:rsidRPr="00DB13CE" w:rsidRDefault="00F912ED" w:rsidP="00F912ED">
      <w:pPr>
        <w:pStyle w:val="breakline"/>
        <w:rPr>
          <w:color w:val="002060"/>
        </w:rPr>
      </w:pPr>
    </w:p>
    <w:p w14:paraId="5C2DACE2" w14:textId="77777777" w:rsidR="00F912ED" w:rsidRPr="00DB13CE" w:rsidRDefault="00F912ED" w:rsidP="00F912ED">
      <w:pPr>
        <w:pStyle w:val="sottotitolocampionato10"/>
        <w:rPr>
          <w:color w:val="002060"/>
        </w:rPr>
      </w:pPr>
      <w:r w:rsidRPr="00DB13C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59FAA8E2"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E37AF"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B2FC1"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3F0A1"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33173"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CBDE7"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E1871"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C7282"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19556" w14:textId="77777777" w:rsidR="00F912ED" w:rsidRPr="00DB13CE" w:rsidRDefault="00F912ED" w:rsidP="001E3C41">
            <w:pPr>
              <w:pStyle w:val="headertabella0"/>
              <w:rPr>
                <w:color w:val="002060"/>
              </w:rPr>
            </w:pPr>
            <w:r w:rsidRPr="00DB13CE">
              <w:rPr>
                <w:color w:val="002060"/>
              </w:rPr>
              <w:t>Impianto</w:t>
            </w:r>
          </w:p>
        </w:tc>
      </w:tr>
      <w:tr w:rsidR="00F912ED" w:rsidRPr="00DB13CE" w14:paraId="38DA28CB"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B920" w14:textId="77777777" w:rsidR="00F912ED" w:rsidRPr="00EE3A24" w:rsidRDefault="00F912ED" w:rsidP="001E3C41">
            <w:pPr>
              <w:pStyle w:val="rowtabella0"/>
              <w:rPr>
                <w:color w:val="002060"/>
                <w:highlight w:val="yellow"/>
              </w:rPr>
            </w:pPr>
            <w:r w:rsidRPr="00EE3A24">
              <w:rPr>
                <w:color w:val="002060"/>
                <w:highlight w:val="yellow"/>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BDFD" w14:textId="77777777" w:rsidR="00F912ED" w:rsidRPr="00EE3A24" w:rsidRDefault="00F912ED" w:rsidP="001E3C41">
            <w:pPr>
              <w:pStyle w:val="rowtabella0"/>
              <w:jc w:val="center"/>
              <w:rPr>
                <w:color w:val="002060"/>
                <w:highlight w:val="yellow"/>
              </w:rPr>
            </w:pPr>
            <w:r w:rsidRPr="00EE3A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8A0B" w14:textId="77777777" w:rsidR="00F912ED" w:rsidRPr="00EE3A24" w:rsidRDefault="00F912ED" w:rsidP="001E3C41">
            <w:pPr>
              <w:pStyle w:val="rowtabella0"/>
              <w:rPr>
                <w:color w:val="002060"/>
                <w:highlight w:val="yellow"/>
              </w:rPr>
            </w:pPr>
            <w:r w:rsidRPr="00EE3A24">
              <w:rPr>
                <w:color w:val="002060"/>
                <w:highlight w:val="yellow"/>
              </w:rPr>
              <w:t xml:space="preserve">AMICI DEL </w:t>
            </w:r>
            <w:proofErr w:type="spellStart"/>
            <w:r w:rsidRPr="00EE3A24">
              <w:rPr>
                <w:color w:val="002060"/>
                <w:highlight w:val="yellow"/>
              </w:rPr>
              <w:t>CENTROSOCIOsq.B</w:t>
            </w:r>
            <w:proofErr w:type="spellEnd"/>
            <w:r w:rsidRPr="00EE3A24">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CF3D" w14:textId="77777777" w:rsidR="00F912ED" w:rsidRPr="00EE3A24" w:rsidRDefault="00F912ED" w:rsidP="001E3C41">
            <w:pPr>
              <w:pStyle w:val="rowtabella0"/>
              <w:rPr>
                <w:color w:val="002060"/>
                <w:highlight w:val="yellow"/>
              </w:rPr>
            </w:pPr>
            <w:r w:rsidRPr="00EE3A24">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521E"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2583" w14:textId="77777777" w:rsidR="00F912ED" w:rsidRPr="00DB13CE" w:rsidRDefault="00F912ED" w:rsidP="001E3C41">
            <w:pPr>
              <w:pStyle w:val="rowtabella0"/>
              <w:jc w:val="center"/>
              <w:rPr>
                <w:color w:val="002060"/>
              </w:rPr>
            </w:pPr>
            <w:r w:rsidRPr="00EE3A24">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D98C" w14:textId="77777777" w:rsidR="00F912ED" w:rsidRPr="00DB13CE" w:rsidRDefault="00F912ED" w:rsidP="001E3C41">
            <w:pPr>
              <w:pStyle w:val="rowtabella0"/>
              <w:jc w:val="center"/>
              <w:rPr>
                <w:color w:val="002060"/>
              </w:rPr>
            </w:pPr>
            <w:r w:rsidRPr="00DB13C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AA39" w14:textId="77777777" w:rsidR="00F912ED" w:rsidRPr="00DB13CE" w:rsidRDefault="00F912ED" w:rsidP="001E3C41">
            <w:pPr>
              <w:rPr>
                <w:color w:val="002060"/>
              </w:rPr>
            </w:pPr>
          </w:p>
        </w:tc>
      </w:tr>
    </w:tbl>
    <w:p w14:paraId="245BD6A7" w14:textId="77777777" w:rsidR="00F912ED" w:rsidRPr="00DB13CE" w:rsidRDefault="00F912ED" w:rsidP="00F912ED">
      <w:pPr>
        <w:pStyle w:val="breakline"/>
        <w:rPr>
          <w:color w:val="002060"/>
        </w:rPr>
      </w:pPr>
    </w:p>
    <w:p w14:paraId="72469583" w14:textId="77777777" w:rsidR="00F912ED" w:rsidRPr="00DB13CE" w:rsidRDefault="00F912ED" w:rsidP="00F912ED">
      <w:pPr>
        <w:pStyle w:val="sottotitolocampionato10"/>
        <w:rPr>
          <w:color w:val="002060"/>
        </w:rPr>
      </w:pPr>
      <w:r w:rsidRPr="00DB13C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59855952"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2C26C"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95837"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A0B8C"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9E455"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96F10"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69F05"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2D00"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E3CF5" w14:textId="77777777" w:rsidR="00F912ED" w:rsidRPr="00DB13CE" w:rsidRDefault="00F912ED" w:rsidP="001E3C41">
            <w:pPr>
              <w:pStyle w:val="headertabella0"/>
              <w:rPr>
                <w:color w:val="002060"/>
              </w:rPr>
            </w:pPr>
            <w:r w:rsidRPr="00DB13CE">
              <w:rPr>
                <w:color w:val="002060"/>
              </w:rPr>
              <w:t>Impianto</w:t>
            </w:r>
          </w:p>
        </w:tc>
      </w:tr>
      <w:tr w:rsidR="00F912ED" w:rsidRPr="00DB13CE" w14:paraId="2EC03050"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8237" w14:textId="77777777" w:rsidR="00F912ED" w:rsidRPr="0067140D" w:rsidRDefault="00F912ED" w:rsidP="001E3C41">
            <w:pPr>
              <w:pStyle w:val="rowtabella0"/>
              <w:rPr>
                <w:color w:val="002060"/>
                <w:highlight w:val="yellow"/>
              </w:rPr>
            </w:pPr>
            <w:r w:rsidRPr="0067140D">
              <w:rPr>
                <w:color w:val="002060"/>
                <w:highlight w:val="yellow"/>
              </w:rPr>
              <w:t>08/03/2022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799B" w14:textId="77777777" w:rsidR="00F912ED" w:rsidRPr="0067140D" w:rsidRDefault="00F912ED" w:rsidP="001E3C41">
            <w:pPr>
              <w:pStyle w:val="rowtabella0"/>
              <w:jc w:val="center"/>
              <w:rPr>
                <w:color w:val="002060"/>
                <w:highlight w:val="yellow"/>
              </w:rPr>
            </w:pPr>
            <w:r w:rsidRPr="0067140D">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1270" w14:textId="77777777" w:rsidR="00F912ED" w:rsidRPr="0067140D" w:rsidRDefault="00F912ED" w:rsidP="001E3C41">
            <w:pPr>
              <w:pStyle w:val="rowtabella0"/>
              <w:rPr>
                <w:color w:val="002060"/>
                <w:highlight w:val="yellow"/>
              </w:rPr>
            </w:pPr>
            <w:r w:rsidRPr="0067140D">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3870" w14:textId="77777777" w:rsidR="00F912ED" w:rsidRPr="0067140D" w:rsidRDefault="00F912ED" w:rsidP="001E3C41">
            <w:pPr>
              <w:pStyle w:val="rowtabella0"/>
              <w:rPr>
                <w:color w:val="002060"/>
                <w:highlight w:val="yellow"/>
              </w:rPr>
            </w:pPr>
            <w:r w:rsidRPr="0067140D">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1427" w14:textId="77777777" w:rsidR="00F912ED" w:rsidRPr="00DB13CE" w:rsidRDefault="00F912ED" w:rsidP="001E3C41">
            <w:pPr>
              <w:pStyle w:val="rowtabella0"/>
              <w:rPr>
                <w:color w:val="002060"/>
              </w:rPr>
            </w:pPr>
            <w:r w:rsidRPr="00DB13CE">
              <w:rPr>
                <w:color w:val="002060"/>
              </w:rPr>
              <w:t>0</w:t>
            </w:r>
            <w:r>
              <w:rPr>
                <w:color w:val="002060"/>
              </w:rPr>
              <w:t>5</w:t>
            </w:r>
            <w:r w:rsidRPr="00DB13CE">
              <w:rPr>
                <w:color w:val="002060"/>
              </w:rPr>
              <w:t>/03/2022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F290" w14:textId="77777777" w:rsidR="00F912ED" w:rsidRPr="00DB13CE" w:rsidRDefault="00F912ED" w:rsidP="001E3C41">
            <w:pPr>
              <w:pStyle w:val="rowtabella0"/>
              <w:jc w:val="center"/>
              <w:rPr>
                <w:color w:val="002060"/>
              </w:rPr>
            </w:pPr>
            <w:r w:rsidRPr="0067140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4259" w14:textId="77777777" w:rsidR="00F912ED" w:rsidRPr="00DB13CE" w:rsidRDefault="00F912ED" w:rsidP="001E3C41">
            <w:pPr>
              <w:pStyle w:val="rowtabella0"/>
              <w:jc w:val="center"/>
              <w:rPr>
                <w:color w:val="002060"/>
              </w:rPr>
            </w:pPr>
            <w:r w:rsidRPr="00DB13C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2779" w14:textId="77777777" w:rsidR="00F912ED" w:rsidRPr="00DB13CE" w:rsidRDefault="00F912ED" w:rsidP="001E3C41">
            <w:pPr>
              <w:rPr>
                <w:color w:val="002060"/>
              </w:rPr>
            </w:pPr>
          </w:p>
        </w:tc>
      </w:tr>
    </w:tbl>
    <w:p w14:paraId="1E0A415C" w14:textId="77777777" w:rsidR="00F912ED" w:rsidRPr="00DB13CE" w:rsidRDefault="00F912ED" w:rsidP="00F912ED">
      <w:pPr>
        <w:pStyle w:val="breakline"/>
        <w:rPr>
          <w:rFonts w:eastAsiaTheme="minorEastAsia"/>
          <w:color w:val="002060"/>
        </w:rPr>
      </w:pPr>
    </w:p>
    <w:p w14:paraId="0A7A272A" w14:textId="77777777" w:rsidR="00F912ED" w:rsidRPr="00DB13CE" w:rsidRDefault="00F912ED" w:rsidP="00F912ED">
      <w:pPr>
        <w:pStyle w:val="breakline"/>
        <w:rPr>
          <w:color w:val="002060"/>
        </w:rPr>
      </w:pPr>
    </w:p>
    <w:p w14:paraId="0B3D2757" w14:textId="77777777" w:rsidR="00F912ED" w:rsidRPr="00DB13CE" w:rsidRDefault="00F912ED" w:rsidP="00F912ED">
      <w:pPr>
        <w:pStyle w:val="titoloprinc0"/>
        <w:rPr>
          <w:color w:val="002060"/>
        </w:rPr>
      </w:pPr>
      <w:r w:rsidRPr="00DB13CE">
        <w:rPr>
          <w:color w:val="002060"/>
        </w:rPr>
        <w:t>RISULTATI</w:t>
      </w:r>
    </w:p>
    <w:p w14:paraId="441AE71B" w14:textId="77777777" w:rsidR="00F912ED" w:rsidRPr="00DB13CE" w:rsidRDefault="00F912ED" w:rsidP="00F912ED">
      <w:pPr>
        <w:pStyle w:val="breakline"/>
        <w:rPr>
          <w:color w:val="002060"/>
        </w:rPr>
      </w:pPr>
    </w:p>
    <w:p w14:paraId="5720E0FB" w14:textId="77777777" w:rsidR="00F912ED" w:rsidRPr="00DB13CE" w:rsidRDefault="00F912ED" w:rsidP="00F912ED">
      <w:pPr>
        <w:pStyle w:val="sottotitolocampionato10"/>
        <w:rPr>
          <w:color w:val="002060"/>
        </w:rPr>
      </w:pPr>
      <w:r w:rsidRPr="00DB13CE">
        <w:rPr>
          <w:color w:val="002060"/>
        </w:rPr>
        <w:t>RISULTATI UFFICIALI GARE DEL 27/02/2022</w:t>
      </w:r>
    </w:p>
    <w:p w14:paraId="1DC3F136"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4A731960"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0B7687B8"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12C8D6AA"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4B0C" w14:textId="77777777" w:rsidR="00F912ED" w:rsidRPr="00DB13CE" w:rsidRDefault="00F912ED" w:rsidP="001E3C41">
                  <w:pPr>
                    <w:pStyle w:val="headertabella0"/>
                    <w:rPr>
                      <w:color w:val="002060"/>
                    </w:rPr>
                  </w:pPr>
                  <w:r w:rsidRPr="00DB13CE">
                    <w:rPr>
                      <w:color w:val="002060"/>
                    </w:rPr>
                    <w:t>GIRONE SA - 4 Giornata - A</w:t>
                  </w:r>
                </w:p>
              </w:tc>
            </w:tr>
            <w:tr w:rsidR="00F912ED" w:rsidRPr="00DB13CE" w14:paraId="27D4E572"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E0004A" w14:textId="77777777" w:rsidR="00F912ED" w:rsidRPr="00DB13CE" w:rsidRDefault="00F912ED" w:rsidP="001E3C41">
                  <w:pPr>
                    <w:pStyle w:val="rowtabella0"/>
                    <w:rPr>
                      <w:color w:val="002060"/>
                    </w:rPr>
                  </w:pPr>
                  <w:r w:rsidRPr="00DB13CE">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7EA21" w14:textId="77777777" w:rsidR="00F912ED" w:rsidRPr="00DB13CE" w:rsidRDefault="00F912ED" w:rsidP="001E3C41">
                  <w:pPr>
                    <w:pStyle w:val="rowtabella0"/>
                    <w:rPr>
                      <w:color w:val="002060"/>
                    </w:rPr>
                  </w:pPr>
                  <w:r w:rsidRPr="00DB13CE">
                    <w:rPr>
                      <w:color w:val="002060"/>
                    </w:rPr>
                    <w:t xml:space="preserve">- AMICI DEL </w:t>
                  </w:r>
                  <w:proofErr w:type="spellStart"/>
                  <w:r w:rsidRPr="00DB13CE">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DC642" w14:textId="77777777" w:rsidR="00F912ED" w:rsidRPr="00DB13CE" w:rsidRDefault="00F912ED" w:rsidP="001E3C41">
                  <w:pPr>
                    <w:pStyle w:val="rowtabella0"/>
                    <w:jc w:val="center"/>
                    <w:rPr>
                      <w:color w:val="002060"/>
                    </w:rPr>
                  </w:pPr>
                  <w:r w:rsidRPr="00DB13CE">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BBCC0" w14:textId="77777777" w:rsidR="00F912ED" w:rsidRPr="00DB13CE" w:rsidRDefault="00F912ED" w:rsidP="001E3C41">
                  <w:pPr>
                    <w:pStyle w:val="rowtabella0"/>
                    <w:jc w:val="center"/>
                    <w:rPr>
                      <w:color w:val="002060"/>
                    </w:rPr>
                  </w:pPr>
                  <w:r w:rsidRPr="00DB13CE">
                    <w:rPr>
                      <w:color w:val="002060"/>
                    </w:rPr>
                    <w:t> </w:t>
                  </w:r>
                </w:p>
              </w:tc>
            </w:tr>
            <w:tr w:rsidR="00F912ED" w:rsidRPr="00DB13CE" w14:paraId="615D8578"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731C22" w14:textId="77777777" w:rsidR="00F912ED" w:rsidRPr="00DB13CE" w:rsidRDefault="00F912ED" w:rsidP="001E3C41">
                  <w:pPr>
                    <w:pStyle w:val="rowtabella0"/>
                    <w:rPr>
                      <w:color w:val="002060"/>
                    </w:rPr>
                  </w:pPr>
                  <w:r w:rsidRPr="00DB13CE">
                    <w:rPr>
                      <w:color w:val="002060"/>
                    </w:rPr>
                    <w:t>TAVERNELLE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B1666" w14:textId="77777777" w:rsidR="00F912ED" w:rsidRPr="00DB13CE" w:rsidRDefault="00F912ED" w:rsidP="001E3C41">
                  <w:pPr>
                    <w:pStyle w:val="rowtabella0"/>
                    <w:rPr>
                      <w:color w:val="002060"/>
                    </w:rPr>
                  </w:pPr>
                  <w:r w:rsidRPr="00DB13CE">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671CED" w14:textId="77777777" w:rsidR="00F912ED" w:rsidRPr="00DB13CE" w:rsidRDefault="00F912ED" w:rsidP="001E3C41">
                  <w:pPr>
                    <w:pStyle w:val="rowtabella0"/>
                    <w:jc w:val="center"/>
                    <w:rPr>
                      <w:color w:val="002060"/>
                    </w:rPr>
                  </w:pPr>
                  <w:r w:rsidRPr="00DB13C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D69B8" w14:textId="77777777" w:rsidR="00F912ED" w:rsidRPr="00DB13CE" w:rsidRDefault="00F912ED" w:rsidP="001E3C41">
                  <w:pPr>
                    <w:pStyle w:val="rowtabella0"/>
                    <w:jc w:val="center"/>
                    <w:rPr>
                      <w:color w:val="002060"/>
                    </w:rPr>
                  </w:pPr>
                  <w:r w:rsidRPr="00DB13CE">
                    <w:rPr>
                      <w:color w:val="002060"/>
                    </w:rPr>
                    <w:t> </w:t>
                  </w:r>
                </w:p>
              </w:tc>
            </w:tr>
            <w:tr w:rsidR="00F912ED" w:rsidRPr="00DB13CE" w14:paraId="12CDBE45"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D62D53" w14:textId="77777777" w:rsidR="00F912ED" w:rsidRPr="00DB13CE" w:rsidRDefault="00F912ED" w:rsidP="001E3C41">
                  <w:pPr>
                    <w:pStyle w:val="rowtabella0"/>
                    <w:rPr>
                      <w:color w:val="002060"/>
                    </w:rPr>
                  </w:pPr>
                  <w:r w:rsidRPr="00DB13CE">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5B619" w14:textId="77777777" w:rsidR="00F912ED" w:rsidRPr="00DB13CE" w:rsidRDefault="00F912ED" w:rsidP="001E3C41">
                  <w:pPr>
                    <w:pStyle w:val="rowtabella0"/>
                    <w:rPr>
                      <w:color w:val="002060"/>
                    </w:rPr>
                  </w:pPr>
                  <w:r w:rsidRPr="00DB13CE">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7BAF9" w14:textId="77777777" w:rsidR="00F912ED" w:rsidRPr="00DB13CE" w:rsidRDefault="00F912ED" w:rsidP="001E3C41">
                  <w:pPr>
                    <w:pStyle w:val="rowtabella0"/>
                    <w:jc w:val="center"/>
                    <w:rPr>
                      <w:color w:val="002060"/>
                    </w:rPr>
                  </w:pPr>
                  <w:r w:rsidRPr="00DB13CE">
                    <w:rPr>
                      <w:color w:val="002060"/>
                    </w:rPr>
                    <w:t>3 - 17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C866D" w14:textId="77777777" w:rsidR="00F912ED" w:rsidRPr="00DB13CE" w:rsidRDefault="00F912ED" w:rsidP="001E3C41">
                  <w:pPr>
                    <w:pStyle w:val="rowtabella0"/>
                    <w:jc w:val="center"/>
                    <w:rPr>
                      <w:color w:val="002060"/>
                    </w:rPr>
                  </w:pPr>
                  <w:r w:rsidRPr="00DB13CE">
                    <w:rPr>
                      <w:color w:val="002060"/>
                    </w:rPr>
                    <w:t> </w:t>
                  </w:r>
                </w:p>
              </w:tc>
            </w:tr>
            <w:tr w:rsidR="00F912ED" w:rsidRPr="00DB13CE" w14:paraId="4A1715AA"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7A091928" w14:textId="77777777" w:rsidR="00F912ED" w:rsidRPr="00DB13CE" w:rsidRDefault="00F912ED" w:rsidP="001E3C41">
                  <w:pPr>
                    <w:pStyle w:val="rowtabella0"/>
                    <w:rPr>
                      <w:color w:val="002060"/>
                    </w:rPr>
                  </w:pPr>
                  <w:r w:rsidRPr="00DB13CE">
                    <w:rPr>
                      <w:color w:val="002060"/>
                    </w:rPr>
                    <w:t>(1) - disputata il 26/02/2022</w:t>
                  </w:r>
                </w:p>
              </w:tc>
            </w:tr>
          </w:tbl>
          <w:p w14:paraId="72A6E9A8"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347E29F8"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EB624" w14:textId="77777777" w:rsidR="00F912ED" w:rsidRPr="00DB13CE" w:rsidRDefault="00F912ED" w:rsidP="001E3C41">
                  <w:pPr>
                    <w:pStyle w:val="headertabella0"/>
                    <w:rPr>
                      <w:color w:val="002060"/>
                    </w:rPr>
                  </w:pPr>
                  <w:r w:rsidRPr="00DB13CE">
                    <w:rPr>
                      <w:color w:val="002060"/>
                    </w:rPr>
                    <w:t>GIRONE SB - 4 Giornata - A</w:t>
                  </w:r>
                </w:p>
              </w:tc>
            </w:tr>
            <w:tr w:rsidR="00F912ED" w:rsidRPr="00DB13CE" w14:paraId="45ACD642"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CCCFC" w14:textId="77777777" w:rsidR="00F912ED" w:rsidRPr="00DB13CE" w:rsidRDefault="00F912ED" w:rsidP="001E3C41">
                  <w:pPr>
                    <w:pStyle w:val="rowtabella0"/>
                    <w:rPr>
                      <w:color w:val="002060"/>
                    </w:rPr>
                  </w:pPr>
                  <w:r w:rsidRPr="00DB13CE">
                    <w:rPr>
                      <w:color w:val="002060"/>
                    </w:rPr>
                    <w:t>(1) 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0BABC" w14:textId="77777777" w:rsidR="00F912ED" w:rsidRPr="00DB13CE" w:rsidRDefault="00F912ED" w:rsidP="001E3C41">
                  <w:pPr>
                    <w:pStyle w:val="rowtabella0"/>
                    <w:rPr>
                      <w:color w:val="002060"/>
                    </w:rPr>
                  </w:pPr>
                  <w:r w:rsidRPr="00DB13CE">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89A4E" w14:textId="77777777" w:rsidR="00F912ED" w:rsidRPr="00DB13CE" w:rsidRDefault="00F912ED" w:rsidP="001E3C41">
                  <w:pPr>
                    <w:pStyle w:val="rowtabella0"/>
                    <w:jc w:val="center"/>
                    <w:rPr>
                      <w:color w:val="002060"/>
                    </w:rPr>
                  </w:pPr>
                  <w:r w:rsidRPr="00DB13CE">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4A4A3" w14:textId="77777777" w:rsidR="00F912ED" w:rsidRPr="00DB13CE" w:rsidRDefault="00F912ED" w:rsidP="001E3C41">
                  <w:pPr>
                    <w:pStyle w:val="rowtabella0"/>
                    <w:jc w:val="center"/>
                    <w:rPr>
                      <w:color w:val="002060"/>
                    </w:rPr>
                  </w:pPr>
                  <w:r w:rsidRPr="00DB13CE">
                    <w:rPr>
                      <w:color w:val="002060"/>
                    </w:rPr>
                    <w:t> </w:t>
                  </w:r>
                </w:p>
              </w:tc>
            </w:tr>
            <w:tr w:rsidR="00F912ED" w:rsidRPr="00DB13CE" w14:paraId="27344EF5"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A4820A" w14:textId="77777777" w:rsidR="00F912ED" w:rsidRPr="00DB13CE" w:rsidRDefault="00F912ED" w:rsidP="001E3C41">
                  <w:pPr>
                    <w:pStyle w:val="rowtabella0"/>
                    <w:rPr>
                      <w:color w:val="002060"/>
                    </w:rPr>
                  </w:pPr>
                  <w:r w:rsidRPr="00DB13CE">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1D67DD" w14:textId="77777777" w:rsidR="00F912ED" w:rsidRPr="00DB13CE" w:rsidRDefault="00F912ED" w:rsidP="001E3C41">
                  <w:pPr>
                    <w:pStyle w:val="rowtabella0"/>
                    <w:rPr>
                      <w:color w:val="002060"/>
                    </w:rPr>
                  </w:pPr>
                  <w:r w:rsidRPr="00DB13C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665E6" w14:textId="77777777" w:rsidR="00F912ED" w:rsidRPr="00DB13CE" w:rsidRDefault="00F912ED" w:rsidP="001E3C41">
                  <w:pPr>
                    <w:pStyle w:val="rowtabella0"/>
                    <w:jc w:val="center"/>
                    <w:rPr>
                      <w:color w:val="002060"/>
                    </w:rPr>
                  </w:pPr>
                  <w:r w:rsidRPr="00DB13C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1FEF84" w14:textId="77777777" w:rsidR="00F912ED" w:rsidRPr="00DB13CE" w:rsidRDefault="00F912ED" w:rsidP="001E3C41">
                  <w:pPr>
                    <w:pStyle w:val="rowtabella0"/>
                    <w:jc w:val="center"/>
                    <w:rPr>
                      <w:color w:val="002060"/>
                    </w:rPr>
                  </w:pPr>
                  <w:r w:rsidRPr="00DB13CE">
                    <w:rPr>
                      <w:color w:val="002060"/>
                    </w:rPr>
                    <w:t> </w:t>
                  </w:r>
                </w:p>
              </w:tc>
            </w:tr>
            <w:tr w:rsidR="00F912ED" w:rsidRPr="00DB13CE" w14:paraId="49F12D2F"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C5C2BB" w14:textId="77777777" w:rsidR="00F912ED" w:rsidRPr="00DB13CE" w:rsidRDefault="00F912ED" w:rsidP="001E3C41">
                  <w:pPr>
                    <w:pStyle w:val="rowtabella0"/>
                    <w:rPr>
                      <w:color w:val="002060"/>
                    </w:rPr>
                  </w:pPr>
                  <w:r w:rsidRPr="00DB13CE">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C3C79" w14:textId="77777777" w:rsidR="00F912ED" w:rsidRPr="00DB13CE" w:rsidRDefault="00F912ED" w:rsidP="001E3C41">
                  <w:pPr>
                    <w:pStyle w:val="rowtabella0"/>
                    <w:rPr>
                      <w:color w:val="002060"/>
                    </w:rPr>
                  </w:pPr>
                  <w:r w:rsidRPr="00DB13CE">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8E52B" w14:textId="77777777" w:rsidR="00F912ED" w:rsidRPr="00DB13CE" w:rsidRDefault="00F912ED" w:rsidP="001E3C41">
                  <w:pPr>
                    <w:pStyle w:val="rowtabella0"/>
                    <w:jc w:val="center"/>
                    <w:rPr>
                      <w:color w:val="002060"/>
                    </w:rPr>
                  </w:pPr>
                  <w:r w:rsidRPr="00DB13CE">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C7C16" w14:textId="77777777" w:rsidR="00F912ED" w:rsidRPr="00DB13CE" w:rsidRDefault="00F912ED" w:rsidP="001E3C41">
                  <w:pPr>
                    <w:pStyle w:val="rowtabella0"/>
                    <w:jc w:val="center"/>
                    <w:rPr>
                      <w:color w:val="002060"/>
                    </w:rPr>
                  </w:pPr>
                  <w:r w:rsidRPr="00DB13CE">
                    <w:rPr>
                      <w:color w:val="002060"/>
                    </w:rPr>
                    <w:t> </w:t>
                  </w:r>
                </w:p>
              </w:tc>
            </w:tr>
            <w:tr w:rsidR="00F912ED" w:rsidRPr="00DB13CE" w14:paraId="17DC48E5"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445F5212" w14:textId="77777777" w:rsidR="00F912ED" w:rsidRPr="00DB13CE" w:rsidRDefault="00F912ED" w:rsidP="001E3C41">
                  <w:pPr>
                    <w:pStyle w:val="rowtabella0"/>
                    <w:rPr>
                      <w:color w:val="002060"/>
                    </w:rPr>
                  </w:pPr>
                  <w:r w:rsidRPr="00DB13CE">
                    <w:rPr>
                      <w:color w:val="002060"/>
                    </w:rPr>
                    <w:t>(1) - disputata il 26/02/2022</w:t>
                  </w:r>
                </w:p>
              </w:tc>
            </w:tr>
          </w:tbl>
          <w:p w14:paraId="78E53030" w14:textId="77777777" w:rsidR="00F912ED" w:rsidRPr="00DB13CE" w:rsidRDefault="00F912ED" w:rsidP="001E3C41">
            <w:pPr>
              <w:rPr>
                <w:color w:val="002060"/>
              </w:rPr>
            </w:pPr>
          </w:p>
        </w:tc>
      </w:tr>
    </w:tbl>
    <w:p w14:paraId="5D414F12" w14:textId="77777777" w:rsidR="00F912ED" w:rsidRPr="00DB13CE" w:rsidRDefault="00F912ED" w:rsidP="00F912ED">
      <w:pPr>
        <w:pStyle w:val="breakline"/>
        <w:rPr>
          <w:rFonts w:eastAsiaTheme="minorEastAsia"/>
          <w:color w:val="002060"/>
        </w:rPr>
      </w:pPr>
    </w:p>
    <w:p w14:paraId="2D834C58" w14:textId="77777777" w:rsidR="00F912ED" w:rsidRPr="00DB13CE" w:rsidRDefault="00F912ED" w:rsidP="00F912ED">
      <w:pPr>
        <w:pStyle w:val="breakline"/>
        <w:rPr>
          <w:color w:val="002060"/>
        </w:rPr>
      </w:pPr>
    </w:p>
    <w:p w14:paraId="2114878A" w14:textId="77777777" w:rsidR="00F912ED" w:rsidRPr="00DB13CE" w:rsidRDefault="00F912ED" w:rsidP="00F912ED">
      <w:pPr>
        <w:pStyle w:val="titoloprinc0"/>
        <w:rPr>
          <w:color w:val="002060"/>
        </w:rPr>
      </w:pPr>
      <w:r w:rsidRPr="00DB13CE">
        <w:rPr>
          <w:color w:val="002060"/>
        </w:rPr>
        <w:t>GIUDICE SPORTIVO</w:t>
      </w:r>
    </w:p>
    <w:p w14:paraId="2BA07C1F"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6C67393" w14:textId="77777777" w:rsidR="00F912ED" w:rsidRPr="00DB13CE" w:rsidRDefault="00F912ED" w:rsidP="00F912ED">
      <w:pPr>
        <w:pStyle w:val="titolo10"/>
        <w:rPr>
          <w:color w:val="002060"/>
        </w:rPr>
      </w:pPr>
      <w:r w:rsidRPr="00DB13CE">
        <w:rPr>
          <w:color w:val="002060"/>
        </w:rPr>
        <w:t xml:space="preserve">GARE DEL 27/ 2/2022 </w:t>
      </w:r>
    </w:p>
    <w:p w14:paraId="464C9EBA" w14:textId="77777777" w:rsidR="00F912ED" w:rsidRPr="00DB13CE" w:rsidRDefault="00F912ED" w:rsidP="00F912ED">
      <w:pPr>
        <w:pStyle w:val="titolo7a"/>
        <w:rPr>
          <w:color w:val="002060"/>
        </w:rPr>
      </w:pPr>
      <w:r w:rsidRPr="00DB13CE">
        <w:rPr>
          <w:color w:val="002060"/>
        </w:rPr>
        <w:t xml:space="preserve">PROVVEDIMENTI DISCIPLINARI </w:t>
      </w:r>
    </w:p>
    <w:p w14:paraId="047214A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78DE371" w14:textId="77777777" w:rsidR="00F912ED" w:rsidRPr="00DB13CE" w:rsidRDefault="00F912ED" w:rsidP="00F912ED">
      <w:pPr>
        <w:pStyle w:val="titolo30"/>
        <w:rPr>
          <w:color w:val="002060"/>
        </w:rPr>
      </w:pPr>
      <w:r w:rsidRPr="00DB13CE">
        <w:rPr>
          <w:color w:val="002060"/>
        </w:rPr>
        <w:t xml:space="preserve">SOCIETA' </w:t>
      </w:r>
    </w:p>
    <w:p w14:paraId="095B2B10" w14:textId="77777777" w:rsidR="00F912ED" w:rsidRPr="00DB13CE" w:rsidRDefault="00F912ED" w:rsidP="00F912ED">
      <w:pPr>
        <w:pStyle w:val="titolo20"/>
        <w:rPr>
          <w:color w:val="002060"/>
        </w:rPr>
      </w:pPr>
      <w:r w:rsidRPr="00DB13CE">
        <w:rPr>
          <w:color w:val="002060"/>
        </w:rPr>
        <w:t xml:space="preserve">AMMENDA </w:t>
      </w:r>
    </w:p>
    <w:p w14:paraId="098FC375" w14:textId="77777777" w:rsidR="00F912ED" w:rsidRPr="00DB13CE" w:rsidRDefault="00F912ED" w:rsidP="00F912ED">
      <w:pPr>
        <w:pStyle w:val="diffida"/>
        <w:spacing w:before="80" w:beforeAutospacing="0" w:after="40" w:afterAutospacing="0"/>
        <w:jc w:val="left"/>
        <w:rPr>
          <w:color w:val="002060"/>
        </w:rPr>
      </w:pPr>
      <w:r w:rsidRPr="00DB13CE">
        <w:rPr>
          <w:color w:val="002060"/>
        </w:rPr>
        <w:t xml:space="preserve">Euro 50,00 AMICI DEL CENTROSOCIO SP. </w:t>
      </w:r>
      <w:r w:rsidRPr="00DB13CE">
        <w:rPr>
          <w:color w:val="002060"/>
        </w:rPr>
        <w:br/>
        <w:t xml:space="preserve">per mancanza di acqua calda nello spogliatoio dell'Arbitro. </w:t>
      </w:r>
    </w:p>
    <w:p w14:paraId="6B4A0D48" w14:textId="77777777" w:rsidR="00F912ED" w:rsidRPr="00DB13CE" w:rsidRDefault="00F912ED" w:rsidP="00F912ED">
      <w:pPr>
        <w:pStyle w:val="titolo30"/>
        <w:rPr>
          <w:color w:val="002060"/>
        </w:rPr>
      </w:pPr>
      <w:r w:rsidRPr="00DB13CE">
        <w:rPr>
          <w:color w:val="002060"/>
        </w:rPr>
        <w:t xml:space="preserve">CALCIATORI NON ESPULSI </w:t>
      </w:r>
    </w:p>
    <w:p w14:paraId="12EC82B0"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B8460A6" w14:textId="77777777" w:rsidTr="001E3C41">
        <w:tc>
          <w:tcPr>
            <w:tcW w:w="2200" w:type="dxa"/>
            <w:tcMar>
              <w:top w:w="20" w:type="dxa"/>
              <w:left w:w="20" w:type="dxa"/>
              <w:bottom w:w="20" w:type="dxa"/>
              <w:right w:w="20" w:type="dxa"/>
            </w:tcMar>
            <w:vAlign w:val="center"/>
            <w:hideMark/>
          </w:tcPr>
          <w:p w14:paraId="165E5369" w14:textId="77777777" w:rsidR="00F912ED" w:rsidRPr="00DB13CE" w:rsidRDefault="00F912ED" w:rsidP="001E3C41">
            <w:pPr>
              <w:pStyle w:val="movimento"/>
              <w:rPr>
                <w:color w:val="002060"/>
              </w:rPr>
            </w:pPr>
            <w:r w:rsidRPr="00DB13CE">
              <w:rPr>
                <w:color w:val="002060"/>
              </w:rPr>
              <w:t>SULEJMANOSKI AMEL</w:t>
            </w:r>
          </w:p>
        </w:tc>
        <w:tc>
          <w:tcPr>
            <w:tcW w:w="2200" w:type="dxa"/>
            <w:tcMar>
              <w:top w:w="20" w:type="dxa"/>
              <w:left w:w="20" w:type="dxa"/>
              <w:bottom w:w="20" w:type="dxa"/>
              <w:right w:w="20" w:type="dxa"/>
            </w:tcMar>
            <w:vAlign w:val="center"/>
            <w:hideMark/>
          </w:tcPr>
          <w:p w14:paraId="3BB2A2D6" w14:textId="77777777" w:rsidR="00F912ED" w:rsidRPr="00DB13CE" w:rsidRDefault="00F912ED" w:rsidP="001E3C41">
            <w:pPr>
              <w:pStyle w:val="movimento2"/>
              <w:rPr>
                <w:color w:val="002060"/>
              </w:rPr>
            </w:pPr>
            <w:r w:rsidRPr="00DB13CE">
              <w:rPr>
                <w:color w:val="002060"/>
              </w:rPr>
              <w:t xml:space="preserve">(SANGIUSTESE M.G.) </w:t>
            </w:r>
          </w:p>
        </w:tc>
        <w:tc>
          <w:tcPr>
            <w:tcW w:w="800" w:type="dxa"/>
            <w:tcMar>
              <w:top w:w="20" w:type="dxa"/>
              <w:left w:w="20" w:type="dxa"/>
              <w:bottom w:w="20" w:type="dxa"/>
              <w:right w:w="20" w:type="dxa"/>
            </w:tcMar>
            <w:vAlign w:val="center"/>
            <w:hideMark/>
          </w:tcPr>
          <w:p w14:paraId="4F1DAE5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0B69EE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8FA75C2" w14:textId="77777777" w:rsidR="00F912ED" w:rsidRPr="00DB13CE" w:rsidRDefault="00F912ED" w:rsidP="001E3C41">
            <w:pPr>
              <w:pStyle w:val="movimento2"/>
              <w:rPr>
                <w:color w:val="002060"/>
              </w:rPr>
            </w:pPr>
            <w:r w:rsidRPr="00DB13CE">
              <w:rPr>
                <w:color w:val="002060"/>
              </w:rPr>
              <w:t> </w:t>
            </w:r>
          </w:p>
        </w:tc>
      </w:tr>
    </w:tbl>
    <w:p w14:paraId="207CC3F5" w14:textId="77777777" w:rsidR="00F912ED" w:rsidRPr="00DB13CE" w:rsidRDefault="00F912ED" w:rsidP="00F912ED">
      <w:pPr>
        <w:pStyle w:val="breakline"/>
        <w:rPr>
          <w:color w:val="002060"/>
        </w:rPr>
      </w:pPr>
    </w:p>
    <w:p w14:paraId="6D764706"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6D8F93C8"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3825615C" w14:textId="77777777" w:rsidR="00F912ED" w:rsidRPr="00DB13CE" w:rsidRDefault="00F912ED" w:rsidP="00F912ED">
      <w:pPr>
        <w:pStyle w:val="breakline"/>
        <w:rPr>
          <w:rFonts w:eastAsiaTheme="minorEastAsia"/>
          <w:color w:val="002060"/>
        </w:rPr>
      </w:pPr>
    </w:p>
    <w:p w14:paraId="0D14CA16" w14:textId="77777777" w:rsidR="00F912ED" w:rsidRPr="00DB13CE" w:rsidRDefault="00F912ED" w:rsidP="00F912ED">
      <w:pPr>
        <w:pStyle w:val="titoloprinc0"/>
        <w:rPr>
          <w:color w:val="002060"/>
        </w:rPr>
      </w:pPr>
      <w:r w:rsidRPr="00DB13CE">
        <w:rPr>
          <w:color w:val="002060"/>
        </w:rPr>
        <w:t>CLASSIFICA</w:t>
      </w:r>
    </w:p>
    <w:p w14:paraId="7199624A" w14:textId="77777777" w:rsidR="00F912ED" w:rsidRPr="00DB13CE" w:rsidRDefault="00F912ED" w:rsidP="00F912ED">
      <w:pPr>
        <w:pStyle w:val="breakline"/>
        <w:rPr>
          <w:color w:val="002060"/>
        </w:rPr>
      </w:pPr>
    </w:p>
    <w:p w14:paraId="245CA8D8" w14:textId="77777777" w:rsidR="00F912ED" w:rsidRPr="00DB13CE" w:rsidRDefault="00F912ED" w:rsidP="00F912ED">
      <w:pPr>
        <w:pStyle w:val="breakline"/>
        <w:rPr>
          <w:color w:val="002060"/>
        </w:rPr>
      </w:pPr>
    </w:p>
    <w:p w14:paraId="11C638F8"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67A3C54"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4350B"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3D49D"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0815A"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F05FA"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52F12"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BC1FF"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E222A"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16684"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6DE2D"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62084" w14:textId="77777777" w:rsidR="00F912ED" w:rsidRPr="00DB13CE" w:rsidRDefault="00F912ED" w:rsidP="001E3C41">
            <w:pPr>
              <w:pStyle w:val="headertabella0"/>
              <w:rPr>
                <w:color w:val="002060"/>
              </w:rPr>
            </w:pPr>
            <w:r w:rsidRPr="00DB13CE">
              <w:rPr>
                <w:color w:val="002060"/>
              </w:rPr>
              <w:t>PE</w:t>
            </w:r>
          </w:p>
        </w:tc>
      </w:tr>
      <w:tr w:rsidR="00F912ED" w:rsidRPr="00DB13CE" w14:paraId="072F96BD"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903DD" w14:textId="77777777" w:rsidR="00F912ED" w:rsidRPr="00DB13CE" w:rsidRDefault="00F912ED" w:rsidP="001E3C41">
            <w:pPr>
              <w:pStyle w:val="rowtabella0"/>
              <w:rPr>
                <w:color w:val="002060"/>
              </w:rPr>
            </w:pPr>
            <w:r w:rsidRPr="00DB13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E23E"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3DC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487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DDC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99C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E8A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E5E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8DF7"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0089"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9438D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673A7" w14:textId="77777777" w:rsidR="00F912ED" w:rsidRPr="00DB13CE" w:rsidRDefault="00F912ED" w:rsidP="001E3C41">
            <w:pPr>
              <w:pStyle w:val="rowtabella0"/>
              <w:rPr>
                <w:color w:val="002060"/>
              </w:rPr>
            </w:pPr>
            <w:r w:rsidRPr="00DB13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A0D7"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236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3BA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2F18"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7DF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3DAF"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363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EAEA"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E92D" w14:textId="77777777" w:rsidR="00F912ED" w:rsidRPr="00DB13CE" w:rsidRDefault="00F912ED" w:rsidP="001E3C41">
            <w:pPr>
              <w:pStyle w:val="rowtabella0"/>
              <w:jc w:val="center"/>
              <w:rPr>
                <w:color w:val="002060"/>
              </w:rPr>
            </w:pPr>
            <w:r w:rsidRPr="00DB13CE">
              <w:rPr>
                <w:color w:val="002060"/>
              </w:rPr>
              <w:t>0</w:t>
            </w:r>
          </w:p>
        </w:tc>
      </w:tr>
      <w:tr w:rsidR="00F912ED" w:rsidRPr="00DB13CE" w14:paraId="5DCC4EE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5739D"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09E7"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C1C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C77B"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B1D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78F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D4CD"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AF57"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618B"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C92A" w14:textId="77777777" w:rsidR="00F912ED" w:rsidRPr="00DB13CE" w:rsidRDefault="00F912ED" w:rsidP="001E3C41">
            <w:pPr>
              <w:pStyle w:val="rowtabella0"/>
              <w:jc w:val="center"/>
              <w:rPr>
                <w:color w:val="002060"/>
              </w:rPr>
            </w:pPr>
            <w:r w:rsidRPr="00DB13CE">
              <w:rPr>
                <w:color w:val="002060"/>
              </w:rPr>
              <w:t>0</w:t>
            </w:r>
          </w:p>
        </w:tc>
      </w:tr>
      <w:tr w:rsidR="00F912ED" w:rsidRPr="00DB13CE" w14:paraId="0B4C663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B3369" w14:textId="77777777" w:rsidR="00F912ED" w:rsidRPr="00DB13CE" w:rsidRDefault="00F912ED" w:rsidP="001E3C41">
            <w:pPr>
              <w:pStyle w:val="rowtabella0"/>
              <w:rPr>
                <w:color w:val="002060"/>
              </w:rPr>
            </w:pPr>
            <w:r w:rsidRPr="00DB13C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E79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3D6E"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85B2"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C44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82C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B041"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B503"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F04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E859" w14:textId="77777777" w:rsidR="00F912ED" w:rsidRPr="00DB13CE" w:rsidRDefault="00F912ED" w:rsidP="001E3C41">
            <w:pPr>
              <w:pStyle w:val="rowtabella0"/>
              <w:jc w:val="center"/>
              <w:rPr>
                <w:color w:val="002060"/>
              </w:rPr>
            </w:pPr>
            <w:r w:rsidRPr="00DB13CE">
              <w:rPr>
                <w:color w:val="002060"/>
              </w:rPr>
              <w:t>0</w:t>
            </w:r>
          </w:p>
        </w:tc>
      </w:tr>
      <w:tr w:rsidR="00F912ED" w:rsidRPr="00DB13CE" w14:paraId="147150F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920B3" w14:textId="77777777" w:rsidR="00F912ED" w:rsidRPr="00DB13CE" w:rsidRDefault="00F912ED" w:rsidP="001E3C41">
            <w:pPr>
              <w:pStyle w:val="rowtabella0"/>
              <w:rPr>
                <w:color w:val="002060"/>
              </w:rPr>
            </w:pPr>
            <w:r w:rsidRPr="00DB13CE">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81DA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C3C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361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CC3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5F7A"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7F8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E87D"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D9F5"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379D" w14:textId="77777777" w:rsidR="00F912ED" w:rsidRPr="00DB13CE" w:rsidRDefault="00F912ED" w:rsidP="001E3C41">
            <w:pPr>
              <w:pStyle w:val="rowtabella0"/>
              <w:jc w:val="center"/>
              <w:rPr>
                <w:color w:val="002060"/>
              </w:rPr>
            </w:pPr>
            <w:r w:rsidRPr="00DB13CE">
              <w:rPr>
                <w:color w:val="002060"/>
              </w:rPr>
              <w:t>0</w:t>
            </w:r>
          </w:p>
        </w:tc>
      </w:tr>
      <w:tr w:rsidR="00F912ED" w:rsidRPr="00DB13CE" w14:paraId="00CC374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AD06E" w14:textId="77777777" w:rsidR="00F912ED" w:rsidRPr="00DB13CE" w:rsidRDefault="00F912ED" w:rsidP="001E3C41">
            <w:pPr>
              <w:pStyle w:val="rowtabella0"/>
              <w:rPr>
                <w:color w:val="002060"/>
              </w:rPr>
            </w:pPr>
            <w:r w:rsidRPr="00DB13CE">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E7D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C7A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23C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B32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B0C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DB67"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CEF8" w14:textId="77777777" w:rsidR="00F912ED" w:rsidRPr="00DB13CE" w:rsidRDefault="00F912ED" w:rsidP="001E3C41">
            <w:pPr>
              <w:pStyle w:val="rowtabella0"/>
              <w:jc w:val="center"/>
              <w:rPr>
                <w:color w:val="002060"/>
              </w:rPr>
            </w:pPr>
            <w:r w:rsidRPr="00DB13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BDB0"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C841" w14:textId="77777777" w:rsidR="00F912ED" w:rsidRPr="00DB13CE" w:rsidRDefault="00F912ED" w:rsidP="001E3C41">
            <w:pPr>
              <w:pStyle w:val="rowtabella0"/>
              <w:jc w:val="center"/>
              <w:rPr>
                <w:color w:val="002060"/>
              </w:rPr>
            </w:pPr>
            <w:r w:rsidRPr="00DB13CE">
              <w:rPr>
                <w:color w:val="002060"/>
              </w:rPr>
              <w:t>0</w:t>
            </w:r>
          </w:p>
        </w:tc>
      </w:tr>
    </w:tbl>
    <w:p w14:paraId="357054F0" w14:textId="77777777" w:rsidR="00F912ED" w:rsidRPr="00DB13CE" w:rsidRDefault="00F912ED" w:rsidP="00F912ED">
      <w:pPr>
        <w:pStyle w:val="breakline"/>
        <w:rPr>
          <w:rFonts w:eastAsiaTheme="minorEastAsia"/>
          <w:color w:val="002060"/>
        </w:rPr>
      </w:pPr>
    </w:p>
    <w:p w14:paraId="317747FE" w14:textId="77777777" w:rsidR="00F912ED" w:rsidRPr="00DB13CE" w:rsidRDefault="00F912ED" w:rsidP="00F912ED">
      <w:pPr>
        <w:pStyle w:val="breakline"/>
        <w:rPr>
          <w:color w:val="002060"/>
        </w:rPr>
      </w:pPr>
    </w:p>
    <w:p w14:paraId="4811A12E" w14:textId="77777777" w:rsidR="00F912ED" w:rsidRPr="00DB13CE" w:rsidRDefault="00F912ED" w:rsidP="00F912ED">
      <w:pPr>
        <w:pStyle w:val="sottotitolocampionato10"/>
        <w:rPr>
          <w:color w:val="002060"/>
        </w:rPr>
      </w:pPr>
      <w:r w:rsidRPr="00DB13C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B60C30B"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4D9B"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B22BB"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0173B"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80E39"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667BD"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69EFD"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E4E3D"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C5D70"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98574"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17EF8" w14:textId="77777777" w:rsidR="00F912ED" w:rsidRPr="00DB13CE" w:rsidRDefault="00F912ED" w:rsidP="001E3C41">
            <w:pPr>
              <w:pStyle w:val="headertabella0"/>
              <w:rPr>
                <w:color w:val="002060"/>
              </w:rPr>
            </w:pPr>
            <w:r w:rsidRPr="00DB13CE">
              <w:rPr>
                <w:color w:val="002060"/>
              </w:rPr>
              <w:t>PE</w:t>
            </w:r>
          </w:p>
        </w:tc>
      </w:tr>
      <w:tr w:rsidR="00F912ED" w:rsidRPr="00DB13CE" w14:paraId="77AA0098"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73366" w14:textId="77777777" w:rsidR="00F912ED" w:rsidRPr="00DB13CE" w:rsidRDefault="00F912ED" w:rsidP="001E3C41">
            <w:pPr>
              <w:pStyle w:val="rowtabella0"/>
              <w:rPr>
                <w:color w:val="002060"/>
              </w:rPr>
            </w:pPr>
            <w:r w:rsidRPr="00DB13C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7E95"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129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EDE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5FD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E261"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5A15"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D656"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5AB7"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DE2C" w14:textId="77777777" w:rsidR="00F912ED" w:rsidRPr="00DB13CE" w:rsidRDefault="00F912ED" w:rsidP="001E3C41">
            <w:pPr>
              <w:pStyle w:val="rowtabella0"/>
              <w:jc w:val="center"/>
              <w:rPr>
                <w:color w:val="002060"/>
              </w:rPr>
            </w:pPr>
            <w:r w:rsidRPr="00DB13CE">
              <w:rPr>
                <w:color w:val="002060"/>
              </w:rPr>
              <w:t>0</w:t>
            </w:r>
          </w:p>
        </w:tc>
      </w:tr>
      <w:tr w:rsidR="00F912ED" w:rsidRPr="00DB13CE" w14:paraId="66062F62"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5B36A" w14:textId="77777777" w:rsidR="00F912ED" w:rsidRPr="00DB13CE" w:rsidRDefault="00F912ED" w:rsidP="001E3C41">
            <w:pPr>
              <w:pStyle w:val="rowtabella0"/>
              <w:rPr>
                <w:color w:val="002060"/>
              </w:rPr>
            </w:pPr>
            <w:r w:rsidRPr="00DB13C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CE70"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6BD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DA92"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F25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1BF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D88D"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82CD"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A367"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7158" w14:textId="77777777" w:rsidR="00F912ED" w:rsidRPr="00DB13CE" w:rsidRDefault="00F912ED" w:rsidP="001E3C41">
            <w:pPr>
              <w:pStyle w:val="rowtabella0"/>
              <w:jc w:val="center"/>
              <w:rPr>
                <w:color w:val="002060"/>
              </w:rPr>
            </w:pPr>
            <w:r w:rsidRPr="00DB13CE">
              <w:rPr>
                <w:color w:val="002060"/>
              </w:rPr>
              <w:t>0</w:t>
            </w:r>
          </w:p>
        </w:tc>
      </w:tr>
      <w:tr w:rsidR="00F912ED" w:rsidRPr="00DB13CE" w14:paraId="22767C1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4AA74"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F48A"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2826"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27B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CFF5"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A52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7C2A"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324B"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5BAF"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B2CE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114571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2BCCB" w14:textId="77777777" w:rsidR="00F912ED" w:rsidRPr="00DB13CE" w:rsidRDefault="00F912ED" w:rsidP="001E3C41">
            <w:pPr>
              <w:pStyle w:val="rowtabella0"/>
              <w:rPr>
                <w:color w:val="002060"/>
              </w:rPr>
            </w:pPr>
            <w:r w:rsidRPr="00DB13C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940F"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D4E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400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9A6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071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5892"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8565"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61E9"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08E6" w14:textId="77777777" w:rsidR="00F912ED" w:rsidRPr="00DB13CE" w:rsidRDefault="00F912ED" w:rsidP="001E3C41">
            <w:pPr>
              <w:pStyle w:val="rowtabella0"/>
              <w:jc w:val="center"/>
              <w:rPr>
                <w:color w:val="002060"/>
              </w:rPr>
            </w:pPr>
            <w:r w:rsidRPr="00DB13CE">
              <w:rPr>
                <w:color w:val="002060"/>
              </w:rPr>
              <w:t>0</w:t>
            </w:r>
          </w:p>
        </w:tc>
      </w:tr>
      <w:tr w:rsidR="00F912ED" w:rsidRPr="00DB13CE" w14:paraId="110FD75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CF626" w14:textId="77777777" w:rsidR="00F912ED" w:rsidRPr="00DB13CE" w:rsidRDefault="00F912ED" w:rsidP="001E3C41">
            <w:pPr>
              <w:pStyle w:val="rowtabella0"/>
              <w:rPr>
                <w:color w:val="002060"/>
              </w:rPr>
            </w:pPr>
            <w:r w:rsidRPr="00DB13C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BFAE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52D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F34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C27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F04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8B3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8CE2"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9F42"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62D8" w14:textId="77777777" w:rsidR="00F912ED" w:rsidRPr="00DB13CE" w:rsidRDefault="00F912ED" w:rsidP="001E3C41">
            <w:pPr>
              <w:pStyle w:val="rowtabella0"/>
              <w:jc w:val="center"/>
              <w:rPr>
                <w:color w:val="002060"/>
              </w:rPr>
            </w:pPr>
            <w:r w:rsidRPr="00DB13CE">
              <w:rPr>
                <w:color w:val="002060"/>
              </w:rPr>
              <w:t>0</w:t>
            </w:r>
          </w:p>
        </w:tc>
      </w:tr>
      <w:tr w:rsidR="00F912ED" w:rsidRPr="00DB13CE" w14:paraId="03B6CFB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489B5" w14:textId="77777777" w:rsidR="00F912ED" w:rsidRPr="00DB13CE" w:rsidRDefault="00F912ED" w:rsidP="001E3C41">
            <w:pPr>
              <w:pStyle w:val="rowtabella0"/>
              <w:rPr>
                <w:color w:val="002060"/>
              </w:rPr>
            </w:pPr>
            <w:proofErr w:type="spellStart"/>
            <w:r w:rsidRPr="00DB13CE">
              <w:rPr>
                <w:color w:val="002060"/>
              </w:rPr>
              <w:t>sq.B</w:t>
            </w:r>
            <w:proofErr w:type="spellEnd"/>
            <w:r w:rsidRPr="00DB13CE">
              <w:rPr>
                <w:color w:val="002060"/>
              </w:rPr>
              <w:t xml:space="preserve"> AMICI DEL </w:t>
            </w:r>
            <w:proofErr w:type="spellStart"/>
            <w:r w:rsidRPr="00DB13C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B69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0CB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27E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2F0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CC0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EFF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412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693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2A5C" w14:textId="77777777" w:rsidR="00F912ED" w:rsidRPr="00DB13CE" w:rsidRDefault="00F912ED" w:rsidP="001E3C41">
            <w:pPr>
              <w:pStyle w:val="rowtabella0"/>
              <w:jc w:val="center"/>
              <w:rPr>
                <w:color w:val="002060"/>
              </w:rPr>
            </w:pPr>
            <w:r w:rsidRPr="00DB13CE">
              <w:rPr>
                <w:color w:val="002060"/>
              </w:rPr>
              <w:t>0</w:t>
            </w:r>
          </w:p>
        </w:tc>
      </w:tr>
    </w:tbl>
    <w:p w14:paraId="174A3243" w14:textId="77777777" w:rsidR="00F912ED" w:rsidRPr="00DB13CE" w:rsidRDefault="00F912ED" w:rsidP="00F912ED">
      <w:pPr>
        <w:pStyle w:val="breakline"/>
        <w:rPr>
          <w:rFonts w:eastAsiaTheme="minorEastAsia"/>
          <w:color w:val="002060"/>
        </w:rPr>
      </w:pPr>
    </w:p>
    <w:p w14:paraId="1476E4F9" w14:textId="77777777" w:rsidR="00F912ED" w:rsidRPr="00DB13CE" w:rsidRDefault="00F912ED" w:rsidP="00F912ED">
      <w:pPr>
        <w:pStyle w:val="breakline"/>
        <w:rPr>
          <w:color w:val="002060"/>
        </w:rPr>
      </w:pPr>
    </w:p>
    <w:p w14:paraId="303AD383" w14:textId="77777777" w:rsidR="00F912ED" w:rsidRPr="00DB13CE" w:rsidRDefault="00F912ED" w:rsidP="00F912ED">
      <w:pPr>
        <w:pStyle w:val="sottotitolocampionato10"/>
        <w:rPr>
          <w:color w:val="002060"/>
        </w:rPr>
      </w:pPr>
      <w:r w:rsidRPr="00DB13C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732F4BC5"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12520"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22FB"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CAF4E"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E1F0E"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A0149"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0419E"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248CE"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FCACD"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3C449"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DE5A2" w14:textId="77777777" w:rsidR="00F912ED" w:rsidRPr="00DB13CE" w:rsidRDefault="00F912ED" w:rsidP="001E3C41">
            <w:pPr>
              <w:pStyle w:val="headertabella0"/>
              <w:rPr>
                <w:color w:val="002060"/>
              </w:rPr>
            </w:pPr>
            <w:r w:rsidRPr="00DB13CE">
              <w:rPr>
                <w:color w:val="002060"/>
              </w:rPr>
              <w:t>PE</w:t>
            </w:r>
          </w:p>
        </w:tc>
      </w:tr>
      <w:tr w:rsidR="00F912ED" w:rsidRPr="00DB13CE" w14:paraId="1A318F25"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AAF30" w14:textId="77777777" w:rsidR="00F912ED" w:rsidRPr="00DB13CE" w:rsidRDefault="00F912ED" w:rsidP="001E3C41">
            <w:pPr>
              <w:pStyle w:val="rowtabella0"/>
              <w:rPr>
                <w:color w:val="002060"/>
              </w:rPr>
            </w:pPr>
            <w:r w:rsidRPr="00DB13C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B090"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3BF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0AD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AA65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ADE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3D47"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95C6"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A39F"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EAAB" w14:textId="77777777" w:rsidR="00F912ED" w:rsidRPr="00DB13CE" w:rsidRDefault="00F912ED" w:rsidP="001E3C41">
            <w:pPr>
              <w:pStyle w:val="rowtabella0"/>
              <w:jc w:val="center"/>
              <w:rPr>
                <w:color w:val="002060"/>
              </w:rPr>
            </w:pPr>
            <w:r w:rsidRPr="00DB13CE">
              <w:rPr>
                <w:color w:val="002060"/>
              </w:rPr>
              <w:t>0</w:t>
            </w:r>
          </w:p>
        </w:tc>
      </w:tr>
      <w:tr w:rsidR="00F912ED" w:rsidRPr="00DB13CE" w14:paraId="6544A49B"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D3CEE"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6309"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0B6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BAD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C00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EF34"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87C3"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370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022B"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1F89" w14:textId="77777777" w:rsidR="00F912ED" w:rsidRPr="00DB13CE" w:rsidRDefault="00F912ED" w:rsidP="001E3C41">
            <w:pPr>
              <w:pStyle w:val="rowtabella0"/>
              <w:jc w:val="center"/>
              <w:rPr>
                <w:color w:val="002060"/>
              </w:rPr>
            </w:pPr>
            <w:r w:rsidRPr="00DB13CE">
              <w:rPr>
                <w:color w:val="002060"/>
              </w:rPr>
              <w:t>0</w:t>
            </w:r>
          </w:p>
        </w:tc>
      </w:tr>
      <w:tr w:rsidR="00F912ED" w:rsidRPr="00DB13CE" w14:paraId="504774F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BC659" w14:textId="77777777" w:rsidR="00F912ED" w:rsidRPr="00DB13CE" w:rsidRDefault="00F912ED" w:rsidP="001E3C41">
            <w:pPr>
              <w:pStyle w:val="rowtabella0"/>
              <w:rPr>
                <w:color w:val="002060"/>
              </w:rPr>
            </w:pPr>
            <w:r w:rsidRPr="00DB13C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F75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52A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760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E98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BB6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1BF8"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A4A1"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7C6C"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FD19" w14:textId="77777777" w:rsidR="00F912ED" w:rsidRPr="00DB13CE" w:rsidRDefault="00F912ED" w:rsidP="001E3C41">
            <w:pPr>
              <w:pStyle w:val="rowtabella0"/>
              <w:jc w:val="center"/>
              <w:rPr>
                <w:color w:val="002060"/>
              </w:rPr>
            </w:pPr>
            <w:r w:rsidRPr="00DB13CE">
              <w:rPr>
                <w:color w:val="002060"/>
              </w:rPr>
              <w:t>0</w:t>
            </w:r>
          </w:p>
        </w:tc>
      </w:tr>
      <w:tr w:rsidR="00F912ED" w:rsidRPr="00DB13CE" w14:paraId="093BA1B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EC2C7" w14:textId="77777777" w:rsidR="00F912ED" w:rsidRPr="00DB13CE" w:rsidRDefault="00F912ED" w:rsidP="001E3C41">
            <w:pPr>
              <w:pStyle w:val="rowtabella0"/>
              <w:rPr>
                <w:color w:val="002060"/>
              </w:rPr>
            </w:pPr>
            <w:r w:rsidRPr="00DB13C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3C1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F22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C98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55A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9D9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CE1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5D49"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7DB5"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4778" w14:textId="77777777" w:rsidR="00F912ED" w:rsidRPr="00DB13CE" w:rsidRDefault="00F912ED" w:rsidP="001E3C41">
            <w:pPr>
              <w:pStyle w:val="rowtabella0"/>
              <w:jc w:val="center"/>
              <w:rPr>
                <w:color w:val="002060"/>
              </w:rPr>
            </w:pPr>
            <w:r w:rsidRPr="00DB13CE">
              <w:rPr>
                <w:color w:val="002060"/>
              </w:rPr>
              <w:t>0</w:t>
            </w:r>
          </w:p>
        </w:tc>
      </w:tr>
      <w:tr w:rsidR="00F912ED" w:rsidRPr="00DB13CE" w14:paraId="6B71B0E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771CC" w14:textId="77777777" w:rsidR="00F912ED" w:rsidRPr="00DB13CE" w:rsidRDefault="00F912ED" w:rsidP="001E3C41">
            <w:pPr>
              <w:pStyle w:val="rowtabella0"/>
              <w:rPr>
                <w:color w:val="002060"/>
              </w:rPr>
            </w:pPr>
            <w:r w:rsidRPr="00DB13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7F2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693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3F9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712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A5B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133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94DF"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06E7"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A83A" w14:textId="77777777" w:rsidR="00F912ED" w:rsidRPr="00DB13CE" w:rsidRDefault="00F912ED" w:rsidP="001E3C41">
            <w:pPr>
              <w:pStyle w:val="rowtabella0"/>
              <w:jc w:val="center"/>
              <w:rPr>
                <w:color w:val="002060"/>
              </w:rPr>
            </w:pPr>
            <w:r w:rsidRPr="00DB13CE">
              <w:rPr>
                <w:color w:val="002060"/>
              </w:rPr>
              <w:t>0</w:t>
            </w:r>
          </w:p>
        </w:tc>
      </w:tr>
      <w:tr w:rsidR="00F912ED" w:rsidRPr="00DB13CE" w14:paraId="1BD32436"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B9297" w14:textId="77777777" w:rsidR="00F912ED" w:rsidRPr="00DB13CE" w:rsidRDefault="00F912ED" w:rsidP="001E3C41">
            <w:pPr>
              <w:pStyle w:val="rowtabella0"/>
              <w:rPr>
                <w:color w:val="002060"/>
              </w:rPr>
            </w:pPr>
            <w:r w:rsidRPr="00DB13CE">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5F3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32F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554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54B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15E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B4E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E88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D6F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A91A" w14:textId="77777777" w:rsidR="00F912ED" w:rsidRPr="00DB13CE" w:rsidRDefault="00F912ED" w:rsidP="001E3C41">
            <w:pPr>
              <w:pStyle w:val="rowtabella0"/>
              <w:jc w:val="center"/>
              <w:rPr>
                <w:color w:val="002060"/>
              </w:rPr>
            </w:pPr>
            <w:r w:rsidRPr="00DB13CE">
              <w:rPr>
                <w:color w:val="002060"/>
              </w:rPr>
              <w:t>0</w:t>
            </w:r>
          </w:p>
        </w:tc>
      </w:tr>
    </w:tbl>
    <w:p w14:paraId="0E20F653" w14:textId="77777777" w:rsidR="00F912ED" w:rsidRPr="00DB13CE" w:rsidRDefault="00F912ED" w:rsidP="00F912ED">
      <w:pPr>
        <w:pStyle w:val="breakline"/>
        <w:rPr>
          <w:rFonts w:eastAsiaTheme="minorEastAsia"/>
          <w:color w:val="002060"/>
        </w:rPr>
      </w:pPr>
    </w:p>
    <w:p w14:paraId="2196854D" w14:textId="77777777" w:rsidR="00F912ED" w:rsidRPr="00DB13CE" w:rsidRDefault="00F912ED" w:rsidP="00F912ED">
      <w:pPr>
        <w:pStyle w:val="titoloprinc0"/>
        <w:rPr>
          <w:color w:val="002060"/>
        </w:rPr>
      </w:pPr>
      <w:r w:rsidRPr="00DB13CE">
        <w:rPr>
          <w:color w:val="002060"/>
        </w:rPr>
        <w:t>PROGRAMMA GARE</w:t>
      </w:r>
    </w:p>
    <w:p w14:paraId="2684A8D3" w14:textId="77777777" w:rsidR="00F912ED" w:rsidRPr="00DB13CE" w:rsidRDefault="00F912ED" w:rsidP="00F912ED">
      <w:pPr>
        <w:pStyle w:val="breakline"/>
        <w:rPr>
          <w:color w:val="002060"/>
        </w:rPr>
      </w:pPr>
    </w:p>
    <w:p w14:paraId="4A4D75ED" w14:textId="77777777" w:rsidR="00F912ED" w:rsidRPr="00DB13CE" w:rsidRDefault="00F912ED" w:rsidP="00F912ED">
      <w:pPr>
        <w:pStyle w:val="sottotitolocampionato10"/>
        <w:rPr>
          <w:color w:val="002060"/>
        </w:rPr>
      </w:pPr>
      <w:r w:rsidRPr="00DB13C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8"/>
        <w:gridCol w:w="385"/>
        <w:gridCol w:w="898"/>
        <w:gridCol w:w="1177"/>
        <w:gridCol w:w="1553"/>
        <w:gridCol w:w="1557"/>
      </w:tblGrid>
      <w:tr w:rsidR="00F912ED" w:rsidRPr="00DB13CE" w14:paraId="7303FD52"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1E5AF"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52337"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50178"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6489C"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C77B8"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988D0"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26B86"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3B6CE9D4"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A268D" w14:textId="77777777" w:rsidR="00F912ED" w:rsidRPr="00DB13CE" w:rsidRDefault="00F912ED" w:rsidP="001E3C41">
            <w:pPr>
              <w:pStyle w:val="rowtabella0"/>
              <w:rPr>
                <w:color w:val="002060"/>
              </w:rPr>
            </w:pPr>
            <w:r w:rsidRPr="00DB13CE">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5E17D" w14:textId="77777777" w:rsidR="00F912ED" w:rsidRPr="00DB13CE" w:rsidRDefault="00F912ED" w:rsidP="001E3C41">
            <w:pPr>
              <w:pStyle w:val="rowtabella0"/>
              <w:rPr>
                <w:color w:val="002060"/>
              </w:rPr>
            </w:pPr>
            <w:r w:rsidRPr="00DB13CE">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85266"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DF2A9" w14:textId="77777777" w:rsidR="00F912ED" w:rsidRPr="00DB13CE" w:rsidRDefault="00F912ED" w:rsidP="001E3C41">
            <w:pPr>
              <w:pStyle w:val="rowtabella0"/>
              <w:rPr>
                <w:color w:val="002060"/>
              </w:rPr>
            </w:pPr>
            <w:r w:rsidRPr="00DB13CE">
              <w:rPr>
                <w:color w:val="002060"/>
              </w:rPr>
              <w:t>05/03/2022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334E7" w14:textId="77777777" w:rsidR="00F912ED" w:rsidRPr="00DB13CE" w:rsidRDefault="00F912ED" w:rsidP="001E3C41">
            <w:pPr>
              <w:pStyle w:val="rowtabella0"/>
              <w:rPr>
                <w:color w:val="002060"/>
              </w:rPr>
            </w:pPr>
            <w:r w:rsidRPr="00DB13CE">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17754" w14:textId="77777777" w:rsidR="00F912ED" w:rsidRPr="00DB13CE" w:rsidRDefault="00F912ED" w:rsidP="001E3C41">
            <w:pPr>
              <w:pStyle w:val="rowtabella0"/>
              <w:rPr>
                <w:color w:val="002060"/>
              </w:rPr>
            </w:pPr>
            <w:r w:rsidRPr="00DB13C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BC3A1" w14:textId="77777777" w:rsidR="00F912ED" w:rsidRPr="00DB13CE" w:rsidRDefault="00F912ED" w:rsidP="001E3C41">
            <w:pPr>
              <w:pStyle w:val="rowtabella0"/>
              <w:rPr>
                <w:color w:val="002060"/>
              </w:rPr>
            </w:pPr>
            <w:r w:rsidRPr="00DB13CE">
              <w:rPr>
                <w:color w:val="002060"/>
              </w:rPr>
              <w:t>VIA ANTONIO ROSMINI 22/B</w:t>
            </w:r>
          </w:p>
        </w:tc>
      </w:tr>
      <w:tr w:rsidR="00F912ED" w:rsidRPr="00DB13CE" w14:paraId="237B0065"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534AE6" w14:textId="77777777" w:rsidR="00F912ED" w:rsidRPr="00DB13CE" w:rsidRDefault="00F912ED" w:rsidP="001E3C41">
            <w:pPr>
              <w:pStyle w:val="rowtabella0"/>
              <w:rPr>
                <w:color w:val="002060"/>
              </w:rPr>
            </w:pPr>
            <w:r w:rsidRPr="00DB13CE">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D2E14" w14:textId="77777777" w:rsidR="00F912ED" w:rsidRPr="00DB13CE" w:rsidRDefault="00F912ED" w:rsidP="001E3C41">
            <w:pPr>
              <w:pStyle w:val="rowtabella0"/>
              <w:rPr>
                <w:color w:val="002060"/>
              </w:rPr>
            </w:pPr>
            <w:r w:rsidRPr="00DB13CE">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D648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5719F1" w14:textId="77777777" w:rsidR="00F912ED" w:rsidRPr="00DB13CE" w:rsidRDefault="00F912ED" w:rsidP="001E3C41">
            <w:pPr>
              <w:pStyle w:val="rowtabella0"/>
              <w:rPr>
                <w:color w:val="002060"/>
              </w:rPr>
            </w:pPr>
            <w:r w:rsidRPr="00DB13CE">
              <w:rPr>
                <w:color w:val="002060"/>
              </w:rPr>
              <w:t>06/03/2022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AFD2D" w14:textId="77777777" w:rsidR="00F912ED" w:rsidRPr="00DB13CE" w:rsidRDefault="00F912ED" w:rsidP="001E3C41">
            <w:pPr>
              <w:pStyle w:val="rowtabella0"/>
              <w:rPr>
                <w:color w:val="002060"/>
              </w:rPr>
            </w:pPr>
            <w:r w:rsidRPr="00DB13CE">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FA441" w14:textId="77777777" w:rsidR="00F912ED" w:rsidRPr="00DB13CE" w:rsidRDefault="00F912ED" w:rsidP="001E3C41">
            <w:pPr>
              <w:pStyle w:val="rowtabella0"/>
              <w:rPr>
                <w:color w:val="002060"/>
              </w:rPr>
            </w:pPr>
            <w:r w:rsidRPr="00DB13CE">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D2397" w14:textId="77777777" w:rsidR="00F912ED" w:rsidRPr="00DB13CE" w:rsidRDefault="00F912ED" w:rsidP="001E3C41">
            <w:pPr>
              <w:pStyle w:val="rowtabella0"/>
              <w:rPr>
                <w:color w:val="002060"/>
              </w:rPr>
            </w:pPr>
            <w:r w:rsidRPr="00DB13CE">
              <w:rPr>
                <w:color w:val="002060"/>
              </w:rPr>
              <w:t>STR.DEL BURELLO LOC.VAL NEVOLA</w:t>
            </w:r>
          </w:p>
        </w:tc>
      </w:tr>
      <w:tr w:rsidR="00F912ED" w:rsidRPr="00DB13CE" w14:paraId="668E8E65"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CAE06F" w14:textId="77777777" w:rsidR="00F912ED" w:rsidRPr="00DB13CE" w:rsidRDefault="00F912ED" w:rsidP="001E3C41">
            <w:pPr>
              <w:pStyle w:val="rowtabella0"/>
              <w:rPr>
                <w:color w:val="002060"/>
              </w:rPr>
            </w:pPr>
            <w:r w:rsidRPr="00DB13CE">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0CF93" w14:textId="77777777" w:rsidR="00F912ED" w:rsidRPr="00DB13CE" w:rsidRDefault="00F912ED" w:rsidP="001E3C41">
            <w:pPr>
              <w:pStyle w:val="rowtabella0"/>
              <w:rPr>
                <w:color w:val="002060"/>
              </w:rPr>
            </w:pPr>
            <w:r w:rsidRPr="00DB13CE">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81EA9"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CEE38" w14:textId="77777777" w:rsidR="00F912ED" w:rsidRPr="00DB13CE" w:rsidRDefault="00F912ED" w:rsidP="001E3C41">
            <w:pPr>
              <w:pStyle w:val="rowtabella0"/>
              <w:rPr>
                <w:color w:val="002060"/>
              </w:rPr>
            </w:pPr>
            <w:r w:rsidRPr="00DB13CE">
              <w:rPr>
                <w:color w:val="002060"/>
              </w:rPr>
              <w:t>06/03/2022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BB65C" w14:textId="77777777" w:rsidR="00F912ED" w:rsidRPr="00DB13CE" w:rsidRDefault="00F912ED" w:rsidP="001E3C41">
            <w:pPr>
              <w:pStyle w:val="rowtabella0"/>
              <w:rPr>
                <w:color w:val="002060"/>
              </w:rPr>
            </w:pPr>
            <w:r w:rsidRPr="00DB13CE">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F9D00" w14:textId="77777777" w:rsidR="00F912ED" w:rsidRPr="00DB13CE" w:rsidRDefault="00F912ED" w:rsidP="001E3C41">
            <w:pPr>
              <w:pStyle w:val="rowtabella0"/>
              <w:rPr>
                <w:color w:val="002060"/>
              </w:rPr>
            </w:pPr>
            <w:r w:rsidRPr="00DB13CE">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6B79B" w14:textId="77777777" w:rsidR="00F912ED" w:rsidRPr="00DB13CE" w:rsidRDefault="00F912ED" w:rsidP="001E3C41">
            <w:pPr>
              <w:pStyle w:val="rowtabella0"/>
              <w:rPr>
                <w:color w:val="002060"/>
              </w:rPr>
            </w:pPr>
            <w:r w:rsidRPr="00DB13CE">
              <w:rPr>
                <w:color w:val="002060"/>
              </w:rPr>
              <w:t>VIA RISORGIMENTO 16</w:t>
            </w:r>
          </w:p>
        </w:tc>
      </w:tr>
    </w:tbl>
    <w:p w14:paraId="05F9B7C6" w14:textId="77777777" w:rsidR="00F912ED" w:rsidRPr="00DB13CE" w:rsidRDefault="00F912ED" w:rsidP="00F912ED">
      <w:pPr>
        <w:pStyle w:val="breakline"/>
        <w:rPr>
          <w:rFonts w:eastAsiaTheme="minorEastAsia"/>
          <w:color w:val="002060"/>
        </w:rPr>
      </w:pPr>
    </w:p>
    <w:p w14:paraId="580BDCCD" w14:textId="77777777" w:rsidR="00F912ED" w:rsidRPr="00DB13CE" w:rsidRDefault="00F912ED" w:rsidP="00F912ED">
      <w:pPr>
        <w:pStyle w:val="breakline"/>
        <w:rPr>
          <w:color w:val="002060"/>
        </w:rPr>
      </w:pPr>
    </w:p>
    <w:p w14:paraId="5A229550" w14:textId="77777777" w:rsidR="00F912ED" w:rsidRPr="00DB13CE" w:rsidRDefault="00F912ED" w:rsidP="00F912ED">
      <w:pPr>
        <w:pStyle w:val="breakline"/>
        <w:rPr>
          <w:color w:val="002060"/>
        </w:rPr>
      </w:pPr>
    </w:p>
    <w:p w14:paraId="7BC70D07" w14:textId="77777777" w:rsidR="00F912ED" w:rsidRPr="00DB13CE" w:rsidRDefault="00F912ED" w:rsidP="00F912ED">
      <w:pPr>
        <w:pStyle w:val="sottotitolocampionato10"/>
        <w:rPr>
          <w:color w:val="002060"/>
        </w:rPr>
      </w:pPr>
      <w:r w:rsidRPr="00DB13C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12ED" w:rsidRPr="00DB13CE" w14:paraId="294807E5"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BC61F"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6169"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E44A"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E15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4CD8C"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E793B"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DB28F"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34F8D690" w14:textId="77777777" w:rsidTr="001E3C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639E0E" w14:textId="77777777" w:rsidR="00F912ED" w:rsidRPr="00DB13CE" w:rsidRDefault="00F912ED" w:rsidP="001E3C41">
            <w:pPr>
              <w:pStyle w:val="rowtabella0"/>
              <w:rPr>
                <w:color w:val="002060"/>
              </w:rPr>
            </w:pPr>
            <w:r w:rsidRPr="00DB13CE">
              <w:rPr>
                <w:color w:val="002060"/>
              </w:rPr>
              <w:t>CALDAROLA G.N.C.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34BF6" w14:textId="77777777" w:rsidR="00F912ED" w:rsidRPr="00DB13CE" w:rsidRDefault="00F912ED" w:rsidP="001E3C41">
            <w:pPr>
              <w:pStyle w:val="rowtabella0"/>
              <w:rPr>
                <w:color w:val="002060"/>
              </w:rPr>
            </w:pPr>
            <w:r w:rsidRPr="00DB13CE">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760425"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9C8DE" w14:textId="77777777" w:rsidR="00F912ED" w:rsidRPr="00DB13CE" w:rsidRDefault="00F912ED" w:rsidP="001E3C41">
            <w:pPr>
              <w:pStyle w:val="rowtabella0"/>
              <w:rPr>
                <w:color w:val="002060"/>
              </w:rPr>
            </w:pPr>
            <w:r w:rsidRPr="00DB13CE">
              <w:rPr>
                <w:color w:val="002060"/>
              </w:rPr>
              <w:t>09/03/2022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BED27" w14:textId="77777777" w:rsidR="00F912ED" w:rsidRPr="00DB13CE" w:rsidRDefault="00F912ED" w:rsidP="001E3C41">
            <w:pPr>
              <w:pStyle w:val="rowtabella0"/>
              <w:rPr>
                <w:color w:val="002060"/>
              </w:rPr>
            </w:pPr>
            <w:r w:rsidRPr="00DB13CE">
              <w:rPr>
                <w:color w:val="002060"/>
              </w:rPr>
              <w:t>5241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F5B86D" w14:textId="77777777" w:rsidR="00F912ED" w:rsidRPr="00DB13CE" w:rsidRDefault="00F912ED" w:rsidP="001E3C41">
            <w:pPr>
              <w:pStyle w:val="rowtabella0"/>
              <w:rPr>
                <w:color w:val="002060"/>
              </w:rPr>
            </w:pPr>
            <w:r w:rsidRPr="00DB13CE">
              <w:rPr>
                <w:color w:val="002060"/>
              </w:rPr>
              <w:t>CALDAROLA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0FD79" w14:textId="77777777" w:rsidR="00F912ED" w:rsidRPr="00DB13CE" w:rsidRDefault="00F912ED" w:rsidP="001E3C41">
            <w:pPr>
              <w:pStyle w:val="rowtabella0"/>
              <w:rPr>
                <w:color w:val="002060"/>
              </w:rPr>
            </w:pPr>
            <w:r w:rsidRPr="00DB13CE">
              <w:rPr>
                <w:color w:val="002060"/>
              </w:rPr>
              <w:t>ZONA PPE</w:t>
            </w:r>
          </w:p>
        </w:tc>
      </w:tr>
    </w:tbl>
    <w:p w14:paraId="494C105A" w14:textId="77777777" w:rsidR="00F912ED" w:rsidRPr="00DB13CE" w:rsidRDefault="00F912ED" w:rsidP="00F912ED">
      <w:pPr>
        <w:pStyle w:val="breakline"/>
        <w:rPr>
          <w:rFonts w:eastAsiaTheme="minorEastAsia"/>
          <w:color w:val="002060"/>
        </w:rPr>
      </w:pPr>
    </w:p>
    <w:p w14:paraId="061C35D3" w14:textId="77777777" w:rsidR="00F912ED" w:rsidRPr="00DB13CE" w:rsidRDefault="00F912ED" w:rsidP="00F912ED">
      <w:pPr>
        <w:pStyle w:val="breakline"/>
        <w:rPr>
          <w:color w:val="002060"/>
        </w:rPr>
      </w:pPr>
    </w:p>
    <w:p w14:paraId="03498D10" w14:textId="77777777" w:rsidR="00F912ED" w:rsidRPr="00DB13CE" w:rsidRDefault="00F912ED" w:rsidP="00F912ED">
      <w:pPr>
        <w:pStyle w:val="breakline"/>
        <w:rPr>
          <w:color w:val="002060"/>
        </w:rPr>
      </w:pPr>
    </w:p>
    <w:p w14:paraId="37B55523" w14:textId="77777777" w:rsidR="00F912ED" w:rsidRPr="00DB13CE" w:rsidRDefault="00F912ED" w:rsidP="00F912ED">
      <w:pPr>
        <w:pStyle w:val="sottotitolocampionato10"/>
        <w:rPr>
          <w:color w:val="002060"/>
        </w:rPr>
      </w:pPr>
      <w:r w:rsidRPr="00DB13CE">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F912ED" w:rsidRPr="00DB13CE" w14:paraId="3DE880B3"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EDA5"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C99D3"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6070C"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93792"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59836"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FD9F"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AAAD5"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24AB5FA"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E2C45" w14:textId="77777777" w:rsidR="00F912ED" w:rsidRPr="00DB13CE" w:rsidRDefault="00F912ED" w:rsidP="001E3C41">
            <w:pPr>
              <w:pStyle w:val="rowtabella0"/>
              <w:rPr>
                <w:color w:val="002060"/>
              </w:rPr>
            </w:pPr>
            <w:r w:rsidRPr="00DB13CE">
              <w:rPr>
                <w:color w:val="002060"/>
              </w:rPr>
              <w:t xml:space="preserve">AMICI DEL </w:t>
            </w:r>
            <w:proofErr w:type="spellStart"/>
            <w:r w:rsidRPr="00DB13CE">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5135B" w14:textId="77777777" w:rsidR="00F912ED" w:rsidRPr="00DB13CE" w:rsidRDefault="00F912ED" w:rsidP="001E3C41">
            <w:pPr>
              <w:pStyle w:val="rowtabella0"/>
              <w:rPr>
                <w:color w:val="002060"/>
              </w:rPr>
            </w:pPr>
            <w:r w:rsidRPr="00DB13CE">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45E0E"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90A51" w14:textId="77777777" w:rsidR="00F912ED" w:rsidRPr="00DB13CE" w:rsidRDefault="00F912ED" w:rsidP="001E3C41">
            <w:pPr>
              <w:pStyle w:val="rowtabella0"/>
              <w:rPr>
                <w:color w:val="002060"/>
              </w:rPr>
            </w:pPr>
            <w:r w:rsidRPr="00DB13CE">
              <w:rPr>
                <w:color w:val="002060"/>
              </w:rPr>
              <w:t>06/03/2022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D86FC" w14:textId="77777777" w:rsidR="00F912ED" w:rsidRPr="00DB13CE" w:rsidRDefault="00F912ED" w:rsidP="001E3C41">
            <w:pPr>
              <w:pStyle w:val="rowtabella0"/>
              <w:rPr>
                <w:color w:val="002060"/>
              </w:rPr>
            </w:pPr>
            <w:r w:rsidRPr="00DB13CE">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06F47" w14:textId="77777777" w:rsidR="00F912ED" w:rsidRPr="00DB13CE" w:rsidRDefault="00F912ED" w:rsidP="001E3C41">
            <w:pPr>
              <w:pStyle w:val="rowtabella0"/>
              <w:rPr>
                <w:color w:val="002060"/>
              </w:rPr>
            </w:pPr>
            <w:r w:rsidRPr="00DB13CE">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9C8D7" w14:textId="77777777" w:rsidR="00F912ED" w:rsidRPr="00DB13CE" w:rsidRDefault="00F912ED" w:rsidP="001E3C41">
            <w:pPr>
              <w:pStyle w:val="rowtabella0"/>
              <w:rPr>
                <w:color w:val="002060"/>
              </w:rPr>
            </w:pPr>
            <w:r w:rsidRPr="00DB13CE">
              <w:rPr>
                <w:color w:val="002060"/>
              </w:rPr>
              <w:t>VIA AMATO</w:t>
            </w:r>
          </w:p>
        </w:tc>
      </w:tr>
      <w:tr w:rsidR="00F912ED" w:rsidRPr="00DB13CE" w14:paraId="6DC179E7"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3F170" w14:textId="77777777" w:rsidR="00F912ED" w:rsidRPr="00DB13CE" w:rsidRDefault="00F912ED" w:rsidP="001E3C41">
            <w:pPr>
              <w:pStyle w:val="rowtabella0"/>
              <w:rPr>
                <w:color w:val="002060"/>
              </w:rPr>
            </w:pPr>
            <w:r w:rsidRPr="00DB13CE">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C249AC" w14:textId="77777777" w:rsidR="00F912ED" w:rsidRPr="00DB13CE" w:rsidRDefault="00F912ED" w:rsidP="001E3C41">
            <w:pPr>
              <w:pStyle w:val="rowtabella0"/>
              <w:rPr>
                <w:color w:val="002060"/>
              </w:rPr>
            </w:pPr>
            <w:r w:rsidRPr="00DB13CE">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915294"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19E4CA" w14:textId="77777777" w:rsidR="00F912ED" w:rsidRPr="00DB13CE" w:rsidRDefault="00F912ED" w:rsidP="001E3C41">
            <w:pPr>
              <w:pStyle w:val="rowtabella0"/>
              <w:rPr>
                <w:color w:val="002060"/>
              </w:rPr>
            </w:pPr>
            <w:r w:rsidRPr="00DB13CE">
              <w:rPr>
                <w:color w:val="002060"/>
              </w:rPr>
              <w:t>06/03/2022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6AD7F4" w14:textId="77777777" w:rsidR="00F912ED" w:rsidRPr="00DB13CE" w:rsidRDefault="00F912ED" w:rsidP="001E3C41">
            <w:pPr>
              <w:pStyle w:val="rowtabella0"/>
              <w:rPr>
                <w:color w:val="002060"/>
              </w:rPr>
            </w:pPr>
            <w:r w:rsidRPr="00DB13CE">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B5275" w14:textId="77777777" w:rsidR="00F912ED" w:rsidRPr="00DB13CE" w:rsidRDefault="00F912ED" w:rsidP="001E3C41">
            <w:pPr>
              <w:pStyle w:val="rowtabella0"/>
              <w:rPr>
                <w:color w:val="002060"/>
              </w:rPr>
            </w:pPr>
            <w:r w:rsidRPr="00DB13C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7096E" w14:textId="77777777" w:rsidR="00F912ED" w:rsidRPr="00DB13CE" w:rsidRDefault="00F912ED" w:rsidP="001E3C41">
            <w:pPr>
              <w:pStyle w:val="rowtabella0"/>
              <w:rPr>
                <w:color w:val="002060"/>
              </w:rPr>
            </w:pPr>
            <w:r w:rsidRPr="00DB13CE">
              <w:rPr>
                <w:color w:val="002060"/>
              </w:rPr>
              <w:t>VIA MIA MARTINI</w:t>
            </w:r>
          </w:p>
        </w:tc>
      </w:tr>
      <w:tr w:rsidR="00F912ED" w:rsidRPr="00DB13CE" w14:paraId="2775C669"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6E94EB" w14:textId="77777777" w:rsidR="00F912ED" w:rsidRPr="00DB13CE" w:rsidRDefault="00F912ED" w:rsidP="001E3C41">
            <w:pPr>
              <w:pStyle w:val="rowtabella0"/>
              <w:rPr>
                <w:color w:val="002060"/>
              </w:rPr>
            </w:pPr>
            <w:r w:rsidRPr="00DB13C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3DAE7" w14:textId="77777777" w:rsidR="00F912ED" w:rsidRPr="00DB13CE" w:rsidRDefault="00F912ED" w:rsidP="001E3C41">
            <w:pPr>
              <w:pStyle w:val="rowtabella0"/>
              <w:rPr>
                <w:color w:val="002060"/>
              </w:rPr>
            </w:pPr>
            <w:r w:rsidRPr="00DB13CE">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1C076"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141F7" w14:textId="77777777" w:rsidR="00F912ED" w:rsidRPr="00DB13CE" w:rsidRDefault="00F912ED" w:rsidP="001E3C41">
            <w:pPr>
              <w:pStyle w:val="rowtabella0"/>
              <w:rPr>
                <w:color w:val="002060"/>
              </w:rPr>
            </w:pPr>
            <w:r w:rsidRPr="00DB13CE">
              <w:rPr>
                <w:color w:val="002060"/>
              </w:rPr>
              <w:t>06/03/2022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C6511" w14:textId="77777777" w:rsidR="00F912ED" w:rsidRPr="00DB13CE" w:rsidRDefault="00F912ED" w:rsidP="001E3C41">
            <w:pPr>
              <w:pStyle w:val="rowtabella0"/>
              <w:rPr>
                <w:color w:val="002060"/>
              </w:rPr>
            </w:pPr>
            <w:r w:rsidRPr="00DB13CE">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E09D3" w14:textId="77777777" w:rsidR="00F912ED" w:rsidRPr="00DB13CE" w:rsidRDefault="00F912ED" w:rsidP="001E3C41">
            <w:pPr>
              <w:pStyle w:val="rowtabella0"/>
              <w:rPr>
                <w:color w:val="002060"/>
              </w:rPr>
            </w:pPr>
            <w:r w:rsidRPr="00DB13CE">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BDCE2" w14:textId="77777777" w:rsidR="00F912ED" w:rsidRPr="00DB13CE" w:rsidRDefault="00F912ED" w:rsidP="001E3C41">
            <w:pPr>
              <w:pStyle w:val="rowtabella0"/>
              <w:rPr>
                <w:color w:val="002060"/>
              </w:rPr>
            </w:pPr>
            <w:r w:rsidRPr="00DB13CE">
              <w:rPr>
                <w:color w:val="002060"/>
              </w:rPr>
              <w:t>VIA LAGO DI MISURINA</w:t>
            </w:r>
          </w:p>
        </w:tc>
      </w:tr>
    </w:tbl>
    <w:p w14:paraId="6C496ABB" w14:textId="77777777" w:rsidR="00F912ED" w:rsidRPr="00DB13CE" w:rsidRDefault="00F912ED" w:rsidP="00F912ED">
      <w:pPr>
        <w:pStyle w:val="breakline"/>
        <w:rPr>
          <w:rFonts w:eastAsiaTheme="minorEastAsia"/>
          <w:color w:val="002060"/>
        </w:rPr>
      </w:pPr>
    </w:p>
    <w:p w14:paraId="579077CD" w14:textId="77777777" w:rsidR="00F912ED" w:rsidRPr="00DB13CE" w:rsidRDefault="00F912ED" w:rsidP="00F912ED">
      <w:pPr>
        <w:pStyle w:val="breakline"/>
        <w:rPr>
          <w:color w:val="002060"/>
        </w:rPr>
      </w:pPr>
    </w:p>
    <w:p w14:paraId="5C50D4A7" w14:textId="77777777" w:rsidR="00F912ED" w:rsidRPr="00DB13CE" w:rsidRDefault="00F912ED" w:rsidP="00F912ED">
      <w:pPr>
        <w:pStyle w:val="breakline"/>
        <w:rPr>
          <w:color w:val="002060"/>
        </w:rPr>
      </w:pPr>
    </w:p>
    <w:p w14:paraId="23FAFB10" w14:textId="77777777" w:rsidR="00F912ED" w:rsidRPr="00DB13CE" w:rsidRDefault="00F912ED" w:rsidP="00F912ED">
      <w:pPr>
        <w:pStyle w:val="sottotitolocampionato10"/>
        <w:rPr>
          <w:color w:val="002060"/>
        </w:rPr>
      </w:pPr>
      <w:r w:rsidRPr="00DB13CE">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5"/>
        <w:gridCol w:w="385"/>
        <w:gridCol w:w="898"/>
        <w:gridCol w:w="1198"/>
        <w:gridCol w:w="1545"/>
        <w:gridCol w:w="1554"/>
      </w:tblGrid>
      <w:tr w:rsidR="00F912ED" w:rsidRPr="00DB13CE" w14:paraId="1E170813"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E59F8"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E720A"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98F52"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C24A4"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6865D"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D6F03"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875AB"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2DB63C31"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9D8A67" w14:textId="77777777" w:rsidR="00F912ED" w:rsidRPr="00DB13CE" w:rsidRDefault="00F912ED" w:rsidP="001E3C41">
            <w:pPr>
              <w:pStyle w:val="rowtabella0"/>
              <w:rPr>
                <w:color w:val="002060"/>
              </w:rPr>
            </w:pPr>
            <w:r w:rsidRPr="00DB13CE">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398E3" w14:textId="77777777" w:rsidR="00F912ED" w:rsidRPr="00DB13CE" w:rsidRDefault="00F912ED" w:rsidP="001E3C41">
            <w:pPr>
              <w:pStyle w:val="rowtabella0"/>
              <w:rPr>
                <w:color w:val="002060"/>
              </w:rPr>
            </w:pPr>
            <w:r w:rsidRPr="00DB13CE">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D25E5"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3651B" w14:textId="77777777" w:rsidR="00F912ED" w:rsidRPr="00DB13CE" w:rsidRDefault="00F912ED" w:rsidP="001E3C41">
            <w:pPr>
              <w:pStyle w:val="rowtabella0"/>
              <w:rPr>
                <w:color w:val="002060"/>
              </w:rPr>
            </w:pPr>
            <w:r w:rsidRPr="00DB13CE">
              <w:rPr>
                <w:color w:val="002060"/>
              </w:rPr>
              <w:t>06/03/2022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AAF61" w14:textId="77777777" w:rsidR="00F912ED" w:rsidRPr="00DB13CE" w:rsidRDefault="00F912ED" w:rsidP="001E3C41">
            <w:pPr>
              <w:pStyle w:val="rowtabella0"/>
              <w:rPr>
                <w:color w:val="002060"/>
              </w:rPr>
            </w:pPr>
            <w:r w:rsidRPr="00DB13CE">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6DC4D"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E5B6E" w14:textId="77777777" w:rsidR="00F912ED" w:rsidRPr="00DB13CE" w:rsidRDefault="00F912ED" w:rsidP="001E3C41">
            <w:pPr>
              <w:pStyle w:val="rowtabella0"/>
              <w:rPr>
                <w:color w:val="002060"/>
              </w:rPr>
            </w:pPr>
            <w:r w:rsidRPr="00DB13CE">
              <w:rPr>
                <w:color w:val="002060"/>
              </w:rPr>
              <w:t>VIA ASPOROMONTE</w:t>
            </w:r>
          </w:p>
        </w:tc>
      </w:tr>
      <w:tr w:rsidR="00F912ED" w:rsidRPr="00DB13CE" w14:paraId="5FAFEB3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2FE43D" w14:textId="77777777" w:rsidR="00F912ED" w:rsidRPr="00DB13CE" w:rsidRDefault="00F912ED" w:rsidP="001E3C41">
            <w:pPr>
              <w:pStyle w:val="rowtabella0"/>
              <w:rPr>
                <w:color w:val="002060"/>
              </w:rPr>
            </w:pPr>
            <w:r w:rsidRPr="00DB13CE">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53DA18" w14:textId="77777777" w:rsidR="00F912ED" w:rsidRPr="00DB13CE" w:rsidRDefault="00F912ED" w:rsidP="001E3C41">
            <w:pPr>
              <w:pStyle w:val="rowtabella0"/>
              <w:rPr>
                <w:color w:val="002060"/>
              </w:rPr>
            </w:pPr>
            <w:r w:rsidRPr="00DB13C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E28DB4"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631B12" w14:textId="77777777" w:rsidR="00F912ED" w:rsidRPr="00DB13CE" w:rsidRDefault="00F912ED" w:rsidP="001E3C41">
            <w:pPr>
              <w:pStyle w:val="rowtabella0"/>
              <w:rPr>
                <w:color w:val="002060"/>
              </w:rPr>
            </w:pPr>
            <w:r w:rsidRPr="00DB13CE">
              <w:rPr>
                <w:color w:val="002060"/>
              </w:rPr>
              <w:t>06/03/2022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122B92" w14:textId="77777777" w:rsidR="00F912ED" w:rsidRPr="00DB13CE" w:rsidRDefault="00F912ED" w:rsidP="001E3C41">
            <w:pPr>
              <w:pStyle w:val="rowtabella0"/>
              <w:rPr>
                <w:color w:val="002060"/>
              </w:rPr>
            </w:pPr>
            <w:r w:rsidRPr="00DB13CE">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E7C6B"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802CB" w14:textId="77777777" w:rsidR="00F912ED" w:rsidRPr="00DB13CE" w:rsidRDefault="00F912ED" w:rsidP="001E3C41">
            <w:pPr>
              <w:pStyle w:val="rowtabella0"/>
              <w:rPr>
                <w:color w:val="002060"/>
              </w:rPr>
            </w:pPr>
            <w:r w:rsidRPr="00DB13CE">
              <w:rPr>
                <w:color w:val="002060"/>
              </w:rPr>
              <w:t>VIA FRATELLI CERVI</w:t>
            </w:r>
          </w:p>
        </w:tc>
      </w:tr>
      <w:tr w:rsidR="00F912ED" w:rsidRPr="00DB13CE" w14:paraId="063942AA"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F1256" w14:textId="77777777" w:rsidR="00F912ED" w:rsidRPr="00DB13CE" w:rsidRDefault="00F912ED" w:rsidP="001E3C41">
            <w:pPr>
              <w:pStyle w:val="rowtabella0"/>
              <w:rPr>
                <w:color w:val="002060"/>
              </w:rPr>
            </w:pPr>
            <w:r w:rsidRPr="00DB13CE">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F7563" w14:textId="77777777" w:rsidR="00F912ED" w:rsidRPr="00DB13CE" w:rsidRDefault="00F912ED" w:rsidP="001E3C41">
            <w:pPr>
              <w:pStyle w:val="rowtabella0"/>
              <w:rPr>
                <w:color w:val="002060"/>
              </w:rPr>
            </w:pPr>
            <w:r w:rsidRPr="00DB13CE">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73273"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75DA9" w14:textId="77777777" w:rsidR="00F912ED" w:rsidRPr="00DB13CE" w:rsidRDefault="00F912ED" w:rsidP="001E3C41">
            <w:pPr>
              <w:pStyle w:val="rowtabella0"/>
              <w:rPr>
                <w:color w:val="002060"/>
              </w:rPr>
            </w:pPr>
            <w:r w:rsidRPr="00DB13CE">
              <w:rPr>
                <w:color w:val="002060"/>
              </w:rPr>
              <w:t>08/03/2022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10E37" w14:textId="77777777" w:rsidR="00F912ED" w:rsidRPr="00DB13CE" w:rsidRDefault="00F912ED" w:rsidP="001E3C41">
            <w:pPr>
              <w:pStyle w:val="rowtabella0"/>
              <w:rPr>
                <w:color w:val="002060"/>
              </w:rPr>
            </w:pPr>
            <w:r w:rsidRPr="00DB13CE">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B0416" w14:textId="77777777" w:rsidR="00F912ED" w:rsidRPr="00DB13CE" w:rsidRDefault="00F912ED" w:rsidP="001E3C41">
            <w:pPr>
              <w:pStyle w:val="rowtabella0"/>
              <w:rPr>
                <w:color w:val="002060"/>
              </w:rPr>
            </w:pPr>
            <w:r w:rsidRPr="00DB13CE">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88B00" w14:textId="77777777" w:rsidR="00F912ED" w:rsidRPr="00DB13CE" w:rsidRDefault="00F912ED" w:rsidP="001E3C41">
            <w:pPr>
              <w:pStyle w:val="rowtabella0"/>
              <w:rPr>
                <w:color w:val="002060"/>
              </w:rPr>
            </w:pPr>
            <w:r w:rsidRPr="00DB13CE">
              <w:rPr>
                <w:color w:val="002060"/>
              </w:rPr>
              <w:t>VIA E.MATTEI</w:t>
            </w:r>
          </w:p>
        </w:tc>
      </w:tr>
    </w:tbl>
    <w:p w14:paraId="5DBF280E" w14:textId="77777777" w:rsidR="00F912ED" w:rsidRPr="00DB13CE" w:rsidRDefault="00F912ED" w:rsidP="00F912ED">
      <w:pPr>
        <w:pStyle w:val="breakline"/>
        <w:rPr>
          <w:color w:val="002060"/>
        </w:rPr>
      </w:pP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7F30679C"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708AE">
        <w:rPr>
          <w:b/>
          <w:color w:val="002060"/>
          <w:u w:val="single"/>
        </w:rPr>
        <w:t>02</w:t>
      </w:r>
      <w:r w:rsidR="00830450" w:rsidRPr="000039D0">
        <w:rPr>
          <w:b/>
          <w:color w:val="002060"/>
          <w:u w:val="single"/>
        </w:rPr>
        <w:t>/</w:t>
      </w:r>
      <w:r w:rsidR="00496B75">
        <w:rPr>
          <w:b/>
          <w:color w:val="002060"/>
          <w:u w:val="single"/>
        </w:rPr>
        <w:t>0</w:t>
      </w:r>
      <w:r w:rsidR="00B708AE">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D2217A" w14:textId="77777777" w:rsidR="00FD716A" w:rsidRDefault="00FD716A">
      <w:r>
        <w:separator/>
      </w:r>
    </w:p>
  </w:endnote>
  <w:endnote w:type="continuationSeparator" w:id="0">
    <w:p w14:paraId="28808D5F" w14:textId="77777777" w:rsidR="00FD716A" w:rsidRDefault="00FD7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B37A32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84D07">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6B0E">
      <w:rPr>
        <w:rStyle w:val="Numeropagina"/>
        <w:rFonts w:ascii="Arial" w:hAnsi="Arial" w:cs="Arial"/>
        <w:color w:val="002060"/>
      </w:rPr>
      <w:t>7</w:t>
    </w:r>
    <w:r w:rsidR="00B708AE">
      <w:rPr>
        <w:rStyle w:val="Numeropagina"/>
        <w:rFonts w:ascii="Arial" w:hAnsi="Arial" w:cs="Arial"/>
        <w:color w:val="00206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0CF2B" w14:textId="77777777" w:rsidR="00FD716A" w:rsidRDefault="00FD716A">
      <w:r>
        <w:separator/>
      </w:r>
    </w:p>
  </w:footnote>
  <w:footnote w:type="continuationSeparator" w:id="0">
    <w:p w14:paraId="11C5C818" w14:textId="77777777" w:rsidR="00FD716A" w:rsidRDefault="00FD7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020"/>
    <w:rsid w:val="003832A3"/>
    <w:rsid w:val="0038357D"/>
    <w:rsid w:val="00384537"/>
    <w:rsid w:val="003849FA"/>
    <w:rsid w:val="00384D07"/>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0D"/>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4B93"/>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6B0E"/>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34FA"/>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08AE"/>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2F79"/>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368"/>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C69"/>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2ED"/>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16A"/>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405A3-719C-446C-8B37-5567EED0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6</Pages>
  <Words>5330</Words>
  <Characters>30382</Characters>
  <Application>Microsoft Office Word</Application>
  <DocSecurity>0</DocSecurity>
  <Lines>253</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35641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2022-03-02T13:31:00Z</dcterms:created>
  <dcterms:modified xsi:type="dcterms:W3CDTF">2022-03-02T13:31:00Z</dcterms:modified>
</cp:coreProperties>
</file>