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1CF79AF4" w14:textId="1C25D2E1" w:rsidR="00E0255E" w:rsidRPr="007D4666" w:rsidRDefault="00E0255E" w:rsidP="00E941E3">
            <w:pPr>
              <w:pStyle w:val="Nessunaspaziatura"/>
              <w:jc w:val="center"/>
              <w:rPr>
                <w:rFonts w:ascii="Arial" w:hAnsi="Arial"/>
                <w:color w:val="002060"/>
                <w:sz w:val="24"/>
              </w:rPr>
            </w:pPr>
            <w:r w:rsidRPr="00EB53CB">
              <w:rPr>
                <w:rFonts w:ascii="Arial" w:hAnsi="Arial"/>
                <w:b/>
                <w:color w:val="002060"/>
                <w:sz w:val="24"/>
              </w:rPr>
              <w:t>pec</w:t>
            </w:r>
            <w:r w:rsidRPr="00EB53CB">
              <w:rPr>
                <w:rFonts w:ascii="Arial" w:hAnsi="Arial"/>
                <w:color w:val="002060"/>
                <w:sz w:val="24"/>
              </w:rPr>
              <w:t>:</w:t>
            </w:r>
            <w:r w:rsidRPr="007D4666">
              <w:rPr>
                <w:rFonts w:ascii="Arial" w:hAnsi="Arial"/>
                <w:color w:val="002060"/>
                <w:sz w:val="24"/>
              </w:rPr>
              <w:t xml:space="preserve"> </w:t>
            </w:r>
            <w:hyperlink r:id="rId9" w:history="1">
              <w:r w:rsidR="007D4666" w:rsidRPr="007D4666">
                <w:rPr>
                  <w:rStyle w:val="Collegamentoipertestuale"/>
                  <w:rFonts w:ascii="Arial" w:hAnsi="Arial"/>
                  <w:color w:val="002060"/>
                  <w:sz w:val="24"/>
                  <w:u w:val="none"/>
                </w:rPr>
                <w:t>c5marche@pec.figcmarche.it</w:t>
              </w:r>
            </w:hyperlink>
          </w:p>
          <w:p w14:paraId="3B1F9EAF" w14:textId="50F648A7" w:rsidR="007D4666" w:rsidRPr="007D4666" w:rsidRDefault="007D4666" w:rsidP="00E941E3">
            <w:pPr>
              <w:pStyle w:val="Nessunaspaziatura"/>
              <w:jc w:val="center"/>
              <w:rPr>
                <w:rFonts w:ascii="Arial" w:hAnsi="Arial"/>
                <w:color w:val="002060"/>
                <w:sz w:val="24"/>
                <w:szCs w:val="24"/>
              </w:rPr>
            </w:pPr>
            <w:r w:rsidRPr="007D4666">
              <w:rPr>
                <w:rFonts w:ascii="Arial" w:hAnsi="Arial"/>
                <w:b/>
                <w:bCs/>
                <w:color w:val="002060"/>
                <w:sz w:val="24"/>
                <w:szCs w:val="24"/>
              </w:rPr>
              <w:t>Telegram:</w:t>
            </w:r>
            <w:r>
              <w:rPr>
                <w:rFonts w:ascii="Arial" w:hAnsi="Arial"/>
                <w:color w:val="002060"/>
                <w:sz w:val="24"/>
                <w:szCs w:val="24"/>
              </w:rPr>
              <w:t xml:space="preserve"> </w:t>
            </w:r>
            <w:r w:rsidRPr="007D4666">
              <w:rPr>
                <w:rFonts w:ascii="Arial" w:hAnsi="Arial"/>
                <w:color w:val="002060"/>
                <w:sz w:val="24"/>
                <w:szCs w:val="24"/>
              </w:rPr>
              <w:t>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473E2E0E"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69576C">
              <w:rPr>
                <w:rFonts w:ascii="Arial" w:hAnsi="Arial" w:cs="Arial"/>
                <w:color w:val="002060"/>
                <w:sz w:val="40"/>
                <w:szCs w:val="40"/>
              </w:rPr>
              <w:t>7</w:t>
            </w:r>
            <w:r w:rsidR="00955005">
              <w:rPr>
                <w:rFonts w:ascii="Arial" w:hAnsi="Arial" w:cs="Arial"/>
                <w:color w:val="002060"/>
                <w:sz w:val="40"/>
                <w:szCs w:val="40"/>
              </w:rPr>
              <w:t>4</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69576C">
              <w:rPr>
                <w:rFonts w:ascii="Arial" w:hAnsi="Arial" w:cs="Arial"/>
                <w:color w:val="002060"/>
                <w:sz w:val="40"/>
                <w:szCs w:val="40"/>
              </w:rPr>
              <w:t>0</w:t>
            </w:r>
            <w:r w:rsidR="00955005">
              <w:rPr>
                <w:rFonts w:ascii="Arial" w:hAnsi="Arial" w:cs="Arial"/>
                <w:color w:val="002060"/>
                <w:sz w:val="40"/>
                <w:szCs w:val="40"/>
              </w:rPr>
              <w:t>7</w:t>
            </w:r>
            <w:r w:rsidR="00CF4C7D" w:rsidRPr="000039D0">
              <w:rPr>
                <w:rFonts w:ascii="Arial" w:hAnsi="Arial" w:cs="Arial"/>
                <w:color w:val="002060"/>
                <w:sz w:val="40"/>
                <w:szCs w:val="40"/>
              </w:rPr>
              <w:t>/</w:t>
            </w:r>
            <w:r w:rsidR="00F65B41">
              <w:rPr>
                <w:rFonts w:ascii="Arial" w:hAnsi="Arial" w:cs="Arial"/>
                <w:color w:val="002060"/>
                <w:sz w:val="40"/>
                <w:szCs w:val="40"/>
              </w:rPr>
              <w:t>0</w:t>
            </w:r>
            <w:r w:rsidR="0069576C">
              <w:rPr>
                <w:rFonts w:ascii="Arial" w:hAnsi="Arial" w:cs="Arial"/>
                <w:color w:val="002060"/>
                <w:sz w:val="40"/>
                <w:szCs w:val="40"/>
              </w:rPr>
              <w:t>3</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F65B41">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66891190"/>
      <w:r w:rsidRPr="00EB53CB">
        <w:rPr>
          <w:color w:val="FFFFFF" w:themeColor="background1"/>
        </w:rPr>
        <w:t>SOMMARIO</w:t>
      </w:r>
      <w:bookmarkEnd w:id="1"/>
    </w:p>
    <w:p w14:paraId="23FBCCFD" w14:textId="77777777" w:rsidR="00937FDE" w:rsidRPr="00EB53CB" w:rsidRDefault="00937FDE" w:rsidP="00DE17C7">
      <w:pPr>
        <w:rPr>
          <w:rFonts w:ascii="Calibri" w:hAnsi="Calibri"/>
          <w:color w:val="002060"/>
          <w:sz w:val="22"/>
          <w:szCs w:val="22"/>
        </w:rPr>
      </w:pPr>
    </w:p>
    <w:p w14:paraId="080DB6EA" w14:textId="5D7CFF26"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123F4A">
          <w:rPr>
            <w:noProof/>
            <w:webHidden/>
            <w:color w:val="002060"/>
          </w:rPr>
          <w:t>1</w:t>
        </w:r>
        <w:r w:rsidR="00AC19D9" w:rsidRPr="002419EA">
          <w:rPr>
            <w:noProof/>
            <w:webHidden/>
            <w:color w:val="002060"/>
          </w:rPr>
          <w:fldChar w:fldCharType="end"/>
        </w:r>
      </w:hyperlink>
    </w:p>
    <w:p w14:paraId="112EDB38" w14:textId="1A538C91" w:rsidR="00AC19D9" w:rsidRPr="002419EA" w:rsidRDefault="008E61D3">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123F4A">
          <w:rPr>
            <w:noProof/>
            <w:webHidden/>
            <w:color w:val="002060"/>
          </w:rPr>
          <w:t>1</w:t>
        </w:r>
        <w:r w:rsidR="00AC19D9" w:rsidRPr="002419EA">
          <w:rPr>
            <w:noProof/>
            <w:webHidden/>
            <w:color w:val="002060"/>
          </w:rPr>
          <w:fldChar w:fldCharType="end"/>
        </w:r>
      </w:hyperlink>
    </w:p>
    <w:p w14:paraId="4D9CAD43" w14:textId="3BD90728" w:rsidR="00AC19D9" w:rsidRPr="002419EA" w:rsidRDefault="008E61D3">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123F4A">
          <w:rPr>
            <w:noProof/>
            <w:webHidden/>
            <w:color w:val="002060"/>
          </w:rPr>
          <w:t>1</w:t>
        </w:r>
        <w:r w:rsidR="00AC19D9" w:rsidRPr="002419EA">
          <w:rPr>
            <w:noProof/>
            <w:webHidden/>
            <w:color w:val="002060"/>
          </w:rPr>
          <w:fldChar w:fldCharType="end"/>
        </w:r>
      </w:hyperlink>
    </w:p>
    <w:p w14:paraId="0EAFCCD8" w14:textId="3B4721B2" w:rsidR="00AC19D9" w:rsidRPr="002419EA" w:rsidRDefault="008E61D3">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123F4A">
          <w:rPr>
            <w:noProof/>
            <w:webHidden/>
            <w:color w:val="002060"/>
          </w:rPr>
          <w:t>1</w:t>
        </w:r>
        <w:r w:rsidR="00AC19D9" w:rsidRPr="002419EA">
          <w:rPr>
            <w:noProof/>
            <w:webHidden/>
            <w:color w:val="002060"/>
          </w:rPr>
          <w:fldChar w:fldCharType="end"/>
        </w:r>
      </w:hyperlink>
    </w:p>
    <w:p w14:paraId="0952245B" w14:textId="2662D24A" w:rsidR="00AC19D9" w:rsidRPr="002419EA" w:rsidRDefault="008E61D3">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123F4A">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66891191"/>
      <w:r w:rsidRPr="00EB53CB">
        <w:rPr>
          <w:color w:val="FFFFFF" w:themeColor="background1"/>
        </w:rPr>
        <w:t>COMUNICAZIONI DELLA F.I.G.C.</w:t>
      </w:r>
      <w:bookmarkEnd w:id="2"/>
    </w:p>
    <w:p w14:paraId="3750271C" w14:textId="77777777" w:rsidR="005A22F7" w:rsidRPr="00830FE4" w:rsidRDefault="005A22F7" w:rsidP="005A22F7">
      <w:pPr>
        <w:pStyle w:val="LndNormale1"/>
        <w:rPr>
          <w:bCs/>
          <w:color w:val="002060"/>
          <w:szCs w:val="22"/>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3" w:name="_Toc66891192"/>
      <w:r w:rsidRPr="00EB53CB">
        <w:rPr>
          <w:color w:val="FFFFFF" w:themeColor="background1"/>
        </w:rPr>
        <w:t>COMUNICAZIONI DELLA L.N.D.</w:t>
      </w:r>
      <w:bookmarkEnd w:id="3"/>
    </w:p>
    <w:p w14:paraId="4F43F772" w14:textId="127C46C1" w:rsidR="00CB7D2D" w:rsidRPr="00C954C4" w:rsidRDefault="00CB7D2D"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EB53CB">
        <w:rPr>
          <w:color w:val="FFFFFF" w:themeColor="background1"/>
        </w:rPr>
        <w:t>COMUNICAZIONI DELLA DIVISIONE CALCIO A CINQUE</w:t>
      </w:r>
      <w:bookmarkEnd w:id="4"/>
      <w:bookmarkEnd w:id="5"/>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0"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4013FFF" w14:textId="47C3487B" w:rsidR="003A02EB" w:rsidRDefault="003A02EB" w:rsidP="009D0C38">
      <w:pPr>
        <w:pStyle w:val="LndNormale1"/>
        <w:rPr>
          <w:color w:val="002060"/>
          <w:szCs w:val="22"/>
        </w:rPr>
      </w:pPr>
    </w:p>
    <w:p w14:paraId="29C07BC3" w14:textId="5858C2F4" w:rsidR="009F3802" w:rsidRDefault="009F3802" w:rsidP="009D0C38">
      <w:pPr>
        <w:pStyle w:val="LndNormale1"/>
        <w:rPr>
          <w:color w:val="002060"/>
          <w:szCs w:val="22"/>
        </w:rPr>
      </w:pPr>
    </w:p>
    <w:p w14:paraId="604E3813" w14:textId="77777777" w:rsidR="008D47EC" w:rsidRDefault="008D47EC" w:rsidP="008D47EC">
      <w:pPr>
        <w:pStyle w:val="LndNormale1"/>
        <w:jc w:val="left"/>
        <w:rPr>
          <w:b/>
          <w:color w:val="002060"/>
          <w:sz w:val="28"/>
          <w:szCs w:val="28"/>
        </w:rPr>
      </w:pPr>
      <w:r>
        <w:rPr>
          <w:b/>
          <w:color w:val="002060"/>
          <w:sz w:val="28"/>
          <w:szCs w:val="28"/>
        </w:rPr>
        <w:t>SPOSTAMENTO GARE</w:t>
      </w:r>
    </w:p>
    <w:p w14:paraId="33CA1D2D" w14:textId="77777777" w:rsidR="008D47EC" w:rsidRDefault="008D47EC" w:rsidP="008D47EC">
      <w:pPr>
        <w:pStyle w:val="LndNormale1"/>
        <w:rPr>
          <w:color w:val="002060"/>
          <w:szCs w:val="22"/>
        </w:rPr>
      </w:pPr>
    </w:p>
    <w:p w14:paraId="6BCE0CE1" w14:textId="77777777" w:rsidR="008D47EC" w:rsidRDefault="008D47EC" w:rsidP="008D47EC">
      <w:pPr>
        <w:pStyle w:val="LndNormale1"/>
        <w:rPr>
          <w:color w:val="002060"/>
          <w:szCs w:val="22"/>
        </w:rPr>
      </w:pPr>
      <w:r>
        <w:rPr>
          <w:color w:val="002060"/>
          <w:szCs w:val="22"/>
        </w:rPr>
        <w:t xml:space="preserve">Non saranno rinviate gare a data da destinarsi. </w:t>
      </w:r>
    </w:p>
    <w:p w14:paraId="5AD10328" w14:textId="77777777" w:rsidR="008D47EC" w:rsidRDefault="008D47EC" w:rsidP="008D47EC">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1F72F345" w14:textId="77777777" w:rsidR="008D47EC" w:rsidRDefault="008D47EC" w:rsidP="008D47EC">
      <w:pPr>
        <w:pStyle w:val="LndNormale1"/>
        <w:rPr>
          <w:color w:val="002060"/>
          <w:szCs w:val="22"/>
        </w:rPr>
      </w:pPr>
      <w:r>
        <w:rPr>
          <w:color w:val="002060"/>
          <w:szCs w:val="22"/>
        </w:rPr>
        <w:t>Le variazione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7EB5A76" w14:textId="77777777" w:rsidR="008D47EC" w:rsidRPr="0044061F" w:rsidRDefault="008D47EC" w:rsidP="008D47EC">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3AFA23C7" w14:textId="77777777" w:rsidR="008D47EC" w:rsidRDefault="008D47EC" w:rsidP="008D47EC">
      <w:pPr>
        <w:pStyle w:val="LndNormale1"/>
        <w:rPr>
          <w:color w:val="002060"/>
          <w:szCs w:val="22"/>
        </w:rPr>
      </w:pPr>
    </w:p>
    <w:p w14:paraId="293B6B00" w14:textId="77777777" w:rsidR="008D47EC" w:rsidRDefault="008D47EC" w:rsidP="008D47EC">
      <w:pPr>
        <w:pStyle w:val="LndNormale1"/>
        <w:rPr>
          <w:color w:val="002060"/>
          <w:szCs w:val="22"/>
        </w:rPr>
      </w:pPr>
    </w:p>
    <w:p w14:paraId="6784B371" w14:textId="77777777" w:rsidR="008D47EC" w:rsidRPr="00BB1DCE" w:rsidRDefault="008D47EC" w:rsidP="008D47EC">
      <w:pPr>
        <w:pStyle w:val="p1"/>
        <w:rPr>
          <w:rFonts w:ascii="Arial" w:hAnsi="Arial" w:cs="Arial"/>
          <w:b/>
          <w:bCs/>
          <w:color w:val="002060"/>
        </w:rPr>
      </w:pPr>
      <w:r w:rsidRPr="00BB1DCE">
        <w:rPr>
          <w:rStyle w:val="s1"/>
          <w:rFonts w:ascii="Arial" w:hAnsi="Arial" w:cs="Arial"/>
          <w:b/>
          <w:bCs/>
          <w:color w:val="002060"/>
        </w:rPr>
        <w:t xml:space="preserve">MODALITA’ DI RECUPERO </w:t>
      </w:r>
      <w:r>
        <w:rPr>
          <w:rStyle w:val="s1"/>
          <w:rFonts w:ascii="Arial" w:hAnsi="Arial" w:cs="Arial"/>
          <w:b/>
          <w:bCs/>
          <w:color w:val="002060"/>
        </w:rPr>
        <w:t>GARE</w:t>
      </w:r>
      <w:r w:rsidRPr="00BB1DCE">
        <w:rPr>
          <w:rStyle w:val="s1"/>
          <w:rFonts w:ascii="Arial" w:hAnsi="Arial" w:cs="Arial"/>
          <w:b/>
          <w:bCs/>
          <w:color w:val="002060"/>
        </w:rPr>
        <w:t xml:space="preserve"> </w:t>
      </w:r>
      <w:r>
        <w:rPr>
          <w:rStyle w:val="s1"/>
          <w:rFonts w:ascii="Arial" w:hAnsi="Arial" w:cs="Arial"/>
          <w:b/>
          <w:bCs/>
          <w:color w:val="002060"/>
        </w:rPr>
        <w:t>RINVIATE</w:t>
      </w:r>
      <w:r w:rsidRPr="00BB1DCE">
        <w:rPr>
          <w:rStyle w:val="s1"/>
          <w:rFonts w:ascii="Arial" w:hAnsi="Arial" w:cs="Arial"/>
          <w:b/>
          <w:bCs/>
          <w:color w:val="002060"/>
        </w:rPr>
        <w:t xml:space="preserve"> CAUSA COVID-19</w:t>
      </w:r>
    </w:p>
    <w:p w14:paraId="68E4EB16" w14:textId="77777777" w:rsidR="008D47EC" w:rsidRPr="00BB1DCE" w:rsidRDefault="008D47EC" w:rsidP="008D47EC">
      <w:pPr>
        <w:pStyle w:val="p2"/>
        <w:rPr>
          <w:rFonts w:ascii="Arial" w:hAnsi="Arial" w:cs="Arial"/>
          <w:color w:val="002060"/>
          <w:sz w:val="22"/>
          <w:szCs w:val="22"/>
        </w:rPr>
      </w:pPr>
    </w:p>
    <w:p w14:paraId="311BA08E" w14:textId="77777777" w:rsidR="008D47EC" w:rsidRDefault="008D47EC" w:rsidP="008D47EC">
      <w:pPr>
        <w:pStyle w:val="p1"/>
        <w:jc w:val="both"/>
        <w:rPr>
          <w:color w:val="002060"/>
          <w:szCs w:val="22"/>
        </w:rPr>
      </w:pPr>
      <w:r>
        <w:rPr>
          <w:rStyle w:val="s1"/>
          <w:rFonts w:ascii="Arial" w:hAnsi="Arial" w:cs="Arial"/>
          <w:color w:val="002060"/>
          <w:sz w:val="22"/>
          <w:szCs w:val="22"/>
        </w:rPr>
        <w:t xml:space="preserve">Le gare dei Campionati Regionali di Calcio a Cinque rinviate causa Covid-19, saranno programmate in </w:t>
      </w:r>
      <w:r w:rsidRPr="00F329EB">
        <w:rPr>
          <w:rStyle w:val="s1"/>
          <w:rFonts w:ascii="Arial" w:hAnsi="Arial" w:cs="Arial"/>
          <w:b/>
          <w:bCs/>
          <w:color w:val="002060"/>
          <w:sz w:val="22"/>
          <w:szCs w:val="22"/>
        </w:rPr>
        <w:t>data infrasettimanale trascorse due giornate regolarmente disputate</w:t>
      </w:r>
      <w:r>
        <w:rPr>
          <w:rStyle w:val="s1"/>
          <w:rFonts w:ascii="Arial" w:hAnsi="Arial" w:cs="Arial"/>
          <w:b/>
          <w:bCs/>
          <w:color w:val="002060"/>
          <w:sz w:val="22"/>
          <w:szCs w:val="22"/>
        </w:rPr>
        <w:t xml:space="preserve"> </w:t>
      </w:r>
      <w:r w:rsidRPr="00BF4A38">
        <w:rPr>
          <w:rStyle w:val="s1"/>
          <w:rFonts w:ascii="Arial" w:hAnsi="Arial" w:cs="Arial"/>
          <w:color w:val="002060"/>
          <w:sz w:val="22"/>
          <w:szCs w:val="22"/>
        </w:rPr>
        <w:t>(compreso eventuale turno di riposo)</w:t>
      </w:r>
      <w:r>
        <w:rPr>
          <w:rStyle w:val="s1"/>
          <w:rFonts w:ascii="Arial" w:hAnsi="Arial" w:cs="Arial"/>
          <w:color w:val="002060"/>
          <w:sz w:val="22"/>
          <w:szCs w:val="22"/>
        </w:rPr>
        <w:t xml:space="preserve"> da parte della società richiedente il rinvio.</w:t>
      </w:r>
    </w:p>
    <w:p w14:paraId="0FB78B63" w14:textId="533DB765" w:rsidR="009F3802" w:rsidRPr="005A22F7" w:rsidRDefault="009F3802" w:rsidP="009D0C38">
      <w:pPr>
        <w:pStyle w:val="LndNormale1"/>
        <w:rPr>
          <w:color w:val="002060"/>
          <w:szCs w:val="22"/>
        </w:rPr>
      </w:pPr>
    </w:p>
    <w:p w14:paraId="01B173F0" w14:textId="4ACFDE87" w:rsidR="005A22F7" w:rsidRPr="005A22F7" w:rsidRDefault="005A22F7" w:rsidP="009D0C38">
      <w:pPr>
        <w:pStyle w:val="LndNormale1"/>
        <w:rPr>
          <w:color w:val="002060"/>
          <w:szCs w:val="22"/>
        </w:rPr>
      </w:pPr>
    </w:p>
    <w:p w14:paraId="4FE6D121" w14:textId="01B41467" w:rsidR="009C2032" w:rsidRPr="00EB53CB" w:rsidRDefault="009C2032" w:rsidP="009C2032">
      <w:pPr>
        <w:pStyle w:val="TITOLOCAMPIONATO"/>
        <w:shd w:val="clear" w:color="auto" w:fill="002060"/>
        <w:spacing w:before="0" w:beforeAutospacing="0" w:after="0" w:afterAutospacing="0"/>
        <w:rPr>
          <w:color w:val="FFFFFF" w:themeColor="background1"/>
        </w:rPr>
      </w:pPr>
      <w:r>
        <w:rPr>
          <w:color w:val="FFFFFF" w:themeColor="background1"/>
        </w:rPr>
        <w:t>NOTIZIE SU ATTIVITA’ AGONISTICA</w:t>
      </w:r>
    </w:p>
    <w:p w14:paraId="0FC93B85" w14:textId="77777777" w:rsidR="008D47EC" w:rsidRPr="00DE2270" w:rsidRDefault="008D47EC" w:rsidP="008D47EC">
      <w:pPr>
        <w:pStyle w:val="breakline"/>
        <w:rPr>
          <w:color w:val="002060"/>
        </w:rPr>
      </w:pPr>
    </w:p>
    <w:p w14:paraId="133FF31E" w14:textId="77777777" w:rsidR="00006EEA" w:rsidRPr="00EB400F" w:rsidRDefault="00006EEA" w:rsidP="00006EEA">
      <w:pPr>
        <w:pStyle w:val="breakline"/>
        <w:rPr>
          <w:color w:val="002060"/>
        </w:rPr>
      </w:pPr>
    </w:p>
    <w:p w14:paraId="175E7136" w14:textId="77777777" w:rsidR="00006EEA" w:rsidRPr="00EB400F" w:rsidRDefault="00006EEA" w:rsidP="00006EEA">
      <w:pPr>
        <w:pStyle w:val="titolocampionato0"/>
        <w:shd w:val="clear" w:color="auto" w:fill="CCCCCC"/>
        <w:spacing w:before="80" w:after="40"/>
        <w:rPr>
          <w:color w:val="002060"/>
        </w:rPr>
      </w:pPr>
      <w:r w:rsidRPr="00EB400F">
        <w:rPr>
          <w:color w:val="002060"/>
        </w:rPr>
        <w:t>CALCIO A CINQUE SERIE C1</w:t>
      </w:r>
    </w:p>
    <w:p w14:paraId="1D29D7A5" w14:textId="77777777" w:rsidR="00006EEA" w:rsidRPr="00EB400F" w:rsidRDefault="00006EEA" w:rsidP="00006EEA">
      <w:pPr>
        <w:pStyle w:val="titoloprinc0"/>
        <w:rPr>
          <w:color w:val="002060"/>
        </w:rPr>
      </w:pPr>
      <w:r w:rsidRPr="00EB400F">
        <w:rPr>
          <w:color w:val="002060"/>
        </w:rPr>
        <w:t>PROGRAMMAZIONE RECUPERI GARE RINVIATE</w:t>
      </w:r>
    </w:p>
    <w:p w14:paraId="6942A32A" w14:textId="77777777" w:rsidR="00006EEA" w:rsidRPr="00EB400F" w:rsidRDefault="00006EEA" w:rsidP="00006EEA">
      <w:pPr>
        <w:pStyle w:val="titoloprinc0"/>
        <w:rPr>
          <w:color w:val="002060"/>
        </w:rPr>
      </w:pPr>
      <w:r w:rsidRPr="00EB400F">
        <w:rPr>
          <w:color w:val="002060"/>
        </w:rPr>
        <w:t>CAUSA COVID-19</w:t>
      </w:r>
    </w:p>
    <w:p w14:paraId="3C7A7460" w14:textId="77777777" w:rsidR="00006EEA" w:rsidRPr="00EB400F" w:rsidRDefault="00006EEA" w:rsidP="00006EEA">
      <w:pPr>
        <w:pStyle w:val="breakline"/>
        <w:rPr>
          <w:color w:val="002060"/>
        </w:rPr>
      </w:pPr>
    </w:p>
    <w:p w14:paraId="40CF52DA" w14:textId="77777777" w:rsidR="00006EEA" w:rsidRPr="00EB400F" w:rsidRDefault="00006EEA" w:rsidP="00006EEA">
      <w:pPr>
        <w:pStyle w:val="sottotitolocampionato10"/>
        <w:rPr>
          <w:color w:val="002060"/>
        </w:rPr>
      </w:pPr>
      <w:r w:rsidRPr="00EB400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06EEA" w:rsidRPr="00EB400F" w14:paraId="7B137214" w14:textId="77777777" w:rsidTr="000A40E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AA5613" w14:textId="77777777" w:rsidR="00006EEA" w:rsidRPr="00EB400F" w:rsidRDefault="00006EEA" w:rsidP="000A40EE">
            <w:pPr>
              <w:pStyle w:val="headertabella0"/>
              <w:rPr>
                <w:color w:val="002060"/>
              </w:rPr>
            </w:pPr>
            <w:r w:rsidRPr="00EB400F">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B511C9" w14:textId="77777777" w:rsidR="00006EEA" w:rsidRPr="00EB400F" w:rsidRDefault="00006EEA" w:rsidP="000A40EE">
            <w:pPr>
              <w:pStyle w:val="headertabella0"/>
              <w:rPr>
                <w:color w:val="002060"/>
              </w:rPr>
            </w:pPr>
            <w:r w:rsidRPr="00EB400F">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821AB" w14:textId="77777777" w:rsidR="00006EEA" w:rsidRPr="00EB400F" w:rsidRDefault="00006EEA" w:rsidP="000A40EE">
            <w:pPr>
              <w:pStyle w:val="headertabella0"/>
              <w:rPr>
                <w:color w:val="002060"/>
              </w:rPr>
            </w:pPr>
            <w:r w:rsidRPr="00EB400F">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B041D6" w14:textId="77777777" w:rsidR="00006EEA" w:rsidRPr="00EB400F" w:rsidRDefault="00006EEA" w:rsidP="000A40EE">
            <w:pPr>
              <w:pStyle w:val="headertabella0"/>
              <w:rPr>
                <w:color w:val="002060"/>
              </w:rPr>
            </w:pPr>
            <w:r w:rsidRPr="00EB400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DA88BC" w14:textId="77777777" w:rsidR="00006EEA" w:rsidRPr="00EB400F" w:rsidRDefault="00006EEA" w:rsidP="000A40EE">
            <w:pPr>
              <w:pStyle w:val="headertabella0"/>
              <w:rPr>
                <w:color w:val="002060"/>
              </w:rPr>
            </w:pPr>
            <w:r w:rsidRPr="00EB400F">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BC4D8B" w14:textId="77777777" w:rsidR="00006EEA" w:rsidRPr="00EB400F" w:rsidRDefault="00006EEA" w:rsidP="000A40EE">
            <w:pPr>
              <w:pStyle w:val="headertabella0"/>
              <w:rPr>
                <w:color w:val="002060"/>
              </w:rPr>
            </w:pPr>
            <w:r w:rsidRPr="00EB400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F79EA5" w14:textId="77777777" w:rsidR="00006EEA" w:rsidRPr="00EB400F" w:rsidRDefault="00006EEA" w:rsidP="000A40EE">
            <w:pPr>
              <w:pStyle w:val="headertabella0"/>
              <w:rPr>
                <w:color w:val="002060"/>
              </w:rPr>
            </w:pPr>
            <w:r w:rsidRPr="00EB400F">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8DEEEA" w14:textId="77777777" w:rsidR="00006EEA" w:rsidRPr="00EB400F" w:rsidRDefault="00006EEA" w:rsidP="000A40EE">
            <w:pPr>
              <w:pStyle w:val="headertabella0"/>
              <w:rPr>
                <w:color w:val="002060"/>
              </w:rPr>
            </w:pPr>
            <w:r w:rsidRPr="00EB400F">
              <w:rPr>
                <w:color w:val="002060"/>
              </w:rPr>
              <w:t>Impianto</w:t>
            </w:r>
          </w:p>
        </w:tc>
      </w:tr>
      <w:tr w:rsidR="00006EEA" w:rsidRPr="00EB400F" w14:paraId="2014A447" w14:textId="77777777" w:rsidTr="000A40E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C58C3" w14:textId="77777777" w:rsidR="00006EEA" w:rsidRPr="00EB400F" w:rsidRDefault="00006EEA" w:rsidP="000A40EE">
            <w:pPr>
              <w:pStyle w:val="rowtabella0"/>
              <w:rPr>
                <w:color w:val="002060"/>
                <w:highlight w:val="yellow"/>
              </w:rPr>
            </w:pPr>
            <w:r w:rsidRPr="00EB400F">
              <w:rPr>
                <w:color w:val="002060"/>
                <w:highlight w:val="yellow"/>
              </w:rPr>
              <w:t>14/03/2022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5EF1B" w14:textId="77777777" w:rsidR="00006EEA" w:rsidRPr="00EB400F" w:rsidRDefault="00006EEA" w:rsidP="000A40EE">
            <w:pPr>
              <w:pStyle w:val="rowtabella0"/>
              <w:jc w:val="center"/>
              <w:rPr>
                <w:color w:val="002060"/>
                <w:highlight w:val="yellow"/>
              </w:rPr>
            </w:pPr>
            <w:r w:rsidRPr="00EB400F">
              <w:rPr>
                <w:color w:val="002060"/>
                <w:highlight w:val="yellow"/>
              </w:rPr>
              <w:t>6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2B679" w14:textId="77777777" w:rsidR="00006EEA" w:rsidRPr="00EB400F" w:rsidRDefault="00006EEA" w:rsidP="000A40EE">
            <w:pPr>
              <w:pStyle w:val="rowtabella0"/>
              <w:rPr>
                <w:color w:val="002060"/>
                <w:highlight w:val="yellow"/>
              </w:rPr>
            </w:pPr>
            <w:r w:rsidRPr="00EB400F">
              <w:rPr>
                <w:color w:val="002060"/>
                <w:highlight w:val="yellow"/>
              </w:rPr>
              <w:t>PIANACCIO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F2DBA" w14:textId="77777777" w:rsidR="00006EEA" w:rsidRPr="00EB400F" w:rsidRDefault="00006EEA" w:rsidP="000A40EE">
            <w:pPr>
              <w:pStyle w:val="rowtabella0"/>
              <w:rPr>
                <w:color w:val="002060"/>
                <w:highlight w:val="yellow"/>
              </w:rPr>
            </w:pPr>
            <w:r w:rsidRPr="00EB400F">
              <w:rPr>
                <w:color w:val="002060"/>
                <w:highlight w:val="yellow"/>
              </w:rPr>
              <w:t>JESI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A1662" w14:textId="77777777" w:rsidR="00006EEA" w:rsidRPr="00EB400F" w:rsidRDefault="00006EEA" w:rsidP="000A40EE">
            <w:pPr>
              <w:pStyle w:val="rowtabella0"/>
              <w:rPr>
                <w:color w:val="002060"/>
              </w:rPr>
            </w:pPr>
            <w:r w:rsidRPr="00EB400F">
              <w:rPr>
                <w:color w:val="002060"/>
              </w:rPr>
              <w:t>11/02/2022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970F6" w14:textId="77777777" w:rsidR="00006EEA" w:rsidRPr="00EB400F" w:rsidRDefault="00006EEA" w:rsidP="000A40EE">
            <w:pPr>
              <w:pStyle w:val="rowtabella0"/>
              <w:jc w:val="center"/>
              <w:rPr>
                <w:color w:val="002060"/>
                <w:highlight w:val="yellow"/>
              </w:rPr>
            </w:pPr>
            <w:r w:rsidRPr="00EB400F">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F7287" w14:textId="77777777" w:rsidR="00006EEA" w:rsidRPr="00EB400F" w:rsidRDefault="00006EEA" w:rsidP="000A40EE">
            <w:pPr>
              <w:pStyle w:val="rowtabella0"/>
              <w:jc w:val="center"/>
              <w:rPr>
                <w:color w:val="002060"/>
              </w:rPr>
            </w:pPr>
            <w:r w:rsidRPr="00EB400F">
              <w:rPr>
                <w:color w:val="002060"/>
              </w:rPr>
              <w:t>22:00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95168" w14:textId="77777777" w:rsidR="00006EEA" w:rsidRPr="00EB400F" w:rsidRDefault="00006EEA" w:rsidP="000A40EE">
            <w:pPr>
              <w:rPr>
                <w:color w:val="002060"/>
              </w:rPr>
            </w:pPr>
          </w:p>
        </w:tc>
      </w:tr>
      <w:tr w:rsidR="00006EEA" w:rsidRPr="00EB400F" w14:paraId="3EB8D0CE" w14:textId="77777777" w:rsidTr="000A40E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EF2B0" w14:textId="77777777" w:rsidR="00006EEA" w:rsidRPr="00EB400F" w:rsidRDefault="00006EEA" w:rsidP="000A40EE">
            <w:pPr>
              <w:pStyle w:val="rowtabella0"/>
              <w:rPr>
                <w:color w:val="002060"/>
                <w:highlight w:val="yellow"/>
              </w:rPr>
            </w:pPr>
            <w:r w:rsidRPr="00EB400F">
              <w:rPr>
                <w:color w:val="002060"/>
                <w:highlight w:val="yellow"/>
              </w:rPr>
              <w:t>21/03/2022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11AF0" w14:textId="77777777" w:rsidR="00006EEA" w:rsidRPr="00EB400F" w:rsidRDefault="00006EEA" w:rsidP="000A40EE">
            <w:pPr>
              <w:pStyle w:val="rowtabella0"/>
              <w:jc w:val="center"/>
              <w:rPr>
                <w:color w:val="002060"/>
                <w:highlight w:val="yellow"/>
              </w:rPr>
            </w:pPr>
            <w:r w:rsidRPr="00EB400F">
              <w:rPr>
                <w:color w:val="002060"/>
                <w:highlight w:val="yellow"/>
              </w:rPr>
              <w:t>7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32A39" w14:textId="77777777" w:rsidR="00006EEA" w:rsidRPr="00EB400F" w:rsidRDefault="00006EEA" w:rsidP="000A40EE">
            <w:pPr>
              <w:pStyle w:val="rowtabella0"/>
              <w:rPr>
                <w:color w:val="002060"/>
                <w:highlight w:val="yellow"/>
              </w:rPr>
            </w:pPr>
            <w:r w:rsidRPr="00EB400F">
              <w:rPr>
                <w:color w:val="002060"/>
                <w:highlight w:val="yellow"/>
              </w:rPr>
              <w:t>JESI CALCIO A 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7C006" w14:textId="77777777" w:rsidR="00006EEA" w:rsidRPr="00EB400F" w:rsidRDefault="00006EEA" w:rsidP="000A40EE">
            <w:pPr>
              <w:pStyle w:val="rowtabella0"/>
              <w:rPr>
                <w:color w:val="002060"/>
                <w:highlight w:val="yellow"/>
              </w:rPr>
            </w:pPr>
            <w:r w:rsidRPr="00EB400F">
              <w:rPr>
                <w:color w:val="002060"/>
                <w:highlight w:val="yellow"/>
              </w:rPr>
              <w:t>AUDAX 1970 S.ANGELO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E6E90" w14:textId="77777777" w:rsidR="00006EEA" w:rsidRPr="00EB400F" w:rsidRDefault="00006EEA" w:rsidP="000A40EE">
            <w:pPr>
              <w:pStyle w:val="rowtabella0"/>
              <w:rPr>
                <w:color w:val="002060"/>
              </w:rPr>
            </w:pPr>
            <w:r w:rsidRPr="00EB400F">
              <w:rPr>
                <w:color w:val="002060"/>
              </w:rPr>
              <w:t>18/02/2022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44FA0" w14:textId="77777777" w:rsidR="00006EEA" w:rsidRPr="00EB400F" w:rsidRDefault="00006EEA" w:rsidP="000A40EE">
            <w:pPr>
              <w:pStyle w:val="rowtabella0"/>
              <w:jc w:val="center"/>
              <w:rPr>
                <w:color w:val="002060"/>
                <w:highlight w:val="yellow"/>
              </w:rPr>
            </w:pPr>
            <w:r w:rsidRPr="00EB400F">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F6147" w14:textId="77777777" w:rsidR="00006EEA" w:rsidRPr="00EB400F" w:rsidRDefault="00006EEA" w:rsidP="000A40EE">
            <w:pPr>
              <w:pStyle w:val="rowtabella0"/>
              <w:jc w:val="center"/>
              <w:rPr>
                <w:color w:val="002060"/>
              </w:rPr>
            </w:pPr>
            <w:r w:rsidRPr="00EB400F">
              <w:rPr>
                <w:color w:val="002060"/>
              </w:rPr>
              <w:t>21:30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3A475" w14:textId="77777777" w:rsidR="00006EEA" w:rsidRPr="00EB400F" w:rsidRDefault="00006EEA" w:rsidP="000A40EE">
            <w:pPr>
              <w:rPr>
                <w:color w:val="002060"/>
              </w:rPr>
            </w:pPr>
          </w:p>
        </w:tc>
      </w:tr>
      <w:tr w:rsidR="00006EEA" w:rsidRPr="00EB400F" w14:paraId="66A003BD" w14:textId="77777777" w:rsidTr="000A40E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F406F" w14:textId="77777777" w:rsidR="00006EEA" w:rsidRPr="00EB400F" w:rsidRDefault="00006EEA" w:rsidP="000A40EE">
            <w:pPr>
              <w:pStyle w:val="rowtabella0"/>
              <w:rPr>
                <w:color w:val="002060"/>
                <w:highlight w:val="yellow"/>
              </w:rPr>
            </w:pPr>
            <w:r w:rsidRPr="00EB400F">
              <w:rPr>
                <w:color w:val="002060"/>
                <w:highlight w:val="yellow"/>
              </w:rPr>
              <w:t>28/03/2022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7B4BF" w14:textId="77777777" w:rsidR="00006EEA" w:rsidRPr="00EB400F" w:rsidRDefault="00006EEA" w:rsidP="000A40EE">
            <w:pPr>
              <w:pStyle w:val="rowtabella0"/>
              <w:jc w:val="center"/>
              <w:rPr>
                <w:color w:val="002060"/>
                <w:highlight w:val="yellow"/>
              </w:rPr>
            </w:pPr>
            <w:r w:rsidRPr="00EB400F">
              <w:rPr>
                <w:color w:val="002060"/>
                <w:highlight w:val="yellow"/>
              </w:rPr>
              <w:t>2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DD5BC" w14:textId="77777777" w:rsidR="00006EEA" w:rsidRPr="00EB400F" w:rsidRDefault="00006EEA" w:rsidP="000A40EE">
            <w:pPr>
              <w:pStyle w:val="rowtabella0"/>
              <w:rPr>
                <w:color w:val="002060"/>
                <w:highlight w:val="yellow"/>
              </w:rPr>
            </w:pPr>
            <w:r w:rsidRPr="00EB400F">
              <w:rPr>
                <w:color w:val="002060"/>
                <w:highlight w:val="yellow"/>
              </w:rPr>
              <w:t>FUTSAL MONTURANO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D58AC" w14:textId="77777777" w:rsidR="00006EEA" w:rsidRPr="00EB400F" w:rsidRDefault="00006EEA" w:rsidP="000A40EE">
            <w:pPr>
              <w:pStyle w:val="rowtabella0"/>
              <w:rPr>
                <w:color w:val="002060"/>
                <w:highlight w:val="yellow"/>
              </w:rPr>
            </w:pPr>
            <w:r w:rsidRPr="00EB400F">
              <w:rPr>
                <w:color w:val="002060"/>
                <w:highlight w:val="yellow"/>
              </w:rPr>
              <w:t>JESI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FB458" w14:textId="77777777" w:rsidR="00006EEA" w:rsidRPr="00EB400F" w:rsidRDefault="00006EEA" w:rsidP="000A40EE">
            <w:pPr>
              <w:pStyle w:val="rowtabella0"/>
              <w:rPr>
                <w:color w:val="002060"/>
              </w:rPr>
            </w:pPr>
            <w:r w:rsidRPr="00EB400F">
              <w:rPr>
                <w:color w:val="002060"/>
              </w:rPr>
              <w:t>25/02/2022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68988" w14:textId="77777777" w:rsidR="00006EEA" w:rsidRPr="00EB400F" w:rsidRDefault="00006EEA" w:rsidP="000A40EE">
            <w:pPr>
              <w:pStyle w:val="rowtabella0"/>
              <w:jc w:val="center"/>
              <w:rPr>
                <w:color w:val="002060"/>
                <w:highlight w:val="yellow"/>
              </w:rPr>
            </w:pPr>
            <w:r w:rsidRPr="00EB400F">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70005" w14:textId="77777777" w:rsidR="00006EEA" w:rsidRPr="00EB400F" w:rsidRDefault="00006EEA" w:rsidP="000A40EE">
            <w:pPr>
              <w:pStyle w:val="rowtabella0"/>
              <w:jc w:val="center"/>
              <w:rPr>
                <w:color w:val="002060"/>
              </w:rPr>
            </w:pPr>
            <w:r w:rsidRPr="00EB400F">
              <w:rPr>
                <w:color w:val="002060"/>
              </w:rPr>
              <w:t>22:00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8A2F1" w14:textId="77777777" w:rsidR="00006EEA" w:rsidRPr="00EB400F" w:rsidRDefault="00006EEA" w:rsidP="000A40EE">
            <w:pPr>
              <w:rPr>
                <w:color w:val="002060"/>
              </w:rPr>
            </w:pPr>
          </w:p>
        </w:tc>
      </w:tr>
    </w:tbl>
    <w:p w14:paraId="23BC642C" w14:textId="77777777" w:rsidR="00006EEA" w:rsidRPr="00EB400F" w:rsidRDefault="00006EEA" w:rsidP="00006EEA">
      <w:pPr>
        <w:pStyle w:val="breakline"/>
        <w:rPr>
          <w:rFonts w:eastAsiaTheme="minorEastAsia"/>
          <w:color w:val="002060"/>
        </w:rPr>
      </w:pPr>
    </w:p>
    <w:p w14:paraId="0D5B9ECA" w14:textId="77777777" w:rsidR="00006EEA" w:rsidRPr="00EB400F" w:rsidRDefault="00006EEA" w:rsidP="00006EEA">
      <w:pPr>
        <w:pStyle w:val="breakline"/>
        <w:rPr>
          <w:color w:val="002060"/>
        </w:rPr>
      </w:pPr>
    </w:p>
    <w:p w14:paraId="0EE764B5" w14:textId="77777777" w:rsidR="00006EEA" w:rsidRPr="00EB400F" w:rsidRDefault="00006EEA" w:rsidP="00006EEA">
      <w:pPr>
        <w:pStyle w:val="titolocampionato0"/>
        <w:shd w:val="clear" w:color="auto" w:fill="CCCCCC"/>
        <w:spacing w:before="80" w:after="40"/>
        <w:rPr>
          <w:color w:val="002060"/>
        </w:rPr>
      </w:pPr>
      <w:r w:rsidRPr="00EB400F">
        <w:rPr>
          <w:color w:val="002060"/>
        </w:rPr>
        <w:t>CALCIO A CINQUE SERIE C2</w:t>
      </w:r>
    </w:p>
    <w:p w14:paraId="5E0F2581" w14:textId="77777777" w:rsidR="00006EEA" w:rsidRPr="00EB400F" w:rsidRDefault="00006EEA" w:rsidP="00006EEA">
      <w:pPr>
        <w:pStyle w:val="titoloprinc0"/>
        <w:rPr>
          <w:color w:val="002060"/>
        </w:rPr>
      </w:pPr>
      <w:r w:rsidRPr="00EB400F">
        <w:rPr>
          <w:color w:val="002060"/>
        </w:rPr>
        <w:t>PROGRAMMAZIONE RECUPERI GARE RINVIATE</w:t>
      </w:r>
    </w:p>
    <w:p w14:paraId="061EB715" w14:textId="77777777" w:rsidR="00006EEA" w:rsidRPr="00EB400F" w:rsidRDefault="00006EEA" w:rsidP="00006EEA">
      <w:pPr>
        <w:pStyle w:val="titoloprinc0"/>
        <w:rPr>
          <w:color w:val="002060"/>
        </w:rPr>
      </w:pPr>
      <w:r w:rsidRPr="00EB400F">
        <w:rPr>
          <w:color w:val="002060"/>
        </w:rPr>
        <w:t>CAUSA COVID-19</w:t>
      </w:r>
    </w:p>
    <w:p w14:paraId="636265B6" w14:textId="77777777" w:rsidR="00006EEA" w:rsidRPr="00EB400F" w:rsidRDefault="00006EEA" w:rsidP="00006EEA">
      <w:pPr>
        <w:pStyle w:val="breakline"/>
        <w:rPr>
          <w:color w:val="002060"/>
        </w:rPr>
      </w:pPr>
    </w:p>
    <w:p w14:paraId="50E4E317" w14:textId="77777777" w:rsidR="00006EEA" w:rsidRPr="00EB400F" w:rsidRDefault="00006EEA" w:rsidP="00006EEA">
      <w:pPr>
        <w:pStyle w:val="breakline"/>
        <w:rPr>
          <w:color w:val="002060"/>
        </w:rPr>
      </w:pPr>
    </w:p>
    <w:p w14:paraId="77E8B960" w14:textId="77777777" w:rsidR="00006EEA" w:rsidRPr="00EB400F" w:rsidRDefault="00006EEA" w:rsidP="00006EEA">
      <w:pPr>
        <w:pStyle w:val="breakline"/>
        <w:rPr>
          <w:color w:val="002060"/>
        </w:rPr>
      </w:pPr>
    </w:p>
    <w:p w14:paraId="361C97C7" w14:textId="77777777" w:rsidR="00006EEA" w:rsidRPr="00EB400F" w:rsidRDefault="00006EEA" w:rsidP="00006EEA">
      <w:pPr>
        <w:pStyle w:val="sottotitolocampionato10"/>
        <w:rPr>
          <w:color w:val="002060"/>
        </w:rPr>
      </w:pPr>
      <w:r w:rsidRPr="00EB400F">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06EEA" w:rsidRPr="00EB400F" w14:paraId="7BCC669D" w14:textId="77777777" w:rsidTr="000A40E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F78989" w14:textId="77777777" w:rsidR="00006EEA" w:rsidRPr="00EB400F" w:rsidRDefault="00006EEA" w:rsidP="000A40EE">
            <w:pPr>
              <w:pStyle w:val="headertabella0"/>
              <w:rPr>
                <w:color w:val="002060"/>
              </w:rPr>
            </w:pPr>
            <w:r w:rsidRPr="00EB400F">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63F0E3" w14:textId="77777777" w:rsidR="00006EEA" w:rsidRPr="00EB400F" w:rsidRDefault="00006EEA" w:rsidP="000A40EE">
            <w:pPr>
              <w:pStyle w:val="headertabella0"/>
              <w:rPr>
                <w:color w:val="002060"/>
              </w:rPr>
            </w:pPr>
            <w:r w:rsidRPr="00EB400F">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1CFD12" w14:textId="77777777" w:rsidR="00006EEA" w:rsidRPr="00EB400F" w:rsidRDefault="00006EEA" w:rsidP="000A40EE">
            <w:pPr>
              <w:pStyle w:val="headertabella0"/>
              <w:rPr>
                <w:color w:val="002060"/>
              </w:rPr>
            </w:pPr>
            <w:r w:rsidRPr="00EB400F">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258CC2" w14:textId="77777777" w:rsidR="00006EEA" w:rsidRPr="00EB400F" w:rsidRDefault="00006EEA" w:rsidP="000A40EE">
            <w:pPr>
              <w:pStyle w:val="headertabella0"/>
              <w:rPr>
                <w:color w:val="002060"/>
              </w:rPr>
            </w:pPr>
            <w:r w:rsidRPr="00EB400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95B38F" w14:textId="77777777" w:rsidR="00006EEA" w:rsidRPr="00EB400F" w:rsidRDefault="00006EEA" w:rsidP="000A40EE">
            <w:pPr>
              <w:pStyle w:val="headertabella0"/>
              <w:rPr>
                <w:color w:val="002060"/>
              </w:rPr>
            </w:pPr>
            <w:r w:rsidRPr="00EB400F">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1660EC" w14:textId="77777777" w:rsidR="00006EEA" w:rsidRPr="00EB400F" w:rsidRDefault="00006EEA" w:rsidP="000A40EE">
            <w:pPr>
              <w:pStyle w:val="headertabella0"/>
              <w:rPr>
                <w:color w:val="002060"/>
              </w:rPr>
            </w:pPr>
            <w:r w:rsidRPr="00EB400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910DC3" w14:textId="77777777" w:rsidR="00006EEA" w:rsidRPr="00EB400F" w:rsidRDefault="00006EEA" w:rsidP="000A40EE">
            <w:pPr>
              <w:pStyle w:val="headertabella0"/>
              <w:rPr>
                <w:color w:val="002060"/>
              </w:rPr>
            </w:pPr>
            <w:r w:rsidRPr="00EB400F">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C9A504" w14:textId="77777777" w:rsidR="00006EEA" w:rsidRPr="00EB400F" w:rsidRDefault="00006EEA" w:rsidP="000A40EE">
            <w:pPr>
              <w:pStyle w:val="headertabella0"/>
              <w:rPr>
                <w:color w:val="002060"/>
              </w:rPr>
            </w:pPr>
            <w:r w:rsidRPr="00EB400F">
              <w:rPr>
                <w:color w:val="002060"/>
              </w:rPr>
              <w:t>Impianto</w:t>
            </w:r>
          </w:p>
        </w:tc>
      </w:tr>
      <w:tr w:rsidR="00006EEA" w:rsidRPr="00EB400F" w14:paraId="313FD8E5" w14:textId="77777777" w:rsidTr="000A40E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97EE8" w14:textId="77777777" w:rsidR="00006EEA" w:rsidRPr="00EB400F" w:rsidRDefault="00006EEA" w:rsidP="000A40EE">
            <w:pPr>
              <w:pStyle w:val="rowtabella0"/>
              <w:rPr>
                <w:color w:val="002060"/>
                <w:highlight w:val="yellow"/>
              </w:rPr>
            </w:pPr>
            <w:r w:rsidRPr="00EB400F">
              <w:rPr>
                <w:color w:val="002060"/>
                <w:highlight w:val="yellow"/>
              </w:rPr>
              <w:t>14/03/2022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67D73" w14:textId="77777777" w:rsidR="00006EEA" w:rsidRPr="00EB400F" w:rsidRDefault="00006EEA" w:rsidP="000A40EE">
            <w:pPr>
              <w:pStyle w:val="rowtabella0"/>
              <w:jc w:val="center"/>
              <w:rPr>
                <w:color w:val="002060"/>
                <w:highlight w:val="yellow"/>
              </w:rPr>
            </w:pPr>
            <w:r w:rsidRPr="00EB400F">
              <w:rPr>
                <w:color w:val="002060"/>
                <w:highlight w:val="yellow"/>
              </w:rPr>
              <w:t>7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75F4D" w14:textId="77777777" w:rsidR="00006EEA" w:rsidRPr="00EB400F" w:rsidRDefault="00006EEA" w:rsidP="000A40EE">
            <w:pPr>
              <w:pStyle w:val="rowtabella0"/>
              <w:rPr>
                <w:color w:val="002060"/>
                <w:highlight w:val="yellow"/>
              </w:rPr>
            </w:pPr>
            <w:r w:rsidRPr="00EB400F">
              <w:rPr>
                <w:color w:val="002060"/>
                <w:highlight w:val="yellow"/>
              </w:rPr>
              <w:t>REAL FABRIANO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FBB20" w14:textId="77777777" w:rsidR="00006EEA" w:rsidRPr="00EB400F" w:rsidRDefault="00006EEA" w:rsidP="000A40EE">
            <w:pPr>
              <w:pStyle w:val="rowtabella0"/>
              <w:rPr>
                <w:color w:val="002060"/>
                <w:highlight w:val="yellow"/>
              </w:rPr>
            </w:pPr>
            <w:r w:rsidRPr="00EB400F">
              <w:rPr>
                <w:color w:val="002060"/>
                <w:highlight w:val="yellow"/>
              </w:rPr>
              <w:t>BORGOROSSO TOLENTINO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AB6A1" w14:textId="77777777" w:rsidR="00006EEA" w:rsidRPr="00EB400F" w:rsidRDefault="00006EEA" w:rsidP="000A40EE">
            <w:pPr>
              <w:pStyle w:val="rowtabella0"/>
              <w:rPr>
                <w:color w:val="002060"/>
              </w:rPr>
            </w:pPr>
            <w:r w:rsidRPr="00EB400F">
              <w:rPr>
                <w:color w:val="002060"/>
              </w:rPr>
              <w:t>18/02/2022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D2FEF" w14:textId="77777777" w:rsidR="00006EEA" w:rsidRPr="00EB400F" w:rsidRDefault="00006EEA" w:rsidP="000A40EE">
            <w:pPr>
              <w:pStyle w:val="rowtabella0"/>
              <w:jc w:val="center"/>
              <w:rPr>
                <w:color w:val="002060"/>
              </w:rPr>
            </w:pPr>
            <w:r w:rsidRPr="00EB400F">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4979A" w14:textId="77777777" w:rsidR="00006EEA" w:rsidRPr="00EB400F" w:rsidRDefault="00006EEA" w:rsidP="000A40EE">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8B620" w14:textId="77777777" w:rsidR="00006EEA" w:rsidRPr="00EB400F" w:rsidRDefault="00006EEA" w:rsidP="000A40EE">
            <w:pPr>
              <w:rPr>
                <w:color w:val="002060"/>
              </w:rPr>
            </w:pPr>
          </w:p>
        </w:tc>
      </w:tr>
    </w:tbl>
    <w:p w14:paraId="797098E9" w14:textId="77777777" w:rsidR="00006EEA" w:rsidRPr="00EB400F" w:rsidRDefault="00006EEA" w:rsidP="00006EEA">
      <w:pPr>
        <w:pStyle w:val="breakline"/>
        <w:rPr>
          <w:rFonts w:eastAsiaTheme="minorEastAsia"/>
          <w:color w:val="002060"/>
        </w:rPr>
      </w:pPr>
    </w:p>
    <w:p w14:paraId="6FA72D09" w14:textId="77777777" w:rsidR="00006EEA" w:rsidRPr="00EB400F" w:rsidRDefault="00006EEA" w:rsidP="00006EEA">
      <w:pPr>
        <w:pStyle w:val="breakline"/>
        <w:rPr>
          <w:color w:val="002060"/>
        </w:rPr>
      </w:pPr>
    </w:p>
    <w:p w14:paraId="7B779EFD" w14:textId="77777777" w:rsidR="00006EEA" w:rsidRPr="00EB400F" w:rsidRDefault="00006EEA" w:rsidP="00006EEA">
      <w:pPr>
        <w:pStyle w:val="sottotitolocampionato10"/>
        <w:rPr>
          <w:color w:val="002060"/>
        </w:rPr>
      </w:pPr>
      <w:r w:rsidRPr="00EB400F">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06EEA" w:rsidRPr="00EB400F" w14:paraId="78B1F89C" w14:textId="77777777" w:rsidTr="000A40E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1B3F54" w14:textId="77777777" w:rsidR="00006EEA" w:rsidRPr="00EB400F" w:rsidRDefault="00006EEA" w:rsidP="000A40EE">
            <w:pPr>
              <w:pStyle w:val="headertabella0"/>
              <w:rPr>
                <w:color w:val="002060"/>
              </w:rPr>
            </w:pPr>
            <w:r w:rsidRPr="00EB400F">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595741" w14:textId="77777777" w:rsidR="00006EEA" w:rsidRPr="00EB400F" w:rsidRDefault="00006EEA" w:rsidP="000A40EE">
            <w:pPr>
              <w:pStyle w:val="headertabella0"/>
              <w:rPr>
                <w:color w:val="002060"/>
              </w:rPr>
            </w:pPr>
            <w:r w:rsidRPr="00EB400F">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751502" w14:textId="77777777" w:rsidR="00006EEA" w:rsidRPr="00EB400F" w:rsidRDefault="00006EEA" w:rsidP="000A40EE">
            <w:pPr>
              <w:pStyle w:val="headertabella0"/>
              <w:rPr>
                <w:color w:val="002060"/>
              </w:rPr>
            </w:pPr>
            <w:r w:rsidRPr="00EB400F">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B3B0A4" w14:textId="77777777" w:rsidR="00006EEA" w:rsidRPr="00EB400F" w:rsidRDefault="00006EEA" w:rsidP="000A40EE">
            <w:pPr>
              <w:pStyle w:val="headertabella0"/>
              <w:rPr>
                <w:color w:val="002060"/>
              </w:rPr>
            </w:pPr>
            <w:r w:rsidRPr="00EB400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8C3EED" w14:textId="77777777" w:rsidR="00006EEA" w:rsidRPr="00EB400F" w:rsidRDefault="00006EEA" w:rsidP="000A40EE">
            <w:pPr>
              <w:pStyle w:val="headertabella0"/>
              <w:rPr>
                <w:color w:val="002060"/>
              </w:rPr>
            </w:pPr>
            <w:r w:rsidRPr="00EB400F">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56B82D" w14:textId="77777777" w:rsidR="00006EEA" w:rsidRPr="00EB400F" w:rsidRDefault="00006EEA" w:rsidP="000A40EE">
            <w:pPr>
              <w:pStyle w:val="headertabella0"/>
              <w:rPr>
                <w:color w:val="002060"/>
              </w:rPr>
            </w:pPr>
            <w:r w:rsidRPr="00EB400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E48B64" w14:textId="77777777" w:rsidR="00006EEA" w:rsidRPr="00EB400F" w:rsidRDefault="00006EEA" w:rsidP="000A40EE">
            <w:pPr>
              <w:pStyle w:val="headertabella0"/>
              <w:rPr>
                <w:color w:val="002060"/>
              </w:rPr>
            </w:pPr>
            <w:r w:rsidRPr="00EB400F">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42450" w14:textId="77777777" w:rsidR="00006EEA" w:rsidRPr="00EB400F" w:rsidRDefault="00006EEA" w:rsidP="000A40EE">
            <w:pPr>
              <w:pStyle w:val="headertabella0"/>
              <w:rPr>
                <w:color w:val="002060"/>
              </w:rPr>
            </w:pPr>
            <w:r w:rsidRPr="00EB400F">
              <w:rPr>
                <w:color w:val="002060"/>
              </w:rPr>
              <w:t>Impianto</w:t>
            </w:r>
          </w:p>
        </w:tc>
      </w:tr>
      <w:tr w:rsidR="00006EEA" w:rsidRPr="00EB400F" w14:paraId="6873DEC2" w14:textId="77777777" w:rsidTr="000A40E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B79EC" w14:textId="77777777" w:rsidR="00006EEA" w:rsidRPr="00EB400F" w:rsidRDefault="00006EEA" w:rsidP="000A40EE">
            <w:pPr>
              <w:pStyle w:val="rowtabella0"/>
              <w:rPr>
                <w:color w:val="002060"/>
                <w:highlight w:val="yellow"/>
              </w:rPr>
            </w:pPr>
            <w:r w:rsidRPr="00EB400F">
              <w:rPr>
                <w:color w:val="002060"/>
                <w:highlight w:val="yellow"/>
              </w:rPr>
              <w:t>16/03/2022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13951" w14:textId="77777777" w:rsidR="00006EEA" w:rsidRPr="00EB400F" w:rsidRDefault="00006EEA" w:rsidP="000A40EE">
            <w:pPr>
              <w:pStyle w:val="rowtabella0"/>
              <w:jc w:val="center"/>
              <w:rPr>
                <w:color w:val="002060"/>
                <w:highlight w:val="yellow"/>
              </w:rPr>
            </w:pPr>
            <w:r w:rsidRPr="00EB400F">
              <w:rPr>
                <w:color w:val="002060"/>
                <w:highlight w:val="yellow"/>
              </w:rPr>
              <w:t>5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07F16" w14:textId="77777777" w:rsidR="00006EEA" w:rsidRPr="00EB400F" w:rsidRDefault="00006EEA" w:rsidP="000A40EE">
            <w:pPr>
              <w:pStyle w:val="rowtabella0"/>
              <w:rPr>
                <w:color w:val="002060"/>
                <w:highlight w:val="yellow"/>
              </w:rPr>
            </w:pPr>
            <w:r w:rsidRPr="00EB400F">
              <w:rPr>
                <w:color w:val="002060"/>
                <w:highlight w:val="yellow"/>
              </w:rPr>
              <w:t>SANGIORGIO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864B4" w14:textId="77777777" w:rsidR="00006EEA" w:rsidRPr="00EB400F" w:rsidRDefault="00006EEA" w:rsidP="000A40EE">
            <w:pPr>
              <w:pStyle w:val="rowtabella0"/>
              <w:rPr>
                <w:color w:val="002060"/>
                <w:highlight w:val="yellow"/>
              </w:rPr>
            </w:pPr>
            <w:r w:rsidRPr="00EB400F">
              <w:rPr>
                <w:color w:val="002060"/>
                <w:highlight w:val="yellow"/>
              </w:rPr>
              <w:t>REAL ANCARIA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C3504" w14:textId="77777777" w:rsidR="00006EEA" w:rsidRPr="00EB400F" w:rsidRDefault="00006EEA" w:rsidP="000A40EE">
            <w:pPr>
              <w:pStyle w:val="rowtabella0"/>
              <w:rPr>
                <w:color w:val="002060"/>
              </w:rPr>
            </w:pPr>
            <w:r w:rsidRPr="00EB400F">
              <w:rPr>
                <w:color w:val="002060"/>
              </w:rPr>
              <w:t>23/02/2022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ABC50" w14:textId="77777777" w:rsidR="00006EEA" w:rsidRPr="00EB400F" w:rsidRDefault="00006EEA" w:rsidP="000A40EE">
            <w:pPr>
              <w:pStyle w:val="rowtabella0"/>
              <w:jc w:val="center"/>
              <w:rPr>
                <w:color w:val="002060"/>
                <w:highlight w:val="yellow"/>
              </w:rPr>
            </w:pPr>
            <w:r w:rsidRPr="00EB400F">
              <w:rPr>
                <w:color w:val="002060"/>
                <w:highlight w:val="yellow"/>
              </w:rPr>
              <w:t>21:15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70514" w14:textId="77777777" w:rsidR="00006EEA" w:rsidRPr="00EB400F" w:rsidRDefault="00006EEA" w:rsidP="000A40EE">
            <w:pPr>
              <w:pStyle w:val="rowtabella0"/>
              <w:jc w:val="center"/>
              <w:rPr>
                <w:color w:val="002060"/>
              </w:rPr>
            </w:pPr>
            <w:r w:rsidRPr="00EB400F">
              <w:rPr>
                <w:color w:val="002060"/>
              </w:rPr>
              <w:t>21:30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ABD11" w14:textId="77777777" w:rsidR="00006EEA" w:rsidRPr="00EB400F" w:rsidRDefault="00006EEA" w:rsidP="000A40EE">
            <w:pPr>
              <w:rPr>
                <w:color w:val="002060"/>
              </w:rPr>
            </w:pPr>
          </w:p>
        </w:tc>
      </w:tr>
      <w:tr w:rsidR="00006EEA" w:rsidRPr="00EB400F" w14:paraId="7AB36429" w14:textId="77777777" w:rsidTr="000A40E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5B16A" w14:textId="77777777" w:rsidR="00006EEA" w:rsidRPr="00EB400F" w:rsidRDefault="00006EEA" w:rsidP="000A40EE">
            <w:pPr>
              <w:pStyle w:val="rowtabella0"/>
              <w:rPr>
                <w:color w:val="002060"/>
                <w:highlight w:val="yellow"/>
              </w:rPr>
            </w:pPr>
            <w:r w:rsidRPr="00EB400F">
              <w:rPr>
                <w:color w:val="002060"/>
                <w:highlight w:val="yellow"/>
              </w:rPr>
              <w:t>21/03/2022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3F7D0" w14:textId="77777777" w:rsidR="00006EEA" w:rsidRPr="00EB400F" w:rsidRDefault="00006EEA" w:rsidP="000A40EE">
            <w:pPr>
              <w:pStyle w:val="rowtabella0"/>
              <w:jc w:val="center"/>
              <w:rPr>
                <w:color w:val="002060"/>
                <w:highlight w:val="yellow"/>
              </w:rPr>
            </w:pPr>
            <w:r w:rsidRPr="00EB400F">
              <w:rPr>
                <w:color w:val="002060"/>
                <w:highlight w:val="yellow"/>
              </w:rPr>
              <w:t>2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6CB44" w14:textId="77777777" w:rsidR="00006EEA" w:rsidRPr="00EB400F" w:rsidRDefault="00006EEA" w:rsidP="000A40EE">
            <w:pPr>
              <w:pStyle w:val="rowtabella0"/>
              <w:rPr>
                <w:color w:val="002060"/>
                <w:highlight w:val="yellow"/>
              </w:rPr>
            </w:pPr>
            <w:r w:rsidRPr="00EB400F">
              <w:rPr>
                <w:color w:val="002060"/>
                <w:highlight w:val="yellow"/>
              </w:rPr>
              <w:t>REAL ANCARIA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0CE56" w14:textId="77777777" w:rsidR="00006EEA" w:rsidRPr="00EB400F" w:rsidRDefault="00006EEA" w:rsidP="000A40EE">
            <w:pPr>
              <w:pStyle w:val="rowtabella0"/>
              <w:rPr>
                <w:color w:val="002060"/>
                <w:highlight w:val="yellow"/>
              </w:rPr>
            </w:pPr>
            <w:r w:rsidRPr="00EB400F">
              <w:rPr>
                <w:color w:val="002060"/>
                <w:highlight w:val="yellow"/>
              </w:rPr>
              <w:t>FUTSAL CAMPIGLIONE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8A2E4" w14:textId="77777777" w:rsidR="00006EEA" w:rsidRPr="00EB400F" w:rsidRDefault="00006EEA" w:rsidP="000A40EE">
            <w:pPr>
              <w:pStyle w:val="rowtabella0"/>
              <w:rPr>
                <w:color w:val="002060"/>
              </w:rPr>
            </w:pPr>
            <w:r w:rsidRPr="00EB400F">
              <w:rPr>
                <w:color w:val="002060"/>
              </w:rPr>
              <w:t>25/02/2022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DE304" w14:textId="77777777" w:rsidR="00006EEA" w:rsidRPr="00EB400F" w:rsidRDefault="00006EEA" w:rsidP="000A40EE">
            <w:pPr>
              <w:pStyle w:val="rowtabella0"/>
              <w:jc w:val="center"/>
              <w:rPr>
                <w:color w:val="002060"/>
                <w:highlight w:val="yellow"/>
              </w:rPr>
            </w:pPr>
            <w:r w:rsidRPr="00EB400F">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AD04A" w14:textId="77777777" w:rsidR="00006EEA" w:rsidRPr="00EB400F" w:rsidRDefault="00006EEA" w:rsidP="000A40EE">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59DCC" w14:textId="77777777" w:rsidR="00006EEA" w:rsidRPr="00EB400F" w:rsidRDefault="00006EEA" w:rsidP="000A40EE">
            <w:pPr>
              <w:rPr>
                <w:color w:val="002060"/>
              </w:rPr>
            </w:pPr>
          </w:p>
        </w:tc>
      </w:tr>
    </w:tbl>
    <w:p w14:paraId="4F167CEB" w14:textId="77777777" w:rsidR="00006EEA" w:rsidRPr="00EB400F" w:rsidRDefault="00006EEA" w:rsidP="00006EEA">
      <w:pPr>
        <w:pStyle w:val="breakline"/>
        <w:rPr>
          <w:rFonts w:eastAsiaTheme="minorEastAsia"/>
          <w:color w:val="002060"/>
        </w:rPr>
      </w:pPr>
    </w:p>
    <w:p w14:paraId="2CC31F4F" w14:textId="77777777" w:rsidR="00006EEA" w:rsidRPr="00EB400F" w:rsidRDefault="00006EEA" w:rsidP="00006EEA">
      <w:pPr>
        <w:pStyle w:val="breakline"/>
        <w:rPr>
          <w:color w:val="002060"/>
        </w:rPr>
      </w:pPr>
    </w:p>
    <w:p w14:paraId="5494EEAB" w14:textId="77777777" w:rsidR="00006EEA" w:rsidRPr="00EB400F" w:rsidRDefault="00006EEA" w:rsidP="00006EEA">
      <w:pPr>
        <w:pStyle w:val="titolocampionato0"/>
        <w:shd w:val="clear" w:color="auto" w:fill="CCCCCC"/>
        <w:spacing w:before="80" w:after="40"/>
        <w:rPr>
          <w:color w:val="002060"/>
        </w:rPr>
      </w:pPr>
      <w:r w:rsidRPr="00EB400F">
        <w:rPr>
          <w:color w:val="002060"/>
        </w:rPr>
        <w:lastRenderedPageBreak/>
        <w:t>UNDER 19 CALCIO A 5 REGIONALE</w:t>
      </w:r>
    </w:p>
    <w:p w14:paraId="28F80885" w14:textId="15C7F79E" w:rsidR="004540ED" w:rsidRPr="004540ED" w:rsidRDefault="004540ED" w:rsidP="004540ED">
      <w:pPr>
        <w:pStyle w:val="TITOLOPRINC"/>
        <w:rPr>
          <w:color w:val="002060"/>
        </w:rPr>
      </w:pPr>
      <w:r>
        <w:rPr>
          <w:color w:val="002060"/>
        </w:rPr>
        <w:t>SECONDA FASE</w:t>
      </w:r>
    </w:p>
    <w:p w14:paraId="4E6B93D5" w14:textId="77777777" w:rsidR="004540ED" w:rsidRPr="00E762DC" w:rsidRDefault="004540ED" w:rsidP="004540ED">
      <w:pPr>
        <w:pStyle w:val="LndNormale1"/>
        <w:jc w:val="left"/>
        <w:rPr>
          <w:b/>
          <w:color w:val="002060"/>
          <w:sz w:val="24"/>
          <w:szCs w:val="24"/>
          <w:u w:val="single"/>
        </w:rPr>
      </w:pPr>
      <w:r w:rsidRPr="00E762DC">
        <w:rPr>
          <w:b/>
          <w:color w:val="002060"/>
          <w:sz w:val="24"/>
          <w:szCs w:val="24"/>
          <w:u w:val="single"/>
        </w:rPr>
        <w:t>CAMPIONATO REGIONALE CALCIO A CINQUE UNDER 19</w:t>
      </w:r>
    </w:p>
    <w:p w14:paraId="10133117" w14:textId="77777777" w:rsidR="004540ED" w:rsidRPr="00E762DC" w:rsidRDefault="004540ED" w:rsidP="004540ED">
      <w:pPr>
        <w:pStyle w:val="Corpodeltesto21"/>
        <w:rPr>
          <w:rFonts w:ascii="Arial" w:hAnsi="Arial" w:cs="Arial"/>
          <w:color w:val="002060"/>
          <w:sz w:val="22"/>
        </w:rPr>
      </w:pPr>
    </w:p>
    <w:p w14:paraId="4B4F099C" w14:textId="677C1DC4" w:rsidR="004540ED" w:rsidRPr="00E762DC" w:rsidRDefault="004540ED" w:rsidP="004540ED">
      <w:pPr>
        <w:pStyle w:val="Corpodeltesto21"/>
        <w:rPr>
          <w:rFonts w:ascii="Arial" w:hAnsi="Arial" w:cs="Arial"/>
          <w:b/>
          <w:color w:val="002060"/>
          <w:sz w:val="22"/>
        </w:rPr>
      </w:pPr>
      <w:r w:rsidRPr="00E762DC">
        <w:rPr>
          <w:rFonts w:ascii="Arial" w:hAnsi="Arial" w:cs="Arial"/>
          <w:b/>
          <w:color w:val="002060"/>
          <w:sz w:val="22"/>
        </w:rPr>
        <w:t>GIRONE "</w:t>
      </w:r>
      <w:r>
        <w:rPr>
          <w:rFonts w:ascii="Arial" w:hAnsi="Arial" w:cs="Arial"/>
          <w:b/>
          <w:color w:val="002060"/>
          <w:sz w:val="22"/>
        </w:rPr>
        <w:t>GOLD</w:t>
      </w:r>
      <w:r w:rsidRPr="00E762DC">
        <w:rPr>
          <w:rFonts w:ascii="Arial" w:hAnsi="Arial" w:cs="Arial"/>
          <w:b/>
          <w:color w:val="002060"/>
          <w:sz w:val="22"/>
        </w:rPr>
        <w:t xml:space="preserve">" </w:t>
      </w:r>
    </w:p>
    <w:p w14:paraId="1BE33A6D" w14:textId="5DB7BE01" w:rsidR="004540ED" w:rsidRPr="004540ED" w:rsidRDefault="004540ED" w:rsidP="004540ED">
      <w:pPr>
        <w:pStyle w:val="LndNormale1"/>
        <w:rPr>
          <w:color w:val="002060"/>
        </w:rPr>
      </w:pPr>
      <w:r>
        <w:rPr>
          <w:color w:val="002060"/>
        </w:rPr>
        <w:t xml:space="preserve"> </w:t>
      </w:r>
      <w:r w:rsidRPr="004540ED">
        <w:rPr>
          <w:color w:val="002060"/>
        </w:rPr>
        <w:t xml:space="preserve">80699  </w:t>
      </w:r>
      <w:r>
        <w:rPr>
          <w:color w:val="002060"/>
        </w:rPr>
        <w:tab/>
      </w:r>
      <w:r w:rsidRPr="004540ED">
        <w:rPr>
          <w:color w:val="002060"/>
        </w:rPr>
        <w:t xml:space="preserve">A.S.D. CANTINE RIUNITE CSI   </w:t>
      </w:r>
    </w:p>
    <w:p w14:paraId="77451F57" w14:textId="6D0108F9" w:rsidR="004540ED" w:rsidRPr="004540ED" w:rsidRDefault="004540ED" w:rsidP="004540ED">
      <w:pPr>
        <w:pStyle w:val="LndNormale1"/>
        <w:rPr>
          <w:color w:val="002060"/>
        </w:rPr>
      </w:pPr>
      <w:r w:rsidRPr="004540ED">
        <w:rPr>
          <w:color w:val="002060"/>
        </w:rPr>
        <w:t xml:space="preserve">700425  </w:t>
      </w:r>
      <w:r>
        <w:rPr>
          <w:color w:val="002060"/>
        </w:rPr>
        <w:tab/>
      </w:r>
      <w:r w:rsidRPr="004540ED">
        <w:rPr>
          <w:color w:val="002060"/>
        </w:rPr>
        <w:t xml:space="preserve">A.S.D. CITTA DI OSTRA        </w:t>
      </w:r>
    </w:p>
    <w:p w14:paraId="31D05234" w14:textId="5BC225C7" w:rsidR="004540ED" w:rsidRPr="00951927" w:rsidRDefault="004540ED" w:rsidP="004540ED">
      <w:pPr>
        <w:pStyle w:val="LndNormale1"/>
        <w:rPr>
          <w:color w:val="002060"/>
          <w:lang w:val="en-US"/>
        </w:rPr>
      </w:pPr>
      <w:r w:rsidRPr="00951927">
        <w:rPr>
          <w:color w:val="002060"/>
          <w:lang w:val="en-US"/>
        </w:rPr>
        <w:t xml:space="preserve">936188  </w:t>
      </w:r>
      <w:r w:rsidRPr="00951927">
        <w:rPr>
          <w:color w:val="002060"/>
          <w:lang w:val="en-US"/>
        </w:rPr>
        <w:tab/>
        <w:t>S.S.D. FIGHT BULLS CORRIDONIA</w:t>
      </w:r>
    </w:p>
    <w:p w14:paraId="1FEE69A3" w14:textId="42301DBB" w:rsidR="004540ED" w:rsidRPr="00951927" w:rsidRDefault="004540ED" w:rsidP="004540ED">
      <w:pPr>
        <w:pStyle w:val="LndNormale1"/>
        <w:rPr>
          <w:color w:val="002060"/>
          <w:lang w:val="en-US"/>
        </w:rPr>
      </w:pPr>
      <w:r w:rsidRPr="00951927">
        <w:rPr>
          <w:color w:val="002060"/>
          <w:lang w:val="en-US"/>
        </w:rPr>
        <w:t xml:space="preserve">700364  </w:t>
      </w:r>
      <w:r w:rsidRPr="00951927">
        <w:rPr>
          <w:color w:val="002060"/>
          <w:lang w:val="en-US"/>
        </w:rPr>
        <w:tab/>
        <w:t xml:space="preserve">SSDARL ITALSERVICE C5        </w:t>
      </w:r>
    </w:p>
    <w:p w14:paraId="18575667" w14:textId="4AF171FD" w:rsidR="004540ED" w:rsidRPr="00951927" w:rsidRDefault="004540ED" w:rsidP="004540ED">
      <w:pPr>
        <w:pStyle w:val="LndNormale1"/>
        <w:rPr>
          <w:color w:val="002060"/>
          <w:lang w:val="en-US"/>
        </w:rPr>
      </w:pPr>
      <w:r w:rsidRPr="00951927">
        <w:rPr>
          <w:color w:val="002060"/>
          <w:lang w:val="en-US"/>
        </w:rPr>
        <w:t xml:space="preserve">700545  </w:t>
      </w:r>
      <w:r w:rsidRPr="00951927">
        <w:rPr>
          <w:color w:val="002060"/>
          <w:lang w:val="en-US"/>
        </w:rPr>
        <w:tab/>
        <w:t xml:space="preserve">A.S.D. PIETRALACROCE 73      </w:t>
      </w:r>
    </w:p>
    <w:p w14:paraId="697FEAB3" w14:textId="2BAED5B2" w:rsidR="004540ED" w:rsidRPr="00951927" w:rsidRDefault="004540ED" w:rsidP="004540ED">
      <w:pPr>
        <w:pStyle w:val="LndNormale1"/>
        <w:rPr>
          <w:color w:val="002060"/>
          <w:lang w:val="en-US"/>
        </w:rPr>
      </w:pPr>
      <w:r w:rsidRPr="00951927">
        <w:rPr>
          <w:color w:val="002060"/>
          <w:lang w:val="en-US"/>
        </w:rPr>
        <w:t xml:space="preserve">917673  </w:t>
      </w:r>
      <w:r w:rsidRPr="00951927">
        <w:rPr>
          <w:color w:val="002060"/>
          <w:lang w:val="en-US"/>
        </w:rPr>
        <w:tab/>
        <w:t xml:space="preserve">A.S.D. REAL FABRIANO         </w:t>
      </w:r>
    </w:p>
    <w:p w14:paraId="1AB0BD47" w14:textId="77777777" w:rsidR="004540ED" w:rsidRPr="00951927" w:rsidRDefault="004540ED" w:rsidP="004540ED">
      <w:pPr>
        <w:pStyle w:val="LndNormale1"/>
        <w:rPr>
          <w:color w:val="002060"/>
          <w:lang w:val="en-US"/>
        </w:rPr>
      </w:pPr>
    </w:p>
    <w:p w14:paraId="6B5BCF9C" w14:textId="30505B36" w:rsidR="004540ED" w:rsidRPr="00E762DC" w:rsidRDefault="004540ED" w:rsidP="004540ED">
      <w:pPr>
        <w:pStyle w:val="Corpodeltesto21"/>
        <w:rPr>
          <w:rFonts w:ascii="Arial" w:hAnsi="Arial" w:cs="Arial"/>
          <w:b/>
          <w:color w:val="002060"/>
          <w:sz w:val="22"/>
        </w:rPr>
      </w:pPr>
      <w:r w:rsidRPr="00E762DC">
        <w:rPr>
          <w:rFonts w:ascii="Arial" w:hAnsi="Arial" w:cs="Arial"/>
          <w:b/>
          <w:color w:val="002060"/>
          <w:sz w:val="22"/>
        </w:rPr>
        <w:t>GIRONE "</w:t>
      </w:r>
      <w:r>
        <w:rPr>
          <w:rFonts w:ascii="Arial" w:hAnsi="Arial" w:cs="Arial"/>
          <w:b/>
          <w:color w:val="002060"/>
          <w:sz w:val="22"/>
        </w:rPr>
        <w:t>SILVER</w:t>
      </w:r>
      <w:r w:rsidRPr="00E762DC">
        <w:rPr>
          <w:rFonts w:ascii="Arial" w:hAnsi="Arial" w:cs="Arial"/>
          <w:b/>
          <w:color w:val="002060"/>
          <w:sz w:val="22"/>
        </w:rPr>
        <w:t xml:space="preserve">" </w:t>
      </w:r>
    </w:p>
    <w:p w14:paraId="7A10D9DC" w14:textId="1168300E" w:rsidR="004540ED" w:rsidRPr="004540ED" w:rsidRDefault="004540ED" w:rsidP="004540ED">
      <w:pPr>
        <w:pStyle w:val="LndNormale1"/>
        <w:rPr>
          <w:color w:val="002060"/>
        </w:rPr>
      </w:pPr>
      <w:r w:rsidRPr="004540ED">
        <w:rPr>
          <w:color w:val="002060"/>
        </w:rPr>
        <w:t xml:space="preserve">700592  </w:t>
      </w:r>
      <w:r>
        <w:rPr>
          <w:color w:val="002060"/>
        </w:rPr>
        <w:tab/>
      </w:r>
      <w:r w:rsidRPr="004540ED">
        <w:rPr>
          <w:color w:val="002060"/>
        </w:rPr>
        <w:t xml:space="preserve">G.S.   </w:t>
      </w:r>
      <w:r w:rsidR="009F7412">
        <w:rPr>
          <w:color w:val="002060"/>
        </w:rPr>
        <w:tab/>
      </w:r>
      <w:r w:rsidRPr="004540ED">
        <w:rPr>
          <w:color w:val="002060"/>
        </w:rPr>
        <w:t xml:space="preserve">AUDAX 1970 S.ANGELO      </w:t>
      </w:r>
    </w:p>
    <w:p w14:paraId="7382C5B4" w14:textId="650841A8" w:rsidR="004540ED" w:rsidRPr="004540ED" w:rsidRDefault="004540ED" w:rsidP="004540ED">
      <w:pPr>
        <w:pStyle w:val="LndNormale1"/>
        <w:rPr>
          <w:color w:val="002060"/>
        </w:rPr>
      </w:pPr>
      <w:r w:rsidRPr="004540ED">
        <w:rPr>
          <w:color w:val="002060"/>
        </w:rPr>
        <w:t xml:space="preserve">936145  </w:t>
      </w:r>
      <w:r>
        <w:rPr>
          <w:color w:val="002060"/>
        </w:rPr>
        <w:tab/>
      </w:r>
      <w:r w:rsidRPr="004540ED">
        <w:rPr>
          <w:color w:val="002060"/>
        </w:rPr>
        <w:t xml:space="preserve">A.S.   </w:t>
      </w:r>
      <w:r w:rsidR="009F7412">
        <w:rPr>
          <w:color w:val="002060"/>
        </w:rPr>
        <w:tab/>
      </w:r>
      <w:r w:rsidRPr="004540ED">
        <w:rPr>
          <w:color w:val="002060"/>
        </w:rPr>
        <w:t xml:space="preserve">CALCETTO NUMANA          </w:t>
      </w:r>
    </w:p>
    <w:p w14:paraId="7AE78319" w14:textId="2B99FCCF" w:rsidR="004540ED" w:rsidRPr="004540ED" w:rsidRDefault="004540ED" w:rsidP="004540ED">
      <w:pPr>
        <w:pStyle w:val="LndNormale1"/>
        <w:rPr>
          <w:color w:val="002060"/>
        </w:rPr>
      </w:pPr>
      <w:r w:rsidRPr="004540ED">
        <w:rPr>
          <w:color w:val="002060"/>
        </w:rPr>
        <w:t xml:space="preserve">932341  </w:t>
      </w:r>
      <w:r>
        <w:rPr>
          <w:color w:val="002060"/>
        </w:rPr>
        <w:tab/>
      </w:r>
      <w:r w:rsidRPr="004540ED">
        <w:rPr>
          <w:color w:val="002060"/>
        </w:rPr>
        <w:t xml:space="preserve">A.S.D. DINAMIS 1990             </w:t>
      </w:r>
    </w:p>
    <w:p w14:paraId="1E9D47E7" w14:textId="4D8461AC" w:rsidR="004540ED" w:rsidRPr="004540ED" w:rsidRDefault="004540ED" w:rsidP="004540ED">
      <w:pPr>
        <w:pStyle w:val="LndNormale1"/>
        <w:rPr>
          <w:color w:val="002060"/>
        </w:rPr>
      </w:pPr>
      <w:r w:rsidRPr="004540ED">
        <w:rPr>
          <w:color w:val="002060"/>
        </w:rPr>
        <w:t xml:space="preserve">917678  </w:t>
      </w:r>
      <w:r>
        <w:rPr>
          <w:color w:val="002060"/>
        </w:rPr>
        <w:tab/>
      </w:r>
      <w:r w:rsidRPr="004540ED">
        <w:rPr>
          <w:color w:val="002060"/>
        </w:rPr>
        <w:t xml:space="preserve">A.S.D. GROTTACCIA 2005          </w:t>
      </w:r>
    </w:p>
    <w:p w14:paraId="12DC191A" w14:textId="6AA3E078" w:rsidR="004540ED" w:rsidRPr="004540ED" w:rsidRDefault="004540ED" w:rsidP="004540ED">
      <w:pPr>
        <w:pStyle w:val="LndNormale1"/>
        <w:rPr>
          <w:color w:val="002060"/>
        </w:rPr>
      </w:pPr>
      <w:r w:rsidRPr="004540ED">
        <w:rPr>
          <w:color w:val="002060"/>
        </w:rPr>
        <w:t xml:space="preserve">936946  </w:t>
      </w:r>
      <w:r>
        <w:rPr>
          <w:color w:val="002060"/>
        </w:rPr>
        <w:tab/>
      </w:r>
      <w:r w:rsidRPr="004540ED">
        <w:rPr>
          <w:color w:val="002060"/>
        </w:rPr>
        <w:t xml:space="preserve">A.S.D. NUOVA JUVENTINA FFC      </w:t>
      </w:r>
    </w:p>
    <w:p w14:paraId="20BBA60E" w14:textId="2BE74565" w:rsidR="004540ED" w:rsidRPr="00951927" w:rsidRDefault="004540ED" w:rsidP="004540ED">
      <w:pPr>
        <w:pStyle w:val="LndNormale1"/>
        <w:rPr>
          <w:color w:val="002060"/>
          <w:lang w:val="en-US"/>
        </w:rPr>
      </w:pPr>
      <w:r w:rsidRPr="00951927">
        <w:rPr>
          <w:color w:val="002060"/>
          <w:lang w:val="en-US"/>
        </w:rPr>
        <w:t xml:space="preserve">941752  </w:t>
      </w:r>
      <w:r w:rsidRPr="00951927">
        <w:rPr>
          <w:color w:val="002060"/>
          <w:lang w:val="en-US"/>
        </w:rPr>
        <w:tab/>
        <w:t>A.S.D. SPECIAL ONE SPORTING CLUB</w:t>
      </w:r>
    </w:p>
    <w:p w14:paraId="5A9490EC" w14:textId="625DF973" w:rsidR="004540ED" w:rsidRPr="00951927" w:rsidRDefault="004540ED" w:rsidP="004540ED">
      <w:pPr>
        <w:pStyle w:val="LndNormale1"/>
        <w:rPr>
          <w:color w:val="002060"/>
          <w:lang w:val="en-US"/>
        </w:rPr>
      </w:pPr>
      <w:r w:rsidRPr="00951927">
        <w:rPr>
          <w:color w:val="002060"/>
          <w:lang w:val="en-US"/>
        </w:rPr>
        <w:t xml:space="preserve">947650  </w:t>
      </w:r>
      <w:r w:rsidRPr="00951927">
        <w:rPr>
          <w:color w:val="002060"/>
          <w:lang w:val="en-US"/>
        </w:rPr>
        <w:tab/>
        <w:t xml:space="preserve">C.S.D. VIRTUS TEAM SOC.COOP.    </w:t>
      </w:r>
    </w:p>
    <w:p w14:paraId="28EF1BEC" w14:textId="77777777" w:rsidR="004540ED" w:rsidRPr="00951927" w:rsidRDefault="004540ED" w:rsidP="004540ED">
      <w:pPr>
        <w:pStyle w:val="LndNormale1"/>
        <w:rPr>
          <w:color w:val="002060"/>
          <w:lang w:val="en-US"/>
        </w:rPr>
      </w:pPr>
    </w:p>
    <w:p w14:paraId="10888C26" w14:textId="77777777" w:rsidR="004540ED" w:rsidRPr="00E762DC" w:rsidRDefault="004540ED" w:rsidP="004540ED">
      <w:pPr>
        <w:pStyle w:val="LndNormale1"/>
        <w:rPr>
          <w:b/>
          <w:color w:val="002060"/>
          <w:sz w:val="24"/>
          <w:szCs w:val="24"/>
        </w:rPr>
      </w:pPr>
      <w:r w:rsidRPr="00E762DC">
        <w:rPr>
          <w:b/>
          <w:color w:val="002060"/>
          <w:sz w:val="24"/>
          <w:szCs w:val="24"/>
        </w:rPr>
        <w:t>CALENDARIO</w:t>
      </w:r>
    </w:p>
    <w:p w14:paraId="61753C2F" w14:textId="1F6B42B6" w:rsidR="004540ED" w:rsidRPr="00E762DC" w:rsidRDefault="004540ED" w:rsidP="004540ED">
      <w:pPr>
        <w:pStyle w:val="LndNormale1"/>
        <w:rPr>
          <w:b/>
          <w:color w:val="002060"/>
        </w:rPr>
      </w:pPr>
      <w:r w:rsidRPr="00E762DC">
        <w:rPr>
          <w:b/>
          <w:color w:val="002060"/>
        </w:rPr>
        <w:t>Si allegano al presente Comunicato Ufficiale i calendari del Campionato Regionale Calcio a Cinque Under 19 gironi "</w:t>
      </w:r>
      <w:r>
        <w:rPr>
          <w:b/>
          <w:color w:val="002060"/>
        </w:rPr>
        <w:t>Gold</w:t>
      </w:r>
      <w:r w:rsidRPr="00E762DC">
        <w:rPr>
          <w:b/>
          <w:color w:val="002060"/>
        </w:rPr>
        <w:t>" e "</w:t>
      </w:r>
      <w:r>
        <w:rPr>
          <w:b/>
          <w:color w:val="002060"/>
        </w:rPr>
        <w:t>Silver</w:t>
      </w:r>
      <w:r w:rsidRPr="00E762DC">
        <w:rPr>
          <w:b/>
          <w:color w:val="002060"/>
        </w:rPr>
        <w:t>" corredati da relativi indirizzario ed anagrafica.</w:t>
      </w:r>
    </w:p>
    <w:p w14:paraId="6992C19F" w14:textId="77777777" w:rsidR="004540ED" w:rsidRPr="00E762DC" w:rsidRDefault="004540ED" w:rsidP="004540ED">
      <w:pPr>
        <w:pStyle w:val="LndNormale1"/>
        <w:rPr>
          <w:color w:val="002060"/>
        </w:rPr>
      </w:pPr>
    </w:p>
    <w:p w14:paraId="3E1AD5D7" w14:textId="77777777" w:rsidR="004540ED" w:rsidRPr="00E762DC" w:rsidRDefault="004540ED" w:rsidP="004540ED">
      <w:pPr>
        <w:pStyle w:val="LndNormale1"/>
        <w:rPr>
          <w:b/>
          <w:color w:val="002060"/>
          <w:sz w:val="24"/>
          <w:szCs w:val="24"/>
        </w:rPr>
      </w:pPr>
      <w:r w:rsidRPr="00E762DC">
        <w:rPr>
          <w:b/>
          <w:color w:val="002060"/>
          <w:sz w:val="24"/>
          <w:szCs w:val="24"/>
        </w:rPr>
        <w:t>MANCATE ALTERNANZE</w:t>
      </w:r>
    </w:p>
    <w:p w14:paraId="268A7438" w14:textId="77777777" w:rsidR="004540ED" w:rsidRPr="00E762DC" w:rsidRDefault="004540ED" w:rsidP="004540ED">
      <w:pPr>
        <w:pStyle w:val="LndNormale1"/>
        <w:rPr>
          <w:color w:val="002060"/>
        </w:rPr>
      </w:pPr>
      <w:r w:rsidRPr="00E762DC">
        <w:rPr>
          <w:color w:val="002060"/>
        </w:rPr>
        <w:t>In calce ai calendari sono segnalate le gare per le quali non è stato possibile trovare le alternanze richieste.</w:t>
      </w:r>
    </w:p>
    <w:p w14:paraId="28995D64" w14:textId="04B6691D" w:rsidR="004540ED" w:rsidRPr="00E762DC" w:rsidRDefault="004540ED" w:rsidP="004540ED">
      <w:pPr>
        <w:pStyle w:val="LndNormale1"/>
        <w:rPr>
          <w:color w:val="002060"/>
          <w:u w:val="single"/>
        </w:rPr>
      </w:pPr>
      <w:r w:rsidRPr="00E762DC">
        <w:rPr>
          <w:color w:val="002060"/>
          <w:u w:val="single"/>
        </w:rPr>
        <w:t xml:space="preserve">Le </w:t>
      </w:r>
      <w:r w:rsidRPr="00E762DC">
        <w:rPr>
          <w:b/>
          <w:color w:val="002060"/>
          <w:u w:val="single"/>
        </w:rPr>
        <w:t>Società ospitanti</w:t>
      </w:r>
      <w:r w:rsidRPr="00E762DC">
        <w:rPr>
          <w:color w:val="002060"/>
          <w:u w:val="single"/>
        </w:rPr>
        <w:t xml:space="preserve"> interessate possono variare il giorno e/o l’orario di gara senza la dichiarazione di consenso della squadra avversaria purché all’interno delle fasce di seguito indicate </w:t>
      </w:r>
      <w:r w:rsidRPr="00E762DC">
        <w:rPr>
          <w:b/>
          <w:color w:val="002060"/>
          <w:u w:val="single"/>
        </w:rPr>
        <w:t xml:space="preserve">entro </w:t>
      </w:r>
      <w:r>
        <w:rPr>
          <w:b/>
          <w:color w:val="002060"/>
          <w:u w:val="single"/>
        </w:rPr>
        <w:t>SABATO 12</w:t>
      </w:r>
      <w:r w:rsidRPr="00E762DC">
        <w:rPr>
          <w:b/>
          <w:color w:val="002060"/>
          <w:u w:val="single"/>
        </w:rPr>
        <w:t>/</w:t>
      </w:r>
      <w:r>
        <w:rPr>
          <w:b/>
          <w:color w:val="002060"/>
          <w:u w:val="single"/>
        </w:rPr>
        <w:t>03</w:t>
      </w:r>
      <w:r w:rsidRPr="00E762DC">
        <w:rPr>
          <w:b/>
          <w:color w:val="002060"/>
          <w:u w:val="single"/>
        </w:rPr>
        <w:t>/202</w:t>
      </w:r>
      <w:r>
        <w:rPr>
          <w:b/>
          <w:color w:val="002060"/>
          <w:u w:val="single"/>
        </w:rPr>
        <w:t>2</w:t>
      </w:r>
      <w:r w:rsidRPr="00E762DC">
        <w:rPr>
          <w:color w:val="002060"/>
          <w:u w:val="single"/>
        </w:rPr>
        <w:t>.</w:t>
      </w:r>
    </w:p>
    <w:p w14:paraId="1EA07F06" w14:textId="77777777" w:rsidR="004540ED" w:rsidRPr="00E762DC" w:rsidRDefault="004540ED" w:rsidP="004540ED">
      <w:pPr>
        <w:pStyle w:val="LndNormale1"/>
        <w:rPr>
          <w:color w:val="002060"/>
        </w:rPr>
      </w:pPr>
    </w:p>
    <w:p w14:paraId="4B25BD69" w14:textId="77777777" w:rsidR="004540ED" w:rsidRPr="00E762DC" w:rsidRDefault="004540ED" w:rsidP="004540ED">
      <w:pPr>
        <w:pStyle w:val="LndNormale1"/>
        <w:rPr>
          <w:b/>
          <w:i/>
          <w:color w:val="002060"/>
        </w:rPr>
      </w:pPr>
      <w:r w:rsidRPr="00E762DC">
        <w:rPr>
          <w:b/>
          <w:i/>
          <w:color w:val="002060"/>
        </w:rPr>
        <w:t>Girone "Gold"</w:t>
      </w:r>
    </w:p>
    <w:p w14:paraId="01E0437C" w14:textId="7B4FA8D6" w:rsidR="004540ED" w:rsidRPr="00E762DC" w:rsidRDefault="004540ED" w:rsidP="004540ED">
      <w:pPr>
        <w:pStyle w:val="LndNormale1"/>
        <w:rPr>
          <w:color w:val="002060"/>
        </w:rPr>
      </w:pPr>
      <w:r w:rsidRPr="00E762DC">
        <w:rPr>
          <w:color w:val="002060"/>
        </w:rPr>
        <w:t xml:space="preserve">- Girone Unico solo andata dal </w:t>
      </w:r>
      <w:r w:rsidR="00CD38D9">
        <w:rPr>
          <w:color w:val="002060"/>
        </w:rPr>
        <w:t>12</w:t>
      </w:r>
      <w:r w:rsidRPr="00E762DC">
        <w:rPr>
          <w:color w:val="002060"/>
        </w:rPr>
        <w:t>/0</w:t>
      </w:r>
      <w:r w:rsidR="009F7412">
        <w:rPr>
          <w:color w:val="002060"/>
        </w:rPr>
        <w:t>3</w:t>
      </w:r>
      <w:r w:rsidRPr="00E762DC">
        <w:rPr>
          <w:color w:val="002060"/>
        </w:rPr>
        <w:t xml:space="preserve">/2022 al </w:t>
      </w:r>
      <w:r w:rsidR="009F7412">
        <w:rPr>
          <w:color w:val="002060"/>
        </w:rPr>
        <w:t>0</w:t>
      </w:r>
      <w:r w:rsidR="00CD38D9">
        <w:rPr>
          <w:color w:val="002060"/>
        </w:rPr>
        <w:t>9</w:t>
      </w:r>
      <w:r w:rsidRPr="00E762DC">
        <w:rPr>
          <w:color w:val="002060"/>
        </w:rPr>
        <w:t>/0</w:t>
      </w:r>
      <w:r w:rsidR="009F7412">
        <w:rPr>
          <w:color w:val="002060"/>
        </w:rPr>
        <w:t>4</w:t>
      </w:r>
      <w:r w:rsidRPr="00E762DC">
        <w:rPr>
          <w:color w:val="002060"/>
        </w:rPr>
        <w:t>/2022.</w:t>
      </w:r>
    </w:p>
    <w:p w14:paraId="13899376" w14:textId="77777777" w:rsidR="004540ED" w:rsidRPr="00E762DC" w:rsidRDefault="004540ED" w:rsidP="004540ED">
      <w:pPr>
        <w:pStyle w:val="LndNormale1"/>
        <w:rPr>
          <w:color w:val="002060"/>
        </w:rPr>
      </w:pPr>
    </w:p>
    <w:p w14:paraId="1FEADE2D" w14:textId="77777777" w:rsidR="004540ED" w:rsidRPr="00E762DC" w:rsidRDefault="004540ED" w:rsidP="004540ED">
      <w:pPr>
        <w:pStyle w:val="LndNormale1"/>
        <w:rPr>
          <w:color w:val="002060"/>
        </w:rPr>
      </w:pPr>
      <w:r w:rsidRPr="00E762DC">
        <w:rPr>
          <w:color w:val="002060"/>
        </w:rPr>
        <w:t>Al termine del girone "Gold" le sei squadre accederanno ai Quarti di Finale.</w:t>
      </w:r>
    </w:p>
    <w:p w14:paraId="105A39B2" w14:textId="77777777" w:rsidR="004540ED" w:rsidRPr="00E762DC" w:rsidRDefault="004540ED" w:rsidP="004540ED">
      <w:pPr>
        <w:pStyle w:val="LndNormale1"/>
        <w:rPr>
          <w:color w:val="002060"/>
        </w:rPr>
      </w:pPr>
    </w:p>
    <w:p w14:paraId="706410DE" w14:textId="77777777" w:rsidR="004540ED" w:rsidRPr="00E762DC" w:rsidRDefault="004540ED" w:rsidP="004540ED">
      <w:pPr>
        <w:pStyle w:val="LndNormale1"/>
        <w:rPr>
          <w:color w:val="002060"/>
        </w:rPr>
      </w:pPr>
      <w:r w:rsidRPr="00E762DC">
        <w:rPr>
          <w:color w:val="002060"/>
        </w:rPr>
        <w:t>Per la classifica del girone si terrà conto:</w:t>
      </w:r>
    </w:p>
    <w:p w14:paraId="49E7FF1F" w14:textId="77777777" w:rsidR="004540ED" w:rsidRPr="00E762DC" w:rsidRDefault="004540ED" w:rsidP="004540ED">
      <w:pPr>
        <w:pStyle w:val="LndNormale1"/>
        <w:rPr>
          <w:color w:val="002060"/>
        </w:rPr>
      </w:pPr>
      <w:r w:rsidRPr="00E762DC">
        <w:rPr>
          <w:color w:val="002060"/>
        </w:rPr>
        <w:t>a) dei punti ottenuti negli incontri disputati;</w:t>
      </w:r>
    </w:p>
    <w:p w14:paraId="64332672" w14:textId="77777777" w:rsidR="004540ED" w:rsidRPr="00E762DC" w:rsidRDefault="004540ED" w:rsidP="004540ED">
      <w:pPr>
        <w:pStyle w:val="LndNormale1"/>
        <w:rPr>
          <w:color w:val="002060"/>
        </w:rPr>
      </w:pPr>
      <w:r w:rsidRPr="00E762DC">
        <w:rPr>
          <w:color w:val="002060"/>
        </w:rPr>
        <w:t>b) della migliore differenza reti;</w:t>
      </w:r>
    </w:p>
    <w:p w14:paraId="1956C99E" w14:textId="77777777" w:rsidR="004540ED" w:rsidRPr="00E762DC" w:rsidRDefault="004540ED" w:rsidP="004540ED">
      <w:pPr>
        <w:pStyle w:val="LndNormale1"/>
        <w:rPr>
          <w:color w:val="002060"/>
        </w:rPr>
      </w:pPr>
      <w:r w:rsidRPr="00E762DC">
        <w:rPr>
          <w:color w:val="002060"/>
        </w:rPr>
        <w:t>c) del maggior numero di gare disputate in trasferta;</w:t>
      </w:r>
    </w:p>
    <w:p w14:paraId="318182F3" w14:textId="77777777" w:rsidR="004540ED" w:rsidRPr="00E762DC" w:rsidRDefault="004540ED" w:rsidP="004540ED">
      <w:pPr>
        <w:pStyle w:val="LndNormale1"/>
        <w:rPr>
          <w:color w:val="002060"/>
        </w:rPr>
      </w:pPr>
      <w:r w:rsidRPr="00E762DC">
        <w:rPr>
          <w:color w:val="002060"/>
        </w:rPr>
        <w:t>d) del maggior numero di reti segnate;</w:t>
      </w:r>
    </w:p>
    <w:p w14:paraId="508961DE" w14:textId="77777777" w:rsidR="004540ED" w:rsidRPr="00E762DC" w:rsidRDefault="004540ED" w:rsidP="004540ED">
      <w:pPr>
        <w:pStyle w:val="LndNormale1"/>
        <w:rPr>
          <w:color w:val="002060"/>
        </w:rPr>
      </w:pPr>
      <w:r w:rsidRPr="00E762DC">
        <w:rPr>
          <w:color w:val="002060"/>
        </w:rPr>
        <w:t>Persistendo ulteriore parità la vincitrice sarà determinata per sorteggio che sarà effettuato dal Comitato Regionale Marche.</w:t>
      </w:r>
    </w:p>
    <w:p w14:paraId="417C6754" w14:textId="77777777" w:rsidR="004540ED" w:rsidRPr="00E762DC" w:rsidRDefault="004540ED" w:rsidP="004540ED">
      <w:pPr>
        <w:pStyle w:val="LndNormale1"/>
        <w:rPr>
          <w:color w:val="002060"/>
        </w:rPr>
      </w:pPr>
    </w:p>
    <w:p w14:paraId="5C94C7A6" w14:textId="77777777" w:rsidR="004540ED" w:rsidRPr="00E762DC" w:rsidRDefault="004540ED" w:rsidP="004540ED">
      <w:pPr>
        <w:pStyle w:val="LndNormale1"/>
        <w:rPr>
          <w:b/>
          <w:i/>
          <w:color w:val="002060"/>
        </w:rPr>
      </w:pPr>
      <w:r w:rsidRPr="00E762DC">
        <w:rPr>
          <w:b/>
          <w:i/>
          <w:color w:val="002060"/>
        </w:rPr>
        <w:t xml:space="preserve">Girone "Silver" </w:t>
      </w:r>
    </w:p>
    <w:p w14:paraId="58135B40" w14:textId="0B9C9A0F" w:rsidR="009F7412" w:rsidRPr="00E762DC" w:rsidRDefault="009F7412" w:rsidP="009F7412">
      <w:pPr>
        <w:pStyle w:val="LndNormale1"/>
        <w:rPr>
          <w:color w:val="002060"/>
        </w:rPr>
      </w:pPr>
      <w:r w:rsidRPr="00E762DC">
        <w:rPr>
          <w:color w:val="002060"/>
        </w:rPr>
        <w:t xml:space="preserve">- Girone Unico solo andata dal </w:t>
      </w:r>
      <w:r w:rsidR="00CD38D9">
        <w:rPr>
          <w:color w:val="002060"/>
        </w:rPr>
        <w:t>12</w:t>
      </w:r>
      <w:r w:rsidRPr="00E762DC">
        <w:rPr>
          <w:color w:val="002060"/>
        </w:rPr>
        <w:t>/0</w:t>
      </w:r>
      <w:r>
        <w:rPr>
          <w:color w:val="002060"/>
        </w:rPr>
        <w:t>3</w:t>
      </w:r>
      <w:r w:rsidRPr="00E762DC">
        <w:rPr>
          <w:color w:val="002060"/>
        </w:rPr>
        <w:t xml:space="preserve">/2022 al </w:t>
      </w:r>
      <w:r>
        <w:rPr>
          <w:color w:val="002060"/>
        </w:rPr>
        <w:t>19</w:t>
      </w:r>
      <w:r w:rsidRPr="00E762DC">
        <w:rPr>
          <w:color w:val="002060"/>
        </w:rPr>
        <w:t>/0</w:t>
      </w:r>
      <w:r>
        <w:rPr>
          <w:color w:val="002060"/>
        </w:rPr>
        <w:t>4</w:t>
      </w:r>
      <w:r w:rsidRPr="00E762DC">
        <w:rPr>
          <w:color w:val="002060"/>
        </w:rPr>
        <w:t>/2022.</w:t>
      </w:r>
    </w:p>
    <w:p w14:paraId="12352D15" w14:textId="77777777" w:rsidR="004540ED" w:rsidRPr="00E762DC" w:rsidRDefault="004540ED" w:rsidP="004540ED">
      <w:pPr>
        <w:pStyle w:val="LndNormale1"/>
        <w:rPr>
          <w:color w:val="002060"/>
        </w:rPr>
      </w:pPr>
    </w:p>
    <w:p w14:paraId="1D0F370D" w14:textId="77777777" w:rsidR="004540ED" w:rsidRPr="00E762DC" w:rsidRDefault="004540ED" w:rsidP="004540ED">
      <w:pPr>
        <w:pStyle w:val="LndNormale1"/>
        <w:rPr>
          <w:color w:val="002060"/>
        </w:rPr>
      </w:pPr>
      <w:r w:rsidRPr="00E762DC">
        <w:rPr>
          <w:color w:val="002060"/>
        </w:rPr>
        <w:t>Al termine del girone "Silver" le prime due squadre classificate accederanno ai Quarti di Finale.</w:t>
      </w:r>
    </w:p>
    <w:p w14:paraId="6BBFBEF1" w14:textId="77777777" w:rsidR="004540ED" w:rsidRPr="00E762DC" w:rsidRDefault="004540ED" w:rsidP="004540ED">
      <w:pPr>
        <w:pStyle w:val="LndNormale1"/>
        <w:rPr>
          <w:color w:val="002060"/>
        </w:rPr>
      </w:pPr>
    </w:p>
    <w:p w14:paraId="360D1FDC" w14:textId="77777777" w:rsidR="004540ED" w:rsidRPr="00E762DC" w:rsidRDefault="004540ED" w:rsidP="004540ED">
      <w:pPr>
        <w:pStyle w:val="LndNormale1"/>
        <w:rPr>
          <w:color w:val="002060"/>
        </w:rPr>
      </w:pPr>
      <w:r w:rsidRPr="00E762DC">
        <w:rPr>
          <w:color w:val="002060"/>
        </w:rPr>
        <w:t>Per la classifica del girone si terrà conto:</w:t>
      </w:r>
    </w:p>
    <w:p w14:paraId="308BFB96" w14:textId="77777777" w:rsidR="004540ED" w:rsidRPr="00E762DC" w:rsidRDefault="004540ED" w:rsidP="004540ED">
      <w:pPr>
        <w:pStyle w:val="LndNormale1"/>
        <w:rPr>
          <w:color w:val="002060"/>
        </w:rPr>
      </w:pPr>
      <w:r w:rsidRPr="00E762DC">
        <w:rPr>
          <w:color w:val="002060"/>
        </w:rPr>
        <w:lastRenderedPageBreak/>
        <w:t>a) dei punti ottenuti negli incontri disputati;</w:t>
      </w:r>
    </w:p>
    <w:p w14:paraId="053F79F8" w14:textId="77777777" w:rsidR="004540ED" w:rsidRPr="00E762DC" w:rsidRDefault="004540ED" w:rsidP="004540ED">
      <w:pPr>
        <w:pStyle w:val="LndNormale1"/>
        <w:rPr>
          <w:color w:val="002060"/>
        </w:rPr>
      </w:pPr>
      <w:r w:rsidRPr="00E762DC">
        <w:rPr>
          <w:color w:val="002060"/>
        </w:rPr>
        <w:t>b) della migliore differenza reti;</w:t>
      </w:r>
    </w:p>
    <w:p w14:paraId="6F36D5B7" w14:textId="77777777" w:rsidR="004540ED" w:rsidRPr="00E762DC" w:rsidRDefault="004540ED" w:rsidP="004540ED">
      <w:pPr>
        <w:pStyle w:val="LndNormale1"/>
        <w:rPr>
          <w:color w:val="002060"/>
        </w:rPr>
      </w:pPr>
      <w:r w:rsidRPr="00E762DC">
        <w:rPr>
          <w:color w:val="002060"/>
        </w:rPr>
        <w:t>c) del maggior numero di gare disputate in trasferta;</w:t>
      </w:r>
    </w:p>
    <w:p w14:paraId="25B1B748" w14:textId="77777777" w:rsidR="004540ED" w:rsidRPr="00E762DC" w:rsidRDefault="004540ED" w:rsidP="004540ED">
      <w:pPr>
        <w:pStyle w:val="LndNormale1"/>
        <w:rPr>
          <w:color w:val="002060"/>
        </w:rPr>
      </w:pPr>
      <w:r w:rsidRPr="00E762DC">
        <w:rPr>
          <w:color w:val="002060"/>
        </w:rPr>
        <w:t>d) del maggior numero di reti segnate;</w:t>
      </w:r>
    </w:p>
    <w:p w14:paraId="2DD10AEA" w14:textId="77777777" w:rsidR="004540ED" w:rsidRPr="00E762DC" w:rsidRDefault="004540ED" w:rsidP="004540ED">
      <w:pPr>
        <w:pStyle w:val="LndNormale1"/>
        <w:rPr>
          <w:color w:val="002060"/>
        </w:rPr>
      </w:pPr>
      <w:r w:rsidRPr="00E762DC">
        <w:rPr>
          <w:color w:val="002060"/>
        </w:rPr>
        <w:t>Persistendo ulteriore parità la vincitrice sarà determinata per sorteggio che sarà effettuato dal Comitato Regionale Marche.</w:t>
      </w:r>
    </w:p>
    <w:p w14:paraId="479C90F8" w14:textId="77777777" w:rsidR="004540ED" w:rsidRPr="00E762DC" w:rsidRDefault="004540ED" w:rsidP="004540ED">
      <w:pPr>
        <w:pStyle w:val="LndNormale1"/>
        <w:rPr>
          <w:color w:val="002060"/>
        </w:rPr>
      </w:pPr>
      <w:r w:rsidRPr="00E762DC">
        <w:rPr>
          <w:color w:val="002060"/>
        </w:rPr>
        <w:tab/>
      </w:r>
    </w:p>
    <w:p w14:paraId="5C724B64" w14:textId="77777777" w:rsidR="004540ED" w:rsidRPr="00E762DC" w:rsidRDefault="004540ED" w:rsidP="004540ED">
      <w:pPr>
        <w:pStyle w:val="LndNormale1"/>
        <w:rPr>
          <w:b/>
          <w:i/>
          <w:color w:val="002060"/>
        </w:rPr>
      </w:pPr>
      <w:r w:rsidRPr="00E762DC">
        <w:rPr>
          <w:b/>
          <w:i/>
          <w:color w:val="002060"/>
        </w:rPr>
        <w:t>Quarti di Finale (gara unica 23/04/2022)</w:t>
      </w:r>
    </w:p>
    <w:p w14:paraId="27C3183E" w14:textId="77777777" w:rsidR="004540ED" w:rsidRPr="00E762DC" w:rsidRDefault="004540ED" w:rsidP="004540ED">
      <w:pPr>
        <w:pStyle w:val="Corpodeltesto21"/>
        <w:rPr>
          <w:rFonts w:ascii="Arial" w:hAnsi="Arial" w:cs="Arial"/>
          <w:color w:val="002060"/>
          <w:sz w:val="22"/>
        </w:rPr>
      </w:pPr>
      <w:r w:rsidRPr="00E762DC">
        <w:rPr>
          <w:rFonts w:ascii="Arial" w:hAnsi="Arial" w:cs="Arial"/>
          <w:color w:val="002060"/>
          <w:sz w:val="22"/>
        </w:rPr>
        <w:t>Le 6 squadre del girone “Gold” e le prime 2 del girone “Silver” disputeranno i Quarti di Finale in gara unica come segue:</w:t>
      </w:r>
    </w:p>
    <w:p w14:paraId="0285BEFF" w14:textId="77777777" w:rsidR="004540ED" w:rsidRPr="00E762DC" w:rsidRDefault="004540ED" w:rsidP="004540ED">
      <w:pPr>
        <w:pStyle w:val="Corpodeltesto21"/>
        <w:rPr>
          <w:rFonts w:ascii="Arial" w:hAnsi="Arial" w:cs="Arial"/>
          <w:color w:val="002060"/>
          <w:sz w:val="22"/>
        </w:rPr>
      </w:pPr>
    </w:p>
    <w:p w14:paraId="5FFCE027" w14:textId="77777777" w:rsidR="004540ED" w:rsidRPr="00E762DC" w:rsidRDefault="004540ED" w:rsidP="004540ED">
      <w:pPr>
        <w:pStyle w:val="Corpodeltesto21"/>
        <w:rPr>
          <w:rFonts w:ascii="Arial" w:hAnsi="Arial" w:cs="Arial"/>
          <w:color w:val="002060"/>
          <w:sz w:val="22"/>
        </w:rPr>
      </w:pPr>
      <w:r w:rsidRPr="00E762DC">
        <w:rPr>
          <w:rFonts w:ascii="Arial" w:hAnsi="Arial" w:cs="Arial"/>
          <w:color w:val="002060"/>
          <w:sz w:val="22"/>
        </w:rPr>
        <w:t>- 1^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t>2^ classificata girone Silver</w:t>
      </w:r>
      <w:r w:rsidRPr="00E762DC">
        <w:rPr>
          <w:rFonts w:ascii="Arial" w:hAnsi="Arial" w:cs="Arial"/>
          <w:color w:val="002060"/>
          <w:sz w:val="22"/>
        </w:rPr>
        <w:tab/>
      </w:r>
      <w:r w:rsidRPr="00E762DC">
        <w:rPr>
          <w:rFonts w:ascii="Arial" w:hAnsi="Arial" w:cs="Arial"/>
          <w:color w:val="002060"/>
          <w:sz w:val="22"/>
        </w:rPr>
        <w:tab/>
        <w:t>= A</w:t>
      </w:r>
    </w:p>
    <w:p w14:paraId="033015C3" w14:textId="77777777" w:rsidR="004540ED" w:rsidRPr="00E762DC" w:rsidRDefault="004540ED" w:rsidP="004540ED">
      <w:pPr>
        <w:pStyle w:val="Corpodeltesto21"/>
        <w:rPr>
          <w:rFonts w:ascii="Arial" w:hAnsi="Arial" w:cs="Arial"/>
          <w:color w:val="002060"/>
          <w:sz w:val="22"/>
        </w:rPr>
      </w:pPr>
      <w:r w:rsidRPr="00E762DC">
        <w:rPr>
          <w:rFonts w:ascii="Arial" w:hAnsi="Arial" w:cs="Arial"/>
          <w:color w:val="002060"/>
          <w:sz w:val="22"/>
        </w:rPr>
        <w:t>- 2^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t>1^ classificata girone Silver</w:t>
      </w:r>
      <w:r w:rsidRPr="00E762DC">
        <w:rPr>
          <w:rFonts w:ascii="Arial" w:hAnsi="Arial" w:cs="Arial"/>
          <w:color w:val="002060"/>
          <w:sz w:val="22"/>
        </w:rPr>
        <w:tab/>
      </w:r>
      <w:r w:rsidRPr="00E762DC">
        <w:rPr>
          <w:rFonts w:ascii="Arial" w:hAnsi="Arial" w:cs="Arial"/>
          <w:color w:val="002060"/>
          <w:sz w:val="22"/>
        </w:rPr>
        <w:tab/>
        <w:t>= B</w:t>
      </w:r>
    </w:p>
    <w:p w14:paraId="66BF78EF" w14:textId="77777777" w:rsidR="004540ED" w:rsidRPr="00E762DC" w:rsidRDefault="004540ED" w:rsidP="004540ED">
      <w:pPr>
        <w:pStyle w:val="Corpodeltesto21"/>
        <w:rPr>
          <w:rFonts w:ascii="Arial" w:hAnsi="Arial" w:cs="Arial"/>
          <w:color w:val="002060"/>
          <w:sz w:val="22"/>
        </w:rPr>
      </w:pPr>
      <w:r w:rsidRPr="00E762DC">
        <w:rPr>
          <w:rFonts w:ascii="Arial" w:hAnsi="Arial" w:cs="Arial"/>
          <w:color w:val="002060"/>
          <w:sz w:val="22"/>
        </w:rPr>
        <w:t>- 3^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t>6^ classificata girone Gold</w:t>
      </w:r>
      <w:r w:rsidRPr="00E762DC">
        <w:rPr>
          <w:rFonts w:ascii="Arial" w:hAnsi="Arial" w:cs="Arial"/>
          <w:color w:val="002060"/>
          <w:sz w:val="22"/>
        </w:rPr>
        <w:tab/>
      </w:r>
      <w:r w:rsidRPr="00E762DC">
        <w:rPr>
          <w:rFonts w:ascii="Arial" w:hAnsi="Arial" w:cs="Arial"/>
          <w:color w:val="002060"/>
          <w:sz w:val="22"/>
        </w:rPr>
        <w:tab/>
        <w:t>= C</w:t>
      </w:r>
    </w:p>
    <w:p w14:paraId="5A8F5146" w14:textId="77777777" w:rsidR="004540ED" w:rsidRPr="00E762DC" w:rsidRDefault="004540ED" w:rsidP="004540ED">
      <w:pPr>
        <w:pStyle w:val="Corpodeltesto21"/>
        <w:rPr>
          <w:rFonts w:ascii="Arial" w:hAnsi="Arial" w:cs="Arial"/>
          <w:color w:val="002060"/>
          <w:sz w:val="22"/>
        </w:rPr>
      </w:pPr>
      <w:r w:rsidRPr="00E762DC">
        <w:rPr>
          <w:rFonts w:ascii="Arial" w:hAnsi="Arial" w:cs="Arial"/>
          <w:color w:val="002060"/>
          <w:sz w:val="22"/>
        </w:rPr>
        <w:t>- 4^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t>5^ classificata girone Gold</w:t>
      </w:r>
      <w:r w:rsidRPr="00E762DC">
        <w:rPr>
          <w:rFonts w:ascii="Arial" w:hAnsi="Arial" w:cs="Arial"/>
          <w:color w:val="002060"/>
          <w:sz w:val="22"/>
        </w:rPr>
        <w:tab/>
      </w:r>
      <w:r w:rsidRPr="00E762DC">
        <w:rPr>
          <w:rFonts w:ascii="Arial" w:hAnsi="Arial" w:cs="Arial"/>
          <w:color w:val="002060"/>
          <w:sz w:val="22"/>
        </w:rPr>
        <w:tab/>
        <w:t>= D</w:t>
      </w:r>
    </w:p>
    <w:p w14:paraId="472DE337" w14:textId="77777777" w:rsidR="004540ED" w:rsidRPr="00E762DC" w:rsidRDefault="004540ED" w:rsidP="004540ED">
      <w:pPr>
        <w:pStyle w:val="Corpodeltesto21"/>
        <w:rPr>
          <w:rFonts w:ascii="Arial" w:hAnsi="Arial" w:cs="Arial"/>
          <w:color w:val="002060"/>
          <w:sz w:val="22"/>
        </w:rPr>
      </w:pPr>
    </w:p>
    <w:p w14:paraId="46728754" w14:textId="77777777" w:rsidR="004540ED" w:rsidRPr="00E762DC" w:rsidRDefault="004540ED" w:rsidP="004540ED">
      <w:pPr>
        <w:pStyle w:val="Corpodeltesto21"/>
        <w:rPr>
          <w:rFonts w:ascii="Arial" w:hAnsi="Arial" w:cs="Arial"/>
          <w:color w:val="002060"/>
          <w:sz w:val="22"/>
        </w:rPr>
      </w:pPr>
      <w:r w:rsidRPr="00E762DC">
        <w:rPr>
          <w:rFonts w:ascii="Arial" w:hAnsi="Arial" w:cs="Arial"/>
          <w:color w:val="002060"/>
          <w:sz w:val="22"/>
        </w:rPr>
        <w:t>Al termine dei tempi regolamentari, in caso di parità, si disputeranno due tempi supplementari di 5 minuti ciascuno.</w:t>
      </w:r>
    </w:p>
    <w:p w14:paraId="32BE6CE5" w14:textId="77777777" w:rsidR="004540ED" w:rsidRPr="00E762DC" w:rsidRDefault="004540ED" w:rsidP="004540ED">
      <w:pPr>
        <w:pStyle w:val="Corpodeltesto21"/>
        <w:rPr>
          <w:rFonts w:ascii="Arial" w:hAnsi="Arial" w:cs="Arial"/>
          <w:color w:val="002060"/>
          <w:sz w:val="22"/>
        </w:rPr>
      </w:pPr>
      <w:r w:rsidRPr="00E762DC">
        <w:rPr>
          <w:rFonts w:ascii="Arial" w:hAnsi="Arial" w:cs="Arial"/>
          <w:color w:val="002060"/>
          <w:sz w:val="22"/>
        </w:rPr>
        <w:t>Se anche al termine dei tempi supplementari si verificasse la situazione di parità si qualificherà al turno successivo la squadra di casa.</w:t>
      </w:r>
    </w:p>
    <w:p w14:paraId="4E645CB1" w14:textId="77777777" w:rsidR="004540ED" w:rsidRPr="00E762DC" w:rsidRDefault="004540ED" w:rsidP="004540ED">
      <w:pPr>
        <w:pStyle w:val="Corpodeltesto21"/>
        <w:rPr>
          <w:color w:val="002060"/>
          <w:szCs w:val="22"/>
        </w:rPr>
      </w:pPr>
    </w:p>
    <w:p w14:paraId="7B44C16C" w14:textId="77777777" w:rsidR="004540ED" w:rsidRPr="00E762DC" w:rsidRDefault="004540ED" w:rsidP="004540ED">
      <w:pPr>
        <w:pStyle w:val="LndNormale1"/>
        <w:rPr>
          <w:b/>
          <w:i/>
          <w:color w:val="002060"/>
        </w:rPr>
      </w:pPr>
      <w:r w:rsidRPr="00E762DC">
        <w:rPr>
          <w:b/>
          <w:i/>
          <w:color w:val="002060"/>
        </w:rPr>
        <w:t>Semifinali (gara unica 30/04/2022)</w:t>
      </w:r>
    </w:p>
    <w:p w14:paraId="17BD453F" w14:textId="77777777" w:rsidR="004540ED" w:rsidRPr="00E762DC" w:rsidRDefault="004540ED" w:rsidP="004540ED">
      <w:pPr>
        <w:pStyle w:val="Corpodeltesto21"/>
        <w:rPr>
          <w:rFonts w:ascii="Arial" w:hAnsi="Arial" w:cs="Arial"/>
          <w:color w:val="002060"/>
          <w:sz w:val="22"/>
        </w:rPr>
      </w:pPr>
      <w:r w:rsidRPr="00E762DC">
        <w:rPr>
          <w:rFonts w:ascii="Arial" w:hAnsi="Arial" w:cs="Arial"/>
          <w:color w:val="002060"/>
          <w:sz w:val="22"/>
        </w:rPr>
        <w:t>Le 4 squadre qualificate disputeranno le Semifinali in gara unica in casa della meglio classificata del girone “Gold”.</w:t>
      </w:r>
    </w:p>
    <w:p w14:paraId="531642D9" w14:textId="77777777" w:rsidR="004540ED" w:rsidRPr="00E762DC" w:rsidRDefault="004540ED" w:rsidP="004540ED">
      <w:pPr>
        <w:pStyle w:val="Corpodeltesto21"/>
        <w:rPr>
          <w:rFonts w:ascii="Arial" w:hAnsi="Arial" w:cs="Arial"/>
          <w:color w:val="002060"/>
          <w:sz w:val="22"/>
        </w:rPr>
      </w:pPr>
      <w:r w:rsidRPr="00E762DC">
        <w:rPr>
          <w:rFonts w:ascii="Arial" w:hAnsi="Arial" w:cs="Arial"/>
          <w:color w:val="002060"/>
          <w:sz w:val="22"/>
        </w:rPr>
        <w:t>Gli abbinamenti saranno composti secondo il seguente criterio:</w:t>
      </w:r>
    </w:p>
    <w:p w14:paraId="180F6B2E" w14:textId="77777777" w:rsidR="004540ED" w:rsidRPr="00E762DC" w:rsidRDefault="004540ED" w:rsidP="004540ED">
      <w:pPr>
        <w:pStyle w:val="Corpodeltesto21"/>
        <w:rPr>
          <w:rFonts w:ascii="Arial" w:hAnsi="Arial" w:cs="Arial"/>
          <w:color w:val="002060"/>
          <w:sz w:val="22"/>
        </w:rPr>
      </w:pPr>
      <w:r w:rsidRPr="00E762DC">
        <w:rPr>
          <w:rFonts w:ascii="Arial" w:hAnsi="Arial" w:cs="Arial"/>
          <w:color w:val="002060"/>
          <w:sz w:val="22"/>
        </w:rPr>
        <w:t xml:space="preserve">- vincente A </w:t>
      </w:r>
      <w:r w:rsidRPr="00E762DC">
        <w:rPr>
          <w:rFonts w:ascii="Arial" w:hAnsi="Arial" w:cs="Arial"/>
          <w:color w:val="002060"/>
          <w:sz w:val="22"/>
        </w:rPr>
        <w:tab/>
      </w:r>
      <w:r w:rsidRPr="00E762DC">
        <w:rPr>
          <w:rFonts w:ascii="Arial" w:hAnsi="Arial" w:cs="Arial"/>
          <w:color w:val="002060"/>
          <w:sz w:val="22"/>
        </w:rPr>
        <w:tab/>
        <w:t xml:space="preserve">- </w:t>
      </w:r>
      <w:r w:rsidRPr="00E762DC">
        <w:rPr>
          <w:rFonts w:ascii="Arial" w:hAnsi="Arial" w:cs="Arial"/>
          <w:color w:val="002060"/>
          <w:sz w:val="22"/>
        </w:rPr>
        <w:tab/>
        <w:t>vincente 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r>
    </w:p>
    <w:p w14:paraId="228F9037" w14:textId="77777777" w:rsidR="004540ED" w:rsidRPr="00E762DC" w:rsidRDefault="004540ED" w:rsidP="004540ED">
      <w:pPr>
        <w:pStyle w:val="Corpodeltesto21"/>
        <w:rPr>
          <w:rFonts w:ascii="Arial" w:hAnsi="Arial" w:cs="Arial"/>
          <w:color w:val="002060"/>
          <w:sz w:val="22"/>
        </w:rPr>
      </w:pPr>
      <w:r w:rsidRPr="00E762DC">
        <w:rPr>
          <w:rFonts w:ascii="Arial" w:hAnsi="Arial" w:cs="Arial"/>
          <w:color w:val="002060"/>
          <w:sz w:val="22"/>
        </w:rPr>
        <w:t>- vincente B</w:t>
      </w:r>
      <w:r w:rsidRPr="00E762DC">
        <w:rPr>
          <w:rFonts w:ascii="Arial" w:hAnsi="Arial" w:cs="Arial"/>
          <w:color w:val="002060"/>
          <w:sz w:val="22"/>
        </w:rPr>
        <w:tab/>
      </w:r>
      <w:r w:rsidRPr="00E762DC">
        <w:rPr>
          <w:rFonts w:ascii="Arial" w:hAnsi="Arial" w:cs="Arial"/>
          <w:color w:val="002060"/>
          <w:sz w:val="22"/>
        </w:rPr>
        <w:tab/>
        <w:t>-</w:t>
      </w:r>
      <w:r w:rsidRPr="00E762DC">
        <w:rPr>
          <w:rFonts w:ascii="Arial" w:hAnsi="Arial" w:cs="Arial"/>
          <w:color w:val="002060"/>
          <w:sz w:val="22"/>
        </w:rPr>
        <w:tab/>
        <w:t>vincente C</w:t>
      </w:r>
    </w:p>
    <w:p w14:paraId="789C52E9" w14:textId="77777777" w:rsidR="004540ED" w:rsidRPr="00E762DC" w:rsidRDefault="004540ED" w:rsidP="004540ED">
      <w:pPr>
        <w:pStyle w:val="Corpodeltesto21"/>
        <w:rPr>
          <w:color w:val="002060"/>
          <w:szCs w:val="22"/>
        </w:rPr>
      </w:pPr>
    </w:p>
    <w:p w14:paraId="2025B90C" w14:textId="77777777" w:rsidR="004540ED" w:rsidRPr="00E762DC" w:rsidRDefault="004540ED" w:rsidP="004540ED">
      <w:pPr>
        <w:pStyle w:val="Corpodeltesto21"/>
        <w:rPr>
          <w:rFonts w:ascii="Arial" w:hAnsi="Arial" w:cs="Arial"/>
          <w:color w:val="002060"/>
          <w:sz w:val="22"/>
        </w:rPr>
      </w:pPr>
      <w:r w:rsidRPr="00E762DC">
        <w:rPr>
          <w:rFonts w:ascii="Arial" w:hAnsi="Arial" w:cs="Arial"/>
          <w:color w:val="002060"/>
          <w:sz w:val="22"/>
        </w:rPr>
        <w:t>Al termine dei tempi regolamentari, in caso di parità, si disputeranno due tempi supplementari di 5 minuti ciascuno.</w:t>
      </w:r>
    </w:p>
    <w:p w14:paraId="6238B356" w14:textId="77777777" w:rsidR="004540ED" w:rsidRPr="00E762DC" w:rsidRDefault="004540ED" w:rsidP="004540ED">
      <w:pPr>
        <w:pStyle w:val="Corpodeltesto21"/>
        <w:rPr>
          <w:rFonts w:ascii="Arial" w:hAnsi="Arial" w:cs="Arial"/>
          <w:color w:val="002060"/>
          <w:sz w:val="22"/>
        </w:rPr>
      </w:pPr>
      <w:r w:rsidRPr="00E762DC">
        <w:rPr>
          <w:rFonts w:ascii="Arial" w:hAnsi="Arial" w:cs="Arial"/>
          <w:color w:val="002060"/>
          <w:sz w:val="22"/>
        </w:rPr>
        <w:t>Se anche al termine dei tempi supplementari si verificasse la situazione di parità si qualificherà al turno successivo la squadra di casa.</w:t>
      </w:r>
    </w:p>
    <w:p w14:paraId="3444CA00" w14:textId="77777777" w:rsidR="004540ED" w:rsidRPr="00E762DC" w:rsidRDefault="004540ED" w:rsidP="004540ED">
      <w:pPr>
        <w:pStyle w:val="Corpodeltesto21"/>
        <w:rPr>
          <w:color w:val="002060"/>
          <w:szCs w:val="22"/>
        </w:rPr>
      </w:pPr>
    </w:p>
    <w:p w14:paraId="4E064115" w14:textId="77777777" w:rsidR="004540ED" w:rsidRPr="00E762DC" w:rsidRDefault="004540ED" w:rsidP="004540ED">
      <w:pPr>
        <w:pStyle w:val="LndNormale1"/>
        <w:rPr>
          <w:b/>
          <w:i/>
          <w:color w:val="002060"/>
        </w:rPr>
      </w:pPr>
      <w:r w:rsidRPr="00E762DC">
        <w:rPr>
          <w:b/>
          <w:i/>
          <w:color w:val="002060"/>
        </w:rPr>
        <w:t>Finale (07/05/2022)</w:t>
      </w:r>
    </w:p>
    <w:p w14:paraId="60FBAFB9" w14:textId="77777777" w:rsidR="004540ED" w:rsidRPr="00E762DC" w:rsidRDefault="004540ED" w:rsidP="004540ED">
      <w:pPr>
        <w:pStyle w:val="Corpodeltesto21"/>
        <w:rPr>
          <w:rFonts w:ascii="Arial" w:hAnsi="Arial" w:cs="Arial"/>
          <w:color w:val="002060"/>
          <w:sz w:val="22"/>
        </w:rPr>
      </w:pPr>
      <w:r w:rsidRPr="00E762DC">
        <w:rPr>
          <w:rFonts w:ascii="Arial" w:hAnsi="Arial" w:cs="Arial"/>
          <w:color w:val="002060"/>
          <w:sz w:val="22"/>
        </w:rPr>
        <w:t>Le 2 squadre qualificate disputeranno la Finale in gara unica in casa della meglio classificata del girone “Gold”.</w:t>
      </w:r>
    </w:p>
    <w:p w14:paraId="32913808" w14:textId="77777777" w:rsidR="004540ED" w:rsidRPr="00E762DC" w:rsidRDefault="004540ED" w:rsidP="004540ED">
      <w:pPr>
        <w:pStyle w:val="Corpodeltesto21"/>
        <w:rPr>
          <w:color w:val="002060"/>
          <w:szCs w:val="22"/>
        </w:rPr>
      </w:pPr>
    </w:p>
    <w:p w14:paraId="081F4CFF" w14:textId="77777777" w:rsidR="004540ED" w:rsidRPr="00E762DC" w:rsidRDefault="004540ED" w:rsidP="004540ED">
      <w:pPr>
        <w:pStyle w:val="Corpodeltesto21"/>
        <w:rPr>
          <w:color w:val="002060"/>
          <w:szCs w:val="22"/>
        </w:rPr>
      </w:pPr>
      <w:r w:rsidRPr="00E762DC">
        <w:rPr>
          <w:rFonts w:ascii="Arial" w:hAnsi="Arial" w:cs="Arial"/>
          <w:color w:val="002060"/>
          <w:sz w:val="22"/>
        </w:rPr>
        <w:t>Al termine dei tempi regolamentari, in caso di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33D98E0E" w14:textId="77777777" w:rsidR="004540ED" w:rsidRPr="00E762DC" w:rsidRDefault="004540ED" w:rsidP="004540ED">
      <w:pPr>
        <w:pStyle w:val="LndNormale1"/>
        <w:rPr>
          <w:color w:val="002060"/>
        </w:rPr>
      </w:pPr>
    </w:p>
    <w:p w14:paraId="3C2B8A80" w14:textId="77777777" w:rsidR="004540ED" w:rsidRPr="00E762DC" w:rsidRDefault="004540ED" w:rsidP="004540ED">
      <w:pPr>
        <w:pStyle w:val="LndNormale1"/>
        <w:rPr>
          <w:b/>
          <w:color w:val="002060"/>
          <w:sz w:val="24"/>
          <w:szCs w:val="24"/>
        </w:rPr>
      </w:pPr>
      <w:r w:rsidRPr="00E762DC">
        <w:rPr>
          <w:b/>
          <w:color w:val="002060"/>
          <w:sz w:val="24"/>
          <w:szCs w:val="24"/>
        </w:rPr>
        <w:t>LIMITE DI PARTECIPAZIONE DEI CALCIATORI</w:t>
      </w:r>
    </w:p>
    <w:p w14:paraId="6D6D1B0D" w14:textId="77777777" w:rsidR="004540ED" w:rsidRPr="00E762DC" w:rsidRDefault="004540ED" w:rsidP="004540ED">
      <w:pPr>
        <w:pStyle w:val="LndNormale1"/>
        <w:rPr>
          <w:color w:val="002060"/>
        </w:rPr>
      </w:pPr>
      <w:r w:rsidRPr="00E762DC">
        <w:rPr>
          <w:color w:val="002060"/>
        </w:rPr>
        <w:t xml:space="preserve">Il Campionato Regionale Under 19 è riservato </w:t>
      </w:r>
      <w:r w:rsidRPr="00E762DC">
        <w:rPr>
          <w:b/>
          <w:color w:val="002060"/>
        </w:rPr>
        <w:t>ai calciatori nati dal 1° gennaio 2003 in poi</w:t>
      </w:r>
      <w:r w:rsidRPr="00E762DC">
        <w:rPr>
          <w:color w:val="002060"/>
        </w:rPr>
        <w:t xml:space="preserve"> e che, comunque, abbiano compiuto il 15° anno di età, nel rispetto delle condizioni previste dall'art. 34 comma 3 delle N.O.I.F..</w:t>
      </w:r>
    </w:p>
    <w:p w14:paraId="0DB3B7AA" w14:textId="77777777" w:rsidR="004540ED" w:rsidRPr="00E762DC" w:rsidRDefault="004540ED" w:rsidP="004540ED">
      <w:pPr>
        <w:pStyle w:val="LndNormale1"/>
        <w:rPr>
          <w:b/>
          <w:color w:val="002060"/>
          <w:u w:val="single"/>
        </w:rPr>
      </w:pPr>
      <w:r w:rsidRPr="00E762DC">
        <w:rPr>
          <w:b/>
          <w:color w:val="002060"/>
        </w:rPr>
        <w:t>E' consentito impiegare un massimo di n. 2 calciatori "fuori quota" nati dal 1° gennaio 2002.</w:t>
      </w:r>
    </w:p>
    <w:p w14:paraId="4299A4A3" w14:textId="77777777" w:rsidR="004540ED" w:rsidRPr="00E762DC" w:rsidRDefault="004540ED" w:rsidP="004540ED">
      <w:pPr>
        <w:pStyle w:val="LndNormale1"/>
        <w:rPr>
          <w:color w:val="002060"/>
        </w:rPr>
      </w:pPr>
    </w:p>
    <w:p w14:paraId="1B4DDDAE" w14:textId="77777777" w:rsidR="004540ED" w:rsidRPr="00E762DC" w:rsidRDefault="004540ED" w:rsidP="004540ED">
      <w:pPr>
        <w:pStyle w:val="LndNormale1"/>
        <w:rPr>
          <w:b/>
          <w:color w:val="002060"/>
          <w:sz w:val="24"/>
          <w:szCs w:val="24"/>
        </w:rPr>
      </w:pPr>
      <w:r w:rsidRPr="00E762DC">
        <w:rPr>
          <w:b/>
          <w:color w:val="002060"/>
          <w:sz w:val="24"/>
          <w:szCs w:val="24"/>
        </w:rPr>
        <w:t>CAMPO DI GIUOCO</w:t>
      </w:r>
    </w:p>
    <w:p w14:paraId="153E153C" w14:textId="77777777" w:rsidR="004540ED" w:rsidRPr="00E762DC" w:rsidRDefault="004540ED" w:rsidP="004540ED">
      <w:pPr>
        <w:pStyle w:val="LndNormale1"/>
        <w:rPr>
          <w:color w:val="002060"/>
        </w:rPr>
      </w:pPr>
      <w:r w:rsidRPr="00E762DC">
        <w:rPr>
          <w:color w:val="002060"/>
        </w:rPr>
        <w:t>Tutte le gare del Campionato Regionale Under 19 dovranno essere disputate in campi dalle  dimensioni minime di 25 x 15 m.</w:t>
      </w:r>
    </w:p>
    <w:p w14:paraId="09C15B0B" w14:textId="77777777" w:rsidR="004540ED" w:rsidRPr="00E762DC" w:rsidRDefault="004540ED" w:rsidP="004540ED">
      <w:pPr>
        <w:pStyle w:val="LndNormale1"/>
        <w:rPr>
          <w:color w:val="002060"/>
        </w:rPr>
      </w:pPr>
    </w:p>
    <w:p w14:paraId="59CE69F8" w14:textId="77777777" w:rsidR="004540ED" w:rsidRPr="00E762DC" w:rsidRDefault="004540ED" w:rsidP="004540ED">
      <w:pPr>
        <w:pStyle w:val="LndNormale1"/>
        <w:rPr>
          <w:b/>
          <w:color w:val="002060"/>
          <w:sz w:val="24"/>
          <w:szCs w:val="24"/>
        </w:rPr>
      </w:pPr>
      <w:r w:rsidRPr="00E762DC">
        <w:rPr>
          <w:b/>
          <w:color w:val="002060"/>
          <w:sz w:val="24"/>
          <w:szCs w:val="24"/>
        </w:rPr>
        <w:t>ORARIO INIZIO GARE</w:t>
      </w:r>
    </w:p>
    <w:p w14:paraId="5EC4390A" w14:textId="77777777" w:rsidR="004540ED" w:rsidRPr="00E762DC" w:rsidRDefault="004540ED" w:rsidP="004540ED">
      <w:pPr>
        <w:pStyle w:val="LndNormale1"/>
        <w:numPr>
          <w:ilvl w:val="0"/>
          <w:numId w:val="7"/>
        </w:numPr>
        <w:ind w:left="720"/>
        <w:rPr>
          <w:color w:val="002060"/>
        </w:rPr>
      </w:pPr>
      <w:r w:rsidRPr="00E762DC">
        <w:rPr>
          <w:b/>
          <w:color w:val="002060"/>
        </w:rPr>
        <w:t>SABATO</w:t>
      </w:r>
      <w:r w:rsidRPr="00E762DC">
        <w:rPr>
          <w:color w:val="002060"/>
        </w:rPr>
        <w:t xml:space="preserve"> </w:t>
      </w:r>
      <w:r w:rsidRPr="00E762DC">
        <w:rPr>
          <w:color w:val="002060"/>
        </w:rPr>
        <w:tab/>
      </w:r>
      <w:r w:rsidRPr="00E762DC">
        <w:rPr>
          <w:b/>
          <w:color w:val="002060"/>
        </w:rPr>
        <w:t>dalle ore 15:30 alle ore 19:00</w:t>
      </w:r>
    </w:p>
    <w:p w14:paraId="28CD2EB1" w14:textId="77777777" w:rsidR="004540ED" w:rsidRPr="00E762DC" w:rsidRDefault="004540ED" w:rsidP="004540ED">
      <w:pPr>
        <w:pStyle w:val="LndNormale1"/>
        <w:numPr>
          <w:ilvl w:val="0"/>
          <w:numId w:val="7"/>
        </w:numPr>
        <w:ind w:left="720"/>
        <w:rPr>
          <w:color w:val="002060"/>
        </w:rPr>
      </w:pPr>
      <w:r w:rsidRPr="00E762DC">
        <w:rPr>
          <w:b/>
          <w:color w:val="002060"/>
        </w:rPr>
        <w:t>DOMENICA</w:t>
      </w:r>
      <w:r w:rsidRPr="00E762DC">
        <w:rPr>
          <w:b/>
          <w:color w:val="002060"/>
        </w:rPr>
        <w:tab/>
        <w:t>dalle ore 10:00 alle ore 12:00; dalle ore 15:00 alle ore 19:00</w:t>
      </w:r>
    </w:p>
    <w:p w14:paraId="14CB52FF" w14:textId="77777777" w:rsidR="004540ED" w:rsidRDefault="004540ED" w:rsidP="00006EEA">
      <w:pPr>
        <w:pStyle w:val="titoloprinc0"/>
        <w:rPr>
          <w:color w:val="002060"/>
        </w:rPr>
      </w:pPr>
    </w:p>
    <w:p w14:paraId="7094EF35" w14:textId="16389C27" w:rsidR="00006EEA" w:rsidRPr="00EB400F" w:rsidRDefault="00006EEA" w:rsidP="00006EEA">
      <w:pPr>
        <w:pStyle w:val="titoloprinc0"/>
        <w:rPr>
          <w:color w:val="002060"/>
        </w:rPr>
      </w:pPr>
      <w:r w:rsidRPr="00EB400F">
        <w:rPr>
          <w:color w:val="002060"/>
        </w:rPr>
        <w:t>RISULTATI</w:t>
      </w:r>
    </w:p>
    <w:p w14:paraId="1CA9C356" w14:textId="77777777" w:rsidR="00006EEA" w:rsidRPr="00EB400F" w:rsidRDefault="00006EEA" w:rsidP="00006EEA">
      <w:pPr>
        <w:pStyle w:val="breakline"/>
        <w:rPr>
          <w:color w:val="002060"/>
        </w:rPr>
      </w:pPr>
    </w:p>
    <w:p w14:paraId="37B7701E" w14:textId="77777777" w:rsidR="00006EEA" w:rsidRPr="00EB400F" w:rsidRDefault="00006EEA" w:rsidP="00006EEA">
      <w:pPr>
        <w:pStyle w:val="sottotitolocampionato10"/>
        <w:rPr>
          <w:color w:val="002060"/>
        </w:rPr>
      </w:pPr>
      <w:r w:rsidRPr="00EB400F">
        <w:rPr>
          <w:color w:val="002060"/>
        </w:rPr>
        <w:t>RISULTATI UFFICIALI GARE DEL 05/03/2022</w:t>
      </w:r>
    </w:p>
    <w:p w14:paraId="1354F961" w14:textId="77777777" w:rsidR="00006EEA" w:rsidRPr="00006EEA" w:rsidRDefault="00006EEA" w:rsidP="00006EEA">
      <w:pPr>
        <w:pStyle w:val="sottotitolocampionato20"/>
        <w:spacing w:before="0" w:beforeAutospacing="0" w:after="0" w:afterAutospacing="0"/>
        <w:rPr>
          <w:rFonts w:ascii="Arial" w:hAnsi="Arial" w:cs="Arial"/>
          <w:color w:val="002060"/>
          <w:sz w:val="20"/>
          <w:szCs w:val="20"/>
        </w:rPr>
      </w:pPr>
      <w:r w:rsidRPr="00006EEA">
        <w:rPr>
          <w:rFonts w:ascii="Arial" w:hAnsi="Arial" w:cs="Arial"/>
          <w:color w:val="002060"/>
          <w:sz w:val="20"/>
          <w:szCs w:val="20"/>
        </w:rPr>
        <w:t>Si trascrivono qui di seguito i risultati ufficiali delle gare disputate</w:t>
      </w:r>
    </w:p>
    <w:p w14:paraId="3DEFC6D8" w14:textId="77777777" w:rsidR="00006EEA" w:rsidRPr="00EB400F" w:rsidRDefault="00006EEA" w:rsidP="00006EE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06EEA" w:rsidRPr="00EB400F" w14:paraId="43E04262" w14:textId="77777777" w:rsidTr="000A40E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06EEA" w:rsidRPr="00EB400F" w14:paraId="1154D5BA" w14:textId="77777777" w:rsidTr="000A40E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AC26AF" w14:textId="77777777" w:rsidR="00006EEA" w:rsidRPr="00EB400F" w:rsidRDefault="00006EEA" w:rsidP="000A40EE">
                  <w:pPr>
                    <w:pStyle w:val="headertabella0"/>
                    <w:rPr>
                      <w:color w:val="002060"/>
                    </w:rPr>
                  </w:pPr>
                  <w:r w:rsidRPr="00EB400F">
                    <w:rPr>
                      <w:color w:val="002060"/>
                    </w:rPr>
                    <w:t>GIRONE B - 8 Giornata - A</w:t>
                  </w:r>
                </w:p>
              </w:tc>
            </w:tr>
            <w:tr w:rsidR="00006EEA" w:rsidRPr="00EB400F" w14:paraId="2E7C20A0" w14:textId="77777777" w:rsidTr="000A40E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98055A" w14:textId="77777777" w:rsidR="00006EEA" w:rsidRPr="00EB400F" w:rsidRDefault="00006EEA" w:rsidP="000A40EE">
                  <w:pPr>
                    <w:pStyle w:val="rowtabella0"/>
                    <w:rPr>
                      <w:color w:val="002060"/>
                    </w:rPr>
                  </w:pPr>
                  <w:r w:rsidRPr="00EB400F">
                    <w:rPr>
                      <w:color w:val="002060"/>
                    </w:rPr>
                    <w:t>GROTTACCIA 2005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124429" w14:textId="77777777" w:rsidR="00006EEA" w:rsidRPr="00EB400F" w:rsidRDefault="00006EEA" w:rsidP="000A40EE">
                  <w:pPr>
                    <w:pStyle w:val="rowtabella0"/>
                    <w:rPr>
                      <w:color w:val="002060"/>
                    </w:rPr>
                  </w:pPr>
                  <w:r w:rsidRPr="00EB400F">
                    <w:rPr>
                      <w:color w:val="002060"/>
                    </w:rPr>
                    <w:t>- VIRTUS TEAM SOC.COOP.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CD931D" w14:textId="77777777" w:rsidR="00006EEA" w:rsidRPr="00EB400F" w:rsidRDefault="00006EEA" w:rsidP="000A40EE">
                  <w:pPr>
                    <w:pStyle w:val="rowtabella0"/>
                    <w:jc w:val="center"/>
                    <w:rPr>
                      <w:color w:val="002060"/>
                    </w:rPr>
                  </w:pPr>
                  <w:r w:rsidRPr="00EB400F">
                    <w:rPr>
                      <w:color w:val="002060"/>
                    </w:rPr>
                    <w:t>8 - 9</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919E8C" w14:textId="77777777" w:rsidR="00006EEA" w:rsidRPr="00EB400F" w:rsidRDefault="00006EEA" w:rsidP="000A40EE">
                  <w:pPr>
                    <w:pStyle w:val="rowtabella0"/>
                    <w:jc w:val="center"/>
                    <w:rPr>
                      <w:color w:val="002060"/>
                    </w:rPr>
                  </w:pPr>
                  <w:r w:rsidRPr="00EB400F">
                    <w:rPr>
                      <w:color w:val="002060"/>
                    </w:rPr>
                    <w:t> </w:t>
                  </w:r>
                </w:p>
              </w:tc>
            </w:tr>
            <w:tr w:rsidR="00006EEA" w:rsidRPr="00EB400F" w14:paraId="7D6A1709" w14:textId="77777777" w:rsidTr="000A40E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FC63B4" w14:textId="77777777" w:rsidR="00006EEA" w:rsidRPr="00EB400F" w:rsidRDefault="00006EEA" w:rsidP="000A40EE">
                  <w:pPr>
                    <w:pStyle w:val="rowtabella0"/>
                    <w:rPr>
                      <w:color w:val="002060"/>
                    </w:rPr>
                  </w:pPr>
                  <w:r w:rsidRPr="00EB400F">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F89D877" w14:textId="77777777" w:rsidR="00006EEA" w:rsidRPr="00EB400F" w:rsidRDefault="00006EEA" w:rsidP="000A40EE">
                  <w:pPr>
                    <w:pStyle w:val="rowtabella0"/>
                    <w:rPr>
                      <w:color w:val="002060"/>
                    </w:rPr>
                  </w:pPr>
                  <w:r w:rsidRPr="00EB400F">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642329C" w14:textId="77777777" w:rsidR="00006EEA" w:rsidRPr="00EB400F" w:rsidRDefault="00006EEA" w:rsidP="000A40EE">
                  <w:pPr>
                    <w:pStyle w:val="rowtabella0"/>
                    <w:jc w:val="center"/>
                    <w:rPr>
                      <w:color w:val="002060"/>
                    </w:rPr>
                  </w:pPr>
                  <w:r w:rsidRPr="00EB400F">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9C5B60" w14:textId="77777777" w:rsidR="00006EEA" w:rsidRPr="00EB400F" w:rsidRDefault="00006EEA" w:rsidP="000A40EE">
                  <w:pPr>
                    <w:pStyle w:val="rowtabella0"/>
                    <w:jc w:val="center"/>
                    <w:rPr>
                      <w:color w:val="002060"/>
                    </w:rPr>
                  </w:pPr>
                  <w:r w:rsidRPr="00EB400F">
                    <w:rPr>
                      <w:color w:val="002060"/>
                    </w:rPr>
                    <w:t> </w:t>
                  </w:r>
                </w:p>
              </w:tc>
            </w:tr>
            <w:tr w:rsidR="00006EEA" w:rsidRPr="00EB400F" w14:paraId="283B0666" w14:textId="77777777" w:rsidTr="000A40E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02B811" w14:textId="77777777" w:rsidR="00006EEA" w:rsidRPr="00EB400F" w:rsidRDefault="00006EEA" w:rsidP="000A40EE">
                  <w:pPr>
                    <w:pStyle w:val="rowtabella0"/>
                    <w:rPr>
                      <w:color w:val="002060"/>
                    </w:rPr>
                  </w:pPr>
                  <w:r w:rsidRPr="00EB400F">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5C5180" w14:textId="77777777" w:rsidR="00006EEA" w:rsidRPr="00EB400F" w:rsidRDefault="00006EEA" w:rsidP="000A40EE">
                  <w:pPr>
                    <w:pStyle w:val="rowtabella0"/>
                    <w:rPr>
                      <w:color w:val="002060"/>
                    </w:rPr>
                  </w:pPr>
                  <w:r w:rsidRPr="00EB400F">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AF4F80" w14:textId="77777777" w:rsidR="00006EEA" w:rsidRPr="00EB400F" w:rsidRDefault="00006EEA" w:rsidP="000A40EE">
                  <w:pPr>
                    <w:pStyle w:val="rowtabella0"/>
                    <w:jc w:val="center"/>
                    <w:rPr>
                      <w:color w:val="002060"/>
                    </w:rPr>
                  </w:pPr>
                  <w:r w:rsidRPr="00EB400F">
                    <w:rPr>
                      <w:color w:val="002060"/>
                    </w:rPr>
                    <w:t>4 - 6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89BD95" w14:textId="77777777" w:rsidR="00006EEA" w:rsidRPr="00EB400F" w:rsidRDefault="00006EEA" w:rsidP="000A40EE">
                  <w:pPr>
                    <w:pStyle w:val="rowtabella0"/>
                    <w:jc w:val="center"/>
                    <w:rPr>
                      <w:color w:val="002060"/>
                    </w:rPr>
                  </w:pPr>
                  <w:r w:rsidRPr="00EB400F">
                    <w:rPr>
                      <w:color w:val="002060"/>
                    </w:rPr>
                    <w:t> </w:t>
                  </w:r>
                </w:p>
              </w:tc>
            </w:tr>
          </w:tbl>
          <w:p w14:paraId="7B7147E6" w14:textId="77777777" w:rsidR="00006EEA" w:rsidRPr="00EB400F" w:rsidRDefault="00006EEA" w:rsidP="000A40EE">
            <w:pPr>
              <w:rPr>
                <w:color w:val="002060"/>
              </w:rPr>
            </w:pPr>
          </w:p>
        </w:tc>
      </w:tr>
    </w:tbl>
    <w:p w14:paraId="0D5F7EF3" w14:textId="77777777" w:rsidR="00006EEA" w:rsidRPr="00EB400F" w:rsidRDefault="00006EEA" w:rsidP="00006EEA">
      <w:pPr>
        <w:pStyle w:val="breakline"/>
        <w:rPr>
          <w:rFonts w:eastAsiaTheme="minorEastAsia"/>
          <w:color w:val="002060"/>
        </w:rPr>
      </w:pPr>
    </w:p>
    <w:p w14:paraId="2395DF7C" w14:textId="77777777" w:rsidR="00006EEA" w:rsidRPr="00EB400F" w:rsidRDefault="00006EEA" w:rsidP="00006EEA">
      <w:pPr>
        <w:pStyle w:val="breakline"/>
        <w:rPr>
          <w:color w:val="002060"/>
        </w:rPr>
      </w:pPr>
    </w:p>
    <w:p w14:paraId="47AB5C28" w14:textId="77777777" w:rsidR="00006EEA" w:rsidRPr="00EB400F" w:rsidRDefault="00006EEA" w:rsidP="00006EEA">
      <w:pPr>
        <w:pStyle w:val="titoloprinc0"/>
        <w:rPr>
          <w:color w:val="002060"/>
        </w:rPr>
      </w:pPr>
      <w:r w:rsidRPr="00EB400F">
        <w:rPr>
          <w:color w:val="002060"/>
        </w:rPr>
        <w:t>GIUDICE SPORTIVO</w:t>
      </w:r>
    </w:p>
    <w:p w14:paraId="13FB48A5" w14:textId="77777777" w:rsidR="00006EEA" w:rsidRPr="00EB400F" w:rsidRDefault="00006EEA" w:rsidP="00006EEA">
      <w:pPr>
        <w:pStyle w:val="diffida"/>
        <w:rPr>
          <w:color w:val="002060"/>
        </w:rPr>
      </w:pPr>
      <w:r w:rsidRPr="00EB400F">
        <w:rPr>
          <w:color w:val="002060"/>
        </w:rPr>
        <w:t>Il Sostituto Giudice Sportivo Avv. Federica Sorrentino, nella seduta del 07/03/2022 ha adottato le decisioni che di seguito integralmente si riportano:</w:t>
      </w:r>
    </w:p>
    <w:p w14:paraId="2A1E9AD0" w14:textId="77777777" w:rsidR="00006EEA" w:rsidRPr="00EB400F" w:rsidRDefault="00006EEA" w:rsidP="00006EEA">
      <w:pPr>
        <w:pStyle w:val="titolo10"/>
        <w:rPr>
          <w:color w:val="002060"/>
        </w:rPr>
      </w:pPr>
      <w:r w:rsidRPr="00EB400F">
        <w:rPr>
          <w:color w:val="002060"/>
        </w:rPr>
        <w:t xml:space="preserve">GARE DEL 5/ 3/2022 </w:t>
      </w:r>
    </w:p>
    <w:p w14:paraId="7325F23B" w14:textId="77777777" w:rsidR="00006EEA" w:rsidRPr="00EB400F" w:rsidRDefault="00006EEA" w:rsidP="00006EEA">
      <w:pPr>
        <w:pStyle w:val="titolo7a"/>
        <w:rPr>
          <w:color w:val="002060"/>
        </w:rPr>
      </w:pPr>
      <w:r w:rsidRPr="00EB400F">
        <w:rPr>
          <w:color w:val="002060"/>
        </w:rPr>
        <w:t xml:space="preserve">PROVVEDIMENTI DISCIPLINARI </w:t>
      </w:r>
    </w:p>
    <w:p w14:paraId="11CAA504" w14:textId="77777777" w:rsidR="00006EEA" w:rsidRPr="00EB400F" w:rsidRDefault="00006EEA" w:rsidP="00006EEA">
      <w:pPr>
        <w:pStyle w:val="titolo7b0"/>
        <w:rPr>
          <w:color w:val="002060"/>
        </w:rPr>
      </w:pPr>
      <w:r w:rsidRPr="00EB400F">
        <w:rPr>
          <w:color w:val="002060"/>
        </w:rPr>
        <w:t xml:space="preserve">In base alle risultanze degli atti ufficiali sono state deliberate le seguenti sanzioni disciplinari. </w:t>
      </w:r>
    </w:p>
    <w:p w14:paraId="26294D5E" w14:textId="77777777" w:rsidR="00006EEA" w:rsidRPr="00EB400F" w:rsidRDefault="00006EEA" w:rsidP="00006EEA">
      <w:pPr>
        <w:pStyle w:val="titolo30"/>
        <w:rPr>
          <w:color w:val="002060"/>
        </w:rPr>
      </w:pPr>
      <w:r w:rsidRPr="00EB400F">
        <w:rPr>
          <w:color w:val="002060"/>
        </w:rPr>
        <w:t xml:space="preserve">CALCIATORI NON ESPULSI </w:t>
      </w:r>
    </w:p>
    <w:p w14:paraId="1989CA7F" w14:textId="77777777" w:rsidR="00006EEA" w:rsidRPr="00EB400F" w:rsidRDefault="00006EEA" w:rsidP="00006EEA">
      <w:pPr>
        <w:pStyle w:val="titolo20"/>
        <w:rPr>
          <w:color w:val="002060"/>
        </w:rPr>
      </w:pPr>
      <w:r w:rsidRPr="00EB400F">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6EEA" w:rsidRPr="00EB400F" w14:paraId="310BDA17" w14:textId="77777777" w:rsidTr="000A40EE">
        <w:tc>
          <w:tcPr>
            <w:tcW w:w="2200" w:type="dxa"/>
            <w:tcMar>
              <w:top w:w="20" w:type="dxa"/>
              <w:left w:w="20" w:type="dxa"/>
              <w:bottom w:w="20" w:type="dxa"/>
              <w:right w:w="20" w:type="dxa"/>
            </w:tcMar>
            <w:vAlign w:val="center"/>
            <w:hideMark/>
          </w:tcPr>
          <w:p w14:paraId="562A1837" w14:textId="77777777" w:rsidR="00006EEA" w:rsidRPr="00EB400F" w:rsidRDefault="00006EEA" w:rsidP="000A40EE">
            <w:pPr>
              <w:pStyle w:val="movimento"/>
              <w:rPr>
                <w:color w:val="002060"/>
              </w:rPr>
            </w:pPr>
            <w:r w:rsidRPr="00EB400F">
              <w:rPr>
                <w:color w:val="002060"/>
              </w:rPr>
              <w:t>KUSZTAL VITTORIO</w:t>
            </w:r>
          </w:p>
        </w:tc>
        <w:tc>
          <w:tcPr>
            <w:tcW w:w="2200" w:type="dxa"/>
            <w:tcMar>
              <w:top w:w="20" w:type="dxa"/>
              <w:left w:w="20" w:type="dxa"/>
              <w:bottom w:w="20" w:type="dxa"/>
              <w:right w:w="20" w:type="dxa"/>
            </w:tcMar>
            <w:vAlign w:val="center"/>
            <w:hideMark/>
          </w:tcPr>
          <w:p w14:paraId="27EFEB05" w14:textId="77777777" w:rsidR="00006EEA" w:rsidRPr="00EB400F" w:rsidRDefault="00006EEA" w:rsidP="000A40EE">
            <w:pPr>
              <w:pStyle w:val="movimento2"/>
              <w:rPr>
                <w:color w:val="002060"/>
              </w:rPr>
            </w:pPr>
            <w:r w:rsidRPr="00EB400F">
              <w:rPr>
                <w:color w:val="002060"/>
              </w:rPr>
              <w:t xml:space="preserve">(GROTTACCIA 2005) </w:t>
            </w:r>
          </w:p>
        </w:tc>
        <w:tc>
          <w:tcPr>
            <w:tcW w:w="800" w:type="dxa"/>
            <w:tcMar>
              <w:top w:w="20" w:type="dxa"/>
              <w:left w:w="20" w:type="dxa"/>
              <w:bottom w:w="20" w:type="dxa"/>
              <w:right w:w="20" w:type="dxa"/>
            </w:tcMar>
            <w:vAlign w:val="center"/>
            <w:hideMark/>
          </w:tcPr>
          <w:p w14:paraId="3A17EE04" w14:textId="77777777" w:rsidR="00006EEA" w:rsidRPr="00EB400F" w:rsidRDefault="00006EEA" w:rsidP="000A40EE">
            <w:pPr>
              <w:pStyle w:val="movimento"/>
              <w:rPr>
                <w:color w:val="002060"/>
              </w:rPr>
            </w:pPr>
            <w:r w:rsidRPr="00EB400F">
              <w:rPr>
                <w:color w:val="002060"/>
              </w:rPr>
              <w:t> </w:t>
            </w:r>
          </w:p>
        </w:tc>
        <w:tc>
          <w:tcPr>
            <w:tcW w:w="2200" w:type="dxa"/>
            <w:tcMar>
              <w:top w:w="20" w:type="dxa"/>
              <w:left w:w="20" w:type="dxa"/>
              <w:bottom w:w="20" w:type="dxa"/>
              <w:right w:w="20" w:type="dxa"/>
            </w:tcMar>
            <w:vAlign w:val="center"/>
            <w:hideMark/>
          </w:tcPr>
          <w:p w14:paraId="4312E911" w14:textId="77777777" w:rsidR="00006EEA" w:rsidRPr="00EB400F" w:rsidRDefault="00006EEA" w:rsidP="000A40EE">
            <w:pPr>
              <w:pStyle w:val="movimento"/>
              <w:rPr>
                <w:color w:val="002060"/>
              </w:rPr>
            </w:pPr>
            <w:r w:rsidRPr="00EB400F">
              <w:rPr>
                <w:color w:val="002060"/>
              </w:rPr>
              <w:t> </w:t>
            </w:r>
          </w:p>
        </w:tc>
        <w:tc>
          <w:tcPr>
            <w:tcW w:w="2200" w:type="dxa"/>
            <w:tcMar>
              <w:top w:w="20" w:type="dxa"/>
              <w:left w:w="20" w:type="dxa"/>
              <w:bottom w:w="20" w:type="dxa"/>
              <w:right w:w="20" w:type="dxa"/>
            </w:tcMar>
            <w:vAlign w:val="center"/>
            <w:hideMark/>
          </w:tcPr>
          <w:p w14:paraId="4784144E" w14:textId="77777777" w:rsidR="00006EEA" w:rsidRPr="00EB400F" w:rsidRDefault="00006EEA" w:rsidP="000A40EE">
            <w:pPr>
              <w:pStyle w:val="movimento2"/>
              <w:rPr>
                <w:color w:val="002060"/>
              </w:rPr>
            </w:pPr>
            <w:r w:rsidRPr="00EB400F">
              <w:rPr>
                <w:color w:val="002060"/>
              </w:rPr>
              <w:t> </w:t>
            </w:r>
          </w:p>
        </w:tc>
      </w:tr>
    </w:tbl>
    <w:p w14:paraId="2EBA7175" w14:textId="77777777" w:rsidR="00006EEA" w:rsidRPr="00EB400F" w:rsidRDefault="00006EEA" w:rsidP="00006EEA">
      <w:pPr>
        <w:pStyle w:val="titolo20"/>
        <w:rPr>
          <w:rFonts w:eastAsiaTheme="minorEastAsia"/>
          <w:color w:val="002060"/>
        </w:rPr>
      </w:pPr>
      <w:r w:rsidRPr="00EB400F">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6EEA" w:rsidRPr="00EB400F" w14:paraId="6EC460DE" w14:textId="77777777" w:rsidTr="000A40EE">
        <w:tc>
          <w:tcPr>
            <w:tcW w:w="2200" w:type="dxa"/>
            <w:tcMar>
              <w:top w:w="20" w:type="dxa"/>
              <w:left w:w="20" w:type="dxa"/>
              <w:bottom w:w="20" w:type="dxa"/>
              <w:right w:w="20" w:type="dxa"/>
            </w:tcMar>
            <w:vAlign w:val="center"/>
            <w:hideMark/>
          </w:tcPr>
          <w:p w14:paraId="419F6BD2" w14:textId="77777777" w:rsidR="00006EEA" w:rsidRPr="00EB400F" w:rsidRDefault="00006EEA" w:rsidP="000A40EE">
            <w:pPr>
              <w:pStyle w:val="movimento"/>
              <w:rPr>
                <w:color w:val="002060"/>
              </w:rPr>
            </w:pPr>
            <w:r w:rsidRPr="00EB400F">
              <w:rPr>
                <w:color w:val="002060"/>
              </w:rPr>
              <w:t>GHIDINI NICOLAS</w:t>
            </w:r>
          </w:p>
        </w:tc>
        <w:tc>
          <w:tcPr>
            <w:tcW w:w="2200" w:type="dxa"/>
            <w:tcMar>
              <w:top w:w="20" w:type="dxa"/>
              <w:left w:w="20" w:type="dxa"/>
              <w:bottom w:w="20" w:type="dxa"/>
              <w:right w:w="20" w:type="dxa"/>
            </w:tcMar>
            <w:vAlign w:val="center"/>
            <w:hideMark/>
          </w:tcPr>
          <w:p w14:paraId="1BF83AB9" w14:textId="77777777" w:rsidR="00006EEA" w:rsidRPr="00EB400F" w:rsidRDefault="00006EEA" w:rsidP="000A40EE">
            <w:pPr>
              <w:pStyle w:val="movimento2"/>
              <w:rPr>
                <w:color w:val="002060"/>
              </w:rPr>
            </w:pPr>
            <w:r w:rsidRPr="00EB400F">
              <w:rPr>
                <w:color w:val="002060"/>
              </w:rPr>
              <w:t xml:space="preserve">(CANTINE RIUNITE CSI) </w:t>
            </w:r>
          </w:p>
        </w:tc>
        <w:tc>
          <w:tcPr>
            <w:tcW w:w="800" w:type="dxa"/>
            <w:tcMar>
              <w:top w:w="20" w:type="dxa"/>
              <w:left w:w="20" w:type="dxa"/>
              <w:bottom w:w="20" w:type="dxa"/>
              <w:right w:w="20" w:type="dxa"/>
            </w:tcMar>
            <w:vAlign w:val="center"/>
            <w:hideMark/>
          </w:tcPr>
          <w:p w14:paraId="1CF1801C" w14:textId="77777777" w:rsidR="00006EEA" w:rsidRPr="00EB400F" w:rsidRDefault="00006EEA" w:rsidP="000A40EE">
            <w:pPr>
              <w:pStyle w:val="movimento"/>
              <w:rPr>
                <w:color w:val="002060"/>
              </w:rPr>
            </w:pPr>
            <w:r w:rsidRPr="00EB400F">
              <w:rPr>
                <w:color w:val="002060"/>
              </w:rPr>
              <w:t> </w:t>
            </w:r>
          </w:p>
        </w:tc>
        <w:tc>
          <w:tcPr>
            <w:tcW w:w="2200" w:type="dxa"/>
            <w:tcMar>
              <w:top w:w="20" w:type="dxa"/>
              <w:left w:w="20" w:type="dxa"/>
              <w:bottom w:w="20" w:type="dxa"/>
              <w:right w:w="20" w:type="dxa"/>
            </w:tcMar>
            <w:vAlign w:val="center"/>
            <w:hideMark/>
          </w:tcPr>
          <w:p w14:paraId="77CC6EC9" w14:textId="77777777" w:rsidR="00006EEA" w:rsidRPr="00EB400F" w:rsidRDefault="00006EEA" w:rsidP="000A40EE">
            <w:pPr>
              <w:pStyle w:val="movimento"/>
              <w:rPr>
                <w:color w:val="002060"/>
              </w:rPr>
            </w:pPr>
            <w:r w:rsidRPr="00EB400F">
              <w:rPr>
                <w:color w:val="002060"/>
              </w:rPr>
              <w:t>SEFERI ARTURO</w:t>
            </w:r>
          </w:p>
        </w:tc>
        <w:tc>
          <w:tcPr>
            <w:tcW w:w="2200" w:type="dxa"/>
            <w:tcMar>
              <w:top w:w="20" w:type="dxa"/>
              <w:left w:w="20" w:type="dxa"/>
              <w:bottom w:w="20" w:type="dxa"/>
              <w:right w:w="20" w:type="dxa"/>
            </w:tcMar>
            <w:vAlign w:val="center"/>
            <w:hideMark/>
          </w:tcPr>
          <w:p w14:paraId="78C31332" w14:textId="77777777" w:rsidR="00006EEA" w:rsidRPr="00EB400F" w:rsidRDefault="00006EEA" w:rsidP="000A40EE">
            <w:pPr>
              <w:pStyle w:val="movimento2"/>
              <w:rPr>
                <w:color w:val="002060"/>
              </w:rPr>
            </w:pPr>
            <w:r w:rsidRPr="00EB400F">
              <w:rPr>
                <w:color w:val="002060"/>
              </w:rPr>
              <w:t xml:space="preserve">(CANTINE RIUNITE CSI) </w:t>
            </w:r>
          </w:p>
        </w:tc>
      </w:tr>
    </w:tbl>
    <w:p w14:paraId="7EC520A7" w14:textId="77777777" w:rsidR="00006EEA" w:rsidRPr="00EB400F" w:rsidRDefault="00006EEA" w:rsidP="00006EEA">
      <w:pPr>
        <w:pStyle w:val="titolo20"/>
        <w:rPr>
          <w:rFonts w:eastAsiaTheme="minorEastAsia"/>
          <w:color w:val="002060"/>
        </w:rPr>
      </w:pPr>
      <w:r w:rsidRPr="00EB400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6EEA" w:rsidRPr="00EB400F" w14:paraId="7E10235C" w14:textId="77777777" w:rsidTr="000A40EE">
        <w:tc>
          <w:tcPr>
            <w:tcW w:w="2200" w:type="dxa"/>
            <w:tcMar>
              <w:top w:w="20" w:type="dxa"/>
              <w:left w:w="20" w:type="dxa"/>
              <w:bottom w:w="20" w:type="dxa"/>
              <w:right w:w="20" w:type="dxa"/>
            </w:tcMar>
            <w:vAlign w:val="center"/>
            <w:hideMark/>
          </w:tcPr>
          <w:p w14:paraId="6B82982F" w14:textId="77777777" w:rsidR="00006EEA" w:rsidRPr="00EB400F" w:rsidRDefault="00006EEA" w:rsidP="000A40EE">
            <w:pPr>
              <w:pStyle w:val="movimento"/>
              <w:rPr>
                <w:color w:val="002060"/>
              </w:rPr>
            </w:pPr>
            <w:r w:rsidRPr="00EB400F">
              <w:rPr>
                <w:color w:val="002060"/>
              </w:rPr>
              <w:t>GIACOMETTI DIEGO</w:t>
            </w:r>
          </w:p>
        </w:tc>
        <w:tc>
          <w:tcPr>
            <w:tcW w:w="2200" w:type="dxa"/>
            <w:tcMar>
              <w:top w:w="20" w:type="dxa"/>
              <w:left w:w="20" w:type="dxa"/>
              <w:bottom w:w="20" w:type="dxa"/>
              <w:right w:w="20" w:type="dxa"/>
            </w:tcMar>
            <w:vAlign w:val="center"/>
            <w:hideMark/>
          </w:tcPr>
          <w:p w14:paraId="0C15241C" w14:textId="77777777" w:rsidR="00006EEA" w:rsidRPr="00EB400F" w:rsidRDefault="00006EEA" w:rsidP="000A40EE">
            <w:pPr>
              <w:pStyle w:val="movimento2"/>
              <w:rPr>
                <w:color w:val="002060"/>
              </w:rPr>
            </w:pPr>
            <w:r w:rsidRPr="00EB400F">
              <w:rPr>
                <w:color w:val="002060"/>
              </w:rPr>
              <w:t xml:space="preserve">(REAL FABRIANO) </w:t>
            </w:r>
          </w:p>
        </w:tc>
        <w:tc>
          <w:tcPr>
            <w:tcW w:w="800" w:type="dxa"/>
            <w:tcMar>
              <w:top w:w="20" w:type="dxa"/>
              <w:left w:w="20" w:type="dxa"/>
              <w:bottom w:w="20" w:type="dxa"/>
              <w:right w:w="20" w:type="dxa"/>
            </w:tcMar>
            <w:vAlign w:val="center"/>
            <w:hideMark/>
          </w:tcPr>
          <w:p w14:paraId="22170257" w14:textId="77777777" w:rsidR="00006EEA" w:rsidRPr="00EB400F" w:rsidRDefault="00006EEA" w:rsidP="000A40EE">
            <w:pPr>
              <w:pStyle w:val="movimento"/>
              <w:rPr>
                <w:color w:val="002060"/>
              </w:rPr>
            </w:pPr>
            <w:r w:rsidRPr="00EB400F">
              <w:rPr>
                <w:color w:val="002060"/>
              </w:rPr>
              <w:t> </w:t>
            </w:r>
          </w:p>
        </w:tc>
        <w:tc>
          <w:tcPr>
            <w:tcW w:w="2200" w:type="dxa"/>
            <w:tcMar>
              <w:top w:w="20" w:type="dxa"/>
              <w:left w:w="20" w:type="dxa"/>
              <w:bottom w:w="20" w:type="dxa"/>
              <w:right w:w="20" w:type="dxa"/>
            </w:tcMar>
            <w:vAlign w:val="center"/>
            <w:hideMark/>
          </w:tcPr>
          <w:p w14:paraId="67C197F9" w14:textId="77777777" w:rsidR="00006EEA" w:rsidRPr="00EB400F" w:rsidRDefault="00006EEA" w:rsidP="000A40EE">
            <w:pPr>
              <w:pStyle w:val="movimento"/>
              <w:rPr>
                <w:color w:val="002060"/>
              </w:rPr>
            </w:pPr>
            <w:r w:rsidRPr="00EB400F">
              <w:rPr>
                <w:color w:val="002060"/>
              </w:rPr>
              <w:t>COFANI SAMUELE</w:t>
            </w:r>
          </w:p>
        </w:tc>
        <w:tc>
          <w:tcPr>
            <w:tcW w:w="2200" w:type="dxa"/>
            <w:tcMar>
              <w:top w:w="20" w:type="dxa"/>
              <w:left w:w="20" w:type="dxa"/>
              <w:bottom w:w="20" w:type="dxa"/>
              <w:right w:w="20" w:type="dxa"/>
            </w:tcMar>
            <w:vAlign w:val="center"/>
            <w:hideMark/>
          </w:tcPr>
          <w:p w14:paraId="08F01988" w14:textId="77777777" w:rsidR="00006EEA" w:rsidRPr="00EB400F" w:rsidRDefault="00006EEA" w:rsidP="000A40EE">
            <w:pPr>
              <w:pStyle w:val="movimento2"/>
              <w:rPr>
                <w:color w:val="002060"/>
              </w:rPr>
            </w:pPr>
            <w:r w:rsidRPr="00EB400F">
              <w:rPr>
                <w:color w:val="002060"/>
              </w:rPr>
              <w:t xml:space="preserve">(VIRTUS TEAM SOC.COOP.) </w:t>
            </w:r>
          </w:p>
        </w:tc>
      </w:tr>
    </w:tbl>
    <w:p w14:paraId="4C298006" w14:textId="77777777" w:rsidR="00006EEA" w:rsidRPr="00EB400F" w:rsidRDefault="00006EEA" w:rsidP="00006EEA">
      <w:pPr>
        <w:pStyle w:val="breakline"/>
        <w:rPr>
          <w:color w:val="002060"/>
        </w:rPr>
      </w:pPr>
    </w:p>
    <w:p w14:paraId="6F214CE7" w14:textId="77777777" w:rsidR="00006EEA" w:rsidRPr="00EB400F" w:rsidRDefault="00006EEA" w:rsidP="00006EEA">
      <w:pPr>
        <w:pStyle w:val="breakline"/>
        <w:rPr>
          <w:rFonts w:eastAsiaTheme="minorEastAsia"/>
          <w:color w:val="002060"/>
        </w:rPr>
      </w:pPr>
    </w:p>
    <w:p w14:paraId="6B903B3E" w14:textId="77777777" w:rsidR="00006EEA" w:rsidRPr="00EB400F" w:rsidRDefault="00006EEA" w:rsidP="00006EEA">
      <w:pPr>
        <w:ind w:left="4956"/>
        <w:rPr>
          <w:rFonts w:ascii="Arial" w:hAnsi="Arial" w:cs="Arial"/>
          <w:noProof/>
          <w:color w:val="002060"/>
          <w:sz w:val="22"/>
          <w:szCs w:val="22"/>
        </w:rPr>
      </w:pPr>
      <w:r w:rsidRPr="00EB400F">
        <w:rPr>
          <w:rFonts w:ascii="Arial" w:hAnsi="Arial" w:cs="Arial"/>
          <w:noProof/>
          <w:color w:val="002060"/>
          <w:sz w:val="22"/>
          <w:szCs w:val="22"/>
        </w:rPr>
        <w:t>F.to IL SOSTITUTO GIUDICE SPORTIVO      </w:t>
      </w:r>
    </w:p>
    <w:p w14:paraId="173DA725" w14:textId="77777777" w:rsidR="00006EEA" w:rsidRPr="00EB400F" w:rsidRDefault="00006EEA" w:rsidP="00006EEA">
      <w:pPr>
        <w:rPr>
          <w:rFonts w:ascii="Arial" w:hAnsi="Arial" w:cs="Arial"/>
          <w:color w:val="002060"/>
          <w:sz w:val="22"/>
          <w:szCs w:val="22"/>
        </w:rPr>
      </w:pPr>
      <w:r w:rsidRPr="00EB400F">
        <w:rPr>
          <w:rFonts w:ascii="Arial" w:hAnsi="Arial" w:cs="Arial"/>
          <w:noProof/>
          <w:color w:val="002060"/>
          <w:sz w:val="22"/>
          <w:szCs w:val="22"/>
        </w:rPr>
        <w:t xml:space="preserve"> </w:t>
      </w:r>
      <w:r w:rsidRPr="00EB400F">
        <w:rPr>
          <w:rFonts w:ascii="Arial" w:hAnsi="Arial" w:cs="Arial"/>
          <w:noProof/>
          <w:color w:val="002060"/>
          <w:sz w:val="22"/>
          <w:szCs w:val="22"/>
        </w:rPr>
        <w:tab/>
      </w:r>
      <w:r w:rsidRPr="00EB400F">
        <w:rPr>
          <w:rFonts w:ascii="Arial" w:hAnsi="Arial" w:cs="Arial"/>
          <w:noProof/>
          <w:color w:val="002060"/>
          <w:sz w:val="22"/>
          <w:szCs w:val="22"/>
        </w:rPr>
        <w:tab/>
      </w:r>
      <w:r w:rsidRPr="00EB400F">
        <w:rPr>
          <w:rFonts w:ascii="Arial" w:hAnsi="Arial" w:cs="Arial"/>
          <w:noProof/>
          <w:color w:val="002060"/>
          <w:sz w:val="22"/>
          <w:szCs w:val="22"/>
        </w:rPr>
        <w:tab/>
      </w:r>
      <w:r w:rsidRPr="00EB400F">
        <w:rPr>
          <w:rFonts w:ascii="Arial" w:hAnsi="Arial" w:cs="Arial"/>
          <w:noProof/>
          <w:color w:val="002060"/>
          <w:sz w:val="22"/>
          <w:szCs w:val="22"/>
        </w:rPr>
        <w:tab/>
      </w:r>
      <w:r w:rsidRPr="00EB400F">
        <w:rPr>
          <w:rFonts w:ascii="Arial" w:hAnsi="Arial" w:cs="Arial"/>
          <w:noProof/>
          <w:color w:val="002060"/>
          <w:sz w:val="22"/>
          <w:szCs w:val="22"/>
        </w:rPr>
        <w:tab/>
      </w:r>
      <w:r w:rsidRPr="00EB400F">
        <w:rPr>
          <w:rFonts w:ascii="Arial" w:hAnsi="Arial" w:cs="Arial"/>
          <w:noProof/>
          <w:color w:val="002060"/>
          <w:sz w:val="22"/>
          <w:szCs w:val="22"/>
        </w:rPr>
        <w:tab/>
        <w:t xml:space="preserve">   </w:t>
      </w:r>
      <w:r w:rsidRPr="00EB400F">
        <w:rPr>
          <w:rFonts w:ascii="Arial" w:hAnsi="Arial" w:cs="Arial"/>
          <w:noProof/>
          <w:color w:val="002060"/>
          <w:sz w:val="22"/>
          <w:szCs w:val="22"/>
        </w:rPr>
        <w:tab/>
        <w:t xml:space="preserve">                Federica Sorrentino</w:t>
      </w:r>
      <w:r w:rsidRPr="00EB400F">
        <w:rPr>
          <w:rFonts w:ascii="Arial" w:hAnsi="Arial" w:cs="Arial"/>
          <w:color w:val="002060"/>
          <w:sz w:val="22"/>
          <w:szCs w:val="22"/>
        </w:rPr>
        <w:t xml:space="preserve"> </w:t>
      </w:r>
    </w:p>
    <w:p w14:paraId="33420664" w14:textId="77777777" w:rsidR="00006EEA" w:rsidRPr="00EB400F" w:rsidRDefault="00006EEA" w:rsidP="00006EEA">
      <w:pPr>
        <w:pStyle w:val="breakline"/>
        <w:rPr>
          <w:rFonts w:eastAsiaTheme="minorEastAsia"/>
          <w:color w:val="002060"/>
        </w:rPr>
      </w:pPr>
    </w:p>
    <w:p w14:paraId="06FBFCE7" w14:textId="77777777" w:rsidR="00006EEA" w:rsidRPr="00EB400F" w:rsidRDefault="00006EEA" w:rsidP="00006EEA">
      <w:pPr>
        <w:pStyle w:val="titoloprinc0"/>
        <w:rPr>
          <w:color w:val="002060"/>
        </w:rPr>
      </w:pPr>
      <w:r w:rsidRPr="00EB400F">
        <w:rPr>
          <w:color w:val="002060"/>
        </w:rPr>
        <w:t>CLASSIFICA</w:t>
      </w:r>
    </w:p>
    <w:p w14:paraId="0C21E3D7" w14:textId="77777777" w:rsidR="00006EEA" w:rsidRPr="00EB400F" w:rsidRDefault="00006EEA" w:rsidP="00006EEA">
      <w:pPr>
        <w:pStyle w:val="breakline"/>
        <w:rPr>
          <w:color w:val="002060"/>
        </w:rPr>
      </w:pPr>
    </w:p>
    <w:p w14:paraId="0B2E723F" w14:textId="77777777" w:rsidR="00006EEA" w:rsidRPr="00EB400F" w:rsidRDefault="00006EEA" w:rsidP="00006EEA">
      <w:pPr>
        <w:pStyle w:val="breakline"/>
        <w:rPr>
          <w:color w:val="002060"/>
        </w:rPr>
      </w:pPr>
    </w:p>
    <w:p w14:paraId="0FE184C6" w14:textId="77777777" w:rsidR="00006EEA" w:rsidRPr="00EB400F" w:rsidRDefault="00006EEA" w:rsidP="00006EEA">
      <w:pPr>
        <w:pStyle w:val="sottotitolocampionato10"/>
        <w:rPr>
          <w:color w:val="002060"/>
        </w:rPr>
      </w:pPr>
      <w:r w:rsidRPr="00EB400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06EEA" w:rsidRPr="00EB400F" w14:paraId="0BA0D52F" w14:textId="77777777" w:rsidTr="000A40E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AF6802" w14:textId="77777777" w:rsidR="00006EEA" w:rsidRPr="00EB400F" w:rsidRDefault="00006EEA" w:rsidP="000A40EE">
            <w:pPr>
              <w:pStyle w:val="headertabella0"/>
              <w:rPr>
                <w:color w:val="002060"/>
              </w:rPr>
            </w:pPr>
            <w:r w:rsidRPr="00EB400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360AE4" w14:textId="77777777" w:rsidR="00006EEA" w:rsidRPr="00EB400F" w:rsidRDefault="00006EEA" w:rsidP="000A40EE">
            <w:pPr>
              <w:pStyle w:val="headertabella0"/>
              <w:rPr>
                <w:color w:val="002060"/>
              </w:rPr>
            </w:pPr>
            <w:r w:rsidRPr="00EB400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4C9176" w14:textId="77777777" w:rsidR="00006EEA" w:rsidRPr="00EB400F" w:rsidRDefault="00006EEA" w:rsidP="000A40EE">
            <w:pPr>
              <w:pStyle w:val="headertabella0"/>
              <w:rPr>
                <w:color w:val="002060"/>
              </w:rPr>
            </w:pPr>
            <w:r w:rsidRPr="00EB400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754465" w14:textId="77777777" w:rsidR="00006EEA" w:rsidRPr="00EB400F" w:rsidRDefault="00006EEA" w:rsidP="000A40EE">
            <w:pPr>
              <w:pStyle w:val="headertabella0"/>
              <w:rPr>
                <w:color w:val="002060"/>
              </w:rPr>
            </w:pPr>
            <w:r w:rsidRPr="00EB400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CD9913" w14:textId="77777777" w:rsidR="00006EEA" w:rsidRPr="00EB400F" w:rsidRDefault="00006EEA" w:rsidP="000A40EE">
            <w:pPr>
              <w:pStyle w:val="headertabella0"/>
              <w:rPr>
                <w:color w:val="002060"/>
              </w:rPr>
            </w:pPr>
            <w:r w:rsidRPr="00EB400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766B90" w14:textId="77777777" w:rsidR="00006EEA" w:rsidRPr="00EB400F" w:rsidRDefault="00006EEA" w:rsidP="000A40EE">
            <w:pPr>
              <w:pStyle w:val="headertabella0"/>
              <w:rPr>
                <w:color w:val="002060"/>
              </w:rPr>
            </w:pPr>
            <w:r w:rsidRPr="00EB400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0917E1" w14:textId="77777777" w:rsidR="00006EEA" w:rsidRPr="00EB400F" w:rsidRDefault="00006EEA" w:rsidP="000A40EE">
            <w:pPr>
              <w:pStyle w:val="headertabella0"/>
              <w:rPr>
                <w:color w:val="002060"/>
              </w:rPr>
            </w:pPr>
            <w:r w:rsidRPr="00EB400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5DECA" w14:textId="77777777" w:rsidR="00006EEA" w:rsidRPr="00EB400F" w:rsidRDefault="00006EEA" w:rsidP="000A40EE">
            <w:pPr>
              <w:pStyle w:val="headertabella0"/>
              <w:rPr>
                <w:color w:val="002060"/>
              </w:rPr>
            </w:pPr>
            <w:r w:rsidRPr="00EB400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0D33D" w14:textId="77777777" w:rsidR="00006EEA" w:rsidRPr="00EB400F" w:rsidRDefault="00006EEA" w:rsidP="000A40EE">
            <w:pPr>
              <w:pStyle w:val="headertabella0"/>
              <w:rPr>
                <w:color w:val="002060"/>
              </w:rPr>
            </w:pPr>
            <w:r w:rsidRPr="00EB400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D47531" w14:textId="77777777" w:rsidR="00006EEA" w:rsidRPr="00EB400F" w:rsidRDefault="00006EEA" w:rsidP="000A40EE">
            <w:pPr>
              <w:pStyle w:val="headertabella0"/>
              <w:rPr>
                <w:color w:val="002060"/>
              </w:rPr>
            </w:pPr>
            <w:r w:rsidRPr="00EB400F">
              <w:rPr>
                <w:color w:val="002060"/>
              </w:rPr>
              <w:t>PE</w:t>
            </w:r>
          </w:p>
        </w:tc>
      </w:tr>
      <w:tr w:rsidR="00006EEA" w:rsidRPr="00EB400F" w14:paraId="17443CC0" w14:textId="77777777" w:rsidTr="000A40E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1F33A2" w14:textId="77777777" w:rsidR="00006EEA" w:rsidRPr="00EB400F" w:rsidRDefault="00006EEA" w:rsidP="000A40EE">
            <w:pPr>
              <w:pStyle w:val="rowtabella0"/>
              <w:rPr>
                <w:color w:val="002060"/>
              </w:rPr>
            </w:pPr>
            <w:r w:rsidRPr="00EB400F">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C933D" w14:textId="77777777" w:rsidR="00006EEA" w:rsidRPr="00EB400F" w:rsidRDefault="00006EEA" w:rsidP="000A40EE">
            <w:pPr>
              <w:pStyle w:val="rowtabella0"/>
              <w:jc w:val="center"/>
              <w:rPr>
                <w:color w:val="002060"/>
              </w:rPr>
            </w:pPr>
            <w:r w:rsidRPr="00EB400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94647" w14:textId="77777777" w:rsidR="00006EEA" w:rsidRPr="00EB400F" w:rsidRDefault="00006EEA" w:rsidP="000A40EE">
            <w:pPr>
              <w:pStyle w:val="rowtabella0"/>
              <w:jc w:val="center"/>
              <w:rPr>
                <w:color w:val="002060"/>
              </w:rPr>
            </w:pPr>
            <w:r w:rsidRPr="00EB400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9F7B2" w14:textId="77777777" w:rsidR="00006EEA" w:rsidRPr="00EB400F" w:rsidRDefault="00006EEA" w:rsidP="000A40EE">
            <w:pPr>
              <w:pStyle w:val="rowtabella0"/>
              <w:jc w:val="center"/>
              <w:rPr>
                <w:color w:val="002060"/>
              </w:rPr>
            </w:pPr>
            <w:r w:rsidRPr="00EB40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042B4" w14:textId="77777777" w:rsidR="00006EEA" w:rsidRPr="00EB400F" w:rsidRDefault="00006EEA" w:rsidP="000A40EE">
            <w:pPr>
              <w:pStyle w:val="rowtabella0"/>
              <w:jc w:val="center"/>
              <w:rPr>
                <w:color w:val="002060"/>
              </w:rPr>
            </w:pPr>
            <w:r w:rsidRPr="00EB40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BC178" w14:textId="77777777" w:rsidR="00006EEA" w:rsidRPr="00EB400F" w:rsidRDefault="00006EEA" w:rsidP="000A40EE">
            <w:pPr>
              <w:pStyle w:val="rowtabella0"/>
              <w:jc w:val="center"/>
              <w:rPr>
                <w:color w:val="002060"/>
              </w:rPr>
            </w:pPr>
            <w:r w:rsidRPr="00EB40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9D669" w14:textId="77777777" w:rsidR="00006EEA" w:rsidRPr="00EB400F" w:rsidRDefault="00006EEA" w:rsidP="000A40EE">
            <w:pPr>
              <w:pStyle w:val="rowtabella0"/>
              <w:jc w:val="center"/>
              <w:rPr>
                <w:color w:val="002060"/>
              </w:rPr>
            </w:pPr>
            <w:r w:rsidRPr="00EB400F">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34E5E" w14:textId="77777777" w:rsidR="00006EEA" w:rsidRPr="00EB400F" w:rsidRDefault="00006EEA" w:rsidP="000A40EE">
            <w:pPr>
              <w:pStyle w:val="rowtabella0"/>
              <w:jc w:val="center"/>
              <w:rPr>
                <w:color w:val="002060"/>
              </w:rPr>
            </w:pPr>
            <w:r w:rsidRPr="00EB400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23CED" w14:textId="77777777" w:rsidR="00006EEA" w:rsidRPr="00EB400F" w:rsidRDefault="00006EEA" w:rsidP="000A40EE">
            <w:pPr>
              <w:pStyle w:val="rowtabella0"/>
              <w:jc w:val="center"/>
              <w:rPr>
                <w:color w:val="002060"/>
              </w:rPr>
            </w:pPr>
            <w:r w:rsidRPr="00EB400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7FC3C" w14:textId="77777777" w:rsidR="00006EEA" w:rsidRPr="00EB400F" w:rsidRDefault="00006EEA" w:rsidP="000A40EE">
            <w:pPr>
              <w:pStyle w:val="rowtabella0"/>
              <w:jc w:val="center"/>
              <w:rPr>
                <w:color w:val="002060"/>
              </w:rPr>
            </w:pPr>
            <w:r w:rsidRPr="00EB400F">
              <w:rPr>
                <w:color w:val="002060"/>
              </w:rPr>
              <w:t>0</w:t>
            </w:r>
          </w:p>
        </w:tc>
      </w:tr>
      <w:tr w:rsidR="00006EEA" w:rsidRPr="00EB400F" w14:paraId="2AEE35FD" w14:textId="77777777" w:rsidTr="000A40E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DB5902" w14:textId="77777777" w:rsidR="00006EEA" w:rsidRPr="00EB400F" w:rsidRDefault="00006EEA" w:rsidP="000A40EE">
            <w:pPr>
              <w:pStyle w:val="rowtabella0"/>
              <w:rPr>
                <w:color w:val="002060"/>
              </w:rPr>
            </w:pPr>
            <w:r w:rsidRPr="00EB400F">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2719B" w14:textId="77777777" w:rsidR="00006EEA" w:rsidRPr="00EB400F" w:rsidRDefault="00006EEA" w:rsidP="000A40EE">
            <w:pPr>
              <w:pStyle w:val="rowtabella0"/>
              <w:jc w:val="center"/>
              <w:rPr>
                <w:color w:val="002060"/>
              </w:rPr>
            </w:pPr>
            <w:r w:rsidRPr="00EB400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CEC8C" w14:textId="77777777" w:rsidR="00006EEA" w:rsidRPr="00EB400F" w:rsidRDefault="00006EEA" w:rsidP="000A40EE">
            <w:pPr>
              <w:pStyle w:val="rowtabella0"/>
              <w:jc w:val="center"/>
              <w:rPr>
                <w:color w:val="002060"/>
              </w:rPr>
            </w:pPr>
            <w:r w:rsidRPr="00EB400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B9B43" w14:textId="77777777" w:rsidR="00006EEA" w:rsidRPr="00EB400F" w:rsidRDefault="00006EEA" w:rsidP="000A40EE">
            <w:pPr>
              <w:pStyle w:val="rowtabella0"/>
              <w:jc w:val="center"/>
              <w:rPr>
                <w:color w:val="002060"/>
              </w:rPr>
            </w:pPr>
            <w:r w:rsidRPr="00EB40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04276"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2A301" w14:textId="77777777" w:rsidR="00006EEA" w:rsidRPr="00EB400F" w:rsidRDefault="00006EEA" w:rsidP="000A40EE">
            <w:pPr>
              <w:pStyle w:val="rowtabella0"/>
              <w:jc w:val="center"/>
              <w:rPr>
                <w:color w:val="002060"/>
              </w:rPr>
            </w:pPr>
            <w:r w:rsidRPr="00EB40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413D7" w14:textId="77777777" w:rsidR="00006EEA" w:rsidRPr="00EB400F" w:rsidRDefault="00006EEA" w:rsidP="000A40EE">
            <w:pPr>
              <w:pStyle w:val="rowtabella0"/>
              <w:jc w:val="center"/>
              <w:rPr>
                <w:color w:val="002060"/>
              </w:rPr>
            </w:pPr>
            <w:r w:rsidRPr="00EB400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9D49B" w14:textId="77777777" w:rsidR="00006EEA" w:rsidRPr="00EB400F" w:rsidRDefault="00006EEA" w:rsidP="000A40EE">
            <w:pPr>
              <w:pStyle w:val="rowtabella0"/>
              <w:jc w:val="center"/>
              <w:rPr>
                <w:color w:val="002060"/>
              </w:rPr>
            </w:pPr>
            <w:r w:rsidRPr="00EB400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E0C50" w14:textId="77777777" w:rsidR="00006EEA" w:rsidRPr="00EB400F" w:rsidRDefault="00006EEA" w:rsidP="000A40EE">
            <w:pPr>
              <w:pStyle w:val="rowtabella0"/>
              <w:jc w:val="center"/>
              <w:rPr>
                <w:color w:val="002060"/>
              </w:rPr>
            </w:pPr>
            <w:r w:rsidRPr="00EB400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B0FEA" w14:textId="77777777" w:rsidR="00006EEA" w:rsidRPr="00EB400F" w:rsidRDefault="00006EEA" w:rsidP="000A40EE">
            <w:pPr>
              <w:pStyle w:val="rowtabella0"/>
              <w:jc w:val="center"/>
              <w:rPr>
                <w:color w:val="002060"/>
              </w:rPr>
            </w:pPr>
            <w:r w:rsidRPr="00EB400F">
              <w:rPr>
                <w:color w:val="002060"/>
              </w:rPr>
              <w:t>0</w:t>
            </w:r>
          </w:p>
        </w:tc>
      </w:tr>
      <w:tr w:rsidR="00006EEA" w:rsidRPr="00EB400F" w14:paraId="3977F1EE" w14:textId="77777777" w:rsidTr="000A40E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99E44F" w14:textId="77777777" w:rsidR="00006EEA" w:rsidRPr="00EB400F" w:rsidRDefault="00006EEA" w:rsidP="000A40EE">
            <w:pPr>
              <w:pStyle w:val="rowtabella0"/>
              <w:rPr>
                <w:color w:val="002060"/>
              </w:rPr>
            </w:pPr>
            <w:r w:rsidRPr="00EB400F">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8636C" w14:textId="77777777" w:rsidR="00006EEA" w:rsidRPr="00EB400F" w:rsidRDefault="00006EEA" w:rsidP="000A40EE">
            <w:pPr>
              <w:pStyle w:val="rowtabella0"/>
              <w:jc w:val="center"/>
              <w:rPr>
                <w:color w:val="002060"/>
              </w:rPr>
            </w:pPr>
            <w:r w:rsidRPr="00EB400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AECF8" w14:textId="77777777" w:rsidR="00006EEA" w:rsidRPr="00EB400F" w:rsidRDefault="00006EEA" w:rsidP="000A40EE">
            <w:pPr>
              <w:pStyle w:val="rowtabella0"/>
              <w:jc w:val="center"/>
              <w:rPr>
                <w:color w:val="002060"/>
              </w:rPr>
            </w:pPr>
            <w:r w:rsidRPr="00EB400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1AB8D" w14:textId="77777777" w:rsidR="00006EEA" w:rsidRPr="00EB400F" w:rsidRDefault="00006EEA" w:rsidP="000A40EE">
            <w:pPr>
              <w:pStyle w:val="rowtabella0"/>
              <w:jc w:val="center"/>
              <w:rPr>
                <w:color w:val="002060"/>
              </w:rPr>
            </w:pPr>
            <w:r w:rsidRPr="00EB40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F28AD" w14:textId="77777777" w:rsidR="00006EEA" w:rsidRPr="00EB400F" w:rsidRDefault="00006EEA" w:rsidP="000A40EE">
            <w:pPr>
              <w:pStyle w:val="rowtabella0"/>
              <w:jc w:val="center"/>
              <w:rPr>
                <w:color w:val="002060"/>
              </w:rPr>
            </w:pPr>
            <w:r w:rsidRPr="00EB40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83043" w14:textId="77777777" w:rsidR="00006EEA" w:rsidRPr="00EB400F" w:rsidRDefault="00006EEA" w:rsidP="000A40EE">
            <w:pPr>
              <w:pStyle w:val="rowtabella0"/>
              <w:jc w:val="center"/>
              <w:rPr>
                <w:color w:val="002060"/>
              </w:rPr>
            </w:pPr>
            <w:r w:rsidRPr="00EB40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07C1E" w14:textId="77777777" w:rsidR="00006EEA" w:rsidRPr="00EB400F" w:rsidRDefault="00006EEA" w:rsidP="000A40EE">
            <w:pPr>
              <w:pStyle w:val="rowtabella0"/>
              <w:jc w:val="center"/>
              <w:rPr>
                <w:color w:val="002060"/>
              </w:rPr>
            </w:pPr>
            <w:r w:rsidRPr="00EB400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65574" w14:textId="77777777" w:rsidR="00006EEA" w:rsidRPr="00EB400F" w:rsidRDefault="00006EEA" w:rsidP="000A40EE">
            <w:pPr>
              <w:pStyle w:val="rowtabella0"/>
              <w:jc w:val="center"/>
              <w:rPr>
                <w:color w:val="002060"/>
              </w:rPr>
            </w:pPr>
            <w:r w:rsidRPr="00EB400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912B6" w14:textId="77777777" w:rsidR="00006EEA" w:rsidRPr="00EB400F" w:rsidRDefault="00006EEA" w:rsidP="000A40EE">
            <w:pPr>
              <w:pStyle w:val="rowtabella0"/>
              <w:jc w:val="center"/>
              <w:rPr>
                <w:color w:val="002060"/>
              </w:rPr>
            </w:pPr>
            <w:r w:rsidRPr="00EB40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FCC93" w14:textId="77777777" w:rsidR="00006EEA" w:rsidRPr="00EB400F" w:rsidRDefault="00006EEA" w:rsidP="000A40EE">
            <w:pPr>
              <w:pStyle w:val="rowtabella0"/>
              <w:jc w:val="center"/>
              <w:rPr>
                <w:color w:val="002060"/>
              </w:rPr>
            </w:pPr>
            <w:r w:rsidRPr="00EB400F">
              <w:rPr>
                <w:color w:val="002060"/>
              </w:rPr>
              <w:t>0</w:t>
            </w:r>
          </w:p>
        </w:tc>
      </w:tr>
      <w:tr w:rsidR="00006EEA" w:rsidRPr="00EB400F" w14:paraId="6E916D6E" w14:textId="77777777" w:rsidTr="000A40E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88F8B9" w14:textId="77777777" w:rsidR="00006EEA" w:rsidRPr="00EB400F" w:rsidRDefault="00006EEA" w:rsidP="000A40EE">
            <w:pPr>
              <w:pStyle w:val="rowtabella0"/>
              <w:rPr>
                <w:color w:val="002060"/>
              </w:rPr>
            </w:pPr>
            <w:r w:rsidRPr="00EB400F">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AB311" w14:textId="77777777" w:rsidR="00006EEA" w:rsidRPr="00EB400F" w:rsidRDefault="00006EEA" w:rsidP="000A40EE">
            <w:pPr>
              <w:pStyle w:val="rowtabella0"/>
              <w:jc w:val="center"/>
              <w:rPr>
                <w:color w:val="002060"/>
              </w:rPr>
            </w:pPr>
            <w:r w:rsidRPr="00EB40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44F31" w14:textId="77777777" w:rsidR="00006EEA" w:rsidRPr="00EB400F" w:rsidRDefault="00006EEA" w:rsidP="000A40EE">
            <w:pPr>
              <w:pStyle w:val="rowtabella0"/>
              <w:jc w:val="center"/>
              <w:rPr>
                <w:color w:val="002060"/>
              </w:rPr>
            </w:pPr>
            <w:r w:rsidRPr="00EB400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EF79A" w14:textId="77777777" w:rsidR="00006EEA" w:rsidRPr="00EB400F" w:rsidRDefault="00006EEA" w:rsidP="000A40EE">
            <w:pPr>
              <w:pStyle w:val="rowtabella0"/>
              <w:jc w:val="center"/>
              <w:rPr>
                <w:color w:val="002060"/>
              </w:rPr>
            </w:pPr>
            <w:r w:rsidRPr="00EB40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D7888" w14:textId="77777777" w:rsidR="00006EEA" w:rsidRPr="00EB400F" w:rsidRDefault="00006EEA" w:rsidP="000A40EE">
            <w:pPr>
              <w:pStyle w:val="rowtabella0"/>
              <w:jc w:val="center"/>
              <w:rPr>
                <w:color w:val="002060"/>
              </w:rPr>
            </w:pPr>
            <w:r w:rsidRPr="00EB40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5CBFB" w14:textId="77777777" w:rsidR="00006EEA" w:rsidRPr="00EB400F" w:rsidRDefault="00006EEA" w:rsidP="000A40EE">
            <w:pPr>
              <w:pStyle w:val="rowtabella0"/>
              <w:jc w:val="center"/>
              <w:rPr>
                <w:color w:val="002060"/>
              </w:rPr>
            </w:pPr>
            <w:r w:rsidRPr="00EB40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F23BD" w14:textId="77777777" w:rsidR="00006EEA" w:rsidRPr="00EB400F" w:rsidRDefault="00006EEA" w:rsidP="000A40EE">
            <w:pPr>
              <w:pStyle w:val="rowtabella0"/>
              <w:jc w:val="center"/>
              <w:rPr>
                <w:color w:val="002060"/>
              </w:rPr>
            </w:pPr>
            <w:r w:rsidRPr="00EB400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AF567" w14:textId="77777777" w:rsidR="00006EEA" w:rsidRPr="00EB400F" w:rsidRDefault="00006EEA" w:rsidP="000A40EE">
            <w:pPr>
              <w:pStyle w:val="rowtabella0"/>
              <w:jc w:val="center"/>
              <w:rPr>
                <w:color w:val="002060"/>
              </w:rPr>
            </w:pPr>
            <w:r w:rsidRPr="00EB400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57843" w14:textId="77777777" w:rsidR="00006EEA" w:rsidRPr="00EB400F" w:rsidRDefault="00006EEA" w:rsidP="000A40EE">
            <w:pPr>
              <w:pStyle w:val="rowtabella0"/>
              <w:jc w:val="center"/>
              <w:rPr>
                <w:color w:val="002060"/>
              </w:rPr>
            </w:pPr>
            <w:r w:rsidRPr="00EB40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38851" w14:textId="77777777" w:rsidR="00006EEA" w:rsidRPr="00EB400F" w:rsidRDefault="00006EEA" w:rsidP="000A40EE">
            <w:pPr>
              <w:pStyle w:val="rowtabella0"/>
              <w:jc w:val="center"/>
              <w:rPr>
                <w:color w:val="002060"/>
              </w:rPr>
            </w:pPr>
            <w:r w:rsidRPr="00EB400F">
              <w:rPr>
                <w:color w:val="002060"/>
              </w:rPr>
              <w:t>0</w:t>
            </w:r>
          </w:p>
        </w:tc>
      </w:tr>
      <w:tr w:rsidR="00006EEA" w:rsidRPr="00EB400F" w14:paraId="64CCA58D" w14:textId="77777777" w:rsidTr="000A40E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200547" w14:textId="77777777" w:rsidR="00006EEA" w:rsidRPr="00EB400F" w:rsidRDefault="00006EEA" w:rsidP="000A40EE">
            <w:pPr>
              <w:pStyle w:val="rowtabella0"/>
              <w:rPr>
                <w:color w:val="002060"/>
              </w:rPr>
            </w:pPr>
            <w:r w:rsidRPr="00EB400F">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7596C" w14:textId="77777777" w:rsidR="00006EEA" w:rsidRPr="00EB400F" w:rsidRDefault="00006EEA" w:rsidP="000A40EE">
            <w:pPr>
              <w:pStyle w:val="rowtabella0"/>
              <w:jc w:val="center"/>
              <w:rPr>
                <w:color w:val="002060"/>
              </w:rPr>
            </w:pPr>
            <w:r w:rsidRPr="00EB40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E5BE7" w14:textId="77777777" w:rsidR="00006EEA" w:rsidRPr="00EB400F" w:rsidRDefault="00006EEA" w:rsidP="000A40EE">
            <w:pPr>
              <w:pStyle w:val="rowtabella0"/>
              <w:jc w:val="center"/>
              <w:rPr>
                <w:color w:val="002060"/>
              </w:rPr>
            </w:pPr>
            <w:r w:rsidRPr="00EB400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87453" w14:textId="77777777" w:rsidR="00006EEA" w:rsidRPr="00EB400F" w:rsidRDefault="00006EEA" w:rsidP="000A40EE">
            <w:pPr>
              <w:pStyle w:val="rowtabella0"/>
              <w:jc w:val="center"/>
              <w:rPr>
                <w:color w:val="002060"/>
              </w:rPr>
            </w:pPr>
            <w:r w:rsidRPr="00EB40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371F6" w14:textId="77777777" w:rsidR="00006EEA" w:rsidRPr="00EB400F" w:rsidRDefault="00006EEA" w:rsidP="000A40EE">
            <w:pPr>
              <w:pStyle w:val="rowtabella0"/>
              <w:jc w:val="center"/>
              <w:rPr>
                <w:color w:val="002060"/>
              </w:rPr>
            </w:pPr>
            <w:r w:rsidRPr="00EB40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7D417" w14:textId="77777777" w:rsidR="00006EEA" w:rsidRPr="00EB400F" w:rsidRDefault="00006EEA" w:rsidP="000A40EE">
            <w:pPr>
              <w:pStyle w:val="rowtabella0"/>
              <w:jc w:val="center"/>
              <w:rPr>
                <w:color w:val="002060"/>
              </w:rPr>
            </w:pPr>
            <w:r w:rsidRPr="00EB40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05B96" w14:textId="77777777" w:rsidR="00006EEA" w:rsidRPr="00EB400F" w:rsidRDefault="00006EEA" w:rsidP="000A40EE">
            <w:pPr>
              <w:pStyle w:val="rowtabella0"/>
              <w:jc w:val="center"/>
              <w:rPr>
                <w:color w:val="002060"/>
              </w:rPr>
            </w:pPr>
            <w:r w:rsidRPr="00EB400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64C2D" w14:textId="77777777" w:rsidR="00006EEA" w:rsidRPr="00EB400F" w:rsidRDefault="00006EEA" w:rsidP="000A40EE">
            <w:pPr>
              <w:pStyle w:val="rowtabella0"/>
              <w:jc w:val="center"/>
              <w:rPr>
                <w:color w:val="002060"/>
              </w:rPr>
            </w:pPr>
            <w:r w:rsidRPr="00EB400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54D83" w14:textId="77777777" w:rsidR="00006EEA" w:rsidRPr="00EB400F" w:rsidRDefault="00006EEA" w:rsidP="000A40EE">
            <w:pPr>
              <w:pStyle w:val="rowtabella0"/>
              <w:jc w:val="center"/>
              <w:rPr>
                <w:color w:val="002060"/>
              </w:rPr>
            </w:pPr>
            <w:r w:rsidRPr="00EB40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B7B79" w14:textId="77777777" w:rsidR="00006EEA" w:rsidRPr="00EB400F" w:rsidRDefault="00006EEA" w:rsidP="000A40EE">
            <w:pPr>
              <w:pStyle w:val="rowtabella0"/>
              <w:jc w:val="center"/>
              <w:rPr>
                <w:color w:val="002060"/>
              </w:rPr>
            </w:pPr>
            <w:r w:rsidRPr="00EB400F">
              <w:rPr>
                <w:color w:val="002060"/>
              </w:rPr>
              <w:t>0</w:t>
            </w:r>
          </w:p>
        </w:tc>
      </w:tr>
      <w:tr w:rsidR="00006EEA" w:rsidRPr="00EB400F" w14:paraId="22F08ADA" w14:textId="77777777" w:rsidTr="000A40E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F7EED6" w14:textId="77777777" w:rsidR="00006EEA" w:rsidRPr="00951927" w:rsidRDefault="00006EEA" w:rsidP="000A40EE">
            <w:pPr>
              <w:pStyle w:val="rowtabella0"/>
              <w:rPr>
                <w:color w:val="002060"/>
                <w:lang w:val="en-US"/>
              </w:rPr>
            </w:pPr>
            <w:r w:rsidRPr="00951927">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24EB3" w14:textId="77777777" w:rsidR="00006EEA" w:rsidRPr="00EB400F" w:rsidRDefault="00006EEA" w:rsidP="000A40EE">
            <w:pPr>
              <w:pStyle w:val="rowtabella0"/>
              <w:jc w:val="center"/>
              <w:rPr>
                <w:color w:val="002060"/>
              </w:rPr>
            </w:pPr>
            <w:r w:rsidRPr="00EB40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20365" w14:textId="77777777" w:rsidR="00006EEA" w:rsidRPr="00EB400F" w:rsidRDefault="00006EEA" w:rsidP="000A40EE">
            <w:pPr>
              <w:pStyle w:val="rowtabella0"/>
              <w:jc w:val="center"/>
              <w:rPr>
                <w:color w:val="002060"/>
              </w:rPr>
            </w:pPr>
            <w:r w:rsidRPr="00EB400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8EF6A" w14:textId="77777777" w:rsidR="00006EEA" w:rsidRPr="00EB400F" w:rsidRDefault="00006EEA" w:rsidP="000A40EE">
            <w:pPr>
              <w:pStyle w:val="rowtabella0"/>
              <w:jc w:val="center"/>
              <w:rPr>
                <w:color w:val="002060"/>
              </w:rPr>
            </w:pPr>
            <w:r w:rsidRPr="00EB40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5986B" w14:textId="77777777" w:rsidR="00006EEA" w:rsidRPr="00EB400F" w:rsidRDefault="00006EEA" w:rsidP="000A40EE">
            <w:pPr>
              <w:pStyle w:val="rowtabella0"/>
              <w:jc w:val="center"/>
              <w:rPr>
                <w:color w:val="002060"/>
              </w:rPr>
            </w:pPr>
            <w:r w:rsidRPr="00EB40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4EB5A" w14:textId="77777777" w:rsidR="00006EEA" w:rsidRPr="00EB400F" w:rsidRDefault="00006EEA" w:rsidP="000A40EE">
            <w:pPr>
              <w:pStyle w:val="rowtabella0"/>
              <w:jc w:val="center"/>
              <w:rPr>
                <w:color w:val="002060"/>
              </w:rPr>
            </w:pPr>
            <w:r w:rsidRPr="00EB40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5DB86" w14:textId="77777777" w:rsidR="00006EEA" w:rsidRPr="00EB400F" w:rsidRDefault="00006EEA" w:rsidP="000A40EE">
            <w:pPr>
              <w:pStyle w:val="rowtabella0"/>
              <w:jc w:val="center"/>
              <w:rPr>
                <w:color w:val="002060"/>
              </w:rPr>
            </w:pPr>
            <w:r w:rsidRPr="00EB400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37905" w14:textId="77777777" w:rsidR="00006EEA" w:rsidRPr="00EB400F" w:rsidRDefault="00006EEA" w:rsidP="000A40EE">
            <w:pPr>
              <w:pStyle w:val="rowtabella0"/>
              <w:jc w:val="center"/>
              <w:rPr>
                <w:color w:val="002060"/>
              </w:rPr>
            </w:pPr>
            <w:r w:rsidRPr="00EB400F">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6B0BF" w14:textId="77777777" w:rsidR="00006EEA" w:rsidRPr="00EB400F" w:rsidRDefault="00006EEA" w:rsidP="000A40EE">
            <w:pPr>
              <w:pStyle w:val="rowtabella0"/>
              <w:jc w:val="center"/>
              <w:rPr>
                <w:color w:val="002060"/>
              </w:rPr>
            </w:pPr>
            <w:r w:rsidRPr="00EB400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77A02" w14:textId="77777777" w:rsidR="00006EEA" w:rsidRPr="00EB400F" w:rsidRDefault="00006EEA" w:rsidP="000A40EE">
            <w:pPr>
              <w:pStyle w:val="rowtabella0"/>
              <w:jc w:val="center"/>
              <w:rPr>
                <w:color w:val="002060"/>
              </w:rPr>
            </w:pPr>
            <w:r w:rsidRPr="00EB400F">
              <w:rPr>
                <w:color w:val="002060"/>
              </w:rPr>
              <w:t>0</w:t>
            </w:r>
          </w:p>
        </w:tc>
      </w:tr>
      <w:tr w:rsidR="00006EEA" w:rsidRPr="00EB400F" w14:paraId="3D8E146E" w14:textId="77777777" w:rsidTr="000A40E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0B84CC" w14:textId="77777777" w:rsidR="00006EEA" w:rsidRPr="00EB400F" w:rsidRDefault="00006EEA" w:rsidP="000A40EE">
            <w:pPr>
              <w:pStyle w:val="rowtabella0"/>
              <w:rPr>
                <w:color w:val="002060"/>
              </w:rPr>
            </w:pPr>
            <w:r w:rsidRPr="00EB400F">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2310B" w14:textId="77777777" w:rsidR="00006EEA" w:rsidRPr="00EB400F" w:rsidRDefault="00006EEA" w:rsidP="000A40EE">
            <w:pPr>
              <w:pStyle w:val="rowtabella0"/>
              <w:jc w:val="center"/>
              <w:rPr>
                <w:color w:val="002060"/>
              </w:rPr>
            </w:pPr>
            <w:r w:rsidRPr="00EB40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04FE9" w14:textId="77777777" w:rsidR="00006EEA" w:rsidRPr="00EB400F" w:rsidRDefault="00006EEA" w:rsidP="000A40EE">
            <w:pPr>
              <w:pStyle w:val="rowtabella0"/>
              <w:jc w:val="center"/>
              <w:rPr>
                <w:color w:val="002060"/>
              </w:rPr>
            </w:pPr>
            <w:r w:rsidRPr="00EB400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6659D" w14:textId="77777777" w:rsidR="00006EEA" w:rsidRPr="00EB400F" w:rsidRDefault="00006EEA" w:rsidP="000A40EE">
            <w:pPr>
              <w:pStyle w:val="rowtabella0"/>
              <w:jc w:val="center"/>
              <w:rPr>
                <w:color w:val="002060"/>
              </w:rPr>
            </w:pPr>
            <w:r w:rsidRPr="00EB40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51091" w14:textId="77777777" w:rsidR="00006EEA" w:rsidRPr="00EB400F" w:rsidRDefault="00006EEA" w:rsidP="000A40EE">
            <w:pPr>
              <w:pStyle w:val="rowtabella0"/>
              <w:jc w:val="center"/>
              <w:rPr>
                <w:color w:val="002060"/>
              </w:rPr>
            </w:pPr>
            <w:r w:rsidRPr="00EB40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94250" w14:textId="77777777" w:rsidR="00006EEA" w:rsidRPr="00EB400F" w:rsidRDefault="00006EEA" w:rsidP="000A40EE">
            <w:pPr>
              <w:pStyle w:val="rowtabella0"/>
              <w:jc w:val="center"/>
              <w:rPr>
                <w:color w:val="002060"/>
              </w:rPr>
            </w:pPr>
            <w:r w:rsidRPr="00EB40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1B8AA" w14:textId="77777777" w:rsidR="00006EEA" w:rsidRPr="00EB400F" w:rsidRDefault="00006EEA" w:rsidP="000A40EE">
            <w:pPr>
              <w:pStyle w:val="rowtabella0"/>
              <w:jc w:val="center"/>
              <w:rPr>
                <w:color w:val="002060"/>
              </w:rPr>
            </w:pPr>
            <w:r w:rsidRPr="00EB400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6196C" w14:textId="77777777" w:rsidR="00006EEA" w:rsidRPr="00EB400F" w:rsidRDefault="00006EEA" w:rsidP="000A40EE">
            <w:pPr>
              <w:pStyle w:val="rowtabella0"/>
              <w:jc w:val="center"/>
              <w:rPr>
                <w:color w:val="002060"/>
              </w:rPr>
            </w:pPr>
            <w:r w:rsidRPr="00EB400F">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A4D9D" w14:textId="77777777" w:rsidR="00006EEA" w:rsidRPr="00EB400F" w:rsidRDefault="00006EEA" w:rsidP="000A40EE">
            <w:pPr>
              <w:pStyle w:val="rowtabella0"/>
              <w:jc w:val="center"/>
              <w:rPr>
                <w:color w:val="002060"/>
              </w:rPr>
            </w:pPr>
            <w:r w:rsidRPr="00EB400F">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06E8E" w14:textId="77777777" w:rsidR="00006EEA" w:rsidRPr="00EB400F" w:rsidRDefault="00006EEA" w:rsidP="000A40EE">
            <w:pPr>
              <w:pStyle w:val="rowtabella0"/>
              <w:jc w:val="center"/>
              <w:rPr>
                <w:color w:val="002060"/>
              </w:rPr>
            </w:pPr>
            <w:r w:rsidRPr="00EB400F">
              <w:rPr>
                <w:color w:val="002060"/>
              </w:rPr>
              <w:t>0</w:t>
            </w:r>
          </w:p>
        </w:tc>
      </w:tr>
    </w:tbl>
    <w:p w14:paraId="0EB28772" w14:textId="77777777" w:rsidR="00006EEA" w:rsidRPr="00EB400F" w:rsidRDefault="00006EEA" w:rsidP="00006EEA">
      <w:pPr>
        <w:pStyle w:val="breakline"/>
        <w:rPr>
          <w:rFonts w:eastAsiaTheme="minorEastAsia"/>
          <w:color w:val="002060"/>
        </w:rPr>
      </w:pPr>
    </w:p>
    <w:p w14:paraId="7202DED4" w14:textId="77777777" w:rsidR="00006EEA" w:rsidRPr="00EB400F" w:rsidRDefault="00006EEA" w:rsidP="00006EEA">
      <w:pPr>
        <w:pStyle w:val="breakline"/>
        <w:rPr>
          <w:color w:val="002060"/>
        </w:rPr>
      </w:pPr>
    </w:p>
    <w:p w14:paraId="732B509E" w14:textId="77777777" w:rsidR="00006EEA" w:rsidRPr="00EB400F" w:rsidRDefault="00006EEA" w:rsidP="00006EEA">
      <w:pPr>
        <w:pStyle w:val="sottotitolocampionato10"/>
        <w:rPr>
          <w:color w:val="002060"/>
        </w:rPr>
      </w:pPr>
      <w:r w:rsidRPr="00EB400F">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06EEA" w:rsidRPr="00EB400F" w14:paraId="71C25D4A" w14:textId="77777777" w:rsidTr="000A40E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C0A2ED" w14:textId="77777777" w:rsidR="00006EEA" w:rsidRPr="00EB400F" w:rsidRDefault="00006EEA" w:rsidP="000A40EE">
            <w:pPr>
              <w:pStyle w:val="headertabella0"/>
              <w:rPr>
                <w:color w:val="002060"/>
              </w:rPr>
            </w:pPr>
            <w:r w:rsidRPr="00EB400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73CBB" w14:textId="77777777" w:rsidR="00006EEA" w:rsidRPr="00EB400F" w:rsidRDefault="00006EEA" w:rsidP="000A40EE">
            <w:pPr>
              <w:pStyle w:val="headertabella0"/>
              <w:rPr>
                <w:color w:val="002060"/>
              </w:rPr>
            </w:pPr>
            <w:r w:rsidRPr="00EB400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21BB94" w14:textId="77777777" w:rsidR="00006EEA" w:rsidRPr="00EB400F" w:rsidRDefault="00006EEA" w:rsidP="000A40EE">
            <w:pPr>
              <w:pStyle w:val="headertabella0"/>
              <w:rPr>
                <w:color w:val="002060"/>
              </w:rPr>
            </w:pPr>
            <w:r w:rsidRPr="00EB400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262177" w14:textId="77777777" w:rsidR="00006EEA" w:rsidRPr="00EB400F" w:rsidRDefault="00006EEA" w:rsidP="000A40EE">
            <w:pPr>
              <w:pStyle w:val="headertabella0"/>
              <w:rPr>
                <w:color w:val="002060"/>
              </w:rPr>
            </w:pPr>
            <w:r w:rsidRPr="00EB400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DEA015" w14:textId="77777777" w:rsidR="00006EEA" w:rsidRPr="00EB400F" w:rsidRDefault="00006EEA" w:rsidP="000A40EE">
            <w:pPr>
              <w:pStyle w:val="headertabella0"/>
              <w:rPr>
                <w:color w:val="002060"/>
              </w:rPr>
            </w:pPr>
            <w:r w:rsidRPr="00EB400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B014E7" w14:textId="77777777" w:rsidR="00006EEA" w:rsidRPr="00EB400F" w:rsidRDefault="00006EEA" w:rsidP="000A40EE">
            <w:pPr>
              <w:pStyle w:val="headertabella0"/>
              <w:rPr>
                <w:color w:val="002060"/>
              </w:rPr>
            </w:pPr>
            <w:r w:rsidRPr="00EB400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1EC280" w14:textId="77777777" w:rsidR="00006EEA" w:rsidRPr="00EB400F" w:rsidRDefault="00006EEA" w:rsidP="000A40EE">
            <w:pPr>
              <w:pStyle w:val="headertabella0"/>
              <w:rPr>
                <w:color w:val="002060"/>
              </w:rPr>
            </w:pPr>
            <w:r w:rsidRPr="00EB400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188782" w14:textId="77777777" w:rsidR="00006EEA" w:rsidRPr="00EB400F" w:rsidRDefault="00006EEA" w:rsidP="000A40EE">
            <w:pPr>
              <w:pStyle w:val="headertabella0"/>
              <w:rPr>
                <w:color w:val="002060"/>
              </w:rPr>
            </w:pPr>
            <w:r w:rsidRPr="00EB400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136C5A" w14:textId="77777777" w:rsidR="00006EEA" w:rsidRPr="00EB400F" w:rsidRDefault="00006EEA" w:rsidP="000A40EE">
            <w:pPr>
              <w:pStyle w:val="headertabella0"/>
              <w:rPr>
                <w:color w:val="002060"/>
              </w:rPr>
            </w:pPr>
            <w:r w:rsidRPr="00EB400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0A8A3" w14:textId="77777777" w:rsidR="00006EEA" w:rsidRPr="00EB400F" w:rsidRDefault="00006EEA" w:rsidP="000A40EE">
            <w:pPr>
              <w:pStyle w:val="headertabella0"/>
              <w:rPr>
                <w:color w:val="002060"/>
              </w:rPr>
            </w:pPr>
            <w:r w:rsidRPr="00EB400F">
              <w:rPr>
                <w:color w:val="002060"/>
              </w:rPr>
              <w:t>PE</w:t>
            </w:r>
          </w:p>
        </w:tc>
      </w:tr>
      <w:tr w:rsidR="00006EEA" w:rsidRPr="00EB400F" w14:paraId="015E2161" w14:textId="77777777" w:rsidTr="000A40E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81C543" w14:textId="77777777" w:rsidR="00006EEA" w:rsidRPr="00EB400F" w:rsidRDefault="00006EEA" w:rsidP="000A40EE">
            <w:pPr>
              <w:pStyle w:val="rowtabella0"/>
              <w:rPr>
                <w:color w:val="002060"/>
              </w:rPr>
            </w:pPr>
            <w:r w:rsidRPr="00EB400F">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96C0A" w14:textId="77777777" w:rsidR="00006EEA" w:rsidRPr="00EB400F" w:rsidRDefault="00006EEA" w:rsidP="000A40EE">
            <w:pPr>
              <w:pStyle w:val="rowtabella0"/>
              <w:jc w:val="center"/>
              <w:rPr>
                <w:color w:val="002060"/>
              </w:rPr>
            </w:pPr>
            <w:r w:rsidRPr="00EB400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2872A" w14:textId="77777777" w:rsidR="00006EEA" w:rsidRPr="00EB400F" w:rsidRDefault="00006EEA" w:rsidP="000A40EE">
            <w:pPr>
              <w:pStyle w:val="rowtabella0"/>
              <w:jc w:val="center"/>
              <w:rPr>
                <w:color w:val="002060"/>
              </w:rPr>
            </w:pPr>
            <w:r w:rsidRPr="00EB400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80D55" w14:textId="77777777" w:rsidR="00006EEA" w:rsidRPr="00EB400F" w:rsidRDefault="00006EEA" w:rsidP="000A40EE">
            <w:pPr>
              <w:pStyle w:val="rowtabella0"/>
              <w:jc w:val="center"/>
              <w:rPr>
                <w:color w:val="002060"/>
              </w:rPr>
            </w:pPr>
            <w:r w:rsidRPr="00EB40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43CC2" w14:textId="77777777" w:rsidR="00006EEA" w:rsidRPr="00EB400F" w:rsidRDefault="00006EEA" w:rsidP="000A40EE">
            <w:pPr>
              <w:pStyle w:val="rowtabella0"/>
              <w:jc w:val="center"/>
              <w:rPr>
                <w:color w:val="002060"/>
              </w:rPr>
            </w:pPr>
            <w:r w:rsidRPr="00EB40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BD83D" w14:textId="77777777" w:rsidR="00006EEA" w:rsidRPr="00EB400F" w:rsidRDefault="00006EEA" w:rsidP="000A40EE">
            <w:pPr>
              <w:pStyle w:val="rowtabella0"/>
              <w:jc w:val="center"/>
              <w:rPr>
                <w:color w:val="002060"/>
              </w:rPr>
            </w:pPr>
            <w:r w:rsidRPr="00EB40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35614" w14:textId="77777777" w:rsidR="00006EEA" w:rsidRPr="00EB400F" w:rsidRDefault="00006EEA" w:rsidP="000A40EE">
            <w:pPr>
              <w:pStyle w:val="rowtabella0"/>
              <w:jc w:val="center"/>
              <w:rPr>
                <w:color w:val="002060"/>
              </w:rPr>
            </w:pPr>
            <w:r w:rsidRPr="00EB400F">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A26C3" w14:textId="77777777" w:rsidR="00006EEA" w:rsidRPr="00EB400F" w:rsidRDefault="00006EEA" w:rsidP="000A40EE">
            <w:pPr>
              <w:pStyle w:val="rowtabella0"/>
              <w:jc w:val="center"/>
              <w:rPr>
                <w:color w:val="002060"/>
              </w:rPr>
            </w:pPr>
            <w:r w:rsidRPr="00EB400F">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DFD73" w14:textId="77777777" w:rsidR="00006EEA" w:rsidRPr="00EB400F" w:rsidRDefault="00006EEA" w:rsidP="000A40EE">
            <w:pPr>
              <w:pStyle w:val="rowtabella0"/>
              <w:jc w:val="center"/>
              <w:rPr>
                <w:color w:val="002060"/>
              </w:rPr>
            </w:pPr>
            <w:r w:rsidRPr="00EB400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1134C" w14:textId="77777777" w:rsidR="00006EEA" w:rsidRPr="00EB400F" w:rsidRDefault="00006EEA" w:rsidP="000A40EE">
            <w:pPr>
              <w:pStyle w:val="rowtabella0"/>
              <w:jc w:val="center"/>
              <w:rPr>
                <w:color w:val="002060"/>
              </w:rPr>
            </w:pPr>
            <w:r w:rsidRPr="00EB400F">
              <w:rPr>
                <w:color w:val="002060"/>
              </w:rPr>
              <w:t>0</w:t>
            </w:r>
          </w:p>
        </w:tc>
      </w:tr>
      <w:tr w:rsidR="00006EEA" w:rsidRPr="00EB400F" w14:paraId="752694DA" w14:textId="77777777" w:rsidTr="000A40E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3346C1" w14:textId="77777777" w:rsidR="00006EEA" w:rsidRPr="00951927" w:rsidRDefault="00006EEA" w:rsidP="000A40EE">
            <w:pPr>
              <w:pStyle w:val="rowtabella0"/>
              <w:rPr>
                <w:color w:val="002060"/>
                <w:lang w:val="en-US"/>
              </w:rPr>
            </w:pPr>
            <w:r w:rsidRPr="00951927">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E1CA7" w14:textId="77777777" w:rsidR="00006EEA" w:rsidRPr="00EB400F" w:rsidRDefault="00006EEA" w:rsidP="000A40EE">
            <w:pPr>
              <w:pStyle w:val="rowtabella0"/>
              <w:jc w:val="center"/>
              <w:rPr>
                <w:color w:val="002060"/>
              </w:rPr>
            </w:pPr>
            <w:r w:rsidRPr="00EB400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DFD09" w14:textId="77777777" w:rsidR="00006EEA" w:rsidRPr="00EB400F" w:rsidRDefault="00006EEA" w:rsidP="000A40EE">
            <w:pPr>
              <w:pStyle w:val="rowtabella0"/>
              <w:jc w:val="center"/>
              <w:rPr>
                <w:color w:val="002060"/>
              </w:rPr>
            </w:pPr>
            <w:r w:rsidRPr="00EB400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1139B" w14:textId="77777777" w:rsidR="00006EEA" w:rsidRPr="00EB400F" w:rsidRDefault="00006EEA" w:rsidP="000A40EE">
            <w:pPr>
              <w:pStyle w:val="rowtabella0"/>
              <w:jc w:val="center"/>
              <w:rPr>
                <w:color w:val="002060"/>
              </w:rPr>
            </w:pPr>
            <w:r w:rsidRPr="00EB40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9EE7C" w14:textId="77777777" w:rsidR="00006EEA" w:rsidRPr="00EB400F" w:rsidRDefault="00006EEA" w:rsidP="000A40EE">
            <w:pPr>
              <w:pStyle w:val="rowtabella0"/>
              <w:jc w:val="center"/>
              <w:rPr>
                <w:color w:val="002060"/>
              </w:rPr>
            </w:pPr>
            <w:r w:rsidRPr="00EB40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EE855" w14:textId="77777777" w:rsidR="00006EEA" w:rsidRPr="00EB400F" w:rsidRDefault="00006EEA" w:rsidP="000A40EE">
            <w:pPr>
              <w:pStyle w:val="rowtabella0"/>
              <w:jc w:val="center"/>
              <w:rPr>
                <w:color w:val="002060"/>
              </w:rPr>
            </w:pPr>
            <w:r w:rsidRPr="00EB40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3E430" w14:textId="77777777" w:rsidR="00006EEA" w:rsidRPr="00EB400F" w:rsidRDefault="00006EEA" w:rsidP="000A40EE">
            <w:pPr>
              <w:pStyle w:val="rowtabella0"/>
              <w:jc w:val="center"/>
              <w:rPr>
                <w:color w:val="002060"/>
              </w:rPr>
            </w:pPr>
            <w:r w:rsidRPr="00EB400F">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5E114" w14:textId="77777777" w:rsidR="00006EEA" w:rsidRPr="00EB400F" w:rsidRDefault="00006EEA" w:rsidP="000A40EE">
            <w:pPr>
              <w:pStyle w:val="rowtabella0"/>
              <w:jc w:val="center"/>
              <w:rPr>
                <w:color w:val="002060"/>
              </w:rPr>
            </w:pPr>
            <w:r w:rsidRPr="00EB400F">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8755C" w14:textId="77777777" w:rsidR="00006EEA" w:rsidRPr="00EB400F" w:rsidRDefault="00006EEA" w:rsidP="000A40EE">
            <w:pPr>
              <w:pStyle w:val="rowtabella0"/>
              <w:jc w:val="center"/>
              <w:rPr>
                <w:color w:val="002060"/>
              </w:rPr>
            </w:pPr>
            <w:r w:rsidRPr="00EB400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B33FE" w14:textId="77777777" w:rsidR="00006EEA" w:rsidRPr="00EB400F" w:rsidRDefault="00006EEA" w:rsidP="000A40EE">
            <w:pPr>
              <w:pStyle w:val="rowtabella0"/>
              <w:jc w:val="center"/>
              <w:rPr>
                <w:color w:val="002060"/>
              </w:rPr>
            </w:pPr>
            <w:r w:rsidRPr="00EB400F">
              <w:rPr>
                <w:color w:val="002060"/>
              </w:rPr>
              <w:t>1</w:t>
            </w:r>
          </w:p>
        </w:tc>
      </w:tr>
      <w:tr w:rsidR="00006EEA" w:rsidRPr="00EB400F" w14:paraId="423A146E" w14:textId="77777777" w:rsidTr="000A40E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295984" w14:textId="77777777" w:rsidR="00006EEA" w:rsidRPr="00951927" w:rsidRDefault="00006EEA" w:rsidP="000A40EE">
            <w:pPr>
              <w:pStyle w:val="rowtabella0"/>
              <w:rPr>
                <w:color w:val="002060"/>
                <w:lang w:val="en-US"/>
              </w:rPr>
            </w:pPr>
            <w:r w:rsidRPr="00951927">
              <w:rPr>
                <w:color w:val="002060"/>
                <w:lang w:val="en-US"/>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C1391" w14:textId="77777777" w:rsidR="00006EEA" w:rsidRPr="00EB400F" w:rsidRDefault="00006EEA" w:rsidP="000A40EE">
            <w:pPr>
              <w:pStyle w:val="rowtabella0"/>
              <w:jc w:val="center"/>
              <w:rPr>
                <w:color w:val="002060"/>
              </w:rPr>
            </w:pPr>
            <w:r w:rsidRPr="00EB400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769C1" w14:textId="77777777" w:rsidR="00006EEA" w:rsidRPr="00EB400F" w:rsidRDefault="00006EEA" w:rsidP="000A40EE">
            <w:pPr>
              <w:pStyle w:val="rowtabella0"/>
              <w:jc w:val="center"/>
              <w:rPr>
                <w:color w:val="002060"/>
              </w:rPr>
            </w:pPr>
            <w:r w:rsidRPr="00EB400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10746" w14:textId="77777777" w:rsidR="00006EEA" w:rsidRPr="00EB400F" w:rsidRDefault="00006EEA" w:rsidP="000A40EE">
            <w:pPr>
              <w:pStyle w:val="rowtabella0"/>
              <w:jc w:val="center"/>
              <w:rPr>
                <w:color w:val="002060"/>
              </w:rPr>
            </w:pPr>
            <w:r w:rsidRPr="00EB40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0F36E" w14:textId="77777777" w:rsidR="00006EEA" w:rsidRPr="00EB400F" w:rsidRDefault="00006EEA" w:rsidP="000A40EE">
            <w:pPr>
              <w:pStyle w:val="rowtabella0"/>
              <w:jc w:val="center"/>
              <w:rPr>
                <w:color w:val="002060"/>
              </w:rPr>
            </w:pPr>
            <w:r w:rsidRPr="00EB40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78520" w14:textId="77777777" w:rsidR="00006EEA" w:rsidRPr="00EB400F" w:rsidRDefault="00006EEA" w:rsidP="000A40EE">
            <w:pPr>
              <w:pStyle w:val="rowtabella0"/>
              <w:jc w:val="center"/>
              <w:rPr>
                <w:color w:val="002060"/>
              </w:rPr>
            </w:pPr>
            <w:r w:rsidRPr="00EB40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ADF03" w14:textId="77777777" w:rsidR="00006EEA" w:rsidRPr="00EB400F" w:rsidRDefault="00006EEA" w:rsidP="000A40EE">
            <w:pPr>
              <w:pStyle w:val="rowtabella0"/>
              <w:jc w:val="center"/>
              <w:rPr>
                <w:color w:val="002060"/>
              </w:rPr>
            </w:pPr>
            <w:r w:rsidRPr="00EB400F">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A4D62" w14:textId="77777777" w:rsidR="00006EEA" w:rsidRPr="00EB400F" w:rsidRDefault="00006EEA" w:rsidP="000A40EE">
            <w:pPr>
              <w:pStyle w:val="rowtabella0"/>
              <w:jc w:val="center"/>
              <w:rPr>
                <w:color w:val="002060"/>
              </w:rPr>
            </w:pPr>
            <w:r w:rsidRPr="00EB400F">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77387" w14:textId="77777777" w:rsidR="00006EEA" w:rsidRPr="00EB400F" w:rsidRDefault="00006EEA" w:rsidP="000A40EE">
            <w:pPr>
              <w:pStyle w:val="rowtabella0"/>
              <w:jc w:val="center"/>
              <w:rPr>
                <w:color w:val="002060"/>
              </w:rPr>
            </w:pPr>
            <w:r w:rsidRPr="00EB40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7F475" w14:textId="77777777" w:rsidR="00006EEA" w:rsidRPr="00EB400F" w:rsidRDefault="00006EEA" w:rsidP="000A40EE">
            <w:pPr>
              <w:pStyle w:val="rowtabella0"/>
              <w:jc w:val="center"/>
              <w:rPr>
                <w:color w:val="002060"/>
              </w:rPr>
            </w:pPr>
            <w:r w:rsidRPr="00EB400F">
              <w:rPr>
                <w:color w:val="002060"/>
              </w:rPr>
              <w:t>0</w:t>
            </w:r>
          </w:p>
        </w:tc>
      </w:tr>
      <w:tr w:rsidR="00006EEA" w:rsidRPr="00EB400F" w14:paraId="130AD6BA" w14:textId="77777777" w:rsidTr="000A40E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2E9767" w14:textId="77777777" w:rsidR="00006EEA" w:rsidRPr="00EB400F" w:rsidRDefault="00006EEA" w:rsidP="000A40EE">
            <w:pPr>
              <w:pStyle w:val="rowtabella0"/>
              <w:rPr>
                <w:color w:val="002060"/>
              </w:rPr>
            </w:pPr>
            <w:r w:rsidRPr="00EB400F">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32349" w14:textId="77777777" w:rsidR="00006EEA" w:rsidRPr="00EB400F" w:rsidRDefault="00006EEA" w:rsidP="000A40EE">
            <w:pPr>
              <w:pStyle w:val="rowtabella0"/>
              <w:jc w:val="center"/>
              <w:rPr>
                <w:color w:val="002060"/>
              </w:rPr>
            </w:pPr>
            <w:r w:rsidRPr="00EB400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D6B55" w14:textId="77777777" w:rsidR="00006EEA" w:rsidRPr="00EB400F" w:rsidRDefault="00006EEA" w:rsidP="000A40EE">
            <w:pPr>
              <w:pStyle w:val="rowtabella0"/>
              <w:jc w:val="center"/>
              <w:rPr>
                <w:color w:val="002060"/>
              </w:rPr>
            </w:pPr>
            <w:r w:rsidRPr="00EB400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B5E1E" w14:textId="77777777" w:rsidR="00006EEA" w:rsidRPr="00EB400F" w:rsidRDefault="00006EEA" w:rsidP="000A40EE">
            <w:pPr>
              <w:pStyle w:val="rowtabella0"/>
              <w:jc w:val="center"/>
              <w:rPr>
                <w:color w:val="002060"/>
              </w:rPr>
            </w:pPr>
            <w:r w:rsidRPr="00EB40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66E41" w14:textId="77777777" w:rsidR="00006EEA" w:rsidRPr="00EB400F" w:rsidRDefault="00006EEA" w:rsidP="000A40EE">
            <w:pPr>
              <w:pStyle w:val="rowtabella0"/>
              <w:jc w:val="center"/>
              <w:rPr>
                <w:color w:val="002060"/>
              </w:rPr>
            </w:pPr>
            <w:r w:rsidRPr="00EB40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086C8" w14:textId="77777777" w:rsidR="00006EEA" w:rsidRPr="00EB400F" w:rsidRDefault="00006EEA" w:rsidP="000A40EE">
            <w:pPr>
              <w:pStyle w:val="rowtabella0"/>
              <w:jc w:val="center"/>
              <w:rPr>
                <w:color w:val="002060"/>
              </w:rPr>
            </w:pPr>
            <w:r w:rsidRPr="00EB40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F9853" w14:textId="77777777" w:rsidR="00006EEA" w:rsidRPr="00EB400F" w:rsidRDefault="00006EEA" w:rsidP="000A40EE">
            <w:pPr>
              <w:pStyle w:val="rowtabella0"/>
              <w:jc w:val="center"/>
              <w:rPr>
                <w:color w:val="002060"/>
              </w:rPr>
            </w:pPr>
            <w:r w:rsidRPr="00EB400F">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370B0" w14:textId="77777777" w:rsidR="00006EEA" w:rsidRPr="00EB400F" w:rsidRDefault="00006EEA" w:rsidP="000A40EE">
            <w:pPr>
              <w:pStyle w:val="rowtabella0"/>
              <w:jc w:val="center"/>
              <w:rPr>
                <w:color w:val="002060"/>
              </w:rPr>
            </w:pPr>
            <w:r w:rsidRPr="00EB400F">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6BCD3" w14:textId="77777777" w:rsidR="00006EEA" w:rsidRPr="00EB400F" w:rsidRDefault="00006EEA" w:rsidP="000A40EE">
            <w:pPr>
              <w:pStyle w:val="rowtabella0"/>
              <w:jc w:val="center"/>
              <w:rPr>
                <w:color w:val="002060"/>
              </w:rPr>
            </w:pPr>
            <w:r w:rsidRPr="00EB40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69690" w14:textId="77777777" w:rsidR="00006EEA" w:rsidRPr="00EB400F" w:rsidRDefault="00006EEA" w:rsidP="000A40EE">
            <w:pPr>
              <w:pStyle w:val="rowtabella0"/>
              <w:jc w:val="center"/>
              <w:rPr>
                <w:color w:val="002060"/>
              </w:rPr>
            </w:pPr>
            <w:r w:rsidRPr="00EB400F">
              <w:rPr>
                <w:color w:val="002060"/>
              </w:rPr>
              <w:t>0</w:t>
            </w:r>
          </w:p>
        </w:tc>
      </w:tr>
      <w:tr w:rsidR="00006EEA" w:rsidRPr="00EB400F" w14:paraId="5E69113F" w14:textId="77777777" w:rsidTr="000A40E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DC4AD4" w14:textId="77777777" w:rsidR="00006EEA" w:rsidRPr="00EB400F" w:rsidRDefault="00006EEA" w:rsidP="000A40EE">
            <w:pPr>
              <w:pStyle w:val="rowtabella0"/>
              <w:rPr>
                <w:color w:val="002060"/>
              </w:rPr>
            </w:pPr>
            <w:r w:rsidRPr="00EB400F">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F75C5" w14:textId="77777777" w:rsidR="00006EEA" w:rsidRPr="00EB400F" w:rsidRDefault="00006EEA" w:rsidP="000A40EE">
            <w:pPr>
              <w:pStyle w:val="rowtabella0"/>
              <w:jc w:val="center"/>
              <w:rPr>
                <w:color w:val="002060"/>
              </w:rPr>
            </w:pPr>
            <w:r w:rsidRPr="00EB400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5B660" w14:textId="77777777" w:rsidR="00006EEA" w:rsidRPr="00EB400F" w:rsidRDefault="00006EEA" w:rsidP="000A40EE">
            <w:pPr>
              <w:pStyle w:val="rowtabella0"/>
              <w:jc w:val="center"/>
              <w:rPr>
                <w:color w:val="002060"/>
              </w:rPr>
            </w:pPr>
            <w:r w:rsidRPr="00EB400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23001" w14:textId="77777777" w:rsidR="00006EEA" w:rsidRPr="00EB400F" w:rsidRDefault="00006EEA" w:rsidP="000A40EE">
            <w:pPr>
              <w:pStyle w:val="rowtabella0"/>
              <w:jc w:val="center"/>
              <w:rPr>
                <w:color w:val="002060"/>
              </w:rPr>
            </w:pPr>
            <w:r w:rsidRPr="00EB40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879DF"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81BE2" w14:textId="77777777" w:rsidR="00006EEA" w:rsidRPr="00EB400F" w:rsidRDefault="00006EEA" w:rsidP="000A40EE">
            <w:pPr>
              <w:pStyle w:val="rowtabella0"/>
              <w:jc w:val="center"/>
              <w:rPr>
                <w:color w:val="002060"/>
              </w:rPr>
            </w:pPr>
            <w:r w:rsidRPr="00EB400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26599" w14:textId="77777777" w:rsidR="00006EEA" w:rsidRPr="00EB400F" w:rsidRDefault="00006EEA" w:rsidP="000A40EE">
            <w:pPr>
              <w:pStyle w:val="rowtabella0"/>
              <w:jc w:val="center"/>
              <w:rPr>
                <w:color w:val="002060"/>
              </w:rPr>
            </w:pPr>
            <w:r w:rsidRPr="00EB400F">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076C6" w14:textId="77777777" w:rsidR="00006EEA" w:rsidRPr="00EB400F" w:rsidRDefault="00006EEA" w:rsidP="000A40EE">
            <w:pPr>
              <w:pStyle w:val="rowtabella0"/>
              <w:jc w:val="center"/>
              <w:rPr>
                <w:color w:val="002060"/>
              </w:rPr>
            </w:pPr>
            <w:r w:rsidRPr="00EB400F">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95BC0" w14:textId="77777777" w:rsidR="00006EEA" w:rsidRPr="00EB400F" w:rsidRDefault="00006EEA" w:rsidP="000A40EE">
            <w:pPr>
              <w:pStyle w:val="rowtabella0"/>
              <w:jc w:val="center"/>
              <w:rPr>
                <w:color w:val="002060"/>
              </w:rPr>
            </w:pPr>
            <w:r w:rsidRPr="00EB400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1BC13" w14:textId="77777777" w:rsidR="00006EEA" w:rsidRPr="00EB400F" w:rsidRDefault="00006EEA" w:rsidP="000A40EE">
            <w:pPr>
              <w:pStyle w:val="rowtabella0"/>
              <w:jc w:val="center"/>
              <w:rPr>
                <w:color w:val="002060"/>
              </w:rPr>
            </w:pPr>
            <w:r w:rsidRPr="00EB400F">
              <w:rPr>
                <w:color w:val="002060"/>
              </w:rPr>
              <w:t>0</w:t>
            </w:r>
          </w:p>
        </w:tc>
      </w:tr>
      <w:tr w:rsidR="00006EEA" w:rsidRPr="00EB400F" w14:paraId="4D89F40C" w14:textId="77777777" w:rsidTr="000A40E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C790C0" w14:textId="77777777" w:rsidR="00006EEA" w:rsidRPr="00951927" w:rsidRDefault="00006EEA" w:rsidP="000A40EE">
            <w:pPr>
              <w:pStyle w:val="rowtabella0"/>
              <w:rPr>
                <w:color w:val="002060"/>
                <w:lang w:val="en-US"/>
              </w:rPr>
            </w:pPr>
            <w:r w:rsidRPr="00951927">
              <w:rPr>
                <w:color w:val="002060"/>
                <w:lang w:val="en-US"/>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9010D" w14:textId="77777777" w:rsidR="00006EEA" w:rsidRPr="00EB400F" w:rsidRDefault="00006EEA" w:rsidP="000A40EE">
            <w:pPr>
              <w:pStyle w:val="rowtabella0"/>
              <w:jc w:val="center"/>
              <w:rPr>
                <w:color w:val="002060"/>
              </w:rPr>
            </w:pPr>
            <w:r w:rsidRPr="00EB40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A0765" w14:textId="77777777" w:rsidR="00006EEA" w:rsidRPr="00EB400F" w:rsidRDefault="00006EEA" w:rsidP="000A40EE">
            <w:pPr>
              <w:pStyle w:val="rowtabella0"/>
              <w:jc w:val="center"/>
              <w:rPr>
                <w:color w:val="002060"/>
              </w:rPr>
            </w:pPr>
            <w:r w:rsidRPr="00EB400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A85F5" w14:textId="77777777" w:rsidR="00006EEA" w:rsidRPr="00EB400F" w:rsidRDefault="00006EEA" w:rsidP="000A40EE">
            <w:pPr>
              <w:pStyle w:val="rowtabella0"/>
              <w:jc w:val="center"/>
              <w:rPr>
                <w:color w:val="002060"/>
              </w:rPr>
            </w:pPr>
            <w:r w:rsidRPr="00EB40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1E0CC"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9AEF4" w14:textId="77777777" w:rsidR="00006EEA" w:rsidRPr="00EB400F" w:rsidRDefault="00006EEA" w:rsidP="000A40EE">
            <w:pPr>
              <w:pStyle w:val="rowtabella0"/>
              <w:jc w:val="center"/>
              <w:rPr>
                <w:color w:val="002060"/>
              </w:rPr>
            </w:pPr>
            <w:r w:rsidRPr="00EB400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98D00" w14:textId="77777777" w:rsidR="00006EEA" w:rsidRPr="00EB400F" w:rsidRDefault="00006EEA" w:rsidP="000A40EE">
            <w:pPr>
              <w:pStyle w:val="rowtabella0"/>
              <w:jc w:val="center"/>
              <w:rPr>
                <w:color w:val="002060"/>
              </w:rPr>
            </w:pPr>
            <w:r w:rsidRPr="00EB400F">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301FA" w14:textId="77777777" w:rsidR="00006EEA" w:rsidRPr="00EB400F" w:rsidRDefault="00006EEA" w:rsidP="000A40EE">
            <w:pPr>
              <w:pStyle w:val="rowtabella0"/>
              <w:jc w:val="center"/>
              <w:rPr>
                <w:color w:val="002060"/>
              </w:rPr>
            </w:pPr>
            <w:r w:rsidRPr="00EB400F">
              <w:rPr>
                <w:color w:val="002060"/>
              </w:rPr>
              <w:t>146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FD0E1" w14:textId="77777777" w:rsidR="00006EEA" w:rsidRPr="00EB400F" w:rsidRDefault="00006EEA" w:rsidP="000A40EE">
            <w:pPr>
              <w:pStyle w:val="rowtabella0"/>
              <w:jc w:val="center"/>
              <w:rPr>
                <w:color w:val="002060"/>
              </w:rPr>
            </w:pPr>
            <w:r w:rsidRPr="00EB400F">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D015C" w14:textId="77777777" w:rsidR="00006EEA" w:rsidRPr="00EB400F" w:rsidRDefault="00006EEA" w:rsidP="000A40EE">
            <w:pPr>
              <w:pStyle w:val="rowtabella0"/>
              <w:jc w:val="center"/>
              <w:rPr>
                <w:color w:val="002060"/>
              </w:rPr>
            </w:pPr>
            <w:r w:rsidRPr="00EB400F">
              <w:rPr>
                <w:color w:val="002060"/>
              </w:rPr>
              <w:t>0</w:t>
            </w:r>
          </w:p>
        </w:tc>
      </w:tr>
    </w:tbl>
    <w:p w14:paraId="40645118" w14:textId="77777777" w:rsidR="00006EEA" w:rsidRPr="00EB400F" w:rsidRDefault="00006EEA" w:rsidP="00006EEA">
      <w:pPr>
        <w:pStyle w:val="breakline"/>
        <w:rPr>
          <w:rFonts w:eastAsiaTheme="minorEastAsia"/>
          <w:color w:val="002060"/>
        </w:rPr>
      </w:pPr>
    </w:p>
    <w:p w14:paraId="6387CC4D" w14:textId="77777777" w:rsidR="00006EEA" w:rsidRPr="00EB400F" w:rsidRDefault="00006EEA" w:rsidP="00006EEA">
      <w:pPr>
        <w:pStyle w:val="breakline"/>
        <w:rPr>
          <w:color w:val="002060"/>
        </w:rPr>
      </w:pPr>
    </w:p>
    <w:p w14:paraId="6BB583DB" w14:textId="77777777" w:rsidR="00006EEA" w:rsidRPr="00EB400F" w:rsidRDefault="00006EEA" w:rsidP="00006EEA">
      <w:pPr>
        <w:pStyle w:val="breakline"/>
        <w:rPr>
          <w:color w:val="002060"/>
        </w:rPr>
      </w:pPr>
    </w:p>
    <w:p w14:paraId="2D905941" w14:textId="77777777" w:rsidR="00006EEA" w:rsidRPr="00EB400F" w:rsidRDefault="00006EEA" w:rsidP="00006EEA">
      <w:pPr>
        <w:pStyle w:val="titolocampionato0"/>
        <w:shd w:val="clear" w:color="auto" w:fill="CCCCCC"/>
        <w:spacing w:before="80" w:after="40"/>
        <w:rPr>
          <w:color w:val="002060"/>
        </w:rPr>
      </w:pPr>
      <w:r w:rsidRPr="00EB400F">
        <w:rPr>
          <w:color w:val="002060"/>
        </w:rPr>
        <w:t>UNDER 15 C5 REGIONALI MASCHILI</w:t>
      </w:r>
    </w:p>
    <w:p w14:paraId="15BCCD49" w14:textId="77777777" w:rsidR="00006EEA" w:rsidRPr="00EB400F" w:rsidRDefault="00006EEA" w:rsidP="00006EEA">
      <w:pPr>
        <w:pStyle w:val="titoloprinc0"/>
        <w:rPr>
          <w:color w:val="002060"/>
        </w:rPr>
      </w:pPr>
      <w:r w:rsidRPr="00EB400F">
        <w:rPr>
          <w:color w:val="002060"/>
        </w:rPr>
        <w:t>RISULTATI</w:t>
      </w:r>
    </w:p>
    <w:p w14:paraId="071C259E" w14:textId="77777777" w:rsidR="00006EEA" w:rsidRPr="00EB400F" w:rsidRDefault="00006EEA" w:rsidP="00006EEA">
      <w:pPr>
        <w:pStyle w:val="breakline"/>
        <w:rPr>
          <w:color w:val="002060"/>
        </w:rPr>
      </w:pPr>
    </w:p>
    <w:p w14:paraId="5DDBC56F" w14:textId="77777777" w:rsidR="00006EEA" w:rsidRPr="00EB400F" w:rsidRDefault="00006EEA" w:rsidP="00006EEA">
      <w:pPr>
        <w:pStyle w:val="sottotitolocampionato10"/>
        <w:rPr>
          <w:color w:val="002060"/>
        </w:rPr>
      </w:pPr>
      <w:r w:rsidRPr="00EB400F">
        <w:rPr>
          <w:color w:val="002060"/>
        </w:rPr>
        <w:t>RISULTATI UFFICIALI GARE DEL 05/03/2022</w:t>
      </w:r>
    </w:p>
    <w:p w14:paraId="78389557" w14:textId="77777777" w:rsidR="00006EEA" w:rsidRPr="00006EEA" w:rsidRDefault="00006EEA" w:rsidP="00006EEA">
      <w:pPr>
        <w:pStyle w:val="sottotitolocampionato20"/>
        <w:spacing w:before="0" w:beforeAutospacing="0" w:after="0" w:afterAutospacing="0"/>
        <w:rPr>
          <w:rFonts w:ascii="Arial" w:hAnsi="Arial" w:cs="Arial"/>
          <w:color w:val="002060"/>
          <w:sz w:val="20"/>
          <w:szCs w:val="20"/>
        </w:rPr>
      </w:pPr>
      <w:r w:rsidRPr="00006EEA">
        <w:rPr>
          <w:rFonts w:ascii="Arial" w:hAnsi="Arial" w:cs="Arial"/>
          <w:color w:val="002060"/>
          <w:sz w:val="20"/>
          <w:szCs w:val="20"/>
        </w:rPr>
        <w:t>Si trascrivono qui di seguito i risultati ufficiali delle gare disputate</w:t>
      </w:r>
    </w:p>
    <w:p w14:paraId="45D60BE6" w14:textId="77777777" w:rsidR="00006EEA" w:rsidRPr="00EB400F" w:rsidRDefault="00006EEA" w:rsidP="00006EE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06EEA" w:rsidRPr="00EB400F" w14:paraId="2851D149" w14:textId="77777777" w:rsidTr="000A40E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06EEA" w:rsidRPr="00EB400F" w14:paraId="11F01F53" w14:textId="77777777" w:rsidTr="000A40E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935351" w14:textId="77777777" w:rsidR="00006EEA" w:rsidRPr="00EB400F" w:rsidRDefault="00006EEA" w:rsidP="000A40EE">
                  <w:pPr>
                    <w:pStyle w:val="headertabella0"/>
                    <w:rPr>
                      <w:color w:val="002060"/>
                    </w:rPr>
                  </w:pPr>
                  <w:r w:rsidRPr="00EB400F">
                    <w:rPr>
                      <w:color w:val="002060"/>
                    </w:rPr>
                    <w:t>GIRONE G - 5 Giornata - A</w:t>
                  </w:r>
                </w:p>
              </w:tc>
            </w:tr>
            <w:tr w:rsidR="00006EEA" w:rsidRPr="00EB400F" w14:paraId="132A3823" w14:textId="77777777" w:rsidTr="000A40E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EE5EE9" w14:textId="77777777" w:rsidR="00006EEA" w:rsidRPr="00EB400F" w:rsidRDefault="00006EEA" w:rsidP="000A40EE">
                  <w:pPr>
                    <w:pStyle w:val="rowtabella0"/>
                    <w:rPr>
                      <w:color w:val="002060"/>
                    </w:rPr>
                  </w:pPr>
                  <w:r w:rsidRPr="00EB400F">
                    <w:rPr>
                      <w:color w:val="002060"/>
                    </w:rPr>
                    <w:t>AUDAX 1970 S.ANGELO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BBED7B" w14:textId="77777777" w:rsidR="00006EEA" w:rsidRPr="00EB400F" w:rsidRDefault="00006EEA" w:rsidP="000A40EE">
                  <w:pPr>
                    <w:pStyle w:val="rowtabella0"/>
                    <w:rPr>
                      <w:color w:val="002060"/>
                    </w:rPr>
                  </w:pPr>
                  <w:r w:rsidRPr="00EB400F">
                    <w:rPr>
                      <w:color w:val="002060"/>
                    </w:rPr>
                    <w:t>- CALDAROLA G.N.C.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92638D" w14:textId="77777777" w:rsidR="00006EEA" w:rsidRPr="00EB400F" w:rsidRDefault="00006EEA" w:rsidP="000A40EE">
                  <w:pPr>
                    <w:pStyle w:val="rowtabella0"/>
                    <w:jc w:val="center"/>
                    <w:rPr>
                      <w:color w:val="002060"/>
                    </w:rPr>
                  </w:pPr>
                  <w:r w:rsidRPr="00EB400F">
                    <w:rPr>
                      <w:color w:val="002060"/>
                    </w:rPr>
                    <w:t>5 - 3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01BFDC" w14:textId="77777777" w:rsidR="00006EEA" w:rsidRPr="00EB400F" w:rsidRDefault="00006EEA" w:rsidP="000A40EE">
                  <w:pPr>
                    <w:pStyle w:val="rowtabella0"/>
                    <w:jc w:val="center"/>
                    <w:rPr>
                      <w:color w:val="002060"/>
                    </w:rPr>
                  </w:pPr>
                  <w:r w:rsidRPr="00EB400F">
                    <w:rPr>
                      <w:color w:val="002060"/>
                    </w:rPr>
                    <w:t> </w:t>
                  </w:r>
                </w:p>
              </w:tc>
            </w:tr>
            <w:tr w:rsidR="00006EEA" w:rsidRPr="00EB400F" w14:paraId="33B1C453" w14:textId="77777777" w:rsidTr="000A40E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B848B1" w14:textId="77777777" w:rsidR="00006EEA" w:rsidRPr="00EB400F" w:rsidRDefault="00006EEA" w:rsidP="000A40EE">
                  <w:pPr>
                    <w:pStyle w:val="rowtabella0"/>
                    <w:rPr>
                      <w:color w:val="002060"/>
                    </w:rPr>
                  </w:pPr>
                  <w:r w:rsidRPr="00EB400F">
                    <w:rPr>
                      <w:color w:val="002060"/>
                    </w:rPr>
                    <w:t>(1) REAL EAGLES VIRTUS PAGLIA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C98E10" w14:textId="77777777" w:rsidR="00006EEA" w:rsidRPr="00EB400F" w:rsidRDefault="00006EEA" w:rsidP="000A40EE">
                  <w:pPr>
                    <w:pStyle w:val="rowtabella0"/>
                    <w:rPr>
                      <w:color w:val="002060"/>
                    </w:rPr>
                  </w:pPr>
                  <w:r w:rsidRPr="00EB400F">
                    <w:rPr>
                      <w:color w:val="002060"/>
                    </w:rPr>
                    <w:t>- AMICI DEL CENTROSOCIO SP.</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5BB488" w14:textId="77777777" w:rsidR="00006EEA" w:rsidRPr="00EB400F" w:rsidRDefault="00006EEA" w:rsidP="000A40EE">
                  <w:pPr>
                    <w:pStyle w:val="rowtabella0"/>
                    <w:jc w:val="center"/>
                    <w:rPr>
                      <w:color w:val="002060"/>
                    </w:rPr>
                  </w:pPr>
                  <w:r w:rsidRPr="00EB400F">
                    <w:rPr>
                      <w:color w:val="002060"/>
                    </w:rPr>
                    <w:t>3 - 8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29B281" w14:textId="77777777" w:rsidR="00006EEA" w:rsidRPr="00EB400F" w:rsidRDefault="00006EEA" w:rsidP="000A40EE">
                  <w:pPr>
                    <w:pStyle w:val="rowtabella0"/>
                    <w:jc w:val="center"/>
                    <w:rPr>
                      <w:color w:val="002060"/>
                    </w:rPr>
                  </w:pPr>
                  <w:r w:rsidRPr="00EB400F">
                    <w:rPr>
                      <w:color w:val="002060"/>
                    </w:rPr>
                    <w:t> </w:t>
                  </w:r>
                </w:p>
              </w:tc>
            </w:tr>
            <w:tr w:rsidR="00006EEA" w:rsidRPr="00EB400F" w14:paraId="40F013F1" w14:textId="77777777" w:rsidTr="000A40EE">
              <w:tc>
                <w:tcPr>
                  <w:tcW w:w="4700" w:type="dxa"/>
                  <w:gridSpan w:val="4"/>
                  <w:tcBorders>
                    <w:top w:val="nil"/>
                    <w:left w:val="nil"/>
                    <w:bottom w:val="nil"/>
                    <w:right w:val="nil"/>
                  </w:tcBorders>
                  <w:tcMar>
                    <w:top w:w="20" w:type="dxa"/>
                    <w:left w:w="20" w:type="dxa"/>
                    <w:bottom w:w="20" w:type="dxa"/>
                    <w:right w:w="20" w:type="dxa"/>
                  </w:tcMar>
                  <w:vAlign w:val="center"/>
                  <w:hideMark/>
                </w:tcPr>
                <w:p w14:paraId="45C5663D" w14:textId="77777777" w:rsidR="00006EEA" w:rsidRPr="00EB400F" w:rsidRDefault="00006EEA" w:rsidP="000A40EE">
                  <w:pPr>
                    <w:pStyle w:val="rowtabella0"/>
                    <w:rPr>
                      <w:color w:val="002060"/>
                    </w:rPr>
                  </w:pPr>
                  <w:r w:rsidRPr="00EB400F">
                    <w:rPr>
                      <w:color w:val="002060"/>
                    </w:rPr>
                    <w:t>(1) - disputata il 06/03/2022</w:t>
                  </w:r>
                </w:p>
              </w:tc>
            </w:tr>
          </w:tbl>
          <w:p w14:paraId="5539DFF6" w14:textId="77777777" w:rsidR="00006EEA" w:rsidRPr="00EB400F" w:rsidRDefault="00006EEA" w:rsidP="000A40EE">
            <w:pPr>
              <w:rPr>
                <w:color w:val="002060"/>
              </w:rPr>
            </w:pPr>
          </w:p>
        </w:tc>
      </w:tr>
    </w:tbl>
    <w:p w14:paraId="65D6AD17" w14:textId="77777777" w:rsidR="00006EEA" w:rsidRPr="00EB400F" w:rsidRDefault="00006EEA" w:rsidP="00006EEA">
      <w:pPr>
        <w:pStyle w:val="breakline"/>
        <w:rPr>
          <w:rFonts w:eastAsiaTheme="minorEastAsia"/>
          <w:color w:val="002060"/>
        </w:rPr>
      </w:pPr>
    </w:p>
    <w:p w14:paraId="77BB47CF" w14:textId="77777777" w:rsidR="00006EEA" w:rsidRPr="00EB400F" w:rsidRDefault="00006EEA" w:rsidP="00006EEA">
      <w:pPr>
        <w:pStyle w:val="breakline"/>
        <w:rPr>
          <w:color w:val="002060"/>
        </w:rPr>
      </w:pPr>
    </w:p>
    <w:p w14:paraId="66BEC516" w14:textId="77777777" w:rsidR="00006EEA" w:rsidRPr="00EB400F" w:rsidRDefault="00006EEA" w:rsidP="00006EEA">
      <w:pPr>
        <w:pStyle w:val="titoloprinc0"/>
        <w:rPr>
          <w:color w:val="002060"/>
        </w:rPr>
      </w:pPr>
      <w:r w:rsidRPr="00EB400F">
        <w:rPr>
          <w:color w:val="002060"/>
        </w:rPr>
        <w:t>GIUDICE SPORTIVO</w:t>
      </w:r>
    </w:p>
    <w:p w14:paraId="3F9BC49E" w14:textId="77777777" w:rsidR="00006EEA" w:rsidRPr="00EB400F" w:rsidRDefault="00006EEA" w:rsidP="00006EEA">
      <w:pPr>
        <w:pStyle w:val="diffida"/>
        <w:rPr>
          <w:color w:val="002060"/>
        </w:rPr>
      </w:pPr>
      <w:r w:rsidRPr="00EB400F">
        <w:rPr>
          <w:color w:val="002060"/>
        </w:rPr>
        <w:t>Il Sostituto Giudice Sportivo Avv. Federica Sorrentino, nella seduta del 07/03/2022 ha adottato le decisioni che di seguito integralmente si riportano:</w:t>
      </w:r>
    </w:p>
    <w:p w14:paraId="55D2C341" w14:textId="77777777" w:rsidR="00006EEA" w:rsidRPr="00EB400F" w:rsidRDefault="00006EEA" w:rsidP="00006EEA">
      <w:pPr>
        <w:pStyle w:val="titolo10"/>
        <w:rPr>
          <w:color w:val="002060"/>
        </w:rPr>
      </w:pPr>
      <w:r w:rsidRPr="00EB400F">
        <w:rPr>
          <w:color w:val="002060"/>
        </w:rPr>
        <w:t xml:space="preserve">GARE DEL 6/ 3/2022 </w:t>
      </w:r>
    </w:p>
    <w:p w14:paraId="119976FF" w14:textId="77777777" w:rsidR="00006EEA" w:rsidRPr="00EB400F" w:rsidRDefault="00006EEA" w:rsidP="00006EEA">
      <w:pPr>
        <w:pStyle w:val="titolo7a"/>
        <w:rPr>
          <w:color w:val="002060"/>
        </w:rPr>
      </w:pPr>
      <w:r w:rsidRPr="00EB400F">
        <w:rPr>
          <w:color w:val="002060"/>
        </w:rPr>
        <w:t xml:space="preserve">PROVVEDIMENTI DISCIPLINARI </w:t>
      </w:r>
    </w:p>
    <w:p w14:paraId="4776DB12" w14:textId="77777777" w:rsidR="00006EEA" w:rsidRPr="00EB400F" w:rsidRDefault="00006EEA" w:rsidP="00006EEA">
      <w:pPr>
        <w:pStyle w:val="titolo7b0"/>
        <w:rPr>
          <w:color w:val="002060"/>
        </w:rPr>
      </w:pPr>
      <w:r w:rsidRPr="00EB400F">
        <w:rPr>
          <w:color w:val="002060"/>
        </w:rPr>
        <w:t xml:space="preserve">In base alle risultanze degli atti ufficiali sono state deliberate le seguenti sanzioni disciplinari. </w:t>
      </w:r>
    </w:p>
    <w:p w14:paraId="35BF117D" w14:textId="77777777" w:rsidR="00006EEA" w:rsidRPr="00EB400F" w:rsidRDefault="00006EEA" w:rsidP="00006EEA">
      <w:pPr>
        <w:pStyle w:val="titolo30"/>
        <w:rPr>
          <w:color w:val="002060"/>
        </w:rPr>
      </w:pPr>
      <w:r w:rsidRPr="00EB400F">
        <w:rPr>
          <w:color w:val="002060"/>
        </w:rPr>
        <w:t xml:space="preserve">CALCIATORI NON ESPULSI </w:t>
      </w:r>
    </w:p>
    <w:p w14:paraId="7E0EBAFA" w14:textId="77777777" w:rsidR="00006EEA" w:rsidRPr="00EB400F" w:rsidRDefault="00006EEA" w:rsidP="00006EEA">
      <w:pPr>
        <w:pStyle w:val="titolo20"/>
        <w:rPr>
          <w:color w:val="002060"/>
        </w:rPr>
      </w:pPr>
      <w:r w:rsidRPr="00EB400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6EEA" w:rsidRPr="00EB400F" w14:paraId="481C08E2" w14:textId="77777777" w:rsidTr="000A40EE">
        <w:tc>
          <w:tcPr>
            <w:tcW w:w="2200" w:type="dxa"/>
            <w:tcMar>
              <w:top w:w="20" w:type="dxa"/>
              <w:left w:w="20" w:type="dxa"/>
              <w:bottom w:w="20" w:type="dxa"/>
              <w:right w:w="20" w:type="dxa"/>
            </w:tcMar>
            <w:vAlign w:val="center"/>
            <w:hideMark/>
          </w:tcPr>
          <w:p w14:paraId="16280F78" w14:textId="77777777" w:rsidR="00006EEA" w:rsidRPr="00EB400F" w:rsidRDefault="00006EEA" w:rsidP="000A40EE">
            <w:pPr>
              <w:pStyle w:val="movimento"/>
              <w:rPr>
                <w:color w:val="002060"/>
              </w:rPr>
            </w:pPr>
            <w:r w:rsidRPr="00EB400F">
              <w:rPr>
                <w:color w:val="002060"/>
              </w:rPr>
              <w:t>FENOCCHI TOMMASO</w:t>
            </w:r>
          </w:p>
        </w:tc>
        <w:tc>
          <w:tcPr>
            <w:tcW w:w="2200" w:type="dxa"/>
            <w:tcMar>
              <w:top w:w="20" w:type="dxa"/>
              <w:left w:w="20" w:type="dxa"/>
              <w:bottom w:w="20" w:type="dxa"/>
              <w:right w:w="20" w:type="dxa"/>
            </w:tcMar>
            <w:vAlign w:val="center"/>
            <w:hideMark/>
          </w:tcPr>
          <w:p w14:paraId="19E631CF" w14:textId="77777777" w:rsidR="00006EEA" w:rsidRPr="00EB400F" w:rsidRDefault="00006EEA" w:rsidP="000A40EE">
            <w:pPr>
              <w:pStyle w:val="movimento2"/>
              <w:rPr>
                <w:color w:val="002060"/>
              </w:rPr>
            </w:pPr>
            <w:r w:rsidRPr="00EB400F">
              <w:rPr>
                <w:color w:val="002060"/>
              </w:rPr>
              <w:t xml:space="preserve">(AMICI DEL CENTROSOCIO SP.) </w:t>
            </w:r>
          </w:p>
        </w:tc>
        <w:tc>
          <w:tcPr>
            <w:tcW w:w="800" w:type="dxa"/>
            <w:tcMar>
              <w:top w:w="20" w:type="dxa"/>
              <w:left w:w="20" w:type="dxa"/>
              <w:bottom w:w="20" w:type="dxa"/>
              <w:right w:w="20" w:type="dxa"/>
            </w:tcMar>
            <w:vAlign w:val="center"/>
            <w:hideMark/>
          </w:tcPr>
          <w:p w14:paraId="2F11830E" w14:textId="77777777" w:rsidR="00006EEA" w:rsidRPr="00EB400F" w:rsidRDefault="00006EEA" w:rsidP="000A40EE">
            <w:pPr>
              <w:pStyle w:val="movimento"/>
              <w:rPr>
                <w:color w:val="002060"/>
              </w:rPr>
            </w:pPr>
            <w:r w:rsidRPr="00EB400F">
              <w:rPr>
                <w:color w:val="002060"/>
              </w:rPr>
              <w:t> </w:t>
            </w:r>
          </w:p>
        </w:tc>
        <w:tc>
          <w:tcPr>
            <w:tcW w:w="2200" w:type="dxa"/>
            <w:tcMar>
              <w:top w:w="20" w:type="dxa"/>
              <w:left w:w="20" w:type="dxa"/>
              <w:bottom w:w="20" w:type="dxa"/>
              <w:right w:w="20" w:type="dxa"/>
            </w:tcMar>
            <w:vAlign w:val="center"/>
            <w:hideMark/>
          </w:tcPr>
          <w:p w14:paraId="4DDD740C" w14:textId="77777777" w:rsidR="00006EEA" w:rsidRPr="00EB400F" w:rsidRDefault="00006EEA" w:rsidP="000A40EE">
            <w:pPr>
              <w:pStyle w:val="movimento"/>
              <w:rPr>
                <w:color w:val="002060"/>
              </w:rPr>
            </w:pPr>
            <w:r w:rsidRPr="00EB400F">
              <w:rPr>
                <w:color w:val="002060"/>
              </w:rPr>
              <w:t>NARDI ALESSANDRO</w:t>
            </w:r>
          </w:p>
        </w:tc>
        <w:tc>
          <w:tcPr>
            <w:tcW w:w="2200" w:type="dxa"/>
            <w:tcMar>
              <w:top w:w="20" w:type="dxa"/>
              <w:left w:w="20" w:type="dxa"/>
              <w:bottom w:w="20" w:type="dxa"/>
              <w:right w:w="20" w:type="dxa"/>
            </w:tcMar>
            <w:vAlign w:val="center"/>
            <w:hideMark/>
          </w:tcPr>
          <w:p w14:paraId="43B9C088" w14:textId="77777777" w:rsidR="00006EEA" w:rsidRPr="00EB400F" w:rsidRDefault="00006EEA" w:rsidP="000A40EE">
            <w:pPr>
              <w:pStyle w:val="movimento2"/>
              <w:rPr>
                <w:color w:val="002060"/>
              </w:rPr>
            </w:pPr>
            <w:r w:rsidRPr="00EB400F">
              <w:rPr>
                <w:color w:val="002060"/>
              </w:rPr>
              <w:t xml:space="preserve">(REAL EAGLES VIRTUS PAGLIA) </w:t>
            </w:r>
          </w:p>
        </w:tc>
      </w:tr>
    </w:tbl>
    <w:p w14:paraId="768D9A05" w14:textId="77777777" w:rsidR="00006EEA" w:rsidRPr="00EB400F" w:rsidRDefault="00006EEA" w:rsidP="00006EEA">
      <w:pPr>
        <w:pStyle w:val="breakline"/>
        <w:rPr>
          <w:color w:val="002060"/>
        </w:rPr>
      </w:pPr>
    </w:p>
    <w:p w14:paraId="315A9C71" w14:textId="77777777" w:rsidR="00006EEA" w:rsidRPr="00EB400F" w:rsidRDefault="00006EEA" w:rsidP="00006EEA">
      <w:pPr>
        <w:pStyle w:val="breakline"/>
        <w:rPr>
          <w:rFonts w:eastAsiaTheme="minorEastAsia"/>
          <w:color w:val="002060"/>
        </w:rPr>
      </w:pPr>
    </w:p>
    <w:p w14:paraId="7C3060CE" w14:textId="77777777" w:rsidR="00006EEA" w:rsidRPr="00EB400F" w:rsidRDefault="00006EEA" w:rsidP="00006EEA">
      <w:pPr>
        <w:ind w:left="4956"/>
        <w:rPr>
          <w:rFonts w:ascii="Arial" w:hAnsi="Arial" w:cs="Arial"/>
          <w:noProof/>
          <w:color w:val="002060"/>
          <w:sz w:val="22"/>
          <w:szCs w:val="22"/>
        </w:rPr>
      </w:pPr>
      <w:r w:rsidRPr="00EB400F">
        <w:rPr>
          <w:rFonts w:ascii="Arial" w:hAnsi="Arial" w:cs="Arial"/>
          <w:noProof/>
          <w:color w:val="002060"/>
          <w:sz w:val="22"/>
          <w:szCs w:val="22"/>
        </w:rPr>
        <w:t>F.to IL SOSTITUTO GIUDICE SPORTIVO      </w:t>
      </w:r>
    </w:p>
    <w:p w14:paraId="66FEC328" w14:textId="77777777" w:rsidR="00006EEA" w:rsidRPr="00EB400F" w:rsidRDefault="00006EEA" w:rsidP="00006EEA">
      <w:pPr>
        <w:rPr>
          <w:rFonts w:ascii="Arial" w:hAnsi="Arial" w:cs="Arial"/>
          <w:color w:val="002060"/>
          <w:sz w:val="22"/>
          <w:szCs w:val="22"/>
        </w:rPr>
      </w:pPr>
      <w:r w:rsidRPr="00EB400F">
        <w:rPr>
          <w:rFonts w:ascii="Arial" w:hAnsi="Arial" w:cs="Arial"/>
          <w:noProof/>
          <w:color w:val="002060"/>
          <w:sz w:val="22"/>
          <w:szCs w:val="22"/>
        </w:rPr>
        <w:t xml:space="preserve"> </w:t>
      </w:r>
      <w:r w:rsidRPr="00EB400F">
        <w:rPr>
          <w:rFonts w:ascii="Arial" w:hAnsi="Arial" w:cs="Arial"/>
          <w:noProof/>
          <w:color w:val="002060"/>
          <w:sz w:val="22"/>
          <w:szCs w:val="22"/>
        </w:rPr>
        <w:tab/>
      </w:r>
      <w:r w:rsidRPr="00EB400F">
        <w:rPr>
          <w:rFonts w:ascii="Arial" w:hAnsi="Arial" w:cs="Arial"/>
          <w:noProof/>
          <w:color w:val="002060"/>
          <w:sz w:val="22"/>
          <w:szCs w:val="22"/>
        </w:rPr>
        <w:tab/>
      </w:r>
      <w:r w:rsidRPr="00EB400F">
        <w:rPr>
          <w:rFonts w:ascii="Arial" w:hAnsi="Arial" w:cs="Arial"/>
          <w:noProof/>
          <w:color w:val="002060"/>
          <w:sz w:val="22"/>
          <w:szCs w:val="22"/>
        </w:rPr>
        <w:tab/>
      </w:r>
      <w:r w:rsidRPr="00EB400F">
        <w:rPr>
          <w:rFonts w:ascii="Arial" w:hAnsi="Arial" w:cs="Arial"/>
          <w:noProof/>
          <w:color w:val="002060"/>
          <w:sz w:val="22"/>
          <w:szCs w:val="22"/>
        </w:rPr>
        <w:tab/>
      </w:r>
      <w:r w:rsidRPr="00EB400F">
        <w:rPr>
          <w:rFonts w:ascii="Arial" w:hAnsi="Arial" w:cs="Arial"/>
          <w:noProof/>
          <w:color w:val="002060"/>
          <w:sz w:val="22"/>
          <w:szCs w:val="22"/>
        </w:rPr>
        <w:tab/>
      </w:r>
      <w:r w:rsidRPr="00EB400F">
        <w:rPr>
          <w:rFonts w:ascii="Arial" w:hAnsi="Arial" w:cs="Arial"/>
          <w:noProof/>
          <w:color w:val="002060"/>
          <w:sz w:val="22"/>
          <w:szCs w:val="22"/>
        </w:rPr>
        <w:tab/>
        <w:t xml:space="preserve">   </w:t>
      </w:r>
      <w:r w:rsidRPr="00EB400F">
        <w:rPr>
          <w:rFonts w:ascii="Arial" w:hAnsi="Arial" w:cs="Arial"/>
          <w:noProof/>
          <w:color w:val="002060"/>
          <w:sz w:val="22"/>
          <w:szCs w:val="22"/>
        </w:rPr>
        <w:tab/>
        <w:t xml:space="preserve">                Federica Sorrentino</w:t>
      </w:r>
      <w:r w:rsidRPr="00EB400F">
        <w:rPr>
          <w:rFonts w:ascii="Arial" w:hAnsi="Arial" w:cs="Arial"/>
          <w:color w:val="002060"/>
          <w:sz w:val="22"/>
          <w:szCs w:val="22"/>
        </w:rPr>
        <w:t xml:space="preserve"> </w:t>
      </w:r>
    </w:p>
    <w:p w14:paraId="5691CD57" w14:textId="77777777" w:rsidR="00006EEA" w:rsidRPr="00EB400F" w:rsidRDefault="00006EEA" w:rsidP="00006EEA">
      <w:pPr>
        <w:pStyle w:val="breakline"/>
        <w:rPr>
          <w:rFonts w:eastAsiaTheme="minorEastAsia"/>
          <w:color w:val="002060"/>
        </w:rPr>
      </w:pPr>
    </w:p>
    <w:p w14:paraId="327F6D74" w14:textId="77777777" w:rsidR="00006EEA" w:rsidRPr="00EB400F" w:rsidRDefault="00006EEA" w:rsidP="00006EEA">
      <w:pPr>
        <w:pStyle w:val="titoloprinc0"/>
        <w:rPr>
          <w:color w:val="002060"/>
        </w:rPr>
      </w:pPr>
      <w:r w:rsidRPr="00EB400F">
        <w:rPr>
          <w:color w:val="002060"/>
        </w:rPr>
        <w:t>CLASSIFICA</w:t>
      </w:r>
    </w:p>
    <w:p w14:paraId="5D96D5BA" w14:textId="77777777" w:rsidR="00006EEA" w:rsidRPr="00EB400F" w:rsidRDefault="00006EEA" w:rsidP="00006EEA">
      <w:pPr>
        <w:pStyle w:val="breakline"/>
        <w:rPr>
          <w:color w:val="002060"/>
        </w:rPr>
      </w:pPr>
    </w:p>
    <w:p w14:paraId="7E92318F" w14:textId="77777777" w:rsidR="00006EEA" w:rsidRPr="00EB400F" w:rsidRDefault="00006EEA" w:rsidP="00006EEA">
      <w:pPr>
        <w:pStyle w:val="breakline"/>
        <w:rPr>
          <w:color w:val="002060"/>
        </w:rPr>
      </w:pPr>
    </w:p>
    <w:p w14:paraId="498437DB" w14:textId="77777777" w:rsidR="00006EEA" w:rsidRPr="00EB400F" w:rsidRDefault="00006EEA" w:rsidP="00006EEA">
      <w:pPr>
        <w:pStyle w:val="sottotitolocampionato10"/>
        <w:rPr>
          <w:color w:val="002060"/>
        </w:rPr>
      </w:pPr>
      <w:r w:rsidRPr="00EB400F">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06EEA" w:rsidRPr="00EB400F" w14:paraId="393EFFA1" w14:textId="77777777" w:rsidTr="000A40E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F9E9A" w14:textId="77777777" w:rsidR="00006EEA" w:rsidRPr="00EB400F" w:rsidRDefault="00006EEA" w:rsidP="000A40EE">
            <w:pPr>
              <w:pStyle w:val="headertabella0"/>
              <w:rPr>
                <w:color w:val="002060"/>
              </w:rPr>
            </w:pPr>
            <w:r w:rsidRPr="00EB400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54762E" w14:textId="77777777" w:rsidR="00006EEA" w:rsidRPr="00EB400F" w:rsidRDefault="00006EEA" w:rsidP="000A40EE">
            <w:pPr>
              <w:pStyle w:val="headertabella0"/>
              <w:rPr>
                <w:color w:val="002060"/>
              </w:rPr>
            </w:pPr>
            <w:r w:rsidRPr="00EB400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467C7C" w14:textId="77777777" w:rsidR="00006EEA" w:rsidRPr="00EB400F" w:rsidRDefault="00006EEA" w:rsidP="000A40EE">
            <w:pPr>
              <w:pStyle w:val="headertabella0"/>
              <w:rPr>
                <w:color w:val="002060"/>
              </w:rPr>
            </w:pPr>
            <w:r w:rsidRPr="00EB400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2563F" w14:textId="77777777" w:rsidR="00006EEA" w:rsidRPr="00EB400F" w:rsidRDefault="00006EEA" w:rsidP="000A40EE">
            <w:pPr>
              <w:pStyle w:val="headertabella0"/>
              <w:rPr>
                <w:color w:val="002060"/>
              </w:rPr>
            </w:pPr>
            <w:r w:rsidRPr="00EB400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538761" w14:textId="77777777" w:rsidR="00006EEA" w:rsidRPr="00EB400F" w:rsidRDefault="00006EEA" w:rsidP="000A40EE">
            <w:pPr>
              <w:pStyle w:val="headertabella0"/>
              <w:rPr>
                <w:color w:val="002060"/>
              </w:rPr>
            </w:pPr>
            <w:r w:rsidRPr="00EB400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7D5B92" w14:textId="77777777" w:rsidR="00006EEA" w:rsidRPr="00EB400F" w:rsidRDefault="00006EEA" w:rsidP="000A40EE">
            <w:pPr>
              <w:pStyle w:val="headertabella0"/>
              <w:rPr>
                <w:color w:val="002060"/>
              </w:rPr>
            </w:pPr>
            <w:r w:rsidRPr="00EB400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2EC6E2" w14:textId="77777777" w:rsidR="00006EEA" w:rsidRPr="00EB400F" w:rsidRDefault="00006EEA" w:rsidP="000A40EE">
            <w:pPr>
              <w:pStyle w:val="headertabella0"/>
              <w:rPr>
                <w:color w:val="002060"/>
              </w:rPr>
            </w:pPr>
            <w:r w:rsidRPr="00EB400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09396" w14:textId="77777777" w:rsidR="00006EEA" w:rsidRPr="00EB400F" w:rsidRDefault="00006EEA" w:rsidP="000A40EE">
            <w:pPr>
              <w:pStyle w:val="headertabella0"/>
              <w:rPr>
                <w:color w:val="002060"/>
              </w:rPr>
            </w:pPr>
            <w:r w:rsidRPr="00EB400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7A9FE9" w14:textId="77777777" w:rsidR="00006EEA" w:rsidRPr="00EB400F" w:rsidRDefault="00006EEA" w:rsidP="000A40EE">
            <w:pPr>
              <w:pStyle w:val="headertabella0"/>
              <w:rPr>
                <w:color w:val="002060"/>
              </w:rPr>
            </w:pPr>
            <w:r w:rsidRPr="00EB400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556CE3" w14:textId="77777777" w:rsidR="00006EEA" w:rsidRPr="00EB400F" w:rsidRDefault="00006EEA" w:rsidP="000A40EE">
            <w:pPr>
              <w:pStyle w:val="headertabella0"/>
              <w:rPr>
                <w:color w:val="002060"/>
              </w:rPr>
            </w:pPr>
            <w:r w:rsidRPr="00EB400F">
              <w:rPr>
                <w:color w:val="002060"/>
              </w:rPr>
              <w:t>PE</w:t>
            </w:r>
          </w:p>
        </w:tc>
      </w:tr>
      <w:tr w:rsidR="00006EEA" w:rsidRPr="00EB400F" w14:paraId="02247284" w14:textId="77777777" w:rsidTr="000A40E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E1A20C" w14:textId="77777777" w:rsidR="00006EEA" w:rsidRPr="00EB400F" w:rsidRDefault="00006EEA" w:rsidP="000A40EE">
            <w:pPr>
              <w:pStyle w:val="rowtabella0"/>
              <w:rPr>
                <w:color w:val="002060"/>
              </w:rPr>
            </w:pPr>
            <w:r w:rsidRPr="00EB400F">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2890B" w14:textId="77777777" w:rsidR="00006EEA" w:rsidRPr="00EB400F" w:rsidRDefault="00006EEA" w:rsidP="000A40EE">
            <w:pPr>
              <w:pStyle w:val="rowtabella0"/>
              <w:jc w:val="center"/>
              <w:rPr>
                <w:color w:val="002060"/>
              </w:rPr>
            </w:pPr>
            <w:r w:rsidRPr="00EB400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026F1" w14:textId="77777777" w:rsidR="00006EEA" w:rsidRPr="00EB400F" w:rsidRDefault="00006EEA" w:rsidP="000A40EE">
            <w:pPr>
              <w:pStyle w:val="rowtabella0"/>
              <w:jc w:val="center"/>
              <w:rPr>
                <w:color w:val="002060"/>
              </w:rPr>
            </w:pPr>
            <w:r w:rsidRPr="00EB40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2AB04" w14:textId="77777777" w:rsidR="00006EEA" w:rsidRPr="00EB400F" w:rsidRDefault="00006EEA" w:rsidP="000A40EE">
            <w:pPr>
              <w:pStyle w:val="rowtabella0"/>
              <w:jc w:val="center"/>
              <w:rPr>
                <w:color w:val="002060"/>
              </w:rPr>
            </w:pPr>
            <w:r w:rsidRPr="00EB40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78C86" w14:textId="77777777" w:rsidR="00006EEA" w:rsidRPr="00EB400F" w:rsidRDefault="00006EEA" w:rsidP="000A40EE">
            <w:pPr>
              <w:pStyle w:val="rowtabella0"/>
              <w:jc w:val="center"/>
              <w:rPr>
                <w:color w:val="002060"/>
              </w:rPr>
            </w:pPr>
            <w:r w:rsidRPr="00EB40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6CE57"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6BB64" w14:textId="77777777" w:rsidR="00006EEA" w:rsidRPr="00EB400F" w:rsidRDefault="00006EEA" w:rsidP="000A40EE">
            <w:pPr>
              <w:pStyle w:val="rowtabella0"/>
              <w:jc w:val="center"/>
              <w:rPr>
                <w:color w:val="002060"/>
              </w:rPr>
            </w:pPr>
            <w:r w:rsidRPr="00EB400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FD8B9" w14:textId="77777777" w:rsidR="00006EEA" w:rsidRPr="00EB400F" w:rsidRDefault="00006EEA" w:rsidP="000A40EE">
            <w:pPr>
              <w:pStyle w:val="rowtabella0"/>
              <w:jc w:val="center"/>
              <w:rPr>
                <w:color w:val="002060"/>
              </w:rPr>
            </w:pPr>
            <w:r w:rsidRPr="00EB40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A1289" w14:textId="77777777" w:rsidR="00006EEA" w:rsidRPr="00EB400F" w:rsidRDefault="00006EEA" w:rsidP="000A40EE">
            <w:pPr>
              <w:pStyle w:val="rowtabella0"/>
              <w:jc w:val="center"/>
              <w:rPr>
                <w:color w:val="002060"/>
              </w:rPr>
            </w:pPr>
            <w:r w:rsidRPr="00EB400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6101A" w14:textId="77777777" w:rsidR="00006EEA" w:rsidRPr="00EB400F" w:rsidRDefault="00006EEA" w:rsidP="000A40EE">
            <w:pPr>
              <w:pStyle w:val="rowtabella0"/>
              <w:jc w:val="center"/>
              <w:rPr>
                <w:color w:val="002060"/>
              </w:rPr>
            </w:pPr>
            <w:r w:rsidRPr="00EB400F">
              <w:rPr>
                <w:color w:val="002060"/>
              </w:rPr>
              <w:t>0</w:t>
            </w:r>
          </w:p>
        </w:tc>
      </w:tr>
      <w:tr w:rsidR="00006EEA" w:rsidRPr="00EB400F" w14:paraId="2CC3233A" w14:textId="77777777" w:rsidTr="000A40E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49E6DA" w14:textId="77777777" w:rsidR="00006EEA" w:rsidRPr="00EB400F" w:rsidRDefault="00006EEA" w:rsidP="000A40EE">
            <w:pPr>
              <w:pStyle w:val="rowtabella0"/>
              <w:rPr>
                <w:color w:val="002060"/>
              </w:rPr>
            </w:pPr>
            <w:r w:rsidRPr="00EB400F">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A1C2D" w14:textId="77777777" w:rsidR="00006EEA" w:rsidRPr="00EB400F" w:rsidRDefault="00006EEA" w:rsidP="000A40EE">
            <w:pPr>
              <w:pStyle w:val="rowtabella0"/>
              <w:jc w:val="center"/>
              <w:rPr>
                <w:color w:val="002060"/>
              </w:rPr>
            </w:pPr>
            <w:r w:rsidRPr="00EB40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7D92C" w14:textId="77777777" w:rsidR="00006EEA" w:rsidRPr="00EB400F" w:rsidRDefault="00006EEA" w:rsidP="000A40EE">
            <w:pPr>
              <w:pStyle w:val="rowtabella0"/>
              <w:jc w:val="center"/>
              <w:rPr>
                <w:color w:val="002060"/>
              </w:rPr>
            </w:pPr>
            <w:r w:rsidRPr="00EB40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312FA" w14:textId="77777777" w:rsidR="00006EEA" w:rsidRPr="00EB400F" w:rsidRDefault="00006EEA" w:rsidP="000A40EE">
            <w:pPr>
              <w:pStyle w:val="rowtabella0"/>
              <w:jc w:val="center"/>
              <w:rPr>
                <w:color w:val="002060"/>
              </w:rPr>
            </w:pPr>
            <w:r w:rsidRPr="00EB40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BB7D1" w14:textId="77777777" w:rsidR="00006EEA" w:rsidRPr="00EB400F" w:rsidRDefault="00006EEA" w:rsidP="000A40EE">
            <w:pPr>
              <w:pStyle w:val="rowtabella0"/>
              <w:jc w:val="center"/>
              <w:rPr>
                <w:color w:val="002060"/>
              </w:rPr>
            </w:pPr>
            <w:r w:rsidRPr="00EB40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7B333" w14:textId="77777777" w:rsidR="00006EEA" w:rsidRPr="00EB400F" w:rsidRDefault="00006EEA" w:rsidP="000A40EE">
            <w:pPr>
              <w:pStyle w:val="rowtabella0"/>
              <w:jc w:val="center"/>
              <w:rPr>
                <w:color w:val="002060"/>
              </w:rPr>
            </w:pPr>
            <w:r w:rsidRPr="00EB40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2A969" w14:textId="77777777" w:rsidR="00006EEA" w:rsidRPr="00EB400F" w:rsidRDefault="00006EEA" w:rsidP="000A40EE">
            <w:pPr>
              <w:pStyle w:val="rowtabella0"/>
              <w:jc w:val="center"/>
              <w:rPr>
                <w:color w:val="002060"/>
              </w:rPr>
            </w:pPr>
            <w:r w:rsidRPr="00EB400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9DA9E" w14:textId="77777777" w:rsidR="00006EEA" w:rsidRPr="00EB400F" w:rsidRDefault="00006EEA" w:rsidP="000A40EE">
            <w:pPr>
              <w:pStyle w:val="rowtabella0"/>
              <w:jc w:val="center"/>
              <w:rPr>
                <w:color w:val="002060"/>
              </w:rPr>
            </w:pPr>
            <w:r w:rsidRPr="00EB40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49F16" w14:textId="77777777" w:rsidR="00006EEA" w:rsidRPr="00EB400F" w:rsidRDefault="00006EEA" w:rsidP="000A40EE">
            <w:pPr>
              <w:pStyle w:val="rowtabella0"/>
              <w:jc w:val="center"/>
              <w:rPr>
                <w:color w:val="002060"/>
              </w:rPr>
            </w:pPr>
            <w:r w:rsidRPr="00EB40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80EF8" w14:textId="77777777" w:rsidR="00006EEA" w:rsidRPr="00EB400F" w:rsidRDefault="00006EEA" w:rsidP="000A40EE">
            <w:pPr>
              <w:pStyle w:val="rowtabella0"/>
              <w:jc w:val="center"/>
              <w:rPr>
                <w:color w:val="002060"/>
              </w:rPr>
            </w:pPr>
            <w:r w:rsidRPr="00EB400F">
              <w:rPr>
                <w:color w:val="002060"/>
              </w:rPr>
              <w:t>0</w:t>
            </w:r>
          </w:p>
        </w:tc>
      </w:tr>
      <w:tr w:rsidR="00006EEA" w:rsidRPr="00EB400F" w14:paraId="15E9206B" w14:textId="77777777" w:rsidTr="000A40E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2B2775" w14:textId="77777777" w:rsidR="00006EEA" w:rsidRPr="00EB400F" w:rsidRDefault="00006EEA" w:rsidP="000A40EE">
            <w:pPr>
              <w:pStyle w:val="rowtabella0"/>
              <w:rPr>
                <w:color w:val="002060"/>
              </w:rPr>
            </w:pPr>
            <w:r w:rsidRPr="00EB400F">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5A6F7" w14:textId="77777777" w:rsidR="00006EEA" w:rsidRPr="00EB400F" w:rsidRDefault="00006EEA" w:rsidP="000A40EE">
            <w:pPr>
              <w:pStyle w:val="rowtabella0"/>
              <w:jc w:val="center"/>
              <w:rPr>
                <w:color w:val="002060"/>
              </w:rPr>
            </w:pPr>
            <w:r w:rsidRPr="00EB40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34E69" w14:textId="77777777" w:rsidR="00006EEA" w:rsidRPr="00EB400F" w:rsidRDefault="00006EEA" w:rsidP="000A40EE">
            <w:pPr>
              <w:pStyle w:val="rowtabella0"/>
              <w:jc w:val="center"/>
              <w:rPr>
                <w:color w:val="002060"/>
              </w:rPr>
            </w:pPr>
            <w:r w:rsidRPr="00EB40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3F592" w14:textId="77777777" w:rsidR="00006EEA" w:rsidRPr="00EB400F" w:rsidRDefault="00006EEA" w:rsidP="000A40EE">
            <w:pPr>
              <w:pStyle w:val="rowtabella0"/>
              <w:jc w:val="center"/>
              <w:rPr>
                <w:color w:val="002060"/>
              </w:rPr>
            </w:pPr>
            <w:r w:rsidRPr="00EB40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0E3A9" w14:textId="77777777" w:rsidR="00006EEA" w:rsidRPr="00EB400F" w:rsidRDefault="00006EEA" w:rsidP="000A40EE">
            <w:pPr>
              <w:pStyle w:val="rowtabella0"/>
              <w:jc w:val="center"/>
              <w:rPr>
                <w:color w:val="002060"/>
              </w:rPr>
            </w:pPr>
            <w:r w:rsidRPr="00EB40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AD3E4" w14:textId="77777777" w:rsidR="00006EEA" w:rsidRPr="00EB400F" w:rsidRDefault="00006EEA" w:rsidP="000A40EE">
            <w:pPr>
              <w:pStyle w:val="rowtabella0"/>
              <w:jc w:val="center"/>
              <w:rPr>
                <w:color w:val="002060"/>
              </w:rPr>
            </w:pPr>
            <w:r w:rsidRPr="00EB40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F914B" w14:textId="77777777" w:rsidR="00006EEA" w:rsidRPr="00EB400F" w:rsidRDefault="00006EEA" w:rsidP="000A40EE">
            <w:pPr>
              <w:pStyle w:val="rowtabella0"/>
              <w:jc w:val="center"/>
              <w:rPr>
                <w:color w:val="002060"/>
              </w:rPr>
            </w:pPr>
            <w:r w:rsidRPr="00EB400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5BE51" w14:textId="77777777" w:rsidR="00006EEA" w:rsidRPr="00EB400F" w:rsidRDefault="00006EEA" w:rsidP="000A40EE">
            <w:pPr>
              <w:pStyle w:val="rowtabella0"/>
              <w:jc w:val="center"/>
              <w:rPr>
                <w:color w:val="002060"/>
              </w:rPr>
            </w:pPr>
            <w:r w:rsidRPr="00EB400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2FB9E" w14:textId="77777777" w:rsidR="00006EEA" w:rsidRPr="00EB400F" w:rsidRDefault="00006EEA" w:rsidP="000A40EE">
            <w:pPr>
              <w:pStyle w:val="rowtabella0"/>
              <w:jc w:val="center"/>
              <w:rPr>
                <w:color w:val="002060"/>
              </w:rPr>
            </w:pPr>
            <w:r w:rsidRPr="00EB40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BE691" w14:textId="77777777" w:rsidR="00006EEA" w:rsidRPr="00EB400F" w:rsidRDefault="00006EEA" w:rsidP="000A40EE">
            <w:pPr>
              <w:pStyle w:val="rowtabella0"/>
              <w:jc w:val="center"/>
              <w:rPr>
                <w:color w:val="002060"/>
              </w:rPr>
            </w:pPr>
            <w:r w:rsidRPr="00EB400F">
              <w:rPr>
                <w:color w:val="002060"/>
              </w:rPr>
              <w:t>0</w:t>
            </w:r>
          </w:p>
        </w:tc>
      </w:tr>
      <w:tr w:rsidR="00006EEA" w:rsidRPr="00EB400F" w14:paraId="5520778B" w14:textId="77777777" w:rsidTr="000A40E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8D773F" w14:textId="77777777" w:rsidR="00006EEA" w:rsidRPr="00951927" w:rsidRDefault="00006EEA" w:rsidP="000A40EE">
            <w:pPr>
              <w:pStyle w:val="rowtabella0"/>
              <w:rPr>
                <w:color w:val="002060"/>
                <w:lang w:val="en-US"/>
              </w:rPr>
            </w:pPr>
            <w:r w:rsidRPr="00951927">
              <w:rPr>
                <w:color w:val="002060"/>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48593" w14:textId="77777777" w:rsidR="00006EEA" w:rsidRPr="00EB400F" w:rsidRDefault="00006EEA" w:rsidP="000A40EE">
            <w:pPr>
              <w:pStyle w:val="rowtabella0"/>
              <w:jc w:val="center"/>
              <w:rPr>
                <w:color w:val="002060"/>
              </w:rPr>
            </w:pPr>
            <w:r w:rsidRPr="00EB40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54281" w14:textId="77777777" w:rsidR="00006EEA" w:rsidRPr="00EB400F" w:rsidRDefault="00006EEA" w:rsidP="000A40EE">
            <w:pPr>
              <w:pStyle w:val="rowtabella0"/>
              <w:jc w:val="center"/>
              <w:rPr>
                <w:color w:val="002060"/>
              </w:rPr>
            </w:pPr>
            <w:r w:rsidRPr="00EB40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50A23" w14:textId="77777777" w:rsidR="00006EEA" w:rsidRPr="00EB400F" w:rsidRDefault="00006EEA" w:rsidP="000A40EE">
            <w:pPr>
              <w:pStyle w:val="rowtabella0"/>
              <w:jc w:val="center"/>
              <w:rPr>
                <w:color w:val="002060"/>
              </w:rPr>
            </w:pPr>
            <w:r w:rsidRPr="00EB40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287D3" w14:textId="77777777" w:rsidR="00006EEA" w:rsidRPr="00EB400F" w:rsidRDefault="00006EEA" w:rsidP="000A40EE">
            <w:pPr>
              <w:pStyle w:val="rowtabella0"/>
              <w:jc w:val="center"/>
              <w:rPr>
                <w:color w:val="002060"/>
              </w:rPr>
            </w:pPr>
            <w:r w:rsidRPr="00EB40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1A2CF" w14:textId="77777777" w:rsidR="00006EEA" w:rsidRPr="00EB400F" w:rsidRDefault="00006EEA" w:rsidP="000A40EE">
            <w:pPr>
              <w:pStyle w:val="rowtabella0"/>
              <w:jc w:val="center"/>
              <w:rPr>
                <w:color w:val="002060"/>
              </w:rPr>
            </w:pPr>
            <w:r w:rsidRPr="00EB40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FD463" w14:textId="77777777" w:rsidR="00006EEA" w:rsidRPr="00EB400F" w:rsidRDefault="00006EEA" w:rsidP="000A40EE">
            <w:pPr>
              <w:pStyle w:val="rowtabella0"/>
              <w:jc w:val="center"/>
              <w:rPr>
                <w:color w:val="002060"/>
              </w:rPr>
            </w:pPr>
            <w:r w:rsidRPr="00EB400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3B71A" w14:textId="77777777" w:rsidR="00006EEA" w:rsidRPr="00EB400F" w:rsidRDefault="00006EEA" w:rsidP="000A40EE">
            <w:pPr>
              <w:pStyle w:val="rowtabella0"/>
              <w:jc w:val="center"/>
              <w:rPr>
                <w:color w:val="002060"/>
              </w:rPr>
            </w:pPr>
            <w:r w:rsidRPr="00EB400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431D2" w14:textId="77777777" w:rsidR="00006EEA" w:rsidRPr="00EB400F" w:rsidRDefault="00006EEA" w:rsidP="000A40EE">
            <w:pPr>
              <w:pStyle w:val="rowtabella0"/>
              <w:jc w:val="center"/>
              <w:rPr>
                <w:color w:val="002060"/>
              </w:rPr>
            </w:pPr>
            <w:r w:rsidRPr="00EB40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802CE" w14:textId="77777777" w:rsidR="00006EEA" w:rsidRPr="00EB400F" w:rsidRDefault="00006EEA" w:rsidP="000A40EE">
            <w:pPr>
              <w:pStyle w:val="rowtabella0"/>
              <w:jc w:val="center"/>
              <w:rPr>
                <w:color w:val="002060"/>
              </w:rPr>
            </w:pPr>
            <w:r w:rsidRPr="00EB400F">
              <w:rPr>
                <w:color w:val="002060"/>
              </w:rPr>
              <w:t>0</w:t>
            </w:r>
          </w:p>
        </w:tc>
      </w:tr>
      <w:tr w:rsidR="00006EEA" w:rsidRPr="00EB400F" w14:paraId="6D0F52FA" w14:textId="77777777" w:rsidTr="000A40E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97001D" w14:textId="77777777" w:rsidR="00006EEA" w:rsidRPr="00EB400F" w:rsidRDefault="00006EEA" w:rsidP="000A40EE">
            <w:pPr>
              <w:pStyle w:val="rowtabella0"/>
              <w:rPr>
                <w:color w:val="002060"/>
              </w:rPr>
            </w:pPr>
            <w:r w:rsidRPr="00EB400F">
              <w:rPr>
                <w:color w:val="002060"/>
              </w:rPr>
              <w:t>A.S.D. CALDAROLA G.N.C.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C329A" w14:textId="77777777" w:rsidR="00006EEA" w:rsidRPr="00EB400F" w:rsidRDefault="00006EEA" w:rsidP="000A40EE">
            <w:pPr>
              <w:pStyle w:val="rowtabella0"/>
              <w:jc w:val="center"/>
              <w:rPr>
                <w:color w:val="002060"/>
              </w:rPr>
            </w:pPr>
            <w:r w:rsidRPr="00EB40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DFE28" w14:textId="77777777" w:rsidR="00006EEA" w:rsidRPr="00EB400F" w:rsidRDefault="00006EEA" w:rsidP="000A40EE">
            <w:pPr>
              <w:pStyle w:val="rowtabella0"/>
              <w:jc w:val="center"/>
              <w:rPr>
                <w:color w:val="002060"/>
              </w:rPr>
            </w:pPr>
            <w:r w:rsidRPr="00EB40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C37EC" w14:textId="77777777" w:rsidR="00006EEA" w:rsidRPr="00EB400F" w:rsidRDefault="00006EEA" w:rsidP="000A40EE">
            <w:pPr>
              <w:pStyle w:val="rowtabella0"/>
              <w:jc w:val="center"/>
              <w:rPr>
                <w:color w:val="002060"/>
              </w:rPr>
            </w:pPr>
            <w:r w:rsidRPr="00EB40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A2815"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0952F" w14:textId="77777777" w:rsidR="00006EEA" w:rsidRPr="00EB400F" w:rsidRDefault="00006EEA" w:rsidP="000A40EE">
            <w:pPr>
              <w:pStyle w:val="rowtabella0"/>
              <w:jc w:val="center"/>
              <w:rPr>
                <w:color w:val="002060"/>
              </w:rPr>
            </w:pPr>
            <w:r w:rsidRPr="00EB40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7E099" w14:textId="77777777" w:rsidR="00006EEA" w:rsidRPr="00EB400F" w:rsidRDefault="00006EEA" w:rsidP="000A40EE">
            <w:pPr>
              <w:pStyle w:val="rowtabella0"/>
              <w:jc w:val="center"/>
              <w:rPr>
                <w:color w:val="002060"/>
              </w:rPr>
            </w:pPr>
            <w:r w:rsidRPr="00EB40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03415" w14:textId="77777777" w:rsidR="00006EEA" w:rsidRPr="00EB400F" w:rsidRDefault="00006EEA" w:rsidP="000A40EE">
            <w:pPr>
              <w:pStyle w:val="rowtabella0"/>
              <w:jc w:val="center"/>
              <w:rPr>
                <w:color w:val="002060"/>
              </w:rPr>
            </w:pPr>
            <w:r w:rsidRPr="00EB40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AF60E" w14:textId="77777777" w:rsidR="00006EEA" w:rsidRPr="00EB400F" w:rsidRDefault="00006EEA" w:rsidP="000A40EE">
            <w:pPr>
              <w:pStyle w:val="rowtabella0"/>
              <w:jc w:val="center"/>
              <w:rPr>
                <w:color w:val="002060"/>
              </w:rPr>
            </w:pPr>
            <w:r w:rsidRPr="00EB40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E2431" w14:textId="77777777" w:rsidR="00006EEA" w:rsidRPr="00EB400F" w:rsidRDefault="00006EEA" w:rsidP="000A40EE">
            <w:pPr>
              <w:pStyle w:val="rowtabella0"/>
              <w:jc w:val="center"/>
              <w:rPr>
                <w:color w:val="002060"/>
              </w:rPr>
            </w:pPr>
            <w:r w:rsidRPr="00EB400F">
              <w:rPr>
                <w:color w:val="002060"/>
              </w:rPr>
              <w:t>0</w:t>
            </w:r>
          </w:p>
        </w:tc>
      </w:tr>
      <w:tr w:rsidR="00006EEA" w:rsidRPr="00EB400F" w14:paraId="5EF4C053" w14:textId="77777777" w:rsidTr="000A40E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EF1F3A" w14:textId="77777777" w:rsidR="00006EEA" w:rsidRPr="00EB400F" w:rsidRDefault="00006EEA" w:rsidP="000A40EE">
            <w:pPr>
              <w:pStyle w:val="rowtabella0"/>
              <w:rPr>
                <w:color w:val="002060"/>
              </w:rPr>
            </w:pPr>
            <w:r w:rsidRPr="00EB400F">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DEF2E" w14:textId="77777777" w:rsidR="00006EEA" w:rsidRPr="00EB400F" w:rsidRDefault="00006EEA" w:rsidP="000A40EE">
            <w:pPr>
              <w:pStyle w:val="rowtabella0"/>
              <w:jc w:val="center"/>
              <w:rPr>
                <w:color w:val="002060"/>
              </w:rPr>
            </w:pPr>
            <w:r w:rsidRPr="00EB40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D7BF8" w14:textId="77777777" w:rsidR="00006EEA" w:rsidRPr="00EB400F" w:rsidRDefault="00006EEA" w:rsidP="000A40EE">
            <w:pPr>
              <w:pStyle w:val="rowtabella0"/>
              <w:jc w:val="center"/>
              <w:rPr>
                <w:color w:val="002060"/>
              </w:rPr>
            </w:pPr>
            <w:r w:rsidRPr="00EB40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9C524" w14:textId="77777777" w:rsidR="00006EEA" w:rsidRPr="00EB400F" w:rsidRDefault="00006EEA" w:rsidP="000A40EE">
            <w:pPr>
              <w:pStyle w:val="rowtabella0"/>
              <w:jc w:val="center"/>
              <w:rPr>
                <w:color w:val="002060"/>
              </w:rPr>
            </w:pPr>
            <w:r w:rsidRPr="00EB40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CCD12"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400F5" w14:textId="77777777" w:rsidR="00006EEA" w:rsidRPr="00EB400F" w:rsidRDefault="00006EEA" w:rsidP="000A40EE">
            <w:pPr>
              <w:pStyle w:val="rowtabella0"/>
              <w:jc w:val="center"/>
              <w:rPr>
                <w:color w:val="002060"/>
              </w:rPr>
            </w:pPr>
            <w:r w:rsidRPr="00EB40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5938A" w14:textId="77777777" w:rsidR="00006EEA" w:rsidRPr="00EB400F" w:rsidRDefault="00006EEA" w:rsidP="000A40EE">
            <w:pPr>
              <w:pStyle w:val="rowtabella0"/>
              <w:jc w:val="center"/>
              <w:rPr>
                <w:color w:val="002060"/>
              </w:rPr>
            </w:pPr>
            <w:r w:rsidRPr="00EB400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9FB7C" w14:textId="77777777" w:rsidR="00006EEA" w:rsidRPr="00EB400F" w:rsidRDefault="00006EEA" w:rsidP="000A40EE">
            <w:pPr>
              <w:pStyle w:val="rowtabella0"/>
              <w:jc w:val="center"/>
              <w:rPr>
                <w:color w:val="002060"/>
              </w:rPr>
            </w:pPr>
            <w:r w:rsidRPr="00EB400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1A289" w14:textId="77777777" w:rsidR="00006EEA" w:rsidRPr="00EB400F" w:rsidRDefault="00006EEA" w:rsidP="000A40EE">
            <w:pPr>
              <w:pStyle w:val="rowtabella0"/>
              <w:jc w:val="center"/>
              <w:rPr>
                <w:color w:val="002060"/>
              </w:rPr>
            </w:pPr>
            <w:r w:rsidRPr="00EB400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5171F" w14:textId="77777777" w:rsidR="00006EEA" w:rsidRPr="00EB400F" w:rsidRDefault="00006EEA" w:rsidP="000A40EE">
            <w:pPr>
              <w:pStyle w:val="rowtabella0"/>
              <w:jc w:val="center"/>
              <w:rPr>
                <w:color w:val="002060"/>
              </w:rPr>
            </w:pPr>
            <w:r w:rsidRPr="00EB400F">
              <w:rPr>
                <w:color w:val="002060"/>
              </w:rPr>
              <w:t>0</w:t>
            </w:r>
          </w:p>
        </w:tc>
      </w:tr>
    </w:tbl>
    <w:p w14:paraId="6E83159A" w14:textId="77777777" w:rsidR="00006EEA" w:rsidRPr="00EB400F" w:rsidRDefault="00006EEA" w:rsidP="00006EEA">
      <w:pPr>
        <w:pStyle w:val="breakline"/>
        <w:rPr>
          <w:rFonts w:eastAsiaTheme="minorEastAsia"/>
          <w:color w:val="002060"/>
        </w:rPr>
      </w:pPr>
    </w:p>
    <w:p w14:paraId="35E0B2E7" w14:textId="77777777" w:rsidR="00006EEA" w:rsidRPr="00EB400F" w:rsidRDefault="00006EEA" w:rsidP="00006EEA">
      <w:pPr>
        <w:pStyle w:val="sottotitolocampionato10"/>
        <w:rPr>
          <w:color w:val="002060"/>
        </w:rPr>
      </w:pPr>
      <w:r w:rsidRPr="00EB400F">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06EEA" w:rsidRPr="00EB400F" w14:paraId="629F34BF" w14:textId="77777777" w:rsidTr="000A40E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3C086F" w14:textId="77777777" w:rsidR="00006EEA" w:rsidRPr="00EB400F" w:rsidRDefault="00006EEA" w:rsidP="000A40EE">
            <w:pPr>
              <w:pStyle w:val="headertabella0"/>
              <w:rPr>
                <w:color w:val="002060"/>
              </w:rPr>
            </w:pPr>
            <w:r w:rsidRPr="00EB400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1C4CDD" w14:textId="77777777" w:rsidR="00006EEA" w:rsidRPr="00EB400F" w:rsidRDefault="00006EEA" w:rsidP="000A40EE">
            <w:pPr>
              <w:pStyle w:val="headertabella0"/>
              <w:rPr>
                <w:color w:val="002060"/>
              </w:rPr>
            </w:pPr>
            <w:r w:rsidRPr="00EB400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BD7927" w14:textId="77777777" w:rsidR="00006EEA" w:rsidRPr="00EB400F" w:rsidRDefault="00006EEA" w:rsidP="000A40EE">
            <w:pPr>
              <w:pStyle w:val="headertabella0"/>
              <w:rPr>
                <w:color w:val="002060"/>
              </w:rPr>
            </w:pPr>
            <w:r w:rsidRPr="00EB400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DD8FDC" w14:textId="77777777" w:rsidR="00006EEA" w:rsidRPr="00EB400F" w:rsidRDefault="00006EEA" w:rsidP="000A40EE">
            <w:pPr>
              <w:pStyle w:val="headertabella0"/>
              <w:rPr>
                <w:color w:val="002060"/>
              </w:rPr>
            </w:pPr>
            <w:r w:rsidRPr="00EB400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E4A85E" w14:textId="77777777" w:rsidR="00006EEA" w:rsidRPr="00EB400F" w:rsidRDefault="00006EEA" w:rsidP="000A40EE">
            <w:pPr>
              <w:pStyle w:val="headertabella0"/>
              <w:rPr>
                <w:color w:val="002060"/>
              </w:rPr>
            </w:pPr>
            <w:r w:rsidRPr="00EB400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1BCF87" w14:textId="77777777" w:rsidR="00006EEA" w:rsidRPr="00EB400F" w:rsidRDefault="00006EEA" w:rsidP="000A40EE">
            <w:pPr>
              <w:pStyle w:val="headertabella0"/>
              <w:rPr>
                <w:color w:val="002060"/>
              </w:rPr>
            </w:pPr>
            <w:r w:rsidRPr="00EB400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F53C6B" w14:textId="77777777" w:rsidR="00006EEA" w:rsidRPr="00EB400F" w:rsidRDefault="00006EEA" w:rsidP="000A40EE">
            <w:pPr>
              <w:pStyle w:val="headertabella0"/>
              <w:rPr>
                <w:color w:val="002060"/>
              </w:rPr>
            </w:pPr>
            <w:r w:rsidRPr="00EB400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1BAE8F" w14:textId="77777777" w:rsidR="00006EEA" w:rsidRPr="00EB400F" w:rsidRDefault="00006EEA" w:rsidP="000A40EE">
            <w:pPr>
              <w:pStyle w:val="headertabella0"/>
              <w:rPr>
                <w:color w:val="002060"/>
              </w:rPr>
            </w:pPr>
            <w:r w:rsidRPr="00EB400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48E0C" w14:textId="77777777" w:rsidR="00006EEA" w:rsidRPr="00EB400F" w:rsidRDefault="00006EEA" w:rsidP="000A40EE">
            <w:pPr>
              <w:pStyle w:val="headertabella0"/>
              <w:rPr>
                <w:color w:val="002060"/>
              </w:rPr>
            </w:pPr>
            <w:r w:rsidRPr="00EB400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CA43FD" w14:textId="77777777" w:rsidR="00006EEA" w:rsidRPr="00EB400F" w:rsidRDefault="00006EEA" w:rsidP="000A40EE">
            <w:pPr>
              <w:pStyle w:val="headertabella0"/>
              <w:rPr>
                <w:color w:val="002060"/>
              </w:rPr>
            </w:pPr>
            <w:r w:rsidRPr="00EB400F">
              <w:rPr>
                <w:color w:val="002060"/>
              </w:rPr>
              <w:t>PE</w:t>
            </w:r>
          </w:p>
        </w:tc>
      </w:tr>
      <w:tr w:rsidR="00006EEA" w:rsidRPr="00EB400F" w14:paraId="179DEA32" w14:textId="77777777" w:rsidTr="000A40E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B77C8D" w14:textId="77777777" w:rsidR="00006EEA" w:rsidRPr="00EB400F" w:rsidRDefault="00006EEA" w:rsidP="000A40EE">
            <w:pPr>
              <w:pStyle w:val="rowtabella0"/>
              <w:rPr>
                <w:color w:val="002060"/>
              </w:rPr>
            </w:pPr>
            <w:r w:rsidRPr="00EB400F">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1D5AF" w14:textId="77777777" w:rsidR="00006EEA" w:rsidRPr="00EB400F" w:rsidRDefault="00006EEA" w:rsidP="000A40EE">
            <w:pPr>
              <w:pStyle w:val="rowtabella0"/>
              <w:jc w:val="center"/>
              <w:rPr>
                <w:color w:val="002060"/>
              </w:rPr>
            </w:pPr>
            <w:r w:rsidRPr="00EB40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F77B7" w14:textId="77777777" w:rsidR="00006EEA" w:rsidRPr="00EB400F" w:rsidRDefault="00006EEA" w:rsidP="000A40EE">
            <w:pPr>
              <w:pStyle w:val="rowtabella0"/>
              <w:jc w:val="center"/>
              <w:rPr>
                <w:color w:val="002060"/>
              </w:rPr>
            </w:pPr>
            <w:r w:rsidRPr="00EB40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0527D" w14:textId="77777777" w:rsidR="00006EEA" w:rsidRPr="00EB400F" w:rsidRDefault="00006EEA" w:rsidP="000A40EE">
            <w:pPr>
              <w:pStyle w:val="rowtabella0"/>
              <w:jc w:val="center"/>
              <w:rPr>
                <w:color w:val="002060"/>
              </w:rPr>
            </w:pPr>
            <w:r w:rsidRPr="00EB40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9694B" w14:textId="77777777" w:rsidR="00006EEA" w:rsidRPr="00EB400F" w:rsidRDefault="00006EEA" w:rsidP="000A40EE">
            <w:pPr>
              <w:pStyle w:val="rowtabella0"/>
              <w:jc w:val="center"/>
              <w:rPr>
                <w:color w:val="002060"/>
              </w:rPr>
            </w:pPr>
            <w:r w:rsidRPr="00EB40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91A97" w14:textId="77777777" w:rsidR="00006EEA" w:rsidRPr="00EB400F" w:rsidRDefault="00006EEA" w:rsidP="000A40EE">
            <w:pPr>
              <w:pStyle w:val="rowtabella0"/>
              <w:jc w:val="center"/>
              <w:rPr>
                <w:color w:val="002060"/>
              </w:rPr>
            </w:pPr>
            <w:r w:rsidRPr="00EB40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E0378" w14:textId="77777777" w:rsidR="00006EEA" w:rsidRPr="00EB400F" w:rsidRDefault="00006EEA" w:rsidP="000A40EE">
            <w:pPr>
              <w:pStyle w:val="rowtabella0"/>
              <w:jc w:val="center"/>
              <w:rPr>
                <w:color w:val="002060"/>
              </w:rPr>
            </w:pPr>
            <w:r w:rsidRPr="00EB400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81305" w14:textId="77777777" w:rsidR="00006EEA" w:rsidRPr="00EB400F" w:rsidRDefault="00006EEA" w:rsidP="000A40EE">
            <w:pPr>
              <w:pStyle w:val="rowtabella0"/>
              <w:jc w:val="center"/>
              <w:rPr>
                <w:color w:val="002060"/>
              </w:rPr>
            </w:pPr>
            <w:r w:rsidRPr="00EB40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E8D64" w14:textId="77777777" w:rsidR="00006EEA" w:rsidRPr="00EB400F" w:rsidRDefault="00006EEA" w:rsidP="000A40EE">
            <w:pPr>
              <w:pStyle w:val="rowtabella0"/>
              <w:jc w:val="center"/>
              <w:rPr>
                <w:color w:val="002060"/>
              </w:rPr>
            </w:pPr>
            <w:r w:rsidRPr="00EB400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328B8" w14:textId="77777777" w:rsidR="00006EEA" w:rsidRPr="00EB400F" w:rsidRDefault="00006EEA" w:rsidP="000A40EE">
            <w:pPr>
              <w:pStyle w:val="rowtabella0"/>
              <w:jc w:val="center"/>
              <w:rPr>
                <w:color w:val="002060"/>
              </w:rPr>
            </w:pPr>
            <w:r w:rsidRPr="00EB400F">
              <w:rPr>
                <w:color w:val="002060"/>
              </w:rPr>
              <w:t>0</w:t>
            </w:r>
          </w:p>
        </w:tc>
      </w:tr>
      <w:tr w:rsidR="00006EEA" w:rsidRPr="00EB400F" w14:paraId="55B584F7" w14:textId="77777777" w:rsidTr="000A40E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2E415B" w14:textId="77777777" w:rsidR="00006EEA" w:rsidRPr="00EB400F" w:rsidRDefault="00006EEA" w:rsidP="000A40EE">
            <w:pPr>
              <w:pStyle w:val="rowtabella0"/>
              <w:rPr>
                <w:color w:val="002060"/>
              </w:rPr>
            </w:pPr>
            <w:r w:rsidRPr="00EB400F">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DF496" w14:textId="77777777" w:rsidR="00006EEA" w:rsidRPr="00EB400F" w:rsidRDefault="00006EEA" w:rsidP="000A40EE">
            <w:pPr>
              <w:pStyle w:val="rowtabella0"/>
              <w:jc w:val="center"/>
              <w:rPr>
                <w:color w:val="002060"/>
              </w:rPr>
            </w:pPr>
            <w:r w:rsidRPr="00EB40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CDEA1" w14:textId="77777777" w:rsidR="00006EEA" w:rsidRPr="00EB400F" w:rsidRDefault="00006EEA" w:rsidP="000A40EE">
            <w:pPr>
              <w:pStyle w:val="rowtabella0"/>
              <w:jc w:val="center"/>
              <w:rPr>
                <w:color w:val="002060"/>
              </w:rPr>
            </w:pPr>
            <w:r w:rsidRPr="00EB40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5B2E9" w14:textId="77777777" w:rsidR="00006EEA" w:rsidRPr="00EB400F" w:rsidRDefault="00006EEA" w:rsidP="000A40EE">
            <w:pPr>
              <w:pStyle w:val="rowtabella0"/>
              <w:jc w:val="center"/>
              <w:rPr>
                <w:color w:val="002060"/>
              </w:rPr>
            </w:pPr>
            <w:r w:rsidRPr="00EB40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D681D" w14:textId="77777777" w:rsidR="00006EEA" w:rsidRPr="00EB400F" w:rsidRDefault="00006EEA" w:rsidP="000A40EE">
            <w:pPr>
              <w:pStyle w:val="rowtabella0"/>
              <w:jc w:val="center"/>
              <w:rPr>
                <w:color w:val="002060"/>
              </w:rPr>
            </w:pPr>
            <w:r w:rsidRPr="00EB40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007B7"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4AF87" w14:textId="77777777" w:rsidR="00006EEA" w:rsidRPr="00EB400F" w:rsidRDefault="00006EEA" w:rsidP="000A40EE">
            <w:pPr>
              <w:pStyle w:val="rowtabella0"/>
              <w:jc w:val="center"/>
              <w:rPr>
                <w:color w:val="002060"/>
              </w:rPr>
            </w:pPr>
            <w:r w:rsidRPr="00EB400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EA2C9" w14:textId="77777777" w:rsidR="00006EEA" w:rsidRPr="00EB400F" w:rsidRDefault="00006EEA" w:rsidP="000A40EE">
            <w:pPr>
              <w:pStyle w:val="rowtabella0"/>
              <w:jc w:val="center"/>
              <w:rPr>
                <w:color w:val="002060"/>
              </w:rPr>
            </w:pPr>
            <w:r w:rsidRPr="00EB40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7E391" w14:textId="77777777" w:rsidR="00006EEA" w:rsidRPr="00EB400F" w:rsidRDefault="00006EEA" w:rsidP="000A40EE">
            <w:pPr>
              <w:pStyle w:val="rowtabella0"/>
              <w:jc w:val="center"/>
              <w:rPr>
                <w:color w:val="002060"/>
              </w:rPr>
            </w:pPr>
            <w:r w:rsidRPr="00EB40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216E7" w14:textId="77777777" w:rsidR="00006EEA" w:rsidRPr="00EB400F" w:rsidRDefault="00006EEA" w:rsidP="000A40EE">
            <w:pPr>
              <w:pStyle w:val="rowtabella0"/>
              <w:jc w:val="center"/>
              <w:rPr>
                <w:color w:val="002060"/>
              </w:rPr>
            </w:pPr>
            <w:r w:rsidRPr="00EB400F">
              <w:rPr>
                <w:color w:val="002060"/>
              </w:rPr>
              <w:t>0</w:t>
            </w:r>
          </w:p>
        </w:tc>
      </w:tr>
      <w:tr w:rsidR="00006EEA" w:rsidRPr="00EB400F" w14:paraId="22130BF6" w14:textId="77777777" w:rsidTr="000A40E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BAEB0C" w14:textId="77777777" w:rsidR="00006EEA" w:rsidRPr="00EB400F" w:rsidRDefault="00006EEA" w:rsidP="000A40EE">
            <w:pPr>
              <w:pStyle w:val="rowtabella0"/>
              <w:rPr>
                <w:color w:val="002060"/>
              </w:rPr>
            </w:pPr>
            <w:r w:rsidRPr="00EB400F">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7F3BE" w14:textId="77777777" w:rsidR="00006EEA" w:rsidRPr="00EB400F" w:rsidRDefault="00006EEA" w:rsidP="000A40EE">
            <w:pPr>
              <w:pStyle w:val="rowtabella0"/>
              <w:jc w:val="center"/>
              <w:rPr>
                <w:color w:val="002060"/>
              </w:rPr>
            </w:pPr>
            <w:r w:rsidRPr="00EB40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E8554" w14:textId="77777777" w:rsidR="00006EEA" w:rsidRPr="00EB400F" w:rsidRDefault="00006EEA" w:rsidP="000A40EE">
            <w:pPr>
              <w:pStyle w:val="rowtabella0"/>
              <w:jc w:val="center"/>
              <w:rPr>
                <w:color w:val="002060"/>
              </w:rPr>
            </w:pPr>
            <w:r w:rsidRPr="00EB40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DE865" w14:textId="77777777" w:rsidR="00006EEA" w:rsidRPr="00EB400F" w:rsidRDefault="00006EEA" w:rsidP="000A40EE">
            <w:pPr>
              <w:pStyle w:val="rowtabella0"/>
              <w:jc w:val="center"/>
              <w:rPr>
                <w:color w:val="002060"/>
              </w:rPr>
            </w:pPr>
            <w:r w:rsidRPr="00EB40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92E5A" w14:textId="77777777" w:rsidR="00006EEA" w:rsidRPr="00EB400F" w:rsidRDefault="00006EEA" w:rsidP="000A40EE">
            <w:pPr>
              <w:pStyle w:val="rowtabella0"/>
              <w:jc w:val="center"/>
              <w:rPr>
                <w:color w:val="002060"/>
              </w:rPr>
            </w:pPr>
            <w:r w:rsidRPr="00EB40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40D5B"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15405" w14:textId="77777777" w:rsidR="00006EEA" w:rsidRPr="00EB400F" w:rsidRDefault="00006EEA" w:rsidP="000A40EE">
            <w:pPr>
              <w:pStyle w:val="rowtabella0"/>
              <w:jc w:val="center"/>
              <w:rPr>
                <w:color w:val="002060"/>
              </w:rPr>
            </w:pPr>
            <w:r w:rsidRPr="00EB400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1163D" w14:textId="77777777" w:rsidR="00006EEA" w:rsidRPr="00EB400F" w:rsidRDefault="00006EEA" w:rsidP="000A40EE">
            <w:pPr>
              <w:pStyle w:val="rowtabella0"/>
              <w:jc w:val="center"/>
              <w:rPr>
                <w:color w:val="002060"/>
              </w:rPr>
            </w:pPr>
            <w:r w:rsidRPr="00EB400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EF481" w14:textId="77777777" w:rsidR="00006EEA" w:rsidRPr="00EB400F" w:rsidRDefault="00006EEA" w:rsidP="000A40EE">
            <w:pPr>
              <w:pStyle w:val="rowtabella0"/>
              <w:jc w:val="center"/>
              <w:rPr>
                <w:color w:val="002060"/>
              </w:rPr>
            </w:pPr>
            <w:r w:rsidRPr="00EB400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6EA9B" w14:textId="77777777" w:rsidR="00006EEA" w:rsidRPr="00EB400F" w:rsidRDefault="00006EEA" w:rsidP="000A40EE">
            <w:pPr>
              <w:pStyle w:val="rowtabella0"/>
              <w:jc w:val="center"/>
              <w:rPr>
                <w:color w:val="002060"/>
              </w:rPr>
            </w:pPr>
            <w:r w:rsidRPr="00EB400F">
              <w:rPr>
                <w:color w:val="002060"/>
              </w:rPr>
              <w:t>0</w:t>
            </w:r>
          </w:p>
        </w:tc>
      </w:tr>
      <w:tr w:rsidR="00006EEA" w:rsidRPr="00EB400F" w14:paraId="4D188BFA" w14:textId="77777777" w:rsidTr="000A40E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BE9310" w14:textId="77777777" w:rsidR="00006EEA" w:rsidRPr="00EB400F" w:rsidRDefault="00006EEA" w:rsidP="000A40EE">
            <w:pPr>
              <w:pStyle w:val="rowtabella0"/>
              <w:rPr>
                <w:color w:val="002060"/>
              </w:rPr>
            </w:pPr>
            <w:r w:rsidRPr="00EB400F">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CBD94" w14:textId="77777777" w:rsidR="00006EEA" w:rsidRPr="00EB400F" w:rsidRDefault="00006EEA" w:rsidP="000A40EE">
            <w:pPr>
              <w:pStyle w:val="rowtabella0"/>
              <w:jc w:val="center"/>
              <w:rPr>
                <w:color w:val="002060"/>
              </w:rPr>
            </w:pPr>
            <w:r w:rsidRPr="00EB40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1BEC4" w14:textId="77777777" w:rsidR="00006EEA" w:rsidRPr="00EB400F" w:rsidRDefault="00006EEA" w:rsidP="000A40EE">
            <w:pPr>
              <w:pStyle w:val="rowtabella0"/>
              <w:jc w:val="center"/>
              <w:rPr>
                <w:color w:val="002060"/>
              </w:rPr>
            </w:pPr>
            <w:r w:rsidRPr="00EB40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0438B" w14:textId="77777777" w:rsidR="00006EEA" w:rsidRPr="00EB400F" w:rsidRDefault="00006EEA" w:rsidP="000A40EE">
            <w:pPr>
              <w:pStyle w:val="rowtabella0"/>
              <w:jc w:val="center"/>
              <w:rPr>
                <w:color w:val="002060"/>
              </w:rPr>
            </w:pPr>
            <w:r w:rsidRPr="00EB40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BD2E9"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6FCF3" w14:textId="77777777" w:rsidR="00006EEA" w:rsidRPr="00EB400F" w:rsidRDefault="00006EEA" w:rsidP="000A40EE">
            <w:pPr>
              <w:pStyle w:val="rowtabella0"/>
              <w:jc w:val="center"/>
              <w:rPr>
                <w:color w:val="002060"/>
              </w:rPr>
            </w:pPr>
            <w:r w:rsidRPr="00EB40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2F1FC" w14:textId="77777777" w:rsidR="00006EEA" w:rsidRPr="00EB400F" w:rsidRDefault="00006EEA" w:rsidP="000A40EE">
            <w:pPr>
              <w:pStyle w:val="rowtabella0"/>
              <w:jc w:val="center"/>
              <w:rPr>
                <w:color w:val="002060"/>
              </w:rPr>
            </w:pPr>
            <w:r w:rsidRPr="00EB400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A261D" w14:textId="77777777" w:rsidR="00006EEA" w:rsidRPr="00EB400F" w:rsidRDefault="00006EEA" w:rsidP="000A40EE">
            <w:pPr>
              <w:pStyle w:val="rowtabella0"/>
              <w:jc w:val="center"/>
              <w:rPr>
                <w:color w:val="002060"/>
              </w:rPr>
            </w:pPr>
            <w:r w:rsidRPr="00EB400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51102" w14:textId="77777777" w:rsidR="00006EEA" w:rsidRPr="00EB400F" w:rsidRDefault="00006EEA" w:rsidP="000A40EE">
            <w:pPr>
              <w:pStyle w:val="rowtabella0"/>
              <w:jc w:val="center"/>
              <w:rPr>
                <w:color w:val="002060"/>
              </w:rPr>
            </w:pPr>
            <w:r w:rsidRPr="00EB40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A57D6" w14:textId="77777777" w:rsidR="00006EEA" w:rsidRPr="00EB400F" w:rsidRDefault="00006EEA" w:rsidP="000A40EE">
            <w:pPr>
              <w:pStyle w:val="rowtabella0"/>
              <w:jc w:val="center"/>
              <w:rPr>
                <w:color w:val="002060"/>
              </w:rPr>
            </w:pPr>
            <w:r w:rsidRPr="00EB400F">
              <w:rPr>
                <w:color w:val="002060"/>
              </w:rPr>
              <w:t>0</w:t>
            </w:r>
          </w:p>
        </w:tc>
      </w:tr>
      <w:tr w:rsidR="00006EEA" w:rsidRPr="00EB400F" w14:paraId="07983466" w14:textId="77777777" w:rsidTr="000A40E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BECA7D" w14:textId="77777777" w:rsidR="00006EEA" w:rsidRPr="00EB400F" w:rsidRDefault="00006EEA" w:rsidP="000A40EE">
            <w:pPr>
              <w:pStyle w:val="rowtabella0"/>
              <w:rPr>
                <w:color w:val="002060"/>
              </w:rPr>
            </w:pPr>
            <w:r w:rsidRPr="00EB400F">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B00FD"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1D31C" w14:textId="77777777" w:rsidR="00006EEA" w:rsidRPr="00EB400F" w:rsidRDefault="00006EEA" w:rsidP="000A40EE">
            <w:pPr>
              <w:pStyle w:val="rowtabella0"/>
              <w:jc w:val="center"/>
              <w:rPr>
                <w:color w:val="002060"/>
              </w:rPr>
            </w:pPr>
            <w:r w:rsidRPr="00EB40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CB3E9"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ECA35"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047EA" w14:textId="77777777" w:rsidR="00006EEA" w:rsidRPr="00EB400F" w:rsidRDefault="00006EEA" w:rsidP="000A40EE">
            <w:pPr>
              <w:pStyle w:val="rowtabella0"/>
              <w:jc w:val="center"/>
              <w:rPr>
                <w:color w:val="002060"/>
              </w:rPr>
            </w:pPr>
            <w:r w:rsidRPr="00EB40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3D52C" w14:textId="77777777" w:rsidR="00006EEA" w:rsidRPr="00EB400F" w:rsidRDefault="00006EEA" w:rsidP="000A40EE">
            <w:pPr>
              <w:pStyle w:val="rowtabella0"/>
              <w:jc w:val="center"/>
              <w:rPr>
                <w:color w:val="002060"/>
              </w:rPr>
            </w:pPr>
            <w:r w:rsidRPr="00EB40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5A172" w14:textId="77777777" w:rsidR="00006EEA" w:rsidRPr="00EB400F" w:rsidRDefault="00006EEA" w:rsidP="000A40EE">
            <w:pPr>
              <w:pStyle w:val="rowtabella0"/>
              <w:jc w:val="center"/>
              <w:rPr>
                <w:color w:val="002060"/>
              </w:rPr>
            </w:pPr>
            <w:r w:rsidRPr="00EB400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F6F8D" w14:textId="77777777" w:rsidR="00006EEA" w:rsidRPr="00EB400F" w:rsidRDefault="00006EEA" w:rsidP="000A40EE">
            <w:pPr>
              <w:pStyle w:val="rowtabella0"/>
              <w:jc w:val="center"/>
              <w:rPr>
                <w:color w:val="002060"/>
              </w:rPr>
            </w:pPr>
            <w:r w:rsidRPr="00EB400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75C99" w14:textId="77777777" w:rsidR="00006EEA" w:rsidRPr="00EB400F" w:rsidRDefault="00006EEA" w:rsidP="000A40EE">
            <w:pPr>
              <w:pStyle w:val="rowtabella0"/>
              <w:jc w:val="center"/>
              <w:rPr>
                <w:color w:val="002060"/>
              </w:rPr>
            </w:pPr>
            <w:r w:rsidRPr="00EB400F">
              <w:rPr>
                <w:color w:val="002060"/>
              </w:rPr>
              <w:t>0</w:t>
            </w:r>
          </w:p>
        </w:tc>
      </w:tr>
      <w:tr w:rsidR="00006EEA" w:rsidRPr="00EB400F" w14:paraId="4454A760" w14:textId="77777777" w:rsidTr="000A40E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1EE639" w14:textId="77777777" w:rsidR="00006EEA" w:rsidRPr="00EB400F" w:rsidRDefault="00006EEA" w:rsidP="000A40EE">
            <w:pPr>
              <w:pStyle w:val="rowtabella0"/>
              <w:rPr>
                <w:color w:val="002060"/>
              </w:rPr>
            </w:pPr>
            <w:r w:rsidRPr="00EB400F">
              <w:rPr>
                <w:color w:val="002060"/>
              </w:rPr>
              <w:t>sq.B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30940"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6AF80" w14:textId="77777777" w:rsidR="00006EEA" w:rsidRPr="00EB400F" w:rsidRDefault="00006EEA" w:rsidP="000A40EE">
            <w:pPr>
              <w:pStyle w:val="rowtabella0"/>
              <w:jc w:val="center"/>
              <w:rPr>
                <w:color w:val="002060"/>
              </w:rPr>
            </w:pPr>
            <w:r w:rsidRPr="00EB40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76D69"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D198F"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A3BB6"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16C27"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EEAC0"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089FD"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A7844" w14:textId="77777777" w:rsidR="00006EEA" w:rsidRPr="00EB400F" w:rsidRDefault="00006EEA" w:rsidP="000A40EE">
            <w:pPr>
              <w:pStyle w:val="rowtabella0"/>
              <w:jc w:val="center"/>
              <w:rPr>
                <w:color w:val="002060"/>
              </w:rPr>
            </w:pPr>
            <w:r w:rsidRPr="00EB400F">
              <w:rPr>
                <w:color w:val="002060"/>
              </w:rPr>
              <w:t>0</w:t>
            </w:r>
          </w:p>
        </w:tc>
      </w:tr>
    </w:tbl>
    <w:p w14:paraId="7EA5E7C9" w14:textId="77777777" w:rsidR="00006EEA" w:rsidRPr="00EB400F" w:rsidRDefault="00006EEA" w:rsidP="00006EEA">
      <w:pPr>
        <w:pStyle w:val="breakline"/>
        <w:rPr>
          <w:rFonts w:eastAsiaTheme="minorEastAsia"/>
          <w:color w:val="002060"/>
        </w:rPr>
      </w:pPr>
    </w:p>
    <w:p w14:paraId="3DBA0906" w14:textId="77777777" w:rsidR="00006EEA" w:rsidRPr="00EB400F" w:rsidRDefault="00006EEA" w:rsidP="00006EEA">
      <w:pPr>
        <w:pStyle w:val="breakline"/>
        <w:rPr>
          <w:color w:val="002060"/>
        </w:rPr>
      </w:pPr>
    </w:p>
    <w:p w14:paraId="24F90086" w14:textId="77777777" w:rsidR="00006EEA" w:rsidRPr="00EB400F" w:rsidRDefault="00006EEA" w:rsidP="00006EEA">
      <w:pPr>
        <w:pStyle w:val="sottotitolocampionato10"/>
        <w:rPr>
          <w:color w:val="002060"/>
        </w:rPr>
      </w:pPr>
      <w:r w:rsidRPr="00EB400F">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06EEA" w:rsidRPr="00EB400F" w14:paraId="127072D7" w14:textId="77777777" w:rsidTr="000A40E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5EA3F" w14:textId="77777777" w:rsidR="00006EEA" w:rsidRPr="00EB400F" w:rsidRDefault="00006EEA" w:rsidP="000A40EE">
            <w:pPr>
              <w:pStyle w:val="headertabella0"/>
              <w:rPr>
                <w:color w:val="002060"/>
              </w:rPr>
            </w:pPr>
            <w:r w:rsidRPr="00EB400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485D5C" w14:textId="77777777" w:rsidR="00006EEA" w:rsidRPr="00EB400F" w:rsidRDefault="00006EEA" w:rsidP="000A40EE">
            <w:pPr>
              <w:pStyle w:val="headertabella0"/>
              <w:rPr>
                <w:color w:val="002060"/>
              </w:rPr>
            </w:pPr>
            <w:r w:rsidRPr="00EB400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32709C" w14:textId="77777777" w:rsidR="00006EEA" w:rsidRPr="00EB400F" w:rsidRDefault="00006EEA" w:rsidP="000A40EE">
            <w:pPr>
              <w:pStyle w:val="headertabella0"/>
              <w:rPr>
                <w:color w:val="002060"/>
              </w:rPr>
            </w:pPr>
            <w:r w:rsidRPr="00EB400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16D084" w14:textId="77777777" w:rsidR="00006EEA" w:rsidRPr="00EB400F" w:rsidRDefault="00006EEA" w:rsidP="000A40EE">
            <w:pPr>
              <w:pStyle w:val="headertabella0"/>
              <w:rPr>
                <w:color w:val="002060"/>
              </w:rPr>
            </w:pPr>
            <w:r w:rsidRPr="00EB400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4A0224" w14:textId="77777777" w:rsidR="00006EEA" w:rsidRPr="00EB400F" w:rsidRDefault="00006EEA" w:rsidP="000A40EE">
            <w:pPr>
              <w:pStyle w:val="headertabella0"/>
              <w:rPr>
                <w:color w:val="002060"/>
              </w:rPr>
            </w:pPr>
            <w:r w:rsidRPr="00EB400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40DCAB" w14:textId="77777777" w:rsidR="00006EEA" w:rsidRPr="00EB400F" w:rsidRDefault="00006EEA" w:rsidP="000A40EE">
            <w:pPr>
              <w:pStyle w:val="headertabella0"/>
              <w:rPr>
                <w:color w:val="002060"/>
              </w:rPr>
            </w:pPr>
            <w:r w:rsidRPr="00EB400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5E71CC" w14:textId="77777777" w:rsidR="00006EEA" w:rsidRPr="00EB400F" w:rsidRDefault="00006EEA" w:rsidP="000A40EE">
            <w:pPr>
              <w:pStyle w:val="headertabella0"/>
              <w:rPr>
                <w:color w:val="002060"/>
              </w:rPr>
            </w:pPr>
            <w:r w:rsidRPr="00EB400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408B9B" w14:textId="77777777" w:rsidR="00006EEA" w:rsidRPr="00EB400F" w:rsidRDefault="00006EEA" w:rsidP="000A40EE">
            <w:pPr>
              <w:pStyle w:val="headertabella0"/>
              <w:rPr>
                <w:color w:val="002060"/>
              </w:rPr>
            </w:pPr>
            <w:r w:rsidRPr="00EB400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3893BF" w14:textId="77777777" w:rsidR="00006EEA" w:rsidRPr="00EB400F" w:rsidRDefault="00006EEA" w:rsidP="000A40EE">
            <w:pPr>
              <w:pStyle w:val="headertabella0"/>
              <w:rPr>
                <w:color w:val="002060"/>
              </w:rPr>
            </w:pPr>
            <w:r w:rsidRPr="00EB400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88E972" w14:textId="77777777" w:rsidR="00006EEA" w:rsidRPr="00EB400F" w:rsidRDefault="00006EEA" w:rsidP="000A40EE">
            <w:pPr>
              <w:pStyle w:val="headertabella0"/>
              <w:rPr>
                <w:color w:val="002060"/>
              </w:rPr>
            </w:pPr>
            <w:r w:rsidRPr="00EB400F">
              <w:rPr>
                <w:color w:val="002060"/>
              </w:rPr>
              <w:t>PE</w:t>
            </w:r>
          </w:p>
        </w:tc>
      </w:tr>
      <w:tr w:rsidR="00006EEA" w:rsidRPr="00EB400F" w14:paraId="4508BE0B" w14:textId="77777777" w:rsidTr="000A40E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F24CF6" w14:textId="77777777" w:rsidR="00006EEA" w:rsidRPr="00EB400F" w:rsidRDefault="00006EEA" w:rsidP="000A40EE">
            <w:pPr>
              <w:pStyle w:val="rowtabella0"/>
              <w:rPr>
                <w:color w:val="002060"/>
              </w:rPr>
            </w:pPr>
            <w:r w:rsidRPr="00EB400F">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F75AD" w14:textId="77777777" w:rsidR="00006EEA" w:rsidRPr="00EB400F" w:rsidRDefault="00006EEA" w:rsidP="000A40EE">
            <w:pPr>
              <w:pStyle w:val="rowtabella0"/>
              <w:jc w:val="center"/>
              <w:rPr>
                <w:color w:val="002060"/>
              </w:rPr>
            </w:pPr>
            <w:r w:rsidRPr="00EB400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22E83" w14:textId="77777777" w:rsidR="00006EEA" w:rsidRPr="00EB400F" w:rsidRDefault="00006EEA" w:rsidP="000A40EE">
            <w:pPr>
              <w:pStyle w:val="rowtabella0"/>
              <w:jc w:val="center"/>
              <w:rPr>
                <w:color w:val="002060"/>
              </w:rPr>
            </w:pPr>
            <w:r w:rsidRPr="00EB40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F2810" w14:textId="77777777" w:rsidR="00006EEA" w:rsidRPr="00EB400F" w:rsidRDefault="00006EEA" w:rsidP="000A40EE">
            <w:pPr>
              <w:pStyle w:val="rowtabella0"/>
              <w:jc w:val="center"/>
              <w:rPr>
                <w:color w:val="002060"/>
              </w:rPr>
            </w:pPr>
            <w:r w:rsidRPr="00EB40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0CACD"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0DDE8"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DF967" w14:textId="77777777" w:rsidR="00006EEA" w:rsidRPr="00EB400F" w:rsidRDefault="00006EEA" w:rsidP="000A40EE">
            <w:pPr>
              <w:pStyle w:val="rowtabella0"/>
              <w:jc w:val="center"/>
              <w:rPr>
                <w:color w:val="002060"/>
              </w:rPr>
            </w:pPr>
            <w:r w:rsidRPr="00EB400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5C261" w14:textId="77777777" w:rsidR="00006EEA" w:rsidRPr="00EB400F" w:rsidRDefault="00006EEA" w:rsidP="000A40EE">
            <w:pPr>
              <w:pStyle w:val="rowtabella0"/>
              <w:jc w:val="center"/>
              <w:rPr>
                <w:color w:val="002060"/>
              </w:rPr>
            </w:pPr>
            <w:r w:rsidRPr="00EB40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ED48A" w14:textId="77777777" w:rsidR="00006EEA" w:rsidRPr="00EB400F" w:rsidRDefault="00006EEA" w:rsidP="000A40EE">
            <w:pPr>
              <w:pStyle w:val="rowtabella0"/>
              <w:jc w:val="center"/>
              <w:rPr>
                <w:color w:val="002060"/>
              </w:rPr>
            </w:pPr>
            <w:r w:rsidRPr="00EB400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C68AE" w14:textId="77777777" w:rsidR="00006EEA" w:rsidRPr="00EB400F" w:rsidRDefault="00006EEA" w:rsidP="000A40EE">
            <w:pPr>
              <w:pStyle w:val="rowtabella0"/>
              <w:jc w:val="center"/>
              <w:rPr>
                <w:color w:val="002060"/>
              </w:rPr>
            </w:pPr>
            <w:r w:rsidRPr="00EB400F">
              <w:rPr>
                <w:color w:val="002060"/>
              </w:rPr>
              <w:t>0</w:t>
            </w:r>
          </w:p>
        </w:tc>
      </w:tr>
      <w:tr w:rsidR="00006EEA" w:rsidRPr="00EB400F" w14:paraId="102ED607" w14:textId="77777777" w:rsidTr="000A40E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6F75DF" w14:textId="77777777" w:rsidR="00006EEA" w:rsidRPr="00EB400F" w:rsidRDefault="00006EEA" w:rsidP="000A40EE">
            <w:pPr>
              <w:pStyle w:val="rowtabella0"/>
              <w:rPr>
                <w:color w:val="002060"/>
              </w:rPr>
            </w:pPr>
            <w:r w:rsidRPr="00EB400F">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9EFF5" w14:textId="77777777" w:rsidR="00006EEA" w:rsidRPr="00EB400F" w:rsidRDefault="00006EEA" w:rsidP="000A40EE">
            <w:pPr>
              <w:pStyle w:val="rowtabella0"/>
              <w:jc w:val="center"/>
              <w:rPr>
                <w:color w:val="002060"/>
              </w:rPr>
            </w:pPr>
            <w:r w:rsidRPr="00EB40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78542" w14:textId="77777777" w:rsidR="00006EEA" w:rsidRPr="00EB400F" w:rsidRDefault="00006EEA" w:rsidP="000A40EE">
            <w:pPr>
              <w:pStyle w:val="rowtabella0"/>
              <w:jc w:val="center"/>
              <w:rPr>
                <w:color w:val="002060"/>
              </w:rPr>
            </w:pPr>
            <w:r w:rsidRPr="00EB40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02D88" w14:textId="77777777" w:rsidR="00006EEA" w:rsidRPr="00EB400F" w:rsidRDefault="00006EEA" w:rsidP="000A40EE">
            <w:pPr>
              <w:pStyle w:val="rowtabella0"/>
              <w:jc w:val="center"/>
              <w:rPr>
                <w:color w:val="002060"/>
              </w:rPr>
            </w:pPr>
            <w:r w:rsidRPr="00EB40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FC492"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51326" w14:textId="77777777" w:rsidR="00006EEA" w:rsidRPr="00EB400F" w:rsidRDefault="00006EEA" w:rsidP="000A40EE">
            <w:pPr>
              <w:pStyle w:val="rowtabella0"/>
              <w:jc w:val="center"/>
              <w:rPr>
                <w:color w:val="002060"/>
              </w:rPr>
            </w:pPr>
            <w:r w:rsidRPr="00EB40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C40D2" w14:textId="77777777" w:rsidR="00006EEA" w:rsidRPr="00EB400F" w:rsidRDefault="00006EEA" w:rsidP="000A40EE">
            <w:pPr>
              <w:pStyle w:val="rowtabella0"/>
              <w:jc w:val="center"/>
              <w:rPr>
                <w:color w:val="002060"/>
              </w:rPr>
            </w:pPr>
            <w:r w:rsidRPr="00EB400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F6B9D" w14:textId="77777777" w:rsidR="00006EEA" w:rsidRPr="00EB400F" w:rsidRDefault="00006EEA" w:rsidP="000A40EE">
            <w:pPr>
              <w:pStyle w:val="rowtabella0"/>
              <w:jc w:val="center"/>
              <w:rPr>
                <w:color w:val="002060"/>
              </w:rPr>
            </w:pPr>
            <w:r w:rsidRPr="00EB40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05023" w14:textId="77777777" w:rsidR="00006EEA" w:rsidRPr="00EB400F" w:rsidRDefault="00006EEA" w:rsidP="000A40EE">
            <w:pPr>
              <w:pStyle w:val="rowtabella0"/>
              <w:jc w:val="center"/>
              <w:rPr>
                <w:color w:val="002060"/>
              </w:rPr>
            </w:pPr>
            <w:r w:rsidRPr="00EB40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F09FB" w14:textId="77777777" w:rsidR="00006EEA" w:rsidRPr="00EB400F" w:rsidRDefault="00006EEA" w:rsidP="000A40EE">
            <w:pPr>
              <w:pStyle w:val="rowtabella0"/>
              <w:jc w:val="center"/>
              <w:rPr>
                <w:color w:val="002060"/>
              </w:rPr>
            </w:pPr>
            <w:r w:rsidRPr="00EB400F">
              <w:rPr>
                <w:color w:val="002060"/>
              </w:rPr>
              <w:t>0</w:t>
            </w:r>
          </w:p>
        </w:tc>
      </w:tr>
      <w:tr w:rsidR="00006EEA" w:rsidRPr="00EB400F" w14:paraId="2DFFB83C" w14:textId="77777777" w:rsidTr="000A40E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D576F9" w14:textId="77777777" w:rsidR="00006EEA" w:rsidRPr="00951927" w:rsidRDefault="00006EEA" w:rsidP="000A40EE">
            <w:pPr>
              <w:pStyle w:val="rowtabella0"/>
              <w:rPr>
                <w:color w:val="002060"/>
                <w:lang w:val="en-US"/>
              </w:rPr>
            </w:pPr>
            <w:r w:rsidRPr="00951927">
              <w:rPr>
                <w:color w:val="002060"/>
                <w:lang w:val="en-US"/>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223A4" w14:textId="77777777" w:rsidR="00006EEA" w:rsidRPr="00EB400F" w:rsidRDefault="00006EEA" w:rsidP="000A40EE">
            <w:pPr>
              <w:pStyle w:val="rowtabella0"/>
              <w:jc w:val="center"/>
              <w:rPr>
                <w:color w:val="002060"/>
              </w:rPr>
            </w:pPr>
            <w:r w:rsidRPr="00EB40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E4E13" w14:textId="77777777" w:rsidR="00006EEA" w:rsidRPr="00EB400F" w:rsidRDefault="00006EEA" w:rsidP="000A40EE">
            <w:pPr>
              <w:pStyle w:val="rowtabella0"/>
              <w:jc w:val="center"/>
              <w:rPr>
                <w:color w:val="002060"/>
              </w:rPr>
            </w:pPr>
            <w:r w:rsidRPr="00EB40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626B7" w14:textId="77777777" w:rsidR="00006EEA" w:rsidRPr="00EB400F" w:rsidRDefault="00006EEA" w:rsidP="000A40EE">
            <w:pPr>
              <w:pStyle w:val="rowtabella0"/>
              <w:jc w:val="center"/>
              <w:rPr>
                <w:color w:val="002060"/>
              </w:rPr>
            </w:pPr>
            <w:r w:rsidRPr="00EB40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7FEF8"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D2451" w14:textId="77777777" w:rsidR="00006EEA" w:rsidRPr="00EB400F" w:rsidRDefault="00006EEA" w:rsidP="000A40EE">
            <w:pPr>
              <w:pStyle w:val="rowtabella0"/>
              <w:jc w:val="center"/>
              <w:rPr>
                <w:color w:val="002060"/>
              </w:rPr>
            </w:pPr>
            <w:r w:rsidRPr="00EB40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7286B" w14:textId="77777777" w:rsidR="00006EEA" w:rsidRPr="00EB400F" w:rsidRDefault="00006EEA" w:rsidP="000A40EE">
            <w:pPr>
              <w:pStyle w:val="rowtabella0"/>
              <w:jc w:val="center"/>
              <w:rPr>
                <w:color w:val="002060"/>
              </w:rPr>
            </w:pPr>
            <w:r w:rsidRPr="00EB40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6676A" w14:textId="77777777" w:rsidR="00006EEA" w:rsidRPr="00EB400F" w:rsidRDefault="00006EEA" w:rsidP="000A40EE">
            <w:pPr>
              <w:pStyle w:val="rowtabella0"/>
              <w:jc w:val="center"/>
              <w:rPr>
                <w:color w:val="002060"/>
              </w:rPr>
            </w:pPr>
            <w:r w:rsidRPr="00EB40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A1F7B" w14:textId="77777777" w:rsidR="00006EEA" w:rsidRPr="00EB400F" w:rsidRDefault="00006EEA" w:rsidP="000A40EE">
            <w:pPr>
              <w:pStyle w:val="rowtabella0"/>
              <w:jc w:val="center"/>
              <w:rPr>
                <w:color w:val="002060"/>
              </w:rPr>
            </w:pPr>
            <w:r w:rsidRPr="00EB40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68095" w14:textId="77777777" w:rsidR="00006EEA" w:rsidRPr="00EB400F" w:rsidRDefault="00006EEA" w:rsidP="000A40EE">
            <w:pPr>
              <w:pStyle w:val="rowtabella0"/>
              <w:jc w:val="center"/>
              <w:rPr>
                <w:color w:val="002060"/>
              </w:rPr>
            </w:pPr>
            <w:r w:rsidRPr="00EB400F">
              <w:rPr>
                <w:color w:val="002060"/>
              </w:rPr>
              <w:t>0</w:t>
            </w:r>
          </w:p>
        </w:tc>
      </w:tr>
      <w:tr w:rsidR="00006EEA" w:rsidRPr="00EB400F" w14:paraId="1D7BA4AA" w14:textId="77777777" w:rsidTr="000A40E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4BA30C" w14:textId="77777777" w:rsidR="00006EEA" w:rsidRPr="00EB400F" w:rsidRDefault="00006EEA" w:rsidP="000A40EE">
            <w:pPr>
              <w:pStyle w:val="rowtabella0"/>
              <w:rPr>
                <w:color w:val="002060"/>
              </w:rPr>
            </w:pPr>
            <w:r w:rsidRPr="00EB400F">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AE79D" w14:textId="77777777" w:rsidR="00006EEA" w:rsidRPr="00EB400F" w:rsidRDefault="00006EEA" w:rsidP="000A40EE">
            <w:pPr>
              <w:pStyle w:val="rowtabella0"/>
              <w:jc w:val="center"/>
              <w:rPr>
                <w:color w:val="002060"/>
              </w:rPr>
            </w:pPr>
            <w:r w:rsidRPr="00EB40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44D39" w14:textId="77777777" w:rsidR="00006EEA" w:rsidRPr="00EB400F" w:rsidRDefault="00006EEA" w:rsidP="000A40EE">
            <w:pPr>
              <w:pStyle w:val="rowtabella0"/>
              <w:jc w:val="center"/>
              <w:rPr>
                <w:color w:val="002060"/>
              </w:rPr>
            </w:pPr>
            <w:r w:rsidRPr="00EB40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35FB9" w14:textId="77777777" w:rsidR="00006EEA" w:rsidRPr="00EB400F" w:rsidRDefault="00006EEA" w:rsidP="000A40EE">
            <w:pPr>
              <w:pStyle w:val="rowtabella0"/>
              <w:jc w:val="center"/>
              <w:rPr>
                <w:color w:val="002060"/>
              </w:rPr>
            </w:pPr>
            <w:r w:rsidRPr="00EB40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BF1C8"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75AA0" w14:textId="77777777" w:rsidR="00006EEA" w:rsidRPr="00EB400F" w:rsidRDefault="00006EEA" w:rsidP="000A40EE">
            <w:pPr>
              <w:pStyle w:val="rowtabella0"/>
              <w:jc w:val="center"/>
              <w:rPr>
                <w:color w:val="002060"/>
              </w:rPr>
            </w:pPr>
            <w:r w:rsidRPr="00EB40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C8536" w14:textId="77777777" w:rsidR="00006EEA" w:rsidRPr="00EB400F" w:rsidRDefault="00006EEA" w:rsidP="000A40EE">
            <w:pPr>
              <w:pStyle w:val="rowtabella0"/>
              <w:jc w:val="center"/>
              <w:rPr>
                <w:color w:val="002060"/>
              </w:rPr>
            </w:pPr>
            <w:r w:rsidRPr="00EB40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F67B3" w14:textId="77777777" w:rsidR="00006EEA" w:rsidRPr="00EB400F" w:rsidRDefault="00006EEA" w:rsidP="000A40EE">
            <w:pPr>
              <w:pStyle w:val="rowtabella0"/>
              <w:jc w:val="center"/>
              <w:rPr>
                <w:color w:val="002060"/>
              </w:rPr>
            </w:pPr>
            <w:r w:rsidRPr="00EB400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9F3E6" w14:textId="77777777" w:rsidR="00006EEA" w:rsidRPr="00EB400F" w:rsidRDefault="00006EEA" w:rsidP="000A40EE">
            <w:pPr>
              <w:pStyle w:val="rowtabella0"/>
              <w:jc w:val="center"/>
              <w:rPr>
                <w:color w:val="002060"/>
              </w:rPr>
            </w:pPr>
            <w:r w:rsidRPr="00EB400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EAF65" w14:textId="77777777" w:rsidR="00006EEA" w:rsidRPr="00EB400F" w:rsidRDefault="00006EEA" w:rsidP="000A40EE">
            <w:pPr>
              <w:pStyle w:val="rowtabella0"/>
              <w:jc w:val="center"/>
              <w:rPr>
                <w:color w:val="002060"/>
              </w:rPr>
            </w:pPr>
            <w:r w:rsidRPr="00EB400F">
              <w:rPr>
                <w:color w:val="002060"/>
              </w:rPr>
              <w:t>0</w:t>
            </w:r>
          </w:p>
        </w:tc>
      </w:tr>
      <w:tr w:rsidR="00006EEA" w:rsidRPr="00EB400F" w14:paraId="6FEA4367" w14:textId="77777777" w:rsidTr="000A40E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68C1AF" w14:textId="77777777" w:rsidR="00006EEA" w:rsidRPr="00EB400F" w:rsidRDefault="00006EEA" w:rsidP="000A40EE">
            <w:pPr>
              <w:pStyle w:val="rowtabella0"/>
              <w:rPr>
                <w:color w:val="002060"/>
              </w:rPr>
            </w:pPr>
            <w:r w:rsidRPr="00EB400F">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B2BB1"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80C54" w14:textId="77777777" w:rsidR="00006EEA" w:rsidRPr="00EB400F" w:rsidRDefault="00006EEA" w:rsidP="000A40EE">
            <w:pPr>
              <w:pStyle w:val="rowtabella0"/>
              <w:jc w:val="center"/>
              <w:rPr>
                <w:color w:val="002060"/>
              </w:rPr>
            </w:pPr>
            <w:r w:rsidRPr="00EB40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DC311"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120C4"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2E4E2" w14:textId="77777777" w:rsidR="00006EEA" w:rsidRPr="00EB400F" w:rsidRDefault="00006EEA" w:rsidP="000A40EE">
            <w:pPr>
              <w:pStyle w:val="rowtabella0"/>
              <w:jc w:val="center"/>
              <w:rPr>
                <w:color w:val="002060"/>
              </w:rPr>
            </w:pPr>
            <w:r w:rsidRPr="00EB40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3783D" w14:textId="77777777" w:rsidR="00006EEA" w:rsidRPr="00EB400F" w:rsidRDefault="00006EEA" w:rsidP="000A40EE">
            <w:pPr>
              <w:pStyle w:val="rowtabella0"/>
              <w:jc w:val="center"/>
              <w:rPr>
                <w:color w:val="002060"/>
              </w:rPr>
            </w:pPr>
            <w:r w:rsidRPr="00EB40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8703C" w14:textId="77777777" w:rsidR="00006EEA" w:rsidRPr="00EB400F" w:rsidRDefault="00006EEA" w:rsidP="000A40EE">
            <w:pPr>
              <w:pStyle w:val="rowtabella0"/>
              <w:jc w:val="center"/>
              <w:rPr>
                <w:color w:val="002060"/>
              </w:rPr>
            </w:pPr>
            <w:r w:rsidRPr="00EB400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690DA" w14:textId="77777777" w:rsidR="00006EEA" w:rsidRPr="00EB400F" w:rsidRDefault="00006EEA" w:rsidP="000A40EE">
            <w:pPr>
              <w:pStyle w:val="rowtabella0"/>
              <w:jc w:val="center"/>
              <w:rPr>
                <w:color w:val="002060"/>
              </w:rPr>
            </w:pPr>
            <w:r w:rsidRPr="00EB40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FD9FA" w14:textId="77777777" w:rsidR="00006EEA" w:rsidRPr="00EB400F" w:rsidRDefault="00006EEA" w:rsidP="000A40EE">
            <w:pPr>
              <w:pStyle w:val="rowtabella0"/>
              <w:jc w:val="center"/>
              <w:rPr>
                <w:color w:val="002060"/>
              </w:rPr>
            </w:pPr>
            <w:r w:rsidRPr="00EB400F">
              <w:rPr>
                <w:color w:val="002060"/>
              </w:rPr>
              <w:t>0</w:t>
            </w:r>
          </w:p>
        </w:tc>
      </w:tr>
      <w:tr w:rsidR="00006EEA" w:rsidRPr="00EB400F" w14:paraId="2DDAC10E" w14:textId="77777777" w:rsidTr="000A40E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28C2BA" w14:textId="77777777" w:rsidR="00006EEA" w:rsidRPr="00EB400F" w:rsidRDefault="00006EEA" w:rsidP="000A40EE">
            <w:pPr>
              <w:pStyle w:val="rowtabella0"/>
              <w:rPr>
                <w:color w:val="002060"/>
              </w:rPr>
            </w:pPr>
            <w:r w:rsidRPr="00EB400F">
              <w:rPr>
                <w:color w:val="002060"/>
              </w:rPr>
              <w:lastRenderedPageBreak/>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31A3B"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24046" w14:textId="77777777" w:rsidR="00006EEA" w:rsidRPr="00EB400F" w:rsidRDefault="00006EEA" w:rsidP="000A40EE">
            <w:pPr>
              <w:pStyle w:val="rowtabella0"/>
              <w:jc w:val="center"/>
              <w:rPr>
                <w:color w:val="002060"/>
              </w:rPr>
            </w:pPr>
            <w:r w:rsidRPr="00EB40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87434"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EC043"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2AE38"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2790D"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AD857"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A5BAB" w14:textId="77777777" w:rsidR="00006EEA" w:rsidRPr="00EB400F" w:rsidRDefault="00006EEA" w:rsidP="000A40EE">
            <w:pPr>
              <w:pStyle w:val="rowtabella0"/>
              <w:jc w:val="center"/>
              <w:rPr>
                <w:color w:val="002060"/>
              </w:rPr>
            </w:pPr>
            <w:r w:rsidRPr="00EB40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B95B4" w14:textId="77777777" w:rsidR="00006EEA" w:rsidRPr="00EB400F" w:rsidRDefault="00006EEA" w:rsidP="000A40EE">
            <w:pPr>
              <w:pStyle w:val="rowtabella0"/>
              <w:jc w:val="center"/>
              <w:rPr>
                <w:color w:val="002060"/>
              </w:rPr>
            </w:pPr>
            <w:r w:rsidRPr="00EB400F">
              <w:rPr>
                <w:color w:val="002060"/>
              </w:rPr>
              <w:t>0</w:t>
            </w:r>
          </w:p>
        </w:tc>
      </w:tr>
    </w:tbl>
    <w:p w14:paraId="3C2D0570" w14:textId="77777777" w:rsidR="00006EEA" w:rsidRPr="00EB400F" w:rsidRDefault="00006EEA" w:rsidP="00006EEA">
      <w:pPr>
        <w:pStyle w:val="breakline"/>
        <w:rPr>
          <w:color w:val="002060"/>
        </w:rPr>
      </w:pPr>
    </w:p>
    <w:p w14:paraId="0359A6ED" w14:textId="77777777" w:rsidR="00DE2270" w:rsidRPr="00DE2270" w:rsidRDefault="00DE2270" w:rsidP="00DE2270">
      <w:pPr>
        <w:pStyle w:val="breakline"/>
        <w:rPr>
          <w:rFonts w:eastAsiaTheme="minorEastAsia"/>
          <w:color w:val="002060"/>
        </w:rPr>
      </w:pPr>
    </w:p>
    <w:p w14:paraId="37D40C44" w14:textId="77777777" w:rsidR="00FF6668" w:rsidRDefault="00FF6668" w:rsidP="009D0C38">
      <w:pPr>
        <w:pStyle w:val="LndNormale1"/>
        <w:rPr>
          <w:color w:val="002060"/>
          <w:szCs w:val="22"/>
        </w:rPr>
      </w:pPr>
    </w:p>
    <w:p w14:paraId="4FE142DB" w14:textId="77777777"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FCEB1FD" w14:textId="77777777" w:rsidR="00641F6F" w:rsidRDefault="00641F6F" w:rsidP="00641F6F">
      <w:pPr>
        <w:pStyle w:val="Corpodeltesto21"/>
        <w:jc w:val="center"/>
        <w:rPr>
          <w:rFonts w:ascii="Arial" w:hAnsi="Arial" w:cs="Arial"/>
          <w:b/>
          <w:color w:val="002060"/>
          <w:sz w:val="30"/>
          <w:szCs w:val="30"/>
        </w:rPr>
      </w:pPr>
    </w:p>
    <w:p w14:paraId="078EF601" w14:textId="010319C2" w:rsidR="00641F6F" w:rsidRDefault="00641F6F" w:rsidP="00641F6F">
      <w:pPr>
        <w:pStyle w:val="Nessunaspaziatura"/>
        <w:jc w:val="both"/>
        <w:rPr>
          <w:rFonts w:ascii="Arial" w:hAnsi="Arial" w:cs="Arial"/>
          <w:color w:val="002060"/>
        </w:rPr>
      </w:pPr>
      <w:r w:rsidRPr="007F76C2">
        <w:rPr>
          <w:rFonts w:ascii="Arial" w:hAnsi="Arial" w:cs="Arial"/>
          <w:color w:val="002060"/>
        </w:rPr>
        <w:t>Il versamento delle somme relative alle ammende comminate con il presente Comunicato Ufficiale deve essere effettuato entro il</w:t>
      </w:r>
      <w:r w:rsidR="008D47EC">
        <w:rPr>
          <w:rFonts w:ascii="Arial" w:hAnsi="Arial" w:cs="Arial"/>
          <w:color w:val="002060"/>
        </w:rPr>
        <w:t xml:space="preserve"> </w:t>
      </w:r>
      <w:r w:rsidR="0069576C">
        <w:rPr>
          <w:rFonts w:ascii="Arial" w:hAnsi="Arial" w:cs="Arial"/>
          <w:b/>
          <w:bCs/>
          <w:color w:val="002060"/>
        </w:rPr>
        <w:t>21</w:t>
      </w:r>
      <w:r w:rsidRPr="008D47EC">
        <w:rPr>
          <w:rFonts w:ascii="Arial" w:hAnsi="Arial" w:cs="Arial"/>
          <w:b/>
          <w:bCs/>
          <w:color w:val="002060"/>
        </w:rPr>
        <w:t xml:space="preserve"> </w:t>
      </w:r>
      <w:r w:rsidR="00BF4A38">
        <w:rPr>
          <w:rFonts w:ascii="Arial" w:hAnsi="Arial" w:cs="Arial"/>
          <w:b/>
          <w:bCs/>
          <w:color w:val="002060"/>
        </w:rPr>
        <w:t>marzo</w:t>
      </w:r>
      <w:r>
        <w:rPr>
          <w:rFonts w:ascii="Arial" w:hAnsi="Arial" w:cs="Arial"/>
          <w:b/>
          <w:bCs/>
          <w:color w:val="002060"/>
        </w:rPr>
        <w:t xml:space="preserve"> 2022</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12803598" w14:textId="77777777" w:rsidR="00641F6F" w:rsidRDefault="00641F6F" w:rsidP="00641F6F">
      <w:pPr>
        <w:pStyle w:val="Nessunaspaziatura"/>
        <w:jc w:val="both"/>
        <w:rPr>
          <w:rFonts w:ascii="Arial" w:hAnsi="Arial" w:cs="Arial"/>
          <w:color w:val="002060"/>
        </w:rPr>
      </w:pPr>
    </w:p>
    <w:p w14:paraId="5B94C8A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BNL – ANCONA</w:t>
      </w:r>
    </w:p>
    <w:p w14:paraId="75E2B6F6" w14:textId="677FACA2"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1591E4B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1900294F" w14:textId="77777777" w:rsidR="00641F6F" w:rsidRPr="007F76C2" w:rsidRDefault="00641F6F" w:rsidP="00641F6F">
      <w:pPr>
        <w:pStyle w:val="Nessunaspaziatura"/>
        <w:jc w:val="both"/>
        <w:rPr>
          <w:rFonts w:ascii="Arial" w:hAnsi="Arial" w:cs="Arial"/>
          <w:color w:val="002060"/>
        </w:rPr>
      </w:pPr>
    </w:p>
    <w:p w14:paraId="363D7399" w14:textId="77777777" w:rsidR="00641F6F" w:rsidRPr="007F76C2" w:rsidRDefault="00641F6F" w:rsidP="00641F6F">
      <w:pPr>
        <w:pStyle w:val="Corpodeltesto21"/>
        <w:rPr>
          <w:rFonts w:ascii="Arial" w:hAnsi="Arial" w:cs="Arial"/>
          <w:color w:val="002060"/>
          <w:sz w:val="22"/>
          <w:szCs w:val="22"/>
        </w:rPr>
      </w:pPr>
    </w:p>
    <w:p w14:paraId="6E887B63" w14:textId="77777777" w:rsidR="00641F6F" w:rsidRPr="007F76C2"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04F277C2" w14:textId="77777777" w:rsidR="00641F6F" w:rsidRPr="007F76C2" w:rsidRDefault="00641F6F" w:rsidP="00641F6F">
      <w:pPr>
        <w:pStyle w:val="Corpodeltesto21"/>
        <w:rPr>
          <w:rFonts w:ascii="Arial" w:hAnsi="Arial" w:cs="Arial"/>
          <w:color w:val="002060"/>
          <w:sz w:val="22"/>
          <w:szCs w:val="22"/>
        </w:rPr>
      </w:pPr>
    </w:p>
    <w:p w14:paraId="64E90B71"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B68D03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Via Schiavoni, snc – 60131 ANCONA (AN)</w:t>
      </w:r>
    </w:p>
    <w:p w14:paraId="5F08592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PEC: marche@pec.figcmarche.it</w:t>
      </w:r>
    </w:p>
    <w:p w14:paraId="5E50BCC0" w14:textId="77777777" w:rsidR="00641F6F" w:rsidRPr="007F76C2" w:rsidRDefault="00641F6F" w:rsidP="00641F6F">
      <w:pPr>
        <w:pStyle w:val="Corpodeltesto21"/>
        <w:rPr>
          <w:rFonts w:ascii="Arial" w:hAnsi="Arial" w:cs="Arial"/>
          <w:color w:val="002060"/>
          <w:sz w:val="22"/>
          <w:szCs w:val="22"/>
        </w:rPr>
      </w:pPr>
    </w:p>
    <w:p w14:paraId="5A66098F" w14:textId="77777777" w:rsidR="00641F6F" w:rsidRPr="000056DA"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17899DCD" w14:textId="77777777" w:rsidR="00641F6F" w:rsidRDefault="00641F6F" w:rsidP="00641F6F">
      <w:pPr>
        <w:pStyle w:val="Corpodeltesto21"/>
        <w:rPr>
          <w:rFonts w:ascii="Arial" w:hAnsi="Arial" w:cs="Arial"/>
          <w:color w:val="002060"/>
          <w:sz w:val="22"/>
          <w:szCs w:val="22"/>
        </w:rPr>
      </w:pPr>
    </w:p>
    <w:p w14:paraId="157775B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22EB1EA8"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3103E99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7E247E5F" w14:textId="77777777" w:rsidR="00641F6F" w:rsidRDefault="00641F6F" w:rsidP="00641F6F">
      <w:pPr>
        <w:pStyle w:val="Corpodeltesto21"/>
        <w:rPr>
          <w:rFonts w:ascii="Arial" w:hAnsi="Arial" w:cs="Arial"/>
          <w:color w:val="002060"/>
          <w:sz w:val="22"/>
          <w:szCs w:val="22"/>
        </w:rPr>
      </w:pPr>
    </w:p>
    <w:p w14:paraId="5910F7C6" w14:textId="77777777" w:rsidR="00641F6F" w:rsidRPr="007F76C2" w:rsidRDefault="00641F6F" w:rsidP="00641F6F">
      <w:pPr>
        <w:pStyle w:val="Corpodeltesto21"/>
        <w:rPr>
          <w:rFonts w:ascii="Arial" w:hAnsi="Arial" w:cs="Arial"/>
          <w:color w:val="002060"/>
          <w:sz w:val="22"/>
          <w:szCs w:val="22"/>
        </w:rPr>
      </w:pPr>
    </w:p>
    <w:p w14:paraId="7AFE4B1B" w14:textId="77777777"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8944565" w14:textId="77777777" w:rsidR="00641F6F" w:rsidRDefault="00641F6F" w:rsidP="00641F6F">
      <w:pPr>
        <w:pStyle w:val="LndNormale1"/>
        <w:rPr>
          <w:b/>
          <w:sz w:val="28"/>
          <w:szCs w:val="28"/>
          <w:u w:val="single"/>
        </w:rPr>
      </w:pPr>
    </w:p>
    <w:p w14:paraId="3B36ED76" w14:textId="77777777" w:rsidR="00641F6F" w:rsidRPr="009D0C38" w:rsidRDefault="00641F6F" w:rsidP="00641F6F">
      <w:pPr>
        <w:pStyle w:val="LndNormale1"/>
        <w:rPr>
          <w:b/>
          <w:color w:val="002060"/>
          <w:sz w:val="28"/>
          <w:szCs w:val="28"/>
        </w:rPr>
      </w:pPr>
      <w:r w:rsidRPr="009D0C38">
        <w:rPr>
          <w:b/>
          <w:color w:val="002060"/>
          <w:sz w:val="28"/>
          <w:szCs w:val="28"/>
        </w:rPr>
        <w:t>ORARIO UFFICI</w:t>
      </w:r>
    </w:p>
    <w:p w14:paraId="4540A36E" w14:textId="77777777" w:rsidR="00641F6F" w:rsidRPr="009D0C38" w:rsidRDefault="00641F6F" w:rsidP="00641F6F">
      <w:pPr>
        <w:pStyle w:val="LndNormale1"/>
        <w:rPr>
          <w:color w:val="002060"/>
        </w:rPr>
      </w:pPr>
    </w:p>
    <w:p w14:paraId="5BCA8B73" w14:textId="77777777" w:rsidR="00641F6F" w:rsidRPr="009D0C38" w:rsidRDefault="00641F6F" w:rsidP="00641F6F">
      <w:pPr>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0454A87A" w14:textId="77777777" w:rsidR="00641F6F" w:rsidRPr="009D0C38" w:rsidRDefault="00641F6F" w:rsidP="00641F6F">
      <w:pPr>
        <w:rPr>
          <w:color w:val="002060"/>
        </w:rPr>
      </w:pPr>
      <w:r w:rsidRPr="009D0C38">
        <w:rPr>
          <w:rFonts w:ascii="Arial" w:hAnsi="Arial" w:cs="Arial"/>
          <w:color w:val="002060"/>
          <w:sz w:val="22"/>
          <w:szCs w:val="22"/>
        </w:rPr>
        <w:t>Ciò p</w:t>
      </w:r>
      <w:r w:rsidRPr="00F76ACB">
        <w:rPr>
          <w:rFonts w:ascii="Arial" w:hAnsi="Arial" w:cs="Arial"/>
          <w:color w:val="002060"/>
          <w:sz w:val="22"/>
          <w:szCs w:val="22"/>
        </w:rPr>
        <w:t xml:space="preserve">remesso, si informa che i contatti possono avvenire per e-mail all’indirizzo </w:t>
      </w:r>
      <w:hyperlink r:id="rId12" w:history="1">
        <w:r w:rsidRPr="00F76ACB">
          <w:rPr>
            <w:rStyle w:val="Collegamentoipertestuale"/>
            <w:rFonts w:ascii="Arial" w:hAnsi="Arial" w:cs="Arial"/>
            <w:color w:val="002060"/>
            <w:sz w:val="22"/>
            <w:szCs w:val="22"/>
          </w:rPr>
          <w:t>c5marche@lnd.it</w:t>
        </w:r>
      </w:hyperlink>
      <w:r w:rsidRPr="00F76ACB">
        <w:rPr>
          <w:rFonts w:ascii="Arial" w:hAnsi="Arial" w:cs="Arial"/>
          <w:color w:val="002060"/>
          <w:sz w:val="22"/>
          <w:szCs w:val="22"/>
        </w:rPr>
        <w:t xml:space="preserve">, </w:t>
      </w:r>
      <w:hyperlink r:id="rId13"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(Segreteria Generale, Ufficio Tesseramento) o pec </w:t>
      </w:r>
      <w:hyperlink r:id="rId14" w:history="1">
        <w:r w:rsidRPr="00F76ACB">
          <w:rPr>
            <w:rStyle w:val="Collegamentoipertestuale"/>
            <w:rFonts w:ascii="Arial" w:hAnsi="Arial" w:cs="Arial"/>
            <w:color w:val="002060"/>
            <w:sz w:val="22"/>
            <w:szCs w:val="22"/>
          </w:rPr>
          <w:t>c5marche@pec.figcmarche.it</w:t>
        </w:r>
      </w:hyperlink>
    </w:p>
    <w:p w14:paraId="3ED000CD" w14:textId="77777777" w:rsidR="00641F6F" w:rsidRPr="009D0C38" w:rsidRDefault="00641F6F" w:rsidP="00641F6F">
      <w:pPr>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4CBB7FF4" w14:textId="77777777" w:rsidR="00641F6F" w:rsidRPr="009D0C38" w:rsidRDefault="00641F6F" w:rsidP="00641F6F">
      <w:pPr>
        <w:pStyle w:val="LndNormale1"/>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028986B" w14:textId="77777777" w:rsidR="00641F6F" w:rsidRPr="009D0C38" w:rsidRDefault="00641F6F" w:rsidP="00641F6F">
      <w:pPr>
        <w:pStyle w:val="LndNormale1"/>
        <w:rPr>
          <w:b/>
          <w:color w:val="002060"/>
          <w:sz w:val="18"/>
          <w:szCs w:val="18"/>
        </w:rPr>
      </w:pPr>
      <w:r w:rsidRPr="009D0C38">
        <w:rPr>
          <w:color w:val="002060"/>
          <w:szCs w:val="22"/>
        </w:rPr>
        <w:t>Ufficio Amministrazione</w:t>
      </w:r>
      <w:r w:rsidRPr="009D0C38">
        <w:rPr>
          <w:color w:val="002060"/>
          <w:szCs w:val="22"/>
        </w:rPr>
        <w:tab/>
        <w:t xml:space="preserve">071/28560322 </w:t>
      </w:r>
    </w:p>
    <w:p w14:paraId="406C2679" w14:textId="77777777" w:rsidR="00641F6F" w:rsidRPr="009D0C38" w:rsidRDefault="00641F6F" w:rsidP="00641F6F">
      <w:pPr>
        <w:pStyle w:val="LndNormale1"/>
        <w:rPr>
          <w:color w:val="002060"/>
          <w:szCs w:val="22"/>
        </w:rPr>
      </w:pPr>
      <w:r w:rsidRPr="009D0C38">
        <w:rPr>
          <w:color w:val="002060"/>
          <w:szCs w:val="22"/>
        </w:rPr>
        <w:t xml:space="preserve">Ufficio Tesseramento </w:t>
      </w:r>
      <w:r w:rsidRPr="009D0C38">
        <w:rPr>
          <w:color w:val="002060"/>
          <w:szCs w:val="22"/>
        </w:rPr>
        <w:tab/>
        <w:t xml:space="preserve">071/28560408 </w:t>
      </w:r>
    </w:p>
    <w:p w14:paraId="100CD57D" w14:textId="77777777" w:rsidR="00641F6F" w:rsidRPr="009D0C38" w:rsidRDefault="00641F6F" w:rsidP="00641F6F">
      <w:pPr>
        <w:pStyle w:val="LndNormale1"/>
        <w:rPr>
          <w:color w:val="002060"/>
          <w:szCs w:val="22"/>
        </w:rPr>
      </w:pPr>
      <w:r w:rsidRPr="009D0C38">
        <w:rPr>
          <w:color w:val="002060"/>
          <w:szCs w:val="22"/>
        </w:rPr>
        <w:t>Ufficio emissione tessere</w:t>
      </w:r>
      <w:r w:rsidRPr="009D0C38">
        <w:rPr>
          <w:color w:val="002060"/>
          <w:szCs w:val="22"/>
        </w:rPr>
        <w:tab/>
        <w:t>071/28560401</w:t>
      </w:r>
    </w:p>
    <w:p w14:paraId="6FACB679" w14:textId="77777777" w:rsidR="00641F6F" w:rsidRDefault="00641F6F" w:rsidP="009D0C38">
      <w:pPr>
        <w:pStyle w:val="LndNormale1"/>
        <w:rPr>
          <w:color w:val="002060"/>
          <w:szCs w:val="22"/>
        </w:rPr>
      </w:pPr>
    </w:p>
    <w:p w14:paraId="18717277" w14:textId="77777777" w:rsidR="00CE62A9" w:rsidRDefault="00CE62A9" w:rsidP="009D0C38">
      <w:pPr>
        <w:pStyle w:val="LndNormale1"/>
        <w:rPr>
          <w:color w:val="002060"/>
          <w:szCs w:val="22"/>
        </w:rPr>
      </w:pPr>
    </w:p>
    <w:p w14:paraId="537A9A79" w14:textId="65982E21"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69576C">
        <w:rPr>
          <w:b/>
          <w:color w:val="002060"/>
          <w:u w:val="single"/>
        </w:rPr>
        <w:t>0</w:t>
      </w:r>
      <w:r w:rsidR="00417FFA">
        <w:rPr>
          <w:b/>
          <w:color w:val="002060"/>
          <w:u w:val="single"/>
        </w:rPr>
        <w:t>7</w:t>
      </w:r>
      <w:r w:rsidR="00830450" w:rsidRPr="000039D0">
        <w:rPr>
          <w:b/>
          <w:color w:val="002060"/>
          <w:u w:val="single"/>
        </w:rPr>
        <w:t>/</w:t>
      </w:r>
      <w:r w:rsidR="00496B75">
        <w:rPr>
          <w:b/>
          <w:color w:val="002060"/>
          <w:u w:val="single"/>
        </w:rPr>
        <w:t>0</w:t>
      </w:r>
      <w:r w:rsidR="0069576C">
        <w:rPr>
          <w:b/>
          <w:color w:val="002060"/>
          <w:u w:val="single"/>
        </w:rPr>
        <w:t>3</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496B75">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96A92">
      <w:pPr>
        <w:rPr>
          <w:rFonts w:ascii="Arial" w:hAnsi="Arial" w:cs="Arial"/>
          <w:b/>
          <w:color w:val="002060"/>
          <w:sz w:val="18"/>
          <w:szCs w:val="18"/>
        </w:rPr>
      </w:pPr>
    </w:p>
    <w:sectPr w:rsidR="003F141D" w:rsidRPr="007F5272"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30485B" w14:textId="77777777" w:rsidR="008E61D3" w:rsidRDefault="008E61D3">
      <w:r>
        <w:separator/>
      </w:r>
    </w:p>
  </w:endnote>
  <w:endnote w:type="continuationSeparator" w:id="0">
    <w:p w14:paraId="4A8D3634" w14:textId="77777777" w:rsidR="008E61D3" w:rsidRDefault="008E6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00000003" w:usb1="00000000" w:usb2="00000000" w:usb3="00000000" w:csb0="00000001"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Bahnschrift SemiCondensed">
    <w:altName w:val="Segoe UI"/>
    <w:charset w:val="00"/>
    <w:family w:val="swiss"/>
    <w:pitch w:val="variable"/>
    <w:sig w:usb0="00000001" w:usb1="00000002" w:usb2="00000000" w:usb3="00000000" w:csb0="0000019F" w:csb1="00000000"/>
  </w:font>
  <w:font w:name="Helvetica Condensed">
    <w:altName w:val="Arial Narrow"/>
    <w:panose1 w:val="020B0606020202030204"/>
    <w:charset w:val="00"/>
    <w:family w:val="swiss"/>
    <w:pitch w:val="variable"/>
    <w:sig w:usb0="00000003" w:usb1="00000000" w:usb2="00000000" w:usb3="00000000" w:csb0="00000001"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79899BE9" w:rsidR="003554A0" w:rsidRPr="00B41648" w:rsidRDefault="003554A0" w:rsidP="00417FFA">
    <w:pPr>
      <w:pStyle w:val="Pidipagina"/>
      <w:framePr w:wrap="around" w:vAnchor="text" w:hAnchor="page" w:x="5494"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951927">
      <w:rPr>
        <w:rStyle w:val="Numeropagina"/>
        <w:rFonts w:ascii="Arial" w:hAnsi="Arial" w:cs="Arial"/>
        <w:noProof/>
        <w:color w:val="002060"/>
      </w:rPr>
      <w:t>7</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69576C">
      <w:rPr>
        <w:rStyle w:val="Numeropagina"/>
        <w:rFonts w:ascii="Arial" w:hAnsi="Arial" w:cs="Arial"/>
        <w:color w:val="002060"/>
      </w:rPr>
      <w:t>7</w:t>
    </w:r>
    <w:r w:rsidR="00417FFA">
      <w:rPr>
        <w:rStyle w:val="Numeropagina"/>
        <w:rFonts w:ascii="Arial" w:hAnsi="Arial" w:cs="Arial"/>
        <w:color w:val="002060"/>
      </w:rPr>
      <w:t>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2EA16E" w14:textId="77777777" w:rsidR="008E61D3" w:rsidRDefault="008E61D3">
      <w:r>
        <w:separator/>
      </w:r>
    </w:p>
  </w:footnote>
  <w:footnote w:type="continuationSeparator" w:id="0">
    <w:p w14:paraId="536979F7" w14:textId="77777777" w:rsidR="008E61D3" w:rsidRDefault="008E61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6">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nsid w:val="2D3C0647"/>
    <w:multiLevelType w:val="hybridMultilevel"/>
    <w:tmpl w:val="2124A598"/>
    <w:lvl w:ilvl="0" w:tplc="195E85A6">
      <w:start w:val="14"/>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6">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8">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7A80783"/>
    <w:multiLevelType w:val="hybridMultilevel"/>
    <w:tmpl w:val="BEDA5D14"/>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68930E8D"/>
    <w:multiLevelType w:val="hybridMultilevel"/>
    <w:tmpl w:val="EF6ED422"/>
    <w:lvl w:ilvl="0" w:tplc="B700F3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6B5C77A7"/>
    <w:multiLevelType w:val="hybridMultilevel"/>
    <w:tmpl w:val="4A6C64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75F0406E"/>
    <w:multiLevelType w:val="hybridMultilevel"/>
    <w:tmpl w:val="084EDB4C"/>
    <w:lvl w:ilvl="0" w:tplc="195E85A6">
      <w:start w:val="1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2"/>
  </w:num>
  <w:num w:numId="2">
    <w:abstractNumId w:val="12"/>
  </w:num>
  <w:num w:numId="3">
    <w:abstractNumId w:val="11"/>
  </w:num>
  <w:num w:numId="4">
    <w:abstractNumId w:val="14"/>
  </w:num>
  <w:num w:numId="5">
    <w:abstractNumId w:val="16"/>
  </w:num>
  <w:num w:numId="6">
    <w:abstractNumId w:val="9"/>
  </w:num>
  <w:num w:numId="7">
    <w:abstractNumId w:val="8"/>
  </w:num>
  <w:num w:numId="8">
    <w:abstractNumId w:val="32"/>
  </w:num>
  <w:num w:numId="9">
    <w:abstractNumId w:val="1"/>
  </w:num>
  <w:num w:numId="10">
    <w:abstractNumId w:val="2"/>
  </w:num>
  <w:num w:numId="11">
    <w:abstractNumId w:val="31"/>
  </w:num>
  <w:num w:numId="12">
    <w:abstractNumId w:val="7"/>
  </w:num>
  <w:num w:numId="13">
    <w:abstractNumId w:val="33"/>
  </w:num>
  <w:num w:numId="14">
    <w:abstractNumId w:val="23"/>
  </w:num>
  <w:num w:numId="15">
    <w:abstractNumId w:val="13"/>
  </w:num>
  <w:num w:numId="16">
    <w:abstractNumId w:val="24"/>
  </w:num>
  <w:num w:numId="17">
    <w:abstractNumId w:val="17"/>
  </w:num>
  <w:num w:numId="18">
    <w:abstractNumId w:val="28"/>
  </w:num>
  <w:num w:numId="19">
    <w:abstractNumId w:val="30"/>
  </w:num>
  <w:num w:numId="20">
    <w:abstractNumId w:val="25"/>
  </w:num>
  <w:num w:numId="21">
    <w:abstractNumId w:val="18"/>
  </w:num>
  <w:num w:numId="22">
    <w:abstractNumId w:val="3"/>
  </w:num>
  <w:num w:numId="23">
    <w:abstractNumId w:val="19"/>
  </w:num>
  <w:num w:numId="24">
    <w:abstractNumId w:val="19"/>
    <w:lvlOverride w:ilvl="0">
      <w:startOverride w:val="1"/>
    </w:lvlOverride>
  </w:num>
  <w:num w:numId="25">
    <w:abstractNumId w:val="6"/>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15"/>
  </w:num>
  <w:num w:numId="30">
    <w:abstractNumId w:val="4"/>
  </w:num>
  <w:num w:numId="31">
    <w:abstractNumId w:val="1"/>
    <w:lvlOverride w:ilvl="0">
      <w:startOverride w:val="1"/>
    </w:lvlOverride>
  </w:num>
  <w:num w:numId="32">
    <w:abstractNumId w:val="5"/>
  </w:num>
  <w:num w:numId="33">
    <w:abstractNumId w:val="34"/>
  </w:num>
  <w:num w:numId="34">
    <w:abstractNumId w:val="0"/>
  </w:num>
  <w:num w:numId="35">
    <w:abstractNumId w:val="20"/>
  </w:num>
  <w:num w:numId="36">
    <w:abstractNumId w:val="0"/>
    <w:lvlOverride w:ilvl="0">
      <w:startOverride w:val="1"/>
    </w:lvlOverride>
  </w:num>
  <w:num w:numId="37">
    <w:abstractNumId w:val="27"/>
  </w:num>
  <w:num w:numId="38">
    <w:abstractNumId w:val="10"/>
  </w:num>
  <w:num w:numId="39">
    <w:abstractNumId w:val="29"/>
  </w:num>
  <w:num w:numId="40">
    <w:abstractNumId w:val="21"/>
  </w:num>
  <w:num w:numId="41">
    <w:abstractNumId w:val="2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0DD0"/>
    <w:rsid w:val="00001C1D"/>
    <w:rsid w:val="00001C67"/>
    <w:rsid w:val="000024FD"/>
    <w:rsid w:val="000039D0"/>
    <w:rsid w:val="00004B3E"/>
    <w:rsid w:val="000056DA"/>
    <w:rsid w:val="0000615B"/>
    <w:rsid w:val="00006EEA"/>
    <w:rsid w:val="00007368"/>
    <w:rsid w:val="00007DAD"/>
    <w:rsid w:val="00011538"/>
    <w:rsid w:val="00012C0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5236"/>
    <w:rsid w:val="00036089"/>
    <w:rsid w:val="000377A3"/>
    <w:rsid w:val="00040500"/>
    <w:rsid w:val="00042204"/>
    <w:rsid w:val="00042E43"/>
    <w:rsid w:val="00044BFA"/>
    <w:rsid w:val="00044DFA"/>
    <w:rsid w:val="00045E1D"/>
    <w:rsid w:val="00050236"/>
    <w:rsid w:val="0005158A"/>
    <w:rsid w:val="00052314"/>
    <w:rsid w:val="00053AF2"/>
    <w:rsid w:val="000545D6"/>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FA0"/>
    <w:rsid w:val="00073FF4"/>
    <w:rsid w:val="00074171"/>
    <w:rsid w:val="000747ED"/>
    <w:rsid w:val="00075B1B"/>
    <w:rsid w:val="00076533"/>
    <w:rsid w:val="00076847"/>
    <w:rsid w:val="00076856"/>
    <w:rsid w:val="00077E71"/>
    <w:rsid w:val="00082180"/>
    <w:rsid w:val="000822F3"/>
    <w:rsid w:val="0008269B"/>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38CB"/>
    <w:rsid w:val="000958D7"/>
    <w:rsid w:val="00096293"/>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9DA"/>
    <w:rsid w:val="000B3C91"/>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9F1"/>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73C"/>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3F4A"/>
    <w:rsid w:val="00124C5B"/>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761"/>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5D82"/>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A07"/>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1039"/>
    <w:rsid w:val="001F20E4"/>
    <w:rsid w:val="001F3475"/>
    <w:rsid w:val="001F4353"/>
    <w:rsid w:val="001F4E6F"/>
    <w:rsid w:val="001F552D"/>
    <w:rsid w:val="001F5F0F"/>
    <w:rsid w:val="001F6FC1"/>
    <w:rsid w:val="001F7C50"/>
    <w:rsid w:val="0020062B"/>
    <w:rsid w:val="002009F1"/>
    <w:rsid w:val="00200A7E"/>
    <w:rsid w:val="00202AC1"/>
    <w:rsid w:val="00202CAB"/>
    <w:rsid w:val="00203156"/>
    <w:rsid w:val="0020364C"/>
    <w:rsid w:val="0020745A"/>
    <w:rsid w:val="00210424"/>
    <w:rsid w:val="00210F80"/>
    <w:rsid w:val="00211492"/>
    <w:rsid w:val="0021468E"/>
    <w:rsid w:val="00214778"/>
    <w:rsid w:val="002164DA"/>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1D33"/>
    <w:rsid w:val="0024293C"/>
    <w:rsid w:val="0024301B"/>
    <w:rsid w:val="00243C54"/>
    <w:rsid w:val="00244D0E"/>
    <w:rsid w:val="00244D45"/>
    <w:rsid w:val="00245B84"/>
    <w:rsid w:val="00246411"/>
    <w:rsid w:val="002465AC"/>
    <w:rsid w:val="0024701A"/>
    <w:rsid w:val="002476A9"/>
    <w:rsid w:val="0025019A"/>
    <w:rsid w:val="002517BC"/>
    <w:rsid w:val="002522CE"/>
    <w:rsid w:val="002525F7"/>
    <w:rsid w:val="00252716"/>
    <w:rsid w:val="00253A20"/>
    <w:rsid w:val="002541C9"/>
    <w:rsid w:val="002544A2"/>
    <w:rsid w:val="0025498D"/>
    <w:rsid w:val="00254ABB"/>
    <w:rsid w:val="00254E50"/>
    <w:rsid w:val="00255072"/>
    <w:rsid w:val="002552DB"/>
    <w:rsid w:val="002559E3"/>
    <w:rsid w:val="00255F3A"/>
    <w:rsid w:val="002572BF"/>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0F17"/>
    <w:rsid w:val="002912BB"/>
    <w:rsid w:val="00291A2B"/>
    <w:rsid w:val="00292B28"/>
    <w:rsid w:val="00293FC5"/>
    <w:rsid w:val="00294CA8"/>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C6FAF"/>
    <w:rsid w:val="002D05C0"/>
    <w:rsid w:val="002D1B3F"/>
    <w:rsid w:val="002D1F32"/>
    <w:rsid w:val="002D295E"/>
    <w:rsid w:val="002D39AE"/>
    <w:rsid w:val="002D494F"/>
    <w:rsid w:val="002D5C48"/>
    <w:rsid w:val="002D6EAC"/>
    <w:rsid w:val="002D74D6"/>
    <w:rsid w:val="002D77C9"/>
    <w:rsid w:val="002D785C"/>
    <w:rsid w:val="002E116E"/>
    <w:rsid w:val="002E16E7"/>
    <w:rsid w:val="002E2633"/>
    <w:rsid w:val="002E3BFF"/>
    <w:rsid w:val="002E41ED"/>
    <w:rsid w:val="002E4D17"/>
    <w:rsid w:val="002E50FF"/>
    <w:rsid w:val="002E579F"/>
    <w:rsid w:val="002E7756"/>
    <w:rsid w:val="002F0537"/>
    <w:rsid w:val="002F0F65"/>
    <w:rsid w:val="002F15C5"/>
    <w:rsid w:val="002F27BF"/>
    <w:rsid w:val="002F2A09"/>
    <w:rsid w:val="002F2B0C"/>
    <w:rsid w:val="002F3133"/>
    <w:rsid w:val="002F3219"/>
    <w:rsid w:val="002F40C7"/>
    <w:rsid w:val="002F5CFB"/>
    <w:rsid w:val="002F5EE8"/>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3C4"/>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4C0C"/>
    <w:rsid w:val="0037517C"/>
    <w:rsid w:val="0037615A"/>
    <w:rsid w:val="0037625C"/>
    <w:rsid w:val="00376E37"/>
    <w:rsid w:val="0037740D"/>
    <w:rsid w:val="0037758B"/>
    <w:rsid w:val="00377BF6"/>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02EB"/>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0FBA"/>
    <w:rsid w:val="003C120D"/>
    <w:rsid w:val="003C15C5"/>
    <w:rsid w:val="003C180B"/>
    <w:rsid w:val="003C25B7"/>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6F5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159"/>
    <w:rsid w:val="004007F4"/>
    <w:rsid w:val="00401332"/>
    <w:rsid w:val="00401931"/>
    <w:rsid w:val="00401C85"/>
    <w:rsid w:val="00402279"/>
    <w:rsid w:val="00402EEA"/>
    <w:rsid w:val="0040376B"/>
    <w:rsid w:val="00403AC6"/>
    <w:rsid w:val="00404893"/>
    <w:rsid w:val="00404967"/>
    <w:rsid w:val="0040539E"/>
    <w:rsid w:val="00405482"/>
    <w:rsid w:val="00407221"/>
    <w:rsid w:val="0040753D"/>
    <w:rsid w:val="004100B4"/>
    <w:rsid w:val="00410265"/>
    <w:rsid w:val="00414B88"/>
    <w:rsid w:val="00415374"/>
    <w:rsid w:val="00416370"/>
    <w:rsid w:val="00416BF0"/>
    <w:rsid w:val="00417ADC"/>
    <w:rsid w:val="00417F78"/>
    <w:rsid w:val="00417FAE"/>
    <w:rsid w:val="00417FFA"/>
    <w:rsid w:val="00420411"/>
    <w:rsid w:val="00420864"/>
    <w:rsid w:val="00420C33"/>
    <w:rsid w:val="00421858"/>
    <w:rsid w:val="00422E6F"/>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0D0"/>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40ED"/>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7D1"/>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3C79"/>
    <w:rsid w:val="004847B2"/>
    <w:rsid w:val="00484943"/>
    <w:rsid w:val="00486565"/>
    <w:rsid w:val="004866C8"/>
    <w:rsid w:val="0048722C"/>
    <w:rsid w:val="00491D51"/>
    <w:rsid w:val="00491DF8"/>
    <w:rsid w:val="00493C67"/>
    <w:rsid w:val="00495007"/>
    <w:rsid w:val="00495DDA"/>
    <w:rsid w:val="004962A8"/>
    <w:rsid w:val="0049680A"/>
    <w:rsid w:val="00496849"/>
    <w:rsid w:val="00496A92"/>
    <w:rsid w:val="00496B75"/>
    <w:rsid w:val="00496EC9"/>
    <w:rsid w:val="004A023E"/>
    <w:rsid w:val="004A03EE"/>
    <w:rsid w:val="004A051C"/>
    <w:rsid w:val="004A2F9D"/>
    <w:rsid w:val="004A3585"/>
    <w:rsid w:val="004A38E3"/>
    <w:rsid w:val="004A3B30"/>
    <w:rsid w:val="004A4C05"/>
    <w:rsid w:val="004A56F3"/>
    <w:rsid w:val="004A5841"/>
    <w:rsid w:val="004A59BB"/>
    <w:rsid w:val="004A75E4"/>
    <w:rsid w:val="004A79CA"/>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1A7D"/>
    <w:rsid w:val="004C2FE5"/>
    <w:rsid w:val="004C447C"/>
    <w:rsid w:val="004C4520"/>
    <w:rsid w:val="004C71B8"/>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6D98"/>
    <w:rsid w:val="004D7DCA"/>
    <w:rsid w:val="004E020A"/>
    <w:rsid w:val="004E0F1E"/>
    <w:rsid w:val="004E111D"/>
    <w:rsid w:val="004E1F88"/>
    <w:rsid w:val="004E1FD0"/>
    <w:rsid w:val="004E2C24"/>
    <w:rsid w:val="004E4F48"/>
    <w:rsid w:val="004E71CA"/>
    <w:rsid w:val="004F19A7"/>
    <w:rsid w:val="004F2B60"/>
    <w:rsid w:val="004F3641"/>
    <w:rsid w:val="004F53E9"/>
    <w:rsid w:val="004F58E0"/>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3995"/>
    <w:rsid w:val="0051626C"/>
    <w:rsid w:val="005173BE"/>
    <w:rsid w:val="0051745B"/>
    <w:rsid w:val="00524492"/>
    <w:rsid w:val="00526208"/>
    <w:rsid w:val="00527F16"/>
    <w:rsid w:val="005306DA"/>
    <w:rsid w:val="00531621"/>
    <w:rsid w:val="00535245"/>
    <w:rsid w:val="00536217"/>
    <w:rsid w:val="005410A5"/>
    <w:rsid w:val="00542100"/>
    <w:rsid w:val="00542177"/>
    <w:rsid w:val="00543ECD"/>
    <w:rsid w:val="00544131"/>
    <w:rsid w:val="00546489"/>
    <w:rsid w:val="005468F9"/>
    <w:rsid w:val="00546989"/>
    <w:rsid w:val="00546ED8"/>
    <w:rsid w:val="00547AA6"/>
    <w:rsid w:val="0055204F"/>
    <w:rsid w:val="0055217E"/>
    <w:rsid w:val="005527F1"/>
    <w:rsid w:val="00552BB6"/>
    <w:rsid w:val="00553521"/>
    <w:rsid w:val="00553F75"/>
    <w:rsid w:val="0055433A"/>
    <w:rsid w:val="00555424"/>
    <w:rsid w:val="005558AE"/>
    <w:rsid w:val="005558B5"/>
    <w:rsid w:val="0055783E"/>
    <w:rsid w:val="00557E74"/>
    <w:rsid w:val="005603CA"/>
    <w:rsid w:val="005603DE"/>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2CA9"/>
    <w:rsid w:val="00593F89"/>
    <w:rsid w:val="00594020"/>
    <w:rsid w:val="0059439B"/>
    <w:rsid w:val="005947FD"/>
    <w:rsid w:val="005A060C"/>
    <w:rsid w:val="005A09AA"/>
    <w:rsid w:val="005A0F29"/>
    <w:rsid w:val="005A2024"/>
    <w:rsid w:val="005A22F7"/>
    <w:rsid w:val="005A34EF"/>
    <w:rsid w:val="005A37E0"/>
    <w:rsid w:val="005A4286"/>
    <w:rsid w:val="005A45C7"/>
    <w:rsid w:val="005A48AD"/>
    <w:rsid w:val="005A4D8A"/>
    <w:rsid w:val="005A50BD"/>
    <w:rsid w:val="005A586B"/>
    <w:rsid w:val="005A628A"/>
    <w:rsid w:val="005A6ACC"/>
    <w:rsid w:val="005A6D6A"/>
    <w:rsid w:val="005A7C9B"/>
    <w:rsid w:val="005B0A3F"/>
    <w:rsid w:val="005B2321"/>
    <w:rsid w:val="005B3435"/>
    <w:rsid w:val="005B3C82"/>
    <w:rsid w:val="005B5388"/>
    <w:rsid w:val="005B5CE3"/>
    <w:rsid w:val="005B61A9"/>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D3B"/>
    <w:rsid w:val="005D1FEE"/>
    <w:rsid w:val="005D208C"/>
    <w:rsid w:val="005D28E0"/>
    <w:rsid w:val="005D3C53"/>
    <w:rsid w:val="005D433D"/>
    <w:rsid w:val="005D68D0"/>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E6CA1"/>
    <w:rsid w:val="005F0706"/>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519"/>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29A"/>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1F6F"/>
    <w:rsid w:val="00644703"/>
    <w:rsid w:val="00644863"/>
    <w:rsid w:val="00645597"/>
    <w:rsid w:val="00645F86"/>
    <w:rsid w:val="00646384"/>
    <w:rsid w:val="00646C26"/>
    <w:rsid w:val="00646C95"/>
    <w:rsid w:val="0064792C"/>
    <w:rsid w:val="006507EF"/>
    <w:rsid w:val="00651DD4"/>
    <w:rsid w:val="0065273A"/>
    <w:rsid w:val="006534BB"/>
    <w:rsid w:val="006535EC"/>
    <w:rsid w:val="00653ABD"/>
    <w:rsid w:val="00653B8F"/>
    <w:rsid w:val="00654544"/>
    <w:rsid w:val="00656024"/>
    <w:rsid w:val="0065668B"/>
    <w:rsid w:val="006569C7"/>
    <w:rsid w:val="006575FF"/>
    <w:rsid w:val="00657D39"/>
    <w:rsid w:val="00660563"/>
    <w:rsid w:val="00660D33"/>
    <w:rsid w:val="006610A0"/>
    <w:rsid w:val="00661C45"/>
    <w:rsid w:val="0066290C"/>
    <w:rsid w:val="00664163"/>
    <w:rsid w:val="00664384"/>
    <w:rsid w:val="00664AFB"/>
    <w:rsid w:val="00665A69"/>
    <w:rsid w:val="006667C0"/>
    <w:rsid w:val="006668B7"/>
    <w:rsid w:val="00667D4D"/>
    <w:rsid w:val="0067064A"/>
    <w:rsid w:val="00671648"/>
    <w:rsid w:val="00672B32"/>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76C"/>
    <w:rsid w:val="00695C63"/>
    <w:rsid w:val="00695EB7"/>
    <w:rsid w:val="00696510"/>
    <w:rsid w:val="00696D00"/>
    <w:rsid w:val="00697CB9"/>
    <w:rsid w:val="006A20B0"/>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6F0F"/>
    <w:rsid w:val="006B790E"/>
    <w:rsid w:val="006B7CF6"/>
    <w:rsid w:val="006C0C2A"/>
    <w:rsid w:val="006C13B6"/>
    <w:rsid w:val="006C170F"/>
    <w:rsid w:val="006C3093"/>
    <w:rsid w:val="006C5B97"/>
    <w:rsid w:val="006C6A1F"/>
    <w:rsid w:val="006C7280"/>
    <w:rsid w:val="006D145E"/>
    <w:rsid w:val="006D1E9B"/>
    <w:rsid w:val="006D1FAE"/>
    <w:rsid w:val="006D232F"/>
    <w:rsid w:val="006D23E3"/>
    <w:rsid w:val="006D3F8F"/>
    <w:rsid w:val="006D4DC4"/>
    <w:rsid w:val="006D5453"/>
    <w:rsid w:val="006D5C95"/>
    <w:rsid w:val="006D5F30"/>
    <w:rsid w:val="006D6ADB"/>
    <w:rsid w:val="006E0EC1"/>
    <w:rsid w:val="006E182A"/>
    <w:rsid w:val="006E1949"/>
    <w:rsid w:val="006E2279"/>
    <w:rsid w:val="006E3148"/>
    <w:rsid w:val="006E5758"/>
    <w:rsid w:val="006F01BD"/>
    <w:rsid w:val="006F0737"/>
    <w:rsid w:val="006F1065"/>
    <w:rsid w:val="006F14DA"/>
    <w:rsid w:val="006F206C"/>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034"/>
    <w:rsid w:val="00720F0D"/>
    <w:rsid w:val="007216F5"/>
    <w:rsid w:val="00722DE5"/>
    <w:rsid w:val="00723CA3"/>
    <w:rsid w:val="00723CEF"/>
    <w:rsid w:val="00724892"/>
    <w:rsid w:val="007249FD"/>
    <w:rsid w:val="00724C16"/>
    <w:rsid w:val="00725BAF"/>
    <w:rsid w:val="007272B8"/>
    <w:rsid w:val="00730B73"/>
    <w:rsid w:val="00732815"/>
    <w:rsid w:val="00733806"/>
    <w:rsid w:val="00735134"/>
    <w:rsid w:val="00735574"/>
    <w:rsid w:val="00735BB4"/>
    <w:rsid w:val="00735D31"/>
    <w:rsid w:val="00735D4D"/>
    <w:rsid w:val="00737DEA"/>
    <w:rsid w:val="00740168"/>
    <w:rsid w:val="007401B7"/>
    <w:rsid w:val="00740A81"/>
    <w:rsid w:val="00741534"/>
    <w:rsid w:val="00741F18"/>
    <w:rsid w:val="00745B3C"/>
    <w:rsid w:val="00746260"/>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75C"/>
    <w:rsid w:val="00765E53"/>
    <w:rsid w:val="00766120"/>
    <w:rsid w:val="007662DB"/>
    <w:rsid w:val="00767996"/>
    <w:rsid w:val="00771D3A"/>
    <w:rsid w:val="007721F7"/>
    <w:rsid w:val="00772BEB"/>
    <w:rsid w:val="00772EF1"/>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B7C"/>
    <w:rsid w:val="00784E4A"/>
    <w:rsid w:val="007851F4"/>
    <w:rsid w:val="007864E2"/>
    <w:rsid w:val="00786617"/>
    <w:rsid w:val="00790156"/>
    <w:rsid w:val="0079016D"/>
    <w:rsid w:val="0079065A"/>
    <w:rsid w:val="00790EFC"/>
    <w:rsid w:val="007916CE"/>
    <w:rsid w:val="00791876"/>
    <w:rsid w:val="00794077"/>
    <w:rsid w:val="007944A7"/>
    <w:rsid w:val="007954F9"/>
    <w:rsid w:val="00795696"/>
    <w:rsid w:val="00795B2D"/>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A6FA0"/>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4666"/>
    <w:rsid w:val="007D52A2"/>
    <w:rsid w:val="007D5AB5"/>
    <w:rsid w:val="007D69C3"/>
    <w:rsid w:val="007D737F"/>
    <w:rsid w:val="007D7CA1"/>
    <w:rsid w:val="007E08DE"/>
    <w:rsid w:val="007E180B"/>
    <w:rsid w:val="007E19B9"/>
    <w:rsid w:val="007E2B35"/>
    <w:rsid w:val="007E3000"/>
    <w:rsid w:val="007E32B3"/>
    <w:rsid w:val="007E3E8F"/>
    <w:rsid w:val="007E4211"/>
    <w:rsid w:val="007E58A7"/>
    <w:rsid w:val="007E60D4"/>
    <w:rsid w:val="007E6EC7"/>
    <w:rsid w:val="007E6F27"/>
    <w:rsid w:val="007E712B"/>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4EFE"/>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0FE4"/>
    <w:rsid w:val="00831671"/>
    <w:rsid w:val="00831D17"/>
    <w:rsid w:val="00833798"/>
    <w:rsid w:val="00834049"/>
    <w:rsid w:val="008353C0"/>
    <w:rsid w:val="00835D41"/>
    <w:rsid w:val="00835F1D"/>
    <w:rsid w:val="00835FEB"/>
    <w:rsid w:val="0083641D"/>
    <w:rsid w:val="00836A3B"/>
    <w:rsid w:val="00840214"/>
    <w:rsid w:val="00840CCB"/>
    <w:rsid w:val="00841188"/>
    <w:rsid w:val="00841AB1"/>
    <w:rsid w:val="00841E0C"/>
    <w:rsid w:val="008421E3"/>
    <w:rsid w:val="00842997"/>
    <w:rsid w:val="008447AA"/>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7271"/>
    <w:rsid w:val="00857478"/>
    <w:rsid w:val="00860BAD"/>
    <w:rsid w:val="00861775"/>
    <w:rsid w:val="00861CCB"/>
    <w:rsid w:val="00862D5F"/>
    <w:rsid w:val="008632FF"/>
    <w:rsid w:val="00863DF3"/>
    <w:rsid w:val="00865CED"/>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6395"/>
    <w:rsid w:val="00897278"/>
    <w:rsid w:val="008973E8"/>
    <w:rsid w:val="00897737"/>
    <w:rsid w:val="008A0044"/>
    <w:rsid w:val="008A0752"/>
    <w:rsid w:val="008A2986"/>
    <w:rsid w:val="008A4AB0"/>
    <w:rsid w:val="008A50FB"/>
    <w:rsid w:val="008A51F1"/>
    <w:rsid w:val="008A6B40"/>
    <w:rsid w:val="008A6CC9"/>
    <w:rsid w:val="008A73D4"/>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530"/>
    <w:rsid w:val="008D0977"/>
    <w:rsid w:val="008D0C91"/>
    <w:rsid w:val="008D2452"/>
    <w:rsid w:val="008D3FA7"/>
    <w:rsid w:val="008D47EC"/>
    <w:rsid w:val="008D5350"/>
    <w:rsid w:val="008D6F88"/>
    <w:rsid w:val="008D7FA3"/>
    <w:rsid w:val="008E05A8"/>
    <w:rsid w:val="008E0B3C"/>
    <w:rsid w:val="008E0E04"/>
    <w:rsid w:val="008E1BBD"/>
    <w:rsid w:val="008E3612"/>
    <w:rsid w:val="008E3853"/>
    <w:rsid w:val="008E4CAF"/>
    <w:rsid w:val="008E61D3"/>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4ED"/>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33C"/>
    <w:rsid w:val="00924573"/>
    <w:rsid w:val="00924736"/>
    <w:rsid w:val="009277F2"/>
    <w:rsid w:val="009306FF"/>
    <w:rsid w:val="009309D3"/>
    <w:rsid w:val="0093190A"/>
    <w:rsid w:val="009349AB"/>
    <w:rsid w:val="00934B52"/>
    <w:rsid w:val="00937FDE"/>
    <w:rsid w:val="009405C6"/>
    <w:rsid w:val="00940984"/>
    <w:rsid w:val="00943132"/>
    <w:rsid w:val="0094376C"/>
    <w:rsid w:val="00943CFE"/>
    <w:rsid w:val="00943E94"/>
    <w:rsid w:val="00944723"/>
    <w:rsid w:val="009456DB"/>
    <w:rsid w:val="00945A3E"/>
    <w:rsid w:val="009470DA"/>
    <w:rsid w:val="009508DC"/>
    <w:rsid w:val="009509E3"/>
    <w:rsid w:val="00951927"/>
    <w:rsid w:val="00952551"/>
    <w:rsid w:val="009528BB"/>
    <w:rsid w:val="009529DD"/>
    <w:rsid w:val="00952CAF"/>
    <w:rsid w:val="00952F7D"/>
    <w:rsid w:val="00954C53"/>
    <w:rsid w:val="00955005"/>
    <w:rsid w:val="00960044"/>
    <w:rsid w:val="00960130"/>
    <w:rsid w:val="009608AD"/>
    <w:rsid w:val="00960B94"/>
    <w:rsid w:val="00960C3F"/>
    <w:rsid w:val="00961611"/>
    <w:rsid w:val="0096179C"/>
    <w:rsid w:val="00961809"/>
    <w:rsid w:val="0096289E"/>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85E"/>
    <w:rsid w:val="00974974"/>
    <w:rsid w:val="00974ECD"/>
    <w:rsid w:val="00974F8A"/>
    <w:rsid w:val="00977DF9"/>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71F5"/>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032"/>
    <w:rsid w:val="009C2E0D"/>
    <w:rsid w:val="009C36B9"/>
    <w:rsid w:val="009C3AA0"/>
    <w:rsid w:val="009C3BFA"/>
    <w:rsid w:val="009C465E"/>
    <w:rsid w:val="009C5ABB"/>
    <w:rsid w:val="009C5F2B"/>
    <w:rsid w:val="009C5F62"/>
    <w:rsid w:val="009C7FA9"/>
    <w:rsid w:val="009D0B82"/>
    <w:rsid w:val="009D0C38"/>
    <w:rsid w:val="009D0D94"/>
    <w:rsid w:val="009D13CD"/>
    <w:rsid w:val="009D244C"/>
    <w:rsid w:val="009D261F"/>
    <w:rsid w:val="009D38B5"/>
    <w:rsid w:val="009D5D1C"/>
    <w:rsid w:val="009D5D5B"/>
    <w:rsid w:val="009D60BA"/>
    <w:rsid w:val="009D62BF"/>
    <w:rsid w:val="009D68DE"/>
    <w:rsid w:val="009D6E96"/>
    <w:rsid w:val="009D6EE5"/>
    <w:rsid w:val="009D734C"/>
    <w:rsid w:val="009D7E40"/>
    <w:rsid w:val="009E003A"/>
    <w:rsid w:val="009E01DC"/>
    <w:rsid w:val="009E0200"/>
    <w:rsid w:val="009E02B2"/>
    <w:rsid w:val="009E16A1"/>
    <w:rsid w:val="009E1EF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802"/>
    <w:rsid w:val="009F3950"/>
    <w:rsid w:val="009F3FC6"/>
    <w:rsid w:val="009F4073"/>
    <w:rsid w:val="009F4F37"/>
    <w:rsid w:val="009F5436"/>
    <w:rsid w:val="009F6174"/>
    <w:rsid w:val="009F7412"/>
    <w:rsid w:val="00A03304"/>
    <w:rsid w:val="00A04810"/>
    <w:rsid w:val="00A04F43"/>
    <w:rsid w:val="00A05395"/>
    <w:rsid w:val="00A05599"/>
    <w:rsid w:val="00A05C88"/>
    <w:rsid w:val="00A064AB"/>
    <w:rsid w:val="00A10032"/>
    <w:rsid w:val="00A1070F"/>
    <w:rsid w:val="00A1098A"/>
    <w:rsid w:val="00A10E27"/>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3E"/>
    <w:rsid w:val="00A62746"/>
    <w:rsid w:val="00A62A2B"/>
    <w:rsid w:val="00A62E18"/>
    <w:rsid w:val="00A636F4"/>
    <w:rsid w:val="00A637F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24B7"/>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482"/>
    <w:rsid w:val="00AC5D91"/>
    <w:rsid w:val="00AC5FAB"/>
    <w:rsid w:val="00AC60E2"/>
    <w:rsid w:val="00AC610A"/>
    <w:rsid w:val="00AC672B"/>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B80"/>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15B7"/>
    <w:rsid w:val="00B2197A"/>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110"/>
    <w:rsid w:val="00B742B0"/>
    <w:rsid w:val="00B75320"/>
    <w:rsid w:val="00B76D57"/>
    <w:rsid w:val="00B800D6"/>
    <w:rsid w:val="00B80CF0"/>
    <w:rsid w:val="00B81E48"/>
    <w:rsid w:val="00B82051"/>
    <w:rsid w:val="00B82309"/>
    <w:rsid w:val="00B82F39"/>
    <w:rsid w:val="00B83819"/>
    <w:rsid w:val="00B83D2B"/>
    <w:rsid w:val="00B847D9"/>
    <w:rsid w:val="00B855FC"/>
    <w:rsid w:val="00B85AD0"/>
    <w:rsid w:val="00B86311"/>
    <w:rsid w:val="00B87BA8"/>
    <w:rsid w:val="00B90416"/>
    <w:rsid w:val="00B906B9"/>
    <w:rsid w:val="00B9153D"/>
    <w:rsid w:val="00B9171E"/>
    <w:rsid w:val="00B91BFF"/>
    <w:rsid w:val="00B923F4"/>
    <w:rsid w:val="00B93D33"/>
    <w:rsid w:val="00B94129"/>
    <w:rsid w:val="00B94388"/>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147"/>
    <w:rsid w:val="00BA6257"/>
    <w:rsid w:val="00BA62E5"/>
    <w:rsid w:val="00BA6EDB"/>
    <w:rsid w:val="00BA722C"/>
    <w:rsid w:val="00BB1165"/>
    <w:rsid w:val="00BB1DCE"/>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A38"/>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2F53"/>
    <w:rsid w:val="00C131B5"/>
    <w:rsid w:val="00C135AF"/>
    <w:rsid w:val="00C13B83"/>
    <w:rsid w:val="00C14974"/>
    <w:rsid w:val="00C15037"/>
    <w:rsid w:val="00C150C3"/>
    <w:rsid w:val="00C15976"/>
    <w:rsid w:val="00C16296"/>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2E25"/>
    <w:rsid w:val="00C33899"/>
    <w:rsid w:val="00C350B7"/>
    <w:rsid w:val="00C35F9E"/>
    <w:rsid w:val="00C362DB"/>
    <w:rsid w:val="00C36925"/>
    <w:rsid w:val="00C36F94"/>
    <w:rsid w:val="00C3748E"/>
    <w:rsid w:val="00C3755A"/>
    <w:rsid w:val="00C37CF5"/>
    <w:rsid w:val="00C37EA0"/>
    <w:rsid w:val="00C414D9"/>
    <w:rsid w:val="00C417DA"/>
    <w:rsid w:val="00C4251F"/>
    <w:rsid w:val="00C426AE"/>
    <w:rsid w:val="00C42752"/>
    <w:rsid w:val="00C42F04"/>
    <w:rsid w:val="00C43227"/>
    <w:rsid w:val="00C44366"/>
    <w:rsid w:val="00C4481D"/>
    <w:rsid w:val="00C44BC9"/>
    <w:rsid w:val="00C4552B"/>
    <w:rsid w:val="00C4571E"/>
    <w:rsid w:val="00C464A6"/>
    <w:rsid w:val="00C5035C"/>
    <w:rsid w:val="00C50DCE"/>
    <w:rsid w:val="00C51AE3"/>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544A"/>
    <w:rsid w:val="00C85B22"/>
    <w:rsid w:val="00C8638F"/>
    <w:rsid w:val="00C867EC"/>
    <w:rsid w:val="00C86C78"/>
    <w:rsid w:val="00C87B90"/>
    <w:rsid w:val="00C87D9D"/>
    <w:rsid w:val="00C9099D"/>
    <w:rsid w:val="00C90A68"/>
    <w:rsid w:val="00C9167C"/>
    <w:rsid w:val="00C91750"/>
    <w:rsid w:val="00C92251"/>
    <w:rsid w:val="00C92649"/>
    <w:rsid w:val="00C92E25"/>
    <w:rsid w:val="00C931C5"/>
    <w:rsid w:val="00C9350C"/>
    <w:rsid w:val="00C93CB3"/>
    <w:rsid w:val="00C950D0"/>
    <w:rsid w:val="00C954C4"/>
    <w:rsid w:val="00C96071"/>
    <w:rsid w:val="00C967AF"/>
    <w:rsid w:val="00C96874"/>
    <w:rsid w:val="00CA0A07"/>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B6BC5"/>
    <w:rsid w:val="00CB7D2D"/>
    <w:rsid w:val="00CC0633"/>
    <w:rsid w:val="00CC10F9"/>
    <w:rsid w:val="00CC27C1"/>
    <w:rsid w:val="00CC505A"/>
    <w:rsid w:val="00CC544C"/>
    <w:rsid w:val="00CC63ED"/>
    <w:rsid w:val="00CC655A"/>
    <w:rsid w:val="00CC6F18"/>
    <w:rsid w:val="00CC7D00"/>
    <w:rsid w:val="00CD05DD"/>
    <w:rsid w:val="00CD23A0"/>
    <w:rsid w:val="00CD38D9"/>
    <w:rsid w:val="00CD3AC4"/>
    <w:rsid w:val="00CD4387"/>
    <w:rsid w:val="00CD4784"/>
    <w:rsid w:val="00CD58F5"/>
    <w:rsid w:val="00CD5E88"/>
    <w:rsid w:val="00CD696E"/>
    <w:rsid w:val="00CE15FD"/>
    <w:rsid w:val="00CE199C"/>
    <w:rsid w:val="00CE291A"/>
    <w:rsid w:val="00CE3535"/>
    <w:rsid w:val="00CE47C1"/>
    <w:rsid w:val="00CE609D"/>
    <w:rsid w:val="00CE60DF"/>
    <w:rsid w:val="00CE62A9"/>
    <w:rsid w:val="00CE7797"/>
    <w:rsid w:val="00CE785D"/>
    <w:rsid w:val="00CE799E"/>
    <w:rsid w:val="00CE7CF2"/>
    <w:rsid w:val="00CE7F52"/>
    <w:rsid w:val="00CF03A7"/>
    <w:rsid w:val="00CF18B8"/>
    <w:rsid w:val="00CF18E8"/>
    <w:rsid w:val="00CF1A70"/>
    <w:rsid w:val="00CF2177"/>
    <w:rsid w:val="00CF2570"/>
    <w:rsid w:val="00CF31A1"/>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2E5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429"/>
    <w:rsid w:val="00D51ABC"/>
    <w:rsid w:val="00D51C3B"/>
    <w:rsid w:val="00D51F13"/>
    <w:rsid w:val="00D520D7"/>
    <w:rsid w:val="00D54632"/>
    <w:rsid w:val="00D55517"/>
    <w:rsid w:val="00D558E4"/>
    <w:rsid w:val="00D55B80"/>
    <w:rsid w:val="00D55BD4"/>
    <w:rsid w:val="00D573AC"/>
    <w:rsid w:val="00D60220"/>
    <w:rsid w:val="00D61356"/>
    <w:rsid w:val="00D62B5B"/>
    <w:rsid w:val="00D62E82"/>
    <w:rsid w:val="00D62F20"/>
    <w:rsid w:val="00D63918"/>
    <w:rsid w:val="00D63D89"/>
    <w:rsid w:val="00D64A61"/>
    <w:rsid w:val="00D66329"/>
    <w:rsid w:val="00D66CC5"/>
    <w:rsid w:val="00D67529"/>
    <w:rsid w:val="00D67AA8"/>
    <w:rsid w:val="00D67C6E"/>
    <w:rsid w:val="00D67E1B"/>
    <w:rsid w:val="00D70BA2"/>
    <w:rsid w:val="00D70F82"/>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5666"/>
    <w:rsid w:val="00D87727"/>
    <w:rsid w:val="00D91620"/>
    <w:rsid w:val="00D92A55"/>
    <w:rsid w:val="00D92CF3"/>
    <w:rsid w:val="00D93EE4"/>
    <w:rsid w:val="00D95D59"/>
    <w:rsid w:val="00D97A57"/>
    <w:rsid w:val="00DA08D2"/>
    <w:rsid w:val="00DA0BD0"/>
    <w:rsid w:val="00DA15B9"/>
    <w:rsid w:val="00DA24A0"/>
    <w:rsid w:val="00DA259D"/>
    <w:rsid w:val="00DA4CF8"/>
    <w:rsid w:val="00DA5106"/>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5B2"/>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05BD"/>
    <w:rsid w:val="00DE14D0"/>
    <w:rsid w:val="00DE17C7"/>
    <w:rsid w:val="00DE2270"/>
    <w:rsid w:val="00DE30B8"/>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4E1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083"/>
    <w:rsid w:val="00E564C1"/>
    <w:rsid w:val="00E566D0"/>
    <w:rsid w:val="00E57B21"/>
    <w:rsid w:val="00E57F68"/>
    <w:rsid w:val="00E6063E"/>
    <w:rsid w:val="00E6098F"/>
    <w:rsid w:val="00E612B9"/>
    <w:rsid w:val="00E61342"/>
    <w:rsid w:val="00E613A6"/>
    <w:rsid w:val="00E61A95"/>
    <w:rsid w:val="00E61B2D"/>
    <w:rsid w:val="00E63427"/>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5D21"/>
    <w:rsid w:val="00E86A20"/>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00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B7681"/>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3FE7"/>
    <w:rsid w:val="00ED42AF"/>
    <w:rsid w:val="00ED4360"/>
    <w:rsid w:val="00ED4617"/>
    <w:rsid w:val="00ED4AE4"/>
    <w:rsid w:val="00ED58B4"/>
    <w:rsid w:val="00ED5A09"/>
    <w:rsid w:val="00ED7867"/>
    <w:rsid w:val="00ED7FD2"/>
    <w:rsid w:val="00EE1D78"/>
    <w:rsid w:val="00EE1EAB"/>
    <w:rsid w:val="00EE3434"/>
    <w:rsid w:val="00EE3DCA"/>
    <w:rsid w:val="00EE5524"/>
    <w:rsid w:val="00EE687E"/>
    <w:rsid w:val="00EE6C23"/>
    <w:rsid w:val="00EE6D2E"/>
    <w:rsid w:val="00EE7552"/>
    <w:rsid w:val="00EE7CC5"/>
    <w:rsid w:val="00EF0853"/>
    <w:rsid w:val="00EF16CF"/>
    <w:rsid w:val="00EF1A0D"/>
    <w:rsid w:val="00EF1D51"/>
    <w:rsid w:val="00EF2B76"/>
    <w:rsid w:val="00EF3FBD"/>
    <w:rsid w:val="00EF411E"/>
    <w:rsid w:val="00EF4527"/>
    <w:rsid w:val="00EF5396"/>
    <w:rsid w:val="00EF6409"/>
    <w:rsid w:val="00EF7196"/>
    <w:rsid w:val="00EF75E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21CD"/>
    <w:rsid w:val="00F23658"/>
    <w:rsid w:val="00F245AB"/>
    <w:rsid w:val="00F245EA"/>
    <w:rsid w:val="00F24769"/>
    <w:rsid w:val="00F248A0"/>
    <w:rsid w:val="00F26500"/>
    <w:rsid w:val="00F26594"/>
    <w:rsid w:val="00F267CF"/>
    <w:rsid w:val="00F27EA5"/>
    <w:rsid w:val="00F30849"/>
    <w:rsid w:val="00F30E46"/>
    <w:rsid w:val="00F30E71"/>
    <w:rsid w:val="00F31119"/>
    <w:rsid w:val="00F329EB"/>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3DA5"/>
    <w:rsid w:val="00F54731"/>
    <w:rsid w:val="00F55056"/>
    <w:rsid w:val="00F55985"/>
    <w:rsid w:val="00F56A07"/>
    <w:rsid w:val="00F601B6"/>
    <w:rsid w:val="00F6032C"/>
    <w:rsid w:val="00F61161"/>
    <w:rsid w:val="00F61327"/>
    <w:rsid w:val="00F61631"/>
    <w:rsid w:val="00F61637"/>
    <w:rsid w:val="00F622D9"/>
    <w:rsid w:val="00F62F26"/>
    <w:rsid w:val="00F6406A"/>
    <w:rsid w:val="00F64DF5"/>
    <w:rsid w:val="00F65288"/>
    <w:rsid w:val="00F65700"/>
    <w:rsid w:val="00F65B41"/>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60C3"/>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404"/>
    <w:rsid w:val="00FF6668"/>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customStyle="1" w:styleId="UnresolvedMention">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 w:type="paragraph" w:customStyle="1" w:styleId="AlverCU">
    <w:name w:val="Alver CU"/>
    <w:basedOn w:val="Normale"/>
    <w:link w:val="AlverCUCarattere"/>
    <w:qFormat/>
    <w:rsid w:val="006B6F0F"/>
    <w:rPr>
      <w:rFonts w:ascii="Arial" w:hAnsi="Arial" w:cs="Arial"/>
      <w:color w:val="002060"/>
      <w:sz w:val="22"/>
      <w:szCs w:val="22"/>
    </w:rPr>
  </w:style>
  <w:style w:type="character" w:customStyle="1" w:styleId="AlverCUCarattere">
    <w:name w:val="Alver CU Carattere"/>
    <w:basedOn w:val="Carpredefinitoparagrafo"/>
    <w:link w:val="AlverCU"/>
    <w:rsid w:val="006B6F0F"/>
    <w:rPr>
      <w:rFonts w:ascii="Arial" w:hAnsi="Arial" w:cs="Arial"/>
      <w:color w:val="002060"/>
      <w:sz w:val="22"/>
      <w:szCs w:val="22"/>
    </w:rPr>
  </w:style>
  <w:style w:type="paragraph" w:styleId="Sottotitolo">
    <w:name w:val="Subtitle"/>
    <w:basedOn w:val="Normale"/>
    <w:next w:val="Normale"/>
    <w:link w:val="SottotitoloCarattere"/>
    <w:qFormat/>
    <w:rsid w:val="00AF5B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AF5B80"/>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1790359">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hyperlink" Target="mailto:c5marche@pec.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D1EBAA-18F4-4A6D-9B12-E9CE7613B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7</Pages>
  <Words>2012</Words>
  <Characters>11471</Characters>
  <Application>Microsoft Office Word</Application>
  <DocSecurity>0</DocSecurity>
  <Lines>95</Lines>
  <Paragraphs>26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13457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2022-03-07T08:34:00Z</cp:lastPrinted>
  <dcterms:created xsi:type="dcterms:W3CDTF">2022-03-08T09:18:00Z</dcterms:created>
  <dcterms:modified xsi:type="dcterms:W3CDTF">2022-03-08T09:18:00Z</dcterms:modified>
</cp:coreProperties>
</file>