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r w:rsidRPr="00EB53CB">
              <w:rPr>
                <w:rFonts w:ascii="Arial" w:hAnsi="Arial"/>
                <w:b/>
                <w:color w:val="002060"/>
                <w:sz w:val="24"/>
              </w:rPr>
              <w:t>pec</w:t>
            </w:r>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5B2242FE"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69576C">
              <w:rPr>
                <w:rFonts w:ascii="Arial" w:hAnsi="Arial" w:cs="Arial"/>
                <w:color w:val="002060"/>
                <w:sz w:val="40"/>
                <w:szCs w:val="40"/>
              </w:rPr>
              <w:t>7</w:t>
            </w:r>
            <w:r w:rsidR="00B077E4">
              <w:rPr>
                <w:rFonts w:ascii="Arial" w:hAnsi="Arial" w:cs="Arial"/>
                <w:color w:val="002060"/>
                <w:sz w:val="40"/>
                <w:szCs w:val="40"/>
              </w:rPr>
              <w:t>6</w:t>
            </w:r>
            <w:r w:rsidR="00E20CAF">
              <w:rPr>
                <w:rFonts w:ascii="Arial" w:hAnsi="Arial" w:cs="Arial"/>
                <w:color w:val="002060"/>
                <w:sz w:val="40"/>
                <w:szCs w:val="40"/>
              </w:rPr>
              <w:t xml:space="preserve"> </w:t>
            </w:r>
            <w:r w:rsidRPr="00EB53CB">
              <w:rPr>
                <w:rFonts w:ascii="Arial" w:hAnsi="Arial" w:cs="Arial"/>
                <w:color w:val="002060"/>
                <w:sz w:val="40"/>
                <w:szCs w:val="40"/>
              </w:rPr>
              <w:t xml:space="preserve">del </w:t>
            </w:r>
            <w:r w:rsidR="00B077E4">
              <w:rPr>
                <w:rFonts w:ascii="Arial" w:hAnsi="Arial" w:cs="Arial"/>
                <w:color w:val="002060"/>
                <w:sz w:val="40"/>
                <w:szCs w:val="40"/>
              </w:rPr>
              <w:t>10</w:t>
            </w:r>
            <w:r w:rsidR="00CF4C7D" w:rsidRPr="000039D0">
              <w:rPr>
                <w:rFonts w:ascii="Arial" w:hAnsi="Arial" w:cs="Arial"/>
                <w:color w:val="002060"/>
                <w:sz w:val="40"/>
                <w:szCs w:val="40"/>
              </w:rPr>
              <w:t>/</w:t>
            </w:r>
            <w:r w:rsidR="00F65B41">
              <w:rPr>
                <w:rFonts w:ascii="Arial" w:hAnsi="Arial" w:cs="Arial"/>
                <w:color w:val="002060"/>
                <w:sz w:val="40"/>
                <w:szCs w:val="40"/>
              </w:rPr>
              <w:t>0</w:t>
            </w:r>
            <w:r w:rsidR="0069576C">
              <w:rPr>
                <w:rFonts w:ascii="Arial" w:hAnsi="Arial" w:cs="Arial"/>
                <w:color w:val="002060"/>
                <w:sz w:val="40"/>
                <w:szCs w:val="40"/>
              </w:rPr>
              <w:t>3</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015E7268"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9C6CD5">
          <w:rPr>
            <w:noProof/>
            <w:webHidden/>
            <w:color w:val="002060"/>
          </w:rPr>
          <w:t>1</w:t>
        </w:r>
        <w:r w:rsidR="00AC19D9" w:rsidRPr="002419EA">
          <w:rPr>
            <w:noProof/>
            <w:webHidden/>
            <w:color w:val="002060"/>
          </w:rPr>
          <w:fldChar w:fldCharType="end"/>
        </w:r>
      </w:hyperlink>
    </w:p>
    <w:p w14:paraId="112EDB38" w14:textId="0A2B5262" w:rsidR="00AC19D9" w:rsidRPr="002419EA" w:rsidRDefault="003D5948">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9C6CD5">
          <w:rPr>
            <w:noProof/>
            <w:webHidden/>
            <w:color w:val="002060"/>
          </w:rPr>
          <w:t>1</w:t>
        </w:r>
        <w:r w:rsidR="00AC19D9" w:rsidRPr="002419EA">
          <w:rPr>
            <w:noProof/>
            <w:webHidden/>
            <w:color w:val="002060"/>
          </w:rPr>
          <w:fldChar w:fldCharType="end"/>
        </w:r>
      </w:hyperlink>
    </w:p>
    <w:p w14:paraId="4D9CAD43" w14:textId="5C7AC03D" w:rsidR="00AC19D9" w:rsidRPr="002419EA" w:rsidRDefault="003D5948">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9C6CD5">
          <w:rPr>
            <w:noProof/>
            <w:webHidden/>
            <w:color w:val="002060"/>
          </w:rPr>
          <w:t>1</w:t>
        </w:r>
        <w:r w:rsidR="00AC19D9" w:rsidRPr="002419EA">
          <w:rPr>
            <w:noProof/>
            <w:webHidden/>
            <w:color w:val="002060"/>
          </w:rPr>
          <w:fldChar w:fldCharType="end"/>
        </w:r>
      </w:hyperlink>
    </w:p>
    <w:p w14:paraId="0EAFCCD8" w14:textId="3B4B24D7" w:rsidR="00AC19D9" w:rsidRPr="002419EA" w:rsidRDefault="003D5948">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9C6CD5">
          <w:rPr>
            <w:noProof/>
            <w:webHidden/>
            <w:color w:val="002060"/>
          </w:rPr>
          <w:t>1</w:t>
        </w:r>
        <w:r w:rsidR="00AC19D9" w:rsidRPr="002419EA">
          <w:rPr>
            <w:noProof/>
            <w:webHidden/>
            <w:color w:val="002060"/>
          </w:rPr>
          <w:fldChar w:fldCharType="end"/>
        </w:r>
      </w:hyperlink>
    </w:p>
    <w:p w14:paraId="0952245B" w14:textId="0AEF6E1E" w:rsidR="00AC19D9" w:rsidRPr="002419EA" w:rsidRDefault="003D5948">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9C6CD5">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4F43F772" w14:textId="127C46C1" w:rsidR="00CB7D2D" w:rsidRPr="00C954C4" w:rsidRDefault="00CB7D2D"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77777777" w:rsidR="008D47EC" w:rsidRDefault="008D47EC" w:rsidP="008D47EC">
      <w:pPr>
        <w:pStyle w:val="LndNormale1"/>
        <w:rPr>
          <w:color w:val="002060"/>
          <w:szCs w:val="22"/>
        </w:rPr>
      </w:pPr>
    </w:p>
    <w:p w14:paraId="6784B371" w14:textId="77777777" w:rsidR="008D47EC" w:rsidRPr="00BB1DCE" w:rsidRDefault="008D47EC" w:rsidP="008D47EC">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p>
    <w:p w14:paraId="68E4EB16" w14:textId="77777777" w:rsidR="008D47EC" w:rsidRPr="00BB1DCE" w:rsidRDefault="008D47EC" w:rsidP="008D47EC">
      <w:pPr>
        <w:pStyle w:val="p2"/>
        <w:rPr>
          <w:rFonts w:ascii="Arial" w:hAnsi="Arial" w:cs="Arial"/>
          <w:color w:val="002060"/>
          <w:sz w:val="22"/>
          <w:szCs w:val="22"/>
        </w:rPr>
      </w:pPr>
    </w:p>
    <w:p w14:paraId="311BA08E" w14:textId="77777777" w:rsidR="008D47EC" w:rsidRDefault="008D47EC" w:rsidP="008D47EC">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0FB78B63" w14:textId="533DB765" w:rsidR="009F3802" w:rsidRPr="005A22F7" w:rsidRDefault="009F3802" w:rsidP="009D0C38">
      <w:pPr>
        <w:pStyle w:val="LndNormale1"/>
        <w:rPr>
          <w:color w:val="002060"/>
          <w:szCs w:val="22"/>
        </w:rPr>
      </w:pPr>
    </w:p>
    <w:p w14:paraId="01B173F0" w14:textId="4ACFDE87" w:rsidR="005A22F7" w:rsidRPr="005A22F7" w:rsidRDefault="005A22F7"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0FC93B85" w14:textId="77777777" w:rsidR="008D47EC" w:rsidRPr="00DE2270" w:rsidRDefault="008D47EC" w:rsidP="008D47EC">
      <w:pPr>
        <w:pStyle w:val="breakline"/>
        <w:rPr>
          <w:color w:val="002060"/>
        </w:rPr>
      </w:pPr>
    </w:p>
    <w:p w14:paraId="719E4C06" w14:textId="77777777" w:rsidR="00190D4E" w:rsidRPr="00C253C6" w:rsidRDefault="00190D4E" w:rsidP="00190D4E">
      <w:pPr>
        <w:pStyle w:val="titolocampionato0"/>
        <w:shd w:val="clear" w:color="auto" w:fill="CCCCCC"/>
        <w:spacing w:before="80" w:after="40"/>
        <w:rPr>
          <w:color w:val="002060"/>
        </w:rPr>
      </w:pPr>
      <w:r w:rsidRPr="00C253C6">
        <w:rPr>
          <w:color w:val="002060"/>
        </w:rPr>
        <w:t>CALCIO A CINQUE SERIE C1</w:t>
      </w:r>
    </w:p>
    <w:p w14:paraId="60D77E8F" w14:textId="77777777" w:rsidR="00190D4E" w:rsidRPr="004F2205" w:rsidRDefault="00190D4E" w:rsidP="00190D4E">
      <w:pPr>
        <w:pStyle w:val="titoloprinc0"/>
        <w:rPr>
          <w:color w:val="002060"/>
        </w:rPr>
      </w:pPr>
      <w:r w:rsidRPr="004F2205">
        <w:rPr>
          <w:color w:val="002060"/>
        </w:rPr>
        <w:t>RINVII GARE CAUSA COVID-19</w:t>
      </w:r>
    </w:p>
    <w:p w14:paraId="461F21DE" w14:textId="77777777" w:rsidR="00190D4E" w:rsidRPr="004F2205" w:rsidRDefault="00190D4E" w:rsidP="00190D4E">
      <w:pPr>
        <w:pStyle w:val="breakline"/>
        <w:rPr>
          <w:color w:val="002060"/>
        </w:rPr>
      </w:pPr>
    </w:p>
    <w:p w14:paraId="33632D65" w14:textId="77777777" w:rsidR="00190D4E" w:rsidRPr="004F2205" w:rsidRDefault="00190D4E" w:rsidP="00190D4E">
      <w:pPr>
        <w:pStyle w:val="A119"/>
        <w:spacing w:line="240" w:lineRule="auto"/>
        <w:rPr>
          <w:rFonts w:cs="Arial"/>
          <w:color w:val="002060"/>
          <w:sz w:val="22"/>
          <w:szCs w:val="22"/>
        </w:rPr>
      </w:pPr>
      <w:r w:rsidRPr="004F2205">
        <w:rPr>
          <w:rFonts w:cs="Arial"/>
          <w:color w:val="002060"/>
          <w:sz w:val="22"/>
          <w:szCs w:val="22"/>
        </w:rPr>
        <w:t xml:space="preserve">Preso atto della richiesta di rinvio trasmessa dalla società </w:t>
      </w:r>
      <w:r>
        <w:rPr>
          <w:rFonts w:cs="Arial"/>
          <w:color w:val="002060"/>
          <w:sz w:val="22"/>
          <w:szCs w:val="22"/>
        </w:rPr>
        <w:t>NUOVA JUVENTINA FFC</w:t>
      </w:r>
      <w:r w:rsidRPr="004F2205">
        <w:rPr>
          <w:rFonts w:cs="Arial"/>
          <w:color w:val="002060"/>
          <w:sz w:val="22"/>
          <w:szCs w:val="22"/>
        </w:rPr>
        <w:t xml:space="preserve"> per casi di positività ed espletate le verifiche di rito, la seguente gara </w:t>
      </w:r>
      <w:r w:rsidRPr="004F2205">
        <w:rPr>
          <w:rFonts w:cs="Arial"/>
          <w:b/>
          <w:bCs/>
          <w:color w:val="002060"/>
          <w:sz w:val="22"/>
          <w:szCs w:val="22"/>
        </w:rPr>
        <w:t>è rinviata a data da destinarsi</w:t>
      </w:r>
      <w:r w:rsidRPr="004F2205">
        <w:rPr>
          <w:rFonts w:cs="Arial"/>
          <w:color w:val="002060"/>
          <w:sz w:val="22"/>
          <w:szCs w:val="22"/>
        </w:rPr>
        <w:t xml:space="preserve">: </w:t>
      </w:r>
    </w:p>
    <w:p w14:paraId="7ED15D2B" w14:textId="77777777" w:rsidR="00190D4E" w:rsidRPr="00C253C6" w:rsidRDefault="00190D4E" w:rsidP="00190D4E">
      <w:pPr>
        <w:pStyle w:val="breakline"/>
        <w:rPr>
          <w:color w:val="002060"/>
        </w:rPr>
      </w:pPr>
    </w:p>
    <w:p w14:paraId="40F046E3" w14:textId="77777777" w:rsidR="00190D4E" w:rsidRPr="00C253C6" w:rsidRDefault="00190D4E" w:rsidP="00190D4E">
      <w:pPr>
        <w:pStyle w:val="breakline"/>
        <w:rPr>
          <w:color w:val="002060"/>
        </w:rPr>
      </w:pPr>
    </w:p>
    <w:p w14:paraId="5CDC4D80" w14:textId="77777777" w:rsidR="00190D4E" w:rsidRPr="00C253C6" w:rsidRDefault="00190D4E" w:rsidP="00190D4E">
      <w:pPr>
        <w:pStyle w:val="sottotitolocampionato10"/>
        <w:rPr>
          <w:color w:val="002060"/>
        </w:rPr>
      </w:pPr>
      <w:r w:rsidRPr="00C253C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90D4E" w:rsidRPr="00C253C6" w14:paraId="68652CD1" w14:textId="77777777" w:rsidTr="006C6B2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61BF1" w14:textId="77777777" w:rsidR="00190D4E" w:rsidRPr="00C253C6" w:rsidRDefault="00190D4E" w:rsidP="006C6B2F">
            <w:pPr>
              <w:pStyle w:val="headertabella0"/>
              <w:rPr>
                <w:color w:val="002060"/>
              </w:rPr>
            </w:pPr>
            <w:r w:rsidRPr="00C253C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AAA5E" w14:textId="77777777" w:rsidR="00190D4E" w:rsidRPr="00C253C6" w:rsidRDefault="00190D4E" w:rsidP="006C6B2F">
            <w:pPr>
              <w:pStyle w:val="headertabella0"/>
              <w:rPr>
                <w:color w:val="002060"/>
              </w:rPr>
            </w:pPr>
            <w:r w:rsidRPr="00C253C6">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6AC5F" w14:textId="77777777" w:rsidR="00190D4E" w:rsidRPr="00C253C6" w:rsidRDefault="00190D4E" w:rsidP="006C6B2F">
            <w:pPr>
              <w:pStyle w:val="headertabella0"/>
              <w:rPr>
                <w:color w:val="002060"/>
              </w:rPr>
            </w:pPr>
            <w:r w:rsidRPr="00C253C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F7247" w14:textId="77777777" w:rsidR="00190D4E" w:rsidRPr="00C253C6" w:rsidRDefault="00190D4E" w:rsidP="006C6B2F">
            <w:pPr>
              <w:pStyle w:val="headertabella0"/>
              <w:rPr>
                <w:color w:val="002060"/>
              </w:rPr>
            </w:pPr>
            <w:r w:rsidRPr="00C253C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00FB8" w14:textId="77777777" w:rsidR="00190D4E" w:rsidRPr="00C253C6" w:rsidRDefault="00190D4E" w:rsidP="006C6B2F">
            <w:pPr>
              <w:pStyle w:val="headertabella0"/>
              <w:rPr>
                <w:color w:val="002060"/>
              </w:rPr>
            </w:pPr>
            <w:r w:rsidRPr="00C253C6">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7F56A" w14:textId="77777777" w:rsidR="00190D4E" w:rsidRPr="00C253C6" w:rsidRDefault="00190D4E" w:rsidP="006C6B2F">
            <w:pPr>
              <w:pStyle w:val="headertabella0"/>
              <w:rPr>
                <w:color w:val="002060"/>
              </w:rPr>
            </w:pPr>
            <w:r w:rsidRPr="00C253C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EA8BE" w14:textId="77777777" w:rsidR="00190D4E" w:rsidRPr="00C253C6" w:rsidRDefault="00190D4E" w:rsidP="006C6B2F">
            <w:pPr>
              <w:pStyle w:val="headertabella0"/>
              <w:rPr>
                <w:color w:val="002060"/>
              </w:rPr>
            </w:pPr>
            <w:r w:rsidRPr="00C253C6">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C5491" w14:textId="77777777" w:rsidR="00190D4E" w:rsidRPr="00C253C6" w:rsidRDefault="00190D4E" w:rsidP="006C6B2F">
            <w:pPr>
              <w:pStyle w:val="headertabella0"/>
              <w:rPr>
                <w:color w:val="002060"/>
              </w:rPr>
            </w:pPr>
            <w:r w:rsidRPr="00C253C6">
              <w:rPr>
                <w:color w:val="002060"/>
              </w:rPr>
              <w:t>Impianto</w:t>
            </w:r>
          </w:p>
        </w:tc>
      </w:tr>
      <w:tr w:rsidR="00190D4E" w:rsidRPr="00C253C6" w14:paraId="7863221D" w14:textId="77777777" w:rsidTr="006C6B2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54E95" w14:textId="77777777" w:rsidR="00190D4E" w:rsidRPr="00C253C6" w:rsidRDefault="00190D4E" w:rsidP="006C6B2F">
            <w:pPr>
              <w:pStyle w:val="rowtabella0"/>
              <w:rPr>
                <w:color w:val="002060"/>
                <w:highlight w:val="yellow"/>
              </w:rPr>
            </w:pPr>
            <w:r w:rsidRPr="00C253C6">
              <w:rPr>
                <w:color w:val="002060"/>
                <w:highlight w:val="yellow"/>
              </w:rPr>
              <w:t>RINVIATA</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458E3" w14:textId="77777777" w:rsidR="00190D4E" w:rsidRPr="00C253C6" w:rsidRDefault="00190D4E" w:rsidP="006C6B2F">
            <w:pPr>
              <w:pStyle w:val="rowtabella0"/>
              <w:jc w:val="center"/>
              <w:rPr>
                <w:color w:val="002060"/>
                <w:highlight w:val="yellow"/>
              </w:rPr>
            </w:pPr>
            <w:r w:rsidRPr="00C253C6">
              <w:rPr>
                <w:color w:val="002060"/>
                <w:highlight w:val="yellow"/>
              </w:rPr>
              <w:t>9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2BD21" w14:textId="77777777" w:rsidR="00190D4E" w:rsidRPr="00C253C6" w:rsidRDefault="00190D4E" w:rsidP="006C6B2F">
            <w:pPr>
              <w:pStyle w:val="rowtabella0"/>
              <w:rPr>
                <w:color w:val="002060"/>
                <w:highlight w:val="yellow"/>
              </w:rPr>
            </w:pPr>
            <w:r w:rsidRPr="00C253C6">
              <w:rPr>
                <w:color w:val="002060"/>
                <w:highlight w:val="yellow"/>
              </w:rPr>
              <w:t>AUDAX 1970 S.ANGELO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E6B76" w14:textId="77777777" w:rsidR="00190D4E" w:rsidRPr="00C253C6" w:rsidRDefault="00190D4E" w:rsidP="006C6B2F">
            <w:pPr>
              <w:pStyle w:val="rowtabella0"/>
              <w:rPr>
                <w:color w:val="002060"/>
                <w:highlight w:val="yellow"/>
              </w:rPr>
            </w:pPr>
            <w:r w:rsidRPr="00C253C6">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D6ADB" w14:textId="77777777" w:rsidR="00190D4E" w:rsidRPr="00C253C6" w:rsidRDefault="00190D4E" w:rsidP="006C6B2F">
            <w:pPr>
              <w:pStyle w:val="rowtabella0"/>
              <w:rPr>
                <w:color w:val="002060"/>
              </w:rPr>
            </w:pPr>
            <w:r w:rsidRPr="00C253C6">
              <w:rPr>
                <w:color w:val="002060"/>
              </w:rPr>
              <w:t>11/03/2022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916FF" w14:textId="77777777" w:rsidR="00190D4E" w:rsidRPr="00C253C6" w:rsidRDefault="00190D4E" w:rsidP="006C6B2F">
            <w:pPr>
              <w:pStyle w:val="rowtabella0"/>
              <w:jc w:val="center"/>
              <w:rPr>
                <w:color w:val="002060"/>
              </w:rPr>
            </w:pPr>
            <w:r w:rsidRPr="00C253C6">
              <w:rPr>
                <w:color w:val="002060"/>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3FA64" w14:textId="77777777" w:rsidR="00190D4E" w:rsidRPr="00C253C6" w:rsidRDefault="00190D4E" w:rsidP="006C6B2F">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9D2A7" w14:textId="77777777" w:rsidR="00190D4E" w:rsidRPr="00C253C6" w:rsidRDefault="00190D4E" w:rsidP="006C6B2F">
            <w:pPr>
              <w:rPr>
                <w:color w:val="002060"/>
              </w:rPr>
            </w:pPr>
          </w:p>
        </w:tc>
      </w:tr>
    </w:tbl>
    <w:p w14:paraId="0E209D63" w14:textId="77777777" w:rsidR="00190D4E" w:rsidRPr="00C253C6" w:rsidRDefault="00190D4E" w:rsidP="00190D4E">
      <w:pPr>
        <w:pStyle w:val="breakline"/>
        <w:rPr>
          <w:rFonts w:eastAsiaTheme="minorEastAsia"/>
          <w:color w:val="002060"/>
        </w:rPr>
      </w:pPr>
    </w:p>
    <w:p w14:paraId="14429358" w14:textId="77777777" w:rsidR="00190D4E" w:rsidRPr="00C253C6" w:rsidRDefault="00190D4E" w:rsidP="00190D4E">
      <w:pPr>
        <w:pStyle w:val="breakline"/>
        <w:rPr>
          <w:color w:val="002060"/>
        </w:rPr>
      </w:pPr>
    </w:p>
    <w:p w14:paraId="591B492B" w14:textId="77777777" w:rsidR="00190D4E" w:rsidRPr="00C253C6" w:rsidRDefault="00190D4E" w:rsidP="00190D4E">
      <w:pPr>
        <w:pStyle w:val="breakline"/>
        <w:rPr>
          <w:color w:val="002060"/>
        </w:rPr>
      </w:pPr>
    </w:p>
    <w:p w14:paraId="06D2EB4A" w14:textId="77777777" w:rsidR="00190D4E" w:rsidRPr="00C253C6" w:rsidRDefault="00190D4E" w:rsidP="00190D4E">
      <w:pPr>
        <w:pStyle w:val="titolocampionato0"/>
        <w:shd w:val="clear" w:color="auto" w:fill="CCCCCC"/>
        <w:spacing w:before="80" w:after="40"/>
        <w:rPr>
          <w:color w:val="002060"/>
        </w:rPr>
      </w:pPr>
      <w:r w:rsidRPr="00C253C6">
        <w:rPr>
          <w:color w:val="002060"/>
        </w:rPr>
        <w:t>CALCIO A CINQUE SERIE C2</w:t>
      </w:r>
    </w:p>
    <w:p w14:paraId="6499223D" w14:textId="77777777" w:rsidR="00190D4E" w:rsidRPr="00C253C6" w:rsidRDefault="00190D4E" w:rsidP="00190D4E">
      <w:pPr>
        <w:pStyle w:val="titoloprinc0"/>
        <w:rPr>
          <w:color w:val="002060"/>
        </w:rPr>
      </w:pPr>
      <w:r w:rsidRPr="00C253C6">
        <w:rPr>
          <w:color w:val="002060"/>
        </w:rPr>
        <w:t>RISULTATI</w:t>
      </w:r>
    </w:p>
    <w:p w14:paraId="61C36C61" w14:textId="77777777" w:rsidR="00190D4E" w:rsidRPr="00C253C6" w:rsidRDefault="00190D4E" w:rsidP="00190D4E">
      <w:pPr>
        <w:pStyle w:val="breakline"/>
        <w:rPr>
          <w:color w:val="002060"/>
        </w:rPr>
      </w:pPr>
    </w:p>
    <w:p w14:paraId="2121A67F" w14:textId="77777777" w:rsidR="00190D4E" w:rsidRPr="00C253C6" w:rsidRDefault="00190D4E" w:rsidP="00190D4E">
      <w:pPr>
        <w:pStyle w:val="sottotitolocampionato10"/>
        <w:rPr>
          <w:color w:val="002060"/>
        </w:rPr>
      </w:pPr>
      <w:r w:rsidRPr="00C253C6">
        <w:rPr>
          <w:color w:val="002060"/>
        </w:rPr>
        <w:t>RISULTATI UFFICIALI GARE DEL 07/03/2022</w:t>
      </w:r>
    </w:p>
    <w:p w14:paraId="6EA5A9F0" w14:textId="77777777" w:rsidR="00190D4E" w:rsidRPr="00190D4E" w:rsidRDefault="00190D4E" w:rsidP="00190D4E">
      <w:pPr>
        <w:pStyle w:val="sottotitolocampionato20"/>
        <w:spacing w:before="0" w:beforeAutospacing="0" w:after="0" w:afterAutospacing="0"/>
        <w:rPr>
          <w:rFonts w:ascii="Arial" w:hAnsi="Arial" w:cs="Arial"/>
          <w:color w:val="002060"/>
          <w:sz w:val="20"/>
          <w:szCs w:val="20"/>
        </w:rPr>
      </w:pPr>
      <w:r w:rsidRPr="00190D4E">
        <w:rPr>
          <w:rFonts w:ascii="Arial" w:hAnsi="Arial" w:cs="Arial"/>
          <w:color w:val="002060"/>
          <w:sz w:val="20"/>
          <w:szCs w:val="20"/>
        </w:rPr>
        <w:t>Si trascrivono qui di seguito i risultati ufficiali delle gare disputate</w:t>
      </w:r>
    </w:p>
    <w:p w14:paraId="64D32AC0" w14:textId="77777777" w:rsidR="00190D4E" w:rsidRPr="00C253C6" w:rsidRDefault="00190D4E" w:rsidP="00190D4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90D4E" w:rsidRPr="00C253C6" w14:paraId="28FFDB9E" w14:textId="77777777" w:rsidTr="006C6B2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90D4E" w:rsidRPr="00C253C6" w14:paraId="107B838F" w14:textId="77777777" w:rsidTr="006C6B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BFB11" w14:textId="77777777" w:rsidR="00190D4E" w:rsidRPr="00C253C6" w:rsidRDefault="00190D4E" w:rsidP="006C6B2F">
                  <w:pPr>
                    <w:pStyle w:val="headertabella0"/>
                    <w:rPr>
                      <w:color w:val="002060"/>
                    </w:rPr>
                  </w:pPr>
                  <w:r w:rsidRPr="00C253C6">
                    <w:rPr>
                      <w:color w:val="002060"/>
                    </w:rPr>
                    <w:t>GIRONE B - 6 Giornata - R</w:t>
                  </w:r>
                </w:p>
              </w:tc>
            </w:tr>
            <w:tr w:rsidR="00190D4E" w:rsidRPr="00C253C6" w14:paraId="48D8F482" w14:textId="77777777" w:rsidTr="006C6B2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72CA41" w14:textId="77777777" w:rsidR="00190D4E" w:rsidRPr="00C253C6" w:rsidRDefault="00190D4E" w:rsidP="006C6B2F">
                  <w:pPr>
                    <w:pStyle w:val="rowtabella0"/>
                    <w:rPr>
                      <w:color w:val="002060"/>
                    </w:rPr>
                  </w:pPr>
                  <w:r w:rsidRPr="00C253C6">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C6207D" w14:textId="77777777" w:rsidR="00190D4E" w:rsidRPr="00C253C6" w:rsidRDefault="00190D4E" w:rsidP="006C6B2F">
                  <w:pPr>
                    <w:pStyle w:val="rowtabella0"/>
                    <w:rPr>
                      <w:color w:val="002060"/>
                    </w:rPr>
                  </w:pPr>
                  <w:r w:rsidRPr="00C253C6">
                    <w:rPr>
                      <w:color w:val="002060"/>
                    </w:rPr>
                    <w:t>- POLISPORTIVA VICTORIA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D9456F" w14:textId="77777777" w:rsidR="00190D4E" w:rsidRPr="00C253C6" w:rsidRDefault="00190D4E" w:rsidP="006C6B2F">
                  <w:pPr>
                    <w:pStyle w:val="rowtabella0"/>
                    <w:jc w:val="center"/>
                    <w:rPr>
                      <w:color w:val="002060"/>
                    </w:rPr>
                  </w:pPr>
                  <w:r w:rsidRPr="00C253C6">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498DFD" w14:textId="77777777" w:rsidR="00190D4E" w:rsidRPr="00C253C6" w:rsidRDefault="00190D4E" w:rsidP="006C6B2F">
                  <w:pPr>
                    <w:pStyle w:val="rowtabella0"/>
                    <w:jc w:val="center"/>
                    <w:rPr>
                      <w:color w:val="002060"/>
                    </w:rPr>
                  </w:pPr>
                  <w:r w:rsidRPr="00C253C6">
                    <w:rPr>
                      <w:color w:val="002060"/>
                    </w:rPr>
                    <w:t> </w:t>
                  </w:r>
                </w:p>
              </w:tc>
            </w:tr>
            <w:tr w:rsidR="00190D4E" w:rsidRPr="00C253C6" w14:paraId="166A330D" w14:textId="77777777" w:rsidTr="006C6B2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28F1A6" w14:textId="77777777" w:rsidR="00190D4E" w:rsidRPr="00C253C6" w:rsidRDefault="00190D4E" w:rsidP="006C6B2F">
                  <w:pPr>
                    <w:pStyle w:val="rowtabella0"/>
                    <w:rPr>
                      <w:color w:val="002060"/>
                    </w:rPr>
                  </w:pPr>
                  <w:r w:rsidRPr="00C253C6">
                    <w:rPr>
                      <w:color w:val="002060"/>
                    </w:rPr>
                    <w:t>FUTSAL SAMBUCHETO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CB3FA7" w14:textId="77777777" w:rsidR="00190D4E" w:rsidRPr="00C253C6" w:rsidRDefault="00190D4E" w:rsidP="006C6B2F">
                  <w:pPr>
                    <w:pStyle w:val="rowtabella0"/>
                    <w:rPr>
                      <w:color w:val="002060"/>
                    </w:rPr>
                  </w:pPr>
                  <w:r w:rsidRPr="00C253C6">
                    <w:rPr>
                      <w:color w:val="002060"/>
                    </w:rPr>
                    <w:t>- SERRALTA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55B50C" w14:textId="77777777" w:rsidR="00190D4E" w:rsidRPr="00C253C6" w:rsidRDefault="00190D4E" w:rsidP="006C6B2F">
                  <w:pPr>
                    <w:pStyle w:val="rowtabella0"/>
                    <w:jc w:val="center"/>
                    <w:rPr>
                      <w:color w:val="002060"/>
                    </w:rPr>
                  </w:pPr>
                  <w:r w:rsidRPr="00C253C6">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F5CDD" w14:textId="77777777" w:rsidR="00190D4E" w:rsidRPr="00C253C6" w:rsidRDefault="00190D4E" w:rsidP="006C6B2F">
                  <w:pPr>
                    <w:pStyle w:val="rowtabella0"/>
                    <w:jc w:val="center"/>
                    <w:rPr>
                      <w:color w:val="002060"/>
                    </w:rPr>
                  </w:pPr>
                  <w:r w:rsidRPr="00C253C6">
                    <w:rPr>
                      <w:color w:val="002060"/>
                    </w:rPr>
                    <w:t> </w:t>
                  </w:r>
                </w:p>
              </w:tc>
            </w:tr>
          </w:tbl>
          <w:p w14:paraId="03352602" w14:textId="77777777" w:rsidR="00190D4E" w:rsidRPr="00C253C6" w:rsidRDefault="00190D4E" w:rsidP="006C6B2F">
            <w:pPr>
              <w:rPr>
                <w:color w:val="002060"/>
              </w:rPr>
            </w:pPr>
          </w:p>
        </w:tc>
      </w:tr>
    </w:tbl>
    <w:p w14:paraId="7A98FB6A" w14:textId="77777777" w:rsidR="00190D4E" w:rsidRPr="00C253C6" w:rsidRDefault="00190D4E" w:rsidP="00190D4E">
      <w:pPr>
        <w:pStyle w:val="breakline"/>
        <w:rPr>
          <w:rFonts w:eastAsiaTheme="minorEastAsia"/>
          <w:color w:val="002060"/>
        </w:rPr>
      </w:pPr>
    </w:p>
    <w:p w14:paraId="59F1F922" w14:textId="77777777" w:rsidR="00190D4E" w:rsidRPr="00C253C6" w:rsidRDefault="00190D4E" w:rsidP="00190D4E">
      <w:pPr>
        <w:pStyle w:val="breakline"/>
        <w:rPr>
          <w:color w:val="002060"/>
        </w:rPr>
      </w:pPr>
    </w:p>
    <w:p w14:paraId="32EF6F49" w14:textId="77777777" w:rsidR="00190D4E" w:rsidRPr="00C253C6" w:rsidRDefault="00190D4E" w:rsidP="00190D4E">
      <w:pPr>
        <w:pStyle w:val="titoloprinc0"/>
        <w:rPr>
          <w:color w:val="002060"/>
        </w:rPr>
      </w:pPr>
      <w:r w:rsidRPr="00C253C6">
        <w:rPr>
          <w:color w:val="002060"/>
        </w:rPr>
        <w:t>GIUDICE SPORTIVO</w:t>
      </w:r>
    </w:p>
    <w:p w14:paraId="268D0682" w14:textId="77777777" w:rsidR="00190D4E" w:rsidRPr="00C253C6" w:rsidRDefault="00190D4E" w:rsidP="00190D4E">
      <w:pPr>
        <w:pStyle w:val="diffida"/>
        <w:rPr>
          <w:color w:val="002060"/>
        </w:rPr>
      </w:pPr>
      <w:r w:rsidRPr="00C253C6">
        <w:rPr>
          <w:color w:val="002060"/>
        </w:rPr>
        <w:t>Il Sostituto Giudice Sportivo Avv. Federica Sorrentino, nella seduta del 10/03/2022 ha adottato le decisioni che di seguito integralmente si riportano:</w:t>
      </w:r>
    </w:p>
    <w:p w14:paraId="0B3F6B8B" w14:textId="77777777" w:rsidR="00190D4E" w:rsidRPr="00C253C6" w:rsidRDefault="00190D4E" w:rsidP="00190D4E">
      <w:pPr>
        <w:pStyle w:val="titolo10"/>
        <w:rPr>
          <w:color w:val="002060"/>
        </w:rPr>
      </w:pPr>
      <w:r w:rsidRPr="00C253C6">
        <w:rPr>
          <w:color w:val="002060"/>
        </w:rPr>
        <w:t xml:space="preserve">GARE DEL 7/ 3/2022 </w:t>
      </w:r>
    </w:p>
    <w:p w14:paraId="1B0D5D75" w14:textId="77777777" w:rsidR="00190D4E" w:rsidRPr="00C253C6" w:rsidRDefault="00190D4E" w:rsidP="00190D4E">
      <w:pPr>
        <w:pStyle w:val="titolo7a"/>
        <w:rPr>
          <w:color w:val="002060"/>
        </w:rPr>
      </w:pPr>
      <w:r w:rsidRPr="00C253C6">
        <w:rPr>
          <w:color w:val="002060"/>
        </w:rPr>
        <w:t xml:space="preserve">PROVVEDIMENTI DISCIPLINARI </w:t>
      </w:r>
    </w:p>
    <w:p w14:paraId="6AC7208D" w14:textId="77777777" w:rsidR="00190D4E" w:rsidRPr="00C253C6" w:rsidRDefault="00190D4E" w:rsidP="00190D4E">
      <w:pPr>
        <w:pStyle w:val="titolo7b0"/>
        <w:rPr>
          <w:color w:val="002060"/>
        </w:rPr>
      </w:pPr>
      <w:r w:rsidRPr="00C253C6">
        <w:rPr>
          <w:color w:val="002060"/>
        </w:rPr>
        <w:t xml:space="preserve">In base alle risultanze degli atti ufficiali sono state deliberate le seguenti sanzioni disciplinari. </w:t>
      </w:r>
    </w:p>
    <w:p w14:paraId="7438B343" w14:textId="77777777" w:rsidR="00190D4E" w:rsidRPr="00C253C6" w:rsidRDefault="00190D4E" w:rsidP="00190D4E">
      <w:pPr>
        <w:pStyle w:val="titolo30"/>
        <w:rPr>
          <w:color w:val="002060"/>
        </w:rPr>
      </w:pPr>
      <w:r w:rsidRPr="00C253C6">
        <w:rPr>
          <w:color w:val="002060"/>
        </w:rPr>
        <w:lastRenderedPageBreak/>
        <w:t xml:space="preserve">ALLENATORI </w:t>
      </w:r>
    </w:p>
    <w:p w14:paraId="3E41FCDD" w14:textId="77777777" w:rsidR="00190D4E" w:rsidRPr="00C253C6" w:rsidRDefault="00190D4E" w:rsidP="00190D4E">
      <w:pPr>
        <w:pStyle w:val="titolo20"/>
        <w:rPr>
          <w:color w:val="002060"/>
        </w:rPr>
      </w:pPr>
      <w:r w:rsidRPr="00C253C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90D4E" w:rsidRPr="00C253C6" w14:paraId="65C5C718" w14:textId="77777777" w:rsidTr="006C6B2F">
        <w:tc>
          <w:tcPr>
            <w:tcW w:w="2200" w:type="dxa"/>
            <w:tcMar>
              <w:top w:w="20" w:type="dxa"/>
              <w:left w:w="20" w:type="dxa"/>
              <w:bottom w:w="20" w:type="dxa"/>
              <w:right w:w="20" w:type="dxa"/>
            </w:tcMar>
            <w:vAlign w:val="center"/>
            <w:hideMark/>
          </w:tcPr>
          <w:p w14:paraId="048E76F1" w14:textId="77777777" w:rsidR="00190D4E" w:rsidRPr="00C253C6" w:rsidRDefault="00190D4E" w:rsidP="006C6B2F">
            <w:pPr>
              <w:pStyle w:val="movimento"/>
              <w:rPr>
                <w:color w:val="002060"/>
              </w:rPr>
            </w:pPr>
            <w:r w:rsidRPr="00C253C6">
              <w:rPr>
                <w:color w:val="002060"/>
              </w:rPr>
              <w:t>COMPAGNUCCI SIMONE</w:t>
            </w:r>
          </w:p>
        </w:tc>
        <w:tc>
          <w:tcPr>
            <w:tcW w:w="2200" w:type="dxa"/>
            <w:tcMar>
              <w:top w:w="20" w:type="dxa"/>
              <w:left w:w="20" w:type="dxa"/>
              <w:bottom w:w="20" w:type="dxa"/>
              <w:right w:w="20" w:type="dxa"/>
            </w:tcMar>
            <w:vAlign w:val="center"/>
            <w:hideMark/>
          </w:tcPr>
          <w:p w14:paraId="6875A80E" w14:textId="77777777" w:rsidR="00190D4E" w:rsidRPr="00C253C6" w:rsidRDefault="00190D4E" w:rsidP="006C6B2F">
            <w:pPr>
              <w:pStyle w:val="movimento2"/>
              <w:rPr>
                <w:color w:val="002060"/>
              </w:rPr>
            </w:pPr>
            <w:r w:rsidRPr="00C253C6">
              <w:rPr>
                <w:color w:val="002060"/>
              </w:rPr>
              <w:t xml:space="preserve">(POLISPORTIVA VICTORIA) </w:t>
            </w:r>
          </w:p>
        </w:tc>
        <w:tc>
          <w:tcPr>
            <w:tcW w:w="800" w:type="dxa"/>
            <w:tcMar>
              <w:top w:w="20" w:type="dxa"/>
              <w:left w:w="20" w:type="dxa"/>
              <w:bottom w:w="20" w:type="dxa"/>
              <w:right w:w="20" w:type="dxa"/>
            </w:tcMar>
            <w:vAlign w:val="center"/>
            <w:hideMark/>
          </w:tcPr>
          <w:p w14:paraId="04BD1D3F" w14:textId="77777777" w:rsidR="00190D4E" w:rsidRPr="00C253C6" w:rsidRDefault="00190D4E" w:rsidP="006C6B2F">
            <w:pPr>
              <w:pStyle w:val="movimento"/>
              <w:rPr>
                <w:color w:val="002060"/>
              </w:rPr>
            </w:pPr>
            <w:r w:rsidRPr="00C253C6">
              <w:rPr>
                <w:color w:val="002060"/>
              </w:rPr>
              <w:t> </w:t>
            </w:r>
          </w:p>
        </w:tc>
        <w:tc>
          <w:tcPr>
            <w:tcW w:w="2200" w:type="dxa"/>
            <w:tcMar>
              <w:top w:w="20" w:type="dxa"/>
              <w:left w:w="20" w:type="dxa"/>
              <w:bottom w:w="20" w:type="dxa"/>
              <w:right w:w="20" w:type="dxa"/>
            </w:tcMar>
            <w:vAlign w:val="center"/>
            <w:hideMark/>
          </w:tcPr>
          <w:p w14:paraId="6617AC89" w14:textId="77777777" w:rsidR="00190D4E" w:rsidRPr="00C253C6" w:rsidRDefault="00190D4E" w:rsidP="006C6B2F">
            <w:pPr>
              <w:pStyle w:val="movimento"/>
              <w:rPr>
                <w:color w:val="002060"/>
              </w:rPr>
            </w:pPr>
            <w:r w:rsidRPr="00C253C6">
              <w:rPr>
                <w:color w:val="002060"/>
              </w:rPr>
              <w:t> </w:t>
            </w:r>
          </w:p>
        </w:tc>
        <w:tc>
          <w:tcPr>
            <w:tcW w:w="2200" w:type="dxa"/>
            <w:tcMar>
              <w:top w:w="20" w:type="dxa"/>
              <w:left w:w="20" w:type="dxa"/>
              <w:bottom w:w="20" w:type="dxa"/>
              <w:right w:w="20" w:type="dxa"/>
            </w:tcMar>
            <w:vAlign w:val="center"/>
            <w:hideMark/>
          </w:tcPr>
          <w:p w14:paraId="3542FBE1" w14:textId="77777777" w:rsidR="00190D4E" w:rsidRPr="00C253C6" w:rsidRDefault="00190D4E" w:rsidP="006C6B2F">
            <w:pPr>
              <w:pStyle w:val="movimento2"/>
              <w:rPr>
                <w:color w:val="002060"/>
              </w:rPr>
            </w:pPr>
            <w:r w:rsidRPr="00C253C6">
              <w:rPr>
                <w:color w:val="002060"/>
              </w:rPr>
              <w:t> </w:t>
            </w:r>
          </w:p>
        </w:tc>
      </w:tr>
    </w:tbl>
    <w:p w14:paraId="6F73D42F" w14:textId="77777777" w:rsidR="00190D4E" w:rsidRPr="00C253C6" w:rsidRDefault="00190D4E" w:rsidP="00190D4E">
      <w:pPr>
        <w:pStyle w:val="titolo30"/>
        <w:rPr>
          <w:rFonts w:eastAsiaTheme="minorEastAsia"/>
          <w:color w:val="002060"/>
        </w:rPr>
      </w:pPr>
      <w:r w:rsidRPr="00C253C6">
        <w:rPr>
          <w:color w:val="002060"/>
        </w:rPr>
        <w:t xml:space="preserve">CALCIATORI ESPULSI </w:t>
      </w:r>
    </w:p>
    <w:p w14:paraId="49A00190" w14:textId="77777777" w:rsidR="00190D4E" w:rsidRPr="00C253C6" w:rsidRDefault="00190D4E" w:rsidP="00190D4E">
      <w:pPr>
        <w:pStyle w:val="titolo20"/>
        <w:rPr>
          <w:color w:val="002060"/>
        </w:rPr>
      </w:pPr>
      <w:r w:rsidRPr="00C253C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90D4E" w:rsidRPr="00C253C6" w14:paraId="70EBD9E9" w14:textId="77777777" w:rsidTr="006C6B2F">
        <w:tc>
          <w:tcPr>
            <w:tcW w:w="2200" w:type="dxa"/>
            <w:tcMar>
              <w:top w:w="20" w:type="dxa"/>
              <w:left w:w="20" w:type="dxa"/>
              <w:bottom w:w="20" w:type="dxa"/>
              <w:right w:w="20" w:type="dxa"/>
            </w:tcMar>
            <w:vAlign w:val="center"/>
            <w:hideMark/>
          </w:tcPr>
          <w:p w14:paraId="1A68E022" w14:textId="77777777" w:rsidR="00190D4E" w:rsidRPr="00C253C6" w:rsidRDefault="00190D4E" w:rsidP="006C6B2F">
            <w:pPr>
              <w:pStyle w:val="movimento"/>
              <w:rPr>
                <w:color w:val="002060"/>
              </w:rPr>
            </w:pPr>
            <w:r w:rsidRPr="00C253C6">
              <w:rPr>
                <w:color w:val="002060"/>
              </w:rPr>
              <w:t>PACIARONI ALESSANDRO</w:t>
            </w:r>
          </w:p>
        </w:tc>
        <w:tc>
          <w:tcPr>
            <w:tcW w:w="2200" w:type="dxa"/>
            <w:tcMar>
              <w:top w:w="20" w:type="dxa"/>
              <w:left w:w="20" w:type="dxa"/>
              <w:bottom w:w="20" w:type="dxa"/>
              <w:right w:w="20" w:type="dxa"/>
            </w:tcMar>
            <w:vAlign w:val="center"/>
            <w:hideMark/>
          </w:tcPr>
          <w:p w14:paraId="446B44A1" w14:textId="77777777" w:rsidR="00190D4E" w:rsidRPr="00C253C6" w:rsidRDefault="00190D4E" w:rsidP="006C6B2F">
            <w:pPr>
              <w:pStyle w:val="movimento2"/>
              <w:rPr>
                <w:color w:val="002060"/>
              </w:rPr>
            </w:pPr>
            <w:r w:rsidRPr="00C253C6">
              <w:rPr>
                <w:color w:val="002060"/>
              </w:rPr>
              <w:t xml:space="preserve">(SERRALTA) </w:t>
            </w:r>
          </w:p>
        </w:tc>
        <w:tc>
          <w:tcPr>
            <w:tcW w:w="800" w:type="dxa"/>
            <w:tcMar>
              <w:top w:w="20" w:type="dxa"/>
              <w:left w:w="20" w:type="dxa"/>
              <w:bottom w:w="20" w:type="dxa"/>
              <w:right w:w="20" w:type="dxa"/>
            </w:tcMar>
            <w:vAlign w:val="center"/>
            <w:hideMark/>
          </w:tcPr>
          <w:p w14:paraId="6234AAE1" w14:textId="77777777" w:rsidR="00190D4E" w:rsidRPr="00C253C6" w:rsidRDefault="00190D4E" w:rsidP="006C6B2F">
            <w:pPr>
              <w:pStyle w:val="movimento"/>
              <w:rPr>
                <w:color w:val="002060"/>
              </w:rPr>
            </w:pPr>
            <w:r w:rsidRPr="00C253C6">
              <w:rPr>
                <w:color w:val="002060"/>
              </w:rPr>
              <w:t> </w:t>
            </w:r>
          </w:p>
        </w:tc>
        <w:tc>
          <w:tcPr>
            <w:tcW w:w="2200" w:type="dxa"/>
            <w:tcMar>
              <w:top w:w="20" w:type="dxa"/>
              <w:left w:w="20" w:type="dxa"/>
              <w:bottom w:w="20" w:type="dxa"/>
              <w:right w:w="20" w:type="dxa"/>
            </w:tcMar>
            <w:vAlign w:val="center"/>
            <w:hideMark/>
          </w:tcPr>
          <w:p w14:paraId="198C6424" w14:textId="77777777" w:rsidR="00190D4E" w:rsidRPr="00C253C6" w:rsidRDefault="00190D4E" w:rsidP="006C6B2F">
            <w:pPr>
              <w:pStyle w:val="movimento"/>
              <w:rPr>
                <w:color w:val="002060"/>
              </w:rPr>
            </w:pPr>
            <w:r w:rsidRPr="00C253C6">
              <w:rPr>
                <w:color w:val="002060"/>
              </w:rPr>
              <w:t> </w:t>
            </w:r>
          </w:p>
        </w:tc>
        <w:tc>
          <w:tcPr>
            <w:tcW w:w="2200" w:type="dxa"/>
            <w:tcMar>
              <w:top w:w="20" w:type="dxa"/>
              <w:left w:w="20" w:type="dxa"/>
              <w:bottom w:w="20" w:type="dxa"/>
              <w:right w:w="20" w:type="dxa"/>
            </w:tcMar>
            <w:vAlign w:val="center"/>
            <w:hideMark/>
          </w:tcPr>
          <w:p w14:paraId="39EA69DB" w14:textId="77777777" w:rsidR="00190D4E" w:rsidRPr="00C253C6" w:rsidRDefault="00190D4E" w:rsidP="006C6B2F">
            <w:pPr>
              <w:pStyle w:val="movimento2"/>
              <w:rPr>
                <w:color w:val="002060"/>
              </w:rPr>
            </w:pPr>
            <w:r w:rsidRPr="00C253C6">
              <w:rPr>
                <w:color w:val="002060"/>
              </w:rPr>
              <w:t> </w:t>
            </w:r>
          </w:p>
        </w:tc>
      </w:tr>
    </w:tbl>
    <w:p w14:paraId="2313BA4E" w14:textId="77777777" w:rsidR="00190D4E" w:rsidRPr="00C253C6" w:rsidRDefault="00190D4E" w:rsidP="00190D4E">
      <w:pPr>
        <w:pStyle w:val="titolo30"/>
        <w:rPr>
          <w:rFonts w:eastAsiaTheme="minorEastAsia"/>
          <w:color w:val="002060"/>
        </w:rPr>
      </w:pPr>
      <w:r w:rsidRPr="00C253C6">
        <w:rPr>
          <w:color w:val="002060"/>
        </w:rPr>
        <w:t xml:space="preserve">CALCIATORI NON ESPULSI </w:t>
      </w:r>
    </w:p>
    <w:p w14:paraId="46DF0326" w14:textId="77777777" w:rsidR="00190D4E" w:rsidRPr="00C253C6" w:rsidRDefault="00190D4E" w:rsidP="00190D4E">
      <w:pPr>
        <w:pStyle w:val="titolo20"/>
        <w:rPr>
          <w:color w:val="002060"/>
        </w:rPr>
      </w:pPr>
      <w:r w:rsidRPr="00C253C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90D4E" w:rsidRPr="00C253C6" w14:paraId="4C1BF554" w14:textId="77777777" w:rsidTr="006C6B2F">
        <w:tc>
          <w:tcPr>
            <w:tcW w:w="2200" w:type="dxa"/>
            <w:tcMar>
              <w:top w:w="20" w:type="dxa"/>
              <w:left w:w="20" w:type="dxa"/>
              <w:bottom w:w="20" w:type="dxa"/>
              <w:right w:w="20" w:type="dxa"/>
            </w:tcMar>
            <w:vAlign w:val="center"/>
            <w:hideMark/>
          </w:tcPr>
          <w:p w14:paraId="7488A736" w14:textId="77777777" w:rsidR="00190D4E" w:rsidRPr="00C253C6" w:rsidRDefault="00190D4E" w:rsidP="006C6B2F">
            <w:pPr>
              <w:pStyle w:val="movimento"/>
              <w:rPr>
                <w:color w:val="002060"/>
              </w:rPr>
            </w:pPr>
            <w:r w:rsidRPr="00C253C6">
              <w:rPr>
                <w:color w:val="002060"/>
              </w:rPr>
              <w:t>BULDORINI ANTIMO</w:t>
            </w:r>
          </w:p>
        </w:tc>
        <w:tc>
          <w:tcPr>
            <w:tcW w:w="2200" w:type="dxa"/>
            <w:tcMar>
              <w:top w:w="20" w:type="dxa"/>
              <w:left w:w="20" w:type="dxa"/>
              <w:bottom w:w="20" w:type="dxa"/>
              <w:right w:w="20" w:type="dxa"/>
            </w:tcMar>
            <w:vAlign w:val="center"/>
            <w:hideMark/>
          </w:tcPr>
          <w:p w14:paraId="3983BDBA" w14:textId="77777777" w:rsidR="00190D4E" w:rsidRPr="00C253C6" w:rsidRDefault="00190D4E" w:rsidP="006C6B2F">
            <w:pPr>
              <w:pStyle w:val="movimento2"/>
              <w:rPr>
                <w:color w:val="002060"/>
              </w:rPr>
            </w:pPr>
            <w:r w:rsidRPr="00C253C6">
              <w:rPr>
                <w:color w:val="002060"/>
              </w:rPr>
              <w:t xml:space="preserve">(POLISPORTIVA VICTORIA) </w:t>
            </w:r>
          </w:p>
        </w:tc>
        <w:tc>
          <w:tcPr>
            <w:tcW w:w="800" w:type="dxa"/>
            <w:tcMar>
              <w:top w:w="20" w:type="dxa"/>
              <w:left w:w="20" w:type="dxa"/>
              <w:bottom w:w="20" w:type="dxa"/>
              <w:right w:w="20" w:type="dxa"/>
            </w:tcMar>
            <w:vAlign w:val="center"/>
            <w:hideMark/>
          </w:tcPr>
          <w:p w14:paraId="0E124CD5" w14:textId="77777777" w:rsidR="00190D4E" w:rsidRPr="00C253C6" w:rsidRDefault="00190D4E" w:rsidP="006C6B2F">
            <w:pPr>
              <w:pStyle w:val="movimento"/>
              <w:rPr>
                <w:color w:val="002060"/>
              </w:rPr>
            </w:pPr>
            <w:r w:rsidRPr="00C253C6">
              <w:rPr>
                <w:color w:val="002060"/>
              </w:rPr>
              <w:t> </w:t>
            </w:r>
          </w:p>
        </w:tc>
        <w:tc>
          <w:tcPr>
            <w:tcW w:w="2200" w:type="dxa"/>
            <w:tcMar>
              <w:top w:w="20" w:type="dxa"/>
              <w:left w:w="20" w:type="dxa"/>
              <w:bottom w:w="20" w:type="dxa"/>
              <w:right w:w="20" w:type="dxa"/>
            </w:tcMar>
            <w:vAlign w:val="center"/>
            <w:hideMark/>
          </w:tcPr>
          <w:p w14:paraId="6F1A4D0F" w14:textId="77777777" w:rsidR="00190D4E" w:rsidRPr="00C253C6" w:rsidRDefault="00190D4E" w:rsidP="006C6B2F">
            <w:pPr>
              <w:pStyle w:val="movimento"/>
              <w:rPr>
                <w:color w:val="002060"/>
              </w:rPr>
            </w:pPr>
            <w:r w:rsidRPr="00C253C6">
              <w:rPr>
                <w:color w:val="002060"/>
              </w:rPr>
              <w:t> </w:t>
            </w:r>
          </w:p>
        </w:tc>
        <w:tc>
          <w:tcPr>
            <w:tcW w:w="2200" w:type="dxa"/>
            <w:tcMar>
              <w:top w:w="20" w:type="dxa"/>
              <w:left w:w="20" w:type="dxa"/>
              <w:bottom w:w="20" w:type="dxa"/>
              <w:right w:w="20" w:type="dxa"/>
            </w:tcMar>
            <w:vAlign w:val="center"/>
            <w:hideMark/>
          </w:tcPr>
          <w:p w14:paraId="5F0B35CD" w14:textId="77777777" w:rsidR="00190D4E" w:rsidRPr="00C253C6" w:rsidRDefault="00190D4E" w:rsidP="006C6B2F">
            <w:pPr>
              <w:pStyle w:val="movimento2"/>
              <w:rPr>
                <w:color w:val="002060"/>
              </w:rPr>
            </w:pPr>
            <w:r w:rsidRPr="00C253C6">
              <w:rPr>
                <w:color w:val="002060"/>
              </w:rPr>
              <w:t> </w:t>
            </w:r>
          </w:p>
        </w:tc>
      </w:tr>
    </w:tbl>
    <w:p w14:paraId="679F7B05" w14:textId="77777777" w:rsidR="00190D4E" w:rsidRPr="00C253C6" w:rsidRDefault="00190D4E" w:rsidP="00190D4E">
      <w:pPr>
        <w:pStyle w:val="titolo20"/>
        <w:rPr>
          <w:rFonts w:eastAsiaTheme="minorEastAsia"/>
          <w:color w:val="002060"/>
        </w:rPr>
      </w:pPr>
      <w:r w:rsidRPr="00C253C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90D4E" w:rsidRPr="00C253C6" w14:paraId="4AD37E76" w14:textId="77777777" w:rsidTr="006C6B2F">
        <w:tc>
          <w:tcPr>
            <w:tcW w:w="2200" w:type="dxa"/>
            <w:tcMar>
              <w:top w:w="20" w:type="dxa"/>
              <w:left w:w="20" w:type="dxa"/>
              <w:bottom w:w="20" w:type="dxa"/>
              <w:right w:w="20" w:type="dxa"/>
            </w:tcMar>
            <w:vAlign w:val="center"/>
            <w:hideMark/>
          </w:tcPr>
          <w:p w14:paraId="6C3F510C" w14:textId="77777777" w:rsidR="00190D4E" w:rsidRPr="00C253C6" w:rsidRDefault="00190D4E" w:rsidP="006C6B2F">
            <w:pPr>
              <w:pStyle w:val="movimento"/>
              <w:rPr>
                <w:color w:val="002060"/>
              </w:rPr>
            </w:pPr>
            <w:r w:rsidRPr="00C253C6">
              <w:rPr>
                <w:color w:val="002060"/>
              </w:rPr>
              <w:t>MICUCCI STEFANO</w:t>
            </w:r>
          </w:p>
        </w:tc>
        <w:tc>
          <w:tcPr>
            <w:tcW w:w="2200" w:type="dxa"/>
            <w:tcMar>
              <w:top w:w="20" w:type="dxa"/>
              <w:left w:w="20" w:type="dxa"/>
              <w:bottom w:w="20" w:type="dxa"/>
              <w:right w:w="20" w:type="dxa"/>
            </w:tcMar>
            <w:vAlign w:val="center"/>
            <w:hideMark/>
          </w:tcPr>
          <w:p w14:paraId="54151838" w14:textId="77777777" w:rsidR="00190D4E" w:rsidRPr="00C253C6" w:rsidRDefault="00190D4E" w:rsidP="006C6B2F">
            <w:pPr>
              <w:pStyle w:val="movimento2"/>
              <w:rPr>
                <w:color w:val="002060"/>
              </w:rPr>
            </w:pPr>
            <w:r w:rsidRPr="00C253C6">
              <w:rPr>
                <w:color w:val="002060"/>
              </w:rPr>
              <w:t xml:space="preserve">(FUTSAL SAMBUCHETO) </w:t>
            </w:r>
          </w:p>
        </w:tc>
        <w:tc>
          <w:tcPr>
            <w:tcW w:w="800" w:type="dxa"/>
            <w:tcMar>
              <w:top w:w="20" w:type="dxa"/>
              <w:left w:w="20" w:type="dxa"/>
              <w:bottom w:w="20" w:type="dxa"/>
              <w:right w:w="20" w:type="dxa"/>
            </w:tcMar>
            <w:vAlign w:val="center"/>
            <w:hideMark/>
          </w:tcPr>
          <w:p w14:paraId="484EF4AF" w14:textId="77777777" w:rsidR="00190D4E" w:rsidRPr="00C253C6" w:rsidRDefault="00190D4E" w:rsidP="006C6B2F">
            <w:pPr>
              <w:pStyle w:val="movimento"/>
              <w:rPr>
                <w:color w:val="002060"/>
              </w:rPr>
            </w:pPr>
            <w:r w:rsidRPr="00C253C6">
              <w:rPr>
                <w:color w:val="002060"/>
              </w:rPr>
              <w:t> </w:t>
            </w:r>
          </w:p>
        </w:tc>
        <w:tc>
          <w:tcPr>
            <w:tcW w:w="2200" w:type="dxa"/>
            <w:tcMar>
              <w:top w:w="20" w:type="dxa"/>
              <w:left w:w="20" w:type="dxa"/>
              <w:bottom w:w="20" w:type="dxa"/>
              <w:right w:w="20" w:type="dxa"/>
            </w:tcMar>
            <w:vAlign w:val="center"/>
            <w:hideMark/>
          </w:tcPr>
          <w:p w14:paraId="180DBD56" w14:textId="77777777" w:rsidR="00190D4E" w:rsidRPr="00C253C6" w:rsidRDefault="00190D4E" w:rsidP="006C6B2F">
            <w:pPr>
              <w:pStyle w:val="movimento"/>
              <w:rPr>
                <w:color w:val="002060"/>
              </w:rPr>
            </w:pPr>
            <w:r w:rsidRPr="00C253C6">
              <w:rPr>
                <w:color w:val="002060"/>
              </w:rPr>
              <w:t> </w:t>
            </w:r>
          </w:p>
        </w:tc>
        <w:tc>
          <w:tcPr>
            <w:tcW w:w="2200" w:type="dxa"/>
            <w:tcMar>
              <w:top w:w="20" w:type="dxa"/>
              <w:left w:w="20" w:type="dxa"/>
              <w:bottom w:w="20" w:type="dxa"/>
              <w:right w:w="20" w:type="dxa"/>
            </w:tcMar>
            <w:vAlign w:val="center"/>
            <w:hideMark/>
          </w:tcPr>
          <w:p w14:paraId="622544F6" w14:textId="77777777" w:rsidR="00190D4E" w:rsidRPr="00C253C6" w:rsidRDefault="00190D4E" w:rsidP="006C6B2F">
            <w:pPr>
              <w:pStyle w:val="movimento2"/>
              <w:rPr>
                <w:color w:val="002060"/>
              </w:rPr>
            </w:pPr>
            <w:r w:rsidRPr="00C253C6">
              <w:rPr>
                <w:color w:val="002060"/>
              </w:rPr>
              <w:t> </w:t>
            </w:r>
          </w:p>
        </w:tc>
      </w:tr>
    </w:tbl>
    <w:p w14:paraId="2EA760B1" w14:textId="77777777" w:rsidR="00190D4E" w:rsidRPr="00C253C6" w:rsidRDefault="00190D4E" w:rsidP="00190D4E">
      <w:pPr>
        <w:pStyle w:val="titolo20"/>
        <w:rPr>
          <w:rFonts w:eastAsiaTheme="minorEastAsia"/>
          <w:color w:val="002060"/>
        </w:rPr>
      </w:pPr>
      <w:r w:rsidRPr="00C253C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90D4E" w:rsidRPr="00C253C6" w14:paraId="2D99ECFE" w14:textId="77777777" w:rsidTr="006C6B2F">
        <w:tc>
          <w:tcPr>
            <w:tcW w:w="2200" w:type="dxa"/>
            <w:tcMar>
              <w:top w:w="20" w:type="dxa"/>
              <w:left w:w="20" w:type="dxa"/>
              <w:bottom w:w="20" w:type="dxa"/>
              <w:right w:w="20" w:type="dxa"/>
            </w:tcMar>
            <w:vAlign w:val="center"/>
            <w:hideMark/>
          </w:tcPr>
          <w:p w14:paraId="66352863" w14:textId="77777777" w:rsidR="00190D4E" w:rsidRPr="00C253C6" w:rsidRDefault="00190D4E" w:rsidP="006C6B2F">
            <w:pPr>
              <w:pStyle w:val="movimento"/>
              <w:rPr>
                <w:color w:val="002060"/>
              </w:rPr>
            </w:pPr>
            <w:r w:rsidRPr="00C253C6">
              <w:rPr>
                <w:color w:val="002060"/>
              </w:rPr>
              <w:t>FEROCE ROBERTO</w:t>
            </w:r>
          </w:p>
        </w:tc>
        <w:tc>
          <w:tcPr>
            <w:tcW w:w="2200" w:type="dxa"/>
            <w:tcMar>
              <w:top w:w="20" w:type="dxa"/>
              <w:left w:w="20" w:type="dxa"/>
              <w:bottom w:w="20" w:type="dxa"/>
              <w:right w:w="20" w:type="dxa"/>
            </w:tcMar>
            <w:vAlign w:val="center"/>
            <w:hideMark/>
          </w:tcPr>
          <w:p w14:paraId="205B3FC0" w14:textId="77777777" w:rsidR="00190D4E" w:rsidRPr="00C253C6" w:rsidRDefault="00190D4E" w:rsidP="006C6B2F">
            <w:pPr>
              <w:pStyle w:val="movimento2"/>
              <w:rPr>
                <w:color w:val="002060"/>
              </w:rPr>
            </w:pPr>
            <w:r w:rsidRPr="00C253C6">
              <w:rPr>
                <w:color w:val="002060"/>
              </w:rPr>
              <w:t xml:space="preserve">(BORGOROSSO TOLENTINO) </w:t>
            </w:r>
          </w:p>
        </w:tc>
        <w:tc>
          <w:tcPr>
            <w:tcW w:w="800" w:type="dxa"/>
            <w:tcMar>
              <w:top w:w="20" w:type="dxa"/>
              <w:left w:w="20" w:type="dxa"/>
              <w:bottom w:w="20" w:type="dxa"/>
              <w:right w:w="20" w:type="dxa"/>
            </w:tcMar>
            <w:vAlign w:val="center"/>
            <w:hideMark/>
          </w:tcPr>
          <w:p w14:paraId="67A95DCC" w14:textId="77777777" w:rsidR="00190D4E" w:rsidRPr="00C253C6" w:rsidRDefault="00190D4E" w:rsidP="006C6B2F">
            <w:pPr>
              <w:pStyle w:val="movimento"/>
              <w:rPr>
                <w:color w:val="002060"/>
              </w:rPr>
            </w:pPr>
            <w:r w:rsidRPr="00C253C6">
              <w:rPr>
                <w:color w:val="002060"/>
              </w:rPr>
              <w:t> </w:t>
            </w:r>
          </w:p>
        </w:tc>
        <w:tc>
          <w:tcPr>
            <w:tcW w:w="2200" w:type="dxa"/>
            <w:tcMar>
              <w:top w:w="20" w:type="dxa"/>
              <w:left w:w="20" w:type="dxa"/>
              <w:bottom w:w="20" w:type="dxa"/>
              <w:right w:w="20" w:type="dxa"/>
            </w:tcMar>
            <w:vAlign w:val="center"/>
            <w:hideMark/>
          </w:tcPr>
          <w:p w14:paraId="67804C06" w14:textId="77777777" w:rsidR="00190D4E" w:rsidRPr="00C253C6" w:rsidRDefault="00190D4E" w:rsidP="006C6B2F">
            <w:pPr>
              <w:pStyle w:val="movimento"/>
              <w:rPr>
                <w:color w:val="002060"/>
              </w:rPr>
            </w:pPr>
            <w:r w:rsidRPr="00C253C6">
              <w:rPr>
                <w:color w:val="002060"/>
              </w:rPr>
              <w:t> </w:t>
            </w:r>
          </w:p>
        </w:tc>
        <w:tc>
          <w:tcPr>
            <w:tcW w:w="2200" w:type="dxa"/>
            <w:tcMar>
              <w:top w:w="20" w:type="dxa"/>
              <w:left w:w="20" w:type="dxa"/>
              <w:bottom w:w="20" w:type="dxa"/>
              <w:right w:w="20" w:type="dxa"/>
            </w:tcMar>
            <w:vAlign w:val="center"/>
            <w:hideMark/>
          </w:tcPr>
          <w:p w14:paraId="3FF1781E" w14:textId="77777777" w:rsidR="00190D4E" w:rsidRPr="00C253C6" w:rsidRDefault="00190D4E" w:rsidP="006C6B2F">
            <w:pPr>
              <w:pStyle w:val="movimento2"/>
              <w:rPr>
                <w:color w:val="002060"/>
              </w:rPr>
            </w:pPr>
            <w:r w:rsidRPr="00C253C6">
              <w:rPr>
                <w:color w:val="002060"/>
              </w:rPr>
              <w:t> </w:t>
            </w:r>
          </w:p>
        </w:tc>
      </w:tr>
    </w:tbl>
    <w:p w14:paraId="05259ACD" w14:textId="77777777" w:rsidR="00190D4E" w:rsidRPr="00C253C6" w:rsidRDefault="00190D4E" w:rsidP="00190D4E">
      <w:pPr>
        <w:pStyle w:val="titolo20"/>
        <w:rPr>
          <w:rFonts w:eastAsiaTheme="minorEastAsia"/>
          <w:color w:val="002060"/>
        </w:rPr>
      </w:pPr>
      <w:r w:rsidRPr="00C253C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90D4E" w:rsidRPr="00C253C6" w14:paraId="134B79C2" w14:textId="77777777" w:rsidTr="006C6B2F">
        <w:tc>
          <w:tcPr>
            <w:tcW w:w="2200" w:type="dxa"/>
            <w:tcMar>
              <w:top w:w="20" w:type="dxa"/>
              <w:left w:w="20" w:type="dxa"/>
              <w:bottom w:w="20" w:type="dxa"/>
              <w:right w:w="20" w:type="dxa"/>
            </w:tcMar>
            <w:vAlign w:val="center"/>
            <w:hideMark/>
          </w:tcPr>
          <w:p w14:paraId="0EB06BBD" w14:textId="77777777" w:rsidR="00190D4E" w:rsidRPr="00C253C6" w:rsidRDefault="00190D4E" w:rsidP="006C6B2F">
            <w:pPr>
              <w:pStyle w:val="movimento"/>
              <w:rPr>
                <w:color w:val="002060"/>
              </w:rPr>
            </w:pPr>
            <w:r w:rsidRPr="00C253C6">
              <w:rPr>
                <w:color w:val="002060"/>
              </w:rPr>
              <w:t>THAQI REXHEP</w:t>
            </w:r>
          </w:p>
        </w:tc>
        <w:tc>
          <w:tcPr>
            <w:tcW w:w="2200" w:type="dxa"/>
            <w:tcMar>
              <w:top w:w="20" w:type="dxa"/>
              <w:left w:w="20" w:type="dxa"/>
              <w:bottom w:w="20" w:type="dxa"/>
              <w:right w:w="20" w:type="dxa"/>
            </w:tcMar>
            <w:vAlign w:val="center"/>
            <w:hideMark/>
          </w:tcPr>
          <w:p w14:paraId="2121ED28" w14:textId="77777777" w:rsidR="00190D4E" w:rsidRPr="00C253C6" w:rsidRDefault="00190D4E" w:rsidP="006C6B2F">
            <w:pPr>
              <w:pStyle w:val="movimento2"/>
              <w:rPr>
                <w:color w:val="002060"/>
              </w:rPr>
            </w:pPr>
            <w:r w:rsidRPr="00C253C6">
              <w:rPr>
                <w:color w:val="002060"/>
              </w:rPr>
              <w:t xml:space="preserve">(BORGOROSSO TOLENTINO) </w:t>
            </w:r>
          </w:p>
        </w:tc>
        <w:tc>
          <w:tcPr>
            <w:tcW w:w="800" w:type="dxa"/>
            <w:tcMar>
              <w:top w:w="20" w:type="dxa"/>
              <w:left w:w="20" w:type="dxa"/>
              <w:bottom w:w="20" w:type="dxa"/>
              <w:right w:w="20" w:type="dxa"/>
            </w:tcMar>
            <w:vAlign w:val="center"/>
            <w:hideMark/>
          </w:tcPr>
          <w:p w14:paraId="2D93D38D" w14:textId="77777777" w:rsidR="00190D4E" w:rsidRPr="00C253C6" w:rsidRDefault="00190D4E" w:rsidP="006C6B2F">
            <w:pPr>
              <w:pStyle w:val="movimento"/>
              <w:rPr>
                <w:color w:val="002060"/>
              </w:rPr>
            </w:pPr>
            <w:r w:rsidRPr="00C253C6">
              <w:rPr>
                <w:color w:val="002060"/>
              </w:rPr>
              <w:t> </w:t>
            </w:r>
          </w:p>
        </w:tc>
        <w:tc>
          <w:tcPr>
            <w:tcW w:w="2200" w:type="dxa"/>
            <w:tcMar>
              <w:top w:w="20" w:type="dxa"/>
              <w:left w:w="20" w:type="dxa"/>
              <w:bottom w:w="20" w:type="dxa"/>
              <w:right w:w="20" w:type="dxa"/>
            </w:tcMar>
            <w:vAlign w:val="center"/>
            <w:hideMark/>
          </w:tcPr>
          <w:p w14:paraId="1B278EA8" w14:textId="77777777" w:rsidR="00190D4E" w:rsidRPr="00C253C6" w:rsidRDefault="00190D4E" w:rsidP="006C6B2F">
            <w:pPr>
              <w:pStyle w:val="movimento"/>
              <w:rPr>
                <w:color w:val="002060"/>
              </w:rPr>
            </w:pPr>
            <w:r w:rsidRPr="00C253C6">
              <w:rPr>
                <w:color w:val="002060"/>
              </w:rPr>
              <w:t> </w:t>
            </w:r>
          </w:p>
        </w:tc>
        <w:tc>
          <w:tcPr>
            <w:tcW w:w="2200" w:type="dxa"/>
            <w:tcMar>
              <w:top w:w="20" w:type="dxa"/>
              <w:left w:w="20" w:type="dxa"/>
              <w:bottom w:w="20" w:type="dxa"/>
              <w:right w:w="20" w:type="dxa"/>
            </w:tcMar>
            <w:vAlign w:val="center"/>
            <w:hideMark/>
          </w:tcPr>
          <w:p w14:paraId="579892FB" w14:textId="77777777" w:rsidR="00190D4E" w:rsidRPr="00C253C6" w:rsidRDefault="00190D4E" w:rsidP="006C6B2F">
            <w:pPr>
              <w:pStyle w:val="movimento2"/>
              <w:rPr>
                <w:color w:val="002060"/>
              </w:rPr>
            </w:pPr>
            <w:r w:rsidRPr="00C253C6">
              <w:rPr>
                <w:color w:val="002060"/>
              </w:rPr>
              <w:t> </w:t>
            </w:r>
          </w:p>
        </w:tc>
      </w:tr>
    </w:tbl>
    <w:p w14:paraId="518AC165" w14:textId="77777777" w:rsidR="00190D4E" w:rsidRDefault="00190D4E" w:rsidP="00190D4E">
      <w:pPr>
        <w:pStyle w:val="breakline"/>
        <w:rPr>
          <w:color w:val="002060"/>
        </w:rPr>
      </w:pPr>
    </w:p>
    <w:p w14:paraId="532A2931" w14:textId="77777777" w:rsidR="00190D4E" w:rsidRPr="00CA0C2D" w:rsidRDefault="00190D4E" w:rsidP="00190D4E">
      <w:pPr>
        <w:ind w:left="4956"/>
        <w:rPr>
          <w:rFonts w:ascii="Arial" w:hAnsi="Arial" w:cs="Arial"/>
          <w:noProof/>
          <w:color w:val="002060"/>
          <w:sz w:val="22"/>
          <w:szCs w:val="22"/>
        </w:rPr>
      </w:pPr>
      <w:r w:rsidRPr="00CA0C2D">
        <w:rPr>
          <w:rFonts w:ascii="Arial" w:hAnsi="Arial" w:cs="Arial"/>
          <w:noProof/>
          <w:color w:val="002060"/>
          <w:sz w:val="22"/>
          <w:szCs w:val="22"/>
        </w:rPr>
        <w:t>F.to IL SOSTITUTO GIUDICE SPORTIVO      </w:t>
      </w:r>
    </w:p>
    <w:p w14:paraId="137B0D0D" w14:textId="77777777" w:rsidR="00190D4E" w:rsidRPr="00CA0C2D" w:rsidRDefault="00190D4E" w:rsidP="00190D4E">
      <w:pPr>
        <w:rPr>
          <w:rFonts w:ascii="Arial" w:hAnsi="Arial" w:cs="Arial"/>
          <w:color w:val="002060"/>
          <w:sz w:val="22"/>
          <w:szCs w:val="22"/>
        </w:rPr>
      </w:pPr>
      <w:r w:rsidRPr="00CA0C2D">
        <w:rPr>
          <w:rFonts w:ascii="Arial" w:hAnsi="Arial" w:cs="Arial"/>
          <w:noProof/>
          <w:color w:val="002060"/>
          <w:sz w:val="22"/>
          <w:szCs w:val="22"/>
        </w:rPr>
        <w:t xml:space="preserve"> </w:t>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t xml:space="preserve">   </w:t>
      </w:r>
      <w:r w:rsidRPr="00CA0C2D">
        <w:rPr>
          <w:rFonts w:ascii="Arial" w:hAnsi="Arial" w:cs="Arial"/>
          <w:noProof/>
          <w:color w:val="002060"/>
          <w:sz w:val="22"/>
          <w:szCs w:val="22"/>
        </w:rPr>
        <w:tab/>
        <w:t xml:space="preserve">                Federica Sorrentino</w:t>
      </w:r>
      <w:r w:rsidRPr="00CA0C2D">
        <w:rPr>
          <w:rFonts w:ascii="Arial" w:hAnsi="Arial" w:cs="Arial"/>
          <w:color w:val="002060"/>
          <w:sz w:val="22"/>
          <w:szCs w:val="22"/>
        </w:rPr>
        <w:t xml:space="preserve"> </w:t>
      </w:r>
    </w:p>
    <w:p w14:paraId="72B073CD" w14:textId="77777777" w:rsidR="00190D4E" w:rsidRPr="00C253C6" w:rsidRDefault="00190D4E" w:rsidP="00190D4E">
      <w:pPr>
        <w:pStyle w:val="breakline"/>
        <w:rPr>
          <w:rFonts w:eastAsiaTheme="minorEastAsia"/>
          <w:color w:val="002060"/>
        </w:rPr>
      </w:pPr>
    </w:p>
    <w:p w14:paraId="765775A2" w14:textId="77777777" w:rsidR="00190D4E" w:rsidRPr="00C253C6" w:rsidRDefault="00190D4E" w:rsidP="00190D4E">
      <w:pPr>
        <w:pStyle w:val="titoloprinc0"/>
        <w:rPr>
          <w:color w:val="002060"/>
        </w:rPr>
      </w:pPr>
      <w:r w:rsidRPr="00C253C6">
        <w:rPr>
          <w:color w:val="002060"/>
        </w:rPr>
        <w:t>CLASSIFICA</w:t>
      </w:r>
    </w:p>
    <w:p w14:paraId="1448B2ED" w14:textId="77777777" w:rsidR="00190D4E" w:rsidRPr="00C253C6" w:rsidRDefault="00190D4E" w:rsidP="00190D4E">
      <w:pPr>
        <w:pStyle w:val="breakline"/>
        <w:rPr>
          <w:color w:val="002060"/>
        </w:rPr>
      </w:pPr>
    </w:p>
    <w:p w14:paraId="4404F74D" w14:textId="77777777" w:rsidR="00190D4E" w:rsidRPr="00C253C6" w:rsidRDefault="00190D4E" w:rsidP="00190D4E">
      <w:pPr>
        <w:pStyle w:val="breakline"/>
        <w:rPr>
          <w:color w:val="002060"/>
        </w:rPr>
      </w:pPr>
    </w:p>
    <w:p w14:paraId="0D903093" w14:textId="77777777" w:rsidR="00190D4E" w:rsidRPr="00C253C6" w:rsidRDefault="00190D4E" w:rsidP="00190D4E">
      <w:pPr>
        <w:pStyle w:val="sottotitolocampionato10"/>
        <w:rPr>
          <w:color w:val="002060"/>
        </w:rPr>
      </w:pPr>
      <w:r w:rsidRPr="00C253C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90D4E" w:rsidRPr="00C253C6" w14:paraId="1C250B34" w14:textId="77777777" w:rsidTr="006C6B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42495" w14:textId="77777777" w:rsidR="00190D4E" w:rsidRPr="00C253C6" w:rsidRDefault="00190D4E" w:rsidP="006C6B2F">
            <w:pPr>
              <w:pStyle w:val="headertabella0"/>
              <w:rPr>
                <w:color w:val="002060"/>
              </w:rPr>
            </w:pPr>
            <w:r w:rsidRPr="00C253C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C5647" w14:textId="77777777" w:rsidR="00190D4E" w:rsidRPr="00C253C6" w:rsidRDefault="00190D4E" w:rsidP="006C6B2F">
            <w:pPr>
              <w:pStyle w:val="headertabella0"/>
              <w:rPr>
                <w:color w:val="002060"/>
              </w:rPr>
            </w:pPr>
            <w:r w:rsidRPr="00C253C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695DE" w14:textId="77777777" w:rsidR="00190D4E" w:rsidRPr="00C253C6" w:rsidRDefault="00190D4E" w:rsidP="006C6B2F">
            <w:pPr>
              <w:pStyle w:val="headertabella0"/>
              <w:rPr>
                <w:color w:val="002060"/>
              </w:rPr>
            </w:pPr>
            <w:r w:rsidRPr="00C253C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048B5" w14:textId="77777777" w:rsidR="00190D4E" w:rsidRPr="00C253C6" w:rsidRDefault="00190D4E" w:rsidP="006C6B2F">
            <w:pPr>
              <w:pStyle w:val="headertabella0"/>
              <w:rPr>
                <w:color w:val="002060"/>
              </w:rPr>
            </w:pPr>
            <w:r w:rsidRPr="00C253C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2002C" w14:textId="77777777" w:rsidR="00190D4E" w:rsidRPr="00C253C6" w:rsidRDefault="00190D4E" w:rsidP="006C6B2F">
            <w:pPr>
              <w:pStyle w:val="headertabella0"/>
              <w:rPr>
                <w:color w:val="002060"/>
              </w:rPr>
            </w:pPr>
            <w:r w:rsidRPr="00C253C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D8F92" w14:textId="77777777" w:rsidR="00190D4E" w:rsidRPr="00C253C6" w:rsidRDefault="00190D4E" w:rsidP="006C6B2F">
            <w:pPr>
              <w:pStyle w:val="headertabella0"/>
              <w:rPr>
                <w:color w:val="002060"/>
              </w:rPr>
            </w:pPr>
            <w:r w:rsidRPr="00C253C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9A9FC" w14:textId="77777777" w:rsidR="00190D4E" w:rsidRPr="00C253C6" w:rsidRDefault="00190D4E" w:rsidP="006C6B2F">
            <w:pPr>
              <w:pStyle w:val="headertabella0"/>
              <w:rPr>
                <w:color w:val="002060"/>
              </w:rPr>
            </w:pPr>
            <w:r w:rsidRPr="00C253C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AE923" w14:textId="77777777" w:rsidR="00190D4E" w:rsidRPr="00C253C6" w:rsidRDefault="00190D4E" w:rsidP="006C6B2F">
            <w:pPr>
              <w:pStyle w:val="headertabella0"/>
              <w:rPr>
                <w:color w:val="002060"/>
              </w:rPr>
            </w:pPr>
            <w:r w:rsidRPr="00C253C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EAD38" w14:textId="77777777" w:rsidR="00190D4E" w:rsidRPr="00C253C6" w:rsidRDefault="00190D4E" w:rsidP="006C6B2F">
            <w:pPr>
              <w:pStyle w:val="headertabella0"/>
              <w:rPr>
                <w:color w:val="002060"/>
              </w:rPr>
            </w:pPr>
            <w:r w:rsidRPr="00C253C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81E74" w14:textId="77777777" w:rsidR="00190D4E" w:rsidRPr="00C253C6" w:rsidRDefault="00190D4E" w:rsidP="006C6B2F">
            <w:pPr>
              <w:pStyle w:val="headertabella0"/>
              <w:rPr>
                <w:color w:val="002060"/>
              </w:rPr>
            </w:pPr>
            <w:r w:rsidRPr="00C253C6">
              <w:rPr>
                <w:color w:val="002060"/>
              </w:rPr>
              <w:t>PE</w:t>
            </w:r>
          </w:p>
        </w:tc>
      </w:tr>
      <w:tr w:rsidR="00190D4E" w:rsidRPr="00C253C6" w14:paraId="6C74A2FD" w14:textId="77777777" w:rsidTr="006C6B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2B932B" w14:textId="77777777" w:rsidR="00190D4E" w:rsidRPr="00C253C6" w:rsidRDefault="00190D4E" w:rsidP="006C6B2F">
            <w:pPr>
              <w:pStyle w:val="rowtabella0"/>
              <w:rPr>
                <w:color w:val="002060"/>
              </w:rPr>
            </w:pPr>
            <w:r w:rsidRPr="00C253C6">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9CB30" w14:textId="77777777" w:rsidR="00190D4E" w:rsidRPr="00C253C6" w:rsidRDefault="00190D4E" w:rsidP="006C6B2F">
            <w:pPr>
              <w:pStyle w:val="rowtabella0"/>
              <w:jc w:val="center"/>
              <w:rPr>
                <w:color w:val="002060"/>
              </w:rPr>
            </w:pPr>
            <w:r w:rsidRPr="00C253C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4BFDD" w14:textId="77777777" w:rsidR="00190D4E" w:rsidRPr="00C253C6" w:rsidRDefault="00190D4E" w:rsidP="006C6B2F">
            <w:pPr>
              <w:pStyle w:val="rowtabella0"/>
              <w:jc w:val="center"/>
              <w:rPr>
                <w:color w:val="002060"/>
              </w:rPr>
            </w:pPr>
            <w:r w:rsidRPr="00C253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14970" w14:textId="77777777" w:rsidR="00190D4E" w:rsidRPr="00C253C6" w:rsidRDefault="00190D4E" w:rsidP="006C6B2F">
            <w:pPr>
              <w:pStyle w:val="rowtabella0"/>
              <w:jc w:val="center"/>
              <w:rPr>
                <w:color w:val="002060"/>
              </w:rPr>
            </w:pPr>
            <w:r w:rsidRPr="00C253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B4AD2"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21AF4"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0D31D" w14:textId="77777777" w:rsidR="00190D4E" w:rsidRPr="00C253C6" w:rsidRDefault="00190D4E" w:rsidP="006C6B2F">
            <w:pPr>
              <w:pStyle w:val="rowtabella0"/>
              <w:jc w:val="center"/>
              <w:rPr>
                <w:color w:val="002060"/>
              </w:rPr>
            </w:pPr>
            <w:r w:rsidRPr="00C253C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FDC86" w14:textId="77777777" w:rsidR="00190D4E" w:rsidRPr="00C253C6" w:rsidRDefault="00190D4E" w:rsidP="006C6B2F">
            <w:pPr>
              <w:pStyle w:val="rowtabella0"/>
              <w:jc w:val="center"/>
              <w:rPr>
                <w:color w:val="002060"/>
              </w:rPr>
            </w:pPr>
            <w:r w:rsidRPr="00C253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BC41E" w14:textId="77777777" w:rsidR="00190D4E" w:rsidRPr="00C253C6" w:rsidRDefault="00190D4E" w:rsidP="006C6B2F">
            <w:pPr>
              <w:pStyle w:val="rowtabella0"/>
              <w:jc w:val="center"/>
              <w:rPr>
                <w:color w:val="002060"/>
              </w:rPr>
            </w:pPr>
            <w:r w:rsidRPr="00C253C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F78A8" w14:textId="77777777" w:rsidR="00190D4E" w:rsidRPr="00C253C6" w:rsidRDefault="00190D4E" w:rsidP="006C6B2F">
            <w:pPr>
              <w:pStyle w:val="rowtabella0"/>
              <w:jc w:val="center"/>
              <w:rPr>
                <w:color w:val="002060"/>
              </w:rPr>
            </w:pPr>
            <w:r w:rsidRPr="00C253C6">
              <w:rPr>
                <w:color w:val="002060"/>
              </w:rPr>
              <w:t>0</w:t>
            </w:r>
          </w:p>
        </w:tc>
      </w:tr>
      <w:tr w:rsidR="00190D4E" w:rsidRPr="00C253C6" w14:paraId="72BC2B3F"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9DBB92" w14:textId="77777777" w:rsidR="00190D4E" w:rsidRPr="00C253C6" w:rsidRDefault="00190D4E" w:rsidP="006C6B2F">
            <w:pPr>
              <w:pStyle w:val="rowtabella0"/>
              <w:rPr>
                <w:color w:val="002060"/>
              </w:rPr>
            </w:pPr>
            <w:r w:rsidRPr="00C253C6">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1AD07" w14:textId="77777777" w:rsidR="00190D4E" w:rsidRPr="00C253C6" w:rsidRDefault="00190D4E" w:rsidP="006C6B2F">
            <w:pPr>
              <w:pStyle w:val="rowtabella0"/>
              <w:jc w:val="center"/>
              <w:rPr>
                <w:color w:val="002060"/>
              </w:rPr>
            </w:pPr>
            <w:r w:rsidRPr="00C253C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7A8FB" w14:textId="77777777" w:rsidR="00190D4E" w:rsidRPr="00C253C6" w:rsidRDefault="00190D4E" w:rsidP="006C6B2F">
            <w:pPr>
              <w:pStyle w:val="rowtabella0"/>
              <w:jc w:val="center"/>
              <w:rPr>
                <w:color w:val="002060"/>
              </w:rPr>
            </w:pPr>
            <w:r w:rsidRPr="00C253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A6AF2" w14:textId="77777777" w:rsidR="00190D4E" w:rsidRPr="00C253C6" w:rsidRDefault="00190D4E" w:rsidP="006C6B2F">
            <w:pPr>
              <w:pStyle w:val="rowtabella0"/>
              <w:jc w:val="center"/>
              <w:rPr>
                <w:color w:val="002060"/>
              </w:rPr>
            </w:pPr>
            <w:r w:rsidRPr="00C253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57D84"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CDBE3"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C7060" w14:textId="77777777" w:rsidR="00190D4E" w:rsidRPr="00C253C6" w:rsidRDefault="00190D4E" w:rsidP="006C6B2F">
            <w:pPr>
              <w:pStyle w:val="rowtabella0"/>
              <w:jc w:val="center"/>
              <w:rPr>
                <w:color w:val="002060"/>
              </w:rPr>
            </w:pPr>
            <w:r w:rsidRPr="00C253C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FF5B4" w14:textId="77777777" w:rsidR="00190D4E" w:rsidRPr="00C253C6" w:rsidRDefault="00190D4E" w:rsidP="006C6B2F">
            <w:pPr>
              <w:pStyle w:val="rowtabella0"/>
              <w:jc w:val="center"/>
              <w:rPr>
                <w:color w:val="002060"/>
              </w:rPr>
            </w:pPr>
            <w:r w:rsidRPr="00C253C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1EAA3"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32696" w14:textId="77777777" w:rsidR="00190D4E" w:rsidRPr="00C253C6" w:rsidRDefault="00190D4E" w:rsidP="006C6B2F">
            <w:pPr>
              <w:pStyle w:val="rowtabella0"/>
              <w:jc w:val="center"/>
              <w:rPr>
                <w:color w:val="002060"/>
              </w:rPr>
            </w:pPr>
            <w:r w:rsidRPr="00C253C6">
              <w:rPr>
                <w:color w:val="002060"/>
              </w:rPr>
              <w:t>0</w:t>
            </w:r>
          </w:p>
        </w:tc>
      </w:tr>
      <w:tr w:rsidR="00190D4E" w:rsidRPr="00C253C6" w14:paraId="33BF125A"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D4102A" w14:textId="77777777" w:rsidR="00190D4E" w:rsidRPr="00C253C6" w:rsidRDefault="00190D4E" w:rsidP="006C6B2F">
            <w:pPr>
              <w:pStyle w:val="rowtabella0"/>
              <w:rPr>
                <w:color w:val="002060"/>
              </w:rPr>
            </w:pPr>
            <w:r w:rsidRPr="00C253C6">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CF3E6" w14:textId="77777777" w:rsidR="00190D4E" w:rsidRPr="00C253C6" w:rsidRDefault="00190D4E" w:rsidP="006C6B2F">
            <w:pPr>
              <w:pStyle w:val="rowtabella0"/>
              <w:jc w:val="center"/>
              <w:rPr>
                <w:color w:val="002060"/>
              </w:rPr>
            </w:pPr>
            <w:r w:rsidRPr="00C253C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593D3" w14:textId="77777777" w:rsidR="00190D4E" w:rsidRPr="00C253C6" w:rsidRDefault="00190D4E" w:rsidP="006C6B2F">
            <w:pPr>
              <w:pStyle w:val="rowtabella0"/>
              <w:jc w:val="center"/>
              <w:rPr>
                <w:color w:val="002060"/>
              </w:rPr>
            </w:pPr>
            <w:r w:rsidRPr="00C253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4D440" w14:textId="77777777" w:rsidR="00190D4E" w:rsidRPr="00C253C6" w:rsidRDefault="00190D4E" w:rsidP="006C6B2F">
            <w:pPr>
              <w:pStyle w:val="rowtabella0"/>
              <w:jc w:val="center"/>
              <w:rPr>
                <w:color w:val="002060"/>
              </w:rPr>
            </w:pPr>
            <w:r w:rsidRPr="00C253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F89D8"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80134"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30AA6" w14:textId="77777777" w:rsidR="00190D4E" w:rsidRPr="00C253C6" w:rsidRDefault="00190D4E" w:rsidP="006C6B2F">
            <w:pPr>
              <w:pStyle w:val="rowtabella0"/>
              <w:jc w:val="center"/>
              <w:rPr>
                <w:color w:val="002060"/>
              </w:rPr>
            </w:pPr>
            <w:r w:rsidRPr="00C253C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C4537" w14:textId="77777777" w:rsidR="00190D4E" w:rsidRPr="00C253C6" w:rsidRDefault="00190D4E" w:rsidP="006C6B2F">
            <w:pPr>
              <w:pStyle w:val="rowtabella0"/>
              <w:jc w:val="center"/>
              <w:rPr>
                <w:color w:val="002060"/>
              </w:rPr>
            </w:pPr>
            <w:r w:rsidRPr="00C253C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830AF" w14:textId="77777777" w:rsidR="00190D4E" w:rsidRPr="00C253C6" w:rsidRDefault="00190D4E" w:rsidP="006C6B2F">
            <w:pPr>
              <w:pStyle w:val="rowtabella0"/>
              <w:jc w:val="center"/>
              <w:rPr>
                <w:color w:val="002060"/>
              </w:rPr>
            </w:pPr>
            <w:r w:rsidRPr="00C253C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0A461" w14:textId="77777777" w:rsidR="00190D4E" w:rsidRPr="00C253C6" w:rsidRDefault="00190D4E" w:rsidP="006C6B2F">
            <w:pPr>
              <w:pStyle w:val="rowtabella0"/>
              <w:jc w:val="center"/>
              <w:rPr>
                <w:color w:val="002060"/>
              </w:rPr>
            </w:pPr>
            <w:r w:rsidRPr="00C253C6">
              <w:rPr>
                <w:color w:val="002060"/>
              </w:rPr>
              <w:t>0</w:t>
            </w:r>
          </w:p>
        </w:tc>
      </w:tr>
      <w:tr w:rsidR="00190D4E" w:rsidRPr="00C253C6" w14:paraId="79E9758F"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2FDCDD" w14:textId="77777777" w:rsidR="00190D4E" w:rsidRPr="00C253C6" w:rsidRDefault="00190D4E" w:rsidP="006C6B2F">
            <w:pPr>
              <w:pStyle w:val="rowtabella0"/>
              <w:rPr>
                <w:color w:val="002060"/>
              </w:rPr>
            </w:pPr>
            <w:r w:rsidRPr="00C253C6">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8DFC6" w14:textId="77777777" w:rsidR="00190D4E" w:rsidRPr="00C253C6" w:rsidRDefault="00190D4E" w:rsidP="006C6B2F">
            <w:pPr>
              <w:pStyle w:val="rowtabella0"/>
              <w:jc w:val="center"/>
              <w:rPr>
                <w:color w:val="002060"/>
              </w:rPr>
            </w:pPr>
            <w:r w:rsidRPr="00C253C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DB8CC" w14:textId="77777777" w:rsidR="00190D4E" w:rsidRPr="00C253C6" w:rsidRDefault="00190D4E" w:rsidP="006C6B2F">
            <w:pPr>
              <w:pStyle w:val="rowtabella0"/>
              <w:jc w:val="center"/>
              <w:rPr>
                <w:color w:val="002060"/>
              </w:rPr>
            </w:pPr>
            <w:r w:rsidRPr="00C253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74C57" w14:textId="77777777" w:rsidR="00190D4E" w:rsidRPr="00C253C6" w:rsidRDefault="00190D4E" w:rsidP="006C6B2F">
            <w:pPr>
              <w:pStyle w:val="rowtabella0"/>
              <w:jc w:val="center"/>
              <w:rPr>
                <w:color w:val="002060"/>
              </w:rPr>
            </w:pPr>
            <w:r w:rsidRPr="00C253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88476"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EA192" w14:textId="77777777" w:rsidR="00190D4E" w:rsidRPr="00C253C6" w:rsidRDefault="00190D4E" w:rsidP="006C6B2F">
            <w:pPr>
              <w:pStyle w:val="rowtabella0"/>
              <w:jc w:val="center"/>
              <w:rPr>
                <w:color w:val="002060"/>
              </w:rPr>
            </w:pPr>
            <w:r w:rsidRPr="00C253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93DDE" w14:textId="77777777" w:rsidR="00190D4E" w:rsidRPr="00C253C6" w:rsidRDefault="00190D4E" w:rsidP="006C6B2F">
            <w:pPr>
              <w:pStyle w:val="rowtabella0"/>
              <w:jc w:val="center"/>
              <w:rPr>
                <w:color w:val="002060"/>
              </w:rPr>
            </w:pPr>
            <w:r w:rsidRPr="00C253C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77A10" w14:textId="77777777" w:rsidR="00190D4E" w:rsidRPr="00C253C6" w:rsidRDefault="00190D4E" w:rsidP="006C6B2F">
            <w:pPr>
              <w:pStyle w:val="rowtabella0"/>
              <w:jc w:val="center"/>
              <w:rPr>
                <w:color w:val="002060"/>
              </w:rPr>
            </w:pPr>
            <w:r w:rsidRPr="00C253C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2A0F0"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4EB09" w14:textId="77777777" w:rsidR="00190D4E" w:rsidRPr="00C253C6" w:rsidRDefault="00190D4E" w:rsidP="006C6B2F">
            <w:pPr>
              <w:pStyle w:val="rowtabella0"/>
              <w:jc w:val="center"/>
              <w:rPr>
                <w:color w:val="002060"/>
              </w:rPr>
            </w:pPr>
            <w:r w:rsidRPr="00C253C6">
              <w:rPr>
                <w:color w:val="002060"/>
              </w:rPr>
              <w:t>0</w:t>
            </w:r>
          </w:p>
        </w:tc>
      </w:tr>
      <w:tr w:rsidR="00190D4E" w:rsidRPr="00C253C6" w14:paraId="1272F392"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4FDF1F" w14:textId="77777777" w:rsidR="00190D4E" w:rsidRPr="00C253C6" w:rsidRDefault="00190D4E" w:rsidP="006C6B2F">
            <w:pPr>
              <w:pStyle w:val="rowtabella0"/>
              <w:rPr>
                <w:color w:val="002060"/>
              </w:rPr>
            </w:pPr>
            <w:r w:rsidRPr="00C253C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F5897" w14:textId="77777777" w:rsidR="00190D4E" w:rsidRPr="00C253C6" w:rsidRDefault="00190D4E" w:rsidP="006C6B2F">
            <w:pPr>
              <w:pStyle w:val="rowtabella0"/>
              <w:jc w:val="center"/>
              <w:rPr>
                <w:color w:val="002060"/>
              </w:rPr>
            </w:pPr>
            <w:r w:rsidRPr="00C253C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678C4" w14:textId="77777777" w:rsidR="00190D4E" w:rsidRPr="00C253C6" w:rsidRDefault="00190D4E" w:rsidP="006C6B2F">
            <w:pPr>
              <w:pStyle w:val="rowtabella0"/>
              <w:jc w:val="center"/>
              <w:rPr>
                <w:color w:val="002060"/>
              </w:rPr>
            </w:pPr>
            <w:r w:rsidRPr="00C253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3BDDD" w14:textId="77777777" w:rsidR="00190D4E" w:rsidRPr="00C253C6" w:rsidRDefault="00190D4E" w:rsidP="006C6B2F">
            <w:pPr>
              <w:pStyle w:val="rowtabella0"/>
              <w:jc w:val="center"/>
              <w:rPr>
                <w:color w:val="002060"/>
              </w:rPr>
            </w:pPr>
            <w:r w:rsidRPr="00C253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785C6"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3E980" w14:textId="77777777" w:rsidR="00190D4E" w:rsidRPr="00C253C6" w:rsidRDefault="00190D4E" w:rsidP="006C6B2F">
            <w:pPr>
              <w:pStyle w:val="rowtabella0"/>
              <w:jc w:val="center"/>
              <w:rPr>
                <w:color w:val="002060"/>
              </w:rPr>
            </w:pPr>
            <w:r w:rsidRPr="00C253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1B4FC" w14:textId="77777777" w:rsidR="00190D4E" w:rsidRPr="00C253C6" w:rsidRDefault="00190D4E" w:rsidP="006C6B2F">
            <w:pPr>
              <w:pStyle w:val="rowtabella0"/>
              <w:jc w:val="center"/>
              <w:rPr>
                <w:color w:val="002060"/>
              </w:rPr>
            </w:pPr>
            <w:r w:rsidRPr="00C253C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8E72A" w14:textId="77777777" w:rsidR="00190D4E" w:rsidRPr="00C253C6" w:rsidRDefault="00190D4E" w:rsidP="006C6B2F">
            <w:pPr>
              <w:pStyle w:val="rowtabella0"/>
              <w:jc w:val="center"/>
              <w:rPr>
                <w:color w:val="002060"/>
              </w:rPr>
            </w:pPr>
            <w:r w:rsidRPr="00C253C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8F1E6"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4F4E0" w14:textId="77777777" w:rsidR="00190D4E" w:rsidRPr="00C253C6" w:rsidRDefault="00190D4E" w:rsidP="006C6B2F">
            <w:pPr>
              <w:pStyle w:val="rowtabella0"/>
              <w:jc w:val="center"/>
              <w:rPr>
                <w:color w:val="002060"/>
              </w:rPr>
            </w:pPr>
            <w:r w:rsidRPr="00C253C6">
              <w:rPr>
                <w:color w:val="002060"/>
              </w:rPr>
              <w:t>0</w:t>
            </w:r>
          </w:p>
        </w:tc>
      </w:tr>
      <w:tr w:rsidR="00190D4E" w:rsidRPr="00C253C6" w14:paraId="1C559569"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F6D25F" w14:textId="77777777" w:rsidR="00190D4E" w:rsidRPr="00C253C6" w:rsidRDefault="00190D4E" w:rsidP="006C6B2F">
            <w:pPr>
              <w:pStyle w:val="rowtabella0"/>
              <w:rPr>
                <w:color w:val="002060"/>
              </w:rPr>
            </w:pPr>
            <w:r w:rsidRPr="00C253C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17867" w14:textId="77777777" w:rsidR="00190D4E" w:rsidRPr="00C253C6" w:rsidRDefault="00190D4E" w:rsidP="006C6B2F">
            <w:pPr>
              <w:pStyle w:val="rowtabella0"/>
              <w:jc w:val="center"/>
              <w:rPr>
                <w:color w:val="002060"/>
              </w:rPr>
            </w:pPr>
            <w:r w:rsidRPr="00C253C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4E4DA" w14:textId="77777777" w:rsidR="00190D4E" w:rsidRPr="00C253C6" w:rsidRDefault="00190D4E" w:rsidP="006C6B2F">
            <w:pPr>
              <w:pStyle w:val="rowtabella0"/>
              <w:jc w:val="center"/>
              <w:rPr>
                <w:color w:val="002060"/>
              </w:rPr>
            </w:pPr>
            <w:r w:rsidRPr="00C253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C6C72" w14:textId="77777777" w:rsidR="00190D4E" w:rsidRPr="00C253C6" w:rsidRDefault="00190D4E" w:rsidP="006C6B2F">
            <w:pPr>
              <w:pStyle w:val="rowtabella0"/>
              <w:jc w:val="center"/>
              <w:rPr>
                <w:color w:val="002060"/>
              </w:rPr>
            </w:pPr>
            <w:r w:rsidRPr="00C253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8FE98"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BFB5D" w14:textId="77777777" w:rsidR="00190D4E" w:rsidRPr="00C253C6" w:rsidRDefault="00190D4E" w:rsidP="006C6B2F">
            <w:pPr>
              <w:pStyle w:val="rowtabella0"/>
              <w:jc w:val="center"/>
              <w:rPr>
                <w:color w:val="002060"/>
              </w:rPr>
            </w:pPr>
            <w:r w:rsidRPr="00C253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6F912" w14:textId="77777777" w:rsidR="00190D4E" w:rsidRPr="00C253C6" w:rsidRDefault="00190D4E" w:rsidP="006C6B2F">
            <w:pPr>
              <w:pStyle w:val="rowtabella0"/>
              <w:jc w:val="center"/>
              <w:rPr>
                <w:color w:val="002060"/>
              </w:rPr>
            </w:pPr>
            <w:r w:rsidRPr="00C253C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E2305" w14:textId="77777777" w:rsidR="00190D4E" w:rsidRPr="00C253C6" w:rsidRDefault="00190D4E" w:rsidP="006C6B2F">
            <w:pPr>
              <w:pStyle w:val="rowtabella0"/>
              <w:jc w:val="center"/>
              <w:rPr>
                <w:color w:val="002060"/>
              </w:rPr>
            </w:pPr>
            <w:r w:rsidRPr="00C253C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25DD8"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6F805" w14:textId="77777777" w:rsidR="00190D4E" w:rsidRPr="00C253C6" w:rsidRDefault="00190D4E" w:rsidP="006C6B2F">
            <w:pPr>
              <w:pStyle w:val="rowtabella0"/>
              <w:jc w:val="center"/>
              <w:rPr>
                <w:color w:val="002060"/>
              </w:rPr>
            </w:pPr>
            <w:r w:rsidRPr="00C253C6">
              <w:rPr>
                <w:color w:val="002060"/>
              </w:rPr>
              <w:t>0</w:t>
            </w:r>
          </w:p>
        </w:tc>
      </w:tr>
      <w:tr w:rsidR="00190D4E" w:rsidRPr="00C253C6" w14:paraId="50C3C839"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519C76" w14:textId="77777777" w:rsidR="00190D4E" w:rsidRPr="00C253C6" w:rsidRDefault="00190D4E" w:rsidP="006C6B2F">
            <w:pPr>
              <w:pStyle w:val="rowtabella0"/>
              <w:rPr>
                <w:color w:val="002060"/>
              </w:rPr>
            </w:pPr>
            <w:r w:rsidRPr="00C253C6">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C2100" w14:textId="77777777" w:rsidR="00190D4E" w:rsidRPr="00C253C6" w:rsidRDefault="00190D4E" w:rsidP="006C6B2F">
            <w:pPr>
              <w:pStyle w:val="rowtabella0"/>
              <w:jc w:val="center"/>
              <w:rPr>
                <w:color w:val="002060"/>
              </w:rPr>
            </w:pPr>
            <w:r w:rsidRPr="00C253C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AD770" w14:textId="77777777" w:rsidR="00190D4E" w:rsidRPr="00C253C6" w:rsidRDefault="00190D4E" w:rsidP="006C6B2F">
            <w:pPr>
              <w:pStyle w:val="rowtabella0"/>
              <w:jc w:val="center"/>
              <w:rPr>
                <w:color w:val="002060"/>
              </w:rPr>
            </w:pPr>
            <w:r w:rsidRPr="00C253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7C6BE" w14:textId="77777777" w:rsidR="00190D4E" w:rsidRPr="00C253C6" w:rsidRDefault="00190D4E" w:rsidP="006C6B2F">
            <w:pPr>
              <w:pStyle w:val="rowtabella0"/>
              <w:jc w:val="center"/>
              <w:rPr>
                <w:color w:val="002060"/>
              </w:rPr>
            </w:pPr>
            <w:r w:rsidRPr="00C253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045CF"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2E76B" w14:textId="77777777" w:rsidR="00190D4E" w:rsidRPr="00C253C6" w:rsidRDefault="00190D4E" w:rsidP="006C6B2F">
            <w:pPr>
              <w:pStyle w:val="rowtabella0"/>
              <w:jc w:val="center"/>
              <w:rPr>
                <w:color w:val="002060"/>
              </w:rPr>
            </w:pPr>
            <w:r w:rsidRPr="00C253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4F02D" w14:textId="77777777" w:rsidR="00190D4E" w:rsidRPr="00C253C6" w:rsidRDefault="00190D4E" w:rsidP="006C6B2F">
            <w:pPr>
              <w:pStyle w:val="rowtabella0"/>
              <w:jc w:val="center"/>
              <w:rPr>
                <w:color w:val="002060"/>
              </w:rPr>
            </w:pPr>
            <w:r w:rsidRPr="00C253C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ED560" w14:textId="77777777" w:rsidR="00190D4E" w:rsidRPr="00C253C6" w:rsidRDefault="00190D4E" w:rsidP="006C6B2F">
            <w:pPr>
              <w:pStyle w:val="rowtabella0"/>
              <w:jc w:val="center"/>
              <w:rPr>
                <w:color w:val="002060"/>
              </w:rPr>
            </w:pPr>
            <w:r w:rsidRPr="00C253C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C9459" w14:textId="77777777" w:rsidR="00190D4E" w:rsidRPr="00C253C6" w:rsidRDefault="00190D4E" w:rsidP="006C6B2F">
            <w:pPr>
              <w:pStyle w:val="rowtabella0"/>
              <w:jc w:val="center"/>
              <w:rPr>
                <w:color w:val="002060"/>
              </w:rPr>
            </w:pPr>
            <w:r w:rsidRPr="00C253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3F752" w14:textId="77777777" w:rsidR="00190D4E" w:rsidRPr="00C253C6" w:rsidRDefault="00190D4E" w:rsidP="006C6B2F">
            <w:pPr>
              <w:pStyle w:val="rowtabella0"/>
              <w:jc w:val="center"/>
              <w:rPr>
                <w:color w:val="002060"/>
              </w:rPr>
            </w:pPr>
            <w:r w:rsidRPr="00C253C6">
              <w:rPr>
                <w:color w:val="002060"/>
              </w:rPr>
              <w:t>0</w:t>
            </w:r>
          </w:p>
        </w:tc>
      </w:tr>
      <w:tr w:rsidR="00190D4E" w:rsidRPr="00C253C6" w14:paraId="765B8926"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E51ED5" w14:textId="77777777" w:rsidR="00190D4E" w:rsidRPr="00C253C6" w:rsidRDefault="00190D4E" w:rsidP="006C6B2F">
            <w:pPr>
              <w:pStyle w:val="rowtabella0"/>
              <w:rPr>
                <w:color w:val="002060"/>
              </w:rPr>
            </w:pPr>
            <w:r w:rsidRPr="00C253C6">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C88FA" w14:textId="77777777" w:rsidR="00190D4E" w:rsidRPr="00C253C6" w:rsidRDefault="00190D4E" w:rsidP="006C6B2F">
            <w:pPr>
              <w:pStyle w:val="rowtabella0"/>
              <w:jc w:val="center"/>
              <w:rPr>
                <w:color w:val="002060"/>
              </w:rPr>
            </w:pPr>
            <w:r w:rsidRPr="00C253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FB01F" w14:textId="77777777" w:rsidR="00190D4E" w:rsidRPr="00C253C6" w:rsidRDefault="00190D4E" w:rsidP="006C6B2F">
            <w:pPr>
              <w:pStyle w:val="rowtabella0"/>
              <w:jc w:val="center"/>
              <w:rPr>
                <w:color w:val="002060"/>
              </w:rPr>
            </w:pPr>
            <w:r w:rsidRPr="00C253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462D0"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F9F54"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02439" w14:textId="77777777" w:rsidR="00190D4E" w:rsidRPr="00C253C6" w:rsidRDefault="00190D4E" w:rsidP="006C6B2F">
            <w:pPr>
              <w:pStyle w:val="rowtabella0"/>
              <w:jc w:val="center"/>
              <w:rPr>
                <w:color w:val="002060"/>
              </w:rPr>
            </w:pPr>
            <w:r w:rsidRPr="00C253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A55DB" w14:textId="77777777" w:rsidR="00190D4E" w:rsidRPr="00C253C6" w:rsidRDefault="00190D4E" w:rsidP="006C6B2F">
            <w:pPr>
              <w:pStyle w:val="rowtabella0"/>
              <w:jc w:val="center"/>
              <w:rPr>
                <w:color w:val="002060"/>
              </w:rPr>
            </w:pPr>
            <w:r w:rsidRPr="00C253C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C8068" w14:textId="77777777" w:rsidR="00190D4E" w:rsidRPr="00C253C6" w:rsidRDefault="00190D4E" w:rsidP="006C6B2F">
            <w:pPr>
              <w:pStyle w:val="rowtabella0"/>
              <w:jc w:val="center"/>
              <w:rPr>
                <w:color w:val="002060"/>
              </w:rPr>
            </w:pPr>
            <w:r w:rsidRPr="00C253C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70B6B" w14:textId="77777777" w:rsidR="00190D4E" w:rsidRPr="00C253C6" w:rsidRDefault="00190D4E" w:rsidP="006C6B2F">
            <w:pPr>
              <w:pStyle w:val="rowtabella0"/>
              <w:jc w:val="center"/>
              <w:rPr>
                <w:color w:val="002060"/>
              </w:rPr>
            </w:pPr>
            <w:r w:rsidRPr="00C253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DE875" w14:textId="77777777" w:rsidR="00190D4E" w:rsidRPr="00C253C6" w:rsidRDefault="00190D4E" w:rsidP="006C6B2F">
            <w:pPr>
              <w:pStyle w:val="rowtabella0"/>
              <w:jc w:val="center"/>
              <w:rPr>
                <w:color w:val="002060"/>
              </w:rPr>
            </w:pPr>
            <w:r w:rsidRPr="00C253C6">
              <w:rPr>
                <w:color w:val="002060"/>
              </w:rPr>
              <w:t>0</w:t>
            </w:r>
          </w:p>
        </w:tc>
      </w:tr>
      <w:tr w:rsidR="00190D4E" w:rsidRPr="00C253C6" w14:paraId="31999007"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A95CEF" w14:textId="77777777" w:rsidR="00190D4E" w:rsidRPr="00C253C6" w:rsidRDefault="00190D4E" w:rsidP="006C6B2F">
            <w:pPr>
              <w:pStyle w:val="rowtabella0"/>
              <w:rPr>
                <w:color w:val="002060"/>
              </w:rPr>
            </w:pPr>
            <w:r w:rsidRPr="00C253C6">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F1204" w14:textId="77777777" w:rsidR="00190D4E" w:rsidRPr="00C253C6" w:rsidRDefault="00190D4E" w:rsidP="006C6B2F">
            <w:pPr>
              <w:pStyle w:val="rowtabella0"/>
              <w:jc w:val="center"/>
              <w:rPr>
                <w:color w:val="002060"/>
              </w:rPr>
            </w:pPr>
            <w:r w:rsidRPr="00C253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31173" w14:textId="77777777" w:rsidR="00190D4E" w:rsidRPr="00C253C6" w:rsidRDefault="00190D4E" w:rsidP="006C6B2F">
            <w:pPr>
              <w:pStyle w:val="rowtabella0"/>
              <w:jc w:val="center"/>
              <w:rPr>
                <w:color w:val="002060"/>
              </w:rPr>
            </w:pPr>
            <w:r w:rsidRPr="00C253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13522"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0105A"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00C9C" w14:textId="77777777" w:rsidR="00190D4E" w:rsidRPr="00C253C6" w:rsidRDefault="00190D4E" w:rsidP="006C6B2F">
            <w:pPr>
              <w:pStyle w:val="rowtabella0"/>
              <w:jc w:val="center"/>
              <w:rPr>
                <w:color w:val="002060"/>
              </w:rPr>
            </w:pPr>
            <w:r w:rsidRPr="00C253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09431" w14:textId="77777777" w:rsidR="00190D4E" w:rsidRPr="00C253C6" w:rsidRDefault="00190D4E" w:rsidP="006C6B2F">
            <w:pPr>
              <w:pStyle w:val="rowtabella0"/>
              <w:jc w:val="center"/>
              <w:rPr>
                <w:color w:val="002060"/>
              </w:rPr>
            </w:pPr>
            <w:r w:rsidRPr="00C253C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1D545" w14:textId="77777777" w:rsidR="00190D4E" w:rsidRPr="00C253C6" w:rsidRDefault="00190D4E" w:rsidP="006C6B2F">
            <w:pPr>
              <w:pStyle w:val="rowtabella0"/>
              <w:jc w:val="center"/>
              <w:rPr>
                <w:color w:val="002060"/>
              </w:rPr>
            </w:pPr>
            <w:r w:rsidRPr="00C253C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F9E1E"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1CE05" w14:textId="77777777" w:rsidR="00190D4E" w:rsidRPr="00C253C6" w:rsidRDefault="00190D4E" w:rsidP="006C6B2F">
            <w:pPr>
              <w:pStyle w:val="rowtabella0"/>
              <w:jc w:val="center"/>
              <w:rPr>
                <w:color w:val="002060"/>
              </w:rPr>
            </w:pPr>
            <w:r w:rsidRPr="00C253C6">
              <w:rPr>
                <w:color w:val="002060"/>
              </w:rPr>
              <w:t>0</w:t>
            </w:r>
          </w:p>
        </w:tc>
      </w:tr>
      <w:tr w:rsidR="00190D4E" w:rsidRPr="00C253C6" w14:paraId="58090DA3"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3719D5" w14:textId="77777777" w:rsidR="00190D4E" w:rsidRPr="00C253C6" w:rsidRDefault="00190D4E" w:rsidP="006C6B2F">
            <w:pPr>
              <w:pStyle w:val="rowtabella0"/>
              <w:rPr>
                <w:color w:val="002060"/>
              </w:rPr>
            </w:pPr>
            <w:r w:rsidRPr="00C253C6">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6F08C" w14:textId="77777777" w:rsidR="00190D4E" w:rsidRPr="00C253C6" w:rsidRDefault="00190D4E" w:rsidP="006C6B2F">
            <w:pPr>
              <w:pStyle w:val="rowtabella0"/>
              <w:jc w:val="center"/>
              <w:rPr>
                <w:color w:val="002060"/>
              </w:rPr>
            </w:pPr>
            <w:r w:rsidRPr="00C253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7018E" w14:textId="77777777" w:rsidR="00190D4E" w:rsidRPr="00C253C6" w:rsidRDefault="00190D4E" w:rsidP="006C6B2F">
            <w:pPr>
              <w:pStyle w:val="rowtabella0"/>
              <w:jc w:val="center"/>
              <w:rPr>
                <w:color w:val="002060"/>
              </w:rPr>
            </w:pPr>
            <w:r w:rsidRPr="00C253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35E22"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F0503"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00294" w14:textId="77777777" w:rsidR="00190D4E" w:rsidRPr="00C253C6" w:rsidRDefault="00190D4E" w:rsidP="006C6B2F">
            <w:pPr>
              <w:pStyle w:val="rowtabella0"/>
              <w:jc w:val="center"/>
              <w:rPr>
                <w:color w:val="002060"/>
              </w:rPr>
            </w:pPr>
            <w:r w:rsidRPr="00C253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FD457" w14:textId="77777777" w:rsidR="00190D4E" w:rsidRPr="00C253C6" w:rsidRDefault="00190D4E" w:rsidP="006C6B2F">
            <w:pPr>
              <w:pStyle w:val="rowtabella0"/>
              <w:jc w:val="center"/>
              <w:rPr>
                <w:color w:val="002060"/>
              </w:rPr>
            </w:pPr>
            <w:r w:rsidRPr="00C253C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1C8A7" w14:textId="77777777" w:rsidR="00190D4E" w:rsidRPr="00C253C6" w:rsidRDefault="00190D4E" w:rsidP="006C6B2F">
            <w:pPr>
              <w:pStyle w:val="rowtabella0"/>
              <w:jc w:val="center"/>
              <w:rPr>
                <w:color w:val="002060"/>
              </w:rPr>
            </w:pPr>
            <w:r w:rsidRPr="00C253C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B673C" w14:textId="77777777" w:rsidR="00190D4E" w:rsidRPr="00C253C6" w:rsidRDefault="00190D4E" w:rsidP="006C6B2F">
            <w:pPr>
              <w:pStyle w:val="rowtabella0"/>
              <w:jc w:val="center"/>
              <w:rPr>
                <w:color w:val="002060"/>
              </w:rPr>
            </w:pPr>
            <w:r w:rsidRPr="00C253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46E52" w14:textId="77777777" w:rsidR="00190D4E" w:rsidRPr="00C253C6" w:rsidRDefault="00190D4E" w:rsidP="006C6B2F">
            <w:pPr>
              <w:pStyle w:val="rowtabella0"/>
              <w:jc w:val="center"/>
              <w:rPr>
                <w:color w:val="002060"/>
              </w:rPr>
            </w:pPr>
            <w:r w:rsidRPr="00C253C6">
              <w:rPr>
                <w:color w:val="002060"/>
              </w:rPr>
              <w:t>0</w:t>
            </w:r>
          </w:p>
        </w:tc>
      </w:tr>
      <w:tr w:rsidR="00190D4E" w:rsidRPr="00C253C6" w14:paraId="59EF5D86" w14:textId="77777777" w:rsidTr="006C6B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5D1BDA" w14:textId="77777777" w:rsidR="00190D4E" w:rsidRPr="00C253C6" w:rsidRDefault="00190D4E" w:rsidP="006C6B2F">
            <w:pPr>
              <w:pStyle w:val="rowtabella0"/>
              <w:rPr>
                <w:color w:val="002060"/>
              </w:rPr>
            </w:pPr>
            <w:r w:rsidRPr="00C253C6">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25AC8" w14:textId="77777777" w:rsidR="00190D4E" w:rsidRPr="00C253C6" w:rsidRDefault="00190D4E" w:rsidP="006C6B2F">
            <w:pPr>
              <w:pStyle w:val="rowtabella0"/>
              <w:jc w:val="center"/>
              <w:rPr>
                <w:color w:val="002060"/>
              </w:rPr>
            </w:pPr>
            <w:r w:rsidRPr="00C253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16360" w14:textId="77777777" w:rsidR="00190D4E" w:rsidRPr="00C253C6" w:rsidRDefault="00190D4E" w:rsidP="006C6B2F">
            <w:pPr>
              <w:pStyle w:val="rowtabella0"/>
              <w:jc w:val="center"/>
              <w:rPr>
                <w:color w:val="002060"/>
              </w:rPr>
            </w:pPr>
            <w:r w:rsidRPr="00C253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E46F9"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583EB"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29075" w14:textId="77777777" w:rsidR="00190D4E" w:rsidRPr="00C253C6" w:rsidRDefault="00190D4E" w:rsidP="006C6B2F">
            <w:pPr>
              <w:pStyle w:val="rowtabella0"/>
              <w:jc w:val="center"/>
              <w:rPr>
                <w:color w:val="002060"/>
              </w:rPr>
            </w:pPr>
            <w:r w:rsidRPr="00C253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CBA4A" w14:textId="77777777" w:rsidR="00190D4E" w:rsidRPr="00C253C6" w:rsidRDefault="00190D4E" w:rsidP="006C6B2F">
            <w:pPr>
              <w:pStyle w:val="rowtabella0"/>
              <w:jc w:val="center"/>
              <w:rPr>
                <w:color w:val="002060"/>
              </w:rPr>
            </w:pPr>
            <w:r w:rsidRPr="00C253C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35DEE" w14:textId="77777777" w:rsidR="00190D4E" w:rsidRPr="00C253C6" w:rsidRDefault="00190D4E" w:rsidP="006C6B2F">
            <w:pPr>
              <w:pStyle w:val="rowtabella0"/>
              <w:jc w:val="center"/>
              <w:rPr>
                <w:color w:val="002060"/>
              </w:rPr>
            </w:pPr>
            <w:r w:rsidRPr="00C253C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76461" w14:textId="77777777" w:rsidR="00190D4E" w:rsidRPr="00C253C6" w:rsidRDefault="00190D4E" w:rsidP="006C6B2F">
            <w:pPr>
              <w:pStyle w:val="rowtabella0"/>
              <w:jc w:val="center"/>
              <w:rPr>
                <w:color w:val="002060"/>
              </w:rPr>
            </w:pPr>
            <w:r w:rsidRPr="00C253C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2ACE3" w14:textId="77777777" w:rsidR="00190D4E" w:rsidRPr="00C253C6" w:rsidRDefault="00190D4E" w:rsidP="006C6B2F">
            <w:pPr>
              <w:pStyle w:val="rowtabella0"/>
              <w:jc w:val="center"/>
              <w:rPr>
                <w:color w:val="002060"/>
              </w:rPr>
            </w:pPr>
            <w:r w:rsidRPr="00C253C6">
              <w:rPr>
                <w:color w:val="002060"/>
              </w:rPr>
              <w:t>0</w:t>
            </w:r>
          </w:p>
        </w:tc>
      </w:tr>
    </w:tbl>
    <w:p w14:paraId="4EE3CE72" w14:textId="77777777" w:rsidR="00190D4E" w:rsidRPr="00C253C6" w:rsidRDefault="00190D4E" w:rsidP="00190D4E">
      <w:pPr>
        <w:pStyle w:val="breakline"/>
        <w:rPr>
          <w:rFonts w:eastAsiaTheme="minorEastAsia"/>
          <w:color w:val="002060"/>
        </w:rPr>
      </w:pPr>
    </w:p>
    <w:p w14:paraId="1473D36B" w14:textId="77777777" w:rsidR="00190D4E" w:rsidRPr="00C253C6" w:rsidRDefault="00190D4E" w:rsidP="00190D4E">
      <w:pPr>
        <w:pStyle w:val="breakline"/>
        <w:rPr>
          <w:color w:val="002060"/>
        </w:rPr>
      </w:pPr>
    </w:p>
    <w:p w14:paraId="3A8267D8" w14:textId="77777777" w:rsidR="00190D4E" w:rsidRPr="00C253C6" w:rsidRDefault="00190D4E" w:rsidP="00190D4E">
      <w:pPr>
        <w:pStyle w:val="sottotitolocampionato10"/>
        <w:rPr>
          <w:color w:val="002060"/>
        </w:rPr>
      </w:pPr>
      <w:r w:rsidRPr="00C253C6">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90D4E" w:rsidRPr="00C253C6" w14:paraId="494D4940" w14:textId="77777777" w:rsidTr="006C6B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6973F" w14:textId="77777777" w:rsidR="00190D4E" w:rsidRPr="00C253C6" w:rsidRDefault="00190D4E" w:rsidP="006C6B2F">
            <w:pPr>
              <w:pStyle w:val="headertabella0"/>
              <w:rPr>
                <w:color w:val="002060"/>
              </w:rPr>
            </w:pPr>
            <w:r w:rsidRPr="00C253C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51431" w14:textId="77777777" w:rsidR="00190D4E" w:rsidRPr="00C253C6" w:rsidRDefault="00190D4E" w:rsidP="006C6B2F">
            <w:pPr>
              <w:pStyle w:val="headertabella0"/>
              <w:rPr>
                <w:color w:val="002060"/>
              </w:rPr>
            </w:pPr>
            <w:r w:rsidRPr="00C253C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48082" w14:textId="77777777" w:rsidR="00190D4E" w:rsidRPr="00C253C6" w:rsidRDefault="00190D4E" w:rsidP="006C6B2F">
            <w:pPr>
              <w:pStyle w:val="headertabella0"/>
              <w:rPr>
                <w:color w:val="002060"/>
              </w:rPr>
            </w:pPr>
            <w:r w:rsidRPr="00C253C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2B37F" w14:textId="77777777" w:rsidR="00190D4E" w:rsidRPr="00C253C6" w:rsidRDefault="00190D4E" w:rsidP="006C6B2F">
            <w:pPr>
              <w:pStyle w:val="headertabella0"/>
              <w:rPr>
                <w:color w:val="002060"/>
              </w:rPr>
            </w:pPr>
            <w:r w:rsidRPr="00C253C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CF8C9" w14:textId="77777777" w:rsidR="00190D4E" w:rsidRPr="00C253C6" w:rsidRDefault="00190D4E" w:rsidP="006C6B2F">
            <w:pPr>
              <w:pStyle w:val="headertabella0"/>
              <w:rPr>
                <w:color w:val="002060"/>
              </w:rPr>
            </w:pPr>
            <w:r w:rsidRPr="00C253C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11535" w14:textId="77777777" w:rsidR="00190D4E" w:rsidRPr="00C253C6" w:rsidRDefault="00190D4E" w:rsidP="006C6B2F">
            <w:pPr>
              <w:pStyle w:val="headertabella0"/>
              <w:rPr>
                <w:color w:val="002060"/>
              </w:rPr>
            </w:pPr>
            <w:r w:rsidRPr="00C253C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75217" w14:textId="77777777" w:rsidR="00190D4E" w:rsidRPr="00C253C6" w:rsidRDefault="00190D4E" w:rsidP="006C6B2F">
            <w:pPr>
              <w:pStyle w:val="headertabella0"/>
              <w:rPr>
                <w:color w:val="002060"/>
              </w:rPr>
            </w:pPr>
            <w:r w:rsidRPr="00C253C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53344" w14:textId="77777777" w:rsidR="00190D4E" w:rsidRPr="00C253C6" w:rsidRDefault="00190D4E" w:rsidP="006C6B2F">
            <w:pPr>
              <w:pStyle w:val="headertabella0"/>
              <w:rPr>
                <w:color w:val="002060"/>
              </w:rPr>
            </w:pPr>
            <w:r w:rsidRPr="00C253C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C9BA9" w14:textId="77777777" w:rsidR="00190D4E" w:rsidRPr="00C253C6" w:rsidRDefault="00190D4E" w:rsidP="006C6B2F">
            <w:pPr>
              <w:pStyle w:val="headertabella0"/>
              <w:rPr>
                <w:color w:val="002060"/>
              </w:rPr>
            </w:pPr>
            <w:r w:rsidRPr="00C253C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C61B5" w14:textId="77777777" w:rsidR="00190D4E" w:rsidRPr="00C253C6" w:rsidRDefault="00190D4E" w:rsidP="006C6B2F">
            <w:pPr>
              <w:pStyle w:val="headertabella0"/>
              <w:rPr>
                <w:color w:val="002060"/>
              </w:rPr>
            </w:pPr>
            <w:r w:rsidRPr="00C253C6">
              <w:rPr>
                <w:color w:val="002060"/>
              </w:rPr>
              <w:t>PE</w:t>
            </w:r>
          </w:p>
        </w:tc>
      </w:tr>
      <w:tr w:rsidR="00190D4E" w:rsidRPr="00C253C6" w14:paraId="5879D751" w14:textId="77777777" w:rsidTr="006C6B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FFF6B0" w14:textId="77777777" w:rsidR="00190D4E" w:rsidRPr="00C253C6" w:rsidRDefault="00190D4E" w:rsidP="006C6B2F">
            <w:pPr>
              <w:pStyle w:val="rowtabella0"/>
              <w:rPr>
                <w:color w:val="002060"/>
              </w:rPr>
            </w:pPr>
            <w:r w:rsidRPr="00C253C6">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7A0FE" w14:textId="77777777" w:rsidR="00190D4E" w:rsidRPr="00C253C6" w:rsidRDefault="00190D4E" w:rsidP="006C6B2F">
            <w:pPr>
              <w:pStyle w:val="rowtabella0"/>
              <w:jc w:val="center"/>
              <w:rPr>
                <w:color w:val="002060"/>
              </w:rPr>
            </w:pPr>
            <w:r w:rsidRPr="00C253C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80F0E" w14:textId="77777777" w:rsidR="00190D4E" w:rsidRPr="00C253C6" w:rsidRDefault="00190D4E" w:rsidP="006C6B2F">
            <w:pPr>
              <w:pStyle w:val="rowtabella0"/>
              <w:jc w:val="center"/>
              <w:rPr>
                <w:color w:val="002060"/>
              </w:rPr>
            </w:pPr>
            <w:r w:rsidRPr="00C253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683AC" w14:textId="77777777" w:rsidR="00190D4E" w:rsidRPr="00C253C6" w:rsidRDefault="00190D4E" w:rsidP="006C6B2F">
            <w:pPr>
              <w:pStyle w:val="rowtabella0"/>
              <w:jc w:val="center"/>
              <w:rPr>
                <w:color w:val="002060"/>
              </w:rPr>
            </w:pPr>
            <w:r w:rsidRPr="00C253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6336E"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FC38D"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DC1BA" w14:textId="77777777" w:rsidR="00190D4E" w:rsidRPr="00C253C6" w:rsidRDefault="00190D4E" w:rsidP="006C6B2F">
            <w:pPr>
              <w:pStyle w:val="rowtabella0"/>
              <w:jc w:val="center"/>
              <w:rPr>
                <w:color w:val="002060"/>
              </w:rPr>
            </w:pPr>
            <w:r w:rsidRPr="00C253C6">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DDDAD" w14:textId="77777777" w:rsidR="00190D4E" w:rsidRPr="00C253C6" w:rsidRDefault="00190D4E" w:rsidP="006C6B2F">
            <w:pPr>
              <w:pStyle w:val="rowtabella0"/>
              <w:jc w:val="center"/>
              <w:rPr>
                <w:color w:val="002060"/>
              </w:rPr>
            </w:pPr>
            <w:r w:rsidRPr="00C253C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E1F45" w14:textId="77777777" w:rsidR="00190D4E" w:rsidRPr="00C253C6" w:rsidRDefault="00190D4E" w:rsidP="006C6B2F">
            <w:pPr>
              <w:pStyle w:val="rowtabella0"/>
              <w:jc w:val="center"/>
              <w:rPr>
                <w:color w:val="002060"/>
              </w:rPr>
            </w:pPr>
            <w:r w:rsidRPr="00C253C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289B5" w14:textId="77777777" w:rsidR="00190D4E" w:rsidRPr="00C253C6" w:rsidRDefault="00190D4E" w:rsidP="006C6B2F">
            <w:pPr>
              <w:pStyle w:val="rowtabella0"/>
              <w:jc w:val="center"/>
              <w:rPr>
                <w:color w:val="002060"/>
              </w:rPr>
            </w:pPr>
            <w:r w:rsidRPr="00C253C6">
              <w:rPr>
                <w:color w:val="002060"/>
              </w:rPr>
              <w:t>0</w:t>
            </w:r>
          </w:p>
        </w:tc>
      </w:tr>
      <w:tr w:rsidR="00190D4E" w:rsidRPr="00C253C6" w14:paraId="19F42C30"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463449" w14:textId="77777777" w:rsidR="00190D4E" w:rsidRPr="00C253C6" w:rsidRDefault="00190D4E" w:rsidP="006C6B2F">
            <w:pPr>
              <w:pStyle w:val="rowtabella0"/>
              <w:rPr>
                <w:color w:val="002060"/>
              </w:rPr>
            </w:pPr>
            <w:r w:rsidRPr="00C253C6">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0CA03" w14:textId="77777777" w:rsidR="00190D4E" w:rsidRPr="00C253C6" w:rsidRDefault="00190D4E" w:rsidP="006C6B2F">
            <w:pPr>
              <w:pStyle w:val="rowtabella0"/>
              <w:jc w:val="center"/>
              <w:rPr>
                <w:color w:val="002060"/>
              </w:rPr>
            </w:pPr>
            <w:r w:rsidRPr="00C253C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28160" w14:textId="77777777" w:rsidR="00190D4E" w:rsidRPr="00C253C6" w:rsidRDefault="00190D4E" w:rsidP="006C6B2F">
            <w:pPr>
              <w:pStyle w:val="rowtabella0"/>
              <w:jc w:val="center"/>
              <w:rPr>
                <w:color w:val="002060"/>
              </w:rPr>
            </w:pPr>
            <w:r w:rsidRPr="00C253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A00C4" w14:textId="77777777" w:rsidR="00190D4E" w:rsidRPr="00C253C6" w:rsidRDefault="00190D4E" w:rsidP="006C6B2F">
            <w:pPr>
              <w:pStyle w:val="rowtabella0"/>
              <w:jc w:val="center"/>
              <w:rPr>
                <w:color w:val="002060"/>
              </w:rPr>
            </w:pPr>
            <w:r w:rsidRPr="00C253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C29B9"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95727"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14ECF" w14:textId="77777777" w:rsidR="00190D4E" w:rsidRPr="00C253C6" w:rsidRDefault="00190D4E" w:rsidP="006C6B2F">
            <w:pPr>
              <w:pStyle w:val="rowtabella0"/>
              <w:jc w:val="center"/>
              <w:rPr>
                <w:color w:val="002060"/>
              </w:rPr>
            </w:pPr>
            <w:r w:rsidRPr="00C253C6">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9144C" w14:textId="77777777" w:rsidR="00190D4E" w:rsidRPr="00C253C6" w:rsidRDefault="00190D4E" w:rsidP="006C6B2F">
            <w:pPr>
              <w:pStyle w:val="rowtabella0"/>
              <w:jc w:val="center"/>
              <w:rPr>
                <w:color w:val="002060"/>
              </w:rPr>
            </w:pPr>
            <w:r w:rsidRPr="00C253C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C6AD2" w14:textId="77777777" w:rsidR="00190D4E" w:rsidRPr="00C253C6" w:rsidRDefault="00190D4E" w:rsidP="006C6B2F">
            <w:pPr>
              <w:pStyle w:val="rowtabella0"/>
              <w:jc w:val="center"/>
              <w:rPr>
                <w:color w:val="002060"/>
              </w:rPr>
            </w:pPr>
            <w:r w:rsidRPr="00C253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AD182" w14:textId="77777777" w:rsidR="00190D4E" w:rsidRPr="00C253C6" w:rsidRDefault="00190D4E" w:rsidP="006C6B2F">
            <w:pPr>
              <w:pStyle w:val="rowtabella0"/>
              <w:jc w:val="center"/>
              <w:rPr>
                <w:color w:val="002060"/>
              </w:rPr>
            </w:pPr>
            <w:r w:rsidRPr="00C253C6">
              <w:rPr>
                <w:color w:val="002060"/>
              </w:rPr>
              <w:t>0</w:t>
            </w:r>
          </w:p>
        </w:tc>
      </w:tr>
      <w:tr w:rsidR="00190D4E" w:rsidRPr="00C253C6" w14:paraId="53ED3C0E"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4FFD9C" w14:textId="77777777" w:rsidR="00190D4E" w:rsidRPr="00C253C6" w:rsidRDefault="00190D4E" w:rsidP="006C6B2F">
            <w:pPr>
              <w:pStyle w:val="rowtabella0"/>
              <w:rPr>
                <w:color w:val="002060"/>
              </w:rPr>
            </w:pPr>
            <w:r w:rsidRPr="00C253C6">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13125" w14:textId="77777777" w:rsidR="00190D4E" w:rsidRPr="00C253C6" w:rsidRDefault="00190D4E" w:rsidP="006C6B2F">
            <w:pPr>
              <w:pStyle w:val="rowtabella0"/>
              <w:jc w:val="center"/>
              <w:rPr>
                <w:color w:val="002060"/>
              </w:rPr>
            </w:pPr>
            <w:r w:rsidRPr="00C253C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752BA" w14:textId="77777777" w:rsidR="00190D4E" w:rsidRPr="00C253C6" w:rsidRDefault="00190D4E" w:rsidP="006C6B2F">
            <w:pPr>
              <w:pStyle w:val="rowtabella0"/>
              <w:jc w:val="center"/>
              <w:rPr>
                <w:color w:val="002060"/>
              </w:rPr>
            </w:pPr>
            <w:r w:rsidRPr="00C253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D6DD4" w14:textId="77777777" w:rsidR="00190D4E" w:rsidRPr="00C253C6" w:rsidRDefault="00190D4E" w:rsidP="006C6B2F">
            <w:pPr>
              <w:pStyle w:val="rowtabella0"/>
              <w:jc w:val="center"/>
              <w:rPr>
                <w:color w:val="002060"/>
              </w:rPr>
            </w:pPr>
            <w:r w:rsidRPr="00C253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B4A0F"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51ECE"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B9A40" w14:textId="77777777" w:rsidR="00190D4E" w:rsidRPr="00C253C6" w:rsidRDefault="00190D4E" w:rsidP="006C6B2F">
            <w:pPr>
              <w:pStyle w:val="rowtabella0"/>
              <w:jc w:val="center"/>
              <w:rPr>
                <w:color w:val="002060"/>
              </w:rPr>
            </w:pPr>
            <w:r w:rsidRPr="00C253C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98C27" w14:textId="77777777" w:rsidR="00190D4E" w:rsidRPr="00C253C6" w:rsidRDefault="00190D4E" w:rsidP="006C6B2F">
            <w:pPr>
              <w:pStyle w:val="rowtabella0"/>
              <w:jc w:val="center"/>
              <w:rPr>
                <w:color w:val="002060"/>
              </w:rPr>
            </w:pPr>
            <w:r w:rsidRPr="00C253C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2743C" w14:textId="77777777" w:rsidR="00190D4E" w:rsidRPr="00C253C6" w:rsidRDefault="00190D4E" w:rsidP="006C6B2F">
            <w:pPr>
              <w:pStyle w:val="rowtabella0"/>
              <w:jc w:val="center"/>
              <w:rPr>
                <w:color w:val="002060"/>
              </w:rPr>
            </w:pPr>
            <w:r w:rsidRPr="00C253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1E0E4" w14:textId="77777777" w:rsidR="00190D4E" w:rsidRPr="00C253C6" w:rsidRDefault="00190D4E" w:rsidP="006C6B2F">
            <w:pPr>
              <w:pStyle w:val="rowtabella0"/>
              <w:jc w:val="center"/>
              <w:rPr>
                <w:color w:val="002060"/>
              </w:rPr>
            </w:pPr>
            <w:r w:rsidRPr="00C253C6">
              <w:rPr>
                <w:color w:val="002060"/>
              </w:rPr>
              <w:t>0</w:t>
            </w:r>
          </w:p>
        </w:tc>
      </w:tr>
      <w:tr w:rsidR="00190D4E" w:rsidRPr="00C253C6" w14:paraId="0B3A7FD9"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25CBE3" w14:textId="77777777" w:rsidR="00190D4E" w:rsidRPr="00C253C6" w:rsidRDefault="00190D4E" w:rsidP="006C6B2F">
            <w:pPr>
              <w:pStyle w:val="rowtabella0"/>
              <w:rPr>
                <w:color w:val="002060"/>
              </w:rPr>
            </w:pPr>
            <w:r w:rsidRPr="00C253C6">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BA565" w14:textId="77777777" w:rsidR="00190D4E" w:rsidRPr="00C253C6" w:rsidRDefault="00190D4E" w:rsidP="006C6B2F">
            <w:pPr>
              <w:pStyle w:val="rowtabella0"/>
              <w:jc w:val="center"/>
              <w:rPr>
                <w:color w:val="002060"/>
              </w:rPr>
            </w:pPr>
            <w:r w:rsidRPr="00C253C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4FD0A" w14:textId="77777777" w:rsidR="00190D4E" w:rsidRPr="00C253C6" w:rsidRDefault="00190D4E" w:rsidP="006C6B2F">
            <w:pPr>
              <w:pStyle w:val="rowtabella0"/>
              <w:jc w:val="center"/>
              <w:rPr>
                <w:color w:val="002060"/>
              </w:rPr>
            </w:pPr>
            <w:r w:rsidRPr="00C253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C5176" w14:textId="77777777" w:rsidR="00190D4E" w:rsidRPr="00C253C6" w:rsidRDefault="00190D4E" w:rsidP="006C6B2F">
            <w:pPr>
              <w:pStyle w:val="rowtabella0"/>
              <w:jc w:val="center"/>
              <w:rPr>
                <w:color w:val="002060"/>
              </w:rPr>
            </w:pPr>
            <w:r w:rsidRPr="00C253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DD3D6"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4ACE2"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9228F" w14:textId="77777777" w:rsidR="00190D4E" w:rsidRPr="00C253C6" w:rsidRDefault="00190D4E" w:rsidP="006C6B2F">
            <w:pPr>
              <w:pStyle w:val="rowtabella0"/>
              <w:jc w:val="center"/>
              <w:rPr>
                <w:color w:val="002060"/>
              </w:rPr>
            </w:pPr>
            <w:r w:rsidRPr="00C253C6">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F943A" w14:textId="77777777" w:rsidR="00190D4E" w:rsidRPr="00C253C6" w:rsidRDefault="00190D4E" w:rsidP="006C6B2F">
            <w:pPr>
              <w:pStyle w:val="rowtabella0"/>
              <w:jc w:val="center"/>
              <w:rPr>
                <w:color w:val="002060"/>
              </w:rPr>
            </w:pPr>
            <w:r w:rsidRPr="00C253C6">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64B77" w14:textId="77777777" w:rsidR="00190D4E" w:rsidRPr="00C253C6" w:rsidRDefault="00190D4E" w:rsidP="006C6B2F">
            <w:pPr>
              <w:pStyle w:val="rowtabella0"/>
              <w:jc w:val="center"/>
              <w:rPr>
                <w:color w:val="002060"/>
              </w:rPr>
            </w:pPr>
            <w:r w:rsidRPr="00C253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9D843" w14:textId="77777777" w:rsidR="00190D4E" w:rsidRPr="00C253C6" w:rsidRDefault="00190D4E" w:rsidP="006C6B2F">
            <w:pPr>
              <w:pStyle w:val="rowtabella0"/>
              <w:jc w:val="center"/>
              <w:rPr>
                <w:color w:val="002060"/>
              </w:rPr>
            </w:pPr>
            <w:r w:rsidRPr="00C253C6">
              <w:rPr>
                <w:color w:val="002060"/>
              </w:rPr>
              <w:t>0</w:t>
            </w:r>
          </w:p>
        </w:tc>
      </w:tr>
      <w:tr w:rsidR="00190D4E" w:rsidRPr="00C253C6" w14:paraId="65F4E304"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4764D2" w14:textId="77777777" w:rsidR="00190D4E" w:rsidRPr="00C253C6" w:rsidRDefault="00190D4E" w:rsidP="006C6B2F">
            <w:pPr>
              <w:pStyle w:val="rowtabella0"/>
              <w:rPr>
                <w:color w:val="002060"/>
              </w:rPr>
            </w:pPr>
            <w:r w:rsidRPr="00C253C6">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3C6F2" w14:textId="77777777" w:rsidR="00190D4E" w:rsidRPr="00C253C6" w:rsidRDefault="00190D4E" w:rsidP="006C6B2F">
            <w:pPr>
              <w:pStyle w:val="rowtabella0"/>
              <w:jc w:val="center"/>
              <w:rPr>
                <w:color w:val="002060"/>
              </w:rPr>
            </w:pPr>
            <w:r w:rsidRPr="00C253C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41903" w14:textId="77777777" w:rsidR="00190D4E" w:rsidRPr="00C253C6" w:rsidRDefault="00190D4E" w:rsidP="006C6B2F">
            <w:pPr>
              <w:pStyle w:val="rowtabella0"/>
              <w:jc w:val="center"/>
              <w:rPr>
                <w:color w:val="002060"/>
              </w:rPr>
            </w:pPr>
            <w:r w:rsidRPr="00C253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085E6" w14:textId="77777777" w:rsidR="00190D4E" w:rsidRPr="00C253C6" w:rsidRDefault="00190D4E" w:rsidP="006C6B2F">
            <w:pPr>
              <w:pStyle w:val="rowtabella0"/>
              <w:jc w:val="center"/>
              <w:rPr>
                <w:color w:val="002060"/>
              </w:rPr>
            </w:pPr>
            <w:r w:rsidRPr="00C253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D7B0F"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6B243"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17693" w14:textId="77777777" w:rsidR="00190D4E" w:rsidRPr="00C253C6" w:rsidRDefault="00190D4E" w:rsidP="006C6B2F">
            <w:pPr>
              <w:pStyle w:val="rowtabella0"/>
              <w:jc w:val="center"/>
              <w:rPr>
                <w:color w:val="002060"/>
              </w:rPr>
            </w:pPr>
            <w:r w:rsidRPr="00C253C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ED51F" w14:textId="77777777" w:rsidR="00190D4E" w:rsidRPr="00C253C6" w:rsidRDefault="00190D4E" w:rsidP="006C6B2F">
            <w:pPr>
              <w:pStyle w:val="rowtabella0"/>
              <w:jc w:val="center"/>
              <w:rPr>
                <w:color w:val="002060"/>
              </w:rPr>
            </w:pPr>
            <w:r w:rsidRPr="00C253C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2D96E" w14:textId="77777777" w:rsidR="00190D4E" w:rsidRPr="00C253C6" w:rsidRDefault="00190D4E" w:rsidP="006C6B2F">
            <w:pPr>
              <w:pStyle w:val="rowtabella0"/>
              <w:jc w:val="center"/>
              <w:rPr>
                <w:color w:val="002060"/>
              </w:rPr>
            </w:pPr>
            <w:r w:rsidRPr="00C253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C42A0" w14:textId="77777777" w:rsidR="00190D4E" w:rsidRPr="00C253C6" w:rsidRDefault="00190D4E" w:rsidP="006C6B2F">
            <w:pPr>
              <w:pStyle w:val="rowtabella0"/>
              <w:jc w:val="center"/>
              <w:rPr>
                <w:color w:val="002060"/>
              </w:rPr>
            </w:pPr>
            <w:r w:rsidRPr="00C253C6">
              <w:rPr>
                <w:color w:val="002060"/>
              </w:rPr>
              <w:t>0</w:t>
            </w:r>
          </w:p>
        </w:tc>
      </w:tr>
      <w:tr w:rsidR="00190D4E" w:rsidRPr="00C253C6" w14:paraId="5D44DAD1"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B60A0F" w14:textId="77777777" w:rsidR="00190D4E" w:rsidRPr="00C253C6" w:rsidRDefault="00190D4E" w:rsidP="006C6B2F">
            <w:pPr>
              <w:pStyle w:val="rowtabella0"/>
              <w:rPr>
                <w:color w:val="002060"/>
              </w:rPr>
            </w:pPr>
            <w:r w:rsidRPr="00C253C6">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CDA16" w14:textId="77777777" w:rsidR="00190D4E" w:rsidRPr="00C253C6" w:rsidRDefault="00190D4E" w:rsidP="006C6B2F">
            <w:pPr>
              <w:pStyle w:val="rowtabella0"/>
              <w:jc w:val="center"/>
              <w:rPr>
                <w:color w:val="002060"/>
              </w:rPr>
            </w:pPr>
            <w:r w:rsidRPr="00C253C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7428E" w14:textId="77777777" w:rsidR="00190D4E" w:rsidRPr="00C253C6" w:rsidRDefault="00190D4E" w:rsidP="006C6B2F">
            <w:pPr>
              <w:pStyle w:val="rowtabella0"/>
              <w:jc w:val="center"/>
              <w:rPr>
                <w:color w:val="002060"/>
              </w:rPr>
            </w:pPr>
            <w:r w:rsidRPr="00C253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0FCC9" w14:textId="77777777" w:rsidR="00190D4E" w:rsidRPr="00C253C6" w:rsidRDefault="00190D4E" w:rsidP="006C6B2F">
            <w:pPr>
              <w:pStyle w:val="rowtabella0"/>
              <w:jc w:val="center"/>
              <w:rPr>
                <w:color w:val="002060"/>
              </w:rPr>
            </w:pPr>
            <w:r w:rsidRPr="00C253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E4B2B"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6612C" w14:textId="77777777" w:rsidR="00190D4E" w:rsidRPr="00C253C6" w:rsidRDefault="00190D4E" w:rsidP="006C6B2F">
            <w:pPr>
              <w:pStyle w:val="rowtabella0"/>
              <w:jc w:val="center"/>
              <w:rPr>
                <w:color w:val="002060"/>
              </w:rPr>
            </w:pPr>
            <w:r w:rsidRPr="00C253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AC9CC" w14:textId="77777777" w:rsidR="00190D4E" w:rsidRPr="00C253C6" w:rsidRDefault="00190D4E" w:rsidP="006C6B2F">
            <w:pPr>
              <w:pStyle w:val="rowtabella0"/>
              <w:jc w:val="center"/>
              <w:rPr>
                <w:color w:val="002060"/>
              </w:rPr>
            </w:pPr>
            <w:r w:rsidRPr="00C253C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C77D7" w14:textId="77777777" w:rsidR="00190D4E" w:rsidRPr="00C253C6" w:rsidRDefault="00190D4E" w:rsidP="006C6B2F">
            <w:pPr>
              <w:pStyle w:val="rowtabella0"/>
              <w:jc w:val="center"/>
              <w:rPr>
                <w:color w:val="002060"/>
              </w:rPr>
            </w:pPr>
            <w:r w:rsidRPr="00C253C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E600C" w14:textId="77777777" w:rsidR="00190D4E" w:rsidRPr="00C253C6" w:rsidRDefault="00190D4E" w:rsidP="006C6B2F">
            <w:pPr>
              <w:pStyle w:val="rowtabella0"/>
              <w:jc w:val="center"/>
              <w:rPr>
                <w:color w:val="002060"/>
              </w:rPr>
            </w:pPr>
            <w:r w:rsidRPr="00C253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7B0C1" w14:textId="77777777" w:rsidR="00190D4E" w:rsidRPr="00C253C6" w:rsidRDefault="00190D4E" w:rsidP="006C6B2F">
            <w:pPr>
              <w:pStyle w:val="rowtabella0"/>
              <w:jc w:val="center"/>
              <w:rPr>
                <w:color w:val="002060"/>
              </w:rPr>
            </w:pPr>
            <w:r w:rsidRPr="00C253C6">
              <w:rPr>
                <w:color w:val="002060"/>
              </w:rPr>
              <w:t>0</w:t>
            </w:r>
          </w:p>
        </w:tc>
      </w:tr>
      <w:tr w:rsidR="00190D4E" w:rsidRPr="00C253C6" w14:paraId="0F0AFF1D"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8B63C3" w14:textId="77777777" w:rsidR="00190D4E" w:rsidRPr="00C253C6" w:rsidRDefault="00190D4E" w:rsidP="006C6B2F">
            <w:pPr>
              <w:pStyle w:val="rowtabella0"/>
              <w:rPr>
                <w:color w:val="002060"/>
              </w:rPr>
            </w:pPr>
            <w:r w:rsidRPr="00C253C6">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EEF87" w14:textId="77777777" w:rsidR="00190D4E" w:rsidRPr="00C253C6" w:rsidRDefault="00190D4E" w:rsidP="006C6B2F">
            <w:pPr>
              <w:pStyle w:val="rowtabella0"/>
              <w:jc w:val="center"/>
              <w:rPr>
                <w:color w:val="002060"/>
              </w:rPr>
            </w:pPr>
            <w:r w:rsidRPr="00C253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7F706" w14:textId="77777777" w:rsidR="00190D4E" w:rsidRPr="00C253C6" w:rsidRDefault="00190D4E" w:rsidP="006C6B2F">
            <w:pPr>
              <w:pStyle w:val="rowtabella0"/>
              <w:jc w:val="center"/>
              <w:rPr>
                <w:color w:val="002060"/>
              </w:rPr>
            </w:pPr>
            <w:r w:rsidRPr="00C253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C40A6" w14:textId="77777777" w:rsidR="00190D4E" w:rsidRPr="00C253C6" w:rsidRDefault="00190D4E" w:rsidP="006C6B2F">
            <w:pPr>
              <w:pStyle w:val="rowtabella0"/>
              <w:jc w:val="center"/>
              <w:rPr>
                <w:color w:val="002060"/>
              </w:rPr>
            </w:pPr>
            <w:r w:rsidRPr="00C253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9053B"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A9BF9" w14:textId="77777777" w:rsidR="00190D4E" w:rsidRPr="00C253C6" w:rsidRDefault="00190D4E" w:rsidP="006C6B2F">
            <w:pPr>
              <w:pStyle w:val="rowtabella0"/>
              <w:jc w:val="center"/>
              <w:rPr>
                <w:color w:val="002060"/>
              </w:rPr>
            </w:pPr>
            <w:r w:rsidRPr="00C253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E7CE4" w14:textId="77777777" w:rsidR="00190D4E" w:rsidRPr="00C253C6" w:rsidRDefault="00190D4E" w:rsidP="006C6B2F">
            <w:pPr>
              <w:pStyle w:val="rowtabella0"/>
              <w:jc w:val="center"/>
              <w:rPr>
                <w:color w:val="002060"/>
              </w:rPr>
            </w:pPr>
            <w:r w:rsidRPr="00C253C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A2412" w14:textId="77777777" w:rsidR="00190D4E" w:rsidRPr="00C253C6" w:rsidRDefault="00190D4E" w:rsidP="006C6B2F">
            <w:pPr>
              <w:pStyle w:val="rowtabella0"/>
              <w:jc w:val="center"/>
              <w:rPr>
                <w:color w:val="002060"/>
              </w:rPr>
            </w:pPr>
            <w:r w:rsidRPr="00C253C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6C074"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1C3A2" w14:textId="77777777" w:rsidR="00190D4E" w:rsidRPr="00C253C6" w:rsidRDefault="00190D4E" w:rsidP="006C6B2F">
            <w:pPr>
              <w:pStyle w:val="rowtabella0"/>
              <w:jc w:val="center"/>
              <w:rPr>
                <w:color w:val="002060"/>
              </w:rPr>
            </w:pPr>
            <w:r w:rsidRPr="00C253C6">
              <w:rPr>
                <w:color w:val="002060"/>
              </w:rPr>
              <w:t>0</w:t>
            </w:r>
          </w:p>
        </w:tc>
      </w:tr>
      <w:tr w:rsidR="00190D4E" w:rsidRPr="00C253C6" w14:paraId="636ED705"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E9B1A2" w14:textId="77777777" w:rsidR="00190D4E" w:rsidRPr="00C253C6" w:rsidRDefault="00190D4E" w:rsidP="006C6B2F">
            <w:pPr>
              <w:pStyle w:val="rowtabella0"/>
              <w:rPr>
                <w:color w:val="002060"/>
              </w:rPr>
            </w:pPr>
            <w:r w:rsidRPr="00C253C6">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0733D" w14:textId="77777777" w:rsidR="00190D4E" w:rsidRPr="00C253C6" w:rsidRDefault="00190D4E" w:rsidP="006C6B2F">
            <w:pPr>
              <w:pStyle w:val="rowtabella0"/>
              <w:jc w:val="center"/>
              <w:rPr>
                <w:color w:val="002060"/>
              </w:rPr>
            </w:pPr>
            <w:r w:rsidRPr="00C253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1A767" w14:textId="77777777" w:rsidR="00190D4E" w:rsidRPr="00C253C6" w:rsidRDefault="00190D4E" w:rsidP="006C6B2F">
            <w:pPr>
              <w:pStyle w:val="rowtabella0"/>
              <w:jc w:val="center"/>
              <w:rPr>
                <w:color w:val="002060"/>
              </w:rPr>
            </w:pPr>
            <w:r w:rsidRPr="00C253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FF5C1" w14:textId="77777777" w:rsidR="00190D4E" w:rsidRPr="00C253C6" w:rsidRDefault="00190D4E" w:rsidP="006C6B2F">
            <w:pPr>
              <w:pStyle w:val="rowtabella0"/>
              <w:jc w:val="center"/>
              <w:rPr>
                <w:color w:val="002060"/>
              </w:rPr>
            </w:pPr>
            <w:r w:rsidRPr="00C253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3D711"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E5482" w14:textId="77777777" w:rsidR="00190D4E" w:rsidRPr="00C253C6" w:rsidRDefault="00190D4E" w:rsidP="006C6B2F">
            <w:pPr>
              <w:pStyle w:val="rowtabella0"/>
              <w:jc w:val="center"/>
              <w:rPr>
                <w:color w:val="002060"/>
              </w:rPr>
            </w:pPr>
            <w:r w:rsidRPr="00C253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CD4F2" w14:textId="77777777" w:rsidR="00190D4E" w:rsidRPr="00C253C6" w:rsidRDefault="00190D4E" w:rsidP="006C6B2F">
            <w:pPr>
              <w:pStyle w:val="rowtabella0"/>
              <w:jc w:val="center"/>
              <w:rPr>
                <w:color w:val="002060"/>
              </w:rPr>
            </w:pPr>
            <w:r w:rsidRPr="00C253C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219F5" w14:textId="77777777" w:rsidR="00190D4E" w:rsidRPr="00C253C6" w:rsidRDefault="00190D4E" w:rsidP="006C6B2F">
            <w:pPr>
              <w:pStyle w:val="rowtabella0"/>
              <w:jc w:val="center"/>
              <w:rPr>
                <w:color w:val="002060"/>
              </w:rPr>
            </w:pPr>
            <w:r w:rsidRPr="00C253C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AC83C"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085EF" w14:textId="77777777" w:rsidR="00190D4E" w:rsidRPr="00C253C6" w:rsidRDefault="00190D4E" w:rsidP="006C6B2F">
            <w:pPr>
              <w:pStyle w:val="rowtabella0"/>
              <w:jc w:val="center"/>
              <w:rPr>
                <w:color w:val="002060"/>
              </w:rPr>
            </w:pPr>
            <w:r w:rsidRPr="00C253C6">
              <w:rPr>
                <w:color w:val="002060"/>
              </w:rPr>
              <w:t>0</w:t>
            </w:r>
          </w:p>
        </w:tc>
      </w:tr>
      <w:tr w:rsidR="00190D4E" w:rsidRPr="00C253C6" w14:paraId="5CFE708F"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3BD9AC" w14:textId="77777777" w:rsidR="00190D4E" w:rsidRPr="00C253C6" w:rsidRDefault="00190D4E" w:rsidP="006C6B2F">
            <w:pPr>
              <w:pStyle w:val="rowtabella0"/>
              <w:rPr>
                <w:color w:val="002060"/>
              </w:rPr>
            </w:pPr>
            <w:r w:rsidRPr="00C253C6">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A62D1" w14:textId="77777777" w:rsidR="00190D4E" w:rsidRPr="00C253C6" w:rsidRDefault="00190D4E" w:rsidP="006C6B2F">
            <w:pPr>
              <w:pStyle w:val="rowtabella0"/>
              <w:jc w:val="center"/>
              <w:rPr>
                <w:color w:val="002060"/>
              </w:rPr>
            </w:pPr>
            <w:r w:rsidRPr="00C253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DC2C5" w14:textId="77777777" w:rsidR="00190D4E" w:rsidRPr="00C253C6" w:rsidRDefault="00190D4E" w:rsidP="006C6B2F">
            <w:pPr>
              <w:pStyle w:val="rowtabella0"/>
              <w:jc w:val="center"/>
              <w:rPr>
                <w:color w:val="002060"/>
              </w:rPr>
            </w:pPr>
            <w:r w:rsidRPr="00C253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5C70D" w14:textId="77777777" w:rsidR="00190D4E" w:rsidRPr="00C253C6" w:rsidRDefault="00190D4E" w:rsidP="006C6B2F">
            <w:pPr>
              <w:pStyle w:val="rowtabella0"/>
              <w:jc w:val="center"/>
              <w:rPr>
                <w:color w:val="002060"/>
              </w:rPr>
            </w:pPr>
            <w:r w:rsidRPr="00C253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1FC23"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2B052" w14:textId="77777777" w:rsidR="00190D4E" w:rsidRPr="00C253C6" w:rsidRDefault="00190D4E" w:rsidP="006C6B2F">
            <w:pPr>
              <w:pStyle w:val="rowtabella0"/>
              <w:jc w:val="center"/>
              <w:rPr>
                <w:color w:val="002060"/>
              </w:rPr>
            </w:pPr>
            <w:r w:rsidRPr="00C253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2F8F3" w14:textId="77777777" w:rsidR="00190D4E" w:rsidRPr="00C253C6" w:rsidRDefault="00190D4E" w:rsidP="006C6B2F">
            <w:pPr>
              <w:pStyle w:val="rowtabella0"/>
              <w:jc w:val="center"/>
              <w:rPr>
                <w:color w:val="002060"/>
              </w:rPr>
            </w:pPr>
            <w:r w:rsidRPr="00C253C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58734" w14:textId="77777777" w:rsidR="00190D4E" w:rsidRPr="00C253C6" w:rsidRDefault="00190D4E" w:rsidP="006C6B2F">
            <w:pPr>
              <w:pStyle w:val="rowtabella0"/>
              <w:jc w:val="center"/>
              <w:rPr>
                <w:color w:val="002060"/>
              </w:rPr>
            </w:pPr>
            <w:r w:rsidRPr="00C253C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0925C" w14:textId="77777777" w:rsidR="00190D4E" w:rsidRPr="00C253C6" w:rsidRDefault="00190D4E" w:rsidP="006C6B2F">
            <w:pPr>
              <w:pStyle w:val="rowtabella0"/>
              <w:jc w:val="center"/>
              <w:rPr>
                <w:color w:val="002060"/>
              </w:rPr>
            </w:pPr>
            <w:r w:rsidRPr="00C253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B9D4E" w14:textId="77777777" w:rsidR="00190D4E" w:rsidRPr="00C253C6" w:rsidRDefault="00190D4E" w:rsidP="006C6B2F">
            <w:pPr>
              <w:pStyle w:val="rowtabella0"/>
              <w:jc w:val="center"/>
              <w:rPr>
                <w:color w:val="002060"/>
              </w:rPr>
            </w:pPr>
            <w:r w:rsidRPr="00C253C6">
              <w:rPr>
                <w:color w:val="002060"/>
              </w:rPr>
              <w:t>0</w:t>
            </w:r>
          </w:p>
        </w:tc>
      </w:tr>
      <w:tr w:rsidR="00190D4E" w:rsidRPr="00C253C6" w14:paraId="72AAB5CE"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30F2C5" w14:textId="77777777" w:rsidR="00190D4E" w:rsidRPr="00C253C6" w:rsidRDefault="00190D4E" w:rsidP="006C6B2F">
            <w:pPr>
              <w:pStyle w:val="rowtabella0"/>
              <w:rPr>
                <w:color w:val="002060"/>
              </w:rPr>
            </w:pPr>
            <w:r w:rsidRPr="00C253C6">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E3AB7" w14:textId="77777777" w:rsidR="00190D4E" w:rsidRPr="00C253C6" w:rsidRDefault="00190D4E" w:rsidP="006C6B2F">
            <w:pPr>
              <w:pStyle w:val="rowtabella0"/>
              <w:jc w:val="center"/>
              <w:rPr>
                <w:color w:val="002060"/>
              </w:rPr>
            </w:pPr>
            <w:r w:rsidRPr="00C253C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F85CE" w14:textId="77777777" w:rsidR="00190D4E" w:rsidRPr="00C253C6" w:rsidRDefault="00190D4E" w:rsidP="006C6B2F">
            <w:pPr>
              <w:pStyle w:val="rowtabella0"/>
              <w:jc w:val="center"/>
              <w:rPr>
                <w:color w:val="002060"/>
              </w:rPr>
            </w:pPr>
            <w:r w:rsidRPr="00C253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CE51C" w14:textId="77777777" w:rsidR="00190D4E" w:rsidRPr="00C253C6" w:rsidRDefault="00190D4E" w:rsidP="006C6B2F">
            <w:pPr>
              <w:pStyle w:val="rowtabella0"/>
              <w:jc w:val="center"/>
              <w:rPr>
                <w:color w:val="002060"/>
              </w:rPr>
            </w:pPr>
            <w:r w:rsidRPr="00C253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E42A2"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F0F87" w14:textId="77777777" w:rsidR="00190D4E" w:rsidRPr="00C253C6" w:rsidRDefault="00190D4E" w:rsidP="006C6B2F">
            <w:pPr>
              <w:pStyle w:val="rowtabella0"/>
              <w:jc w:val="center"/>
              <w:rPr>
                <w:color w:val="002060"/>
              </w:rPr>
            </w:pPr>
            <w:r w:rsidRPr="00C253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37D3D" w14:textId="77777777" w:rsidR="00190D4E" w:rsidRPr="00C253C6" w:rsidRDefault="00190D4E" w:rsidP="006C6B2F">
            <w:pPr>
              <w:pStyle w:val="rowtabella0"/>
              <w:jc w:val="center"/>
              <w:rPr>
                <w:color w:val="002060"/>
              </w:rPr>
            </w:pPr>
            <w:r w:rsidRPr="00C253C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88D23" w14:textId="77777777" w:rsidR="00190D4E" w:rsidRPr="00C253C6" w:rsidRDefault="00190D4E" w:rsidP="006C6B2F">
            <w:pPr>
              <w:pStyle w:val="rowtabella0"/>
              <w:jc w:val="center"/>
              <w:rPr>
                <w:color w:val="002060"/>
              </w:rPr>
            </w:pPr>
            <w:r w:rsidRPr="00C253C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B5AD8" w14:textId="77777777" w:rsidR="00190D4E" w:rsidRPr="00C253C6" w:rsidRDefault="00190D4E" w:rsidP="006C6B2F">
            <w:pPr>
              <w:pStyle w:val="rowtabella0"/>
              <w:jc w:val="center"/>
              <w:rPr>
                <w:color w:val="002060"/>
              </w:rPr>
            </w:pPr>
            <w:r w:rsidRPr="00C253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8F638" w14:textId="77777777" w:rsidR="00190D4E" w:rsidRPr="00C253C6" w:rsidRDefault="00190D4E" w:rsidP="006C6B2F">
            <w:pPr>
              <w:pStyle w:val="rowtabella0"/>
              <w:jc w:val="center"/>
              <w:rPr>
                <w:color w:val="002060"/>
              </w:rPr>
            </w:pPr>
            <w:r w:rsidRPr="00C253C6">
              <w:rPr>
                <w:color w:val="002060"/>
              </w:rPr>
              <w:t>0</w:t>
            </w:r>
          </w:p>
        </w:tc>
      </w:tr>
      <w:tr w:rsidR="00190D4E" w:rsidRPr="00C253C6" w14:paraId="74A615A6"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0D9C85" w14:textId="77777777" w:rsidR="00190D4E" w:rsidRPr="00C253C6" w:rsidRDefault="00190D4E" w:rsidP="006C6B2F">
            <w:pPr>
              <w:pStyle w:val="rowtabella0"/>
              <w:rPr>
                <w:color w:val="002060"/>
              </w:rPr>
            </w:pPr>
            <w:r w:rsidRPr="00C253C6">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A5763" w14:textId="77777777" w:rsidR="00190D4E" w:rsidRPr="00C253C6" w:rsidRDefault="00190D4E" w:rsidP="006C6B2F">
            <w:pPr>
              <w:pStyle w:val="rowtabella0"/>
              <w:jc w:val="center"/>
              <w:rPr>
                <w:color w:val="002060"/>
              </w:rPr>
            </w:pPr>
            <w:r w:rsidRPr="00C253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725DE" w14:textId="77777777" w:rsidR="00190D4E" w:rsidRPr="00C253C6" w:rsidRDefault="00190D4E" w:rsidP="006C6B2F">
            <w:pPr>
              <w:pStyle w:val="rowtabella0"/>
              <w:jc w:val="center"/>
              <w:rPr>
                <w:color w:val="002060"/>
              </w:rPr>
            </w:pPr>
            <w:r w:rsidRPr="00C253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47244"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07285" w14:textId="77777777" w:rsidR="00190D4E" w:rsidRPr="00C253C6" w:rsidRDefault="00190D4E" w:rsidP="006C6B2F">
            <w:pPr>
              <w:pStyle w:val="rowtabella0"/>
              <w:jc w:val="center"/>
              <w:rPr>
                <w:color w:val="002060"/>
              </w:rPr>
            </w:pPr>
            <w:r w:rsidRPr="00C253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62DAA" w14:textId="77777777" w:rsidR="00190D4E" w:rsidRPr="00C253C6" w:rsidRDefault="00190D4E" w:rsidP="006C6B2F">
            <w:pPr>
              <w:pStyle w:val="rowtabella0"/>
              <w:jc w:val="center"/>
              <w:rPr>
                <w:color w:val="002060"/>
              </w:rPr>
            </w:pPr>
            <w:r w:rsidRPr="00C253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281F6" w14:textId="77777777" w:rsidR="00190D4E" w:rsidRPr="00C253C6" w:rsidRDefault="00190D4E" w:rsidP="006C6B2F">
            <w:pPr>
              <w:pStyle w:val="rowtabella0"/>
              <w:jc w:val="center"/>
              <w:rPr>
                <w:color w:val="002060"/>
              </w:rPr>
            </w:pPr>
            <w:r w:rsidRPr="00C253C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0A4D8" w14:textId="77777777" w:rsidR="00190D4E" w:rsidRPr="00C253C6" w:rsidRDefault="00190D4E" w:rsidP="006C6B2F">
            <w:pPr>
              <w:pStyle w:val="rowtabella0"/>
              <w:jc w:val="center"/>
              <w:rPr>
                <w:color w:val="002060"/>
              </w:rPr>
            </w:pPr>
            <w:r w:rsidRPr="00C253C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0AA37" w14:textId="77777777" w:rsidR="00190D4E" w:rsidRPr="00C253C6" w:rsidRDefault="00190D4E" w:rsidP="006C6B2F">
            <w:pPr>
              <w:pStyle w:val="rowtabella0"/>
              <w:jc w:val="center"/>
              <w:rPr>
                <w:color w:val="002060"/>
              </w:rPr>
            </w:pPr>
            <w:r w:rsidRPr="00C253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EDF38" w14:textId="77777777" w:rsidR="00190D4E" w:rsidRPr="00C253C6" w:rsidRDefault="00190D4E" w:rsidP="006C6B2F">
            <w:pPr>
              <w:pStyle w:val="rowtabella0"/>
              <w:jc w:val="center"/>
              <w:rPr>
                <w:color w:val="002060"/>
              </w:rPr>
            </w:pPr>
            <w:r w:rsidRPr="00C253C6">
              <w:rPr>
                <w:color w:val="002060"/>
              </w:rPr>
              <w:t>0</w:t>
            </w:r>
          </w:p>
        </w:tc>
      </w:tr>
      <w:tr w:rsidR="00190D4E" w:rsidRPr="00C253C6" w14:paraId="37098B97" w14:textId="77777777" w:rsidTr="006C6B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9964E3" w14:textId="77777777" w:rsidR="00190D4E" w:rsidRPr="00C253C6" w:rsidRDefault="00190D4E" w:rsidP="006C6B2F">
            <w:pPr>
              <w:pStyle w:val="rowtabella0"/>
              <w:rPr>
                <w:color w:val="002060"/>
              </w:rPr>
            </w:pPr>
            <w:r w:rsidRPr="00C253C6">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01B60" w14:textId="77777777" w:rsidR="00190D4E" w:rsidRPr="00C253C6" w:rsidRDefault="00190D4E" w:rsidP="006C6B2F">
            <w:pPr>
              <w:pStyle w:val="rowtabella0"/>
              <w:jc w:val="center"/>
              <w:rPr>
                <w:color w:val="002060"/>
              </w:rPr>
            </w:pPr>
            <w:r w:rsidRPr="00C253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71394" w14:textId="77777777" w:rsidR="00190D4E" w:rsidRPr="00C253C6" w:rsidRDefault="00190D4E" w:rsidP="006C6B2F">
            <w:pPr>
              <w:pStyle w:val="rowtabella0"/>
              <w:jc w:val="center"/>
              <w:rPr>
                <w:color w:val="002060"/>
              </w:rPr>
            </w:pPr>
            <w:r w:rsidRPr="00C253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70F93"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D4926"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C3356" w14:textId="77777777" w:rsidR="00190D4E" w:rsidRPr="00C253C6" w:rsidRDefault="00190D4E" w:rsidP="006C6B2F">
            <w:pPr>
              <w:pStyle w:val="rowtabella0"/>
              <w:jc w:val="center"/>
              <w:rPr>
                <w:color w:val="002060"/>
              </w:rPr>
            </w:pPr>
            <w:r w:rsidRPr="00C253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A3FBD" w14:textId="77777777" w:rsidR="00190D4E" w:rsidRPr="00C253C6" w:rsidRDefault="00190D4E" w:rsidP="006C6B2F">
            <w:pPr>
              <w:pStyle w:val="rowtabella0"/>
              <w:jc w:val="center"/>
              <w:rPr>
                <w:color w:val="002060"/>
              </w:rPr>
            </w:pPr>
            <w:r w:rsidRPr="00C253C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BF2CE" w14:textId="77777777" w:rsidR="00190D4E" w:rsidRPr="00C253C6" w:rsidRDefault="00190D4E" w:rsidP="006C6B2F">
            <w:pPr>
              <w:pStyle w:val="rowtabella0"/>
              <w:jc w:val="center"/>
              <w:rPr>
                <w:color w:val="002060"/>
              </w:rPr>
            </w:pPr>
            <w:r w:rsidRPr="00C253C6">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E84B3" w14:textId="77777777" w:rsidR="00190D4E" w:rsidRPr="00C253C6" w:rsidRDefault="00190D4E" w:rsidP="006C6B2F">
            <w:pPr>
              <w:pStyle w:val="rowtabella0"/>
              <w:jc w:val="center"/>
              <w:rPr>
                <w:color w:val="002060"/>
              </w:rPr>
            </w:pPr>
            <w:r w:rsidRPr="00C253C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5CC40" w14:textId="77777777" w:rsidR="00190D4E" w:rsidRPr="00C253C6" w:rsidRDefault="00190D4E" w:rsidP="006C6B2F">
            <w:pPr>
              <w:pStyle w:val="rowtabella0"/>
              <w:jc w:val="center"/>
              <w:rPr>
                <w:color w:val="002060"/>
              </w:rPr>
            </w:pPr>
            <w:r w:rsidRPr="00C253C6">
              <w:rPr>
                <w:color w:val="002060"/>
              </w:rPr>
              <w:t>0</w:t>
            </w:r>
          </w:p>
        </w:tc>
      </w:tr>
    </w:tbl>
    <w:p w14:paraId="043CFF9E" w14:textId="77777777" w:rsidR="00190D4E" w:rsidRPr="00C253C6" w:rsidRDefault="00190D4E" w:rsidP="00190D4E">
      <w:pPr>
        <w:pStyle w:val="breakline"/>
        <w:rPr>
          <w:rFonts w:eastAsiaTheme="minorEastAsia"/>
          <w:color w:val="002060"/>
        </w:rPr>
      </w:pPr>
    </w:p>
    <w:p w14:paraId="3327091F" w14:textId="77777777" w:rsidR="00190D4E" w:rsidRPr="00C253C6" w:rsidRDefault="00190D4E" w:rsidP="00190D4E">
      <w:pPr>
        <w:pStyle w:val="breakline"/>
        <w:rPr>
          <w:color w:val="002060"/>
        </w:rPr>
      </w:pPr>
    </w:p>
    <w:p w14:paraId="7B95B0FE" w14:textId="77777777" w:rsidR="00190D4E" w:rsidRPr="00C253C6" w:rsidRDefault="00190D4E" w:rsidP="00190D4E">
      <w:pPr>
        <w:pStyle w:val="sottotitolocampionato10"/>
        <w:rPr>
          <w:color w:val="002060"/>
        </w:rPr>
      </w:pPr>
      <w:r w:rsidRPr="00C253C6">
        <w:rPr>
          <w:color w:val="002060"/>
        </w:rPr>
        <w:lastRenderedPageBreak/>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90D4E" w:rsidRPr="00C253C6" w14:paraId="6B878FF9" w14:textId="77777777" w:rsidTr="006C6B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3EC19" w14:textId="77777777" w:rsidR="00190D4E" w:rsidRPr="00C253C6" w:rsidRDefault="00190D4E" w:rsidP="006C6B2F">
            <w:pPr>
              <w:pStyle w:val="headertabella0"/>
              <w:rPr>
                <w:color w:val="002060"/>
              </w:rPr>
            </w:pPr>
            <w:r w:rsidRPr="00C253C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53D3E" w14:textId="77777777" w:rsidR="00190D4E" w:rsidRPr="00C253C6" w:rsidRDefault="00190D4E" w:rsidP="006C6B2F">
            <w:pPr>
              <w:pStyle w:val="headertabella0"/>
              <w:rPr>
                <w:color w:val="002060"/>
              </w:rPr>
            </w:pPr>
            <w:r w:rsidRPr="00C253C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B5C46" w14:textId="77777777" w:rsidR="00190D4E" w:rsidRPr="00C253C6" w:rsidRDefault="00190D4E" w:rsidP="006C6B2F">
            <w:pPr>
              <w:pStyle w:val="headertabella0"/>
              <w:rPr>
                <w:color w:val="002060"/>
              </w:rPr>
            </w:pPr>
            <w:r w:rsidRPr="00C253C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FC0B9" w14:textId="77777777" w:rsidR="00190D4E" w:rsidRPr="00C253C6" w:rsidRDefault="00190D4E" w:rsidP="006C6B2F">
            <w:pPr>
              <w:pStyle w:val="headertabella0"/>
              <w:rPr>
                <w:color w:val="002060"/>
              </w:rPr>
            </w:pPr>
            <w:r w:rsidRPr="00C253C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14424" w14:textId="77777777" w:rsidR="00190D4E" w:rsidRPr="00C253C6" w:rsidRDefault="00190D4E" w:rsidP="006C6B2F">
            <w:pPr>
              <w:pStyle w:val="headertabella0"/>
              <w:rPr>
                <w:color w:val="002060"/>
              </w:rPr>
            </w:pPr>
            <w:r w:rsidRPr="00C253C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FBEC4" w14:textId="77777777" w:rsidR="00190D4E" w:rsidRPr="00C253C6" w:rsidRDefault="00190D4E" w:rsidP="006C6B2F">
            <w:pPr>
              <w:pStyle w:val="headertabella0"/>
              <w:rPr>
                <w:color w:val="002060"/>
              </w:rPr>
            </w:pPr>
            <w:r w:rsidRPr="00C253C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64D0D" w14:textId="77777777" w:rsidR="00190D4E" w:rsidRPr="00C253C6" w:rsidRDefault="00190D4E" w:rsidP="006C6B2F">
            <w:pPr>
              <w:pStyle w:val="headertabella0"/>
              <w:rPr>
                <w:color w:val="002060"/>
              </w:rPr>
            </w:pPr>
            <w:r w:rsidRPr="00C253C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6E2A3" w14:textId="77777777" w:rsidR="00190D4E" w:rsidRPr="00C253C6" w:rsidRDefault="00190D4E" w:rsidP="006C6B2F">
            <w:pPr>
              <w:pStyle w:val="headertabella0"/>
              <w:rPr>
                <w:color w:val="002060"/>
              </w:rPr>
            </w:pPr>
            <w:r w:rsidRPr="00C253C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144E1" w14:textId="77777777" w:rsidR="00190D4E" w:rsidRPr="00C253C6" w:rsidRDefault="00190D4E" w:rsidP="006C6B2F">
            <w:pPr>
              <w:pStyle w:val="headertabella0"/>
              <w:rPr>
                <w:color w:val="002060"/>
              </w:rPr>
            </w:pPr>
            <w:r w:rsidRPr="00C253C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C5863" w14:textId="77777777" w:rsidR="00190D4E" w:rsidRPr="00C253C6" w:rsidRDefault="00190D4E" w:rsidP="006C6B2F">
            <w:pPr>
              <w:pStyle w:val="headertabella0"/>
              <w:rPr>
                <w:color w:val="002060"/>
              </w:rPr>
            </w:pPr>
            <w:r w:rsidRPr="00C253C6">
              <w:rPr>
                <w:color w:val="002060"/>
              </w:rPr>
              <w:t>PE</w:t>
            </w:r>
          </w:p>
        </w:tc>
      </w:tr>
      <w:tr w:rsidR="00190D4E" w:rsidRPr="00C253C6" w14:paraId="0DAFD29B" w14:textId="77777777" w:rsidTr="006C6B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AB44A2" w14:textId="77777777" w:rsidR="00190D4E" w:rsidRPr="00C253C6" w:rsidRDefault="00190D4E" w:rsidP="006C6B2F">
            <w:pPr>
              <w:pStyle w:val="rowtabella0"/>
              <w:rPr>
                <w:color w:val="002060"/>
              </w:rPr>
            </w:pPr>
            <w:r w:rsidRPr="00C253C6">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4DA63" w14:textId="77777777" w:rsidR="00190D4E" w:rsidRPr="00C253C6" w:rsidRDefault="00190D4E" w:rsidP="006C6B2F">
            <w:pPr>
              <w:pStyle w:val="rowtabella0"/>
              <w:jc w:val="center"/>
              <w:rPr>
                <w:color w:val="002060"/>
              </w:rPr>
            </w:pPr>
            <w:r w:rsidRPr="00C253C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AD225" w14:textId="77777777" w:rsidR="00190D4E" w:rsidRPr="00C253C6" w:rsidRDefault="00190D4E" w:rsidP="006C6B2F">
            <w:pPr>
              <w:pStyle w:val="rowtabella0"/>
              <w:jc w:val="center"/>
              <w:rPr>
                <w:color w:val="002060"/>
              </w:rPr>
            </w:pPr>
            <w:r w:rsidRPr="00C253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CA889" w14:textId="77777777" w:rsidR="00190D4E" w:rsidRPr="00C253C6" w:rsidRDefault="00190D4E" w:rsidP="006C6B2F">
            <w:pPr>
              <w:pStyle w:val="rowtabella0"/>
              <w:jc w:val="center"/>
              <w:rPr>
                <w:color w:val="002060"/>
              </w:rPr>
            </w:pPr>
            <w:r w:rsidRPr="00C253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A7A77"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91A3F"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0B5D5" w14:textId="77777777" w:rsidR="00190D4E" w:rsidRPr="00C253C6" w:rsidRDefault="00190D4E" w:rsidP="006C6B2F">
            <w:pPr>
              <w:pStyle w:val="rowtabella0"/>
              <w:jc w:val="center"/>
              <w:rPr>
                <w:color w:val="002060"/>
              </w:rPr>
            </w:pPr>
            <w:r w:rsidRPr="00C253C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C8925" w14:textId="77777777" w:rsidR="00190D4E" w:rsidRPr="00C253C6" w:rsidRDefault="00190D4E" w:rsidP="006C6B2F">
            <w:pPr>
              <w:pStyle w:val="rowtabella0"/>
              <w:jc w:val="center"/>
              <w:rPr>
                <w:color w:val="002060"/>
              </w:rPr>
            </w:pPr>
            <w:r w:rsidRPr="00C253C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5FEFA" w14:textId="77777777" w:rsidR="00190D4E" w:rsidRPr="00C253C6" w:rsidRDefault="00190D4E" w:rsidP="006C6B2F">
            <w:pPr>
              <w:pStyle w:val="rowtabella0"/>
              <w:jc w:val="center"/>
              <w:rPr>
                <w:color w:val="002060"/>
              </w:rPr>
            </w:pPr>
            <w:r w:rsidRPr="00C253C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36893" w14:textId="77777777" w:rsidR="00190D4E" w:rsidRPr="00C253C6" w:rsidRDefault="00190D4E" w:rsidP="006C6B2F">
            <w:pPr>
              <w:pStyle w:val="rowtabella0"/>
              <w:jc w:val="center"/>
              <w:rPr>
                <w:color w:val="002060"/>
              </w:rPr>
            </w:pPr>
            <w:r w:rsidRPr="00C253C6">
              <w:rPr>
                <w:color w:val="002060"/>
              </w:rPr>
              <w:t>0</w:t>
            </w:r>
          </w:p>
        </w:tc>
      </w:tr>
      <w:tr w:rsidR="00190D4E" w:rsidRPr="00C253C6" w14:paraId="5C2F4222"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2F39E2" w14:textId="77777777" w:rsidR="00190D4E" w:rsidRPr="00C253C6" w:rsidRDefault="00190D4E" w:rsidP="006C6B2F">
            <w:pPr>
              <w:pStyle w:val="rowtabella0"/>
              <w:rPr>
                <w:color w:val="002060"/>
              </w:rPr>
            </w:pPr>
            <w:r w:rsidRPr="00C253C6">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C6813" w14:textId="77777777" w:rsidR="00190D4E" w:rsidRPr="00C253C6" w:rsidRDefault="00190D4E" w:rsidP="006C6B2F">
            <w:pPr>
              <w:pStyle w:val="rowtabella0"/>
              <w:jc w:val="center"/>
              <w:rPr>
                <w:color w:val="002060"/>
              </w:rPr>
            </w:pPr>
            <w:r w:rsidRPr="00C253C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153A1" w14:textId="77777777" w:rsidR="00190D4E" w:rsidRPr="00C253C6" w:rsidRDefault="00190D4E" w:rsidP="006C6B2F">
            <w:pPr>
              <w:pStyle w:val="rowtabella0"/>
              <w:jc w:val="center"/>
              <w:rPr>
                <w:color w:val="002060"/>
              </w:rPr>
            </w:pPr>
            <w:r w:rsidRPr="00C253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22034" w14:textId="77777777" w:rsidR="00190D4E" w:rsidRPr="00C253C6" w:rsidRDefault="00190D4E" w:rsidP="006C6B2F">
            <w:pPr>
              <w:pStyle w:val="rowtabella0"/>
              <w:jc w:val="center"/>
              <w:rPr>
                <w:color w:val="002060"/>
              </w:rPr>
            </w:pPr>
            <w:r w:rsidRPr="00C253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A4720"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78778"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4CF5A" w14:textId="77777777" w:rsidR="00190D4E" w:rsidRPr="00C253C6" w:rsidRDefault="00190D4E" w:rsidP="006C6B2F">
            <w:pPr>
              <w:pStyle w:val="rowtabella0"/>
              <w:jc w:val="center"/>
              <w:rPr>
                <w:color w:val="002060"/>
              </w:rPr>
            </w:pPr>
            <w:r w:rsidRPr="00C253C6">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3717B" w14:textId="77777777" w:rsidR="00190D4E" w:rsidRPr="00C253C6" w:rsidRDefault="00190D4E" w:rsidP="006C6B2F">
            <w:pPr>
              <w:pStyle w:val="rowtabella0"/>
              <w:jc w:val="center"/>
              <w:rPr>
                <w:color w:val="002060"/>
              </w:rPr>
            </w:pPr>
            <w:r w:rsidRPr="00C253C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567F4" w14:textId="77777777" w:rsidR="00190D4E" w:rsidRPr="00C253C6" w:rsidRDefault="00190D4E" w:rsidP="006C6B2F">
            <w:pPr>
              <w:pStyle w:val="rowtabella0"/>
              <w:jc w:val="center"/>
              <w:rPr>
                <w:color w:val="002060"/>
              </w:rPr>
            </w:pPr>
            <w:r w:rsidRPr="00C253C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1E79D" w14:textId="77777777" w:rsidR="00190D4E" w:rsidRPr="00C253C6" w:rsidRDefault="00190D4E" w:rsidP="006C6B2F">
            <w:pPr>
              <w:pStyle w:val="rowtabella0"/>
              <w:jc w:val="center"/>
              <w:rPr>
                <w:color w:val="002060"/>
              </w:rPr>
            </w:pPr>
            <w:r w:rsidRPr="00C253C6">
              <w:rPr>
                <w:color w:val="002060"/>
              </w:rPr>
              <w:t>0</w:t>
            </w:r>
          </w:p>
        </w:tc>
      </w:tr>
      <w:tr w:rsidR="00190D4E" w:rsidRPr="00C253C6" w14:paraId="7CEBA28A"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08F2DD" w14:textId="77777777" w:rsidR="00190D4E" w:rsidRPr="00C253C6" w:rsidRDefault="00190D4E" w:rsidP="006C6B2F">
            <w:pPr>
              <w:pStyle w:val="rowtabella0"/>
              <w:rPr>
                <w:color w:val="002060"/>
              </w:rPr>
            </w:pPr>
            <w:r w:rsidRPr="00C253C6">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9B9F7" w14:textId="77777777" w:rsidR="00190D4E" w:rsidRPr="00C253C6" w:rsidRDefault="00190D4E" w:rsidP="006C6B2F">
            <w:pPr>
              <w:pStyle w:val="rowtabella0"/>
              <w:jc w:val="center"/>
              <w:rPr>
                <w:color w:val="002060"/>
              </w:rPr>
            </w:pPr>
            <w:r w:rsidRPr="00C253C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FFC9D" w14:textId="77777777" w:rsidR="00190D4E" w:rsidRPr="00C253C6" w:rsidRDefault="00190D4E" w:rsidP="006C6B2F">
            <w:pPr>
              <w:pStyle w:val="rowtabella0"/>
              <w:jc w:val="center"/>
              <w:rPr>
                <w:color w:val="002060"/>
              </w:rPr>
            </w:pPr>
            <w:r w:rsidRPr="00C253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B029A" w14:textId="77777777" w:rsidR="00190D4E" w:rsidRPr="00C253C6" w:rsidRDefault="00190D4E" w:rsidP="006C6B2F">
            <w:pPr>
              <w:pStyle w:val="rowtabella0"/>
              <w:jc w:val="center"/>
              <w:rPr>
                <w:color w:val="002060"/>
              </w:rPr>
            </w:pPr>
            <w:r w:rsidRPr="00C253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FB99F"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0BCFE"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F008A" w14:textId="77777777" w:rsidR="00190D4E" w:rsidRPr="00C253C6" w:rsidRDefault="00190D4E" w:rsidP="006C6B2F">
            <w:pPr>
              <w:pStyle w:val="rowtabella0"/>
              <w:jc w:val="center"/>
              <w:rPr>
                <w:color w:val="002060"/>
              </w:rPr>
            </w:pPr>
            <w:r w:rsidRPr="00C253C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484AC" w14:textId="77777777" w:rsidR="00190D4E" w:rsidRPr="00C253C6" w:rsidRDefault="00190D4E" w:rsidP="006C6B2F">
            <w:pPr>
              <w:pStyle w:val="rowtabella0"/>
              <w:jc w:val="center"/>
              <w:rPr>
                <w:color w:val="002060"/>
              </w:rPr>
            </w:pPr>
            <w:r w:rsidRPr="00C253C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2B2D2" w14:textId="77777777" w:rsidR="00190D4E" w:rsidRPr="00C253C6" w:rsidRDefault="00190D4E" w:rsidP="006C6B2F">
            <w:pPr>
              <w:pStyle w:val="rowtabella0"/>
              <w:jc w:val="center"/>
              <w:rPr>
                <w:color w:val="002060"/>
              </w:rPr>
            </w:pPr>
            <w:r w:rsidRPr="00C253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2F131" w14:textId="77777777" w:rsidR="00190D4E" w:rsidRPr="00C253C6" w:rsidRDefault="00190D4E" w:rsidP="006C6B2F">
            <w:pPr>
              <w:pStyle w:val="rowtabella0"/>
              <w:jc w:val="center"/>
              <w:rPr>
                <w:color w:val="002060"/>
              </w:rPr>
            </w:pPr>
            <w:r w:rsidRPr="00C253C6">
              <w:rPr>
                <w:color w:val="002060"/>
              </w:rPr>
              <w:t>0</w:t>
            </w:r>
          </w:p>
        </w:tc>
      </w:tr>
      <w:tr w:rsidR="00190D4E" w:rsidRPr="00C253C6" w14:paraId="60A3A1A9"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C77BBF" w14:textId="77777777" w:rsidR="00190D4E" w:rsidRPr="00C253C6" w:rsidRDefault="00190D4E" w:rsidP="006C6B2F">
            <w:pPr>
              <w:pStyle w:val="rowtabella0"/>
              <w:rPr>
                <w:color w:val="002060"/>
              </w:rPr>
            </w:pPr>
            <w:r w:rsidRPr="00C253C6">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332B7" w14:textId="77777777" w:rsidR="00190D4E" w:rsidRPr="00C253C6" w:rsidRDefault="00190D4E" w:rsidP="006C6B2F">
            <w:pPr>
              <w:pStyle w:val="rowtabella0"/>
              <w:jc w:val="center"/>
              <w:rPr>
                <w:color w:val="002060"/>
              </w:rPr>
            </w:pPr>
            <w:r w:rsidRPr="00C253C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D78B5" w14:textId="77777777" w:rsidR="00190D4E" w:rsidRPr="00C253C6" w:rsidRDefault="00190D4E" w:rsidP="006C6B2F">
            <w:pPr>
              <w:pStyle w:val="rowtabella0"/>
              <w:jc w:val="center"/>
              <w:rPr>
                <w:color w:val="002060"/>
              </w:rPr>
            </w:pPr>
            <w:r w:rsidRPr="00C253C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CBCFA" w14:textId="77777777" w:rsidR="00190D4E" w:rsidRPr="00C253C6" w:rsidRDefault="00190D4E" w:rsidP="006C6B2F">
            <w:pPr>
              <w:pStyle w:val="rowtabella0"/>
              <w:jc w:val="center"/>
              <w:rPr>
                <w:color w:val="002060"/>
              </w:rPr>
            </w:pPr>
            <w:r w:rsidRPr="00C253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A9B29"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F53A7"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90CC1" w14:textId="77777777" w:rsidR="00190D4E" w:rsidRPr="00C253C6" w:rsidRDefault="00190D4E" w:rsidP="006C6B2F">
            <w:pPr>
              <w:pStyle w:val="rowtabella0"/>
              <w:jc w:val="center"/>
              <w:rPr>
                <w:color w:val="002060"/>
              </w:rPr>
            </w:pPr>
            <w:r w:rsidRPr="00C253C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B0ED9" w14:textId="77777777" w:rsidR="00190D4E" w:rsidRPr="00C253C6" w:rsidRDefault="00190D4E" w:rsidP="006C6B2F">
            <w:pPr>
              <w:pStyle w:val="rowtabella0"/>
              <w:jc w:val="center"/>
              <w:rPr>
                <w:color w:val="002060"/>
              </w:rPr>
            </w:pPr>
            <w:r w:rsidRPr="00C253C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5604B" w14:textId="77777777" w:rsidR="00190D4E" w:rsidRPr="00C253C6" w:rsidRDefault="00190D4E" w:rsidP="006C6B2F">
            <w:pPr>
              <w:pStyle w:val="rowtabella0"/>
              <w:jc w:val="center"/>
              <w:rPr>
                <w:color w:val="002060"/>
              </w:rPr>
            </w:pPr>
            <w:r w:rsidRPr="00C253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BDF55" w14:textId="77777777" w:rsidR="00190D4E" w:rsidRPr="00C253C6" w:rsidRDefault="00190D4E" w:rsidP="006C6B2F">
            <w:pPr>
              <w:pStyle w:val="rowtabella0"/>
              <w:jc w:val="center"/>
              <w:rPr>
                <w:color w:val="002060"/>
              </w:rPr>
            </w:pPr>
            <w:r w:rsidRPr="00C253C6">
              <w:rPr>
                <w:color w:val="002060"/>
              </w:rPr>
              <w:t>0</w:t>
            </w:r>
          </w:p>
        </w:tc>
      </w:tr>
      <w:tr w:rsidR="00190D4E" w:rsidRPr="00C253C6" w14:paraId="2F0964BC"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7DABD0" w14:textId="77777777" w:rsidR="00190D4E" w:rsidRPr="00C253C6" w:rsidRDefault="00190D4E" w:rsidP="006C6B2F">
            <w:pPr>
              <w:pStyle w:val="rowtabella0"/>
              <w:rPr>
                <w:color w:val="002060"/>
              </w:rPr>
            </w:pPr>
            <w:r w:rsidRPr="00C253C6">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4EEC0" w14:textId="77777777" w:rsidR="00190D4E" w:rsidRPr="00C253C6" w:rsidRDefault="00190D4E" w:rsidP="006C6B2F">
            <w:pPr>
              <w:pStyle w:val="rowtabella0"/>
              <w:jc w:val="center"/>
              <w:rPr>
                <w:color w:val="002060"/>
              </w:rPr>
            </w:pPr>
            <w:r w:rsidRPr="00C253C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831B0" w14:textId="77777777" w:rsidR="00190D4E" w:rsidRPr="00C253C6" w:rsidRDefault="00190D4E" w:rsidP="006C6B2F">
            <w:pPr>
              <w:pStyle w:val="rowtabella0"/>
              <w:jc w:val="center"/>
              <w:rPr>
                <w:color w:val="002060"/>
              </w:rPr>
            </w:pPr>
            <w:r w:rsidRPr="00C253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70E91" w14:textId="77777777" w:rsidR="00190D4E" w:rsidRPr="00C253C6" w:rsidRDefault="00190D4E" w:rsidP="006C6B2F">
            <w:pPr>
              <w:pStyle w:val="rowtabella0"/>
              <w:jc w:val="center"/>
              <w:rPr>
                <w:color w:val="002060"/>
              </w:rPr>
            </w:pPr>
            <w:r w:rsidRPr="00C253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6C484"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DCEC0" w14:textId="77777777" w:rsidR="00190D4E" w:rsidRPr="00C253C6" w:rsidRDefault="00190D4E" w:rsidP="006C6B2F">
            <w:pPr>
              <w:pStyle w:val="rowtabella0"/>
              <w:jc w:val="center"/>
              <w:rPr>
                <w:color w:val="002060"/>
              </w:rPr>
            </w:pPr>
            <w:r w:rsidRPr="00C253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16A94" w14:textId="77777777" w:rsidR="00190D4E" w:rsidRPr="00C253C6" w:rsidRDefault="00190D4E" w:rsidP="006C6B2F">
            <w:pPr>
              <w:pStyle w:val="rowtabella0"/>
              <w:jc w:val="center"/>
              <w:rPr>
                <w:color w:val="002060"/>
              </w:rPr>
            </w:pPr>
            <w:r w:rsidRPr="00C253C6">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2668B" w14:textId="77777777" w:rsidR="00190D4E" w:rsidRPr="00C253C6" w:rsidRDefault="00190D4E" w:rsidP="006C6B2F">
            <w:pPr>
              <w:pStyle w:val="rowtabella0"/>
              <w:jc w:val="center"/>
              <w:rPr>
                <w:color w:val="002060"/>
              </w:rPr>
            </w:pPr>
            <w:r w:rsidRPr="00C253C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48D81" w14:textId="77777777" w:rsidR="00190D4E" w:rsidRPr="00C253C6" w:rsidRDefault="00190D4E" w:rsidP="006C6B2F">
            <w:pPr>
              <w:pStyle w:val="rowtabella0"/>
              <w:jc w:val="center"/>
              <w:rPr>
                <w:color w:val="002060"/>
              </w:rPr>
            </w:pPr>
            <w:r w:rsidRPr="00C253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571BE" w14:textId="77777777" w:rsidR="00190D4E" w:rsidRPr="00C253C6" w:rsidRDefault="00190D4E" w:rsidP="006C6B2F">
            <w:pPr>
              <w:pStyle w:val="rowtabella0"/>
              <w:jc w:val="center"/>
              <w:rPr>
                <w:color w:val="002060"/>
              </w:rPr>
            </w:pPr>
            <w:r w:rsidRPr="00C253C6">
              <w:rPr>
                <w:color w:val="002060"/>
              </w:rPr>
              <w:t>0</w:t>
            </w:r>
          </w:p>
        </w:tc>
      </w:tr>
      <w:tr w:rsidR="00190D4E" w:rsidRPr="00C253C6" w14:paraId="1BAFAD70"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6A4A8E" w14:textId="77777777" w:rsidR="00190D4E" w:rsidRPr="00C253C6" w:rsidRDefault="00190D4E" w:rsidP="006C6B2F">
            <w:pPr>
              <w:pStyle w:val="rowtabella0"/>
              <w:rPr>
                <w:color w:val="002060"/>
              </w:rPr>
            </w:pPr>
            <w:r w:rsidRPr="00C253C6">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ADD4A" w14:textId="77777777" w:rsidR="00190D4E" w:rsidRPr="00C253C6" w:rsidRDefault="00190D4E" w:rsidP="006C6B2F">
            <w:pPr>
              <w:pStyle w:val="rowtabella0"/>
              <w:jc w:val="center"/>
              <w:rPr>
                <w:color w:val="002060"/>
              </w:rPr>
            </w:pPr>
            <w:r w:rsidRPr="00C253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82019" w14:textId="77777777" w:rsidR="00190D4E" w:rsidRPr="00C253C6" w:rsidRDefault="00190D4E" w:rsidP="006C6B2F">
            <w:pPr>
              <w:pStyle w:val="rowtabella0"/>
              <w:jc w:val="center"/>
              <w:rPr>
                <w:color w:val="002060"/>
              </w:rPr>
            </w:pPr>
            <w:r w:rsidRPr="00C253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42C1C" w14:textId="77777777" w:rsidR="00190D4E" w:rsidRPr="00C253C6" w:rsidRDefault="00190D4E" w:rsidP="006C6B2F">
            <w:pPr>
              <w:pStyle w:val="rowtabella0"/>
              <w:jc w:val="center"/>
              <w:rPr>
                <w:color w:val="002060"/>
              </w:rPr>
            </w:pPr>
            <w:r w:rsidRPr="00C253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CFD85"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6BEDF" w14:textId="77777777" w:rsidR="00190D4E" w:rsidRPr="00C253C6" w:rsidRDefault="00190D4E" w:rsidP="006C6B2F">
            <w:pPr>
              <w:pStyle w:val="rowtabella0"/>
              <w:jc w:val="center"/>
              <w:rPr>
                <w:color w:val="002060"/>
              </w:rPr>
            </w:pPr>
            <w:r w:rsidRPr="00C253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525AF" w14:textId="77777777" w:rsidR="00190D4E" w:rsidRPr="00C253C6" w:rsidRDefault="00190D4E" w:rsidP="006C6B2F">
            <w:pPr>
              <w:pStyle w:val="rowtabella0"/>
              <w:jc w:val="center"/>
              <w:rPr>
                <w:color w:val="002060"/>
              </w:rPr>
            </w:pPr>
            <w:r w:rsidRPr="00C253C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39F04" w14:textId="77777777" w:rsidR="00190D4E" w:rsidRPr="00C253C6" w:rsidRDefault="00190D4E" w:rsidP="006C6B2F">
            <w:pPr>
              <w:pStyle w:val="rowtabella0"/>
              <w:jc w:val="center"/>
              <w:rPr>
                <w:color w:val="002060"/>
              </w:rPr>
            </w:pPr>
            <w:r w:rsidRPr="00C253C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81A6B" w14:textId="77777777" w:rsidR="00190D4E" w:rsidRPr="00C253C6" w:rsidRDefault="00190D4E" w:rsidP="006C6B2F">
            <w:pPr>
              <w:pStyle w:val="rowtabella0"/>
              <w:jc w:val="center"/>
              <w:rPr>
                <w:color w:val="002060"/>
              </w:rPr>
            </w:pPr>
            <w:r w:rsidRPr="00C253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A5D06" w14:textId="77777777" w:rsidR="00190D4E" w:rsidRPr="00C253C6" w:rsidRDefault="00190D4E" w:rsidP="006C6B2F">
            <w:pPr>
              <w:pStyle w:val="rowtabella0"/>
              <w:jc w:val="center"/>
              <w:rPr>
                <w:color w:val="002060"/>
              </w:rPr>
            </w:pPr>
            <w:r w:rsidRPr="00C253C6">
              <w:rPr>
                <w:color w:val="002060"/>
              </w:rPr>
              <w:t>0</w:t>
            </w:r>
          </w:p>
        </w:tc>
      </w:tr>
      <w:tr w:rsidR="00190D4E" w:rsidRPr="00C253C6" w14:paraId="45C3E946"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9D57B6" w14:textId="77777777" w:rsidR="00190D4E" w:rsidRPr="00C253C6" w:rsidRDefault="00190D4E" w:rsidP="006C6B2F">
            <w:pPr>
              <w:pStyle w:val="rowtabella0"/>
              <w:rPr>
                <w:color w:val="002060"/>
              </w:rPr>
            </w:pPr>
            <w:r w:rsidRPr="00C253C6">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AB988" w14:textId="77777777" w:rsidR="00190D4E" w:rsidRPr="00C253C6" w:rsidRDefault="00190D4E" w:rsidP="006C6B2F">
            <w:pPr>
              <w:pStyle w:val="rowtabella0"/>
              <w:jc w:val="center"/>
              <w:rPr>
                <w:color w:val="002060"/>
              </w:rPr>
            </w:pPr>
            <w:r w:rsidRPr="00C253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C7D22" w14:textId="77777777" w:rsidR="00190D4E" w:rsidRPr="00C253C6" w:rsidRDefault="00190D4E" w:rsidP="006C6B2F">
            <w:pPr>
              <w:pStyle w:val="rowtabella0"/>
              <w:jc w:val="center"/>
              <w:rPr>
                <w:color w:val="002060"/>
              </w:rPr>
            </w:pPr>
            <w:r w:rsidRPr="00C253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95C51" w14:textId="77777777" w:rsidR="00190D4E" w:rsidRPr="00C253C6" w:rsidRDefault="00190D4E" w:rsidP="006C6B2F">
            <w:pPr>
              <w:pStyle w:val="rowtabella0"/>
              <w:jc w:val="center"/>
              <w:rPr>
                <w:color w:val="002060"/>
              </w:rPr>
            </w:pPr>
            <w:r w:rsidRPr="00C253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75688"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F87B5" w14:textId="77777777" w:rsidR="00190D4E" w:rsidRPr="00C253C6" w:rsidRDefault="00190D4E" w:rsidP="006C6B2F">
            <w:pPr>
              <w:pStyle w:val="rowtabella0"/>
              <w:jc w:val="center"/>
              <w:rPr>
                <w:color w:val="002060"/>
              </w:rPr>
            </w:pPr>
            <w:r w:rsidRPr="00C253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5FE9A" w14:textId="77777777" w:rsidR="00190D4E" w:rsidRPr="00C253C6" w:rsidRDefault="00190D4E" w:rsidP="006C6B2F">
            <w:pPr>
              <w:pStyle w:val="rowtabella0"/>
              <w:jc w:val="center"/>
              <w:rPr>
                <w:color w:val="002060"/>
              </w:rPr>
            </w:pPr>
            <w:r w:rsidRPr="00C253C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5173D" w14:textId="77777777" w:rsidR="00190D4E" w:rsidRPr="00C253C6" w:rsidRDefault="00190D4E" w:rsidP="006C6B2F">
            <w:pPr>
              <w:pStyle w:val="rowtabella0"/>
              <w:jc w:val="center"/>
              <w:rPr>
                <w:color w:val="002060"/>
              </w:rPr>
            </w:pPr>
            <w:r w:rsidRPr="00C253C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948F7" w14:textId="77777777" w:rsidR="00190D4E" w:rsidRPr="00C253C6" w:rsidRDefault="00190D4E" w:rsidP="006C6B2F">
            <w:pPr>
              <w:pStyle w:val="rowtabella0"/>
              <w:jc w:val="center"/>
              <w:rPr>
                <w:color w:val="002060"/>
              </w:rPr>
            </w:pPr>
            <w:r w:rsidRPr="00C253C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10259" w14:textId="77777777" w:rsidR="00190D4E" w:rsidRPr="00C253C6" w:rsidRDefault="00190D4E" w:rsidP="006C6B2F">
            <w:pPr>
              <w:pStyle w:val="rowtabella0"/>
              <w:jc w:val="center"/>
              <w:rPr>
                <w:color w:val="002060"/>
              </w:rPr>
            </w:pPr>
            <w:r w:rsidRPr="00C253C6">
              <w:rPr>
                <w:color w:val="002060"/>
              </w:rPr>
              <w:t>0</w:t>
            </w:r>
          </w:p>
        </w:tc>
      </w:tr>
      <w:tr w:rsidR="00190D4E" w:rsidRPr="00C253C6" w14:paraId="60BF5FE7"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D8ED36" w14:textId="77777777" w:rsidR="00190D4E" w:rsidRPr="00C253C6" w:rsidRDefault="00190D4E" w:rsidP="006C6B2F">
            <w:pPr>
              <w:pStyle w:val="rowtabella0"/>
              <w:rPr>
                <w:color w:val="002060"/>
              </w:rPr>
            </w:pPr>
            <w:r w:rsidRPr="00C253C6">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0EEBC" w14:textId="77777777" w:rsidR="00190D4E" w:rsidRPr="00C253C6" w:rsidRDefault="00190D4E" w:rsidP="006C6B2F">
            <w:pPr>
              <w:pStyle w:val="rowtabella0"/>
              <w:jc w:val="center"/>
              <w:rPr>
                <w:color w:val="002060"/>
              </w:rPr>
            </w:pPr>
            <w:r w:rsidRPr="00C253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36C07" w14:textId="77777777" w:rsidR="00190D4E" w:rsidRPr="00C253C6" w:rsidRDefault="00190D4E" w:rsidP="006C6B2F">
            <w:pPr>
              <w:pStyle w:val="rowtabella0"/>
              <w:jc w:val="center"/>
              <w:rPr>
                <w:color w:val="002060"/>
              </w:rPr>
            </w:pPr>
            <w:r w:rsidRPr="00C253C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41832"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0ECDD"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BA4B1" w14:textId="77777777" w:rsidR="00190D4E" w:rsidRPr="00C253C6" w:rsidRDefault="00190D4E" w:rsidP="006C6B2F">
            <w:pPr>
              <w:pStyle w:val="rowtabella0"/>
              <w:jc w:val="center"/>
              <w:rPr>
                <w:color w:val="002060"/>
              </w:rPr>
            </w:pPr>
            <w:r w:rsidRPr="00C253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9DBF1" w14:textId="77777777" w:rsidR="00190D4E" w:rsidRPr="00C253C6" w:rsidRDefault="00190D4E" w:rsidP="006C6B2F">
            <w:pPr>
              <w:pStyle w:val="rowtabella0"/>
              <w:jc w:val="center"/>
              <w:rPr>
                <w:color w:val="002060"/>
              </w:rPr>
            </w:pPr>
            <w:r w:rsidRPr="00C253C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76486" w14:textId="77777777" w:rsidR="00190D4E" w:rsidRPr="00C253C6" w:rsidRDefault="00190D4E" w:rsidP="006C6B2F">
            <w:pPr>
              <w:pStyle w:val="rowtabella0"/>
              <w:jc w:val="center"/>
              <w:rPr>
                <w:color w:val="002060"/>
              </w:rPr>
            </w:pPr>
            <w:r w:rsidRPr="00C253C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83674"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DEED0" w14:textId="77777777" w:rsidR="00190D4E" w:rsidRPr="00C253C6" w:rsidRDefault="00190D4E" w:rsidP="006C6B2F">
            <w:pPr>
              <w:pStyle w:val="rowtabella0"/>
              <w:jc w:val="center"/>
              <w:rPr>
                <w:color w:val="002060"/>
              </w:rPr>
            </w:pPr>
            <w:r w:rsidRPr="00C253C6">
              <w:rPr>
                <w:color w:val="002060"/>
              </w:rPr>
              <w:t>0</w:t>
            </w:r>
          </w:p>
        </w:tc>
      </w:tr>
      <w:tr w:rsidR="00190D4E" w:rsidRPr="00C253C6" w14:paraId="2CD9D802"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CEFF8E" w14:textId="77777777" w:rsidR="00190D4E" w:rsidRPr="00C253C6" w:rsidRDefault="00190D4E" w:rsidP="006C6B2F">
            <w:pPr>
              <w:pStyle w:val="rowtabella0"/>
              <w:rPr>
                <w:color w:val="002060"/>
              </w:rPr>
            </w:pPr>
            <w:r w:rsidRPr="00C253C6">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EADE0" w14:textId="77777777" w:rsidR="00190D4E" w:rsidRPr="00C253C6" w:rsidRDefault="00190D4E" w:rsidP="006C6B2F">
            <w:pPr>
              <w:pStyle w:val="rowtabella0"/>
              <w:jc w:val="center"/>
              <w:rPr>
                <w:color w:val="002060"/>
              </w:rPr>
            </w:pPr>
            <w:r w:rsidRPr="00C253C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12233" w14:textId="77777777" w:rsidR="00190D4E" w:rsidRPr="00C253C6" w:rsidRDefault="00190D4E" w:rsidP="006C6B2F">
            <w:pPr>
              <w:pStyle w:val="rowtabella0"/>
              <w:jc w:val="center"/>
              <w:rPr>
                <w:color w:val="002060"/>
              </w:rPr>
            </w:pPr>
            <w:r w:rsidRPr="00C253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9BE5D"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8ECB2"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D4CB1" w14:textId="77777777" w:rsidR="00190D4E" w:rsidRPr="00C253C6" w:rsidRDefault="00190D4E" w:rsidP="006C6B2F">
            <w:pPr>
              <w:pStyle w:val="rowtabella0"/>
              <w:jc w:val="center"/>
              <w:rPr>
                <w:color w:val="002060"/>
              </w:rPr>
            </w:pPr>
            <w:r w:rsidRPr="00C253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40EF2" w14:textId="77777777" w:rsidR="00190D4E" w:rsidRPr="00C253C6" w:rsidRDefault="00190D4E" w:rsidP="006C6B2F">
            <w:pPr>
              <w:pStyle w:val="rowtabella0"/>
              <w:jc w:val="center"/>
              <w:rPr>
                <w:color w:val="002060"/>
              </w:rPr>
            </w:pPr>
            <w:r w:rsidRPr="00C253C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E4271" w14:textId="77777777" w:rsidR="00190D4E" w:rsidRPr="00C253C6" w:rsidRDefault="00190D4E" w:rsidP="006C6B2F">
            <w:pPr>
              <w:pStyle w:val="rowtabella0"/>
              <w:jc w:val="center"/>
              <w:rPr>
                <w:color w:val="002060"/>
              </w:rPr>
            </w:pPr>
            <w:r w:rsidRPr="00C253C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7AB84" w14:textId="77777777" w:rsidR="00190D4E" w:rsidRPr="00C253C6" w:rsidRDefault="00190D4E" w:rsidP="006C6B2F">
            <w:pPr>
              <w:pStyle w:val="rowtabella0"/>
              <w:jc w:val="center"/>
              <w:rPr>
                <w:color w:val="002060"/>
              </w:rPr>
            </w:pPr>
            <w:r w:rsidRPr="00C253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B9ED9" w14:textId="77777777" w:rsidR="00190D4E" w:rsidRPr="00C253C6" w:rsidRDefault="00190D4E" w:rsidP="006C6B2F">
            <w:pPr>
              <w:pStyle w:val="rowtabella0"/>
              <w:jc w:val="center"/>
              <w:rPr>
                <w:color w:val="002060"/>
              </w:rPr>
            </w:pPr>
            <w:r w:rsidRPr="00C253C6">
              <w:rPr>
                <w:color w:val="002060"/>
              </w:rPr>
              <w:t>0</w:t>
            </w:r>
          </w:p>
        </w:tc>
      </w:tr>
      <w:tr w:rsidR="00190D4E" w:rsidRPr="00C253C6" w14:paraId="69BA7519"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4081CB" w14:textId="77777777" w:rsidR="00190D4E" w:rsidRPr="00C253C6" w:rsidRDefault="00190D4E" w:rsidP="006C6B2F">
            <w:pPr>
              <w:pStyle w:val="rowtabella0"/>
              <w:rPr>
                <w:color w:val="002060"/>
              </w:rPr>
            </w:pPr>
            <w:r w:rsidRPr="00C253C6">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02403" w14:textId="77777777" w:rsidR="00190D4E" w:rsidRPr="00C253C6" w:rsidRDefault="00190D4E" w:rsidP="006C6B2F">
            <w:pPr>
              <w:pStyle w:val="rowtabella0"/>
              <w:jc w:val="center"/>
              <w:rPr>
                <w:color w:val="002060"/>
              </w:rPr>
            </w:pPr>
            <w:r w:rsidRPr="00C253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243B6" w14:textId="77777777" w:rsidR="00190D4E" w:rsidRPr="00C253C6" w:rsidRDefault="00190D4E" w:rsidP="006C6B2F">
            <w:pPr>
              <w:pStyle w:val="rowtabella0"/>
              <w:jc w:val="center"/>
              <w:rPr>
                <w:color w:val="002060"/>
              </w:rPr>
            </w:pPr>
            <w:r w:rsidRPr="00C253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C4E93"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F0C63"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AE12C" w14:textId="77777777" w:rsidR="00190D4E" w:rsidRPr="00C253C6" w:rsidRDefault="00190D4E" w:rsidP="006C6B2F">
            <w:pPr>
              <w:pStyle w:val="rowtabella0"/>
              <w:jc w:val="center"/>
              <w:rPr>
                <w:color w:val="002060"/>
              </w:rPr>
            </w:pPr>
            <w:r w:rsidRPr="00C253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D1918" w14:textId="77777777" w:rsidR="00190D4E" w:rsidRPr="00C253C6" w:rsidRDefault="00190D4E" w:rsidP="006C6B2F">
            <w:pPr>
              <w:pStyle w:val="rowtabella0"/>
              <w:jc w:val="center"/>
              <w:rPr>
                <w:color w:val="002060"/>
              </w:rPr>
            </w:pPr>
            <w:r w:rsidRPr="00C253C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88BD5" w14:textId="77777777" w:rsidR="00190D4E" w:rsidRPr="00C253C6" w:rsidRDefault="00190D4E" w:rsidP="006C6B2F">
            <w:pPr>
              <w:pStyle w:val="rowtabella0"/>
              <w:jc w:val="center"/>
              <w:rPr>
                <w:color w:val="002060"/>
              </w:rPr>
            </w:pPr>
            <w:r w:rsidRPr="00C253C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9233F" w14:textId="77777777" w:rsidR="00190D4E" w:rsidRPr="00C253C6" w:rsidRDefault="00190D4E" w:rsidP="006C6B2F">
            <w:pPr>
              <w:pStyle w:val="rowtabella0"/>
              <w:jc w:val="center"/>
              <w:rPr>
                <w:color w:val="002060"/>
              </w:rPr>
            </w:pPr>
            <w:r w:rsidRPr="00C253C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A22EC" w14:textId="77777777" w:rsidR="00190D4E" w:rsidRPr="00C253C6" w:rsidRDefault="00190D4E" w:rsidP="006C6B2F">
            <w:pPr>
              <w:pStyle w:val="rowtabella0"/>
              <w:jc w:val="center"/>
              <w:rPr>
                <w:color w:val="002060"/>
              </w:rPr>
            </w:pPr>
            <w:r w:rsidRPr="00C253C6">
              <w:rPr>
                <w:color w:val="002060"/>
              </w:rPr>
              <w:t>0</w:t>
            </w:r>
          </w:p>
        </w:tc>
      </w:tr>
      <w:tr w:rsidR="00190D4E" w:rsidRPr="00C253C6" w14:paraId="7CBAC003" w14:textId="77777777" w:rsidTr="006C6B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2B3738" w14:textId="77777777" w:rsidR="00190D4E" w:rsidRPr="00C253C6" w:rsidRDefault="00190D4E" w:rsidP="006C6B2F">
            <w:pPr>
              <w:pStyle w:val="rowtabella0"/>
              <w:rPr>
                <w:color w:val="002060"/>
              </w:rPr>
            </w:pPr>
            <w:r w:rsidRPr="00C253C6">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231D7" w14:textId="77777777" w:rsidR="00190D4E" w:rsidRPr="00C253C6" w:rsidRDefault="00190D4E" w:rsidP="006C6B2F">
            <w:pPr>
              <w:pStyle w:val="rowtabella0"/>
              <w:jc w:val="center"/>
              <w:rPr>
                <w:color w:val="002060"/>
              </w:rPr>
            </w:pPr>
            <w:r w:rsidRPr="00C253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EDE6C" w14:textId="77777777" w:rsidR="00190D4E" w:rsidRPr="00C253C6" w:rsidRDefault="00190D4E" w:rsidP="006C6B2F">
            <w:pPr>
              <w:pStyle w:val="rowtabella0"/>
              <w:jc w:val="center"/>
              <w:rPr>
                <w:color w:val="002060"/>
              </w:rPr>
            </w:pPr>
            <w:r w:rsidRPr="00C253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79C7D"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B5DA6"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4750F" w14:textId="77777777" w:rsidR="00190D4E" w:rsidRPr="00C253C6" w:rsidRDefault="00190D4E" w:rsidP="006C6B2F">
            <w:pPr>
              <w:pStyle w:val="rowtabella0"/>
              <w:jc w:val="center"/>
              <w:rPr>
                <w:color w:val="002060"/>
              </w:rPr>
            </w:pPr>
            <w:r w:rsidRPr="00C253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B8C6E" w14:textId="77777777" w:rsidR="00190D4E" w:rsidRPr="00C253C6" w:rsidRDefault="00190D4E" w:rsidP="006C6B2F">
            <w:pPr>
              <w:pStyle w:val="rowtabella0"/>
              <w:jc w:val="center"/>
              <w:rPr>
                <w:color w:val="002060"/>
              </w:rPr>
            </w:pPr>
            <w:r w:rsidRPr="00C253C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7127A" w14:textId="77777777" w:rsidR="00190D4E" w:rsidRPr="00C253C6" w:rsidRDefault="00190D4E" w:rsidP="006C6B2F">
            <w:pPr>
              <w:pStyle w:val="rowtabella0"/>
              <w:jc w:val="center"/>
              <w:rPr>
                <w:color w:val="002060"/>
              </w:rPr>
            </w:pPr>
            <w:r w:rsidRPr="00C253C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CCD35" w14:textId="77777777" w:rsidR="00190D4E" w:rsidRPr="00C253C6" w:rsidRDefault="00190D4E" w:rsidP="006C6B2F">
            <w:pPr>
              <w:pStyle w:val="rowtabella0"/>
              <w:jc w:val="center"/>
              <w:rPr>
                <w:color w:val="002060"/>
              </w:rPr>
            </w:pPr>
            <w:r w:rsidRPr="00C253C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9309D" w14:textId="77777777" w:rsidR="00190D4E" w:rsidRPr="00C253C6" w:rsidRDefault="00190D4E" w:rsidP="006C6B2F">
            <w:pPr>
              <w:pStyle w:val="rowtabella0"/>
              <w:jc w:val="center"/>
              <w:rPr>
                <w:color w:val="002060"/>
              </w:rPr>
            </w:pPr>
            <w:r w:rsidRPr="00C253C6">
              <w:rPr>
                <w:color w:val="002060"/>
              </w:rPr>
              <w:t>0</w:t>
            </w:r>
          </w:p>
        </w:tc>
      </w:tr>
    </w:tbl>
    <w:p w14:paraId="23653026" w14:textId="77777777" w:rsidR="00190D4E" w:rsidRPr="00C253C6" w:rsidRDefault="00190D4E" w:rsidP="00190D4E">
      <w:pPr>
        <w:pStyle w:val="breakline"/>
        <w:rPr>
          <w:rFonts w:eastAsiaTheme="minorEastAsia"/>
          <w:color w:val="002060"/>
        </w:rPr>
      </w:pPr>
    </w:p>
    <w:p w14:paraId="7BF4DB6C" w14:textId="77777777" w:rsidR="00190D4E" w:rsidRPr="00C253C6" w:rsidRDefault="00190D4E" w:rsidP="00190D4E">
      <w:pPr>
        <w:pStyle w:val="breakline"/>
        <w:rPr>
          <w:color w:val="002060"/>
        </w:rPr>
      </w:pPr>
    </w:p>
    <w:p w14:paraId="7B92B238" w14:textId="77777777" w:rsidR="00190D4E" w:rsidRPr="00C253C6" w:rsidRDefault="00190D4E" w:rsidP="00190D4E">
      <w:pPr>
        <w:pStyle w:val="breakline"/>
        <w:rPr>
          <w:color w:val="002060"/>
        </w:rPr>
      </w:pPr>
    </w:p>
    <w:p w14:paraId="45CC1570" w14:textId="77777777" w:rsidR="00190D4E" w:rsidRPr="00C253C6" w:rsidRDefault="00190D4E" w:rsidP="00190D4E">
      <w:pPr>
        <w:pStyle w:val="titolocampionato0"/>
        <w:shd w:val="clear" w:color="auto" w:fill="CCCCCC"/>
        <w:spacing w:before="80" w:after="40"/>
        <w:rPr>
          <w:color w:val="002060"/>
        </w:rPr>
      </w:pPr>
      <w:r w:rsidRPr="00C253C6">
        <w:rPr>
          <w:color w:val="002060"/>
        </w:rPr>
        <w:t>UNDER 19 CALCIO A 5 REGIONALE</w:t>
      </w:r>
    </w:p>
    <w:p w14:paraId="415F56B5" w14:textId="77777777" w:rsidR="00190D4E" w:rsidRPr="004F2205" w:rsidRDefault="00190D4E" w:rsidP="00190D4E">
      <w:pPr>
        <w:pStyle w:val="titoloprinc0"/>
        <w:rPr>
          <w:color w:val="002060"/>
        </w:rPr>
      </w:pPr>
      <w:r w:rsidRPr="004F2205">
        <w:rPr>
          <w:color w:val="002060"/>
        </w:rPr>
        <w:t>RINVII GARE CAUSA COVID-19</w:t>
      </w:r>
    </w:p>
    <w:p w14:paraId="018E429D" w14:textId="77777777" w:rsidR="00190D4E" w:rsidRPr="004F2205" w:rsidRDefault="00190D4E" w:rsidP="00190D4E">
      <w:pPr>
        <w:pStyle w:val="breakline"/>
        <w:rPr>
          <w:color w:val="002060"/>
        </w:rPr>
      </w:pPr>
    </w:p>
    <w:p w14:paraId="499E20E1" w14:textId="77777777" w:rsidR="00190D4E" w:rsidRPr="004F2205" w:rsidRDefault="00190D4E" w:rsidP="00190D4E">
      <w:pPr>
        <w:pStyle w:val="A119"/>
        <w:spacing w:line="240" w:lineRule="auto"/>
        <w:rPr>
          <w:rFonts w:cs="Arial"/>
          <w:color w:val="002060"/>
          <w:sz w:val="22"/>
          <w:szCs w:val="22"/>
        </w:rPr>
      </w:pPr>
      <w:r w:rsidRPr="004F2205">
        <w:rPr>
          <w:rFonts w:cs="Arial"/>
          <w:color w:val="002060"/>
          <w:sz w:val="22"/>
          <w:szCs w:val="22"/>
        </w:rPr>
        <w:t xml:space="preserve">Preso atto della richiesta di rinvio trasmessa dalla società </w:t>
      </w:r>
      <w:r>
        <w:rPr>
          <w:rFonts w:cs="Arial"/>
          <w:color w:val="002060"/>
          <w:sz w:val="22"/>
          <w:szCs w:val="22"/>
        </w:rPr>
        <w:t>NUOVA JUVENTINA FFC</w:t>
      </w:r>
      <w:r w:rsidRPr="004F2205">
        <w:rPr>
          <w:rFonts w:cs="Arial"/>
          <w:color w:val="002060"/>
          <w:sz w:val="22"/>
          <w:szCs w:val="22"/>
        </w:rPr>
        <w:t xml:space="preserve"> per casi di positività ed espletate le verifiche di rito, la seguente gara </w:t>
      </w:r>
      <w:r w:rsidRPr="004F2205">
        <w:rPr>
          <w:rFonts w:cs="Arial"/>
          <w:b/>
          <w:bCs/>
          <w:color w:val="002060"/>
          <w:sz w:val="22"/>
          <w:szCs w:val="22"/>
        </w:rPr>
        <w:t>è rinviata a data da destinarsi</w:t>
      </w:r>
      <w:r w:rsidRPr="004F2205">
        <w:rPr>
          <w:rFonts w:cs="Arial"/>
          <w:color w:val="002060"/>
          <w:sz w:val="22"/>
          <w:szCs w:val="22"/>
        </w:rPr>
        <w:t xml:space="preserve">: </w:t>
      </w:r>
    </w:p>
    <w:p w14:paraId="52603925" w14:textId="77777777" w:rsidR="00190D4E" w:rsidRPr="00C253C6" w:rsidRDefault="00190D4E" w:rsidP="00190D4E">
      <w:pPr>
        <w:pStyle w:val="breakline"/>
        <w:rPr>
          <w:color w:val="002060"/>
        </w:rPr>
      </w:pPr>
    </w:p>
    <w:p w14:paraId="507D2AD7" w14:textId="77777777" w:rsidR="00190D4E" w:rsidRPr="00C253C6" w:rsidRDefault="00190D4E" w:rsidP="00190D4E">
      <w:pPr>
        <w:pStyle w:val="breakline"/>
        <w:rPr>
          <w:color w:val="002060"/>
        </w:rPr>
      </w:pPr>
    </w:p>
    <w:p w14:paraId="6CE1513F" w14:textId="77777777" w:rsidR="00190D4E" w:rsidRPr="00C253C6" w:rsidRDefault="00190D4E" w:rsidP="00190D4E">
      <w:pPr>
        <w:pStyle w:val="sottotitolocampionato10"/>
        <w:rPr>
          <w:color w:val="002060"/>
        </w:rPr>
      </w:pPr>
      <w:r w:rsidRPr="00C253C6">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90D4E" w:rsidRPr="00C253C6" w14:paraId="0E5F0477" w14:textId="77777777" w:rsidTr="006C6B2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6C13F" w14:textId="77777777" w:rsidR="00190D4E" w:rsidRPr="00C253C6" w:rsidRDefault="00190D4E" w:rsidP="006C6B2F">
            <w:pPr>
              <w:pStyle w:val="headertabella0"/>
              <w:rPr>
                <w:color w:val="002060"/>
              </w:rPr>
            </w:pPr>
            <w:r w:rsidRPr="00C253C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03BF9" w14:textId="77777777" w:rsidR="00190D4E" w:rsidRPr="00C253C6" w:rsidRDefault="00190D4E" w:rsidP="006C6B2F">
            <w:pPr>
              <w:pStyle w:val="headertabella0"/>
              <w:rPr>
                <w:color w:val="002060"/>
              </w:rPr>
            </w:pPr>
            <w:r w:rsidRPr="00C253C6">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967C6" w14:textId="77777777" w:rsidR="00190D4E" w:rsidRPr="00C253C6" w:rsidRDefault="00190D4E" w:rsidP="006C6B2F">
            <w:pPr>
              <w:pStyle w:val="headertabella0"/>
              <w:rPr>
                <w:color w:val="002060"/>
              </w:rPr>
            </w:pPr>
            <w:r w:rsidRPr="00C253C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EBFC4" w14:textId="77777777" w:rsidR="00190D4E" w:rsidRPr="00C253C6" w:rsidRDefault="00190D4E" w:rsidP="006C6B2F">
            <w:pPr>
              <w:pStyle w:val="headertabella0"/>
              <w:rPr>
                <w:color w:val="002060"/>
              </w:rPr>
            </w:pPr>
            <w:r w:rsidRPr="00C253C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F9BD0" w14:textId="77777777" w:rsidR="00190D4E" w:rsidRPr="00C253C6" w:rsidRDefault="00190D4E" w:rsidP="006C6B2F">
            <w:pPr>
              <w:pStyle w:val="headertabella0"/>
              <w:rPr>
                <w:color w:val="002060"/>
              </w:rPr>
            </w:pPr>
            <w:r w:rsidRPr="00C253C6">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9840F" w14:textId="77777777" w:rsidR="00190D4E" w:rsidRPr="00C253C6" w:rsidRDefault="00190D4E" w:rsidP="006C6B2F">
            <w:pPr>
              <w:pStyle w:val="headertabella0"/>
              <w:rPr>
                <w:color w:val="002060"/>
              </w:rPr>
            </w:pPr>
            <w:r w:rsidRPr="00C253C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BF2EB" w14:textId="77777777" w:rsidR="00190D4E" w:rsidRPr="00C253C6" w:rsidRDefault="00190D4E" w:rsidP="006C6B2F">
            <w:pPr>
              <w:pStyle w:val="headertabella0"/>
              <w:rPr>
                <w:color w:val="002060"/>
              </w:rPr>
            </w:pPr>
            <w:r w:rsidRPr="00C253C6">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2CF15" w14:textId="77777777" w:rsidR="00190D4E" w:rsidRPr="00C253C6" w:rsidRDefault="00190D4E" w:rsidP="006C6B2F">
            <w:pPr>
              <w:pStyle w:val="headertabella0"/>
              <w:rPr>
                <w:color w:val="002060"/>
              </w:rPr>
            </w:pPr>
            <w:r w:rsidRPr="00C253C6">
              <w:rPr>
                <w:color w:val="002060"/>
              </w:rPr>
              <w:t>Impianto</w:t>
            </w:r>
          </w:p>
        </w:tc>
      </w:tr>
      <w:tr w:rsidR="00190D4E" w:rsidRPr="00C253C6" w14:paraId="6FA18D85" w14:textId="77777777" w:rsidTr="006C6B2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B06AB" w14:textId="77777777" w:rsidR="00190D4E" w:rsidRPr="00C253C6" w:rsidRDefault="00190D4E" w:rsidP="006C6B2F">
            <w:pPr>
              <w:pStyle w:val="rowtabella0"/>
              <w:rPr>
                <w:color w:val="002060"/>
                <w:highlight w:val="yellow"/>
              </w:rPr>
            </w:pPr>
            <w:r w:rsidRPr="00C253C6">
              <w:rPr>
                <w:color w:val="002060"/>
                <w:highlight w:val="yellow"/>
              </w:rPr>
              <w:t>RINVIATA</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BCC39" w14:textId="77777777" w:rsidR="00190D4E" w:rsidRPr="00C253C6" w:rsidRDefault="00190D4E" w:rsidP="006C6B2F">
            <w:pPr>
              <w:pStyle w:val="rowtabella0"/>
              <w:jc w:val="center"/>
              <w:rPr>
                <w:color w:val="002060"/>
                <w:highlight w:val="yellow"/>
              </w:rPr>
            </w:pPr>
            <w:r w:rsidRPr="00C253C6">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69B85" w14:textId="77777777" w:rsidR="00190D4E" w:rsidRPr="00C253C6" w:rsidRDefault="00190D4E" w:rsidP="006C6B2F">
            <w:pPr>
              <w:pStyle w:val="rowtabella0"/>
              <w:rPr>
                <w:color w:val="002060"/>
                <w:highlight w:val="yellow"/>
              </w:rPr>
            </w:pPr>
            <w:r w:rsidRPr="00C253C6">
              <w:rPr>
                <w:color w:val="002060"/>
                <w:highlight w:val="yellow"/>
              </w:rPr>
              <w:t>DINAMIS 1990</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91DFA" w14:textId="77777777" w:rsidR="00190D4E" w:rsidRPr="00C253C6" w:rsidRDefault="00190D4E" w:rsidP="006C6B2F">
            <w:pPr>
              <w:pStyle w:val="rowtabella0"/>
              <w:rPr>
                <w:color w:val="002060"/>
                <w:highlight w:val="yellow"/>
              </w:rPr>
            </w:pPr>
            <w:r w:rsidRPr="00C253C6">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FBF70" w14:textId="77777777" w:rsidR="00190D4E" w:rsidRPr="00C253C6" w:rsidRDefault="00190D4E" w:rsidP="006C6B2F">
            <w:pPr>
              <w:pStyle w:val="rowtabella0"/>
              <w:rPr>
                <w:color w:val="002060"/>
              </w:rPr>
            </w:pPr>
            <w:r w:rsidRPr="00C253C6">
              <w:rPr>
                <w:color w:val="002060"/>
              </w:rPr>
              <w:t>11/03/2022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FE755" w14:textId="77777777" w:rsidR="00190D4E" w:rsidRPr="00C253C6" w:rsidRDefault="00190D4E" w:rsidP="006C6B2F">
            <w:pPr>
              <w:pStyle w:val="rowtabella0"/>
              <w:jc w:val="center"/>
              <w:rPr>
                <w:color w:val="002060"/>
              </w:rPr>
            </w:pPr>
            <w:r w:rsidRPr="00C253C6">
              <w:rPr>
                <w:color w:val="002060"/>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A71D5" w14:textId="77777777" w:rsidR="00190D4E" w:rsidRPr="00C253C6" w:rsidRDefault="00190D4E" w:rsidP="006C6B2F">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DDCEF" w14:textId="77777777" w:rsidR="00190D4E" w:rsidRPr="00C253C6" w:rsidRDefault="00190D4E" w:rsidP="006C6B2F">
            <w:pPr>
              <w:rPr>
                <w:color w:val="002060"/>
              </w:rPr>
            </w:pPr>
          </w:p>
        </w:tc>
      </w:tr>
    </w:tbl>
    <w:p w14:paraId="23BF1936" w14:textId="77777777" w:rsidR="00190D4E" w:rsidRPr="00C253C6" w:rsidRDefault="00190D4E" w:rsidP="00190D4E">
      <w:pPr>
        <w:pStyle w:val="breakline"/>
        <w:rPr>
          <w:rFonts w:eastAsiaTheme="minorEastAsia"/>
          <w:color w:val="002060"/>
        </w:rPr>
      </w:pPr>
    </w:p>
    <w:p w14:paraId="7536E3B0" w14:textId="77777777" w:rsidR="00190D4E" w:rsidRPr="00C253C6" w:rsidRDefault="00190D4E" w:rsidP="00190D4E">
      <w:pPr>
        <w:pStyle w:val="breakline"/>
        <w:rPr>
          <w:color w:val="002060"/>
        </w:rPr>
      </w:pPr>
    </w:p>
    <w:p w14:paraId="55C9C42F" w14:textId="77777777" w:rsidR="00190D4E" w:rsidRPr="00C253C6" w:rsidRDefault="00190D4E" w:rsidP="00190D4E">
      <w:pPr>
        <w:pStyle w:val="breakline"/>
        <w:rPr>
          <w:color w:val="002060"/>
        </w:rPr>
      </w:pPr>
    </w:p>
    <w:p w14:paraId="3878129F" w14:textId="77777777" w:rsidR="00190D4E" w:rsidRPr="00C253C6" w:rsidRDefault="00190D4E" w:rsidP="00190D4E">
      <w:pPr>
        <w:pStyle w:val="titolocampionato0"/>
        <w:shd w:val="clear" w:color="auto" w:fill="CCCCCC"/>
        <w:spacing w:before="80" w:after="40"/>
        <w:rPr>
          <w:color w:val="002060"/>
        </w:rPr>
      </w:pPr>
      <w:r w:rsidRPr="00C253C6">
        <w:rPr>
          <w:color w:val="002060"/>
        </w:rPr>
        <w:t>UNDER 15 C5 REGIONALI MASCHILI</w:t>
      </w:r>
    </w:p>
    <w:p w14:paraId="716F258A" w14:textId="77777777" w:rsidR="00190D4E" w:rsidRPr="00C253C6" w:rsidRDefault="00190D4E" w:rsidP="00190D4E">
      <w:pPr>
        <w:pStyle w:val="titoloprinc0"/>
        <w:rPr>
          <w:color w:val="002060"/>
        </w:rPr>
      </w:pPr>
      <w:r w:rsidRPr="00C253C6">
        <w:rPr>
          <w:color w:val="002060"/>
        </w:rPr>
        <w:t>RISULTATI</w:t>
      </w:r>
    </w:p>
    <w:p w14:paraId="50001FC9" w14:textId="77777777" w:rsidR="00190D4E" w:rsidRPr="00C253C6" w:rsidRDefault="00190D4E" w:rsidP="00190D4E">
      <w:pPr>
        <w:pStyle w:val="breakline"/>
        <w:rPr>
          <w:color w:val="002060"/>
        </w:rPr>
      </w:pPr>
    </w:p>
    <w:p w14:paraId="2FD03737" w14:textId="77777777" w:rsidR="00190D4E" w:rsidRPr="00C253C6" w:rsidRDefault="00190D4E" w:rsidP="00190D4E">
      <w:pPr>
        <w:pStyle w:val="sottotitolocampionato10"/>
        <w:rPr>
          <w:color w:val="002060"/>
        </w:rPr>
      </w:pPr>
      <w:r w:rsidRPr="00C253C6">
        <w:rPr>
          <w:color w:val="002060"/>
        </w:rPr>
        <w:t>RISULTATI UFFICIALI GARE DEL 09/03/2022</w:t>
      </w:r>
    </w:p>
    <w:p w14:paraId="61E3009C" w14:textId="77777777" w:rsidR="00190D4E" w:rsidRPr="00190D4E" w:rsidRDefault="00190D4E" w:rsidP="00190D4E">
      <w:pPr>
        <w:pStyle w:val="sottotitolocampionato20"/>
        <w:spacing w:before="0" w:beforeAutospacing="0" w:after="0" w:afterAutospacing="0"/>
        <w:rPr>
          <w:rFonts w:ascii="Arial" w:hAnsi="Arial" w:cs="Arial"/>
          <w:color w:val="002060"/>
          <w:sz w:val="20"/>
          <w:szCs w:val="20"/>
        </w:rPr>
      </w:pPr>
      <w:r w:rsidRPr="00190D4E">
        <w:rPr>
          <w:rFonts w:ascii="Arial" w:hAnsi="Arial" w:cs="Arial"/>
          <w:color w:val="002060"/>
          <w:sz w:val="20"/>
          <w:szCs w:val="20"/>
        </w:rPr>
        <w:t>Si trascrivono qui di seguito i risultati ufficiali delle gare disputate</w:t>
      </w:r>
    </w:p>
    <w:p w14:paraId="5C9B5363" w14:textId="77777777" w:rsidR="00190D4E" w:rsidRPr="00C253C6" w:rsidRDefault="00190D4E" w:rsidP="00190D4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90D4E" w:rsidRPr="00C253C6" w14:paraId="2295DC8E" w14:textId="77777777" w:rsidTr="006C6B2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90D4E" w:rsidRPr="00C253C6" w14:paraId="5FF6886E" w14:textId="77777777" w:rsidTr="006C6B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ADA53" w14:textId="77777777" w:rsidR="00190D4E" w:rsidRPr="00C253C6" w:rsidRDefault="00190D4E" w:rsidP="006C6B2F">
                  <w:pPr>
                    <w:pStyle w:val="headertabella0"/>
                    <w:rPr>
                      <w:color w:val="002060"/>
                    </w:rPr>
                  </w:pPr>
                  <w:r w:rsidRPr="00C253C6">
                    <w:rPr>
                      <w:color w:val="002060"/>
                    </w:rPr>
                    <w:t>GIRONE G - 4 Giornata - A</w:t>
                  </w:r>
                </w:p>
              </w:tc>
            </w:tr>
            <w:tr w:rsidR="00190D4E" w:rsidRPr="00C253C6" w14:paraId="6E8EA99F" w14:textId="77777777" w:rsidTr="006C6B2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DCBB7B" w14:textId="77777777" w:rsidR="00190D4E" w:rsidRPr="00C253C6" w:rsidRDefault="00190D4E" w:rsidP="006C6B2F">
                  <w:pPr>
                    <w:pStyle w:val="rowtabella0"/>
                    <w:rPr>
                      <w:color w:val="002060"/>
                    </w:rPr>
                  </w:pPr>
                  <w:r w:rsidRPr="00C253C6">
                    <w:rPr>
                      <w:color w:val="002060"/>
                    </w:rPr>
                    <w:t>CALDAROLA G.N.C.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111728" w14:textId="77777777" w:rsidR="00190D4E" w:rsidRPr="00C253C6" w:rsidRDefault="00190D4E" w:rsidP="006C6B2F">
                  <w:pPr>
                    <w:pStyle w:val="rowtabella0"/>
                    <w:rPr>
                      <w:color w:val="002060"/>
                    </w:rPr>
                  </w:pPr>
                  <w:r w:rsidRPr="00C253C6">
                    <w:rPr>
                      <w:color w:val="002060"/>
                    </w:rPr>
                    <w:t>- REAL EAGLES VIRTUS PAGLIA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B21939" w14:textId="77777777" w:rsidR="00190D4E" w:rsidRPr="00C253C6" w:rsidRDefault="00190D4E" w:rsidP="006C6B2F">
                  <w:pPr>
                    <w:pStyle w:val="rowtabella0"/>
                    <w:jc w:val="center"/>
                    <w:rPr>
                      <w:color w:val="002060"/>
                    </w:rPr>
                  </w:pPr>
                  <w:r w:rsidRPr="00C253C6">
                    <w:rPr>
                      <w:color w:val="002060"/>
                    </w:rPr>
                    <w:t>1 - 5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7E6252" w14:textId="77777777" w:rsidR="00190D4E" w:rsidRPr="00C253C6" w:rsidRDefault="00190D4E" w:rsidP="006C6B2F">
                  <w:pPr>
                    <w:pStyle w:val="rowtabella0"/>
                    <w:jc w:val="center"/>
                    <w:rPr>
                      <w:color w:val="002060"/>
                    </w:rPr>
                  </w:pPr>
                  <w:r w:rsidRPr="00C253C6">
                    <w:rPr>
                      <w:color w:val="002060"/>
                    </w:rPr>
                    <w:t> </w:t>
                  </w:r>
                </w:p>
              </w:tc>
            </w:tr>
          </w:tbl>
          <w:p w14:paraId="720E1DB0" w14:textId="77777777" w:rsidR="00190D4E" w:rsidRPr="00C253C6" w:rsidRDefault="00190D4E" w:rsidP="006C6B2F">
            <w:pPr>
              <w:rPr>
                <w:color w:val="002060"/>
              </w:rPr>
            </w:pPr>
          </w:p>
        </w:tc>
      </w:tr>
    </w:tbl>
    <w:p w14:paraId="6A3AF18D" w14:textId="77777777" w:rsidR="00190D4E" w:rsidRPr="00C253C6" w:rsidRDefault="00190D4E" w:rsidP="00190D4E">
      <w:pPr>
        <w:pStyle w:val="breakline"/>
        <w:rPr>
          <w:rFonts w:eastAsiaTheme="minorEastAsia"/>
          <w:color w:val="002060"/>
        </w:rPr>
      </w:pPr>
    </w:p>
    <w:p w14:paraId="72519060" w14:textId="77777777" w:rsidR="00190D4E" w:rsidRPr="00C253C6" w:rsidRDefault="00190D4E" w:rsidP="00190D4E">
      <w:pPr>
        <w:pStyle w:val="breakline"/>
        <w:rPr>
          <w:color w:val="002060"/>
        </w:rPr>
      </w:pPr>
    </w:p>
    <w:p w14:paraId="3E1CB121" w14:textId="77777777" w:rsidR="00190D4E" w:rsidRPr="00C253C6" w:rsidRDefault="00190D4E" w:rsidP="00190D4E">
      <w:pPr>
        <w:pStyle w:val="breakline"/>
        <w:rPr>
          <w:rFonts w:eastAsiaTheme="minorEastAsia"/>
          <w:color w:val="002060"/>
        </w:rPr>
      </w:pPr>
    </w:p>
    <w:p w14:paraId="6DC41B5F" w14:textId="77777777" w:rsidR="00190D4E" w:rsidRPr="00C253C6" w:rsidRDefault="00190D4E" w:rsidP="00190D4E">
      <w:pPr>
        <w:pStyle w:val="breakline"/>
        <w:rPr>
          <w:color w:val="002060"/>
        </w:rPr>
      </w:pPr>
    </w:p>
    <w:p w14:paraId="175B0A4B" w14:textId="77777777" w:rsidR="00190D4E" w:rsidRPr="00C253C6" w:rsidRDefault="00190D4E" w:rsidP="00190D4E">
      <w:pPr>
        <w:pStyle w:val="titoloprinc0"/>
        <w:rPr>
          <w:color w:val="002060"/>
        </w:rPr>
      </w:pPr>
      <w:r w:rsidRPr="00C253C6">
        <w:rPr>
          <w:color w:val="002060"/>
        </w:rPr>
        <w:t>CLASSIFICA</w:t>
      </w:r>
    </w:p>
    <w:p w14:paraId="1AA69F9D" w14:textId="77777777" w:rsidR="00190D4E" w:rsidRPr="00C253C6" w:rsidRDefault="00190D4E" w:rsidP="00190D4E">
      <w:pPr>
        <w:pStyle w:val="breakline"/>
        <w:rPr>
          <w:color w:val="002060"/>
        </w:rPr>
      </w:pPr>
    </w:p>
    <w:p w14:paraId="0545FEA4" w14:textId="77777777" w:rsidR="00190D4E" w:rsidRPr="00C253C6" w:rsidRDefault="00190D4E" w:rsidP="00190D4E">
      <w:pPr>
        <w:pStyle w:val="breakline"/>
        <w:rPr>
          <w:color w:val="002060"/>
        </w:rPr>
      </w:pPr>
    </w:p>
    <w:p w14:paraId="69467A52" w14:textId="77777777" w:rsidR="00190D4E" w:rsidRPr="00C253C6" w:rsidRDefault="00190D4E" w:rsidP="00190D4E">
      <w:pPr>
        <w:pStyle w:val="sottotitolocampionato10"/>
        <w:rPr>
          <w:color w:val="002060"/>
        </w:rPr>
      </w:pPr>
      <w:r w:rsidRPr="00C253C6">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90D4E" w:rsidRPr="00C253C6" w14:paraId="01B07723" w14:textId="77777777" w:rsidTr="006C6B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F8417" w14:textId="77777777" w:rsidR="00190D4E" w:rsidRPr="00C253C6" w:rsidRDefault="00190D4E" w:rsidP="006C6B2F">
            <w:pPr>
              <w:pStyle w:val="headertabella0"/>
              <w:rPr>
                <w:color w:val="002060"/>
              </w:rPr>
            </w:pPr>
            <w:r w:rsidRPr="00C253C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B3A33" w14:textId="77777777" w:rsidR="00190D4E" w:rsidRPr="00C253C6" w:rsidRDefault="00190D4E" w:rsidP="006C6B2F">
            <w:pPr>
              <w:pStyle w:val="headertabella0"/>
              <w:rPr>
                <w:color w:val="002060"/>
              </w:rPr>
            </w:pPr>
            <w:r w:rsidRPr="00C253C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49A2F" w14:textId="77777777" w:rsidR="00190D4E" w:rsidRPr="00C253C6" w:rsidRDefault="00190D4E" w:rsidP="006C6B2F">
            <w:pPr>
              <w:pStyle w:val="headertabella0"/>
              <w:rPr>
                <w:color w:val="002060"/>
              </w:rPr>
            </w:pPr>
            <w:r w:rsidRPr="00C253C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BC6E0" w14:textId="77777777" w:rsidR="00190D4E" w:rsidRPr="00C253C6" w:rsidRDefault="00190D4E" w:rsidP="006C6B2F">
            <w:pPr>
              <w:pStyle w:val="headertabella0"/>
              <w:rPr>
                <w:color w:val="002060"/>
              </w:rPr>
            </w:pPr>
            <w:r w:rsidRPr="00C253C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97C5B" w14:textId="77777777" w:rsidR="00190D4E" w:rsidRPr="00C253C6" w:rsidRDefault="00190D4E" w:rsidP="006C6B2F">
            <w:pPr>
              <w:pStyle w:val="headertabella0"/>
              <w:rPr>
                <w:color w:val="002060"/>
              </w:rPr>
            </w:pPr>
            <w:r w:rsidRPr="00C253C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48801" w14:textId="77777777" w:rsidR="00190D4E" w:rsidRPr="00C253C6" w:rsidRDefault="00190D4E" w:rsidP="006C6B2F">
            <w:pPr>
              <w:pStyle w:val="headertabella0"/>
              <w:rPr>
                <w:color w:val="002060"/>
              </w:rPr>
            </w:pPr>
            <w:r w:rsidRPr="00C253C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232C7" w14:textId="77777777" w:rsidR="00190D4E" w:rsidRPr="00C253C6" w:rsidRDefault="00190D4E" w:rsidP="006C6B2F">
            <w:pPr>
              <w:pStyle w:val="headertabella0"/>
              <w:rPr>
                <w:color w:val="002060"/>
              </w:rPr>
            </w:pPr>
            <w:r w:rsidRPr="00C253C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2E0C6" w14:textId="77777777" w:rsidR="00190D4E" w:rsidRPr="00C253C6" w:rsidRDefault="00190D4E" w:rsidP="006C6B2F">
            <w:pPr>
              <w:pStyle w:val="headertabella0"/>
              <w:rPr>
                <w:color w:val="002060"/>
              </w:rPr>
            </w:pPr>
            <w:r w:rsidRPr="00C253C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5D5A8" w14:textId="77777777" w:rsidR="00190D4E" w:rsidRPr="00C253C6" w:rsidRDefault="00190D4E" w:rsidP="006C6B2F">
            <w:pPr>
              <w:pStyle w:val="headertabella0"/>
              <w:rPr>
                <w:color w:val="002060"/>
              </w:rPr>
            </w:pPr>
            <w:r w:rsidRPr="00C253C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2840A" w14:textId="77777777" w:rsidR="00190D4E" w:rsidRPr="00C253C6" w:rsidRDefault="00190D4E" w:rsidP="006C6B2F">
            <w:pPr>
              <w:pStyle w:val="headertabella0"/>
              <w:rPr>
                <w:color w:val="002060"/>
              </w:rPr>
            </w:pPr>
            <w:r w:rsidRPr="00C253C6">
              <w:rPr>
                <w:color w:val="002060"/>
              </w:rPr>
              <w:t>PE</w:t>
            </w:r>
          </w:p>
        </w:tc>
      </w:tr>
      <w:tr w:rsidR="00190D4E" w:rsidRPr="00C253C6" w14:paraId="61196412" w14:textId="77777777" w:rsidTr="006C6B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D724CC" w14:textId="77777777" w:rsidR="00190D4E" w:rsidRPr="00C253C6" w:rsidRDefault="00190D4E" w:rsidP="006C6B2F">
            <w:pPr>
              <w:pStyle w:val="rowtabella0"/>
              <w:rPr>
                <w:color w:val="002060"/>
              </w:rPr>
            </w:pPr>
            <w:r w:rsidRPr="00C253C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B90F5" w14:textId="77777777" w:rsidR="00190D4E" w:rsidRPr="00C253C6" w:rsidRDefault="00190D4E" w:rsidP="006C6B2F">
            <w:pPr>
              <w:pStyle w:val="rowtabella0"/>
              <w:jc w:val="center"/>
              <w:rPr>
                <w:color w:val="002060"/>
              </w:rPr>
            </w:pPr>
            <w:r w:rsidRPr="00C253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4F899"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1C726"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1ADCF"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5B018"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17703" w14:textId="77777777" w:rsidR="00190D4E" w:rsidRPr="00C253C6" w:rsidRDefault="00190D4E" w:rsidP="006C6B2F">
            <w:pPr>
              <w:pStyle w:val="rowtabella0"/>
              <w:jc w:val="center"/>
              <w:rPr>
                <w:color w:val="002060"/>
              </w:rPr>
            </w:pPr>
            <w:r w:rsidRPr="00C253C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F9650" w14:textId="77777777" w:rsidR="00190D4E" w:rsidRPr="00C253C6" w:rsidRDefault="00190D4E" w:rsidP="006C6B2F">
            <w:pPr>
              <w:pStyle w:val="rowtabella0"/>
              <w:jc w:val="center"/>
              <w:rPr>
                <w:color w:val="002060"/>
              </w:rPr>
            </w:pPr>
            <w:r w:rsidRPr="00C253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66E61" w14:textId="77777777" w:rsidR="00190D4E" w:rsidRPr="00C253C6" w:rsidRDefault="00190D4E" w:rsidP="006C6B2F">
            <w:pPr>
              <w:pStyle w:val="rowtabella0"/>
              <w:jc w:val="center"/>
              <w:rPr>
                <w:color w:val="002060"/>
              </w:rPr>
            </w:pPr>
            <w:r w:rsidRPr="00C253C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5479F" w14:textId="77777777" w:rsidR="00190D4E" w:rsidRPr="00C253C6" w:rsidRDefault="00190D4E" w:rsidP="006C6B2F">
            <w:pPr>
              <w:pStyle w:val="rowtabella0"/>
              <w:jc w:val="center"/>
              <w:rPr>
                <w:color w:val="002060"/>
              </w:rPr>
            </w:pPr>
            <w:r w:rsidRPr="00C253C6">
              <w:rPr>
                <w:color w:val="002060"/>
              </w:rPr>
              <w:t>0</w:t>
            </w:r>
          </w:p>
        </w:tc>
      </w:tr>
      <w:tr w:rsidR="00190D4E" w:rsidRPr="00C253C6" w14:paraId="2D1FE6D3"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20E10E" w14:textId="77777777" w:rsidR="00190D4E" w:rsidRPr="00C253C6" w:rsidRDefault="00190D4E" w:rsidP="006C6B2F">
            <w:pPr>
              <w:pStyle w:val="rowtabella0"/>
              <w:rPr>
                <w:color w:val="002060"/>
              </w:rPr>
            </w:pPr>
            <w:r w:rsidRPr="00C253C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699BF" w14:textId="77777777" w:rsidR="00190D4E" w:rsidRPr="00C253C6" w:rsidRDefault="00190D4E" w:rsidP="006C6B2F">
            <w:pPr>
              <w:pStyle w:val="rowtabella0"/>
              <w:jc w:val="center"/>
              <w:rPr>
                <w:color w:val="002060"/>
              </w:rPr>
            </w:pPr>
            <w:r w:rsidRPr="00C253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50F0D"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F3751"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A1737"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944F6"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7831C" w14:textId="77777777" w:rsidR="00190D4E" w:rsidRPr="00C253C6" w:rsidRDefault="00190D4E" w:rsidP="006C6B2F">
            <w:pPr>
              <w:pStyle w:val="rowtabella0"/>
              <w:jc w:val="center"/>
              <w:rPr>
                <w:color w:val="002060"/>
              </w:rPr>
            </w:pPr>
            <w:r w:rsidRPr="00C253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D98D1" w14:textId="77777777" w:rsidR="00190D4E" w:rsidRPr="00C253C6" w:rsidRDefault="00190D4E" w:rsidP="006C6B2F">
            <w:pPr>
              <w:pStyle w:val="rowtabella0"/>
              <w:jc w:val="center"/>
              <w:rPr>
                <w:color w:val="002060"/>
              </w:rPr>
            </w:pPr>
            <w:r w:rsidRPr="00C253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C8D5A" w14:textId="77777777" w:rsidR="00190D4E" w:rsidRPr="00C253C6" w:rsidRDefault="00190D4E" w:rsidP="006C6B2F">
            <w:pPr>
              <w:pStyle w:val="rowtabella0"/>
              <w:jc w:val="center"/>
              <w:rPr>
                <w:color w:val="002060"/>
              </w:rPr>
            </w:pPr>
            <w:r w:rsidRPr="00C253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7803F" w14:textId="77777777" w:rsidR="00190D4E" w:rsidRPr="00C253C6" w:rsidRDefault="00190D4E" w:rsidP="006C6B2F">
            <w:pPr>
              <w:pStyle w:val="rowtabella0"/>
              <w:jc w:val="center"/>
              <w:rPr>
                <w:color w:val="002060"/>
              </w:rPr>
            </w:pPr>
            <w:r w:rsidRPr="00C253C6">
              <w:rPr>
                <w:color w:val="002060"/>
              </w:rPr>
              <w:t>0</w:t>
            </w:r>
          </w:p>
        </w:tc>
      </w:tr>
      <w:tr w:rsidR="00190D4E" w:rsidRPr="00C253C6" w14:paraId="4CBDDE5F"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E702E5" w14:textId="77777777" w:rsidR="00190D4E" w:rsidRPr="00C253C6" w:rsidRDefault="00190D4E" w:rsidP="006C6B2F">
            <w:pPr>
              <w:pStyle w:val="rowtabella0"/>
              <w:rPr>
                <w:color w:val="002060"/>
              </w:rPr>
            </w:pPr>
            <w:r w:rsidRPr="00C253C6">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6E7A8" w14:textId="77777777" w:rsidR="00190D4E" w:rsidRPr="00C253C6" w:rsidRDefault="00190D4E" w:rsidP="006C6B2F">
            <w:pPr>
              <w:pStyle w:val="rowtabella0"/>
              <w:jc w:val="center"/>
              <w:rPr>
                <w:color w:val="002060"/>
              </w:rPr>
            </w:pPr>
            <w:r w:rsidRPr="00C253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1D10E"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DC255"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4EBDB"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8F425"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B0322" w14:textId="77777777" w:rsidR="00190D4E" w:rsidRPr="00C253C6" w:rsidRDefault="00190D4E" w:rsidP="006C6B2F">
            <w:pPr>
              <w:pStyle w:val="rowtabella0"/>
              <w:jc w:val="center"/>
              <w:rPr>
                <w:color w:val="002060"/>
              </w:rPr>
            </w:pPr>
            <w:r w:rsidRPr="00C253C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42B6E" w14:textId="77777777" w:rsidR="00190D4E" w:rsidRPr="00C253C6" w:rsidRDefault="00190D4E" w:rsidP="006C6B2F">
            <w:pPr>
              <w:pStyle w:val="rowtabella0"/>
              <w:jc w:val="center"/>
              <w:rPr>
                <w:color w:val="002060"/>
              </w:rPr>
            </w:pPr>
            <w:r w:rsidRPr="00C253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3135E"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AF962" w14:textId="77777777" w:rsidR="00190D4E" w:rsidRPr="00C253C6" w:rsidRDefault="00190D4E" w:rsidP="006C6B2F">
            <w:pPr>
              <w:pStyle w:val="rowtabella0"/>
              <w:jc w:val="center"/>
              <w:rPr>
                <w:color w:val="002060"/>
              </w:rPr>
            </w:pPr>
            <w:r w:rsidRPr="00C253C6">
              <w:rPr>
                <w:color w:val="002060"/>
              </w:rPr>
              <w:t>0</w:t>
            </w:r>
          </w:p>
        </w:tc>
      </w:tr>
      <w:tr w:rsidR="00190D4E" w:rsidRPr="00C253C6" w14:paraId="7F0EF8F7"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08BE13" w14:textId="77777777" w:rsidR="00190D4E" w:rsidRPr="00C253C6" w:rsidRDefault="00190D4E" w:rsidP="006C6B2F">
            <w:pPr>
              <w:pStyle w:val="rowtabella0"/>
              <w:rPr>
                <w:color w:val="002060"/>
              </w:rPr>
            </w:pPr>
            <w:r w:rsidRPr="00C253C6">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0B765" w14:textId="77777777" w:rsidR="00190D4E" w:rsidRPr="00C253C6" w:rsidRDefault="00190D4E" w:rsidP="006C6B2F">
            <w:pPr>
              <w:pStyle w:val="rowtabella0"/>
              <w:jc w:val="center"/>
              <w:rPr>
                <w:color w:val="002060"/>
              </w:rPr>
            </w:pPr>
            <w:r w:rsidRPr="00C253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86506"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86E06"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1A3AA"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06F2B"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5D097" w14:textId="77777777" w:rsidR="00190D4E" w:rsidRPr="00C253C6" w:rsidRDefault="00190D4E" w:rsidP="006C6B2F">
            <w:pPr>
              <w:pStyle w:val="rowtabella0"/>
              <w:jc w:val="center"/>
              <w:rPr>
                <w:color w:val="002060"/>
              </w:rPr>
            </w:pPr>
            <w:r w:rsidRPr="00C253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FF005" w14:textId="77777777" w:rsidR="00190D4E" w:rsidRPr="00C253C6" w:rsidRDefault="00190D4E" w:rsidP="006C6B2F">
            <w:pPr>
              <w:pStyle w:val="rowtabella0"/>
              <w:jc w:val="center"/>
              <w:rPr>
                <w:color w:val="002060"/>
              </w:rPr>
            </w:pPr>
            <w:r w:rsidRPr="00C253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7CE60"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51B8D" w14:textId="77777777" w:rsidR="00190D4E" w:rsidRPr="00C253C6" w:rsidRDefault="00190D4E" w:rsidP="006C6B2F">
            <w:pPr>
              <w:pStyle w:val="rowtabella0"/>
              <w:jc w:val="center"/>
              <w:rPr>
                <w:color w:val="002060"/>
              </w:rPr>
            </w:pPr>
            <w:r w:rsidRPr="00C253C6">
              <w:rPr>
                <w:color w:val="002060"/>
              </w:rPr>
              <w:t>0</w:t>
            </w:r>
          </w:p>
        </w:tc>
      </w:tr>
      <w:tr w:rsidR="00190D4E" w:rsidRPr="00C253C6" w14:paraId="61559B8D"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720899" w14:textId="77777777" w:rsidR="00190D4E" w:rsidRPr="00C253C6" w:rsidRDefault="00190D4E" w:rsidP="006C6B2F">
            <w:pPr>
              <w:pStyle w:val="rowtabella0"/>
              <w:rPr>
                <w:color w:val="002060"/>
              </w:rPr>
            </w:pPr>
            <w:r w:rsidRPr="00C253C6">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0D2F0"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916AF"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7F4B7"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3F2B6"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30EFB"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26503" w14:textId="77777777" w:rsidR="00190D4E" w:rsidRPr="00C253C6" w:rsidRDefault="00190D4E" w:rsidP="006C6B2F">
            <w:pPr>
              <w:pStyle w:val="rowtabella0"/>
              <w:jc w:val="center"/>
              <w:rPr>
                <w:color w:val="002060"/>
              </w:rPr>
            </w:pPr>
            <w:r w:rsidRPr="00C253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9F5EA" w14:textId="77777777" w:rsidR="00190D4E" w:rsidRPr="00C253C6" w:rsidRDefault="00190D4E" w:rsidP="006C6B2F">
            <w:pPr>
              <w:pStyle w:val="rowtabella0"/>
              <w:jc w:val="center"/>
              <w:rPr>
                <w:color w:val="002060"/>
              </w:rPr>
            </w:pPr>
            <w:r w:rsidRPr="00C253C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BD2F8" w14:textId="77777777" w:rsidR="00190D4E" w:rsidRPr="00C253C6" w:rsidRDefault="00190D4E" w:rsidP="006C6B2F">
            <w:pPr>
              <w:pStyle w:val="rowtabella0"/>
              <w:jc w:val="center"/>
              <w:rPr>
                <w:color w:val="002060"/>
              </w:rPr>
            </w:pPr>
            <w:r w:rsidRPr="00C253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96070" w14:textId="77777777" w:rsidR="00190D4E" w:rsidRPr="00C253C6" w:rsidRDefault="00190D4E" w:rsidP="006C6B2F">
            <w:pPr>
              <w:pStyle w:val="rowtabella0"/>
              <w:jc w:val="center"/>
              <w:rPr>
                <w:color w:val="002060"/>
              </w:rPr>
            </w:pPr>
            <w:r w:rsidRPr="00C253C6">
              <w:rPr>
                <w:color w:val="002060"/>
              </w:rPr>
              <w:t>0</w:t>
            </w:r>
          </w:p>
        </w:tc>
      </w:tr>
      <w:tr w:rsidR="00190D4E" w:rsidRPr="00C253C6" w14:paraId="464FDDD4" w14:textId="77777777" w:rsidTr="006C6B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3D5B86" w14:textId="77777777" w:rsidR="00190D4E" w:rsidRPr="00C253C6" w:rsidRDefault="00190D4E" w:rsidP="006C6B2F">
            <w:pPr>
              <w:pStyle w:val="rowtabella0"/>
              <w:rPr>
                <w:color w:val="002060"/>
              </w:rPr>
            </w:pPr>
            <w:r w:rsidRPr="00C253C6">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CDB5A"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7E3F6"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12D28"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E3ABD"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02B05"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F27CD" w14:textId="77777777" w:rsidR="00190D4E" w:rsidRPr="00C253C6" w:rsidRDefault="00190D4E" w:rsidP="006C6B2F">
            <w:pPr>
              <w:pStyle w:val="rowtabella0"/>
              <w:jc w:val="center"/>
              <w:rPr>
                <w:color w:val="002060"/>
              </w:rPr>
            </w:pPr>
            <w:r w:rsidRPr="00C253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693CD" w14:textId="77777777" w:rsidR="00190D4E" w:rsidRPr="00C253C6" w:rsidRDefault="00190D4E" w:rsidP="006C6B2F">
            <w:pPr>
              <w:pStyle w:val="rowtabella0"/>
              <w:jc w:val="center"/>
              <w:rPr>
                <w:color w:val="002060"/>
              </w:rPr>
            </w:pPr>
            <w:r w:rsidRPr="00C253C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0FF61" w14:textId="77777777" w:rsidR="00190D4E" w:rsidRPr="00C253C6" w:rsidRDefault="00190D4E" w:rsidP="006C6B2F">
            <w:pPr>
              <w:pStyle w:val="rowtabella0"/>
              <w:jc w:val="center"/>
              <w:rPr>
                <w:color w:val="002060"/>
              </w:rPr>
            </w:pPr>
            <w:r w:rsidRPr="00C253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21943" w14:textId="77777777" w:rsidR="00190D4E" w:rsidRPr="00C253C6" w:rsidRDefault="00190D4E" w:rsidP="006C6B2F">
            <w:pPr>
              <w:pStyle w:val="rowtabella0"/>
              <w:jc w:val="center"/>
              <w:rPr>
                <w:color w:val="002060"/>
              </w:rPr>
            </w:pPr>
            <w:r w:rsidRPr="00C253C6">
              <w:rPr>
                <w:color w:val="002060"/>
              </w:rPr>
              <w:t>0</w:t>
            </w:r>
          </w:p>
        </w:tc>
      </w:tr>
    </w:tbl>
    <w:p w14:paraId="00FDFA97" w14:textId="77777777" w:rsidR="00190D4E" w:rsidRPr="00C253C6" w:rsidRDefault="00190D4E" w:rsidP="00190D4E">
      <w:pPr>
        <w:pStyle w:val="breakline"/>
        <w:rPr>
          <w:rFonts w:eastAsiaTheme="minorEastAsia"/>
          <w:color w:val="002060"/>
        </w:rPr>
      </w:pPr>
    </w:p>
    <w:p w14:paraId="2A832DE7" w14:textId="77777777" w:rsidR="00190D4E" w:rsidRPr="00C253C6" w:rsidRDefault="00190D4E" w:rsidP="00190D4E">
      <w:pPr>
        <w:pStyle w:val="breakline"/>
        <w:rPr>
          <w:color w:val="002060"/>
        </w:rPr>
      </w:pPr>
    </w:p>
    <w:p w14:paraId="0584AF7E" w14:textId="77777777" w:rsidR="00190D4E" w:rsidRPr="00C253C6" w:rsidRDefault="00190D4E" w:rsidP="00190D4E">
      <w:pPr>
        <w:pStyle w:val="sottotitolocampionato10"/>
        <w:rPr>
          <w:color w:val="002060"/>
        </w:rPr>
      </w:pPr>
      <w:r w:rsidRPr="00C253C6">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90D4E" w:rsidRPr="00C253C6" w14:paraId="4A338DDD" w14:textId="77777777" w:rsidTr="006C6B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D3912" w14:textId="77777777" w:rsidR="00190D4E" w:rsidRPr="00C253C6" w:rsidRDefault="00190D4E" w:rsidP="006C6B2F">
            <w:pPr>
              <w:pStyle w:val="headertabella0"/>
              <w:rPr>
                <w:color w:val="002060"/>
              </w:rPr>
            </w:pPr>
            <w:r w:rsidRPr="00C253C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343E4" w14:textId="77777777" w:rsidR="00190D4E" w:rsidRPr="00C253C6" w:rsidRDefault="00190D4E" w:rsidP="006C6B2F">
            <w:pPr>
              <w:pStyle w:val="headertabella0"/>
              <w:rPr>
                <w:color w:val="002060"/>
              </w:rPr>
            </w:pPr>
            <w:r w:rsidRPr="00C253C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0439E" w14:textId="77777777" w:rsidR="00190D4E" w:rsidRPr="00C253C6" w:rsidRDefault="00190D4E" w:rsidP="006C6B2F">
            <w:pPr>
              <w:pStyle w:val="headertabella0"/>
              <w:rPr>
                <w:color w:val="002060"/>
              </w:rPr>
            </w:pPr>
            <w:r w:rsidRPr="00C253C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ECA4E" w14:textId="77777777" w:rsidR="00190D4E" w:rsidRPr="00C253C6" w:rsidRDefault="00190D4E" w:rsidP="006C6B2F">
            <w:pPr>
              <w:pStyle w:val="headertabella0"/>
              <w:rPr>
                <w:color w:val="002060"/>
              </w:rPr>
            </w:pPr>
            <w:r w:rsidRPr="00C253C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3FE3C" w14:textId="77777777" w:rsidR="00190D4E" w:rsidRPr="00C253C6" w:rsidRDefault="00190D4E" w:rsidP="006C6B2F">
            <w:pPr>
              <w:pStyle w:val="headertabella0"/>
              <w:rPr>
                <w:color w:val="002060"/>
              </w:rPr>
            </w:pPr>
            <w:r w:rsidRPr="00C253C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D0CDA" w14:textId="77777777" w:rsidR="00190D4E" w:rsidRPr="00C253C6" w:rsidRDefault="00190D4E" w:rsidP="006C6B2F">
            <w:pPr>
              <w:pStyle w:val="headertabella0"/>
              <w:rPr>
                <w:color w:val="002060"/>
              </w:rPr>
            </w:pPr>
            <w:r w:rsidRPr="00C253C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2E4DB" w14:textId="77777777" w:rsidR="00190D4E" w:rsidRPr="00C253C6" w:rsidRDefault="00190D4E" w:rsidP="006C6B2F">
            <w:pPr>
              <w:pStyle w:val="headertabella0"/>
              <w:rPr>
                <w:color w:val="002060"/>
              </w:rPr>
            </w:pPr>
            <w:r w:rsidRPr="00C253C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28159" w14:textId="77777777" w:rsidR="00190D4E" w:rsidRPr="00C253C6" w:rsidRDefault="00190D4E" w:rsidP="006C6B2F">
            <w:pPr>
              <w:pStyle w:val="headertabella0"/>
              <w:rPr>
                <w:color w:val="002060"/>
              </w:rPr>
            </w:pPr>
            <w:r w:rsidRPr="00C253C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8FA5E" w14:textId="77777777" w:rsidR="00190D4E" w:rsidRPr="00C253C6" w:rsidRDefault="00190D4E" w:rsidP="006C6B2F">
            <w:pPr>
              <w:pStyle w:val="headertabella0"/>
              <w:rPr>
                <w:color w:val="002060"/>
              </w:rPr>
            </w:pPr>
            <w:r w:rsidRPr="00C253C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9A31D" w14:textId="77777777" w:rsidR="00190D4E" w:rsidRPr="00C253C6" w:rsidRDefault="00190D4E" w:rsidP="006C6B2F">
            <w:pPr>
              <w:pStyle w:val="headertabella0"/>
              <w:rPr>
                <w:color w:val="002060"/>
              </w:rPr>
            </w:pPr>
            <w:r w:rsidRPr="00C253C6">
              <w:rPr>
                <w:color w:val="002060"/>
              </w:rPr>
              <w:t>PE</w:t>
            </w:r>
          </w:p>
        </w:tc>
      </w:tr>
      <w:tr w:rsidR="00190D4E" w:rsidRPr="00C253C6" w14:paraId="4FCB51BF" w14:textId="77777777" w:rsidTr="006C6B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D63AB7" w14:textId="77777777" w:rsidR="00190D4E" w:rsidRPr="00C253C6" w:rsidRDefault="00190D4E" w:rsidP="006C6B2F">
            <w:pPr>
              <w:pStyle w:val="rowtabella0"/>
              <w:rPr>
                <w:color w:val="002060"/>
              </w:rPr>
            </w:pPr>
            <w:r w:rsidRPr="00C253C6">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759BE" w14:textId="77777777" w:rsidR="00190D4E" w:rsidRPr="00C253C6" w:rsidRDefault="00190D4E" w:rsidP="006C6B2F">
            <w:pPr>
              <w:pStyle w:val="rowtabella0"/>
              <w:jc w:val="center"/>
              <w:rPr>
                <w:color w:val="002060"/>
              </w:rPr>
            </w:pPr>
            <w:r w:rsidRPr="00C253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AB100"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54B2D"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1F90F"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C63A8"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7E825" w14:textId="77777777" w:rsidR="00190D4E" w:rsidRPr="00C253C6" w:rsidRDefault="00190D4E" w:rsidP="006C6B2F">
            <w:pPr>
              <w:pStyle w:val="rowtabella0"/>
              <w:jc w:val="center"/>
              <w:rPr>
                <w:color w:val="002060"/>
              </w:rPr>
            </w:pPr>
            <w:r w:rsidRPr="00C253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18B31" w14:textId="77777777" w:rsidR="00190D4E" w:rsidRPr="00C253C6" w:rsidRDefault="00190D4E" w:rsidP="006C6B2F">
            <w:pPr>
              <w:pStyle w:val="rowtabella0"/>
              <w:jc w:val="center"/>
              <w:rPr>
                <w:color w:val="002060"/>
              </w:rPr>
            </w:pPr>
            <w:r w:rsidRPr="00C253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58FAC" w14:textId="77777777" w:rsidR="00190D4E" w:rsidRPr="00C253C6" w:rsidRDefault="00190D4E" w:rsidP="006C6B2F">
            <w:pPr>
              <w:pStyle w:val="rowtabella0"/>
              <w:jc w:val="center"/>
              <w:rPr>
                <w:color w:val="002060"/>
              </w:rPr>
            </w:pPr>
            <w:r w:rsidRPr="00C253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58E28" w14:textId="77777777" w:rsidR="00190D4E" w:rsidRPr="00C253C6" w:rsidRDefault="00190D4E" w:rsidP="006C6B2F">
            <w:pPr>
              <w:pStyle w:val="rowtabella0"/>
              <w:jc w:val="center"/>
              <w:rPr>
                <w:color w:val="002060"/>
              </w:rPr>
            </w:pPr>
            <w:r w:rsidRPr="00C253C6">
              <w:rPr>
                <w:color w:val="002060"/>
              </w:rPr>
              <w:t>0</w:t>
            </w:r>
          </w:p>
        </w:tc>
      </w:tr>
      <w:tr w:rsidR="00190D4E" w:rsidRPr="00C253C6" w14:paraId="6F9C0CE2"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0BF596" w14:textId="77777777" w:rsidR="00190D4E" w:rsidRPr="00C253C6" w:rsidRDefault="00190D4E" w:rsidP="006C6B2F">
            <w:pPr>
              <w:pStyle w:val="rowtabella0"/>
              <w:rPr>
                <w:color w:val="002060"/>
              </w:rPr>
            </w:pPr>
            <w:r w:rsidRPr="00C253C6">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9563B" w14:textId="77777777" w:rsidR="00190D4E" w:rsidRPr="00C253C6" w:rsidRDefault="00190D4E" w:rsidP="006C6B2F">
            <w:pPr>
              <w:pStyle w:val="rowtabella0"/>
              <w:jc w:val="center"/>
              <w:rPr>
                <w:color w:val="002060"/>
              </w:rPr>
            </w:pPr>
            <w:r w:rsidRPr="00C253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DEDFF"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0444D"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910B2"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24486"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B8394" w14:textId="77777777" w:rsidR="00190D4E" w:rsidRPr="00C253C6" w:rsidRDefault="00190D4E" w:rsidP="006C6B2F">
            <w:pPr>
              <w:pStyle w:val="rowtabella0"/>
              <w:jc w:val="center"/>
              <w:rPr>
                <w:color w:val="002060"/>
              </w:rPr>
            </w:pPr>
            <w:r w:rsidRPr="00C253C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36F66" w14:textId="77777777" w:rsidR="00190D4E" w:rsidRPr="00C253C6" w:rsidRDefault="00190D4E" w:rsidP="006C6B2F">
            <w:pPr>
              <w:pStyle w:val="rowtabella0"/>
              <w:jc w:val="center"/>
              <w:rPr>
                <w:color w:val="002060"/>
              </w:rPr>
            </w:pPr>
            <w:r w:rsidRPr="00C253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58375" w14:textId="77777777" w:rsidR="00190D4E" w:rsidRPr="00C253C6" w:rsidRDefault="00190D4E" w:rsidP="006C6B2F">
            <w:pPr>
              <w:pStyle w:val="rowtabella0"/>
              <w:jc w:val="center"/>
              <w:rPr>
                <w:color w:val="002060"/>
              </w:rPr>
            </w:pPr>
            <w:r w:rsidRPr="00C253C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0EC75" w14:textId="77777777" w:rsidR="00190D4E" w:rsidRPr="00C253C6" w:rsidRDefault="00190D4E" w:rsidP="006C6B2F">
            <w:pPr>
              <w:pStyle w:val="rowtabella0"/>
              <w:jc w:val="center"/>
              <w:rPr>
                <w:color w:val="002060"/>
              </w:rPr>
            </w:pPr>
            <w:r w:rsidRPr="00C253C6">
              <w:rPr>
                <w:color w:val="002060"/>
              </w:rPr>
              <w:t>0</w:t>
            </w:r>
          </w:p>
        </w:tc>
      </w:tr>
      <w:tr w:rsidR="00190D4E" w:rsidRPr="00C253C6" w14:paraId="43699EFE"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A725C6" w14:textId="77777777" w:rsidR="00190D4E" w:rsidRPr="00C253C6" w:rsidRDefault="00190D4E" w:rsidP="006C6B2F">
            <w:pPr>
              <w:pStyle w:val="rowtabella0"/>
              <w:rPr>
                <w:color w:val="002060"/>
              </w:rPr>
            </w:pPr>
            <w:r w:rsidRPr="00C253C6">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0F785" w14:textId="77777777" w:rsidR="00190D4E" w:rsidRPr="00C253C6" w:rsidRDefault="00190D4E" w:rsidP="006C6B2F">
            <w:pPr>
              <w:pStyle w:val="rowtabella0"/>
              <w:jc w:val="center"/>
              <w:rPr>
                <w:color w:val="002060"/>
              </w:rPr>
            </w:pPr>
            <w:r w:rsidRPr="00C253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473F3"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0E175"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61779"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F7238"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DB285" w14:textId="77777777" w:rsidR="00190D4E" w:rsidRPr="00C253C6" w:rsidRDefault="00190D4E" w:rsidP="006C6B2F">
            <w:pPr>
              <w:pStyle w:val="rowtabella0"/>
              <w:jc w:val="center"/>
              <w:rPr>
                <w:color w:val="002060"/>
              </w:rPr>
            </w:pPr>
            <w:r w:rsidRPr="00C253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692E6" w14:textId="77777777" w:rsidR="00190D4E" w:rsidRPr="00C253C6" w:rsidRDefault="00190D4E" w:rsidP="006C6B2F">
            <w:pPr>
              <w:pStyle w:val="rowtabella0"/>
              <w:jc w:val="center"/>
              <w:rPr>
                <w:color w:val="002060"/>
              </w:rPr>
            </w:pPr>
            <w:r w:rsidRPr="00C253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E61B1" w14:textId="77777777" w:rsidR="00190D4E" w:rsidRPr="00C253C6" w:rsidRDefault="00190D4E" w:rsidP="006C6B2F">
            <w:pPr>
              <w:pStyle w:val="rowtabella0"/>
              <w:jc w:val="center"/>
              <w:rPr>
                <w:color w:val="002060"/>
              </w:rPr>
            </w:pPr>
            <w:r w:rsidRPr="00C253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67880" w14:textId="77777777" w:rsidR="00190D4E" w:rsidRPr="00C253C6" w:rsidRDefault="00190D4E" w:rsidP="006C6B2F">
            <w:pPr>
              <w:pStyle w:val="rowtabella0"/>
              <w:jc w:val="center"/>
              <w:rPr>
                <w:color w:val="002060"/>
              </w:rPr>
            </w:pPr>
            <w:r w:rsidRPr="00C253C6">
              <w:rPr>
                <w:color w:val="002060"/>
              </w:rPr>
              <w:t>0</w:t>
            </w:r>
          </w:p>
        </w:tc>
      </w:tr>
      <w:tr w:rsidR="00190D4E" w:rsidRPr="00C253C6" w14:paraId="1989CD37"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053D9B" w14:textId="77777777" w:rsidR="00190D4E" w:rsidRPr="00C253C6" w:rsidRDefault="00190D4E" w:rsidP="006C6B2F">
            <w:pPr>
              <w:pStyle w:val="rowtabella0"/>
              <w:rPr>
                <w:color w:val="002060"/>
              </w:rPr>
            </w:pPr>
            <w:r w:rsidRPr="00C253C6">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93A26"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8B1A7"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41216"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6953B"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7DDF7"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B04ED" w14:textId="77777777" w:rsidR="00190D4E" w:rsidRPr="00C253C6" w:rsidRDefault="00190D4E" w:rsidP="006C6B2F">
            <w:pPr>
              <w:pStyle w:val="rowtabella0"/>
              <w:jc w:val="center"/>
              <w:rPr>
                <w:color w:val="002060"/>
              </w:rPr>
            </w:pPr>
            <w:r w:rsidRPr="00C253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8DAC8" w14:textId="77777777" w:rsidR="00190D4E" w:rsidRPr="00C253C6" w:rsidRDefault="00190D4E" w:rsidP="006C6B2F">
            <w:pPr>
              <w:pStyle w:val="rowtabella0"/>
              <w:jc w:val="center"/>
              <w:rPr>
                <w:color w:val="002060"/>
              </w:rPr>
            </w:pPr>
            <w:r w:rsidRPr="00C253C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DE699" w14:textId="77777777" w:rsidR="00190D4E" w:rsidRPr="00C253C6" w:rsidRDefault="00190D4E" w:rsidP="006C6B2F">
            <w:pPr>
              <w:pStyle w:val="rowtabella0"/>
              <w:jc w:val="center"/>
              <w:rPr>
                <w:color w:val="002060"/>
              </w:rPr>
            </w:pPr>
            <w:r w:rsidRPr="00C253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46168" w14:textId="77777777" w:rsidR="00190D4E" w:rsidRPr="00C253C6" w:rsidRDefault="00190D4E" w:rsidP="006C6B2F">
            <w:pPr>
              <w:pStyle w:val="rowtabella0"/>
              <w:jc w:val="center"/>
              <w:rPr>
                <w:color w:val="002060"/>
              </w:rPr>
            </w:pPr>
            <w:r w:rsidRPr="00C253C6">
              <w:rPr>
                <w:color w:val="002060"/>
              </w:rPr>
              <w:t>0</w:t>
            </w:r>
          </w:p>
        </w:tc>
      </w:tr>
      <w:tr w:rsidR="00190D4E" w:rsidRPr="00C253C6" w14:paraId="42D8D340"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92892D" w14:textId="77777777" w:rsidR="00190D4E" w:rsidRPr="00C253C6" w:rsidRDefault="00190D4E" w:rsidP="006C6B2F">
            <w:pPr>
              <w:pStyle w:val="rowtabella0"/>
              <w:rPr>
                <w:color w:val="002060"/>
              </w:rPr>
            </w:pPr>
            <w:r w:rsidRPr="00C253C6">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56727"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31AE9"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C2B04"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B3881"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3970A"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61CDF"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E605E" w14:textId="77777777" w:rsidR="00190D4E" w:rsidRPr="00C253C6" w:rsidRDefault="00190D4E" w:rsidP="006C6B2F">
            <w:pPr>
              <w:pStyle w:val="rowtabella0"/>
              <w:jc w:val="center"/>
              <w:rPr>
                <w:color w:val="002060"/>
              </w:rPr>
            </w:pPr>
            <w:r w:rsidRPr="00C253C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3C952" w14:textId="77777777" w:rsidR="00190D4E" w:rsidRPr="00C253C6" w:rsidRDefault="00190D4E" w:rsidP="006C6B2F">
            <w:pPr>
              <w:pStyle w:val="rowtabella0"/>
              <w:jc w:val="center"/>
              <w:rPr>
                <w:color w:val="002060"/>
              </w:rPr>
            </w:pPr>
            <w:r w:rsidRPr="00C253C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F1A17" w14:textId="77777777" w:rsidR="00190D4E" w:rsidRPr="00C253C6" w:rsidRDefault="00190D4E" w:rsidP="006C6B2F">
            <w:pPr>
              <w:pStyle w:val="rowtabella0"/>
              <w:jc w:val="center"/>
              <w:rPr>
                <w:color w:val="002060"/>
              </w:rPr>
            </w:pPr>
            <w:r w:rsidRPr="00C253C6">
              <w:rPr>
                <w:color w:val="002060"/>
              </w:rPr>
              <w:t>0</w:t>
            </w:r>
          </w:p>
        </w:tc>
      </w:tr>
      <w:tr w:rsidR="00190D4E" w:rsidRPr="00C253C6" w14:paraId="4D0168BB" w14:textId="77777777" w:rsidTr="006C6B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2D1180" w14:textId="77777777" w:rsidR="00190D4E" w:rsidRPr="00C253C6" w:rsidRDefault="00190D4E" w:rsidP="006C6B2F">
            <w:pPr>
              <w:pStyle w:val="rowtabella0"/>
              <w:rPr>
                <w:color w:val="002060"/>
              </w:rPr>
            </w:pPr>
            <w:r w:rsidRPr="00C253C6">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50768"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A0B8E"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A1A35"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C3201"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72689"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E04E6"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ECF0F"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A54AE"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F7612" w14:textId="77777777" w:rsidR="00190D4E" w:rsidRPr="00C253C6" w:rsidRDefault="00190D4E" w:rsidP="006C6B2F">
            <w:pPr>
              <w:pStyle w:val="rowtabella0"/>
              <w:jc w:val="center"/>
              <w:rPr>
                <w:color w:val="002060"/>
              </w:rPr>
            </w:pPr>
            <w:r w:rsidRPr="00C253C6">
              <w:rPr>
                <w:color w:val="002060"/>
              </w:rPr>
              <w:t>0</w:t>
            </w:r>
          </w:p>
        </w:tc>
      </w:tr>
    </w:tbl>
    <w:p w14:paraId="4A1B9FC1" w14:textId="77777777" w:rsidR="00190D4E" w:rsidRPr="00C253C6" w:rsidRDefault="00190D4E" w:rsidP="00190D4E">
      <w:pPr>
        <w:pStyle w:val="breakline"/>
        <w:rPr>
          <w:rFonts w:eastAsiaTheme="minorEastAsia"/>
          <w:color w:val="002060"/>
        </w:rPr>
      </w:pPr>
    </w:p>
    <w:p w14:paraId="20CC9671" w14:textId="77777777" w:rsidR="00190D4E" w:rsidRPr="00C253C6" w:rsidRDefault="00190D4E" w:rsidP="00190D4E">
      <w:pPr>
        <w:pStyle w:val="breakline"/>
        <w:rPr>
          <w:color w:val="002060"/>
        </w:rPr>
      </w:pPr>
    </w:p>
    <w:p w14:paraId="63B43308" w14:textId="77777777" w:rsidR="00190D4E" w:rsidRPr="00C253C6" w:rsidRDefault="00190D4E" w:rsidP="00190D4E">
      <w:pPr>
        <w:pStyle w:val="sottotitolocampionato10"/>
        <w:rPr>
          <w:color w:val="002060"/>
        </w:rPr>
      </w:pPr>
      <w:r w:rsidRPr="00C253C6">
        <w:rPr>
          <w:color w:val="002060"/>
        </w:rPr>
        <w:lastRenderedPageBreak/>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90D4E" w:rsidRPr="00C253C6" w14:paraId="781D0B51" w14:textId="77777777" w:rsidTr="006C6B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6ACC6" w14:textId="77777777" w:rsidR="00190D4E" w:rsidRPr="00C253C6" w:rsidRDefault="00190D4E" w:rsidP="006C6B2F">
            <w:pPr>
              <w:pStyle w:val="headertabella0"/>
              <w:rPr>
                <w:color w:val="002060"/>
              </w:rPr>
            </w:pPr>
            <w:r w:rsidRPr="00C253C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EECDD" w14:textId="77777777" w:rsidR="00190D4E" w:rsidRPr="00C253C6" w:rsidRDefault="00190D4E" w:rsidP="006C6B2F">
            <w:pPr>
              <w:pStyle w:val="headertabella0"/>
              <w:rPr>
                <w:color w:val="002060"/>
              </w:rPr>
            </w:pPr>
            <w:r w:rsidRPr="00C253C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1B852" w14:textId="77777777" w:rsidR="00190D4E" w:rsidRPr="00C253C6" w:rsidRDefault="00190D4E" w:rsidP="006C6B2F">
            <w:pPr>
              <w:pStyle w:val="headertabella0"/>
              <w:rPr>
                <w:color w:val="002060"/>
              </w:rPr>
            </w:pPr>
            <w:r w:rsidRPr="00C253C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8FA0E" w14:textId="77777777" w:rsidR="00190D4E" w:rsidRPr="00C253C6" w:rsidRDefault="00190D4E" w:rsidP="006C6B2F">
            <w:pPr>
              <w:pStyle w:val="headertabella0"/>
              <w:rPr>
                <w:color w:val="002060"/>
              </w:rPr>
            </w:pPr>
            <w:r w:rsidRPr="00C253C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DC3E1" w14:textId="77777777" w:rsidR="00190D4E" w:rsidRPr="00C253C6" w:rsidRDefault="00190D4E" w:rsidP="006C6B2F">
            <w:pPr>
              <w:pStyle w:val="headertabella0"/>
              <w:rPr>
                <w:color w:val="002060"/>
              </w:rPr>
            </w:pPr>
            <w:r w:rsidRPr="00C253C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04B94" w14:textId="77777777" w:rsidR="00190D4E" w:rsidRPr="00C253C6" w:rsidRDefault="00190D4E" w:rsidP="006C6B2F">
            <w:pPr>
              <w:pStyle w:val="headertabella0"/>
              <w:rPr>
                <w:color w:val="002060"/>
              </w:rPr>
            </w:pPr>
            <w:r w:rsidRPr="00C253C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0597C" w14:textId="77777777" w:rsidR="00190D4E" w:rsidRPr="00C253C6" w:rsidRDefault="00190D4E" w:rsidP="006C6B2F">
            <w:pPr>
              <w:pStyle w:val="headertabella0"/>
              <w:rPr>
                <w:color w:val="002060"/>
              </w:rPr>
            </w:pPr>
            <w:r w:rsidRPr="00C253C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5D977" w14:textId="77777777" w:rsidR="00190D4E" w:rsidRPr="00C253C6" w:rsidRDefault="00190D4E" w:rsidP="006C6B2F">
            <w:pPr>
              <w:pStyle w:val="headertabella0"/>
              <w:rPr>
                <w:color w:val="002060"/>
              </w:rPr>
            </w:pPr>
            <w:r w:rsidRPr="00C253C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487F7" w14:textId="77777777" w:rsidR="00190D4E" w:rsidRPr="00C253C6" w:rsidRDefault="00190D4E" w:rsidP="006C6B2F">
            <w:pPr>
              <w:pStyle w:val="headertabella0"/>
              <w:rPr>
                <w:color w:val="002060"/>
              </w:rPr>
            </w:pPr>
            <w:r w:rsidRPr="00C253C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0F17C" w14:textId="77777777" w:rsidR="00190D4E" w:rsidRPr="00C253C6" w:rsidRDefault="00190D4E" w:rsidP="006C6B2F">
            <w:pPr>
              <w:pStyle w:val="headertabella0"/>
              <w:rPr>
                <w:color w:val="002060"/>
              </w:rPr>
            </w:pPr>
            <w:r w:rsidRPr="00C253C6">
              <w:rPr>
                <w:color w:val="002060"/>
              </w:rPr>
              <w:t>PE</w:t>
            </w:r>
          </w:p>
        </w:tc>
      </w:tr>
      <w:tr w:rsidR="00190D4E" w:rsidRPr="00C253C6" w14:paraId="0960AAE4" w14:textId="77777777" w:rsidTr="006C6B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482A80" w14:textId="77777777" w:rsidR="00190D4E" w:rsidRPr="00C253C6" w:rsidRDefault="00190D4E" w:rsidP="006C6B2F">
            <w:pPr>
              <w:pStyle w:val="rowtabella0"/>
              <w:rPr>
                <w:color w:val="002060"/>
              </w:rPr>
            </w:pPr>
            <w:r w:rsidRPr="00C253C6">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31E95" w14:textId="77777777" w:rsidR="00190D4E" w:rsidRPr="00C253C6" w:rsidRDefault="00190D4E" w:rsidP="006C6B2F">
            <w:pPr>
              <w:pStyle w:val="rowtabella0"/>
              <w:jc w:val="center"/>
              <w:rPr>
                <w:color w:val="002060"/>
              </w:rPr>
            </w:pPr>
            <w:r w:rsidRPr="00C253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908CE"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39609"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FB0E2"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1B13B"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90A43" w14:textId="77777777" w:rsidR="00190D4E" w:rsidRPr="00C253C6" w:rsidRDefault="00190D4E" w:rsidP="006C6B2F">
            <w:pPr>
              <w:pStyle w:val="rowtabella0"/>
              <w:jc w:val="center"/>
              <w:rPr>
                <w:color w:val="002060"/>
              </w:rPr>
            </w:pPr>
            <w:r w:rsidRPr="00C253C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B806A"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A0E58" w14:textId="77777777" w:rsidR="00190D4E" w:rsidRPr="00C253C6" w:rsidRDefault="00190D4E" w:rsidP="006C6B2F">
            <w:pPr>
              <w:pStyle w:val="rowtabella0"/>
              <w:jc w:val="center"/>
              <w:rPr>
                <w:color w:val="002060"/>
              </w:rPr>
            </w:pPr>
            <w:r w:rsidRPr="00C253C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5036A" w14:textId="77777777" w:rsidR="00190D4E" w:rsidRPr="00C253C6" w:rsidRDefault="00190D4E" w:rsidP="006C6B2F">
            <w:pPr>
              <w:pStyle w:val="rowtabella0"/>
              <w:jc w:val="center"/>
              <w:rPr>
                <w:color w:val="002060"/>
              </w:rPr>
            </w:pPr>
            <w:r w:rsidRPr="00C253C6">
              <w:rPr>
                <w:color w:val="002060"/>
              </w:rPr>
              <w:t>0</w:t>
            </w:r>
          </w:p>
        </w:tc>
      </w:tr>
      <w:tr w:rsidR="00190D4E" w:rsidRPr="00C253C6" w14:paraId="0376E2E5"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8894D7" w14:textId="77777777" w:rsidR="00190D4E" w:rsidRPr="00C253C6" w:rsidRDefault="00190D4E" w:rsidP="006C6B2F">
            <w:pPr>
              <w:pStyle w:val="rowtabella0"/>
              <w:rPr>
                <w:color w:val="002060"/>
              </w:rPr>
            </w:pPr>
            <w:r w:rsidRPr="00C253C6">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2D5CB" w14:textId="77777777" w:rsidR="00190D4E" w:rsidRPr="00C253C6" w:rsidRDefault="00190D4E" w:rsidP="006C6B2F">
            <w:pPr>
              <w:pStyle w:val="rowtabella0"/>
              <w:jc w:val="center"/>
              <w:rPr>
                <w:color w:val="002060"/>
              </w:rPr>
            </w:pPr>
            <w:r w:rsidRPr="00C253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0B6D9"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35E1A"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DD8EC"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7A887"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9383C" w14:textId="77777777" w:rsidR="00190D4E" w:rsidRPr="00C253C6" w:rsidRDefault="00190D4E" w:rsidP="006C6B2F">
            <w:pPr>
              <w:pStyle w:val="rowtabella0"/>
              <w:jc w:val="center"/>
              <w:rPr>
                <w:color w:val="002060"/>
              </w:rPr>
            </w:pPr>
            <w:r w:rsidRPr="00C253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F0C91" w14:textId="77777777" w:rsidR="00190D4E" w:rsidRPr="00C253C6" w:rsidRDefault="00190D4E" w:rsidP="006C6B2F">
            <w:pPr>
              <w:pStyle w:val="rowtabella0"/>
              <w:jc w:val="center"/>
              <w:rPr>
                <w:color w:val="002060"/>
              </w:rPr>
            </w:pPr>
            <w:r w:rsidRPr="00C253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20E6A" w14:textId="77777777" w:rsidR="00190D4E" w:rsidRPr="00C253C6" w:rsidRDefault="00190D4E" w:rsidP="006C6B2F">
            <w:pPr>
              <w:pStyle w:val="rowtabella0"/>
              <w:jc w:val="center"/>
              <w:rPr>
                <w:color w:val="002060"/>
              </w:rPr>
            </w:pPr>
            <w:r w:rsidRPr="00C253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FB607" w14:textId="77777777" w:rsidR="00190D4E" w:rsidRPr="00C253C6" w:rsidRDefault="00190D4E" w:rsidP="006C6B2F">
            <w:pPr>
              <w:pStyle w:val="rowtabella0"/>
              <w:jc w:val="center"/>
              <w:rPr>
                <w:color w:val="002060"/>
              </w:rPr>
            </w:pPr>
            <w:r w:rsidRPr="00C253C6">
              <w:rPr>
                <w:color w:val="002060"/>
              </w:rPr>
              <w:t>0</w:t>
            </w:r>
          </w:p>
        </w:tc>
      </w:tr>
      <w:tr w:rsidR="00190D4E" w:rsidRPr="00C253C6" w14:paraId="606C159B"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EB0F16" w14:textId="77777777" w:rsidR="00190D4E" w:rsidRPr="00C253C6" w:rsidRDefault="00190D4E" w:rsidP="006C6B2F">
            <w:pPr>
              <w:pStyle w:val="rowtabella0"/>
              <w:rPr>
                <w:color w:val="002060"/>
              </w:rPr>
            </w:pPr>
            <w:r w:rsidRPr="00C253C6">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E72B2" w14:textId="77777777" w:rsidR="00190D4E" w:rsidRPr="00C253C6" w:rsidRDefault="00190D4E" w:rsidP="006C6B2F">
            <w:pPr>
              <w:pStyle w:val="rowtabella0"/>
              <w:jc w:val="center"/>
              <w:rPr>
                <w:color w:val="002060"/>
              </w:rPr>
            </w:pPr>
            <w:r w:rsidRPr="00C253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2D6E1"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A59C5"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2A0D9"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18D34"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30525" w14:textId="77777777" w:rsidR="00190D4E" w:rsidRPr="00C253C6" w:rsidRDefault="00190D4E" w:rsidP="006C6B2F">
            <w:pPr>
              <w:pStyle w:val="rowtabella0"/>
              <w:jc w:val="center"/>
              <w:rPr>
                <w:color w:val="002060"/>
              </w:rPr>
            </w:pPr>
            <w:r w:rsidRPr="00C253C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91C94" w14:textId="77777777" w:rsidR="00190D4E" w:rsidRPr="00C253C6" w:rsidRDefault="00190D4E" w:rsidP="006C6B2F">
            <w:pPr>
              <w:pStyle w:val="rowtabella0"/>
              <w:jc w:val="center"/>
              <w:rPr>
                <w:color w:val="002060"/>
              </w:rPr>
            </w:pPr>
            <w:r w:rsidRPr="00C253C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A462F" w14:textId="77777777" w:rsidR="00190D4E" w:rsidRPr="00C253C6" w:rsidRDefault="00190D4E" w:rsidP="006C6B2F">
            <w:pPr>
              <w:pStyle w:val="rowtabella0"/>
              <w:jc w:val="center"/>
              <w:rPr>
                <w:color w:val="002060"/>
              </w:rPr>
            </w:pPr>
            <w:r w:rsidRPr="00C253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372E9" w14:textId="77777777" w:rsidR="00190D4E" w:rsidRPr="00C253C6" w:rsidRDefault="00190D4E" w:rsidP="006C6B2F">
            <w:pPr>
              <w:pStyle w:val="rowtabella0"/>
              <w:jc w:val="center"/>
              <w:rPr>
                <w:color w:val="002060"/>
              </w:rPr>
            </w:pPr>
            <w:r w:rsidRPr="00C253C6">
              <w:rPr>
                <w:color w:val="002060"/>
              </w:rPr>
              <w:t>0</w:t>
            </w:r>
          </w:p>
        </w:tc>
      </w:tr>
      <w:tr w:rsidR="00190D4E" w:rsidRPr="00C253C6" w14:paraId="4BDE73A7"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85C7A8" w14:textId="77777777" w:rsidR="00190D4E" w:rsidRPr="00C253C6" w:rsidRDefault="00190D4E" w:rsidP="006C6B2F">
            <w:pPr>
              <w:pStyle w:val="rowtabella0"/>
              <w:rPr>
                <w:color w:val="002060"/>
              </w:rPr>
            </w:pPr>
            <w:r w:rsidRPr="00C253C6">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9448A"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700B5"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2D76D"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F573B"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24E5F"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5677C" w14:textId="77777777" w:rsidR="00190D4E" w:rsidRPr="00C253C6" w:rsidRDefault="00190D4E" w:rsidP="006C6B2F">
            <w:pPr>
              <w:pStyle w:val="rowtabella0"/>
              <w:jc w:val="center"/>
              <w:rPr>
                <w:color w:val="002060"/>
              </w:rPr>
            </w:pPr>
            <w:r w:rsidRPr="00C253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FB2C6" w14:textId="77777777" w:rsidR="00190D4E" w:rsidRPr="00C253C6" w:rsidRDefault="00190D4E" w:rsidP="006C6B2F">
            <w:pPr>
              <w:pStyle w:val="rowtabella0"/>
              <w:jc w:val="center"/>
              <w:rPr>
                <w:color w:val="002060"/>
              </w:rPr>
            </w:pPr>
            <w:r w:rsidRPr="00C253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A2EA5" w14:textId="77777777" w:rsidR="00190D4E" w:rsidRPr="00C253C6" w:rsidRDefault="00190D4E" w:rsidP="006C6B2F">
            <w:pPr>
              <w:pStyle w:val="rowtabella0"/>
              <w:jc w:val="center"/>
              <w:rPr>
                <w:color w:val="002060"/>
              </w:rPr>
            </w:pPr>
            <w:r w:rsidRPr="00C253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C59D1" w14:textId="77777777" w:rsidR="00190D4E" w:rsidRPr="00C253C6" w:rsidRDefault="00190D4E" w:rsidP="006C6B2F">
            <w:pPr>
              <w:pStyle w:val="rowtabella0"/>
              <w:jc w:val="center"/>
              <w:rPr>
                <w:color w:val="002060"/>
              </w:rPr>
            </w:pPr>
            <w:r w:rsidRPr="00C253C6">
              <w:rPr>
                <w:color w:val="002060"/>
              </w:rPr>
              <w:t>0</w:t>
            </w:r>
          </w:p>
        </w:tc>
      </w:tr>
      <w:tr w:rsidR="00190D4E" w:rsidRPr="00C253C6" w14:paraId="36F76528"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07A782" w14:textId="77777777" w:rsidR="00190D4E" w:rsidRPr="00C253C6" w:rsidRDefault="00190D4E" w:rsidP="006C6B2F">
            <w:pPr>
              <w:pStyle w:val="rowtabella0"/>
              <w:rPr>
                <w:color w:val="002060"/>
              </w:rPr>
            </w:pPr>
            <w:r w:rsidRPr="00C253C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1F7E6"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00BF2"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71123"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95DD5"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1805B"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603F1" w14:textId="77777777" w:rsidR="00190D4E" w:rsidRPr="00C253C6" w:rsidRDefault="00190D4E" w:rsidP="006C6B2F">
            <w:pPr>
              <w:pStyle w:val="rowtabella0"/>
              <w:jc w:val="center"/>
              <w:rPr>
                <w:color w:val="002060"/>
              </w:rPr>
            </w:pPr>
            <w:r w:rsidRPr="00C253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20912" w14:textId="77777777" w:rsidR="00190D4E" w:rsidRPr="00C253C6" w:rsidRDefault="00190D4E" w:rsidP="006C6B2F">
            <w:pPr>
              <w:pStyle w:val="rowtabella0"/>
              <w:jc w:val="center"/>
              <w:rPr>
                <w:color w:val="002060"/>
              </w:rPr>
            </w:pPr>
            <w:r w:rsidRPr="00C253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2CD2F" w14:textId="77777777" w:rsidR="00190D4E" w:rsidRPr="00C253C6" w:rsidRDefault="00190D4E" w:rsidP="006C6B2F">
            <w:pPr>
              <w:pStyle w:val="rowtabella0"/>
              <w:jc w:val="center"/>
              <w:rPr>
                <w:color w:val="002060"/>
              </w:rPr>
            </w:pPr>
            <w:r w:rsidRPr="00C253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64F26" w14:textId="77777777" w:rsidR="00190D4E" w:rsidRPr="00C253C6" w:rsidRDefault="00190D4E" w:rsidP="006C6B2F">
            <w:pPr>
              <w:pStyle w:val="rowtabella0"/>
              <w:jc w:val="center"/>
              <w:rPr>
                <w:color w:val="002060"/>
              </w:rPr>
            </w:pPr>
            <w:r w:rsidRPr="00C253C6">
              <w:rPr>
                <w:color w:val="002060"/>
              </w:rPr>
              <w:t>0</w:t>
            </w:r>
          </w:p>
        </w:tc>
      </w:tr>
      <w:tr w:rsidR="00190D4E" w:rsidRPr="00C253C6" w14:paraId="6C941B62" w14:textId="77777777" w:rsidTr="006C6B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F08F37" w14:textId="77777777" w:rsidR="00190D4E" w:rsidRPr="00C253C6" w:rsidRDefault="00190D4E" w:rsidP="006C6B2F">
            <w:pPr>
              <w:pStyle w:val="rowtabella0"/>
              <w:rPr>
                <w:color w:val="002060"/>
              </w:rPr>
            </w:pPr>
            <w:r w:rsidRPr="00C253C6">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30918"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0CEEF"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F9245"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B4D30"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D0879"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AE238"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57D80"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C546A"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F5A33" w14:textId="77777777" w:rsidR="00190D4E" w:rsidRPr="00C253C6" w:rsidRDefault="00190D4E" w:rsidP="006C6B2F">
            <w:pPr>
              <w:pStyle w:val="rowtabella0"/>
              <w:jc w:val="center"/>
              <w:rPr>
                <w:color w:val="002060"/>
              </w:rPr>
            </w:pPr>
            <w:r w:rsidRPr="00C253C6">
              <w:rPr>
                <w:color w:val="002060"/>
              </w:rPr>
              <w:t>0</w:t>
            </w:r>
          </w:p>
        </w:tc>
      </w:tr>
    </w:tbl>
    <w:p w14:paraId="37D40C44" w14:textId="77777777" w:rsidR="00FF6668" w:rsidRDefault="00FF6668" w:rsidP="009D0C38">
      <w:pPr>
        <w:pStyle w:val="LndNormale1"/>
        <w:rPr>
          <w:color w:val="002060"/>
          <w:szCs w:val="22"/>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010319C2"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69576C">
        <w:rPr>
          <w:rFonts w:ascii="Arial" w:hAnsi="Arial" w:cs="Arial"/>
          <w:b/>
          <w:bCs/>
          <w:color w:val="002060"/>
        </w:rPr>
        <w:t>21</w:t>
      </w:r>
      <w:r w:rsidRPr="008D47EC">
        <w:rPr>
          <w:rFonts w:ascii="Arial" w:hAnsi="Arial" w:cs="Arial"/>
          <w:b/>
          <w:bCs/>
          <w:color w:val="002060"/>
        </w:rPr>
        <w:t xml:space="preserve"> </w:t>
      </w:r>
      <w:r w:rsidR="00BF4A38">
        <w:rPr>
          <w:rFonts w:ascii="Arial" w:hAnsi="Arial" w:cs="Arial"/>
          <w:b/>
          <w:bCs/>
          <w:color w:val="002060"/>
        </w:rPr>
        <w:t>marzo</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5910F7C6" w14:textId="77777777" w:rsidR="00641F6F" w:rsidRPr="007F76C2" w:rsidRDefault="00641F6F" w:rsidP="00641F6F">
      <w:pPr>
        <w:pStyle w:val="Corpodeltesto21"/>
        <w:rPr>
          <w:rFonts w:ascii="Arial" w:hAnsi="Arial" w:cs="Arial"/>
          <w:color w:val="002060"/>
          <w:sz w:val="22"/>
          <w:szCs w:val="22"/>
        </w:rPr>
      </w:pPr>
    </w:p>
    <w:p w14:paraId="7AFE4B1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8944565" w14:textId="77777777" w:rsidR="00641F6F" w:rsidRDefault="00641F6F"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2"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pec </w:t>
      </w:r>
      <w:hyperlink r:id="rId14"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561D0F5E"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B077E4">
        <w:rPr>
          <w:b/>
          <w:color w:val="002060"/>
          <w:u w:val="single"/>
        </w:rPr>
        <w:t>10</w:t>
      </w:r>
      <w:r w:rsidR="00830450" w:rsidRPr="000039D0">
        <w:rPr>
          <w:b/>
          <w:color w:val="002060"/>
          <w:u w:val="single"/>
        </w:rPr>
        <w:t>/</w:t>
      </w:r>
      <w:r w:rsidR="00496B75">
        <w:rPr>
          <w:b/>
          <w:color w:val="002060"/>
          <w:u w:val="single"/>
        </w:rPr>
        <w:t>0</w:t>
      </w:r>
      <w:r w:rsidR="0069576C">
        <w:rPr>
          <w:b/>
          <w:color w:val="002060"/>
          <w:u w:val="single"/>
        </w:rPr>
        <w:t>3</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lastRenderedPageBreak/>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lastRenderedPageBreak/>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lastRenderedPageBreak/>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A00770" w14:textId="77777777" w:rsidR="003D5948" w:rsidRDefault="003D5948">
      <w:r>
        <w:separator/>
      </w:r>
    </w:p>
  </w:endnote>
  <w:endnote w:type="continuationSeparator" w:id="0">
    <w:p w14:paraId="1A9CE0F3" w14:textId="77777777" w:rsidR="003D5948" w:rsidRDefault="003D5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altName w:val="Arial Narrow"/>
    <w:panose1 w:val="020B0606020202030204"/>
    <w:charset w:val="00"/>
    <w:family w:val="swiss"/>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708EB6D7" w:rsidR="003554A0" w:rsidRPr="00B41648" w:rsidRDefault="003554A0" w:rsidP="00417FFA">
    <w:pPr>
      <w:pStyle w:val="Pidipagina"/>
      <w:framePr w:wrap="around" w:vAnchor="text" w:hAnchor="page" w:x="5494"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9D317C">
      <w:rPr>
        <w:rStyle w:val="Numeropagina"/>
        <w:rFonts w:ascii="Arial" w:hAnsi="Arial" w:cs="Arial"/>
        <w:noProof/>
        <w:color w:val="002060"/>
      </w:rPr>
      <w:t>6</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9576C">
      <w:rPr>
        <w:rStyle w:val="Numeropagina"/>
        <w:rFonts w:ascii="Arial" w:hAnsi="Arial" w:cs="Arial"/>
        <w:color w:val="002060"/>
      </w:rPr>
      <w:t>7</w:t>
    </w:r>
    <w:r w:rsidR="00B077E4">
      <w:rPr>
        <w:rStyle w:val="Numeropagina"/>
        <w:rFonts w:ascii="Arial" w:hAnsi="Arial" w:cs="Arial"/>
        <w:color w:val="002060"/>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9E62B9" w14:textId="77777777" w:rsidR="003D5948" w:rsidRDefault="003D5948">
      <w:r>
        <w:separator/>
      </w:r>
    </w:p>
  </w:footnote>
  <w:footnote w:type="continuationSeparator" w:id="0">
    <w:p w14:paraId="5491B1A8" w14:textId="77777777" w:rsidR="003D5948" w:rsidRDefault="003D59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8">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2"/>
  </w:num>
  <w:num w:numId="2">
    <w:abstractNumId w:val="12"/>
  </w:num>
  <w:num w:numId="3">
    <w:abstractNumId w:val="11"/>
  </w:num>
  <w:num w:numId="4">
    <w:abstractNumId w:val="14"/>
  </w:num>
  <w:num w:numId="5">
    <w:abstractNumId w:val="16"/>
  </w:num>
  <w:num w:numId="6">
    <w:abstractNumId w:val="9"/>
  </w:num>
  <w:num w:numId="7">
    <w:abstractNumId w:val="8"/>
  </w:num>
  <w:num w:numId="8">
    <w:abstractNumId w:val="32"/>
  </w:num>
  <w:num w:numId="9">
    <w:abstractNumId w:val="1"/>
  </w:num>
  <w:num w:numId="10">
    <w:abstractNumId w:val="2"/>
  </w:num>
  <w:num w:numId="11">
    <w:abstractNumId w:val="31"/>
  </w:num>
  <w:num w:numId="12">
    <w:abstractNumId w:val="7"/>
  </w:num>
  <w:num w:numId="13">
    <w:abstractNumId w:val="33"/>
  </w:num>
  <w:num w:numId="14">
    <w:abstractNumId w:val="23"/>
  </w:num>
  <w:num w:numId="15">
    <w:abstractNumId w:val="13"/>
  </w:num>
  <w:num w:numId="16">
    <w:abstractNumId w:val="24"/>
  </w:num>
  <w:num w:numId="17">
    <w:abstractNumId w:val="17"/>
  </w:num>
  <w:num w:numId="18">
    <w:abstractNumId w:val="28"/>
  </w:num>
  <w:num w:numId="19">
    <w:abstractNumId w:val="30"/>
  </w:num>
  <w:num w:numId="20">
    <w:abstractNumId w:val="25"/>
  </w:num>
  <w:num w:numId="21">
    <w:abstractNumId w:val="18"/>
  </w:num>
  <w:num w:numId="22">
    <w:abstractNumId w:val="3"/>
  </w:num>
  <w:num w:numId="23">
    <w:abstractNumId w:val="19"/>
  </w:num>
  <w:num w:numId="24">
    <w:abstractNumId w:val="19"/>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5"/>
  </w:num>
  <w:num w:numId="30">
    <w:abstractNumId w:val="4"/>
  </w:num>
  <w:num w:numId="31">
    <w:abstractNumId w:val="1"/>
    <w:lvlOverride w:ilvl="0">
      <w:startOverride w:val="1"/>
    </w:lvlOverride>
  </w:num>
  <w:num w:numId="32">
    <w:abstractNumId w:val="5"/>
  </w:num>
  <w:num w:numId="33">
    <w:abstractNumId w:val="34"/>
  </w:num>
  <w:num w:numId="34">
    <w:abstractNumId w:val="0"/>
  </w:num>
  <w:num w:numId="35">
    <w:abstractNumId w:val="20"/>
  </w:num>
  <w:num w:numId="36">
    <w:abstractNumId w:val="0"/>
    <w:lvlOverride w:ilvl="0">
      <w:startOverride w:val="1"/>
    </w:lvlOverride>
  </w:num>
  <w:num w:numId="37">
    <w:abstractNumId w:val="27"/>
  </w:num>
  <w:num w:numId="38">
    <w:abstractNumId w:val="10"/>
  </w:num>
  <w:num w:numId="39">
    <w:abstractNumId w:val="29"/>
  </w:num>
  <w:num w:numId="40">
    <w:abstractNumId w:val="21"/>
  </w:num>
  <w:num w:numId="41">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6EEA"/>
    <w:rsid w:val="00007368"/>
    <w:rsid w:val="00007DAD"/>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3F4A"/>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0D4E"/>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349B"/>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C6FAF"/>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494F"/>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5948"/>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5482"/>
    <w:rsid w:val="00407221"/>
    <w:rsid w:val="0040753D"/>
    <w:rsid w:val="004100B4"/>
    <w:rsid w:val="00410265"/>
    <w:rsid w:val="00414B88"/>
    <w:rsid w:val="0041519B"/>
    <w:rsid w:val="00415374"/>
    <w:rsid w:val="00416370"/>
    <w:rsid w:val="00416BF0"/>
    <w:rsid w:val="00417ADC"/>
    <w:rsid w:val="00417F78"/>
    <w:rsid w:val="00417FAE"/>
    <w:rsid w:val="00417FFA"/>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40ED"/>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565"/>
    <w:rsid w:val="004866C8"/>
    <w:rsid w:val="0048722C"/>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3650"/>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D7CA1"/>
    <w:rsid w:val="007E08DE"/>
    <w:rsid w:val="007E180B"/>
    <w:rsid w:val="007E19B9"/>
    <w:rsid w:val="007E2B35"/>
    <w:rsid w:val="007E3000"/>
    <w:rsid w:val="007E32B3"/>
    <w:rsid w:val="007E3E8F"/>
    <w:rsid w:val="007E4211"/>
    <w:rsid w:val="007E58A7"/>
    <w:rsid w:val="007E60D4"/>
    <w:rsid w:val="007E6EC7"/>
    <w:rsid w:val="007E6F27"/>
    <w:rsid w:val="007E712B"/>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5EF8"/>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5BC9"/>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55005"/>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678F5"/>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A7A"/>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6CD5"/>
    <w:rsid w:val="009C7FA9"/>
    <w:rsid w:val="009D0B82"/>
    <w:rsid w:val="009D0C38"/>
    <w:rsid w:val="009D0D94"/>
    <w:rsid w:val="009D13CD"/>
    <w:rsid w:val="009D244C"/>
    <w:rsid w:val="009D261F"/>
    <w:rsid w:val="009D317C"/>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9F7412"/>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077E4"/>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0D20"/>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8D9"/>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4D22"/>
    <w:rsid w:val="00E1558C"/>
    <w:rsid w:val="00E15AD5"/>
    <w:rsid w:val="00E15BE0"/>
    <w:rsid w:val="00E15DA7"/>
    <w:rsid w:val="00E1702C"/>
    <w:rsid w:val="00E178DB"/>
    <w:rsid w:val="00E20CAF"/>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360"/>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0D099-9A0E-4944-B470-FFA251DB3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6</Pages>
  <Words>1412</Words>
  <Characters>8051</Characters>
  <Application>Microsoft Office Word</Application>
  <DocSecurity>0</DocSecurity>
  <Lines>67</Lines>
  <Paragraphs>18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9445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2022-03-07T08:34:00Z</cp:lastPrinted>
  <dcterms:created xsi:type="dcterms:W3CDTF">2022-03-10T14:04:00Z</dcterms:created>
  <dcterms:modified xsi:type="dcterms:W3CDTF">2022-03-10T14:04:00Z</dcterms:modified>
</cp:coreProperties>
</file>