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683EB09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69576C">
              <w:rPr>
                <w:rFonts w:ascii="Arial" w:hAnsi="Arial" w:cs="Arial"/>
                <w:color w:val="002060"/>
                <w:sz w:val="40"/>
                <w:szCs w:val="40"/>
              </w:rPr>
              <w:t>7</w:t>
            </w:r>
            <w:r w:rsidR="00F96421">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A11AD">
              <w:rPr>
                <w:rFonts w:ascii="Arial" w:hAnsi="Arial" w:cs="Arial"/>
                <w:color w:val="002060"/>
                <w:sz w:val="40"/>
                <w:szCs w:val="40"/>
              </w:rPr>
              <w:t>12</w:t>
            </w:r>
            <w:r w:rsidR="00CF4C7D" w:rsidRPr="000039D0">
              <w:rPr>
                <w:rFonts w:ascii="Arial" w:hAnsi="Arial" w:cs="Arial"/>
                <w:color w:val="002060"/>
                <w:sz w:val="40"/>
                <w:szCs w:val="40"/>
              </w:rPr>
              <w:t>/</w:t>
            </w:r>
            <w:r w:rsidR="00F65B41">
              <w:rPr>
                <w:rFonts w:ascii="Arial" w:hAnsi="Arial" w:cs="Arial"/>
                <w:color w:val="002060"/>
                <w:sz w:val="40"/>
                <w:szCs w:val="40"/>
              </w:rPr>
              <w:t>0</w:t>
            </w:r>
            <w:r w:rsidR="0069576C">
              <w:rPr>
                <w:rFonts w:ascii="Arial" w:hAnsi="Arial" w:cs="Arial"/>
                <w:color w:val="002060"/>
                <w:sz w:val="40"/>
                <w:szCs w:val="40"/>
              </w:rPr>
              <w:t>3</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6C6F6749"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112EDB38" w14:textId="4C037F31" w:rsidR="00AC19D9" w:rsidRPr="002419EA" w:rsidRDefault="0082447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4D9CAD43" w14:textId="49FDCFC6" w:rsidR="00AC19D9" w:rsidRPr="002419EA" w:rsidRDefault="0082447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0EAFCCD8" w14:textId="61AC7003" w:rsidR="00AC19D9" w:rsidRPr="002419EA" w:rsidRDefault="0082447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1</w:t>
        </w:r>
        <w:r w:rsidR="00AC19D9" w:rsidRPr="002419EA">
          <w:rPr>
            <w:noProof/>
            <w:webHidden/>
            <w:color w:val="002060"/>
          </w:rPr>
          <w:fldChar w:fldCharType="end"/>
        </w:r>
      </w:hyperlink>
    </w:p>
    <w:p w14:paraId="0952245B" w14:textId="54BB2A09" w:rsidR="00AC19D9" w:rsidRPr="002419EA" w:rsidRDefault="0082447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53CF0">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127C46C1" w:rsidR="00CB7D2D" w:rsidRPr="00695DA6" w:rsidRDefault="00CB7D2D" w:rsidP="00F336CC">
      <w:pPr>
        <w:rPr>
          <w:rFonts w:ascii="Arial" w:hAnsi="Arial" w:cs="Arial"/>
          <w:color w:val="002060"/>
          <w:sz w:val="22"/>
          <w:szCs w:val="22"/>
        </w:rPr>
      </w:pPr>
    </w:p>
    <w:p w14:paraId="61622C00" w14:textId="77777777" w:rsidR="00F96421" w:rsidRPr="00695DA6" w:rsidRDefault="00F96421" w:rsidP="00F96421">
      <w:pPr>
        <w:pStyle w:val="LndNormale1"/>
        <w:rPr>
          <w:b/>
          <w:color w:val="002060"/>
          <w:sz w:val="28"/>
          <w:szCs w:val="28"/>
        </w:rPr>
      </w:pPr>
      <w:r w:rsidRPr="00695DA6">
        <w:rPr>
          <w:b/>
          <w:color w:val="002060"/>
          <w:sz w:val="28"/>
          <w:szCs w:val="28"/>
        </w:rPr>
        <w:t>C.U. n. 113/CS del 10.03.2022</w:t>
      </w:r>
    </w:p>
    <w:p w14:paraId="7ED36BA7" w14:textId="77777777" w:rsidR="00695DA6" w:rsidRDefault="00695DA6" w:rsidP="00F96421">
      <w:pPr>
        <w:pStyle w:val="LndNormale1"/>
        <w:rPr>
          <w:color w:val="002060"/>
        </w:rPr>
      </w:pPr>
    </w:p>
    <w:p w14:paraId="0E3EF490" w14:textId="6AEF711E" w:rsidR="00F96421" w:rsidRPr="00695DA6" w:rsidRDefault="00F96421" w:rsidP="00F96421">
      <w:pPr>
        <w:pStyle w:val="LndNormale1"/>
        <w:rPr>
          <w:color w:val="002060"/>
        </w:rPr>
      </w:pPr>
      <w:r w:rsidRPr="00695DA6">
        <w:rPr>
          <w:color w:val="002060"/>
        </w:rPr>
        <w:t>Si pubblica in allegato il CU n. 186/A della F.I.G.C. inerente il tesseramento, con validità fino al termine della corrente Stagione sportiva 2021/2022, in ambito dilettantistico e di Settore Giovanile e Scolastico, dei minori provenienti dalla Ucraina a causa della guerra e ivi residenti.</w:t>
      </w:r>
    </w:p>
    <w:p w14:paraId="2038F5C2" w14:textId="4A4B8169" w:rsidR="00F96421" w:rsidRPr="00695DA6" w:rsidRDefault="00F96421" w:rsidP="00F96421">
      <w:pPr>
        <w:pStyle w:val="LndNormale1"/>
        <w:rPr>
          <w:color w:val="002060"/>
        </w:rPr>
      </w:pPr>
    </w:p>
    <w:p w14:paraId="4DB06665" w14:textId="77777777" w:rsidR="00F96421" w:rsidRPr="00695DA6" w:rsidRDefault="00F96421" w:rsidP="00F96421">
      <w:pPr>
        <w:pStyle w:val="LndNormale1"/>
        <w:rPr>
          <w:color w:val="002060"/>
        </w:rPr>
      </w:pPr>
    </w:p>
    <w:p w14:paraId="157AF8B1" w14:textId="77777777" w:rsidR="00F96421" w:rsidRPr="00695DA6" w:rsidRDefault="00F96421" w:rsidP="00F96421">
      <w:pPr>
        <w:pStyle w:val="LndNormale1"/>
        <w:rPr>
          <w:b/>
          <w:color w:val="002060"/>
          <w:sz w:val="28"/>
          <w:szCs w:val="28"/>
        </w:rPr>
      </w:pPr>
      <w:r w:rsidRPr="00695DA6">
        <w:rPr>
          <w:b/>
          <w:color w:val="002060"/>
          <w:sz w:val="28"/>
          <w:szCs w:val="28"/>
        </w:rPr>
        <w:t>CIRCOLARE N. 53/CS DEL 11.03.2022</w:t>
      </w:r>
    </w:p>
    <w:p w14:paraId="1CAF6473" w14:textId="77777777" w:rsidR="00695DA6" w:rsidRDefault="00695DA6" w:rsidP="00F96421">
      <w:pPr>
        <w:pStyle w:val="LndNormale1"/>
        <w:rPr>
          <w:color w:val="002060"/>
        </w:rPr>
      </w:pPr>
    </w:p>
    <w:p w14:paraId="29A35992" w14:textId="0FD5EB45" w:rsidR="00F96421" w:rsidRPr="00695DA6" w:rsidRDefault="00F96421" w:rsidP="00F96421">
      <w:pPr>
        <w:pStyle w:val="LndNormale1"/>
        <w:rPr>
          <w:color w:val="002060"/>
        </w:rPr>
      </w:pPr>
      <w:r w:rsidRPr="00695DA6">
        <w:rPr>
          <w:color w:val="002060"/>
        </w:rPr>
        <w:t>Si trasmette, per opportuna conoscenza, la copia della circolare n. 11-2022 elaborata dal Centro Studi Tributari della L.N.D. inerente l’oggetto:</w:t>
      </w:r>
    </w:p>
    <w:p w14:paraId="7AB00383" w14:textId="77777777" w:rsidR="00F96421" w:rsidRPr="00695DA6" w:rsidRDefault="00F96421" w:rsidP="00F96421">
      <w:pPr>
        <w:pStyle w:val="LndNormale1"/>
        <w:rPr>
          <w:b/>
          <w:i/>
          <w:color w:val="002060"/>
        </w:rPr>
      </w:pPr>
      <w:r w:rsidRPr="00695DA6">
        <w:rPr>
          <w:b/>
          <w:i/>
          <w:color w:val="002060"/>
        </w:rPr>
        <w:t>“Associazioni Sportive Dilettantistiche – Iscrizione al 5 per mille”</w:t>
      </w:r>
    </w:p>
    <w:p w14:paraId="44B30E0A" w14:textId="224C6CCB" w:rsidR="00C954C4" w:rsidRPr="00695DA6" w:rsidRDefault="00C954C4" w:rsidP="00F336CC">
      <w:pPr>
        <w:rPr>
          <w:rFonts w:ascii="Arial" w:hAnsi="Arial" w:cs="Arial"/>
          <w:color w:val="002060"/>
          <w:sz w:val="22"/>
          <w:szCs w:val="22"/>
        </w:rPr>
      </w:pPr>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0AA61DAD" w:rsidR="00245B84" w:rsidRDefault="00245B84" w:rsidP="00DE7EC2">
      <w:pPr>
        <w:rPr>
          <w:rFonts w:ascii="Arial" w:hAnsi="Arial" w:cs="Arial"/>
          <w:color w:val="002060"/>
          <w:sz w:val="22"/>
          <w:szCs w:val="22"/>
        </w:rPr>
      </w:pPr>
    </w:p>
    <w:p w14:paraId="3D8CFA84" w14:textId="67882DA8" w:rsidR="00A87B7F" w:rsidRDefault="00A87B7F" w:rsidP="00A87B7F">
      <w:pPr>
        <w:pStyle w:val="LndNormale1"/>
        <w:jc w:val="left"/>
        <w:rPr>
          <w:b/>
          <w:color w:val="002060"/>
          <w:sz w:val="28"/>
          <w:szCs w:val="28"/>
        </w:rPr>
      </w:pPr>
      <w:r>
        <w:rPr>
          <w:b/>
          <w:color w:val="002060"/>
          <w:sz w:val="28"/>
          <w:szCs w:val="28"/>
        </w:rPr>
        <w:lastRenderedPageBreak/>
        <w:t>COPPA ITALIA VINCENTI COPPA REGIONALE</w:t>
      </w:r>
    </w:p>
    <w:p w14:paraId="0CFB7811" w14:textId="77777777" w:rsidR="00A87B7F" w:rsidRDefault="00A87B7F" w:rsidP="00A87B7F">
      <w:pPr>
        <w:pStyle w:val="LndNormale1"/>
        <w:rPr>
          <w:color w:val="002060"/>
          <w:szCs w:val="22"/>
        </w:rPr>
      </w:pPr>
    </w:p>
    <w:p w14:paraId="64737896" w14:textId="18A85617" w:rsidR="00A87B7F" w:rsidRPr="00A87B7F" w:rsidRDefault="00A87B7F" w:rsidP="00A87B7F">
      <w:pPr>
        <w:pStyle w:val="LndNormale1"/>
        <w:rPr>
          <w:b/>
          <w:bCs/>
          <w:i/>
          <w:iCs/>
          <w:color w:val="002060"/>
          <w:szCs w:val="22"/>
        </w:rPr>
      </w:pPr>
      <w:r w:rsidRPr="00A87B7F">
        <w:rPr>
          <w:b/>
          <w:bCs/>
          <w:i/>
          <w:iCs/>
          <w:color w:val="002060"/>
          <w:szCs w:val="22"/>
        </w:rPr>
        <w:t>Stralcio C.U. n° 989 del 11/03/2022 Divisione Calcio a Cinque</w:t>
      </w:r>
    </w:p>
    <w:p w14:paraId="1318DE98" w14:textId="77777777" w:rsidR="00A87B7F" w:rsidRDefault="00A87B7F" w:rsidP="00A87B7F">
      <w:pPr>
        <w:pStyle w:val="LndNormale1"/>
        <w:rPr>
          <w:color w:val="002060"/>
          <w:szCs w:val="22"/>
        </w:rPr>
      </w:pPr>
    </w:p>
    <w:p w14:paraId="3CE5FC24" w14:textId="69631DA4" w:rsidR="00A87B7F" w:rsidRPr="00A87B7F" w:rsidRDefault="00A87B7F" w:rsidP="00A87B7F">
      <w:pPr>
        <w:pStyle w:val="LndNormale1"/>
        <w:rPr>
          <w:b/>
          <w:bCs/>
          <w:color w:val="002060"/>
          <w:szCs w:val="22"/>
        </w:rPr>
      </w:pPr>
      <w:r w:rsidRPr="00A87B7F">
        <w:rPr>
          <w:b/>
          <w:bCs/>
          <w:color w:val="002060"/>
          <w:szCs w:val="22"/>
        </w:rPr>
        <w:t>RISULTATI GARE</w:t>
      </w:r>
    </w:p>
    <w:p w14:paraId="1A751DC2" w14:textId="1A0354A6" w:rsidR="00A87B7F" w:rsidRDefault="00A87B7F" w:rsidP="00A87B7F">
      <w:pPr>
        <w:pStyle w:val="LndNormale1"/>
        <w:rPr>
          <w:color w:val="002060"/>
          <w:szCs w:val="22"/>
        </w:rPr>
      </w:pPr>
    </w:p>
    <w:p w14:paraId="0CD32E7D" w14:textId="0D46A2F1" w:rsidR="00A87B7F" w:rsidRDefault="00A87B7F" w:rsidP="00A87B7F">
      <w:pPr>
        <w:pStyle w:val="LndNormale1"/>
        <w:rPr>
          <w:color w:val="002060"/>
          <w:szCs w:val="22"/>
        </w:rPr>
      </w:pPr>
      <w:r>
        <w:rPr>
          <w:color w:val="002060"/>
          <w:szCs w:val="22"/>
        </w:rPr>
        <w:t>…omissis…</w:t>
      </w:r>
    </w:p>
    <w:p w14:paraId="7B0DFFF2" w14:textId="6320F3B4" w:rsidR="00A87B7F" w:rsidRDefault="00A87B7F" w:rsidP="00A87B7F">
      <w:pPr>
        <w:pStyle w:val="LndNormale1"/>
        <w:rPr>
          <w:color w:val="002060"/>
          <w:szCs w:val="22"/>
        </w:rPr>
      </w:pPr>
    </w:p>
    <w:p w14:paraId="5075463C" w14:textId="77777777" w:rsidR="00A87B7F" w:rsidRDefault="00A87B7F" w:rsidP="00A87B7F">
      <w:pPr>
        <w:pStyle w:val="LndNormale1"/>
        <w:rPr>
          <w:color w:val="002060"/>
          <w:szCs w:val="22"/>
        </w:rPr>
      </w:pPr>
      <w:r>
        <w:rPr>
          <w:color w:val="002060"/>
          <w:szCs w:val="22"/>
        </w:rPr>
        <w:t>GIRONE B1</w:t>
      </w:r>
      <w:r>
        <w:rPr>
          <w:color w:val="002060"/>
          <w:szCs w:val="22"/>
        </w:rPr>
        <w:tab/>
        <w:t>08/03/2022</w:t>
      </w:r>
      <w:r>
        <w:rPr>
          <w:color w:val="002060"/>
          <w:szCs w:val="22"/>
        </w:rPr>
        <w:tab/>
        <w:t>1/A</w:t>
      </w:r>
    </w:p>
    <w:p w14:paraId="023225EC" w14:textId="56BC34E9" w:rsidR="00A87B7F" w:rsidRDefault="00A87B7F" w:rsidP="00A87B7F">
      <w:pPr>
        <w:pStyle w:val="LndNormale1"/>
        <w:ind w:left="708" w:firstLine="708"/>
        <w:rPr>
          <w:color w:val="002060"/>
          <w:szCs w:val="22"/>
        </w:rPr>
      </w:pPr>
      <w:r>
        <w:rPr>
          <w:color w:val="002060"/>
          <w:szCs w:val="22"/>
        </w:rPr>
        <w:t>REAL CASALGRANDESE C5 – CERRETO D’ESI C5 A.S.D.</w:t>
      </w:r>
      <w:r>
        <w:rPr>
          <w:color w:val="002060"/>
          <w:szCs w:val="22"/>
        </w:rPr>
        <w:tab/>
      </w:r>
      <w:r>
        <w:rPr>
          <w:color w:val="002060"/>
          <w:szCs w:val="22"/>
        </w:rPr>
        <w:tab/>
        <w:t>2-1</w:t>
      </w:r>
    </w:p>
    <w:p w14:paraId="21CD267A" w14:textId="2CDBC653" w:rsidR="00A87B7F" w:rsidRDefault="00A87B7F" w:rsidP="00DE7EC2">
      <w:pPr>
        <w:rPr>
          <w:rFonts w:ascii="Arial" w:hAnsi="Arial" w:cs="Arial"/>
          <w:color w:val="002060"/>
          <w:sz w:val="22"/>
          <w:szCs w:val="22"/>
        </w:rPr>
      </w:pPr>
    </w:p>
    <w:p w14:paraId="67CF7EA0" w14:textId="77777777" w:rsidR="00A87B7F" w:rsidRDefault="00A87B7F" w:rsidP="00A87B7F">
      <w:pPr>
        <w:pStyle w:val="LndNormale1"/>
        <w:rPr>
          <w:color w:val="002060"/>
          <w:szCs w:val="22"/>
        </w:rPr>
      </w:pPr>
      <w:r>
        <w:rPr>
          <w:color w:val="002060"/>
          <w:szCs w:val="22"/>
        </w:rPr>
        <w:t>…omissis…</w:t>
      </w:r>
    </w:p>
    <w:p w14:paraId="06543705" w14:textId="6ABB14F7" w:rsidR="00A87B7F" w:rsidRDefault="00A87B7F" w:rsidP="00DE7EC2">
      <w:pPr>
        <w:rPr>
          <w:rFonts w:ascii="Arial" w:hAnsi="Arial" w:cs="Arial"/>
          <w:color w:val="002060"/>
          <w:sz w:val="22"/>
          <w:szCs w:val="22"/>
        </w:rPr>
      </w:pPr>
    </w:p>
    <w:p w14:paraId="26202E4F" w14:textId="3B9D59BA" w:rsidR="005D6A74" w:rsidRDefault="005D6A74" w:rsidP="00DE7EC2">
      <w:pPr>
        <w:rPr>
          <w:rFonts w:ascii="Arial" w:hAnsi="Arial" w:cs="Arial"/>
          <w:color w:val="002060"/>
          <w:sz w:val="22"/>
          <w:szCs w:val="22"/>
        </w:rPr>
      </w:pPr>
    </w:p>
    <w:p w14:paraId="630B35EC" w14:textId="3FAF8007" w:rsidR="005D6A74" w:rsidRDefault="005D6A74" w:rsidP="005D6A74">
      <w:pPr>
        <w:pStyle w:val="LndNormale1"/>
        <w:jc w:val="left"/>
        <w:rPr>
          <w:b/>
          <w:color w:val="002060"/>
          <w:sz w:val="28"/>
          <w:szCs w:val="28"/>
        </w:rPr>
      </w:pPr>
      <w:r>
        <w:rPr>
          <w:b/>
          <w:color w:val="002060"/>
          <w:sz w:val="28"/>
          <w:szCs w:val="28"/>
        </w:rPr>
        <w:t>COPPA ITALIA VINCENTI COPPA REGIONALE FEMMINILE</w:t>
      </w:r>
    </w:p>
    <w:p w14:paraId="4020799F" w14:textId="77777777" w:rsidR="005D6A74" w:rsidRDefault="005D6A74" w:rsidP="005D6A74">
      <w:pPr>
        <w:pStyle w:val="LndNormale1"/>
        <w:rPr>
          <w:color w:val="002060"/>
          <w:szCs w:val="22"/>
        </w:rPr>
      </w:pPr>
    </w:p>
    <w:p w14:paraId="38E6AF44" w14:textId="67536CBF" w:rsidR="005D6A74" w:rsidRPr="00A87B7F" w:rsidRDefault="005D6A74" w:rsidP="005D6A74">
      <w:pPr>
        <w:pStyle w:val="LndNormale1"/>
        <w:rPr>
          <w:b/>
          <w:bCs/>
          <w:i/>
          <w:iCs/>
          <w:color w:val="002060"/>
          <w:szCs w:val="22"/>
        </w:rPr>
      </w:pPr>
      <w:r w:rsidRPr="00A87B7F">
        <w:rPr>
          <w:b/>
          <w:bCs/>
          <w:i/>
          <w:iCs/>
          <w:color w:val="002060"/>
          <w:szCs w:val="22"/>
        </w:rPr>
        <w:t>Stralcio C.U. n° 9</w:t>
      </w:r>
      <w:r>
        <w:rPr>
          <w:b/>
          <w:bCs/>
          <w:i/>
          <w:iCs/>
          <w:color w:val="002060"/>
          <w:szCs w:val="22"/>
        </w:rPr>
        <w:t>94</w:t>
      </w:r>
      <w:r w:rsidRPr="00A87B7F">
        <w:rPr>
          <w:b/>
          <w:bCs/>
          <w:i/>
          <w:iCs/>
          <w:color w:val="002060"/>
          <w:szCs w:val="22"/>
        </w:rPr>
        <w:t xml:space="preserve"> del 11/03/2022 Divisione Calcio a Cinque</w:t>
      </w:r>
    </w:p>
    <w:p w14:paraId="04DE89C4" w14:textId="77777777" w:rsidR="005D6A74" w:rsidRDefault="005D6A74" w:rsidP="005D6A74">
      <w:pPr>
        <w:pStyle w:val="LndNormale1"/>
        <w:rPr>
          <w:color w:val="002060"/>
          <w:szCs w:val="22"/>
        </w:rPr>
      </w:pPr>
    </w:p>
    <w:p w14:paraId="6857D14F" w14:textId="77777777" w:rsidR="005D6A74" w:rsidRPr="00A87B7F" w:rsidRDefault="005D6A74" w:rsidP="005D6A74">
      <w:pPr>
        <w:pStyle w:val="LndNormale1"/>
        <w:rPr>
          <w:b/>
          <w:bCs/>
          <w:color w:val="002060"/>
          <w:szCs w:val="22"/>
        </w:rPr>
      </w:pPr>
      <w:r w:rsidRPr="00A87B7F">
        <w:rPr>
          <w:b/>
          <w:bCs/>
          <w:color w:val="002060"/>
          <w:szCs w:val="22"/>
        </w:rPr>
        <w:t>RISULTATI GARE</w:t>
      </w:r>
    </w:p>
    <w:p w14:paraId="0C05AAE1" w14:textId="77777777" w:rsidR="005D6A74" w:rsidRDefault="005D6A74" w:rsidP="005D6A74">
      <w:pPr>
        <w:pStyle w:val="LndNormale1"/>
        <w:rPr>
          <w:color w:val="002060"/>
          <w:szCs w:val="22"/>
        </w:rPr>
      </w:pPr>
    </w:p>
    <w:p w14:paraId="507931C9" w14:textId="77777777" w:rsidR="005D6A74" w:rsidRDefault="005D6A74" w:rsidP="005D6A74">
      <w:pPr>
        <w:pStyle w:val="LndNormale1"/>
        <w:rPr>
          <w:color w:val="002060"/>
          <w:szCs w:val="22"/>
        </w:rPr>
      </w:pPr>
      <w:r>
        <w:rPr>
          <w:color w:val="002060"/>
          <w:szCs w:val="22"/>
        </w:rPr>
        <w:t>…omissis…</w:t>
      </w:r>
    </w:p>
    <w:p w14:paraId="5477C0C3" w14:textId="77777777" w:rsidR="005D6A74" w:rsidRDefault="005D6A74" w:rsidP="005D6A74">
      <w:pPr>
        <w:pStyle w:val="LndNormale1"/>
        <w:rPr>
          <w:color w:val="002060"/>
          <w:szCs w:val="22"/>
        </w:rPr>
      </w:pPr>
    </w:p>
    <w:p w14:paraId="112AE364" w14:textId="206B3AB9" w:rsidR="005D6A74" w:rsidRDefault="005D6A74" w:rsidP="005D6A74">
      <w:pPr>
        <w:pStyle w:val="LndNormale1"/>
        <w:rPr>
          <w:color w:val="002060"/>
          <w:szCs w:val="22"/>
        </w:rPr>
      </w:pPr>
      <w:r>
        <w:rPr>
          <w:color w:val="002060"/>
          <w:szCs w:val="22"/>
        </w:rPr>
        <w:t>GIRONE AB</w:t>
      </w:r>
      <w:r>
        <w:rPr>
          <w:color w:val="002060"/>
          <w:szCs w:val="22"/>
        </w:rPr>
        <w:tab/>
        <w:t>09/03/2022</w:t>
      </w:r>
      <w:r>
        <w:rPr>
          <w:color w:val="002060"/>
          <w:szCs w:val="22"/>
        </w:rPr>
        <w:tab/>
        <w:t>1/A</w:t>
      </w:r>
    </w:p>
    <w:p w14:paraId="3562320B" w14:textId="5FDCF55D" w:rsidR="005D6A74" w:rsidRDefault="005D6A74" w:rsidP="005D6A74">
      <w:pPr>
        <w:pStyle w:val="LndNormale1"/>
        <w:ind w:left="708" w:firstLine="708"/>
        <w:rPr>
          <w:color w:val="002060"/>
          <w:szCs w:val="22"/>
        </w:rPr>
      </w:pPr>
      <w:r>
        <w:rPr>
          <w:color w:val="002060"/>
          <w:szCs w:val="22"/>
        </w:rPr>
        <w:t>FUTSAL PRANDONE – CORTICELLA S.S.D. S.R.L.</w:t>
      </w:r>
      <w:r>
        <w:rPr>
          <w:color w:val="002060"/>
          <w:szCs w:val="22"/>
        </w:rPr>
        <w:tab/>
      </w:r>
      <w:r>
        <w:rPr>
          <w:color w:val="002060"/>
          <w:szCs w:val="22"/>
        </w:rPr>
        <w:tab/>
      </w:r>
      <w:r>
        <w:rPr>
          <w:color w:val="002060"/>
          <w:szCs w:val="22"/>
        </w:rPr>
        <w:tab/>
        <w:t>2-1</w:t>
      </w:r>
    </w:p>
    <w:p w14:paraId="1326AB1D" w14:textId="77777777" w:rsidR="005D6A74" w:rsidRDefault="005D6A74" w:rsidP="005D6A74">
      <w:pPr>
        <w:rPr>
          <w:rFonts w:ascii="Arial" w:hAnsi="Arial" w:cs="Arial"/>
          <w:color w:val="002060"/>
          <w:sz w:val="22"/>
          <w:szCs w:val="22"/>
        </w:rPr>
      </w:pPr>
    </w:p>
    <w:p w14:paraId="4D7F2637" w14:textId="77777777" w:rsidR="005D6A74" w:rsidRDefault="005D6A74" w:rsidP="005D6A74">
      <w:pPr>
        <w:pStyle w:val="LndNormale1"/>
        <w:rPr>
          <w:color w:val="002060"/>
          <w:szCs w:val="22"/>
        </w:rPr>
      </w:pPr>
      <w:r>
        <w:rPr>
          <w:color w:val="002060"/>
          <w:szCs w:val="22"/>
        </w:rPr>
        <w:t>…omissis…</w:t>
      </w:r>
    </w:p>
    <w:p w14:paraId="1E8803EC" w14:textId="77777777" w:rsidR="005D6A74" w:rsidRDefault="005D6A74" w:rsidP="00DE7EC2">
      <w:pPr>
        <w:rPr>
          <w:rFonts w:ascii="Arial" w:hAnsi="Arial" w:cs="Arial"/>
          <w:color w:val="002060"/>
          <w:sz w:val="22"/>
          <w:szCs w:val="22"/>
        </w:rPr>
      </w:pPr>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77777777" w:rsidR="008D47EC" w:rsidRDefault="008D47EC" w:rsidP="008D47EC">
      <w:pPr>
        <w:pStyle w:val="LndNormale1"/>
        <w:rPr>
          <w:color w:val="002060"/>
          <w:szCs w:val="22"/>
        </w:rPr>
      </w:pPr>
    </w:p>
    <w:p w14:paraId="6784B371" w14:textId="77777777" w:rsidR="008D47EC" w:rsidRPr="00BB1DCE" w:rsidRDefault="008D47EC" w:rsidP="008D47EC">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8E4EB16" w14:textId="77777777" w:rsidR="008D47EC" w:rsidRPr="00BB1DCE" w:rsidRDefault="008D47EC" w:rsidP="008D47EC">
      <w:pPr>
        <w:pStyle w:val="p2"/>
        <w:rPr>
          <w:rFonts w:ascii="Arial" w:hAnsi="Arial" w:cs="Arial"/>
          <w:color w:val="002060"/>
          <w:sz w:val="22"/>
          <w:szCs w:val="22"/>
        </w:rPr>
      </w:pPr>
    </w:p>
    <w:p w14:paraId="311BA08E" w14:textId="77777777" w:rsidR="008D47EC" w:rsidRDefault="008D47EC" w:rsidP="008D47EC">
      <w:pPr>
        <w:pStyle w:val="p1"/>
        <w:jc w:val="both"/>
        <w:rPr>
          <w:color w:val="002060"/>
          <w:szCs w:val="22"/>
        </w:rPr>
      </w:pPr>
      <w:r>
        <w:rPr>
          <w:rStyle w:val="s1"/>
          <w:rFonts w:ascii="Arial" w:hAnsi="Arial" w:cs="Arial"/>
          <w:color w:val="002060"/>
          <w:sz w:val="22"/>
          <w:szCs w:val="22"/>
        </w:rPr>
        <w:lastRenderedPageBreak/>
        <w:t xml:space="preserve">Le gare dei Campionati Regionali di Calcio a Cinque rinviate causa Covid-19, saranno programmate in </w:t>
      </w:r>
      <w:r w:rsidRPr="00F329EB">
        <w:rPr>
          <w:rStyle w:val="s1"/>
          <w:rFonts w:ascii="Arial" w:hAnsi="Arial" w:cs="Arial"/>
          <w:b/>
          <w:bCs/>
          <w:color w:val="002060"/>
          <w:sz w:val="22"/>
          <w:szCs w:val="22"/>
        </w:rPr>
        <w:t>data infrasettimanale trascorse due giornate regolarmente disputate</w:t>
      </w:r>
      <w:r>
        <w:rPr>
          <w:rStyle w:val="s1"/>
          <w:rFonts w:ascii="Arial" w:hAnsi="Arial" w:cs="Arial"/>
          <w:b/>
          <w:bCs/>
          <w:color w:val="002060"/>
          <w:sz w:val="22"/>
          <w:szCs w:val="22"/>
        </w:rPr>
        <w:t xml:space="preserve"> </w:t>
      </w:r>
      <w:r w:rsidRPr="00BF4A38">
        <w:rPr>
          <w:rStyle w:val="s1"/>
          <w:rFonts w:ascii="Arial" w:hAnsi="Arial" w:cs="Arial"/>
          <w:color w:val="002060"/>
          <w:sz w:val="22"/>
          <w:szCs w:val="22"/>
        </w:rPr>
        <w:t>(compreso eventuale turno di riposo)</w:t>
      </w:r>
      <w:r>
        <w:rPr>
          <w:rStyle w:val="s1"/>
          <w:rFonts w:ascii="Arial" w:hAnsi="Arial" w:cs="Arial"/>
          <w:color w:val="002060"/>
          <w:sz w:val="22"/>
          <w:szCs w:val="22"/>
        </w:rPr>
        <w:t xml:space="preserve"> da parte della società richiedente il rinvio.</w:t>
      </w:r>
    </w:p>
    <w:p w14:paraId="7A7CCF09" w14:textId="0992F90E" w:rsidR="00F96421" w:rsidRPr="00695DA6" w:rsidRDefault="00F96421" w:rsidP="009D0C38">
      <w:pPr>
        <w:pStyle w:val="LndNormale1"/>
        <w:rPr>
          <w:color w:val="002060"/>
          <w:szCs w:val="22"/>
        </w:rPr>
      </w:pPr>
    </w:p>
    <w:p w14:paraId="66693C51" w14:textId="77777777" w:rsidR="00695DA6" w:rsidRPr="00695DA6" w:rsidRDefault="00695DA6" w:rsidP="009D0C38">
      <w:pPr>
        <w:pStyle w:val="LndNormale1"/>
        <w:rPr>
          <w:color w:val="002060"/>
          <w:szCs w:val="22"/>
        </w:rPr>
      </w:pPr>
    </w:p>
    <w:p w14:paraId="184D2D51" w14:textId="77777777" w:rsidR="00F96421" w:rsidRPr="00695DA6" w:rsidRDefault="00F96421" w:rsidP="00695DA6">
      <w:pPr>
        <w:pStyle w:val="Titolo2"/>
        <w:spacing w:before="0" w:after="0"/>
        <w:rPr>
          <w:i w:val="0"/>
          <w:color w:val="002060"/>
        </w:rPr>
      </w:pPr>
      <w:bookmarkStart w:id="7" w:name="_Toc97915576"/>
      <w:r w:rsidRPr="00695DA6">
        <w:rPr>
          <w:i w:val="0"/>
          <w:color w:val="002060"/>
        </w:rPr>
        <w:t>TESSERAMENTO MINORI PROVENIENTI DALL’UCRAINA</w:t>
      </w:r>
      <w:bookmarkEnd w:id="7"/>
    </w:p>
    <w:p w14:paraId="63D039A4" w14:textId="77777777" w:rsidR="00F96421" w:rsidRPr="00695DA6" w:rsidRDefault="00F96421" w:rsidP="00695DA6">
      <w:pPr>
        <w:rPr>
          <w:rFonts w:ascii="Arial" w:hAnsi="Arial" w:cs="Arial"/>
          <w:color w:val="002060"/>
          <w:sz w:val="22"/>
          <w:szCs w:val="22"/>
        </w:rPr>
      </w:pPr>
    </w:p>
    <w:p w14:paraId="464031C7" w14:textId="77777777" w:rsidR="00F96421" w:rsidRPr="00695DA6" w:rsidRDefault="00F96421" w:rsidP="00F96421">
      <w:pPr>
        <w:rPr>
          <w:rFonts w:ascii="Arial" w:hAnsi="Arial" w:cs="Arial"/>
          <w:color w:val="002060"/>
          <w:sz w:val="22"/>
          <w:szCs w:val="22"/>
        </w:rPr>
      </w:pPr>
      <w:r w:rsidRPr="00695DA6">
        <w:rPr>
          <w:rFonts w:ascii="Arial" w:hAnsi="Arial" w:cs="Arial"/>
          <w:color w:val="002060"/>
          <w:sz w:val="22"/>
          <w:szCs w:val="22"/>
        </w:rPr>
        <w:t>Facendo riferimento al CU n. 186/A della FIGC, allegato al presente CU, relativo al tesseramento dei minori ucraini si precisa:</w:t>
      </w:r>
    </w:p>
    <w:p w14:paraId="27C27A08"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La richiesta di tesseramento dovrà essere caricata, come previsto per i minori stranieri, sul portale FIGC;</w:t>
      </w:r>
    </w:p>
    <w:p w14:paraId="6AD05D78"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La richiesta potrà essere sottoscritta anche da un solo genitore, se presente sul territorio italiano, o da soggetto che legalmente rappresenta il minore; l’istanza dovrà essere accompagnata da una attestazione concernente la provenienza dall’Ucraina.</w:t>
      </w:r>
    </w:p>
    <w:p w14:paraId="569EB942"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L’onere per la tassa di tesseramento e per il premio assicurativo sarà a carico della FIGC;</w:t>
      </w:r>
    </w:p>
    <w:p w14:paraId="2235EBC6" w14:textId="77777777" w:rsidR="00F96421" w:rsidRPr="00695DA6" w:rsidRDefault="00F96421" w:rsidP="00F96421">
      <w:pPr>
        <w:pStyle w:val="Paragrafoelenco"/>
        <w:numPr>
          <w:ilvl w:val="0"/>
          <w:numId w:val="42"/>
        </w:numPr>
        <w:suppressAutoHyphens w:val="0"/>
        <w:overflowPunct/>
        <w:autoSpaceDE/>
        <w:jc w:val="both"/>
        <w:textAlignment w:val="auto"/>
        <w:rPr>
          <w:rFonts w:ascii="Arial" w:hAnsi="Arial" w:cs="Arial"/>
          <w:color w:val="002060"/>
          <w:sz w:val="22"/>
          <w:szCs w:val="22"/>
        </w:rPr>
      </w:pPr>
      <w:r w:rsidRPr="00695DA6">
        <w:rPr>
          <w:rFonts w:ascii="Arial" w:hAnsi="Arial" w:cs="Arial"/>
          <w:color w:val="002060"/>
          <w:sz w:val="22"/>
          <w:szCs w:val="22"/>
        </w:rPr>
        <w:t>Detto tesseramento non potrà in alcun modo determinare l’assunzione per il minore del vincolo pluriennale e, pertanto cesserà di avere validità al 30 giugno 2022.</w:t>
      </w:r>
    </w:p>
    <w:p w14:paraId="09A2D9C2" w14:textId="77777777" w:rsidR="00F96421" w:rsidRPr="00695DA6" w:rsidRDefault="00F96421" w:rsidP="00F96421">
      <w:pPr>
        <w:rPr>
          <w:rFonts w:ascii="Arial" w:hAnsi="Arial" w:cs="Arial"/>
          <w:color w:val="002060"/>
          <w:sz w:val="22"/>
          <w:szCs w:val="22"/>
        </w:rPr>
      </w:pPr>
    </w:p>
    <w:p w14:paraId="47889E40" w14:textId="77777777" w:rsidR="00F96421" w:rsidRPr="00695DA6" w:rsidRDefault="00F96421" w:rsidP="00F96421">
      <w:pPr>
        <w:rPr>
          <w:rFonts w:ascii="Arial" w:hAnsi="Arial" w:cs="Arial"/>
          <w:color w:val="002060"/>
          <w:sz w:val="22"/>
          <w:szCs w:val="22"/>
        </w:rPr>
      </w:pPr>
    </w:p>
    <w:p w14:paraId="5F2BCE9F" w14:textId="77777777" w:rsidR="00F96421" w:rsidRPr="00695DA6" w:rsidRDefault="00F96421" w:rsidP="00F96421">
      <w:pPr>
        <w:rPr>
          <w:rFonts w:ascii="Arial" w:hAnsi="Arial" w:cs="Arial"/>
          <w:b/>
          <w:color w:val="002060"/>
          <w:sz w:val="28"/>
          <w:szCs w:val="28"/>
        </w:rPr>
      </w:pPr>
      <w:r w:rsidRPr="00695DA6">
        <w:rPr>
          <w:rFonts w:ascii="Arial" w:hAnsi="Arial" w:cs="Arial"/>
          <w:b/>
          <w:color w:val="002060"/>
          <w:sz w:val="28"/>
          <w:szCs w:val="28"/>
        </w:rPr>
        <w:t>SCUOLE DI CALCIO STAGIONE SPORTIVA 2021/2022</w:t>
      </w:r>
    </w:p>
    <w:p w14:paraId="2EA28DA4" w14:textId="77777777" w:rsidR="00F96421" w:rsidRPr="00695DA6" w:rsidRDefault="00F96421" w:rsidP="00F96421">
      <w:pPr>
        <w:rPr>
          <w:rFonts w:ascii="Arial" w:eastAsia="Calibri" w:hAnsi="Arial" w:cs="Arial"/>
          <w:color w:val="002060"/>
        </w:rPr>
      </w:pPr>
    </w:p>
    <w:p w14:paraId="2D20AB4A"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Si allega al presente CU l’elenco delle società suddivise per delegazione provinciale che hanno ottenuto, per la stagione sportiva 2021/2022, valutati gli aspetti tecnico-organizzativi e didattici, il riconoscimento di:</w:t>
      </w:r>
    </w:p>
    <w:p w14:paraId="59580023"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 Scuola Calcio “ELITE”;</w:t>
      </w:r>
    </w:p>
    <w:p w14:paraId="200A18C8"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 xml:space="preserve">- Scuola Calcio; </w:t>
      </w:r>
    </w:p>
    <w:p w14:paraId="3E6570DF" w14:textId="77777777" w:rsidR="00F96421" w:rsidRPr="00695DA6" w:rsidRDefault="00F96421" w:rsidP="00F96421">
      <w:pPr>
        <w:rPr>
          <w:rFonts w:ascii="Arial" w:eastAsia="Calibri" w:hAnsi="Arial" w:cs="Arial"/>
          <w:color w:val="002060"/>
          <w:sz w:val="22"/>
          <w:szCs w:val="22"/>
        </w:rPr>
      </w:pPr>
      <w:r w:rsidRPr="00695DA6">
        <w:rPr>
          <w:rFonts w:ascii="Arial" w:eastAsia="Calibri" w:hAnsi="Arial" w:cs="Arial"/>
          <w:color w:val="002060"/>
          <w:sz w:val="22"/>
          <w:szCs w:val="22"/>
        </w:rPr>
        <w:t>- Centro calcistico di Base</w:t>
      </w:r>
    </w:p>
    <w:p w14:paraId="532046E9" w14:textId="77777777" w:rsidR="00F96421" w:rsidRPr="00695DA6" w:rsidRDefault="00F96421" w:rsidP="009D0C38">
      <w:pPr>
        <w:pStyle w:val="LndNormale1"/>
        <w:rPr>
          <w:color w:val="002060"/>
          <w:szCs w:val="22"/>
        </w:rPr>
      </w:pPr>
    </w:p>
    <w:p w14:paraId="01B173F0" w14:textId="4ACFDE87" w:rsidR="005A22F7" w:rsidRPr="00695DA6" w:rsidRDefault="005A22F7"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08680E32" w14:textId="0F59CEA7" w:rsidR="00DE2270" w:rsidRPr="00DE2270" w:rsidRDefault="00DE2270" w:rsidP="00DE2270">
      <w:pPr>
        <w:pStyle w:val="breakline"/>
        <w:rPr>
          <w:rFonts w:eastAsiaTheme="minorEastAsia"/>
          <w:color w:val="002060"/>
        </w:rPr>
      </w:pPr>
    </w:p>
    <w:p w14:paraId="1FD4D845" w14:textId="77777777" w:rsidR="00123308" w:rsidRPr="0029535F" w:rsidRDefault="00123308" w:rsidP="00123308">
      <w:pPr>
        <w:pStyle w:val="titolocampionato0"/>
        <w:shd w:val="clear" w:color="auto" w:fill="CCCCCC"/>
        <w:spacing w:before="80" w:after="40"/>
        <w:rPr>
          <w:color w:val="002060"/>
        </w:rPr>
      </w:pPr>
      <w:r w:rsidRPr="0029535F">
        <w:rPr>
          <w:color w:val="002060"/>
        </w:rPr>
        <w:t>CALCIO A CINQUE SERIE C1</w:t>
      </w:r>
    </w:p>
    <w:p w14:paraId="437991C1" w14:textId="77777777" w:rsidR="00123308" w:rsidRPr="0029535F" w:rsidRDefault="00123308" w:rsidP="00123308">
      <w:pPr>
        <w:pStyle w:val="titoloprinc0"/>
        <w:rPr>
          <w:color w:val="002060"/>
        </w:rPr>
      </w:pPr>
      <w:r w:rsidRPr="0029535F">
        <w:rPr>
          <w:color w:val="002060"/>
        </w:rPr>
        <w:t>RISULTATI</w:t>
      </w:r>
    </w:p>
    <w:p w14:paraId="29D965EB" w14:textId="77777777" w:rsidR="00123308" w:rsidRPr="0029535F" w:rsidRDefault="00123308" w:rsidP="00123308">
      <w:pPr>
        <w:pStyle w:val="breakline"/>
        <w:rPr>
          <w:color w:val="002060"/>
        </w:rPr>
      </w:pPr>
    </w:p>
    <w:p w14:paraId="1427A2D1" w14:textId="77777777" w:rsidR="00123308" w:rsidRPr="0029535F" w:rsidRDefault="00123308" w:rsidP="00123308">
      <w:pPr>
        <w:pStyle w:val="sottotitolocampionato10"/>
        <w:rPr>
          <w:color w:val="002060"/>
        </w:rPr>
      </w:pPr>
      <w:r w:rsidRPr="0029535F">
        <w:rPr>
          <w:color w:val="002060"/>
        </w:rPr>
        <w:t>RISULTATI UFFICIALI GARE DEL 11/03/2022</w:t>
      </w:r>
    </w:p>
    <w:p w14:paraId="4F9DF97A" w14:textId="77777777" w:rsidR="00123308" w:rsidRPr="00123308" w:rsidRDefault="00123308" w:rsidP="00123308">
      <w:pPr>
        <w:pStyle w:val="sottotitolocampionato20"/>
        <w:spacing w:before="0" w:beforeAutospacing="0" w:after="0" w:afterAutospacing="0"/>
        <w:rPr>
          <w:rFonts w:ascii="Arial" w:hAnsi="Arial" w:cs="Arial"/>
          <w:color w:val="002060"/>
          <w:sz w:val="20"/>
          <w:szCs w:val="20"/>
        </w:rPr>
      </w:pPr>
      <w:r w:rsidRPr="00123308">
        <w:rPr>
          <w:rFonts w:ascii="Arial" w:hAnsi="Arial" w:cs="Arial"/>
          <w:color w:val="002060"/>
          <w:sz w:val="20"/>
          <w:szCs w:val="20"/>
        </w:rPr>
        <w:t>Si trascrivono qui di seguito i risultati ufficiali delle gare disputate</w:t>
      </w:r>
    </w:p>
    <w:p w14:paraId="7A789715" w14:textId="77777777" w:rsidR="00123308" w:rsidRPr="0029535F" w:rsidRDefault="00123308" w:rsidP="0012330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308" w:rsidRPr="0029535F" w14:paraId="3AA020BC" w14:textId="77777777" w:rsidTr="008D096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308" w:rsidRPr="0029535F" w14:paraId="2C6D1740" w14:textId="77777777" w:rsidTr="008D09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8F1B1" w14:textId="77777777" w:rsidR="00123308" w:rsidRPr="0029535F" w:rsidRDefault="00123308" w:rsidP="008D096D">
                  <w:pPr>
                    <w:pStyle w:val="headertabella0"/>
                    <w:rPr>
                      <w:color w:val="002060"/>
                    </w:rPr>
                  </w:pPr>
                  <w:r w:rsidRPr="0029535F">
                    <w:rPr>
                      <w:color w:val="002060"/>
                    </w:rPr>
                    <w:t>GIRONE A - 9 Giornata - R</w:t>
                  </w:r>
                </w:p>
              </w:tc>
            </w:tr>
            <w:tr w:rsidR="00123308" w:rsidRPr="0029535F" w14:paraId="45F1A81F" w14:textId="77777777" w:rsidTr="008D096D">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21C724" w14:textId="77777777" w:rsidR="00123308" w:rsidRPr="0029535F" w:rsidRDefault="00123308" w:rsidP="008D096D">
                  <w:pPr>
                    <w:pStyle w:val="rowtabella0"/>
                    <w:rPr>
                      <w:color w:val="002060"/>
                    </w:rPr>
                  </w:pPr>
                  <w:r w:rsidRPr="0029535F">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1A890" w14:textId="77777777" w:rsidR="00123308" w:rsidRPr="0029535F" w:rsidRDefault="00123308" w:rsidP="008D096D">
                  <w:pPr>
                    <w:pStyle w:val="rowtabella0"/>
                    <w:rPr>
                      <w:color w:val="002060"/>
                    </w:rPr>
                  </w:pPr>
                  <w:r w:rsidRPr="0029535F">
                    <w:rPr>
                      <w:color w:val="002060"/>
                    </w:rPr>
                    <w:t>- PIANACCIO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C7927" w14:textId="77777777" w:rsidR="00123308" w:rsidRPr="0029535F" w:rsidRDefault="00123308" w:rsidP="008D096D">
                  <w:pPr>
                    <w:pStyle w:val="rowtabella0"/>
                    <w:jc w:val="center"/>
                    <w:rPr>
                      <w:color w:val="002060"/>
                    </w:rPr>
                  </w:pPr>
                  <w:r w:rsidRPr="0029535F">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082AA" w14:textId="77777777" w:rsidR="00123308" w:rsidRPr="0029535F" w:rsidRDefault="00123308" w:rsidP="008D096D">
                  <w:pPr>
                    <w:pStyle w:val="rowtabella0"/>
                    <w:jc w:val="center"/>
                    <w:rPr>
                      <w:color w:val="002060"/>
                    </w:rPr>
                  </w:pPr>
                  <w:r w:rsidRPr="0029535F">
                    <w:rPr>
                      <w:color w:val="002060"/>
                    </w:rPr>
                    <w:t> </w:t>
                  </w:r>
                </w:p>
              </w:tc>
            </w:tr>
            <w:tr w:rsidR="00123308" w:rsidRPr="0029535F" w14:paraId="365EEC88" w14:textId="77777777" w:rsidTr="008D096D">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CB8A79" w14:textId="77777777" w:rsidR="00123308" w:rsidRPr="0029535F" w:rsidRDefault="00123308" w:rsidP="008D096D">
                  <w:pPr>
                    <w:pStyle w:val="rowtabella0"/>
                    <w:rPr>
                      <w:color w:val="002060"/>
                    </w:rPr>
                  </w:pPr>
                  <w:r w:rsidRPr="0029535F">
                    <w:rPr>
                      <w:color w:val="002060"/>
                    </w:rPr>
                    <w:t>JESI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8C1C4C" w14:textId="77777777" w:rsidR="00123308" w:rsidRPr="0029535F" w:rsidRDefault="00123308" w:rsidP="008D096D">
                  <w:pPr>
                    <w:pStyle w:val="rowtabella0"/>
                    <w:rPr>
                      <w:color w:val="002060"/>
                    </w:rPr>
                  </w:pPr>
                  <w:r w:rsidRPr="0029535F">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66F5E" w14:textId="77777777" w:rsidR="00123308" w:rsidRPr="0029535F" w:rsidRDefault="00123308" w:rsidP="008D096D">
                  <w:pPr>
                    <w:pStyle w:val="rowtabella0"/>
                    <w:jc w:val="center"/>
                    <w:rPr>
                      <w:color w:val="002060"/>
                    </w:rPr>
                  </w:pPr>
                  <w:r w:rsidRPr="0029535F">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B483B" w14:textId="77777777" w:rsidR="00123308" w:rsidRPr="0029535F" w:rsidRDefault="00123308" w:rsidP="008D096D">
                  <w:pPr>
                    <w:pStyle w:val="rowtabella0"/>
                    <w:jc w:val="center"/>
                    <w:rPr>
                      <w:color w:val="002060"/>
                    </w:rPr>
                  </w:pPr>
                  <w:r w:rsidRPr="0029535F">
                    <w:rPr>
                      <w:color w:val="002060"/>
                    </w:rPr>
                    <w:t> </w:t>
                  </w:r>
                </w:p>
              </w:tc>
            </w:tr>
          </w:tbl>
          <w:p w14:paraId="72A4E2DD" w14:textId="77777777" w:rsidR="00123308" w:rsidRPr="0029535F" w:rsidRDefault="00123308" w:rsidP="008D096D">
            <w:pPr>
              <w:rPr>
                <w:color w:val="002060"/>
              </w:rPr>
            </w:pPr>
          </w:p>
        </w:tc>
      </w:tr>
    </w:tbl>
    <w:p w14:paraId="2C14AE3B" w14:textId="77777777" w:rsidR="00123308" w:rsidRPr="0029535F" w:rsidRDefault="00123308" w:rsidP="00123308">
      <w:pPr>
        <w:pStyle w:val="breakline"/>
        <w:rPr>
          <w:rFonts w:eastAsiaTheme="minorEastAsia"/>
          <w:color w:val="002060"/>
        </w:rPr>
      </w:pPr>
    </w:p>
    <w:p w14:paraId="306CD06C" w14:textId="77777777" w:rsidR="00123308" w:rsidRPr="0029535F" w:rsidRDefault="00123308" w:rsidP="00123308">
      <w:pPr>
        <w:pStyle w:val="breakline"/>
        <w:rPr>
          <w:color w:val="002060"/>
        </w:rPr>
      </w:pPr>
    </w:p>
    <w:p w14:paraId="5984818B" w14:textId="77777777" w:rsidR="00123308" w:rsidRPr="0029535F" w:rsidRDefault="00123308" w:rsidP="00123308">
      <w:pPr>
        <w:pStyle w:val="titoloprinc0"/>
        <w:rPr>
          <w:color w:val="002060"/>
        </w:rPr>
      </w:pPr>
      <w:r w:rsidRPr="0029535F">
        <w:rPr>
          <w:color w:val="002060"/>
        </w:rPr>
        <w:t>GIUDICE SPORTIVO</w:t>
      </w:r>
    </w:p>
    <w:p w14:paraId="4B6AA82F" w14:textId="77777777" w:rsidR="00123308" w:rsidRPr="0029535F" w:rsidRDefault="00123308" w:rsidP="00123308">
      <w:pPr>
        <w:pStyle w:val="diffida"/>
        <w:rPr>
          <w:color w:val="002060"/>
        </w:rPr>
      </w:pPr>
      <w:r w:rsidRPr="0029535F">
        <w:rPr>
          <w:color w:val="002060"/>
        </w:rPr>
        <w:t>Il Sostituto Giudice Sportivo Avv. Federica Sorrentino, nella seduta del 12/03/2022 ha adottato le decisioni che di seguito integralmente si riportano:</w:t>
      </w:r>
    </w:p>
    <w:p w14:paraId="55C2E21F" w14:textId="77777777" w:rsidR="00123308" w:rsidRPr="0029535F" w:rsidRDefault="00123308" w:rsidP="00123308">
      <w:pPr>
        <w:pStyle w:val="titolo10"/>
        <w:rPr>
          <w:color w:val="002060"/>
        </w:rPr>
      </w:pPr>
      <w:r w:rsidRPr="0029535F">
        <w:rPr>
          <w:color w:val="002060"/>
        </w:rPr>
        <w:t xml:space="preserve">GARE DEL 11/ 3/2022 </w:t>
      </w:r>
    </w:p>
    <w:p w14:paraId="3069B14E" w14:textId="77777777" w:rsidR="00123308" w:rsidRPr="0029535F" w:rsidRDefault="00123308" w:rsidP="00123308">
      <w:pPr>
        <w:pStyle w:val="titolo7a"/>
        <w:rPr>
          <w:color w:val="002060"/>
        </w:rPr>
      </w:pPr>
      <w:r w:rsidRPr="0029535F">
        <w:rPr>
          <w:color w:val="002060"/>
        </w:rPr>
        <w:t xml:space="preserve">PROVVEDIMENTI DISCIPLINARI </w:t>
      </w:r>
    </w:p>
    <w:p w14:paraId="61C3C258" w14:textId="77777777" w:rsidR="00123308" w:rsidRPr="0029535F" w:rsidRDefault="00123308" w:rsidP="00123308">
      <w:pPr>
        <w:pStyle w:val="titolo7b0"/>
        <w:rPr>
          <w:color w:val="002060"/>
        </w:rPr>
      </w:pPr>
      <w:r w:rsidRPr="0029535F">
        <w:rPr>
          <w:color w:val="002060"/>
        </w:rPr>
        <w:t xml:space="preserve">In base alle risultanze degli atti ufficiali sono state deliberate le seguenti sanzioni disciplinari. </w:t>
      </w:r>
    </w:p>
    <w:p w14:paraId="2E038EF9" w14:textId="77777777" w:rsidR="00123308" w:rsidRPr="0029535F" w:rsidRDefault="00123308" w:rsidP="00123308">
      <w:pPr>
        <w:pStyle w:val="titolo30"/>
        <w:rPr>
          <w:color w:val="002060"/>
        </w:rPr>
      </w:pPr>
      <w:r w:rsidRPr="0029535F">
        <w:rPr>
          <w:color w:val="002060"/>
        </w:rPr>
        <w:t xml:space="preserve">CALCIATORI NON ESPULSI </w:t>
      </w:r>
    </w:p>
    <w:p w14:paraId="5990BA9A" w14:textId="77777777" w:rsidR="00123308" w:rsidRPr="0029535F" w:rsidRDefault="00123308" w:rsidP="00123308">
      <w:pPr>
        <w:pStyle w:val="titolo20"/>
        <w:rPr>
          <w:color w:val="002060"/>
        </w:rPr>
      </w:pPr>
      <w:r w:rsidRPr="0029535F">
        <w:rPr>
          <w:color w:val="002060"/>
        </w:rPr>
        <w:lastRenderedPageBreak/>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748683ED" w14:textId="77777777" w:rsidTr="008D096D">
        <w:tc>
          <w:tcPr>
            <w:tcW w:w="2200" w:type="dxa"/>
            <w:tcMar>
              <w:top w:w="20" w:type="dxa"/>
              <w:left w:w="20" w:type="dxa"/>
              <w:bottom w:w="20" w:type="dxa"/>
              <w:right w:w="20" w:type="dxa"/>
            </w:tcMar>
            <w:vAlign w:val="center"/>
            <w:hideMark/>
          </w:tcPr>
          <w:p w14:paraId="20537F1D" w14:textId="77777777" w:rsidR="00123308" w:rsidRPr="0029535F" w:rsidRDefault="00123308" w:rsidP="008D096D">
            <w:pPr>
              <w:pStyle w:val="movimento"/>
              <w:rPr>
                <w:color w:val="002060"/>
              </w:rPr>
            </w:pPr>
            <w:r w:rsidRPr="0029535F">
              <w:rPr>
                <w:color w:val="002060"/>
              </w:rPr>
              <w:t>DE CARLONIS NICOLO</w:t>
            </w:r>
          </w:p>
        </w:tc>
        <w:tc>
          <w:tcPr>
            <w:tcW w:w="2200" w:type="dxa"/>
            <w:tcMar>
              <w:top w:w="20" w:type="dxa"/>
              <w:left w:w="20" w:type="dxa"/>
              <w:bottom w:w="20" w:type="dxa"/>
              <w:right w:w="20" w:type="dxa"/>
            </w:tcMar>
            <w:vAlign w:val="center"/>
            <w:hideMark/>
          </w:tcPr>
          <w:p w14:paraId="3E4034DB"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40388DAD"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49FF0B3"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16E1EE7A" w14:textId="77777777" w:rsidR="00123308" w:rsidRPr="0029535F" w:rsidRDefault="00123308" w:rsidP="008D096D">
            <w:pPr>
              <w:pStyle w:val="movimento2"/>
              <w:rPr>
                <w:color w:val="002060"/>
              </w:rPr>
            </w:pPr>
            <w:r w:rsidRPr="0029535F">
              <w:rPr>
                <w:color w:val="002060"/>
              </w:rPr>
              <w:t> </w:t>
            </w:r>
          </w:p>
        </w:tc>
      </w:tr>
    </w:tbl>
    <w:p w14:paraId="6780117B" w14:textId="77777777" w:rsidR="00123308" w:rsidRPr="0029535F" w:rsidRDefault="00123308" w:rsidP="00123308">
      <w:pPr>
        <w:pStyle w:val="titolo20"/>
        <w:rPr>
          <w:rFonts w:eastAsiaTheme="minorEastAsia"/>
          <w:color w:val="002060"/>
        </w:rPr>
      </w:pPr>
      <w:r w:rsidRPr="0029535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6CE6EE87" w14:textId="77777777" w:rsidTr="008D096D">
        <w:tc>
          <w:tcPr>
            <w:tcW w:w="2200" w:type="dxa"/>
            <w:tcMar>
              <w:top w:w="20" w:type="dxa"/>
              <w:left w:w="20" w:type="dxa"/>
              <w:bottom w:w="20" w:type="dxa"/>
              <w:right w:w="20" w:type="dxa"/>
            </w:tcMar>
            <w:vAlign w:val="center"/>
            <w:hideMark/>
          </w:tcPr>
          <w:p w14:paraId="372B9B96" w14:textId="77777777" w:rsidR="00123308" w:rsidRPr="0029535F" w:rsidRDefault="00123308" w:rsidP="008D096D">
            <w:pPr>
              <w:pStyle w:val="movimento"/>
              <w:rPr>
                <w:color w:val="002060"/>
              </w:rPr>
            </w:pPr>
            <w:r w:rsidRPr="0029535F">
              <w:rPr>
                <w:color w:val="002060"/>
              </w:rPr>
              <w:t>DE RUGGIERO RICCARDO</w:t>
            </w:r>
          </w:p>
        </w:tc>
        <w:tc>
          <w:tcPr>
            <w:tcW w:w="2200" w:type="dxa"/>
            <w:tcMar>
              <w:top w:w="20" w:type="dxa"/>
              <w:left w:w="20" w:type="dxa"/>
              <w:bottom w:w="20" w:type="dxa"/>
              <w:right w:w="20" w:type="dxa"/>
            </w:tcMar>
            <w:vAlign w:val="center"/>
            <w:hideMark/>
          </w:tcPr>
          <w:p w14:paraId="1EFCA5A8"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5D6BE18A"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0EB85E3A"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2038A8C" w14:textId="77777777" w:rsidR="00123308" w:rsidRPr="0029535F" w:rsidRDefault="00123308" w:rsidP="008D096D">
            <w:pPr>
              <w:pStyle w:val="movimento2"/>
              <w:rPr>
                <w:color w:val="002060"/>
              </w:rPr>
            </w:pPr>
            <w:r w:rsidRPr="0029535F">
              <w:rPr>
                <w:color w:val="002060"/>
              </w:rPr>
              <w:t> </w:t>
            </w:r>
          </w:p>
        </w:tc>
      </w:tr>
    </w:tbl>
    <w:p w14:paraId="7259B0CB" w14:textId="77777777" w:rsidR="00123308" w:rsidRPr="0029535F" w:rsidRDefault="00123308" w:rsidP="00123308">
      <w:pPr>
        <w:pStyle w:val="titolo20"/>
        <w:rPr>
          <w:rFonts w:eastAsiaTheme="minorEastAsia"/>
          <w:color w:val="002060"/>
        </w:rPr>
      </w:pPr>
      <w:r w:rsidRPr="0029535F">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702A70F2" w14:textId="77777777" w:rsidTr="008D096D">
        <w:tc>
          <w:tcPr>
            <w:tcW w:w="2200" w:type="dxa"/>
            <w:tcMar>
              <w:top w:w="20" w:type="dxa"/>
              <w:left w:w="20" w:type="dxa"/>
              <w:bottom w:w="20" w:type="dxa"/>
              <w:right w:w="20" w:type="dxa"/>
            </w:tcMar>
            <w:vAlign w:val="center"/>
            <w:hideMark/>
          </w:tcPr>
          <w:p w14:paraId="75E05068" w14:textId="77777777" w:rsidR="00123308" w:rsidRPr="0029535F" w:rsidRDefault="00123308" w:rsidP="008D096D">
            <w:pPr>
              <w:pStyle w:val="movimento"/>
              <w:rPr>
                <w:color w:val="002060"/>
              </w:rPr>
            </w:pPr>
            <w:r w:rsidRPr="0029535F">
              <w:rPr>
                <w:color w:val="002060"/>
              </w:rPr>
              <w:t>ROSSI RICCARDO</w:t>
            </w:r>
          </w:p>
        </w:tc>
        <w:tc>
          <w:tcPr>
            <w:tcW w:w="2200" w:type="dxa"/>
            <w:tcMar>
              <w:top w:w="20" w:type="dxa"/>
              <w:left w:w="20" w:type="dxa"/>
              <w:bottom w:w="20" w:type="dxa"/>
              <w:right w:w="20" w:type="dxa"/>
            </w:tcMar>
            <w:vAlign w:val="center"/>
            <w:hideMark/>
          </w:tcPr>
          <w:p w14:paraId="39799EF1"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09D35274"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0B0EE9E3"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62F505A" w14:textId="77777777" w:rsidR="00123308" w:rsidRPr="0029535F" w:rsidRDefault="00123308" w:rsidP="008D096D">
            <w:pPr>
              <w:pStyle w:val="movimento2"/>
              <w:rPr>
                <w:color w:val="002060"/>
              </w:rPr>
            </w:pPr>
            <w:r w:rsidRPr="0029535F">
              <w:rPr>
                <w:color w:val="002060"/>
              </w:rPr>
              <w:t> </w:t>
            </w:r>
          </w:p>
        </w:tc>
      </w:tr>
    </w:tbl>
    <w:p w14:paraId="273BF578" w14:textId="77777777" w:rsidR="00123308" w:rsidRPr="0029535F" w:rsidRDefault="00123308" w:rsidP="00123308">
      <w:pPr>
        <w:pStyle w:val="titolo20"/>
        <w:rPr>
          <w:rFonts w:eastAsiaTheme="minorEastAsia"/>
          <w:color w:val="002060"/>
        </w:rPr>
      </w:pPr>
      <w:r w:rsidRPr="002953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627804DC" w14:textId="77777777" w:rsidTr="008D096D">
        <w:tc>
          <w:tcPr>
            <w:tcW w:w="2200" w:type="dxa"/>
            <w:tcMar>
              <w:top w:w="20" w:type="dxa"/>
              <w:left w:w="20" w:type="dxa"/>
              <w:bottom w:w="20" w:type="dxa"/>
              <w:right w:w="20" w:type="dxa"/>
            </w:tcMar>
            <w:vAlign w:val="center"/>
            <w:hideMark/>
          </w:tcPr>
          <w:p w14:paraId="4244B251" w14:textId="77777777" w:rsidR="00123308" w:rsidRPr="0029535F" w:rsidRDefault="00123308" w:rsidP="008D096D">
            <w:pPr>
              <w:pStyle w:val="movimento"/>
              <w:rPr>
                <w:color w:val="002060"/>
              </w:rPr>
            </w:pPr>
            <w:r w:rsidRPr="0029535F">
              <w:rPr>
                <w:color w:val="002060"/>
              </w:rPr>
              <w:t>MARANGONI PIETRO</w:t>
            </w:r>
          </w:p>
        </w:tc>
        <w:tc>
          <w:tcPr>
            <w:tcW w:w="2200" w:type="dxa"/>
            <w:tcMar>
              <w:top w:w="20" w:type="dxa"/>
              <w:left w:w="20" w:type="dxa"/>
              <w:bottom w:w="20" w:type="dxa"/>
              <w:right w:w="20" w:type="dxa"/>
            </w:tcMar>
            <w:vAlign w:val="center"/>
            <w:hideMark/>
          </w:tcPr>
          <w:p w14:paraId="6079B054" w14:textId="77777777" w:rsidR="00123308" w:rsidRPr="0029535F" w:rsidRDefault="00123308" w:rsidP="008D096D">
            <w:pPr>
              <w:pStyle w:val="movimento2"/>
              <w:rPr>
                <w:color w:val="002060"/>
              </w:rPr>
            </w:pPr>
            <w:r w:rsidRPr="0029535F">
              <w:rPr>
                <w:color w:val="002060"/>
              </w:rPr>
              <w:t xml:space="preserve">(C.U.S. MACERATA CALCIO A5) </w:t>
            </w:r>
          </w:p>
        </w:tc>
        <w:tc>
          <w:tcPr>
            <w:tcW w:w="800" w:type="dxa"/>
            <w:tcMar>
              <w:top w:w="20" w:type="dxa"/>
              <w:left w:w="20" w:type="dxa"/>
              <w:bottom w:w="20" w:type="dxa"/>
              <w:right w:w="20" w:type="dxa"/>
            </w:tcMar>
            <w:vAlign w:val="center"/>
            <w:hideMark/>
          </w:tcPr>
          <w:p w14:paraId="376E7DBA"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24DA2209" w14:textId="77777777" w:rsidR="00123308" w:rsidRPr="0029535F" w:rsidRDefault="00123308" w:rsidP="008D096D">
            <w:pPr>
              <w:pStyle w:val="movimento"/>
              <w:rPr>
                <w:color w:val="002060"/>
              </w:rPr>
            </w:pPr>
            <w:r w:rsidRPr="0029535F">
              <w:rPr>
                <w:color w:val="002060"/>
              </w:rPr>
              <w:t>BRACCI GIACOMO</w:t>
            </w:r>
          </w:p>
        </w:tc>
        <w:tc>
          <w:tcPr>
            <w:tcW w:w="2200" w:type="dxa"/>
            <w:tcMar>
              <w:top w:w="20" w:type="dxa"/>
              <w:left w:w="20" w:type="dxa"/>
              <w:bottom w:w="20" w:type="dxa"/>
              <w:right w:w="20" w:type="dxa"/>
            </w:tcMar>
            <w:vAlign w:val="center"/>
            <w:hideMark/>
          </w:tcPr>
          <w:p w14:paraId="5F588876" w14:textId="77777777" w:rsidR="00123308" w:rsidRPr="0029535F" w:rsidRDefault="00123308" w:rsidP="008D096D">
            <w:pPr>
              <w:pStyle w:val="movimento2"/>
              <w:rPr>
                <w:color w:val="002060"/>
              </w:rPr>
            </w:pPr>
            <w:r w:rsidRPr="0029535F">
              <w:rPr>
                <w:color w:val="002060"/>
              </w:rPr>
              <w:t xml:space="preserve">(PIANACCIO) </w:t>
            </w:r>
          </w:p>
        </w:tc>
      </w:tr>
    </w:tbl>
    <w:p w14:paraId="315F5EA3" w14:textId="77777777" w:rsidR="00123308" w:rsidRPr="0029535F" w:rsidRDefault="00123308" w:rsidP="00123308">
      <w:pPr>
        <w:pStyle w:val="titolo20"/>
        <w:rPr>
          <w:rFonts w:eastAsiaTheme="minorEastAsia"/>
          <w:color w:val="002060"/>
        </w:rPr>
      </w:pPr>
      <w:r w:rsidRPr="002953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28077B92" w14:textId="77777777" w:rsidTr="008D096D">
        <w:tc>
          <w:tcPr>
            <w:tcW w:w="2200" w:type="dxa"/>
            <w:tcMar>
              <w:top w:w="20" w:type="dxa"/>
              <w:left w:w="20" w:type="dxa"/>
              <w:bottom w:w="20" w:type="dxa"/>
              <w:right w:w="20" w:type="dxa"/>
            </w:tcMar>
            <w:vAlign w:val="center"/>
            <w:hideMark/>
          </w:tcPr>
          <w:p w14:paraId="32BE7094" w14:textId="77777777" w:rsidR="00123308" w:rsidRPr="0029535F" w:rsidRDefault="00123308" w:rsidP="008D096D">
            <w:pPr>
              <w:pStyle w:val="movimento"/>
              <w:rPr>
                <w:color w:val="002060"/>
              </w:rPr>
            </w:pPr>
            <w:r w:rsidRPr="0029535F">
              <w:rPr>
                <w:color w:val="002060"/>
              </w:rPr>
              <w:t>BARTOLUCCI DIEGO</w:t>
            </w:r>
          </w:p>
        </w:tc>
        <w:tc>
          <w:tcPr>
            <w:tcW w:w="2200" w:type="dxa"/>
            <w:tcMar>
              <w:top w:w="20" w:type="dxa"/>
              <w:left w:w="20" w:type="dxa"/>
              <w:bottom w:w="20" w:type="dxa"/>
              <w:right w:w="20" w:type="dxa"/>
            </w:tcMar>
            <w:vAlign w:val="center"/>
            <w:hideMark/>
          </w:tcPr>
          <w:p w14:paraId="4EF19DAE" w14:textId="77777777" w:rsidR="00123308" w:rsidRPr="0029535F" w:rsidRDefault="00123308" w:rsidP="008D096D">
            <w:pPr>
              <w:pStyle w:val="movimento2"/>
              <w:rPr>
                <w:color w:val="002060"/>
              </w:rPr>
            </w:pPr>
            <w:r w:rsidRPr="0029535F">
              <w:rPr>
                <w:color w:val="002060"/>
              </w:rPr>
              <w:t xml:space="preserve">(JESI CALCIO A 5) </w:t>
            </w:r>
          </w:p>
        </w:tc>
        <w:tc>
          <w:tcPr>
            <w:tcW w:w="800" w:type="dxa"/>
            <w:tcMar>
              <w:top w:w="20" w:type="dxa"/>
              <w:left w:w="20" w:type="dxa"/>
              <w:bottom w:w="20" w:type="dxa"/>
              <w:right w:w="20" w:type="dxa"/>
            </w:tcMar>
            <w:vAlign w:val="center"/>
            <w:hideMark/>
          </w:tcPr>
          <w:p w14:paraId="263AF3BB"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3EA50667"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BF38378" w14:textId="77777777" w:rsidR="00123308" w:rsidRPr="0029535F" w:rsidRDefault="00123308" w:rsidP="008D096D">
            <w:pPr>
              <w:pStyle w:val="movimento2"/>
              <w:rPr>
                <w:color w:val="002060"/>
              </w:rPr>
            </w:pPr>
            <w:r w:rsidRPr="0029535F">
              <w:rPr>
                <w:color w:val="002060"/>
              </w:rPr>
              <w:t> </w:t>
            </w:r>
          </w:p>
        </w:tc>
      </w:tr>
    </w:tbl>
    <w:p w14:paraId="421C55DF" w14:textId="77777777" w:rsidR="00123308" w:rsidRPr="0029535F" w:rsidRDefault="00123308" w:rsidP="00123308">
      <w:pPr>
        <w:pStyle w:val="titolo20"/>
        <w:rPr>
          <w:rFonts w:eastAsiaTheme="minorEastAsia"/>
          <w:color w:val="002060"/>
        </w:rPr>
      </w:pPr>
      <w:r w:rsidRPr="0029535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25E0C5FB" w14:textId="77777777" w:rsidTr="008D096D">
        <w:tc>
          <w:tcPr>
            <w:tcW w:w="2200" w:type="dxa"/>
            <w:tcMar>
              <w:top w:w="20" w:type="dxa"/>
              <w:left w:w="20" w:type="dxa"/>
              <w:bottom w:w="20" w:type="dxa"/>
              <w:right w:w="20" w:type="dxa"/>
            </w:tcMar>
            <w:vAlign w:val="center"/>
            <w:hideMark/>
          </w:tcPr>
          <w:p w14:paraId="541730F0" w14:textId="77777777" w:rsidR="00123308" w:rsidRPr="0029535F" w:rsidRDefault="00123308" w:rsidP="008D096D">
            <w:pPr>
              <w:pStyle w:val="movimento"/>
              <w:rPr>
                <w:color w:val="002060"/>
              </w:rPr>
            </w:pPr>
            <w:r w:rsidRPr="0029535F">
              <w:rPr>
                <w:color w:val="002060"/>
              </w:rPr>
              <w:t>GALLO SALVATORE</w:t>
            </w:r>
          </w:p>
        </w:tc>
        <w:tc>
          <w:tcPr>
            <w:tcW w:w="2200" w:type="dxa"/>
            <w:tcMar>
              <w:top w:w="20" w:type="dxa"/>
              <w:left w:w="20" w:type="dxa"/>
              <w:bottom w:w="20" w:type="dxa"/>
              <w:right w:w="20" w:type="dxa"/>
            </w:tcMar>
            <w:vAlign w:val="center"/>
            <w:hideMark/>
          </w:tcPr>
          <w:p w14:paraId="18BD5ABB" w14:textId="77777777" w:rsidR="00123308" w:rsidRPr="0029535F" w:rsidRDefault="00123308" w:rsidP="008D096D">
            <w:pPr>
              <w:pStyle w:val="movimento2"/>
              <w:rPr>
                <w:color w:val="002060"/>
              </w:rPr>
            </w:pPr>
            <w:r w:rsidRPr="0029535F">
              <w:rPr>
                <w:color w:val="002060"/>
              </w:rPr>
              <w:t xml:space="preserve">(REAL SAN GIORGIO) </w:t>
            </w:r>
          </w:p>
        </w:tc>
        <w:tc>
          <w:tcPr>
            <w:tcW w:w="800" w:type="dxa"/>
            <w:tcMar>
              <w:top w:w="20" w:type="dxa"/>
              <w:left w:w="20" w:type="dxa"/>
              <w:bottom w:w="20" w:type="dxa"/>
              <w:right w:w="20" w:type="dxa"/>
            </w:tcMar>
            <w:vAlign w:val="center"/>
            <w:hideMark/>
          </w:tcPr>
          <w:p w14:paraId="334E6EDB"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62FFA6DE" w14:textId="77777777" w:rsidR="00123308" w:rsidRPr="0029535F" w:rsidRDefault="00123308" w:rsidP="008D096D">
            <w:pPr>
              <w:pStyle w:val="movimento"/>
              <w:rPr>
                <w:color w:val="002060"/>
              </w:rPr>
            </w:pPr>
            <w:r w:rsidRPr="0029535F">
              <w:rPr>
                <w:color w:val="002060"/>
              </w:rPr>
              <w:t>TELLONI EDOARDO</w:t>
            </w:r>
          </w:p>
        </w:tc>
        <w:tc>
          <w:tcPr>
            <w:tcW w:w="2200" w:type="dxa"/>
            <w:tcMar>
              <w:top w:w="20" w:type="dxa"/>
              <w:left w:w="20" w:type="dxa"/>
              <w:bottom w:w="20" w:type="dxa"/>
              <w:right w:w="20" w:type="dxa"/>
            </w:tcMar>
            <w:vAlign w:val="center"/>
            <w:hideMark/>
          </w:tcPr>
          <w:p w14:paraId="04B16E4A" w14:textId="77777777" w:rsidR="00123308" w:rsidRPr="0029535F" w:rsidRDefault="00123308" w:rsidP="008D096D">
            <w:pPr>
              <w:pStyle w:val="movimento2"/>
              <w:rPr>
                <w:color w:val="002060"/>
              </w:rPr>
            </w:pPr>
            <w:r w:rsidRPr="0029535F">
              <w:rPr>
                <w:color w:val="002060"/>
              </w:rPr>
              <w:t xml:space="preserve">(REAL SAN GIORGIO) </w:t>
            </w:r>
          </w:p>
        </w:tc>
      </w:tr>
    </w:tbl>
    <w:p w14:paraId="3B17F165" w14:textId="77777777" w:rsidR="00123308" w:rsidRPr="0029535F" w:rsidRDefault="00123308" w:rsidP="00123308">
      <w:pPr>
        <w:pStyle w:val="breakline"/>
        <w:rPr>
          <w:color w:val="002060"/>
        </w:rPr>
      </w:pPr>
    </w:p>
    <w:p w14:paraId="209486E9" w14:textId="77777777" w:rsidR="00123308" w:rsidRPr="0029535F" w:rsidRDefault="00123308" w:rsidP="00123308">
      <w:pPr>
        <w:ind w:left="4956"/>
        <w:rPr>
          <w:rFonts w:ascii="Arial" w:hAnsi="Arial" w:cs="Arial"/>
          <w:noProof/>
          <w:color w:val="002060"/>
          <w:sz w:val="22"/>
          <w:szCs w:val="22"/>
        </w:rPr>
      </w:pPr>
      <w:r w:rsidRPr="0029535F">
        <w:rPr>
          <w:rFonts w:ascii="Arial" w:hAnsi="Arial" w:cs="Arial"/>
          <w:noProof/>
          <w:color w:val="002060"/>
          <w:sz w:val="22"/>
          <w:szCs w:val="22"/>
        </w:rPr>
        <w:t>F.to IL SOSTITUTO GIUDICE SPORTIVO      </w:t>
      </w:r>
    </w:p>
    <w:p w14:paraId="7D085C9A" w14:textId="77777777" w:rsidR="00123308" w:rsidRPr="0029535F" w:rsidRDefault="00123308" w:rsidP="00123308">
      <w:pPr>
        <w:rPr>
          <w:rFonts w:ascii="Arial" w:hAnsi="Arial" w:cs="Arial"/>
          <w:color w:val="002060"/>
          <w:sz w:val="22"/>
          <w:szCs w:val="22"/>
        </w:rPr>
      </w:pPr>
      <w:r w:rsidRPr="0029535F">
        <w:rPr>
          <w:rFonts w:ascii="Arial" w:hAnsi="Arial" w:cs="Arial"/>
          <w:noProof/>
          <w:color w:val="002060"/>
          <w:sz w:val="22"/>
          <w:szCs w:val="22"/>
        </w:rPr>
        <w:t xml:space="preserve"> </w:t>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t xml:space="preserve">   </w:t>
      </w:r>
      <w:r w:rsidRPr="0029535F">
        <w:rPr>
          <w:rFonts w:ascii="Arial" w:hAnsi="Arial" w:cs="Arial"/>
          <w:noProof/>
          <w:color w:val="002060"/>
          <w:sz w:val="22"/>
          <w:szCs w:val="22"/>
        </w:rPr>
        <w:tab/>
        <w:t xml:space="preserve">                Federica Sorrentino</w:t>
      </w:r>
      <w:r w:rsidRPr="0029535F">
        <w:rPr>
          <w:rFonts w:ascii="Arial" w:hAnsi="Arial" w:cs="Arial"/>
          <w:color w:val="002060"/>
          <w:sz w:val="22"/>
          <w:szCs w:val="22"/>
        </w:rPr>
        <w:t xml:space="preserve"> </w:t>
      </w:r>
    </w:p>
    <w:p w14:paraId="44D5767B" w14:textId="77777777" w:rsidR="00123308" w:rsidRPr="0029535F" w:rsidRDefault="00123308" w:rsidP="00123308">
      <w:pPr>
        <w:pStyle w:val="breakline"/>
        <w:rPr>
          <w:rFonts w:eastAsiaTheme="minorEastAsia"/>
          <w:color w:val="002060"/>
        </w:rPr>
      </w:pPr>
    </w:p>
    <w:p w14:paraId="4C2F344F" w14:textId="77777777" w:rsidR="00123308" w:rsidRPr="0029535F" w:rsidRDefault="00123308" w:rsidP="00123308">
      <w:pPr>
        <w:pStyle w:val="titoloprinc0"/>
        <w:rPr>
          <w:color w:val="002060"/>
        </w:rPr>
      </w:pPr>
      <w:r w:rsidRPr="0029535F">
        <w:rPr>
          <w:color w:val="002060"/>
        </w:rPr>
        <w:t>CLASSIFICA</w:t>
      </w:r>
    </w:p>
    <w:p w14:paraId="49F69C8E" w14:textId="77777777" w:rsidR="00123308" w:rsidRPr="0029535F" w:rsidRDefault="00123308" w:rsidP="00123308">
      <w:pPr>
        <w:pStyle w:val="breakline"/>
        <w:rPr>
          <w:color w:val="002060"/>
        </w:rPr>
      </w:pPr>
    </w:p>
    <w:p w14:paraId="14E0D5F8" w14:textId="77777777" w:rsidR="00123308" w:rsidRPr="0029535F" w:rsidRDefault="00123308" w:rsidP="00123308">
      <w:pPr>
        <w:pStyle w:val="breakline"/>
        <w:rPr>
          <w:color w:val="002060"/>
        </w:rPr>
      </w:pPr>
    </w:p>
    <w:p w14:paraId="107D5188" w14:textId="77777777" w:rsidR="00123308" w:rsidRPr="0029535F" w:rsidRDefault="00123308" w:rsidP="00123308">
      <w:pPr>
        <w:pStyle w:val="sottotitolocampionato10"/>
        <w:rPr>
          <w:color w:val="002060"/>
        </w:rPr>
      </w:pPr>
      <w:r w:rsidRPr="002953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4DD01197"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D77FE"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E11DD8"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2C7C1"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5FA40"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E3980"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0AB96"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342EE"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B6918"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BA63F"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58159" w14:textId="77777777" w:rsidR="00123308" w:rsidRPr="0029535F" w:rsidRDefault="00123308" w:rsidP="008D096D">
            <w:pPr>
              <w:pStyle w:val="headertabella0"/>
              <w:rPr>
                <w:color w:val="002060"/>
              </w:rPr>
            </w:pPr>
            <w:r w:rsidRPr="0029535F">
              <w:rPr>
                <w:color w:val="002060"/>
              </w:rPr>
              <w:t>PE</w:t>
            </w:r>
          </w:p>
        </w:tc>
      </w:tr>
      <w:tr w:rsidR="00123308" w:rsidRPr="0029535F" w14:paraId="3A5D2986"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3FBB07" w14:textId="77777777" w:rsidR="00123308" w:rsidRPr="0029535F" w:rsidRDefault="00123308" w:rsidP="008D096D">
            <w:pPr>
              <w:pStyle w:val="rowtabella0"/>
              <w:rPr>
                <w:color w:val="002060"/>
              </w:rPr>
            </w:pPr>
            <w:r w:rsidRPr="0029535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6C7F9"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2596D"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6664"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DE239"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C5AA9"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EB07A" w14:textId="77777777" w:rsidR="00123308" w:rsidRPr="0029535F" w:rsidRDefault="00123308" w:rsidP="008D096D">
            <w:pPr>
              <w:pStyle w:val="rowtabella0"/>
              <w:jc w:val="center"/>
              <w:rPr>
                <w:color w:val="002060"/>
              </w:rPr>
            </w:pPr>
            <w:r w:rsidRPr="0029535F">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53188"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A326E" w14:textId="77777777" w:rsidR="00123308" w:rsidRPr="0029535F" w:rsidRDefault="00123308" w:rsidP="008D096D">
            <w:pPr>
              <w:pStyle w:val="rowtabella0"/>
              <w:jc w:val="center"/>
              <w:rPr>
                <w:color w:val="002060"/>
              </w:rPr>
            </w:pPr>
            <w:r w:rsidRPr="002953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81E6" w14:textId="77777777" w:rsidR="00123308" w:rsidRPr="0029535F" w:rsidRDefault="00123308" w:rsidP="008D096D">
            <w:pPr>
              <w:pStyle w:val="rowtabella0"/>
              <w:jc w:val="center"/>
              <w:rPr>
                <w:color w:val="002060"/>
              </w:rPr>
            </w:pPr>
            <w:r w:rsidRPr="0029535F">
              <w:rPr>
                <w:color w:val="002060"/>
              </w:rPr>
              <w:t>0</w:t>
            </w:r>
          </w:p>
        </w:tc>
      </w:tr>
      <w:tr w:rsidR="00123308" w:rsidRPr="0029535F" w14:paraId="75C7E144"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ED2C6" w14:textId="77777777" w:rsidR="00123308" w:rsidRPr="0029535F" w:rsidRDefault="00123308" w:rsidP="008D096D">
            <w:pPr>
              <w:pStyle w:val="rowtabella0"/>
              <w:rPr>
                <w:color w:val="002060"/>
              </w:rPr>
            </w:pPr>
            <w:r w:rsidRPr="0029535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A849"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AE64"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B232C"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11798"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2D611"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3EB1" w14:textId="77777777" w:rsidR="00123308" w:rsidRPr="0029535F" w:rsidRDefault="00123308" w:rsidP="008D096D">
            <w:pPr>
              <w:pStyle w:val="rowtabella0"/>
              <w:jc w:val="center"/>
              <w:rPr>
                <w:color w:val="002060"/>
              </w:rPr>
            </w:pPr>
            <w:r w:rsidRPr="0029535F">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D128" w14:textId="77777777" w:rsidR="00123308" w:rsidRPr="0029535F" w:rsidRDefault="00123308" w:rsidP="008D096D">
            <w:pPr>
              <w:pStyle w:val="rowtabella0"/>
              <w:jc w:val="center"/>
              <w:rPr>
                <w:color w:val="002060"/>
              </w:rPr>
            </w:pPr>
            <w:r w:rsidRPr="002953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E8F6" w14:textId="77777777" w:rsidR="00123308" w:rsidRPr="0029535F" w:rsidRDefault="00123308" w:rsidP="008D096D">
            <w:pPr>
              <w:pStyle w:val="rowtabella0"/>
              <w:jc w:val="center"/>
              <w:rPr>
                <w:color w:val="002060"/>
              </w:rPr>
            </w:pPr>
            <w:r w:rsidRPr="0029535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A01E7" w14:textId="77777777" w:rsidR="00123308" w:rsidRPr="0029535F" w:rsidRDefault="00123308" w:rsidP="008D096D">
            <w:pPr>
              <w:pStyle w:val="rowtabella0"/>
              <w:jc w:val="center"/>
              <w:rPr>
                <w:color w:val="002060"/>
              </w:rPr>
            </w:pPr>
            <w:r w:rsidRPr="0029535F">
              <w:rPr>
                <w:color w:val="002060"/>
              </w:rPr>
              <w:t>0</w:t>
            </w:r>
          </w:p>
        </w:tc>
      </w:tr>
      <w:tr w:rsidR="00123308" w:rsidRPr="0029535F" w14:paraId="1E8B23D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19F2B4" w14:textId="77777777" w:rsidR="00123308" w:rsidRPr="0029535F" w:rsidRDefault="00123308" w:rsidP="008D096D">
            <w:pPr>
              <w:pStyle w:val="rowtabella0"/>
              <w:rPr>
                <w:color w:val="002060"/>
              </w:rPr>
            </w:pPr>
            <w:r w:rsidRPr="0029535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A6C0" w14:textId="77777777" w:rsidR="00123308" w:rsidRPr="0029535F" w:rsidRDefault="00123308" w:rsidP="008D096D">
            <w:pPr>
              <w:pStyle w:val="rowtabella0"/>
              <w:jc w:val="center"/>
              <w:rPr>
                <w:color w:val="002060"/>
              </w:rPr>
            </w:pPr>
            <w:r w:rsidRPr="002953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F8E7"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9800"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A08EC"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262C"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10B1" w14:textId="77777777" w:rsidR="00123308" w:rsidRPr="0029535F" w:rsidRDefault="00123308" w:rsidP="008D096D">
            <w:pPr>
              <w:pStyle w:val="rowtabella0"/>
              <w:jc w:val="center"/>
              <w:rPr>
                <w:color w:val="002060"/>
              </w:rPr>
            </w:pPr>
            <w:r w:rsidRPr="0029535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44AD"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4351"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432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45883C9"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B9B31" w14:textId="77777777" w:rsidR="00123308" w:rsidRPr="0029535F" w:rsidRDefault="00123308" w:rsidP="008D096D">
            <w:pPr>
              <w:pStyle w:val="rowtabella0"/>
              <w:rPr>
                <w:color w:val="002060"/>
              </w:rPr>
            </w:pPr>
            <w:r w:rsidRPr="0029535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D92B3" w14:textId="77777777" w:rsidR="00123308" w:rsidRPr="0029535F" w:rsidRDefault="00123308" w:rsidP="008D096D">
            <w:pPr>
              <w:pStyle w:val="rowtabella0"/>
              <w:jc w:val="center"/>
              <w:rPr>
                <w:color w:val="002060"/>
              </w:rPr>
            </w:pPr>
            <w:r w:rsidRPr="002953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A614"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514B"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5FD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D043"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E4D10" w14:textId="77777777" w:rsidR="00123308" w:rsidRPr="0029535F" w:rsidRDefault="00123308" w:rsidP="008D096D">
            <w:pPr>
              <w:pStyle w:val="rowtabella0"/>
              <w:jc w:val="center"/>
              <w:rPr>
                <w:color w:val="002060"/>
              </w:rPr>
            </w:pPr>
            <w:r w:rsidRPr="0029535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5DE4" w14:textId="77777777" w:rsidR="00123308" w:rsidRPr="0029535F" w:rsidRDefault="00123308" w:rsidP="008D096D">
            <w:pPr>
              <w:pStyle w:val="rowtabella0"/>
              <w:jc w:val="center"/>
              <w:rPr>
                <w:color w:val="002060"/>
              </w:rPr>
            </w:pPr>
            <w:r w:rsidRPr="0029535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D010"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7E6A7" w14:textId="77777777" w:rsidR="00123308" w:rsidRPr="0029535F" w:rsidRDefault="00123308" w:rsidP="008D096D">
            <w:pPr>
              <w:pStyle w:val="rowtabella0"/>
              <w:jc w:val="center"/>
              <w:rPr>
                <w:color w:val="002060"/>
              </w:rPr>
            </w:pPr>
            <w:r w:rsidRPr="0029535F">
              <w:rPr>
                <w:color w:val="002060"/>
              </w:rPr>
              <w:t>0</w:t>
            </w:r>
          </w:p>
        </w:tc>
      </w:tr>
      <w:tr w:rsidR="00123308" w:rsidRPr="0029535F" w14:paraId="5A852F5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49E2D" w14:textId="77777777" w:rsidR="00123308" w:rsidRPr="0029535F" w:rsidRDefault="00123308" w:rsidP="008D096D">
            <w:pPr>
              <w:pStyle w:val="rowtabella0"/>
              <w:rPr>
                <w:color w:val="002060"/>
              </w:rPr>
            </w:pPr>
            <w:r w:rsidRPr="0029535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C40B" w14:textId="77777777" w:rsidR="00123308" w:rsidRPr="0029535F" w:rsidRDefault="00123308" w:rsidP="008D096D">
            <w:pPr>
              <w:pStyle w:val="rowtabella0"/>
              <w:jc w:val="center"/>
              <w:rPr>
                <w:color w:val="002060"/>
              </w:rPr>
            </w:pPr>
            <w:r w:rsidRPr="002953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AD79"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8AC69"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B0D7C"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49FB"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FE672" w14:textId="77777777" w:rsidR="00123308" w:rsidRPr="0029535F" w:rsidRDefault="00123308" w:rsidP="008D096D">
            <w:pPr>
              <w:pStyle w:val="rowtabella0"/>
              <w:jc w:val="center"/>
              <w:rPr>
                <w:color w:val="002060"/>
              </w:rPr>
            </w:pPr>
            <w:r w:rsidRPr="0029535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6919" w14:textId="77777777" w:rsidR="00123308" w:rsidRPr="0029535F" w:rsidRDefault="00123308" w:rsidP="008D096D">
            <w:pPr>
              <w:pStyle w:val="rowtabella0"/>
              <w:jc w:val="center"/>
              <w:rPr>
                <w:color w:val="002060"/>
              </w:rPr>
            </w:pPr>
            <w:r w:rsidRPr="002953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BB13"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9D52" w14:textId="77777777" w:rsidR="00123308" w:rsidRPr="0029535F" w:rsidRDefault="00123308" w:rsidP="008D096D">
            <w:pPr>
              <w:pStyle w:val="rowtabella0"/>
              <w:jc w:val="center"/>
              <w:rPr>
                <w:color w:val="002060"/>
              </w:rPr>
            </w:pPr>
            <w:r w:rsidRPr="0029535F">
              <w:rPr>
                <w:color w:val="002060"/>
              </w:rPr>
              <w:t>0</w:t>
            </w:r>
          </w:p>
        </w:tc>
      </w:tr>
      <w:tr w:rsidR="00123308" w:rsidRPr="0029535F" w14:paraId="32CB0C5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756981" w14:textId="77777777" w:rsidR="00123308" w:rsidRPr="00123308" w:rsidRDefault="00123308" w:rsidP="008D096D">
            <w:pPr>
              <w:pStyle w:val="rowtabella0"/>
              <w:rPr>
                <w:color w:val="002060"/>
                <w:lang w:val="en-US"/>
              </w:rPr>
            </w:pPr>
            <w:r w:rsidRPr="00123308">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5859" w14:textId="77777777" w:rsidR="00123308" w:rsidRPr="0029535F" w:rsidRDefault="00123308" w:rsidP="008D096D">
            <w:pPr>
              <w:pStyle w:val="rowtabella0"/>
              <w:jc w:val="center"/>
              <w:rPr>
                <w:color w:val="002060"/>
              </w:rPr>
            </w:pPr>
            <w:r w:rsidRPr="002953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2A0B"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CE6D"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EAC3"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A1967"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40BB" w14:textId="77777777" w:rsidR="00123308" w:rsidRPr="0029535F" w:rsidRDefault="00123308" w:rsidP="008D096D">
            <w:pPr>
              <w:pStyle w:val="rowtabella0"/>
              <w:jc w:val="center"/>
              <w:rPr>
                <w:color w:val="002060"/>
              </w:rPr>
            </w:pPr>
            <w:r w:rsidRPr="0029535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94E9B" w14:textId="77777777" w:rsidR="00123308" w:rsidRPr="0029535F" w:rsidRDefault="00123308" w:rsidP="008D096D">
            <w:pPr>
              <w:pStyle w:val="rowtabella0"/>
              <w:jc w:val="center"/>
              <w:rPr>
                <w:color w:val="002060"/>
              </w:rPr>
            </w:pPr>
            <w:r w:rsidRPr="0029535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95B50"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DF15" w14:textId="77777777" w:rsidR="00123308" w:rsidRPr="0029535F" w:rsidRDefault="00123308" w:rsidP="008D096D">
            <w:pPr>
              <w:pStyle w:val="rowtabella0"/>
              <w:jc w:val="center"/>
              <w:rPr>
                <w:color w:val="002060"/>
              </w:rPr>
            </w:pPr>
            <w:r w:rsidRPr="0029535F">
              <w:rPr>
                <w:color w:val="002060"/>
              </w:rPr>
              <w:t>0</w:t>
            </w:r>
          </w:p>
        </w:tc>
      </w:tr>
      <w:tr w:rsidR="00123308" w:rsidRPr="0029535F" w14:paraId="3C47F1B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5F632" w14:textId="77777777" w:rsidR="00123308" w:rsidRPr="0029535F" w:rsidRDefault="00123308" w:rsidP="008D096D">
            <w:pPr>
              <w:pStyle w:val="rowtabella0"/>
              <w:rPr>
                <w:color w:val="002060"/>
              </w:rPr>
            </w:pPr>
            <w:r w:rsidRPr="0029535F">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AEAA" w14:textId="77777777" w:rsidR="00123308" w:rsidRPr="0029535F" w:rsidRDefault="00123308" w:rsidP="008D096D">
            <w:pPr>
              <w:pStyle w:val="rowtabella0"/>
              <w:jc w:val="center"/>
              <w:rPr>
                <w:color w:val="002060"/>
              </w:rPr>
            </w:pPr>
            <w:r w:rsidRPr="002953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362B5"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EA75F"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DDBF"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DA80"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52EA" w14:textId="77777777" w:rsidR="00123308" w:rsidRPr="0029535F" w:rsidRDefault="00123308" w:rsidP="008D096D">
            <w:pPr>
              <w:pStyle w:val="rowtabella0"/>
              <w:jc w:val="center"/>
              <w:rPr>
                <w:color w:val="002060"/>
              </w:rPr>
            </w:pPr>
            <w:r w:rsidRPr="002953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AC2EE" w14:textId="77777777" w:rsidR="00123308" w:rsidRPr="0029535F" w:rsidRDefault="00123308" w:rsidP="008D096D">
            <w:pPr>
              <w:pStyle w:val="rowtabella0"/>
              <w:jc w:val="center"/>
              <w:rPr>
                <w:color w:val="002060"/>
              </w:rPr>
            </w:pPr>
            <w:r w:rsidRPr="002953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2231"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D83D9" w14:textId="77777777" w:rsidR="00123308" w:rsidRPr="0029535F" w:rsidRDefault="00123308" w:rsidP="008D096D">
            <w:pPr>
              <w:pStyle w:val="rowtabella0"/>
              <w:jc w:val="center"/>
              <w:rPr>
                <w:color w:val="002060"/>
              </w:rPr>
            </w:pPr>
            <w:r w:rsidRPr="0029535F">
              <w:rPr>
                <w:color w:val="002060"/>
              </w:rPr>
              <w:t>0</w:t>
            </w:r>
          </w:p>
        </w:tc>
      </w:tr>
      <w:tr w:rsidR="00123308" w:rsidRPr="0029535F" w14:paraId="2D7B4365"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04003" w14:textId="77777777" w:rsidR="00123308" w:rsidRPr="0029535F" w:rsidRDefault="00123308" w:rsidP="008D096D">
            <w:pPr>
              <w:pStyle w:val="rowtabella0"/>
              <w:rPr>
                <w:color w:val="002060"/>
              </w:rPr>
            </w:pPr>
            <w:r w:rsidRPr="0029535F">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480B8"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CD37"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7D91"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DB33"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5FDDB"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9B97" w14:textId="77777777" w:rsidR="00123308" w:rsidRPr="0029535F" w:rsidRDefault="00123308" w:rsidP="008D096D">
            <w:pPr>
              <w:pStyle w:val="rowtabella0"/>
              <w:jc w:val="center"/>
              <w:rPr>
                <w:color w:val="002060"/>
              </w:rPr>
            </w:pPr>
            <w:r w:rsidRPr="002953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D250" w14:textId="77777777" w:rsidR="00123308" w:rsidRPr="0029535F" w:rsidRDefault="00123308" w:rsidP="008D096D">
            <w:pPr>
              <w:pStyle w:val="rowtabella0"/>
              <w:jc w:val="center"/>
              <w:rPr>
                <w:color w:val="002060"/>
              </w:rPr>
            </w:pPr>
            <w:r w:rsidRPr="0029535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1478"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7E510" w14:textId="77777777" w:rsidR="00123308" w:rsidRPr="0029535F" w:rsidRDefault="00123308" w:rsidP="008D096D">
            <w:pPr>
              <w:pStyle w:val="rowtabella0"/>
              <w:jc w:val="center"/>
              <w:rPr>
                <w:color w:val="002060"/>
              </w:rPr>
            </w:pPr>
            <w:r w:rsidRPr="0029535F">
              <w:rPr>
                <w:color w:val="002060"/>
              </w:rPr>
              <w:t>0</w:t>
            </w:r>
          </w:p>
        </w:tc>
      </w:tr>
      <w:tr w:rsidR="00123308" w:rsidRPr="0029535F" w14:paraId="605C1AA7"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55673" w14:textId="77777777" w:rsidR="00123308" w:rsidRPr="0029535F" w:rsidRDefault="00123308" w:rsidP="008D096D">
            <w:pPr>
              <w:pStyle w:val="rowtabella0"/>
              <w:rPr>
                <w:color w:val="002060"/>
              </w:rPr>
            </w:pPr>
            <w:r w:rsidRPr="0029535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27509"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0AC78"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3509"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07203"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2AB78"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8CDEC" w14:textId="77777777" w:rsidR="00123308" w:rsidRPr="0029535F" w:rsidRDefault="00123308" w:rsidP="008D096D">
            <w:pPr>
              <w:pStyle w:val="rowtabella0"/>
              <w:jc w:val="center"/>
              <w:rPr>
                <w:color w:val="002060"/>
              </w:rPr>
            </w:pPr>
            <w:r w:rsidRPr="002953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9A78" w14:textId="77777777" w:rsidR="00123308" w:rsidRPr="0029535F" w:rsidRDefault="00123308" w:rsidP="008D096D">
            <w:pPr>
              <w:pStyle w:val="rowtabella0"/>
              <w:jc w:val="center"/>
              <w:rPr>
                <w:color w:val="002060"/>
              </w:rPr>
            </w:pPr>
            <w:r w:rsidRPr="002953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2CF3A"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4B18C" w14:textId="77777777" w:rsidR="00123308" w:rsidRPr="0029535F" w:rsidRDefault="00123308" w:rsidP="008D096D">
            <w:pPr>
              <w:pStyle w:val="rowtabella0"/>
              <w:jc w:val="center"/>
              <w:rPr>
                <w:color w:val="002060"/>
              </w:rPr>
            </w:pPr>
            <w:r w:rsidRPr="0029535F">
              <w:rPr>
                <w:color w:val="002060"/>
              </w:rPr>
              <w:t>0</w:t>
            </w:r>
          </w:p>
        </w:tc>
      </w:tr>
      <w:tr w:rsidR="00123308" w:rsidRPr="0029535F" w14:paraId="20E75E6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76DDB" w14:textId="77777777" w:rsidR="00123308" w:rsidRPr="0029535F" w:rsidRDefault="00123308" w:rsidP="008D096D">
            <w:pPr>
              <w:pStyle w:val="rowtabella0"/>
              <w:rPr>
                <w:color w:val="002060"/>
              </w:rPr>
            </w:pPr>
            <w:r w:rsidRPr="0029535F">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E47B2"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490A"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C226"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0A85"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43435"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3AF52"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A878" w14:textId="77777777" w:rsidR="00123308" w:rsidRPr="0029535F" w:rsidRDefault="00123308" w:rsidP="008D096D">
            <w:pPr>
              <w:pStyle w:val="rowtabella0"/>
              <w:jc w:val="center"/>
              <w:rPr>
                <w:color w:val="002060"/>
              </w:rPr>
            </w:pPr>
            <w:r w:rsidRPr="0029535F">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C89A" w14:textId="77777777" w:rsidR="00123308" w:rsidRPr="0029535F" w:rsidRDefault="00123308" w:rsidP="008D096D">
            <w:pPr>
              <w:pStyle w:val="rowtabella0"/>
              <w:jc w:val="center"/>
              <w:rPr>
                <w:color w:val="002060"/>
              </w:rPr>
            </w:pPr>
            <w:r w:rsidRPr="002953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A0F3" w14:textId="77777777" w:rsidR="00123308" w:rsidRPr="0029535F" w:rsidRDefault="00123308" w:rsidP="008D096D">
            <w:pPr>
              <w:pStyle w:val="rowtabella0"/>
              <w:jc w:val="center"/>
              <w:rPr>
                <w:color w:val="002060"/>
              </w:rPr>
            </w:pPr>
            <w:r w:rsidRPr="0029535F">
              <w:rPr>
                <w:color w:val="002060"/>
              </w:rPr>
              <w:t>0</w:t>
            </w:r>
          </w:p>
        </w:tc>
      </w:tr>
      <w:tr w:rsidR="00123308" w:rsidRPr="0029535F" w14:paraId="798FE7C4"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E2E66" w14:textId="77777777" w:rsidR="00123308" w:rsidRPr="0029535F" w:rsidRDefault="00123308" w:rsidP="008D096D">
            <w:pPr>
              <w:pStyle w:val="rowtabella0"/>
              <w:rPr>
                <w:color w:val="002060"/>
              </w:rPr>
            </w:pPr>
            <w:r w:rsidRPr="0029535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6DEBE"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BD0C7"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52D27"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CFE3"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12370"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5B54" w14:textId="77777777" w:rsidR="00123308" w:rsidRPr="0029535F" w:rsidRDefault="00123308" w:rsidP="008D096D">
            <w:pPr>
              <w:pStyle w:val="rowtabella0"/>
              <w:jc w:val="center"/>
              <w:rPr>
                <w:color w:val="002060"/>
              </w:rPr>
            </w:pPr>
            <w:r w:rsidRPr="002953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5E9D" w14:textId="77777777" w:rsidR="00123308" w:rsidRPr="0029535F" w:rsidRDefault="00123308" w:rsidP="008D096D">
            <w:pPr>
              <w:pStyle w:val="rowtabella0"/>
              <w:jc w:val="center"/>
              <w:rPr>
                <w:color w:val="002060"/>
              </w:rPr>
            </w:pPr>
            <w:r w:rsidRPr="0029535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703F"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9F81B" w14:textId="77777777" w:rsidR="00123308" w:rsidRPr="0029535F" w:rsidRDefault="00123308" w:rsidP="008D096D">
            <w:pPr>
              <w:pStyle w:val="rowtabella0"/>
              <w:jc w:val="center"/>
              <w:rPr>
                <w:color w:val="002060"/>
              </w:rPr>
            </w:pPr>
            <w:r w:rsidRPr="0029535F">
              <w:rPr>
                <w:color w:val="002060"/>
              </w:rPr>
              <w:t>0</w:t>
            </w:r>
          </w:p>
        </w:tc>
      </w:tr>
      <w:tr w:rsidR="00123308" w:rsidRPr="0029535F" w14:paraId="1DAD46A7"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BB40BE" w14:textId="77777777" w:rsidR="00123308" w:rsidRPr="0029535F" w:rsidRDefault="00123308" w:rsidP="008D096D">
            <w:pPr>
              <w:pStyle w:val="rowtabella0"/>
              <w:rPr>
                <w:color w:val="002060"/>
              </w:rPr>
            </w:pPr>
            <w:r w:rsidRPr="0029535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7A49"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2460"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5942"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FF69"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2F18"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17E4B" w14:textId="77777777" w:rsidR="00123308" w:rsidRPr="0029535F" w:rsidRDefault="00123308" w:rsidP="008D096D">
            <w:pPr>
              <w:pStyle w:val="rowtabella0"/>
              <w:jc w:val="center"/>
              <w:rPr>
                <w:color w:val="002060"/>
              </w:rPr>
            </w:pPr>
            <w:r w:rsidRPr="0029535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BD2A" w14:textId="77777777" w:rsidR="00123308" w:rsidRPr="0029535F" w:rsidRDefault="00123308" w:rsidP="008D096D">
            <w:pPr>
              <w:pStyle w:val="rowtabella0"/>
              <w:jc w:val="center"/>
              <w:rPr>
                <w:color w:val="002060"/>
              </w:rPr>
            </w:pPr>
            <w:r w:rsidRPr="0029535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DDC2"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2BBA" w14:textId="77777777" w:rsidR="00123308" w:rsidRPr="0029535F" w:rsidRDefault="00123308" w:rsidP="008D096D">
            <w:pPr>
              <w:pStyle w:val="rowtabella0"/>
              <w:jc w:val="center"/>
              <w:rPr>
                <w:color w:val="002060"/>
              </w:rPr>
            </w:pPr>
            <w:r w:rsidRPr="0029535F">
              <w:rPr>
                <w:color w:val="002060"/>
              </w:rPr>
              <w:t>0</w:t>
            </w:r>
          </w:p>
        </w:tc>
      </w:tr>
      <w:tr w:rsidR="00123308" w:rsidRPr="0029535F" w14:paraId="27744D56"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C4478" w14:textId="77777777" w:rsidR="00123308" w:rsidRPr="0029535F" w:rsidRDefault="00123308" w:rsidP="008D096D">
            <w:pPr>
              <w:pStyle w:val="rowtabella0"/>
              <w:rPr>
                <w:color w:val="002060"/>
              </w:rPr>
            </w:pPr>
            <w:r w:rsidRPr="0029535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B743B"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BD99"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458F9"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5F962"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D15E5"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BE3E"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3860" w14:textId="77777777" w:rsidR="00123308" w:rsidRPr="0029535F" w:rsidRDefault="00123308" w:rsidP="008D096D">
            <w:pPr>
              <w:pStyle w:val="rowtabella0"/>
              <w:jc w:val="center"/>
              <w:rPr>
                <w:color w:val="002060"/>
              </w:rPr>
            </w:pPr>
            <w:r w:rsidRPr="0029535F">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8B45"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6D272" w14:textId="77777777" w:rsidR="00123308" w:rsidRPr="0029535F" w:rsidRDefault="00123308" w:rsidP="008D096D">
            <w:pPr>
              <w:pStyle w:val="rowtabella0"/>
              <w:jc w:val="center"/>
              <w:rPr>
                <w:color w:val="002060"/>
              </w:rPr>
            </w:pPr>
            <w:r w:rsidRPr="0029535F">
              <w:rPr>
                <w:color w:val="002060"/>
              </w:rPr>
              <w:t>0</w:t>
            </w:r>
          </w:p>
        </w:tc>
      </w:tr>
      <w:tr w:rsidR="00123308" w:rsidRPr="0029535F" w14:paraId="03B9D525"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7A1A0" w14:textId="77777777" w:rsidR="00123308" w:rsidRPr="0029535F" w:rsidRDefault="00123308" w:rsidP="008D096D">
            <w:pPr>
              <w:pStyle w:val="rowtabella0"/>
              <w:rPr>
                <w:color w:val="002060"/>
              </w:rPr>
            </w:pPr>
            <w:r w:rsidRPr="0029535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0589C"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1837"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AAA7"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CBD1B"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98FD"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F635"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0FFF" w14:textId="77777777" w:rsidR="00123308" w:rsidRPr="0029535F" w:rsidRDefault="00123308" w:rsidP="008D096D">
            <w:pPr>
              <w:pStyle w:val="rowtabella0"/>
              <w:jc w:val="center"/>
              <w:rPr>
                <w:color w:val="002060"/>
              </w:rPr>
            </w:pPr>
            <w:r w:rsidRPr="0029535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5AB7"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F758" w14:textId="77777777" w:rsidR="00123308" w:rsidRPr="0029535F" w:rsidRDefault="00123308" w:rsidP="008D096D">
            <w:pPr>
              <w:pStyle w:val="rowtabella0"/>
              <w:jc w:val="center"/>
              <w:rPr>
                <w:color w:val="002060"/>
              </w:rPr>
            </w:pPr>
            <w:r w:rsidRPr="0029535F">
              <w:rPr>
                <w:color w:val="002060"/>
              </w:rPr>
              <w:t>0</w:t>
            </w:r>
          </w:p>
        </w:tc>
      </w:tr>
    </w:tbl>
    <w:p w14:paraId="0B32AEAE" w14:textId="77777777" w:rsidR="00123308" w:rsidRPr="0029535F" w:rsidRDefault="00123308" w:rsidP="00123308">
      <w:pPr>
        <w:pStyle w:val="breakline"/>
        <w:rPr>
          <w:rFonts w:eastAsiaTheme="minorEastAsia"/>
          <w:color w:val="002060"/>
        </w:rPr>
      </w:pPr>
    </w:p>
    <w:p w14:paraId="32641291" w14:textId="77777777" w:rsidR="00123308" w:rsidRPr="0029535F" w:rsidRDefault="00123308" w:rsidP="00123308">
      <w:pPr>
        <w:pStyle w:val="breakline"/>
        <w:rPr>
          <w:color w:val="002060"/>
        </w:rPr>
      </w:pPr>
    </w:p>
    <w:p w14:paraId="442917D9" w14:textId="77777777" w:rsidR="00123308" w:rsidRPr="0029535F" w:rsidRDefault="00123308" w:rsidP="00123308">
      <w:pPr>
        <w:pStyle w:val="titolocampionato0"/>
        <w:shd w:val="clear" w:color="auto" w:fill="CCCCCC"/>
        <w:spacing w:before="80" w:after="40"/>
        <w:rPr>
          <w:color w:val="002060"/>
        </w:rPr>
      </w:pPr>
      <w:r w:rsidRPr="0029535F">
        <w:rPr>
          <w:color w:val="002060"/>
        </w:rPr>
        <w:t>CALCIO A CINQUE SERIE C2</w:t>
      </w:r>
    </w:p>
    <w:p w14:paraId="7784AB22" w14:textId="77777777" w:rsidR="00123308" w:rsidRPr="0029535F" w:rsidRDefault="00123308" w:rsidP="00123308">
      <w:pPr>
        <w:pStyle w:val="titoloprinc0"/>
        <w:rPr>
          <w:color w:val="002060"/>
        </w:rPr>
      </w:pPr>
      <w:r w:rsidRPr="0029535F">
        <w:rPr>
          <w:color w:val="002060"/>
        </w:rPr>
        <w:t>RISULTATI</w:t>
      </w:r>
    </w:p>
    <w:p w14:paraId="37A6263F" w14:textId="77777777" w:rsidR="00123308" w:rsidRPr="0029535F" w:rsidRDefault="00123308" w:rsidP="00123308">
      <w:pPr>
        <w:pStyle w:val="breakline"/>
        <w:rPr>
          <w:color w:val="002060"/>
        </w:rPr>
      </w:pPr>
    </w:p>
    <w:p w14:paraId="7C161221" w14:textId="77777777" w:rsidR="00123308" w:rsidRPr="0029535F" w:rsidRDefault="00123308" w:rsidP="00123308">
      <w:pPr>
        <w:pStyle w:val="sottotitolocampionato10"/>
        <w:rPr>
          <w:color w:val="002060"/>
        </w:rPr>
      </w:pPr>
      <w:r w:rsidRPr="0029535F">
        <w:rPr>
          <w:color w:val="002060"/>
        </w:rPr>
        <w:t>RISULTATI UFFICIALI GARE DEL 11/03/2022</w:t>
      </w:r>
    </w:p>
    <w:p w14:paraId="6CF348B9" w14:textId="77777777" w:rsidR="00123308" w:rsidRPr="00123308" w:rsidRDefault="00123308" w:rsidP="00123308">
      <w:pPr>
        <w:pStyle w:val="sottotitolocampionato20"/>
        <w:spacing w:before="0" w:beforeAutospacing="0" w:after="0" w:afterAutospacing="0"/>
        <w:rPr>
          <w:rFonts w:ascii="Arial" w:hAnsi="Arial" w:cs="Arial"/>
          <w:color w:val="002060"/>
          <w:sz w:val="20"/>
          <w:szCs w:val="20"/>
        </w:rPr>
      </w:pPr>
      <w:r w:rsidRPr="00123308">
        <w:rPr>
          <w:rFonts w:ascii="Arial" w:hAnsi="Arial" w:cs="Arial"/>
          <w:color w:val="002060"/>
          <w:sz w:val="20"/>
          <w:szCs w:val="20"/>
        </w:rPr>
        <w:t>Si trascrivono qui di seguito i risultati ufficiali delle gare disputate</w:t>
      </w:r>
    </w:p>
    <w:p w14:paraId="4000E2AF" w14:textId="77777777" w:rsidR="00123308" w:rsidRPr="0029535F" w:rsidRDefault="00123308" w:rsidP="0012330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308" w:rsidRPr="0029535F" w14:paraId="6EF3AA25" w14:textId="77777777" w:rsidTr="008D096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23308" w:rsidRPr="0029535F" w14:paraId="4BD6FFBB" w14:textId="77777777" w:rsidTr="008D096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53534" w14:textId="77777777" w:rsidR="00123308" w:rsidRPr="0029535F" w:rsidRDefault="00123308" w:rsidP="008D096D">
                  <w:pPr>
                    <w:pStyle w:val="headertabella0"/>
                    <w:rPr>
                      <w:color w:val="002060"/>
                    </w:rPr>
                  </w:pPr>
                  <w:r w:rsidRPr="0029535F">
                    <w:rPr>
                      <w:color w:val="002060"/>
                    </w:rPr>
                    <w:t>GIRONE B - 9 Giornata - R</w:t>
                  </w:r>
                </w:p>
              </w:tc>
            </w:tr>
            <w:tr w:rsidR="00123308" w:rsidRPr="0029535F" w14:paraId="33FC5666" w14:textId="77777777" w:rsidTr="008D096D">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1D7BE2" w14:textId="77777777" w:rsidR="00123308" w:rsidRPr="0029535F" w:rsidRDefault="00123308" w:rsidP="008D096D">
                  <w:pPr>
                    <w:pStyle w:val="rowtabella0"/>
                    <w:rPr>
                      <w:color w:val="002060"/>
                    </w:rPr>
                  </w:pPr>
                  <w:r w:rsidRPr="0029535F">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64381" w14:textId="77777777" w:rsidR="00123308" w:rsidRPr="0029535F" w:rsidRDefault="00123308" w:rsidP="008D096D">
                  <w:pPr>
                    <w:pStyle w:val="rowtabella0"/>
                    <w:rPr>
                      <w:color w:val="002060"/>
                    </w:rPr>
                  </w:pPr>
                  <w:r w:rsidRPr="0029535F">
                    <w:rPr>
                      <w:color w:val="002060"/>
                    </w:rPr>
                    <w:t>- NUOVA OTTRANO 98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F85A65" w14:textId="77777777" w:rsidR="00123308" w:rsidRPr="0029535F" w:rsidRDefault="00123308" w:rsidP="008D096D">
                  <w:pPr>
                    <w:pStyle w:val="rowtabella0"/>
                    <w:jc w:val="center"/>
                    <w:rPr>
                      <w:color w:val="002060"/>
                    </w:rPr>
                  </w:pPr>
                  <w:r w:rsidRPr="0029535F">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B0A6D1" w14:textId="77777777" w:rsidR="00123308" w:rsidRPr="0029535F" w:rsidRDefault="00123308" w:rsidP="008D096D">
                  <w:pPr>
                    <w:pStyle w:val="rowtabella0"/>
                    <w:jc w:val="center"/>
                    <w:rPr>
                      <w:color w:val="002060"/>
                    </w:rPr>
                  </w:pPr>
                  <w:r w:rsidRPr="0029535F">
                    <w:rPr>
                      <w:color w:val="002060"/>
                    </w:rPr>
                    <w:t> </w:t>
                  </w:r>
                </w:p>
              </w:tc>
            </w:tr>
            <w:tr w:rsidR="00123308" w:rsidRPr="0029535F" w14:paraId="6077AD82" w14:textId="77777777" w:rsidTr="008D096D">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B62EA" w14:textId="77777777" w:rsidR="00123308" w:rsidRPr="0029535F" w:rsidRDefault="00123308" w:rsidP="008D096D">
                  <w:pPr>
                    <w:pStyle w:val="rowtabella0"/>
                    <w:rPr>
                      <w:color w:val="002060"/>
                    </w:rPr>
                  </w:pPr>
                  <w:r w:rsidRPr="0029535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5E9F5F" w14:textId="77777777" w:rsidR="00123308" w:rsidRPr="0029535F" w:rsidRDefault="00123308" w:rsidP="008D096D">
                  <w:pPr>
                    <w:pStyle w:val="rowtabella0"/>
                    <w:rPr>
                      <w:color w:val="002060"/>
                    </w:rPr>
                  </w:pPr>
                  <w:r w:rsidRPr="0029535F">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14DCCD" w14:textId="77777777" w:rsidR="00123308" w:rsidRPr="0029535F" w:rsidRDefault="00123308" w:rsidP="008D096D">
                  <w:pPr>
                    <w:pStyle w:val="rowtabella0"/>
                    <w:jc w:val="center"/>
                    <w:rPr>
                      <w:color w:val="002060"/>
                    </w:rPr>
                  </w:pPr>
                  <w:r w:rsidRPr="0029535F">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75D6B" w14:textId="77777777" w:rsidR="00123308" w:rsidRPr="0029535F" w:rsidRDefault="00123308" w:rsidP="008D096D">
                  <w:pPr>
                    <w:pStyle w:val="rowtabella0"/>
                    <w:jc w:val="center"/>
                    <w:rPr>
                      <w:color w:val="002060"/>
                    </w:rPr>
                  </w:pPr>
                  <w:r w:rsidRPr="0029535F">
                    <w:rPr>
                      <w:color w:val="002060"/>
                    </w:rPr>
                    <w:t> </w:t>
                  </w:r>
                </w:p>
              </w:tc>
            </w:tr>
          </w:tbl>
          <w:p w14:paraId="6A4833AF" w14:textId="77777777" w:rsidR="00123308" w:rsidRPr="0029535F" w:rsidRDefault="00123308" w:rsidP="008D096D">
            <w:pPr>
              <w:rPr>
                <w:color w:val="002060"/>
              </w:rPr>
            </w:pPr>
          </w:p>
        </w:tc>
      </w:tr>
    </w:tbl>
    <w:p w14:paraId="14D34B06" w14:textId="77777777" w:rsidR="00123308" w:rsidRPr="0029535F" w:rsidRDefault="00123308" w:rsidP="00123308">
      <w:pPr>
        <w:pStyle w:val="breakline"/>
        <w:rPr>
          <w:rFonts w:eastAsiaTheme="minorEastAsia"/>
          <w:color w:val="002060"/>
        </w:rPr>
      </w:pPr>
    </w:p>
    <w:p w14:paraId="08F1E925" w14:textId="77777777" w:rsidR="00123308" w:rsidRPr="0029535F" w:rsidRDefault="00123308" w:rsidP="00123308">
      <w:pPr>
        <w:pStyle w:val="breakline"/>
        <w:rPr>
          <w:color w:val="002060"/>
        </w:rPr>
      </w:pPr>
    </w:p>
    <w:p w14:paraId="4389DA40" w14:textId="77777777" w:rsidR="00123308" w:rsidRPr="0029535F" w:rsidRDefault="00123308" w:rsidP="00123308">
      <w:pPr>
        <w:pStyle w:val="titoloprinc0"/>
        <w:rPr>
          <w:color w:val="002060"/>
        </w:rPr>
      </w:pPr>
      <w:r w:rsidRPr="0029535F">
        <w:rPr>
          <w:color w:val="002060"/>
        </w:rPr>
        <w:t>GIUDICE SPORTIVO</w:t>
      </w:r>
    </w:p>
    <w:p w14:paraId="1A86B0BB" w14:textId="77777777" w:rsidR="00123308" w:rsidRPr="0029535F" w:rsidRDefault="00123308" w:rsidP="00123308">
      <w:pPr>
        <w:pStyle w:val="diffida"/>
        <w:rPr>
          <w:color w:val="002060"/>
        </w:rPr>
      </w:pPr>
      <w:r w:rsidRPr="0029535F">
        <w:rPr>
          <w:color w:val="002060"/>
        </w:rPr>
        <w:t>Il Sostituto Giudice Sportivo Avv. Federica Sorrentino, nella seduta del 12/03/2022 ha adottato le decisioni che di seguito integralmente si riportano:</w:t>
      </w:r>
    </w:p>
    <w:p w14:paraId="3C36A37E" w14:textId="77777777" w:rsidR="00123308" w:rsidRPr="0029535F" w:rsidRDefault="00123308" w:rsidP="00123308">
      <w:pPr>
        <w:pStyle w:val="titolo10"/>
        <w:rPr>
          <w:color w:val="002060"/>
        </w:rPr>
      </w:pPr>
      <w:r w:rsidRPr="0029535F">
        <w:rPr>
          <w:color w:val="002060"/>
        </w:rPr>
        <w:lastRenderedPageBreak/>
        <w:t xml:space="preserve">GARE DEL 11/ 3/2022 </w:t>
      </w:r>
    </w:p>
    <w:p w14:paraId="172ADD09" w14:textId="77777777" w:rsidR="00123308" w:rsidRPr="0029535F" w:rsidRDefault="00123308" w:rsidP="00123308">
      <w:pPr>
        <w:pStyle w:val="titolo7a"/>
        <w:rPr>
          <w:color w:val="002060"/>
        </w:rPr>
      </w:pPr>
      <w:r w:rsidRPr="0029535F">
        <w:rPr>
          <w:color w:val="002060"/>
        </w:rPr>
        <w:t xml:space="preserve">PROVVEDIMENTI DISCIPLINARI </w:t>
      </w:r>
    </w:p>
    <w:p w14:paraId="626E67F3" w14:textId="77777777" w:rsidR="00123308" w:rsidRPr="0029535F" w:rsidRDefault="00123308" w:rsidP="00123308">
      <w:pPr>
        <w:pStyle w:val="titolo7b0"/>
        <w:rPr>
          <w:color w:val="002060"/>
        </w:rPr>
      </w:pPr>
      <w:r w:rsidRPr="0029535F">
        <w:rPr>
          <w:color w:val="002060"/>
        </w:rPr>
        <w:t xml:space="preserve">In base alle risultanze degli atti ufficiali sono state deliberate le seguenti sanzioni disciplinari. </w:t>
      </w:r>
    </w:p>
    <w:p w14:paraId="4096D2A2" w14:textId="77777777" w:rsidR="00123308" w:rsidRPr="0029535F" w:rsidRDefault="00123308" w:rsidP="00123308">
      <w:pPr>
        <w:pStyle w:val="titolo30"/>
        <w:rPr>
          <w:color w:val="002060"/>
        </w:rPr>
      </w:pPr>
      <w:r w:rsidRPr="0029535F">
        <w:rPr>
          <w:color w:val="002060"/>
        </w:rPr>
        <w:t xml:space="preserve">SOCIETA' </w:t>
      </w:r>
    </w:p>
    <w:p w14:paraId="751B6644" w14:textId="77777777" w:rsidR="00123308" w:rsidRPr="0029535F" w:rsidRDefault="00123308" w:rsidP="00123308">
      <w:pPr>
        <w:pStyle w:val="titolo20"/>
        <w:rPr>
          <w:color w:val="002060"/>
        </w:rPr>
      </w:pPr>
      <w:r w:rsidRPr="0029535F">
        <w:rPr>
          <w:color w:val="002060"/>
        </w:rPr>
        <w:t xml:space="preserve">AMMENDA </w:t>
      </w:r>
    </w:p>
    <w:p w14:paraId="372F419B" w14:textId="77777777" w:rsidR="00123308" w:rsidRPr="0029535F" w:rsidRDefault="00123308" w:rsidP="00123308">
      <w:pPr>
        <w:pStyle w:val="diffida"/>
        <w:spacing w:before="80" w:beforeAutospacing="0" w:after="40" w:afterAutospacing="0"/>
        <w:jc w:val="left"/>
        <w:rPr>
          <w:color w:val="002060"/>
        </w:rPr>
      </w:pPr>
      <w:r w:rsidRPr="0029535F">
        <w:rPr>
          <w:color w:val="002060"/>
        </w:rPr>
        <w:t xml:space="preserve">Euro 100,00 REAL FABRIANO </w:t>
      </w:r>
      <w:r w:rsidRPr="0029535F">
        <w:rPr>
          <w:color w:val="002060"/>
        </w:rPr>
        <w:br/>
        <w:t xml:space="preserve">per aver la propria tifoseria durante tutta la gara rivolto frasi offensive nei confronti dell'Arbitro. </w:t>
      </w:r>
    </w:p>
    <w:p w14:paraId="2AF49760" w14:textId="77777777" w:rsidR="00123308" w:rsidRPr="0029535F" w:rsidRDefault="00123308" w:rsidP="00123308">
      <w:pPr>
        <w:pStyle w:val="diffida"/>
        <w:spacing w:before="80" w:beforeAutospacing="0" w:after="40" w:afterAutospacing="0"/>
        <w:jc w:val="left"/>
        <w:rPr>
          <w:color w:val="002060"/>
        </w:rPr>
      </w:pPr>
      <w:r w:rsidRPr="0029535F">
        <w:rPr>
          <w:color w:val="002060"/>
        </w:rPr>
        <w:br/>
        <w:t xml:space="preserve">Euro 100,00 SERRALTA </w:t>
      </w:r>
      <w:r w:rsidRPr="0029535F">
        <w:rPr>
          <w:color w:val="002060"/>
        </w:rPr>
        <w:br/>
        <w:t xml:space="preserve">per aver la propria tifoseria durante tutta la gara rivolto frasi offensive nei confronti dell'Arbitro. </w:t>
      </w:r>
    </w:p>
    <w:p w14:paraId="045FFCF8" w14:textId="77777777" w:rsidR="00123308" w:rsidRPr="0029535F" w:rsidRDefault="00123308" w:rsidP="00123308">
      <w:pPr>
        <w:pStyle w:val="titolo30"/>
        <w:rPr>
          <w:color w:val="002060"/>
        </w:rPr>
      </w:pPr>
      <w:r w:rsidRPr="0029535F">
        <w:rPr>
          <w:color w:val="002060"/>
        </w:rPr>
        <w:t xml:space="preserve">CALCIATORI ESPULSI </w:t>
      </w:r>
    </w:p>
    <w:p w14:paraId="71786752" w14:textId="77777777" w:rsidR="00123308" w:rsidRPr="0029535F" w:rsidRDefault="00123308" w:rsidP="00123308">
      <w:pPr>
        <w:pStyle w:val="titolo20"/>
        <w:rPr>
          <w:color w:val="002060"/>
        </w:rPr>
      </w:pPr>
      <w:r w:rsidRPr="0029535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5AC772DE" w14:textId="77777777" w:rsidTr="008D096D">
        <w:tc>
          <w:tcPr>
            <w:tcW w:w="2200" w:type="dxa"/>
            <w:tcMar>
              <w:top w:w="20" w:type="dxa"/>
              <w:left w:w="20" w:type="dxa"/>
              <w:bottom w:w="20" w:type="dxa"/>
              <w:right w:w="20" w:type="dxa"/>
            </w:tcMar>
            <w:vAlign w:val="center"/>
            <w:hideMark/>
          </w:tcPr>
          <w:p w14:paraId="33209B97" w14:textId="77777777" w:rsidR="00123308" w:rsidRPr="0029535F" w:rsidRDefault="00123308" w:rsidP="008D096D">
            <w:pPr>
              <w:pStyle w:val="movimento"/>
              <w:rPr>
                <w:color w:val="002060"/>
              </w:rPr>
            </w:pPr>
            <w:r w:rsidRPr="0029535F">
              <w:rPr>
                <w:color w:val="002060"/>
              </w:rPr>
              <w:t>PICCININI ENRICO</w:t>
            </w:r>
          </w:p>
        </w:tc>
        <w:tc>
          <w:tcPr>
            <w:tcW w:w="2200" w:type="dxa"/>
            <w:tcMar>
              <w:top w:w="20" w:type="dxa"/>
              <w:left w:w="20" w:type="dxa"/>
              <w:bottom w:w="20" w:type="dxa"/>
              <w:right w:w="20" w:type="dxa"/>
            </w:tcMar>
            <w:vAlign w:val="center"/>
            <w:hideMark/>
          </w:tcPr>
          <w:p w14:paraId="04FDD1CA" w14:textId="77777777" w:rsidR="00123308" w:rsidRPr="0029535F" w:rsidRDefault="00123308" w:rsidP="008D096D">
            <w:pPr>
              <w:pStyle w:val="movimento2"/>
              <w:rPr>
                <w:color w:val="002060"/>
              </w:rPr>
            </w:pPr>
            <w:r w:rsidRPr="0029535F">
              <w:rPr>
                <w:color w:val="002060"/>
              </w:rPr>
              <w:t xml:space="preserve">(SERRALTA) </w:t>
            </w:r>
          </w:p>
        </w:tc>
        <w:tc>
          <w:tcPr>
            <w:tcW w:w="800" w:type="dxa"/>
            <w:tcMar>
              <w:top w:w="20" w:type="dxa"/>
              <w:left w:w="20" w:type="dxa"/>
              <w:bottom w:w="20" w:type="dxa"/>
              <w:right w:w="20" w:type="dxa"/>
            </w:tcMar>
            <w:vAlign w:val="center"/>
            <w:hideMark/>
          </w:tcPr>
          <w:p w14:paraId="1865F55F"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1A82FFD3"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2E9D11FA" w14:textId="77777777" w:rsidR="00123308" w:rsidRPr="0029535F" w:rsidRDefault="00123308" w:rsidP="008D096D">
            <w:pPr>
              <w:pStyle w:val="movimento2"/>
              <w:rPr>
                <w:color w:val="002060"/>
              </w:rPr>
            </w:pPr>
            <w:r w:rsidRPr="0029535F">
              <w:rPr>
                <w:color w:val="002060"/>
              </w:rPr>
              <w:t> </w:t>
            </w:r>
          </w:p>
        </w:tc>
      </w:tr>
    </w:tbl>
    <w:p w14:paraId="308EA0B1" w14:textId="77777777" w:rsidR="00123308" w:rsidRPr="0029535F" w:rsidRDefault="00123308" w:rsidP="00123308">
      <w:pPr>
        <w:pStyle w:val="titolo30"/>
        <w:rPr>
          <w:rFonts w:eastAsiaTheme="minorEastAsia"/>
          <w:color w:val="002060"/>
        </w:rPr>
      </w:pPr>
      <w:r w:rsidRPr="0029535F">
        <w:rPr>
          <w:color w:val="002060"/>
        </w:rPr>
        <w:t xml:space="preserve">CALCIATORI NON ESPULSI </w:t>
      </w:r>
    </w:p>
    <w:p w14:paraId="6AB76B4F" w14:textId="77777777" w:rsidR="00123308" w:rsidRPr="0029535F" w:rsidRDefault="00123308" w:rsidP="00123308">
      <w:pPr>
        <w:pStyle w:val="titolo20"/>
        <w:rPr>
          <w:color w:val="002060"/>
        </w:rPr>
      </w:pPr>
      <w:r w:rsidRPr="0029535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4A072C49" w14:textId="77777777" w:rsidTr="008D096D">
        <w:tc>
          <w:tcPr>
            <w:tcW w:w="2200" w:type="dxa"/>
            <w:tcMar>
              <w:top w:w="20" w:type="dxa"/>
              <w:left w:w="20" w:type="dxa"/>
              <w:bottom w:w="20" w:type="dxa"/>
              <w:right w:w="20" w:type="dxa"/>
            </w:tcMar>
            <w:vAlign w:val="center"/>
            <w:hideMark/>
          </w:tcPr>
          <w:p w14:paraId="199C9AB5" w14:textId="77777777" w:rsidR="00123308" w:rsidRPr="0029535F" w:rsidRDefault="00123308" w:rsidP="008D096D">
            <w:pPr>
              <w:pStyle w:val="movimento"/>
              <w:rPr>
                <w:color w:val="002060"/>
              </w:rPr>
            </w:pPr>
            <w:r w:rsidRPr="0029535F">
              <w:rPr>
                <w:color w:val="002060"/>
              </w:rPr>
              <w:t>BARTOLINI LUCA</w:t>
            </w:r>
          </w:p>
        </w:tc>
        <w:tc>
          <w:tcPr>
            <w:tcW w:w="2200" w:type="dxa"/>
            <w:tcMar>
              <w:top w:w="20" w:type="dxa"/>
              <w:left w:w="20" w:type="dxa"/>
              <w:bottom w:w="20" w:type="dxa"/>
              <w:right w:w="20" w:type="dxa"/>
            </w:tcMar>
            <w:vAlign w:val="center"/>
            <w:hideMark/>
          </w:tcPr>
          <w:p w14:paraId="27E7BF89" w14:textId="77777777" w:rsidR="00123308" w:rsidRPr="0029535F" w:rsidRDefault="00123308" w:rsidP="008D096D">
            <w:pPr>
              <w:pStyle w:val="movimento2"/>
              <w:rPr>
                <w:color w:val="002060"/>
              </w:rPr>
            </w:pPr>
            <w:r w:rsidRPr="0029535F">
              <w:rPr>
                <w:color w:val="002060"/>
              </w:rPr>
              <w:t xml:space="preserve">(REAL FABRIANO) </w:t>
            </w:r>
          </w:p>
        </w:tc>
        <w:tc>
          <w:tcPr>
            <w:tcW w:w="800" w:type="dxa"/>
            <w:tcMar>
              <w:top w:w="20" w:type="dxa"/>
              <w:left w:w="20" w:type="dxa"/>
              <w:bottom w:w="20" w:type="dxa"/>
              <w:right w:w="20" w:type="dxa"/>
            </w:tcMar>
            <w:vAlign w:val="center"/>
            <w:hideMark/>
          </w:tcPr>
          <w:p w14:paraId="00ABC3F0"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58888782" w14:textId="77777777" w:rsidR="00123308" w:rsidRPr="0029535F" w:rsidRDefault="00123308" w:rsidP="008D096D">
            <w:pPr>
              <w:pStyle w:val="movimento"/>
              <w:rPr>
                <w:color w:val="002060"/>
              </w:rPr>
            </w:pPr>
            <w:r w:rsidRPr="0029535F">
              <w:rPr>
                <w:color w:val="002060"/>
              </w:rPr>
              <w:t>BONCI LEONARDO</w:t>
            </w:r>
          </w:p>
        </w:tc>
        <w:tc>
          <w:tcPr>
            <w:tcW w:w="2200" w:type="dxa"/>
            <w:tcMar>
              <w:top w:w="20" w:type="dxa"/>
              <w:left w:w="20" w:type="dxa"/>
              <w:bottom w:w="20" w:type="dxa"/>
              <w:right w:w="20" w:type="dxa"/>
            </w:tcMar>
            <w:vAlign w:val="center"/>
            <w:hideMark/>
          </w:tcPr>
          <w:p w14:paraId="08C35E59" w14:textId="77777777" w:rsidR="00123308" w:rsidRPr="0029535F" w:rsidRDefault="00123308" w:rsidP="008D096D">
            <w:pPr>
              <w:pStyle w:val="movimento2"/>
              <w:rPr>
                <w:color w:val="002060"/>
              </w:rPr>
            </w:pPr>
            <w:r w:rsidRPr="0029535F">
              <w:rPr>
                <w:color w:val="002060"/>
              </w:rPr>
              <w:t xml:space="preserve">(SERRALTA) </w:t>
            </w:r>
          </w:p>
        </w:tc>
      </w:tr>
      <w:tr w:rsidR="00123308" w:rsidRPr="0029535F" w14:paraId="6F1A9C33" w14:textId="77777777" w:rsidTr="008D096D">
        <w:tc>
          <w:tcPr>
            <w:tcW w:w="2200" w:type="dxa"/>
            <w:tcMar>
              <w:top w:w="20" w:type="dxa"/>
              <w:left w:w="20" w:type="dxa"/>
              <w:bottom w:w="20" w:type="dxa"/>
              <w:right w:w="20" w:type="dxa"/>
            </w:tcMar>
            <w:vAlign w:val="center"/>
            <w:hideMark/>
          </w:tcPr>
          <w:p w14:paraId="103ACFF4" w14:textId="77777777" w:rsidR="00123308" w:rsidRPr="0029535F" w:rsidRDefault="00123308" w:rsidP="008D096D">
            <w:pPr>
              <w:pStyle w:val="movimento"/>
              <w:rPr>
                <w:color w:val="002060"/>
              </w:rPr>
            </w:pPr>
            <w:r w:rsidRPr="0029535F">
              <w:rPr>
                <w:color w:val="002060"/>
              </w:rPr>
              <w:t>DIALUCE ANDREA</w:t>
            </w:r>
          </w:p>
        </w:tc>
        <w:tc>
          <w:tcPr>
            <w:tcW w:w="2200" w:type="dxa"/>
            <w:tcMar>
              <w:top w:w="20" w:type="dxa"/>
              <w:left w:w="20" w:type="dxa"/>
              <w:bottom w:w="20" w:type="dxa"/>
              <w:right w:w="20" w:type="dxa"/>
            </w:tcMar>
            <w:vAlign w:val="center"/>
            <w:hideMark/>
          </w:tcPr>
          <w:p w14:paraId="3B48788A" w14:textId="77777777" w:rsidR="00123308" w:rsidRPr="0029535F" w:rsidRDefault="00123308" w:rsidP="008D096D">
            <w:pPr>
              <w:pStyle w:val="movimento2"/>
              <w:rPr>
                <w:color w:val="002060"/>
              </w:rPr>
            </w:pPr>
            <w:r w:rsidRPr="0029535F">
              <w:rPr>
                <w:color w:val="002060"/>
              </w:rPr>
              <w:t xml:space="preserve">(SERRALTA) </w:t>
            </w:r>
          </w:p>
        </w:tc>
        <w:tc>
          <w:tcPr>
            <w:tcW w:w="800" w:type="dxa"/>
            <w:tcMar>
              <w:top w:w="20" w:type="dxa"/>
              <w:left w:w="20" w:type="dxa"/>
              <w:bottom w:w="20" w:type="dxa"/>
              <w:right w:w="20" w:type="dxa"/>
            </w:tcMar>
            <w:vAlign w:val="center"/>
            <w:hideMark/>
          </w:tcPr>
          <w:p w14:paraId="6645291C"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0647155B" w14:textId="77777777" w:rsidR="00123308" w:rsidRPr="0029535F" w:rsidRDefault="00123308" w:rsidP="008D096D">
            <w:pPr>
              <w:pStyle w:val="movimento"/>
              <w:rPr>
                <w:color w:val="002060"/>
              </w:rPr>
            </w:pPr>
            <w:r w:rsidRPr="0029535F">
              <w:rPr>
                <w:color w:val="002060"/>
              </w:rPr>
              <w:t>NARDI NICOLA</w:t>
            </w:r>
          </w:p>
        </w:tc>
        <w:tc>
          <w:tcPr>
            <w:tcW w:w="2200" w:type="dxa"/>
            <w:tcMar>
              <w:top w:w="20" w:type="dxa"/>
              <w:left w:w="20" w:type="dxa"/>
              <w:bottom w:w="20" w:type="dxa"/>
              <w:right w:w="20" w:type="dxa"/>
            </w:tcMar>
            <w:vAlign w:val="center"/>
            <w:hideMark/>
          </w:tcPr>
          <w:p w14:paraId="700AF309" w14:textId="77777777" w:rsidR="00123308" w:rsidRPr="0029535F" w:rsidRDefault="00123308" w:rsidP="008D096D">
            <w:pPr>
              <w:pStyle w:val="movimento2"/>
              <w:rPr>
                <w:color w:val="002060"/>
              </w:rPr>
            </w:pPr>
            <w:r w:rsidRPr="0029535F">
              <w:rPr>
                <w:color w:val="002060"/>
              </w:rPr>
              <w:t xml:space="preserve">(SERRALTA) </w:t>
            </w:r>
          </w:p>
        </w:tc>
      </w:tr>
    </w:tbl>
    <w:p w14:paraId="6AE73B26" w14:textId="77777777" w:rsidR="00123308" w:rsidRPr="0029535F" w:rsidRDefault="00123308" w:rsidP="00123308">
      <w:pPr>
        <w:pStyle w:val="titolo20"/>
        <w:rPr>
          <w:rFonts w:eastAsiaTheme="minorEastAsia"/>
          <w:color w:val="002060"/>
        </w:rPr>
      </w:pPr>
      <w:r w:rsidRPr="0029535F">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5AD7C84C" w14:textId="77777777" w:rsidTr="008D096D">
        <w:tc>
          <w:tcPr>
            <w:tcW w:w="2200" w:type="dxa"/>
            <w:tcMar>
              <w:top w:w="20" w:type="dxa"/>
              <w:left w:w="20" w:type="dxa"/>
              <w:bottom w:w="20" w:type="dxa"/>
              <w:right w:w="20" w:type="dxa"/>
            </w:tcMar>
            <w:vAlign w:val="center"/>
            <w:hideMark/>
          </w:tcPr>
          <w:p w14:paraId="43D50CED" w14:textId="77777777" w:rsidR="00123308" w:rsidRPr="0029535F" w:rsidRDefault="00123308" w:rsidP="008D096D">
            <w:pPr>
              <w:pStyle w:val="movimento"/>
              <w:rPr>
                <w:color w:val="002060"/>
              </w:rPr>
            </w:pPr>
            <w:r w:rsidRPr="0029535F">
              <w:rPr>
                <w:color w:val="002060"/>
              </w:rPr>
              <w:t>CARNEVALI LUCA</w:t>
            </w:r>
          </w:p>
        </w:tc>
        <w:tc>
          <w:tcPr>
            <w:tcW w:w="2200" w:type="dxa"/>
            <w:tcMar>
              <w:top w:w="20" w:type="dxa"/>
              <w:left w:w="20" w:type="dxa"/>
              <w:bottom w:w="20" w:type="dxa"/>
              <w:right w:w="20" w:type="dxa"/>
            </w:tcMar>
            <w:vAlign w:val="center"/>
            <w:hideMark/>
          </w:tcPr>
          <w:p w14:paraId="5F5DBE22" w14:textId="77777777" w:rsidR="00123308" w:rsidRPr="0029535F" w:rsidRDefault="00123308" w:rsidP="008D096D">
            <w:pPr>
              <w:pStyle w:val="movimento2"/>
              <w:rPr>
                <w:color w:val="002060"/>
              </w:rPr>
            </w:pPr>
            <w:r w:rsidRPr="0029535F">
              <w:rPr>
                <w:color w:val="002060"/>
              </w:rPr>
              <w:t xml:space="preserve">(NUOVA OTTRANO 98) </w:t>
            </w:r>
          </w:p>
        </w:tc>
        <w:tc>
          <w:tcPr>
            <w:tcW w:w="800" w:type="dxa"/>
            <w:tcMar>
              <w:top w:w="20" w:type="dxa"/>
              <w:left w:w="20" w:type="dxa"/>
              <w:bottom w:w="20" w:type="dxa"/>
              <w:right w:w="20" w:type="dxa"/>
            </w:tcMar>
            <w:vAlign w:val="center"/>
            <w:hideMark/>
          </w:tcPr>
          <w:p w14:paraId="2A53F69E"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7228E430"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25C6E8A5" w14:textId="77777777" w:rsidR="00123308" w:rsidRPr="0029535F" w:rsidRDefault="00123308" w:rsidP="008D096D">
            <w:pPr>
              <w:pStyle w:val="movimento2"/>
              <w:rPr>
                <w:color w:val="002060"/>
              </w:rPr>
            </w:pPr>
            <w:r w:rsidRPr="0029535F">
              <w:rPr>
                <w:color w:val="002060"/>
              </w:rPr>
              <w:t> </w:t>
            </w:r>
          </w:p>
        </w:tc>
      </w:tr>
    </w:tbl>
    <w:p w14:paraId="232BFAF4" w14:textId="77777777" w:rsidR="00123308" w:rsidRPr="0029535F" w:rsidRDefault="00123308" w:rsidP="00123308">
      <w:pPr>
        <w:pStyle w:val="titolo20"/>
        <w:rPr>
          <w:rFonts w:eastAsiaTheme="minorEastAsia"/>
          <w:color w:val="002060"/>
        </w:rPr>
      </w:pPr>
      <w:r w:rsidRPr="0029535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08D2B6B3" w14:textId="77777777" w:rsidTr="008D096D">
        <w:tc>
          <w:tcPr>
            <w:tcW w:w="2200" w:type="dxa"/>
            <w:tcMar>
              <w:top w:w="20" w:type="dxa"/>
              <w:left w:w="20" w:type="dxa"/>
              <w:bottom w:w="20" w:type="dxa"/>
              <w:right w:w="20" w:type="dxa"/>
            </w:tcMar>
            <w:vAlign w:val="center"/>
            <w:hideMark/>
          </w:tcPr>
          <w:p w14:paraId="69473955" w14:textId="77777777" w:rsidR="00123308" w:rsidRPr="0029535F" w:rsidRDefault="00123308" w:rsidP="008D096D">
            <w:pPr>
              <w:pStyle w:val="movimento"/>
              <w:rPr>
                <w:color w:val="002060"/>
              </w:rPr>
            </w:pPr>
            <w:r w:rsidRPr="0029535F">
              <w:rPr>
                <w:color w:val="002060"/>
              </w:rPr>
              <w:t>VERDINI TOMMASO</w:t>
            </w:r>
          </w:p>
        </w:tc>
        <w:tc>
          <w:tcPr>
            <w:tcW w:w="2200" w:type="dxa"/>
            <w:tcMar>
              <w:top w:w="20" w:type="dxa"/>
              <w:left w:w="20" w:type="dxa"/>
              <w:bottom w:w="20" w:type="dxa"/>
              <w:right w:w="20" w:type="dxa"/>
            </w:tcMar>
            <w:vAlign w:val="center"/>
            <w:hideMark/>
          </w:tcPr>
          <w:p w14:paraId="6C6F51C9" w14:textId="77777777" w:rsidR="00123308" w:rsidRPr="0029535F" w:rsidRDefault="00123308" w:rsidP="008D096D">
            <w:pPr>
              <w:pStyle w:val="movimento2"/>
              <w:rPr>
                <w:color w:val="002060"/>
              </w:rPr>
            </w:pPr>
            <w:r w:rsidRPr="0029535F">
              <w:rPr>
                <w:color w:val="002060"/>
              </w:rPr>
              <w:t xml:space="preserve">(BORGOROSSO TOLENTINO) </w:t>
            </w:r>
          </w:p>
        </w:tc>
        <w:tc>
          <w:tcPr>
            <w:tcW w:w="800" w:type="dxa"/>
            <w:tcMar>
              <w:top w:w="20" w:type="dxa"/>
              <w:left w:w="20" w:type="dxa"/>
              <w:bottom w:w="20" w:type="dxa"/>
              <w:right w:w="20" w:type="dxa"/>
            </w:tcMar>
            <w:vAlign w:val="center"/>
            <w:hideMark/>
          </w:tcPr>
          <w:p w14:paraId="05A1790B"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1EAD5990" w14:textId="77777777" w:rsidR="00123308" w:rsidRPr="0029535F" w:rsidRDefault="00123308" w:rsidP="008D096D">
            <w:pPr>
              <w:pStyle w:val="movimento"/>
              <w:rPr>
                <w:color w:val="002060"/>
              </w:rPr>
            </w:pPr>
            <w:r w:rsidRPr="0029535F">
              <w:rPr>
                <w:color w:val="002060"/>
              </w:rPr>
              <w:t>CRESCENTINI SIMONE</w:t>
            </w:r>
          </w:p>
        </w:tc>
        <w:tc>
          <w:tcPr>
            <w:tcW w:w="2200" w:type="dxa"/>
            <w:tcMar>
              <w:top w:w="20" w:type="dxa"/>
              <w:left w:w="20" w:type="dxa"/>
              <w:bottom w:w="20" w:type="dxa"/>
              <w:right w:w="20" w:type="dxa"/>
            </w:tcMar>
            <w:vAlign w:val="center"/>
            <w:hideMark/>
          </w:tcPr>
          <w:p w14:paraId="7B51B67C" w14:textId="77777777" w:rsidR="00123308" w:rsidRPr="0029535F" w:rsidRDefault="00123308" w:rsidP="008D096D">
            <w:pPr>
              <w:pStyle w:val="movimento2"/>
              <w:rPr>
                <w:color w:val="002060"/>
              </w:rPr>
            </w:pPr>
            <w:r w:rsidRPr="0029535F">
              <w:rPr>
                <w:color w:val="002060"/>
              </w:rPr>
              <w:t xml:space="preserve">(REAL FABRIANO) </w:t>
            </w:r>
          </w:p>
        </w:tc>
      </w:tr>
    </w:tbl>
    <w:p w14:paraId="16B7AA0D" w14:textId="77777777" w:rsidR="00123308" w:rsidRPr="0029535F" w:rsidRDefault="00123308" w:rsidP="00123308">
      <w:pPr>
        <w:pStyle w:val="titolo20"/>
        <w:rPr>
          <w:rFonts w:eastAsiaTheme="minorEastAsia"/>
          <w:color w:val="002060"/>
        </w:rPr>
      </w:pPr>
      <w:r w:rsidRPr="0029535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308" w:rsidRPr="0029535F" w14:paraId="706F7445" w14:textId="77777777" w:rsidTr="008D096D">
        <w:tc>
          <w:tcPr>
            <w:tcW w:w="2200" w:type="dxa"/>
            <w:tcMar>
              <w:top w:w="20" w:type="dxa"/>
              <w:left w:w="20" w:type="dxa"/>
              <w:bottom w:w="20" w:type="dxa"/>
              <w:right w:w="20" w:type="dxa"/>
            </w:tcMar>
            <w:vAlign w:val="center"/>
            <w:hideMark/>
          </w:tcPr>
          <w:p w14:paraId="1F0370F8" w14:textId="77777777" w:rsidR="00123308" w:rsidRPr="0029535F" w:rsidRDefault="00123308" w:rsidP="008D096D">
            <w:pPr>
              <w:pStyle w:val="movimento"/>
              <w:rPr>
                <w:color w:val="002060"/>
              </w:rPr>
            </w:pPr>
            <w:r w:rsidRPr="0029535F">
              <w:rPr>
                <w:color w:val="002060"/>
              </w:rPr>
              <w:t>KONTE ISSA</w:t>
            </w:r>
          </w:p>
        </w:tc>
        <w:tc>
          <w:tcPr>
            <w:tcW w:w="2200" w:type="dxa"/>
            <w:tcMar>
              <w:top w:w="20" w:type="dxa"/>
              <w:left w:w="20" w:type="dxa"/>
              <w:bottom w:w="20" w:type="dxa"/>
              <w:right w:w="20" w:type="dxa"/>
            </w:tcMar>
            <w:vAlign w:val="center"/>
            <w:hideMark/>
          </w:tcPr>
          <w:p w14:paraId="62118F11" w14:textId="77777777" w:rsidR="00123308" w:rsidRPr="0029535F" w:rsidRDefault="00123308" w:rsidP="008D096D">
            <w:pPr>
              <w:pStyle w:val="movimento2"/>
              <w:rPr>
                <w:color w:val="002060"/>
              </w:rPr>
            </w:pPr>
            <w:r w:rsidRPr="0029535F">
              <w:rPr>
                <w:color w:val="002060"/>
              </w:rPr>
              <w:t xml:space="preserve">(BORGOROSSO TOLENTINO) </w:t>
            </w:r>
          </w:p>
        </w:tc>
        <w:tc>
          <w:tcPr>
            <w:tcW w:w="800" w:type="dxa"/>
            <w:tcMar>
              <w:top w:w="20" w:type="dxa"/>
              <w:left w:w="20" w:type="dxa"/>
              <w:bottom w:w="20" w:type="dxa"/>
              <w:right w:w="20" w:type="dxa"/>
            </w:tcMar>
            <w:vAlign w:val="center"/>
            <w:hideMark/>
          </w:tcPr>
          <w:p w14:paraId="56AA6920" w14:textId="77777777" w:rsidR="00123308" w:rsidRPr="0029535F" w:rsidRDefault="00123308" w:rsidP="008D096D">
            <w:pPr>
              <w:pStyle w:val="movimento"/>
              <w:rPr>
                <w:color w:val="002060"/>
              </w:rPr>
            </w:pPr>
            <w:r w:rsidRPr="0029535F">
              <w:rPr>
                <w:color w:val="002060"/>
              </w:rPr>
              <w:t> </w:t>
            </w:r>
          </w:p>
        </w:tc>
        <w:tc>
          <w:tcPr>
            <w:tcW w:w="2200" w:type="dxa"/>
            <w:tcMar>
              <w:top w:w="20" w:type="dxa"/>
              <w:left w:w="20" w:type="dxa"/>
              <w:bottom w:w="20" w:type="dxa"/>
              <w:right w:w="20" w:type="dxa"/>
            </w:tcMar>
            <w:vAlign w:val="center"/>
            <w:hideMark/>
          </w:tcPr>
          <w:p w14:paraId="628FC451" w14:textId="77777777" w:rsidR="00123308" w:rsidRPr="0029535F" w:rsidRDefault="00123308" w:rsidP="008D096D">
            <w:pPr>
              <w:pStyle w:val="movimento"/>
              <w:rPr>
                <w:color w:val="002060"/>
              </w:rPr>
            </w:pPr>
            <w:r w:rsidRPr="0029535F">
              <w:rPr>
                <w:color w:val="002060"/>
              </w:rPr>
              <w:t>GASHI SHQIPRIM</w:t>
            </w:r>
          </w:p>
        </w:tc>
        <w:tc>
          <w:tcPr>
            <w:tcW w:w="2200" w:type="dxa"/>
            <w:tcMar>
              <w:top w:w="20" w:type="dxa"/>
              <w:left w:w="20" w:type="dxa"/>
              <w:bottom w:w="20" w:type="dxa"/>
              <w:right w:w="20" w:type="dxa"/>
            </w:tcMar>
            <w:vAlign w:val="center"/>
            <w:hideMark/>
          </w:tcPr>
          <w:p w14:paraId="406B5382" w14:textId="77777777" w:rsidR="00123308" w:rsidRPr="0029535F" w:rsidRDefault="00123308" w:rsidP="008D096D">
            <w:pPr>
              <w:pStyle w:val="movimento2"/>
              <w:rPr>
                <w:color w:val="002060"/>
              </w:rPr>
            </w:pPr>
            <w:r w:rsidRPr="0029535F">
              <w:rPr>
                <w:color w:val="002060"/>
              </w:rPr>
              <w:t xml:space="preserve">(SERRALTA) </w:t>
            </w:r>
          </w:p>
        </w:tc>
      </w:tr>
    </w:tbl>
    <w:p w14:paraId="7ECC774B" w14:textId="77777777" w:rsidR="00123308" w:rsidRPr="0029535F" w:rsidRDefault="00123308" w:rsidP="00123308">
      <w:pPr>
        <w:pStyle w:val="breakline"/>
        <w:rPr>
          <w:color w:val="002060"/>
        </w:rPr>
      </w:pPr>
    </w:p>
    <w:p w14:paraId="05097EBF" w14:textId="77777777" w:rsidR="00123308" w:rsidRPr="0029535F" w:rsidRDefault="00123308" w:rsidP="00123308">
      <w:pPr>
        <w:ind w:left="4956"/>
        <w:rPr>
          <w:rFonts w:ascii="Arial" w:hAnsi="Arial" w:cs="Arial"/>
          <w:noProof/>
          <w:color w:val="002060"/>
          <w:sz w:val="22"/>
          <w:szCs w:val="22"/>
        </w:rPr>
      </w:pPr>
      <w:r w:rsidRPr="0029535F">
        <w:rPr>
          <w:rFonts w:ascii="Arial" w:hAnsi="Arial" w:cs="Arial"/>
          <w:noProof/>
          <w:color w:val="002060"/>
          <w:sz w:val="22"/>
          <w:szCs w:val="22"/>
        </w:rPr>
        <w:t>F.to IL SOSTITUTO GIUDICE SPORTIVO      </w:t>
      </w:r>
    </w:p>
    <w:p w14:paraId="58501AA9" w14:textId="77777777" w:rsidR="00123308" w:rsidRPr="0029535F" w:rsidRDefault="00123308" w:rsidP="00123308">
      <w:pPr>
        <w:rPr>
          <w:rFonts w:ascii="Arial" w:hAnsi="Arial" w:cs="Arial"/>
          <w:color w:val="002060"/>
          <w:sz w:val="22"/>
          <w:szCs w:val="22"/>
        </w:rPr>
      </w:pPr>
      <w:r w:rsidRPr="0029535F">
        <w:rPr>
          <w:rFonts w:ascii="Arial" w:hAnsi="Arial" w:cs="Arial"/>
          <w:noProof/>
          <w:color w:val="002060"/>
          <w:sz w:val="22"/>
          <w:szCs w:val="22"/>
        </w:rPr>
        <w:t xml:space="preserve"> </w:t>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r>
      <w:r w:rsidRPr="0029535F">
        <w:rPr>
          <w:rFonts w:ascii="Arial" w:hAnsi="Arial" w:cs="Arial"/>
          <w:noProof/>
          <w:color w:val="002060"/>
          <w:sz w:val="22"/>
          <w:szCs w:val="22"/>
        </w:rPr>
        <w:tab/>
        <w:t xml:space="preserve">   </w:t>
      </w:r>
      <w:r w:rsidRPr="0029535F">
        <w:rPr>
          <w:rFonts w:ascii="Arial" w:hAnsi="Arial" w:cs="Arial"/>
          <w:noProof/>
          <w:color w:val="002060"/>
          <w:sz w:val="22"/>
          <w:szCs w:val="22"/>
        </w:rPr>
        <w:tab/>
        <w:t xml:space="preserve">                Federica Sorrentino</w:t>
      </w:r>
      <w:r w:rsidRPr="0029535F">
        <w:rPr>
          <w:rFonts w:ascii="Arial" w:hAnsi="Arial" w:cs="Arial"/>
          <w:color w:val="002060"/>
          <w:sz w:val="22"/>
          <w:szCs w:val="22"/>
        </w:rPr>
        <w:t xml:space="preserve"> </w:t>
      </w:r>
    </w:p>
    <w:p w14:paraId="141BA4DB" w14:textId="77777777" w:rsidR="00123308" w:rsidRPr="0029535F" w:rsidRDefault="00123308" w:rsidP="00123308">
      <w:pPr>
        <w:pStyle w:val="breakline"/>
        <w:rPr>
          <w:rFonts w:eastAsiaTheme="minorEastAsia"/>
          <w:color w:val="002060"/>
        </w:rPr>
      </w:pPr>
    </w:p>
    <w:p w14:paraId="039028C6" w14:textId="77777777" w:rsidR="00123308" w:rsidRPr="0029535F" w:rsidRDefault="00123308" w:rsidP="00123308">
      <w:pPr>
        <w:pStyle w:val="titoloprinc0"/>
        <w:rPr>
          <w:color w:val="002060"/>
        </w:rPr>
      </w:pPr>
      <w:r w:rsidRPr="0029535F">
        <w:rPr>
          <w:color w:val="002060"/>
        </w:rPr>
        <w:t>CLASSIFICA</w:t>
      </w:r>
    </w:p>
    <w:p w14:paraId="4C78E4C8" w14:textId="77777777" w:rsidR="00123308" w:rsidRPr="0029535F" w:rsidRDefault="00123308" w:rsidP="00123308">
      <w:pPr>
        <w:pStyle w:val="breakline"/>
        <w:rPr>
          <w:color w:val="002060"/>
        </w:rPr>
      </w:pPr>
    </w:p>
    <w:p w14:paraId="54EDB6FB" w14:textId="77777777" w:rsidR="00123308" w:rsidRPr="0029535F" w:rsidRDefault="00123308" w:rsidP="00123308">
      <w:pPr>
        <w:pStyle w:val="breakline"/>
        <w:rPr>
          <w:color w:val="002060"/>
        </w:rPr>
      </w:pPr>
    </w:p>
    <w:p w14:paraId="3E918B5B" w14:textId="77777777" w:rsidR="00123308" w:rsidRPr="0029535F" w:rsidRDefault="00123308" w:rsidP="00123308">
      <w:pPr>
        <w:pStyle w:val="sottotitolocampionato10"/>
        <w:rPr>
          <w:color w:val="002060"/>
        </w:rPr>
      </w:pPr>
      <w:r w:rsidRPr="002953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75CA354A"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C0988"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6A0B1"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F6A90"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D7DBFF"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F9CA2"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8A1E8"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81DD2"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CC147"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F9F48"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E4281" w14:textId="77777777" w:rsidR="00123308" w:rsidRPr="0029535F" w:rsidRDefault="00123308" w:rsidP="008D096D">
            <w:pPr>
              <w:pStyle w:val="headertabella0"/>
              <w:rPr>
                <w:color w:val="002060"/>
              </w:rPr>
            </w:pPr>
            <w:r w:rsidRPr="0029535F">
              <w:rPr>
                <w:color w:val="002060"/>
              </w:rPr>
              <w:t>PE</w:t>
            </w:r>
          </w:p>
        </w:tc>
      </w:tr>
      <w:tr w:rsidR="00123308" w:rsidRPr="0029535F" w14:paraId="2273C79F"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6B3D55" w14:textId="77777777" w:rsidR="00123308" w:rsidRPr="00123308" w:rsidRDefault="00123308" w:rsidP="008D096D">
            <w:pPr>
              <w:pStyle w:val="rowtabella0"/>
              <w:rPr>
                <w:color w:val="002060"/>
                <w:lang w:val="en-US"/>
              </w:rPr>
            </w:pPr>
            <w:r w:rsidRPr="00123308">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E3FC" w14:textId="77777777" w:rsidR="00123308" w:rsidRPr="0029535F" w:rsidRDefault="00123308" w:rsidP="008D096D">
            <w:pPr>
              <w:pStyle w:val="rowtabella0"/>
              <w:jc w:val="center"/>
              <w:rPr>
                <w:color w:val="002060"/>
              </w:rPr>
            </w:pPr>
            <w:r w:rsidRPr="002953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08EC"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1F6D"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45C55"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0A82"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1110" w14:textId="77777777" w:rsidR="00123308" w:rsidRPr="0029535F" w:rsidRDefault="00123308" w:rsidP="008D096D">
            <w:pPr>
              <w:pStyle w:val="rowtabella0"/>
              <w:jc w:val="center"/>
              <w:rPr>
                <w:color w:val="002060"/>
              </w:rPr>
            </w:pPr>
            <w:r w:rsidRPr="002953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8BF8" w14:textId="77777777" w:rsidR="00123308" w:rsidRPr="0029535F" w:rsidRDefault="00123308" w:rsidP="008D096D">
            <w:pPr>
              <w:pStyle w:val="rowtabella0"/>
              <w:jc w:val="center"/>
              <w:rPr>
                <w:color w:val="002060"/>
              </w:rPr>
            </w:pPr>
            <w:r w:rsidRPr="002953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9E48" w14:textId="77777777" w:rsidR="00123308" w:rsidRPr="0029535F" w:rsidRDefault="00123308" w:rsidP="008D096D">
            <w:pPr>
              <w:pStyle w:val="rowtabella0"/>
              <w:jc w:val="center"/>
              <w:rPr>
                <w:color w:val="002060"/>
              </w:rPr>
            </w:pPr>
            <w:r w:rsidRPr="0029535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D0D4B" w14:textId="77777777" w:rsidR="00123308" w:rsidRPr="0029535F" w:rsidRDefault="00123308" w:rsidP="008D096D">
            <w:pPr>
              <w:pStyle w:val="rowtabella0"/>
              <w:jc w:val="center"/>
              <w:rPr>
                <w:color w:val="002060"/>
              </w:rPr>
            </w:pPr>
            <w:r w:rsidRPr="0029535F">
              <w:rPr>
                <w:color w:val="002060"/>
              </w:rPr>
              <w:t>0</w:t>
            </w:r>
          </w:p>
        </w:tc>
      </w:tr>
      <w:tr w:rsidR="00123308" w:rsidRPr="0029535F" w14:paraId="4E7353E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BDDC47" w14:textId="77777777" w:rsidR="00123308" w:rsidRPr="0029535F" w:rsidRDefault="00123308" w:rsidP="008D096D">
            <w:pPr>
              <w:pStyle w:val="rowtabella0"/>
              <w:rPr>
                <w:color w:val="002060"/>
              </w:rPr>
            </w:pPr>
            <w:r w:rsidRPr="0029535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6E80" w14:textId="77777777" w:rsidR="00123308" w:rsidRPr="0029535F" w:rsidRDefault="00123308" w:rsidP="008D096D">
            <w:pPr>
              <w:pStyle w:val="rowtabella0"/>
              <w:jc w:val="center"/>
              <w:rPr>
                <w:color w:val="002060"/>
              </w:rPr>
            </w:pPr>
            <w:r w:rsidRPr="002953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151F"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F9F7"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438F1"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68F0"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BB4E6" w14:textId="77777777" w:rsidR="00123308" w:rsidRPr="0029535F" w:rsidRDefault="00123308" w:rsidP="008D096D">
            <w:pPr>
              <w:pStyle w:val="rowtabella0"/>
              <w:jc w:val="center"/>
              <w:rPr>
                <w:color w:val="002060"/>
              </w:rPr>
            </w:pPr>
            <w:r w:rsidRPr="002953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C32F"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79D91"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A60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3771C8A"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5D50D" w14:textId="77777777" w:rsidR="00123308" w:rsidRPr="0029535F" w:rsidRDefault="00123308" w:rsidP="008D096D">
            <w:pPr>
              <w:pStyle w:val="rowtabella0"/>
              <w:rPr>
                <w:color w:val="002060"/>
              </w:rPr>
            </w:pPr>
            <w:r w:rsidRPr="0029535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B264C"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EB87"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838A"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3BBE"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D678"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B898A" w14:textId="77777777" w:rsidR="00123308" w:rsidRPr="0029535F" w:rsidRDefault="00123308" w:rsidP="008D096D">
            <w:pPr>
              <w:pStyle w:val="rowtabella0"/>
              <w:jc w:val="center"/>
              <w:rPr>
                <w:color w:val="002060"/>
              </w:rPr>
            </w:pPr>
            <w:r w:rsidRPr="0029535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86C11" w14:textId="77777777" w:rsidR="00123308" w:rsidRPr="0029535F" w:rsidRDefault="00123308" w:rsidP="008D096D">
            <w:pPr>
              <w:pStyle w:val="rowtabella0"/>
              <w:jc w:val="center"/>
              <w:rPr>
                <w:color w:val="002060"/>
              </w:rPr>
            </w:pPr>
            <w:r w:rsidRPr="002953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A89B" w14:textId="77777777" w:rsidR="00123308" w:rsidRPr="0029535F" w:rsidRDefault="00123308" w:rsidP="008D096D">
            <w:pPr>
              <w:pStyle w:val="rowtabella0"/>
              <w:jc w:val="center"/>
              <w:rPr>
                <w:color w:val="002060"/>
              </w:rPr>
            </w:pPr>
            <w:r w:rsidRPr="002953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F39BF" w14:textId="77777777" w:rsidR="00123308" w:rsidRPr="0029535F" w:rsidRDefault="00123308" w:rsidP="008D096D">
            <w:pPr>
              <w:pStyle w:val="rowtabella0"/>
              <w:jc w:val="center"/>
              <w:rPr>
                <w:color w:val="002060"/>
              </w:rPr>
            </w:pPr>
            <w:r w:rsidRPr="0029535F">
              <w:rPr>
                <w:color w:val="002060"/>
              </w:rPr>
              <w:t>0</w:t>
            </w:r>
          </w:p>
        </w:tc>
      </w:tr>
      <w:tr w:rsidR="00123308" w:rsidRPr="0029535F" w14:paraId="613BCF1F"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ED743" w14:textId="77777777" w:rsidR="00123308" w:rsidRPr="0029535F" w:rsidRDefault="00123308" w:rsidP="008D096D">
            <w:pPr>
              <w:pStyle w:val="rowtabella0"/>
              <w:rPr>
                <w:color w:val="002060"/>
              </w:rPr>
            </w:pPr>
            <w:r w:rsidRPr="0029535F">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50C5D"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429E"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0AAE5"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90B01"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E9EB"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5E44A" w14:textId="77777777" w:rsidR="00123308" w:rsidRPr="0029535F" w:rsidRDefault="00123308" w:rsidP="008D096D">
            <w:pPr>
              <w:pStyle w:val="rowtabella0"/>
              <w:jc w:val="center"/>
              <w:rPr>
                <w:color w:val="002060"/>
              </w:rPr>
            </w:pPr>
            <w:r w:rsidRPr="0029535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3D7E8" w14:textId="77777777" w:rsidR="00123308" w:rsidRPr="0029535F" w:rsidRDefault="00123308" w:rsidP="008D096D">
            <w:pPr>
              <w:pStyle w:val="rowtabella0"/>
              <w:jc w:val="center"/>
              <w:rPr>
                <w:color w:val="002060"/>
              </w:rPr>
            </w:pPr>
            <w:r w:rsidRPr="0029535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9DC6"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7B23" w14:textId="77777777" w:rsidR="00123308" w:rsidRPr="0029535F" w:rsidRDefault="00123308" w:rsidP="008D096D">
            <w:pPr>
              <w:pStyle w:val="rowtabella0"/>
              <w:jc w:val="center"/>
              <w:rPr>
                <w:color w:val="002060"/>
              </w:rPr>
            </w:pPr>
            <w:r w:rsidRPr="0029535F">
              <w:rPr>
                <w:color w:val="002060"/>
              </w:rPr>
              <w:t>0</w:t>
            </w:r>
          </w:p>
        </w:tc>
      </w:tr>
      <w:tr w:rsidR="00123308" w:rsidRPr="0029535F" w14:paraId="71F1C0BB"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5B732" w14:textId="77777777" w:rsidR="00123308" w:rsidRPr="0029535F" w:rsidRDefault="00123308" w:rsidP="008D096D">
            <w:pPr>
              <w:pStyle w:val="rowtabella0"/>
              <w:rPr>
                <w:color w:val="002060"/>
              </w:rPr>
            </w:pPr>
            <w:r w:rsidRPr="0029535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1D852"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B5DA"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53F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F40E4"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91E9B"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E77D" w14:textId="77777777" w:rsidR="00123308" w:rsidRPr="0029535F" w:rsidRDefault="00123308" w:rsidP="008D096D">
            <w:pPr>
              <w:pStyle w:val="rowtabella0"/>
              <w:jc w:val="center"/>
              <w:rPr>
                <w:color w:val="002060"/>
              </w:rPr>
            </w:pPr>
            <w:r w:rsidRPr="002953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95AE" w14:textId="77777777" w:rsidR="00123308" w:rsidRPr="0029535F" w:rsidRDefault="00123308" w:rsidP="008D096D">
            <w:pPr>
              <w:pStyle w:val="rowtabella0"/>
              <w:jc w:val="center"/>
              <w:rPr>
                <w:color w:val="002060"/>
              </w:rPr>
            </w:pPr>
            <w:r w:rsidRPr="002953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040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ABB9" w14:textId="77777777" w:rsidR="00123308" w:rsidRPr="0029535F" w:rsidRDefault="00123308" w:rsidP="008D096D">
            <w:pPr>
              <w:pStyle w:val="rowtabella0"/>
              <w:jc w:val="center"/>
              <w:rPr>
                <w:color w:val="002060"/>
              </w:rPr>
            </w:pPr>
            <w:r w:rsidRPr="0029535F">
              <w:rPr>
                <w:color w:val="002060"/>
              </w:rPr>
              <w:t>0</w:t>
            </w:r>
          </w:p>
        </w:tc>
      </w:tr>
      <w:tr w:rsidR="00123308" w:rsidRPr="0029535F" w14:paraId="33D084A5"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BAEC2" w14:textId="77777777" w:rsidR="00123308" w:rsidRPr="0029535F" w:rsidRDefault="00123308" w:rsidP="008D096D">
            <w:pPr>
              <w:pStyle w:val="rowtabella0"/>
              <w:rPr>
                <w:color w:val="002060"/>
              </w:rPr>
            </w:pPr>
            <w:r w:rsidRPr="0029535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26D0" w14:textId="77777777" w:rsidR="00123308" w:rsidRPr="0029535F" w:rsidRDefault="00123308" w:rsidP="008D096D">
            <w:pPr>
              <w:pStyle w:val="rowtabella0"/>
              <w:jc w:val="center"/>
              <w:rPr>
                <w:color w:val="002060"/>
              </w:rPr>
            </w:pPr>
            <w:r w:rsidRPr="002953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9C757"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11CE9"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FB59"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63F7"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E460"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63B6C"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8484"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26D1C" w14:textId="77777777" w:rsidR="00123308" w:rsidRPr="0029535F" w:rsidRDefault="00123308" w:rsidP="008D096D">
            <w:pPr>
              <w:pStyle w:val="rowtabella0"/>
              <w:jc w:val="center"/>
              <w:rPr>
                <w:color w:val="002060"/>
              </w:rPr>
            </w:pPr>
            <w:r w:rsidRPr="0029535F">
              <w:rPr>
                <w:color w:val="002060"/>
              </w:rPr>
              <w:t>0</w:t>
            </w:r>
          </w:p>
        </w:tc>
      </w:tr>
      <w:tr w:rsidR="00123308" w:rsidRPr="0029535F" w14:paraId="21D73CE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D6DA1" w14:textId="77777777" w:rsidR="00123308" w:rsidRPr="0029535F" w:rsidRDefault="00123308" w:rsidP="008D096D">
            <w:pPr>
              <w:pStyle w:val="rowtabella0"/>
              <w:rPr>
                <w:color w:val="002060"/>
              </w:rPr>
            </w:pPr>
            <w:r w:rsidRPr="0029535F">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A277" w14:textId="77777777" w:rsidR="00123308" w:rsidRPr="0029535F" w:rsidRDefault="00123308" w:rsidP="008D096D">
            <w:pPr>
              <w:pStyle w:val="rowtabella0"/>
              <w:jc w:val="center"/>
              <w:rPr>
                <w:color w:val="002060"/>
              </w:rPr>
            </w:pPr>
            <w:r w:rsidRPr="002953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C7510"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3CBBE"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C0546"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332AF"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C3EC3"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9ADA" w14:textId="77777777" w:rsidR="00123308" w:rsidRPr="0029535F" w:rsidRDefault="00123308" w:rsidP="008D096D">
            <w:pPr>
              <w:pStyle w:val="rowtabella0"/>
              <w:jc w:val="center"/>
              <w:rPr>
                <w:color w:val="002060"/>
              </w:rPr>
            </w:pPr>
            <w:r w:rsidRPr="0029535F">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7921"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E251" w14:textId="77777777" w:rsidR="00123308" w:rsidRPr="0029535F" w:rsidRDefault="00123308" w:rsidP="008D096D">
            <w:pPr>
              <w:pStyle w:val="rowtabella0"/>
              <w:jc w:val="center"/>
              <w:rPr>
                <w:color w:val="002060"/>
              </w:rPr>
            </w:pPr>
            <w:r w:rsidRPr="0029535F">
              <w:rPr>
                <w:color w:val="002060"/>
              </w:rPr>
              <w:t>0</w:t>
            </w:r>
          </w:p>
        </w:tc>
      </w:tr>
      <w:tr w:rsidR="00123308" w:rsidRPr="0029535F" w14:paraId="4899F17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75C74" w14:textId="77777777" w:rsidR="00123308" w:rsidRPr="0029535F" w:rsidRDefault="00123308" w:rsidP="008D096D">
            <w:pPr>
              <w:pStyle w:val="rowtabella0"/>
              <w:rPr>
                <w:color w:val="002060"/>
              </w:rPr>
            </w:pPr>
            <w:r w:rsidRPr="0029535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AA61"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15B7"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FC73"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1A1FE"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5B6C"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02962" w14:textId="77777777" w:rsidR="00123308" w:rsidRPr="0029535F" w:rsidRDefault="00123308" w:rsidP="008D096D">
            <w:pPr>
              <w:pStyle w:val="rowtabella0"/>
              <w:jc w:val="center"/>
              <w:rPr>
                <w:color w:val="002060"/>
              </w:rPr>
            </w:pPr>
            <w:r w:rsidRPr="0029535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64B3"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40789"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EAD0" w14:textId="77777777" w:rsidR="00123308" w:rsidRPr="0029535F" w:rsidRDefault="00123308" w:rsidP="008D096D">
            <w:pPr>
              <w:pStyle w:val="rowtabella0"/>
              <w:jc w:val="center"/>
              <w:rPr>
                <w:color w:val="002060"/>
              </w:rPr>
            </w:pPr>
            <w:r w:rsidRPr="0029535F">
              <w:rPr>
                <w:color w:val="002060"/>
              </w:rPr>
              <w:t>0</w:t>
            </w:r>
          </w:p>
        </w:tc>
      </w:tr>
      <w:tr w:rsidR="00123308" w:rsidRPr="0029535F" w14:paraId="3527187B"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D091FB" w14:textId="77777777" w:rsidR="00123308" w:rsidRPr="0029535F" w:rsidRDefault="00123308" w:rsidP="008D096D">
            <w:pPr>
              <w:pStyle w:val="rowtabella0"/>
              <w:rPr>
                <w:color w:val="002060"/>
              </w:rPr>
            </w:pPr>
            <w:r w:rsidRPr="0029535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35C7"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50D34"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4BAD"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BDFC7"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4840C"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A763" w14:textId="77777777" w:rsidR="00123308" w:rsidRPr="0029535F" w:rsidRDefault="00123308" w:rsidP="008D096D">
            <w:pPr>
              <w:pStyle w:val="rowtabella0"/>
              <w:jc w:val="center"/>
              <w:rPr>
                <w:color w:val="002060"/>
              </w:rPr>
            </w:pPr>
            <w:r w:rsidRPr="0029535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5183" w14:textId="77777777" w:rsidR="00123308" w:rsidRPr="0029535F" w:rsidRDefault="00123308" w:rsidP="008D096D">
            <w:pPr>
              <w:pStyle w:val="rowtabella0"/>
              <w:jc w:val="center"/>
              <w:rPr>
                <w:color w:val="002060"/>
              </w:rPr>
            </w:pPr>
            <w:r w:rsidRPr="0029535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F28B"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A42C" w14:textId="77777777" w:rsidR="00123308" w:rsidRPr="0029535F" w:rsidRDefault="00123308" w:rsidP="008D096D">
            <w:pPr>
              <w:pStyle w:val="rowtabella0"/>
              <w:jc w:val="center"/>
              <w:rPr>
                <w:color w:val="002060"/>
              </w:rPr>
            </w:pPr>
            <w:r w:rsidRPr="0029535F">
              <w:rPr>
                <w:color w:val="002060"/>
              </w:rPr>
              <w:t>0</w:t>
            </w:r>
          </w:p>
        </w:tc>
      </w:tr>
      <w:tr w:rsidR="00123308" w:rsidRPr="0029535F" w14:paraId="06FB35F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E3011F" w14:textId="77777777" w:rsidR="00123308" w:rsidRPr="00123308" w:rsidRDefault="00123308" w:rsidP="008D096D">
            <w:pPr>
              <w:pStyle w:val="rowtabella0"/>
              <w:rPr>
                <w:color w:val="002060"/>
                <w:lang w:val="en-US"/>
              </w:rPr>
            </w:pPr>
            <w:r w:rsidRPr="00123308">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E552"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03336"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6FD8"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4610D"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F04F"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EF690" w14:textId="77777777" w:rsidR="00123308" w:rsidRPr="0029535F" w:rsidRDefault="00123308" w:rsidP="008D096D">
            <w:pPr>
              <w:pStyle w:val="rowtabella0"/>
              <w:jc w:val="center"/>
              <w:rPr>
                <w:color w:val="002060"/>
              </w:rPr>
            </w:pPr>
            <w:r w:rsidRPr="002953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5F9DC" w14:textId="77777777" w:rsidR="00123308" w:rsidRPr="0029535F" w:rsidRDefault="00123308" w:rsidP="008D096D">
            <w:pPr>
              <w:pStyle w:val="rowtabella0"/>
              <w:jc w:val="center"/>
              <w:rPr>
                <w:color w:val="002060"/>
              </w:rPr>
            </w:pPr>
            <w:r w:rsidRPr="002953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3707"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D3AC" w14:textId="77777777" w:rsidR="00123308" w:rsidRPr="0029535F" w:rsidRDefault="00123308" w:rsidP="008D096D">
            <w:pPr>
              <w:pStyle w:val="rowtabella0"/>
              <w:jc w:val="center"/>
              <w:rPr>
                <w:color w:val="002060"/>
              </w:rPr>
            </w:pPr>
            <w:r w:rsidRPr="0029535F">
              <w:rPr>
                <w:color w:val="002060"/>
              </w:rPr>
              <w:t>0</w:t>
            </w:r>
          </w:p>
        </w:tc>
      </w:tr>
      <w:tr w:rsidR="00123308" w:rsidRPr="0029535F" w14:paraId="0CE94F8B"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512AD3" w14:textId="77777777" w:rsidR="00123308" w:rsidRPr="0029535F" w:rsidRDefault="00123308" w:rsidP="008D096D">
            <w:pPr>
              <w:pStyle w:val="rowtabella0"/>
              <w:rPr>
                <w:color w:val="002060"/>
              </w:rPr>
            </w:pPr>
            <w:r w:rsidRPr="0029535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DD6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EC940"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A0B9"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B871"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9BB9"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C56C" w14:textId="77777777" w:rsidR="00123308" w:rsidRPr="0029535F" w:rsidRDefault="00123308" w:rsidP="008D096D">
            <w:pPr>
              <w:pStyle w:val="rowtabella0"/>
              <w:jc w:val="center"/>
              <w:rPr>
                <w:color w:val="002060"/>
              </w:rPr>
            </w:pPr>
            <w:r w:rsidRPr="002953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A96F" w14:textId="77777777" w:rsidR="00123308" w:rsidRPr="0029535F" w:rsidRDefault="00123308" w:rsidP="008D096D">
            <w:pPr>
              <w:pStyle w:val="rowtabella0"/>
              <w:jc w:val="center"/>
              <w:rPr>
                <w:color w:val="002060"/>
              </w:rPr>
            </w:pPr>
            <w:r w:rsidRPr="0029535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E210" w14:textId="77777777" w:rsidR="00123308" w:rsidRPr="0029535F" w:rsidRDefault="00123308" w:rsidP="008D096D">
            <w:pPr>
              <w:pStyle w:val="rowtabella0"/>
              <w:jc w:val="center"/>
              <w:rPr>
                <w:color w:val="002060"/>
              </w:rPr>
            </w:pPr>
            <w:r w:rsidRPr="0029535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65861" w14:textId="77777777" w:rsidR="00123308" w:rsidRPr="0029535F" w:rsidRDefault="00123308" w:rsidP="008D096D">
            <w:pPr>
              <w:pStyle w:val="rowtabella0"/>
              <w:jc w:val="center"/>
              <w:rPr>
                <w:color w:val="002060"/>
              </w:rPr>
            </w:pPr>
            <w:r w:rsidRPr="0029535F">
              <w:rPr>
                <w:color w:val="002060"/>
              </w:rPr>
              <w:t>0</w:t>
            </w:r>
          </w:p>
        </w:tc>
      </w:tr>
    </w:tbl>
    <w:p w14:paraId="6D9D33DA" w14:textId="77777777" w:rsidR="00123308" w:rsidRPr="0029535F" w:rsidRDefault="00123308" w:rsidP="00123308">
      <w:pPr>
        <w:pStyle w:val="breakline"/>
        <w:rPr>
          <w:rFonts w:eastAsiaTheme="minorEastAsia"/>
          <w:color w:val="002060"/>
        </w:rPr>
      </w:pPr>
    </w:p>
    <w:p w14:paraId="42DB206A" w14:textId="77777777" w:rsidR="00123308" w:rsidRPr="0029535F" w:rsidRDefault="00123308" w:rsidP="00123308">
      <w:pPr>
        <w:pStyle w:val="breakline"/>
        <w:rPr>
          <w:color w:val="002060"/>
        </w:rPr>
      </w:pPr>
    </w:p>
    <w:p w14:paraId="6B7763D6" w14:textId="77777777" w:rsidR="00123308" w:rsidRPr="0029535F" w:rsidRDefault="00123308" w:rsidP="00123308">
      <w:pPr>
        <w:pStyle w:val="sottotitolocampionato10"/>
        <w:rPr>
          <w:color w:val="002060"/>
        </w:rPr>
      </w:pPr>
      <w:r w:rsidRPr="0029535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27F693E5"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E0712"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220F9"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7A55B"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F7709"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69273"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D1B1F"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649D4"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B347E"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97D86"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1368D" w14:textId="77777777" w:rsidR="00123308" w:rsidRPr="0029535F" w:rsidRDefault="00123308" w:rsidP="008D096D">
            <w:pPr>
              <w:pStyle w:val="headertabella0"/>
              <w:rPr>
                <w:color w:val="002060"/>
              </w:rPr>
            </w:pPr>
            <w:r w:rsidRPr="0029535F">
              <w:rPr>
                <w:color w:val="002060"/>
              </w:rPr>
              <w:t>PE</w:t>
            </w:r>
          </w:p>
        </w:tc>
      </w:tr>
      <w:tr w:rsidR="00123308" w:rsidRPr="0029535F" w14:paraId="6F51F7C5"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947569" w14:textId="77777777" w:rsidR="00123308" w:rsidRPr="0029535F" w:rsidRDefault="00123308" w:rsidP="008D096D">
            <w:pPr>
              <w:pStyle w:val="rowtabella0"/>
              <w:rPr>
                <w:color w:val="002060"/>
              </w:rPr>
            </w:pPr>
            <w:r w:rsidRPr="0029535F">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FFFC" w14:textId="77777777" w:rsidR="00123308" w:rsidRPr="0029535F" w:rsidRDefault="00123308" w:rsidP="008D096D">
            <w:pPr>
              <w:pStyle w:val="rowtabella0"/>
              <w:jc w:val="center"/>
              <w:rPr>
                <w:color w:val="002060"/>
              </w:rPr>
            </w:pPr>
            <w:r w:rsidRPr="0029535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1AEC"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2A84C"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F6047"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3027"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D1007" w14:textId="77777777" w:rsidR="00123308" w:rsidRPr="0029535F" w:rsidRDefault="00123308" w:rsidP="008D096D">
            <w:pPr>
              <w:pStyle w:val="rowtabella0"/>
              <w:jc w:val="center"/>
              <w:rPr>
                <w:color w:val="002060"/>
              </w:rPr>
            </w:pPr>
            <w:r w:rsidRPr="0029535F">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9770" w14:textId="77777777" w:rsidR="00123308" w:rsidRPr="0029535F" w:rsidRDefault="00123308" w:rsidP="008D096D">
            <w:pPr>
              <w:pStyle w:val="rowtabella0"/>
              <w:jc w:val="center"/>
              <w:rPr>
                <w:color w:val="002060"/>
              </w:rPr>
            </w:pPr>
            <w:r w:rsidRPr="002953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A74AF" w14:textId="77777777" w:rsidR="00123308" w:rsidRPr="0029535F" w:rsidRDefault="00123308" w:rsidP="008D096D">
            <w:pPr>
              <w:pStyle w:val="rowtabella0"/>
              <w:jc w:val="center"/>
              <w:rPr>
                <w:color w:val="002060"/>
              </w:rPr>
            </w:pPr>
            <w:r w:rsidRPr="002953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B44FA" w14:textId="77777777" w:rsidR="00123308" w:rsidRPr="0029535F" w:rsidRDefault="00123308" w:rsidP="008D096D">
            <w:pPr>
              <w:pStyle w:val="rowtabella0"/>
              <w:jc w:val="center"/>
              <w:rPr>
                <w:color w:val="002060"/>
              </w:rPr>
            </w:pPr>
            <w:r w:rsidRPr="0029535F">
              <w:rPr>
                <w:color w:val="002060"/>
              </w:rPr>
              <w:t>0</w:t>
            </w:r>
          </w:p>
        </w:tc>
      </w:tr>
      <w:tr w:rsidR="00123308" w:rsidRPr="0029535F" w14:paraId="18DECB02"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9B2F50" w14:textId="77777777" w:rsidR="00123308" w:rsidRPr="00123308" w:rsidRDefault="00123308" w:rsidP="008D096D">
            <w:pPr>
              <w:pStyle w:val="rowtabella0"/>
              <w:rPr>
                <w:color w:val="002060"/>
                <w:lang w:val="en-US"/>
              </w:rPr>
            </w:pPr>
            <w:r w:rsidRPr="00123308">
              <w:rPr>
                <w:color w:val="002060"/>
                <w:lang w:val="en-US"/>
              </w:rPr>
              <w:lastRenderedPageBreak/>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2D585" w14:textId="77777777" w:rsidR="00123308" w:rsidRPr="0029535F" w:rsidRDefault="00123308" w:rsidP="008D096D">
            <w:pPr>
              <w:pStyle w:val="rowtabella0"/>
              <w:jc w:val="center"/>
              <w:rPr>
                <w:color w:val="002060"/>
              </w:rPr>
            </w:pPr>
            <w:r w:rsidRPr="0029535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637C5"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63C23"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CDB4"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934B3"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7ADB6" w14:textId="77777777" w:rsidR="00123308" w:rsidRPr="0029535F" w:rsidRDefault="00123308" w:rsidP="008D096D">
            <w:pPr>
              <w:pStyle w:val="rowtabella0"/>
              <w:jc w:val="center"/>
              <w:rPr>
                <w:color w:val="002060"/>
              </w:rPr>
            </w:pPr>
            <w:r w:rsidRPr="0029535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1487" w14:textId="77777777" w:rsidR="00123308" w:rsidRPr="0029535F" w:rsidRDefault="00123308" w:rsidP="008D096D">
            <w:pPr>
              <w:pStyle w:val="rowtabella0"/>
              <w:jc w:val="center"/>
              <w:rPr>
                <w:color w:val="002060"/>
              </w:rPr>
            </w:pPr>
            <w:r w:rsidRPr="002953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07116" w14:textId="77777777" w:rsidR="00123308" w:rsidRPr="0029535F" w:rsidRDefault="00123308" w:rsidP="008D096D">
            <w:pPr>
              <w:pStyle w:val="rowtabella0"/>
              <w:jc w:val="center"/>
              <w:rPr>
                <w:color w:val="002060"/>
              </w:rPr>
            </w:pPr>
            <w:r w:rsidRPr="002953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1E00" w14:textId="77777777" w:rsidR="00123308" w:rsidRPr="0029535F" w:rsidRDefault="00123308" w:rsidP="008D096D">
            <w:pPr>
              <w:pStyle w:val="rowtabella0"/>
              <w:jc w:val="center"/>
              <w:rPr>
                <w:color w:val="002060"/>
              </w:rPr>
            </w:pPr>
            <w:r w:rsidRPr="0029535F">
              <w:rPr>
                <w:color w:val="002060"/>
              </w:rPr>
              <w:t>0</w:t>
            </w:r>
          </w:p>
        </w:tc>
      </w:tr>
      <w:tr w:rsidR="00123308" w:rsidRPr="0029535F" w14:paraId="16C5E9AF"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EB982" w14:textId="77777777" w:rsidR="00123308" w:rsidRPr="0029535F" w:rsidRDefault="00123308" w:rsidP="008D096D">
            <w:pPr>
              <w:pStyle w:val="rowtabella0"/>
              <w:rPr>
                <w:color w:val="002060"/>
              </w:rPr>
            </w:pPr>
            <w:r w:rsidRPr="0029535F">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F8964" w14:textId="77777777" w:rsidR="00123308" w:rsidRPr="0029535F" w:rsidRDefault="00123308" w:rsidP="008D096D">
            <w:pPr>
              <w:pStyle w:val="rowtabella0"/>
              <w:jc w:val="center"/>
              <w:rPr>
                <w:color w:val="002060"/>
              </w:rPr>
            </w:pPr>
            <w:r w:rsidRPr="002953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6A102"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C834"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C641C"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94B55"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BC875" w14:textId="77777777" w:rsidR="00123308" w:rsidRPr="0029535F" w:rsidRDefault="00123308" w:rsidP="008D096D">
            <w:pPr>
              <w:pStyle w:val="rowtabella0"/>
              <w:jc w:val="center"/>
              <w:rPr>
                <w:color w:val="002060"/>
              </w:rPr>
            </w:pPr>
            <w:r w:rsidRPr="002953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5FC68"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FBB1"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B44D" w14:textId="77777777" w:rsidR="00123308" w:rsidRPr="0029535F" w:rsidRDefault="00123308" w:rsidP="008D096D">
            <w:pPr>
              <w:pStyle w:val="rowtabella0"/>
              <w:jc w:val="center"/>
              <w:rPr>
                <w:color w:val="002060"/>
              </w:rPr>
            </w:pPr>
            <w:r w:rsidRPr="0029535F">
              <w:rPr>
                <w:color w:val="002060"/>
              </w:rPr>
              <w:t>0</w:t>
            </w:r>
          </w:p>
        </w:tc>
      </w:tr>
      <w:tr w:rsidR="00123308" w:rsidRPr="0029535F" w14:paraId="087010D4"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28DDB" w14:textId="77777777" w:rsidR="00123308" w:rsidRPr="0029535F" w:rsidRDefault="00123308" w:rsidP="008D096D">
            <w:pPr>
              <w:pStyle w:val="rowtabella0"/>
              <w:rPr>
                <w:color w:val="002060"/>
              </w:rPr>
            </w:pPr>
            <w:r w:rsidRPr="0029535F">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D5A4" w14:textId="77777777" w:rsidR="00123308" w:rsidRPr="0029535F" w:rsidRDefault="00123308" w:rsidP="008D096D">
            <w:pPr>
              <w:pStyle w:val="rowtabella0"/>
              <w:jc w:val="center"/>
              <w:rPr>
                <w:color w:val="002060"/>
              </w:rPr>
            </w:pPr>
            <w:r w:rsidRPr="0029535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A833"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9B27F"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A9A6"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61448"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4D2DD" w14:textId="77777777" w:rsidR="00123308" w:rsidRPr="0029535F" w:rsidRDefault="00123308" w:rsidP="008D096D">
            <w:pPr>
              <w:pStyle w:val="rowtabella0"/>
              <w:jc w:val="center"/>
              <w:rPr>
                <w:color w:val="002060"/>
              </w:rPr>
            </w:pPr>
            <w:r w:rsidRPr="0029535F">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57C8" w14:textId="77777777" w:rsidR="00123308" w:rsidRPr="0029535F" w:rsidRDefault="00123308" w:rsidP="008D096D">
            <w:pPr>
              <w:pStyle w:val="rowtabella0"/>
              <w:jc w:val="center"/>
              <w:rPr>
                <w:color w:val="002060"/>
              </w:rPr>
            </w:pPr>
            <w:r w:rsidRPr="0029535F">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651EB"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A267" w14:textId="77777777" w:rsidR="00123308" w:rsidRPr="0029535F" w:rsidRDefault="00123308" w:rsidP="008D096D">
            <w:pPr>
              <w:pStyle w:val="rowtabella0"/>
              <w:jc w:val="center"/>
              <w:rPr>
                <w:color w:val="002060"/>
              </w:rPr>
            </w:pPr>
            <w:r w:rsidRPr="0029535F">
              <w:rPr>
                <w:color w:val="002060"/>
              </w:rPr>
              <w:t>0</w:t>
            </w:r>
          </w:p>
        </w:tc>
      </w:tr>
      <w:tr w:rsidR="00123308" w:rsidRPr="0029535F" w14:paraId="1B140DD8"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24C76" w14:textId="77777777" w:rsidR="00123308" w:rsidRPr="0029535F" w:rsidRDefault="00123308" w:rsidP="008D096D">
            <w:pPr>
              <w:pStyle w:val="rowtabella0"/>
              <w:rPr>
                <w:color w:val="002060"/>
              </w:rPr>
            </w:pPr>
            <w:r w:rsidRPr="0029535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3497" w14:textId="77777777" w:rsidR="00123308" w:rsidRPr="0029535F" w:rsidRDefault="00123308" w:rsidP="008D096D">
            <w:pPr>
              <w:pStyle w:val="rowtabella0"/>
              <w:jc w:val="center"/>
              <w:rPr>
                <w:color w:val="002060"/>
              </w:rPr>
            </w:pPr>
            <w:r w:rsidRPr="002953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A6A03"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B0CE"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C620"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73B2"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44BD" w14:textId="77777777" w:rsidR="00123308" w:rsidRPr="0029535F" w:rsidRDefault="00123308" w:rsidP="008D096D">
            <w:pPr>
              <w:pStyle w:val="rowtabella0"/>
              <w:jc w:val="center"/>
              <w:rPr>
                <w:color w:val="002060"/>
              </w:rPr>
            </w:pPr>
            <w:r w:rsidRPr="002953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CEAB"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E3EF4"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DF66" w14:textId="77777777" w:rsidR="00123308" w:rsidRPr="0029535F" w:rsidRDefault="00123308" w:rsidP="008D096D">
            <w:pPr>
              <w:pStyle w:val="rowtabella0"/>
              <w:jc w:val="center"/>
              <w:rPr>
                <w:color w:val="002060"/>
              </w:rPr>
            </w:pPr>
            <w:r w:rsidRPr="0029535F">
              <w:rPr>
                <w:color w:val="002060"/>
              </w:rPr>
              <w:t>0</w:t>
            </w:r>
          </w:p>
        </w:tc>
      </w:tr>
      <w:tr w:rsidR="00123308" w:rsidRPr="0029535F" w14:paraId="14AD82E3"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3DD60" w14:textId="77777777" w:rsidR="00123308" w:rsidRPr="0029535F" w:rsidRDefault="00123308" w:rsidP="008D096D">
            <w:pPr>
              <w:pStyle w:val="rowtabella0"/>
              <w:rPr>
                <w:color w:val="002060"/>
              </w:rPr>
            </w:pPr>
            <w:r w:rsidRPr="0029535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97C5"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4FFB"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8544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630FC"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23C9"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3D9F8"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D3FC" w14:textId="77777777" w:rsidR="00123308" w:rsidRPr="0029535F" w:rsidRDefault="00123308" w:rsidP="008D096D">
            <w:pPr>
              <w:pStyle w:val="rowtabella0"/>
              <w:jc w:val="center"/>
              <w:rPr>
                <w:color w:val="002060"/>
              </w:rPr>
            </w:pPr>
            <w:r w:rsidRPr="002953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A6308"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606B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81C3DC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30C77" w14:textId="77777777" w:rsidR="00123308" w:rsidRPr="00123308" w:rsidRDefault="00123308" w:rsidP="008D096D">
            <w:pPr>
              <w:pStyle w:val="rowtabella0"/>
              <w:rPr>
                <w:color w:val="002060"/>
                <w:lang w:val="en-US"/>
              </w:rPr>
            </w:pPr>
            <w:r w:rsidRPr="00123308">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20E71"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DD64"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2516"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D9C1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7200" w14:textId="77777777" w:rsidR="00123308" w:rsidRPr="0029535F" w:rsidRDefault="00123308" w:rsidP="008D096D">
            <w:pPr>
              <w:pStyle w:val="rowtabella0"/>
              <w:jc w:val="center"/>
              <w:rPr>
                <w:color w:val="002060"/>
              </w:rPr>
            </w:pPr>
            <w:r w:rsidRPr="0029535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72F75"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83F3" w14:textId="77777777" w:rsidR="00123308" w:rsidRPr="0029535F" w:rsidRDefault="00123308" w:rsidP="008D096D">
            <w:pPr>
              <w:pStyle w:val="rowtabella0"/>
              <w:jc w:val="center"/>
              <w:rPr>
                <w:color w:val="002060"/>
              </w:rPr>
            </w:pPr>
            <w:r w:rsidRPr="002953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7096B"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14FB9" w14:textId="77777777" w:rsidR="00123308" w:rsidRPr="0029535F" w:rsidRDefault="00123308" w:rsidP="008D096D">
            <w:pPr>
              <w:pStyle w:val="rowtabella0"/>
              <w:jc w:val="center"/>
              <w:rPr>
                <w:color w:val="002060"/>
              </w:rPr>
            </w:pPr>
            <w:r w:rsidRPr="0029535F">
              <w:rPr>
                <w:color w:val="002060"/>
              </w:rPr>
              <w:t>0</w:t>
            </w:r>
          </w:p>
        </w:tc>
      </w:tr>
      <w:tr w:rsidR="00123308" w:rsidRPr="0029535F" w14:paraId="61359BE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7BDA41" w14:textId="77777777" w:rsidR="00123308" w:rsidRPr="0029535F" w:rsidRDefault="00123308" w:rsidP="008D096D">
            <w:pPr>
              <w:pStyle w:val="rowtabella0"/>
              <w:rPr>
                <w:color w:val="002060"/>
              </w:rPr>
            </w:pPr>
            <w:r w:rsidRPr="0029535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E853" w14:textId="77777777" w:rsidR="00123308" w:rsidRPr="0029535F" w:rsidRDefault="00123308" w:rsidP="008D096D">
            <w:pPr>
              <w:pStyle w:val="rowtabella0"/>
              <w:jc w:val="center"/>
              <w:rPr>
                <w:color w:val="002060"/>
              </w:rPr>
            </w:pPr>
            <w:r w:rsidRPr="002953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839B"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EA7C7"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7484C"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5EA1"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2A38" w14:textId="77777777" w:rsidR="00123308" w:rsidRPr="0029535F" w:rsidRDefault="00123308" w:rsidP="008D096D">
            <w:pPr>
              <w:pStyle w:val="rowtabella0"/>
              <w:jc w:val="center"/>
              <w:rPr>
                <w:color w:val="002060"/>
              </w:rPr>
            </w:pPr>
            <w:r w:rsidRPr="0029535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47730" w14:textId="77777777" w:rsidR="00123308" w:rsidRPr="0029535F" w:rsidRDefault="00123308" w:rsidP="008D096D">
            <w:pPr>
              <w:pStyle w:val="rowtabella0"/>
              <w:jc w:val="center"/>
              <w:rPr>
                <w:color w:val="002060"/>
              </w:rPr>
            </w:pPr>
            <w:r w:rsidRPr="0029535F">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6C43"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F420D" w14:textId="77777777" w:rsidR="00123308" w:rsidRPr="0029535F" w:rsidRDefault="00123308" w:rsidP="008D096D">
            <w:pPr>
              <w:pStyle w:val="rowtabella0"/>
              <w:jc w:val="center"/>
              <w:rPr>
                <w:color w:val="002060"/>
              </w:rPr>
            </w:pPr>
            <w:r w:rsidRPr="0029535F">
              <w:rPr>
                <w:color w:val="002060"/>
              </w:rPr>
              <w:t>0</w:t>
            </w:r>
          </w:p>
        </w:tc>
      </w:tr>
      <w:tr w:rsidR="00123308" w:rsidRPr="0029535F" w14:paraId="35D26E97"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BD92" w14:textId="77777777" w:rsidR="00123308" w:rsidRPr="0029535F" w:rsidRDefault="00123308" w:rsidP="008D096D">
            <w:pPr>
              <w:pStyle w:val="rowtabella0"/>
              <w:rPr>
                <w:color w:val="002060"/>
              </w:rPr>
            </w:pPr>
            <w:r w:rsidRPr="0029535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47F27"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D156"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A5BC"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00CD"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B9AB5"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CA40" w14:textId="77777777" w:rsidR="00123308" w:rsidRPr="0029535F" w:rsidRDefault="00123308" w:rsidP="008D096D">
            <w:pPr>
              <w:pStyle w:val="rowtabella0"/>
              <w:jc w:val="center"/>
              <w:rPr>
                <w:color w:val="002060"/>
              </w:rPr>
            </w:pPr>
            <w:r w:rsidRPr="0029535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DD170" w14:textId="77777777" w:rsidR="00123308" w:rsidRPr="0029535F" w:rsidRDefault="00123308" w:rsidP="008D096D">
            <w:pPr>
              <w:pStyle w:val="rowtabella0"/>
              <w:jc w:val="center"/>
              <w:rPr>
                <w:color w:val="002060"/>
              </w:rPr>
            </w:pPr>
            <w:r w:rsidRPr="0029535F">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8ADDF" w14:textId="77777777" w:rsidR="00123308" w:rsidRPr="0029535F" w:rsidRDefault="00123308" w:rsidP="008D096D">
            <w:pPr>
              <w:pStyle w:val="rowtabella0"/>
              <w:jc w:val="center"/>
              <w:rPr>
                <w:color w:val="002060"/>
              </w:rPr>
            </w:pPr>
            <w:r w:rsidRPr="0029535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2B57" w14:textId="77777777" w:rsidR="00123308" w:rsidRPr="0029535F" w:rsidRDefault="00123308" w:rsidP="008D096D">
            <w:pPr>
              <w:pStyle w:val="rowtabella0"/>
              <w:jc w:val="center"/>
              <w:rPr>
                <w:color w:val="002060"/>
              </w:rPr>
            </w:pPr>
            <w:r w:rsidRPr="0029535F">
              <w:rPr>
                <w:color w:val="002060"/>
              </w:rPr>
              <w:t>0</w:t>
            </w:r>
          </w:p>
        </w:tc>
      </w:tr>
      <w:tr w:rsidR="00123308" w:rsidRPr="0029535F" w14:paraId="3FCA0F0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9635B" w14:textId="77777777" w:rsidR="00123308" w:rsidRPr="0029535F" w:rsidRDefault="00123308" w:rsidP="008D096D">
            <w:pPr>
              <w:pStyle w:val="rowtabella0"/>
              <w:rPr>
                <w:color w:val="002060"/>
              </w:rPr>
            </w:pPr>
            <w:r w:rsidRPr="0029535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5855B" w14:textId="77777777" w:rsidR="00123308" w:rsidRPr="0029535F" w:rsidRDefault="00123308" w:rsidP="008D096D">
            <w:pPr>
              <w:pStyle w:val="rowtabella0"/>
              <w:jc w:val="center"/>
              <w:rPr>
                <w:color w:val="002060"/>
              </w:rPr>
            </w:pPr>
            <w:r w:rsidRPr="0029535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D218"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BAFD"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2E56"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D7C73" w14:textId="77777777" w:rsidR="00123308" w:rsidRPr="0029535F" w:rsidRDefault="00123308" w:rsidP="008D096D">
            <w:pPr>
              <w:pStyle w:val="rowtabella0"/>
              <w:jc w:val="center"/>
              <w:rPr>
                <w:color w:val="002060"/>
              </w:rPr>
            </w:pPr>
            <w:r w:rsidRPr="0029535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C0E24" w14:textId="77777777" w:rsidR="00123308" w:rsidRPr="0029535F" w:rsidRDefault="00123308" w:rsidP="008D096D">
            <w:pPr>
              <w:pStyle w:val="rowtabella0"/>
              <w:jc w:val="center"/>
              <w:rPr>
                <w:color w:val="002060"/>
              </w:rPr>
            </w:pPr>
            <w:r w:rsidRPr="0029535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1DB2" w14:textId="77777777" w:rsidR="00123308" w:rsidRPr="0029535F" w:rsidRDefault="00123308" w:rsidP="008D096D">
            <w:pPr>
              <w:pStyle w:val="rowtabella0"/>
              <w:jc w:val="center"/>
              <w:rPr>
                <w:color w:val="002060"/>
              </w:rPr>
            </w:pPr>
            <w:r w:rsidRPr="002953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B0C5C" w14:textId="77777777" w:rsidR="00123308" w:rsidRPr="0029535F" w:rsidRDefault="00123308" w:rsidP="008D096D">
            <w:pPr>
              <w:pStyle w:val="rowtabella0"/>
              <w:jc w:val="center"/>
              <w:rPr>
                <w:color w:val="002060"/>
              </w:rPr>
            </w:pPr>
            <w:r w:rsidRPr="0029535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F5F9" w14:textId="77777777" w:rsidR="00123308" w:rsidRPr="0029535F" w:rsidRDefault="00123308" w:rsidP="008D096D">
            <w:pPr>
              <w:pStyle w:val="rowtabella0"/>
              <w:jc w:val="center"/>
              <w:rPr>
                <w:color w:val="002060"/>
              </w:rPr>
            </w:pPr>
            <w:r w:rsidRPr="0029535F">
              <w:rPr>
                <w:color w:val="002060"/>
              </w:rPr>
              <w:t>0</w:t>
            </w:r>
          </w:p>
        </w:tc>
      </w:tr>
      <w:tr w:rsidR="00123308" w:rsidRPr="0029535F" w14:paraId="7F44A340"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02509" w14:textId="77777777" w:rsidR="00123308" w:rsidRPr="00123308" w:rsidRDefault="00123308" w:rsidP="008D096D">
            <w:pPr>
              <w:pStyle w:val="rowtabella0"/>
              <w:rPr>
                <w:color w:val="002060"/>
                <w:lang w:val="en-US"/>
              </w:rPr>
            </w:pPr>
            <w:r w:rsidRPr="00123308">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9B6C5"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557A4"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11A1"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152C8"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1C840"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3A5C" w14:textId="77777777" w:rsidR="00123308" w:rsidRPr="0029535F" w:rsidRDefault="00123308" w:rsidP="008D096D">
            <w:pPr>
              <w:pStyle w:val="rowtabella0"/>
              <w:jc w:val="center"/>
              <w:rPr>
                <w:color w:val="002060"/>
              </w:rPr>
            </w:pPr>
            <w:r w:rsidRPr="0029535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9FAE" w14:textId="77777777" w:rsidR="00123308" w:rsidRPr="0029535F" w:rsidRDefault="00123308" w:rsidP="008D096D">
            <w:pPr>
              <w:pStyle w:val="rowtabella0"/>
              <w:jc w:val="center"/>
              <w:rPr>
                <w:color w:val="002060"/>
              </w:rPr>
            </w:pPr>
            <w:r w:rsidRPr="0029535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5C242"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A351E" w14:textId="77777777" w:rsidR="00123308" w:rsidRPr="0029535F" w:rsidRDefault="00123308" w:rsidP="008D096D">
            <w:pPr>
              <w:pStyle w:val="rowtabella0"/>
              <w:jc w:val="center"/>
              <w:rPr>
                <w:color w:val="002060"/>
              </w:rPr>
            </w:pPr>
            <w:r w:rsidRPr="0029535F">
              <w:rPr>
                <w:color w:val="002060"/>
              </w:rPr>
              <w:t>0</w:t>
            </w:r>
          </w:p>
        </w:tc>
      </w:tr>
      <w:tr w:rsidR="00123308" w:rsidRPr="0029535F" w14:paraId="3891E60F"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37C8E9" w14:textId="77777777" w:rsidR="00123308" w:rsidRPr="0029535F" w:rsidRDefault="00123308" w:rsidP="008D096D">
            <w:pPr>
              <w:pStyle w:val="rowtabella0"/>
              <w:rPr>
                <w:color w:val="002060"/>
              </w:rPr>
            </w:pPr>
            <w:r w:rsidRPr="0029535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5376"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8DEA"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21EC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AD4C"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F3EFB"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257C" w14:textId="77777777" w:rsidR="00123308" w:rsidRPr="0029535F" w:rsidRDefault="00123308" w:rsidP="008D096D">
            <w:pPr>
              <w:pStyle w:val="rowtabella0"/>
              <w:jc w:val="center"/>
              <w:rPr>
                <w:color w:val="002060"/>
              </w:rPr>
            </w:pPr>
            <w:r w:rsidRPr="0029535F">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DB17" w14:textId="77777777" w:rsidR="00123308" w:rsidRPr="0029535F" w:rsidRDefault="00123308" w:rsidP="008D096D">
            <w:pPr>
              <w:pStyle w:val="rowtabella0"/>
              <w:jc w:val="center"/>
              <w:rPr>
                <w:color w:val="002060"/>
              </w:rPr>
            </w:pPr>
            <w:r w:rsidRPr="0029535F">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E16B" w14:textId="77777777" w:rsidR="00123308" w:rsidRPr="0029535F" w:rsidRDefault="00123308" w:rsidP="008D096D">
            <w:pPr>
              <w:pStyle w:val="rowtabella0"/>
              <w:jc w:val="center"/>
              <w:rPr>
                <w:color w:val="002060"/>
              </w:rPr>
            </w:pPr>
            <w:r w:rsidRPr="0029535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741A" w14:textId="77777777" w:rsidR="00123308" w:rsidRPr="0029535F" w:rsidRDefault="00123308" w:rsidP="008D096D">
            <w:pPr>
              <w:pStyle w:val="rowtabella0"/>
              <w:jc w:val="center"/>
              <w:rPr>
                <w:color w:val="002060"/>
              </w:rPr>
            </w:pPr>
            <w:r w:rsidRPr="0029535F">
              <w:rPr>
                <w:color w:val="002060"/>
              </w:rPr>
              <w:t>0</w:t>
            </w:r>
          </w:p>
        </w:tc>
      </w:tr>
    </w:tbl>
    <w:p w14:paraId="50339468" w14:textId="77777777" w:rsidR="00123308" w:rsidRPr="0029535F" w:rsidRDefault="00123308" w:rsidP="00123308">
      <w:pPr>
        <w:pStyle w:val="breakline"/>
        <w:rPr>
          <w:rFonts w:eastAsiaTheme="minorEastAsia"/>
          <w:color w:val="002060"/>
        </w:rPr>
      </w:pPr>
    </w:p>
    <w:p w14:paraId="65D13425" w14:textId="77777777" w:rsidR="00123308" w:rsidRPr="0029535F" w:rsidRDefault="00123308" w:rsidP="00123308">
      <w:pPr>
        <w:pStyle w:val="breakline"/>
        <w:rPr>
          <w:color w:val="002060"/>
        </w:rPr>
      </w:pPr>
    </w:p>
    <w:p w14:paraId="25CA4B88" w14:textId="77777777" w:rsidR="00123308" w:rsidRPr="0029535F" w:rsidRDefault="00123308" w:rsidP="00123308">
      <w:pPr>
        <w:pStyle w:val="sottotitolocampionato10"/>
        <w:rPr>
          <w:color w:val="002060"/>
        </w:rPr>
      </w:pPr>
      <w:r w:rsidRPr="0029535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308" w:rsidRPr="0029535F" w14:paraId="613E0183" w14:textId="77777777" w:rsidTr="008D096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5CF2" w14:textId="77777777" w:rsidR="00123308" w:rsidRPr="0029535F" w:rsidRDefault="00123308" w:rsidP="008D096D">
            <w:pPr>
              <w:pStyle w:val="headertabella0"/>
              <w:rPr>
                <w:color w:val="002060"/>
              </w:rPr>
            </w:pPr>
            <w:r w:rsidRPr="0029535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AA720" w14:textId="77777777" w:rsidR="00123308" w:rsidRPr="0029535F" w:rsidRDefault="00123308" w:rsidP="008D096D">
            <w:pPr>
              <w:pStyle w:val="headertabella0"/>
              <w:rPr>
                <w:color w:val="002060"/>
              </w:rPr>
            </w:pPr>
            <w:r w:rsidRPr="0029535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A5017" w14:textId="77777777" w:rsidR="00123308" w:rsidRPr="0029535F" w:rsidRDefault="00123308" w:rsidP="008D096D">
            <w:pPr>
              <w:pStyle w:val="headertabella0"/>
              <w:rPr>
                <w:color w:val="002060"/>
              </w:rPr>
            </w:pPr>
            <w:r w:rsidRPr="0029535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F578D" w14:textId="77777777" w:rsidR="00123308" w:rsidRPr="0029535F" w:rsidRDefault="00123308" w:rsidP="008D096D">
            <w:pPr>
              <w:pStyle w:val="headertabella0"/>
              <w:rPr>
                <w:color w:val="002060"/>
              </w:rPr>
            </w:pPr>
            <w:r w:rsidRPr="0029535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E83DA" w14:textId="77777777" w:rsidR="00123308" w:rsidRPr="0029535F" w:rsidRDefault="00123308" w:rsidP="008D096D">
            <w:pPr>
              <w:pStyle w:val="headertabella0"/>
              <w:rPr>
                <w:color w:val="002060"/>
              </w:rPr>
            </w:pPr>
            <w:r w:rsidRPr="0029535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534EA" w14:textId="77777777" w:rsidR="00123308" w:rsidRPr="0029535F" w:rsidRDefault="00123308" w:rsidP="008D096D">
            <w:pPr>
              <w:pStyle w:val="headertabella0"/>
              <w:rPr>
                <w:color w:val="002060"/>
              </w:rPr>
            </w:pPr>
            <w:r w:rsidRPr="0029535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BAC14" w14:textId="77777777" w:rsidR="00123308" w:rsidRPr="0029535F" w:rsidRDefault="00123308" w:rsidP="008D096D">
            <w:pPr>
              <w:pStyle w:val="headertabella0"/>
              <w:rPr>
                <w:color w:val="002060"/>
              </w:rPr>
            </w:pPr>
            <w:r w:rsidRPr="0029535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56882" w14:textId="77777777" w:rsidR="00123308" w:rsidRPr="0029535F" w:rsidRDefault="00123308" w:rsidP="008D096D">
            <w:pPr>
              <w:pStyle w:val="headertabella0"/>
              <w:rPr>
                <w:color w:val="002060"/>
              </w:rPr>
            </w:pPr>
            <w:r w:rsidRPr="0029535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73CFD" w14:textId="77777777" w:rsidR="00123308" w:rsidRPr="0029535F" w:rsidRDefault="00123308" w:rsidP="008D096D">
            <w:pPr>
              <w:pStyle w:val="headertabella0"/>
              <w:rPr>
                <w:color w:val="002060"/>
              </w:rPr>
            </w:pPr>
            <w:r w:rsidRPr="0029535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6FD4" w14:textId="77777777" w:rsidR="00123308" w:rsidRPr="0029535F" w:rsidRDefault="00123308" w:rsidP="008D096D">
            <w:pPr>
              <w:pStyle w:val="headertabella0"/>
              <w:rPr>
                <w:color w:val="002060"/>
              </w:rPr>
            </w:pPr>
            <w:r w:rsidRPr="0029535F">
              <w:rPr>
                <w:color w:val="002060"/>
              </w:rPr>
              <w:t>PE</w:t>
            </w:r>
          </w:p>
        </w:tc>
      </w:tr>
      <w:tr w:rsidR="00123308" w:rsidRPr="0029535F" w14:paraId="11AFAB0E" w14:textId="77777777" w:rsidTr="008D096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CCF534" w14:textId="77777777" w:rsidR="00123308" w:rsidRPr="0029535F" w:rsidRDefault="00123308" w:rsidP="008D096D">
            <w:pPr>
              <w:pStyle w:val="rowtabella0"/>
              <w:rPr>
                <w:color w:val="002060"/>
              </w:rPr>
            </w:pPr>
            <w:r w:rsidRPr="0029535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93F9" w14:textId="77777777" w:rsidR="00123308" w:rsidRPr="0029535F" w:rsidRDefault="00123308" w:rsidP="008D096D">
            <w:pPr>
              <w:pStyle w:val="rowtabella0"/>
              <w:jc w:val="center"/>
              <w:rPr>
                <w:color w:val="002060"/>
              </w:rPr>
            </w:pPr>
            <w:r w:rsidRPr="002953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8741"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5B39D"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85032"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76EA" w14:textId="77777777" w:rsidR="00123308" w:rsidRPr="0029535F" w:rsidRDefault="00123308" w:rsidP="008D096D">
            <w:pPr>
              <w:pStyle w:val="rowtabella0"/>
              <w:jc w:val="center"/>
              <w:rPr>
                <w:color w:val="002060"/>
              </w:rPr>
            </w:pPr>
            <w:r w:rsidRPr="0029535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3C673" w14:textId="77777777" w:rsidR="00123308" w:rsidRPr="0029535F" w:rsidRDefault="00123308" w:rsidP="008D096D">
            <w:pPr>
              <w:pStyle w:val="rowtabella0"/>
              <w:jc w:val="center"/>
              <w:rPr>
                <w:color w:val="002060"/>
              </w:rPr>
            </w:pPr>
            <w:r w:rsidRPr="0029535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102A4"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F37C1"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A95A" w14:textId="77777777" w:rsidR="00123308" w:rsidRPr="0029535F" w:rsidRDefault="00123308" w:rsidP="008D096D">
            <w:pPr>
              <w:pStyle w:val="rowtabella0"/>
              <w:jc w:val="center"/>
              <w:rPr>
                <w:color w:val="002060"/>
              </w:rPr>
            </w:pPr>
            <w:r w:rsidRPr="0029535F">
              <w:rPr>
                <w:color w:val="002060"/>
              </w:rPr>
              <w:t>0</w:t>
            </w:r>
          </w:p>
        </w:tc>
      </w:tr>
      <w:tr w:rsidR="00123308" w:rsidRPr="0029535F" w14:paraId="085DA3CA"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1E4E5" w14:textId="77777777" w:rsidR="00123308" w:rsidRPr="0029535F" w:rsidRDefault="00123308" w:rsidP="008D096D">
            <w:pPr>
              <w:pStyle w:val="rowtabella0"/>
              <w:rPr>
                <w:color w:val="002060"/>
              </w:rPr>
            </w:pPr>
            <w:r w:rsidRPr="0029535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F07E" w14:textId="77777777" w:rsidR="00123308" w:rsidRPr="0029535F" w:rsidRDefault="00123308" w:rsidP="008D096D">
            <w:pPr>
              <w:pStyle w:val="rowtabella0"/>
              <w:jc w:val="center"/>
              <w:rPr>
                <w:color w:val="002060"/>
              </w:rPr>
            </w:pPr>
            <w:r w:rsidRPr="002953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500AB"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7735E"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1AF6B"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386A6"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13B90" w14:textId="77777777" w:rsidR="00123308" w:rsidRPr="0029535F" w:rsidRDefault="00123308" w:rsidP="008D096D">
            <w:pPr>
              <w:pStyle w:val="rowtabella0"/>
              <w:jc w:val="center"/>
              <w:rPr>
                <w:color w:val="002060"/>
              </w:rPr>
            </w:pPr>
            <w:r w:rsidRPr="0029535F">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6D211" w14:textId="77777777" w:rsidR="00123308" w:rsidRPr="0029535F" w:rsidRDefault="00123308" w:rsidP="008D096D">
            <w:pPr>
              <w:pStyle w:val="rowtabella0"/>
              <w:jc w:val="center"/>
              <w:rPr>
                <w:color w:val="002060"/>
              </w:rPr>
            </w:pPr>
            <w:r w:rsidRPr="0029535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59CFD" w14:textId="77777777" w:rsidR="00123308" w:rsidRPr="0029535F" w:rsidRDefault="00123308" w:rsidP="008D096D">
            <w:pPr>
              <w:pStyle w:val="rowtabella0"/>
              <w:jc w:val="center"/>
              <w:rPr>
                <w:color w:val="002060"/>
              </w:rPr>
            </w:pPr>
            <w:r w:rsidRPr="0029535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3BFA" w14:textId="77777777" w:rsidR="00123308" w:rsidRPr="0029535F" w:rsidRDefault="00123308" w:rsidP="008D096D">
            <w:pPr>
              <w:pStyle w:val="rowtabella0"/>
              <w:jc w:val="center"/>
              <w:rPr>
                <w:color w:val="002060"/>
              </w:rPr>
            </w:pPr>
            <w:r w:rsidRPr="0029535F">
              <w:rPr>
                <w:color w:val="002060"/>
              </w:rPr>
              <w:t>0</w:t>
            </w:r>
          </w:p>
        </w:tc>
      </w:tr>
      <w:tr w:rsidR="00123308" w:rsidRPr="0029535F" w14:paraId="7C750EF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1382E" w14:textId="77777777" w:rsidR="00123308" w:rsidRPr="00123308" w:rsidRDefault="00123308" w:rsidP="008D096D">
            <w:pPr>
              <w:pStyle w:val="rowtabella0"/>
              <w:rPr>
                <w:color w:val="002060"/>
                <w:lang w:val="en-US"/>
              </w:rPr>
            </w:pPr>
            <w:r w:rsidRPr="00123308">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EE3D" w14:textId="77777777" w:rsidR="00123308" w:rsidRPr="0029535F" w:rsidRDefault="00123308" w:rsidP="008D096D">
            <w:pPr>
              <w:pStyle w:val="rowtabella0"/>
              <w:jc w:val="center"/>
              <w:rPr>
                <w:color w:val="002060"/>
              </w:rPr>
            </w:pPr>
            <w:r w:rsidRPr="0029535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47679"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1D168"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4743"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D64B"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C5F3"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CD8C9" w14:textId="77777777" w:rsidR="00123308" w:rsidRPr="0029535F" w:rsidRDefault="00123308" w:rsidP="008D096D">
            <w:pPr>
              <w:pStyle w:val="rowtabella0"/>
              <w:jc w:val="center"/>
              <w:rPr>
                <w:color w:val="002060"/>
              </w:rPr>
            </w:pPr>
            <w:r w:rsidRPr="0029535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8B3B"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B4C25" w14:textId="77777777" w:rsidR="00123308" w:rsidRPr="0029535F" w:rsidRDefault="00123308" w:rsidP="008D096D">
            <w:pPr>
              <w:pStyle w:val="rowtabella0"/>
              <w:jc w:val="center"/>
              <w:rPr>
                <w:color w:val="002060"/>
              </w:rPr>
            </w:pPr>
            <w:r w:rsidRPr="0029535F">
              <w:rPr>
                <w:color w:val="002060"/>
              </w:rPr>
              <w:t>0</w:t>
            </w:r>
          </w:p>
        </w:tc>
      </w:tr>
      <w:tr w:rsidR="00123308" w:rsidRPr="0029535F" w14:paraId="092F0E1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D0150" w14:textId="77777777" w:rsidR="00123308" w:rsidRPr="0029535F" w:rsidRDefault="00123308" w:rsidP="008D096D">
            <w:pPr>
              <w:pStyle w:val="rowtabella0"/>
              <w:rPr>
                <w:color w:val="002060"/>
              </w:rPr>
            </w:pPr>
            <w:r w:rsidRPr="0029535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2837" w14:textId="77777777" w:rsidR="00123308" w:rsidRPr="0029535F" w:rsidRDefault="00123308" w:rsidP="008D096D">
            <w:pPr>
              <w:pStyle w:val="rowtabella0"/>
              <w:jc w:val="center"/>
              <w:rPr>
                <w:color w:val="002060"/>
              </w:rPr>
            </w:pPr>
            <w:r w:rsidRPr="002953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8AC4"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7514E"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D77A"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61BA"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E088" w14:textId="77777777" w:rsidR="00123308" w:rsidRPr="0029535F" w:rsidRDefault="00123308" w:rsidP="008D096D">
            <w:pPr>
              <w:pStyle w:val="rowtabella0"/>
              <w:jc w:val="center"/>
              <w:rPr>
                <w:color w:val="002060"/>
              </w:rPr>
            </w:pPr>
            <w:r w:rsidRPr="0029535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C9196" w14:textId="77777777" w:rsidR="00123308" w:rsidRPr="0029535F" w:rsidRDefault="00123308" w:rsidP="008D096D">
            <w:pPr>
              <w:pStyle w:val="rowtabella0"/>
              <w:jc w:val="center"/>
              <w:rPr>
                <w:color w:val="002060"/>
              </w:rPr>
            </w:pPr>
            <w:r w:rsidRPr="0029535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9D940"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10BE" w14:textId="77777777" w:rsidR="00123308" w:rsidRPr="0029535F" w:rsidRDefault="00123308" w:rsidP="008D096D">
            <w:pPr>
              <w:pStyle w:val="rowtabella0"/>
              <w:jc w:val="center"/>
              <w:rPr>
                <w:color w:val="002060"/>
              </w:rPr>
            </w:pPr>
            <w:r w:rsidRPr="0029535F">
              <w:rPr>
                <w:color w:val="002060"/>
              </w:rPr>
              <w:t>0</w:t>
            </w:r>
          </w:p>
        </w:tc>
      </w:tr>
      <w:tr w:rsidR="00123308" w:rsidRPr="0029535F" w14:paraId="7FA9318D"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D0DC7" w14:textId="77777777" w:rsidR="00123308" w:rsidRPr="0029535F" w:rsidRDefault="00123308" w:rsidP="008D096D">
            <w:pPr>
              <w:pStyle w:val="rowtabella0"/>
              <w:rPr>
                <w:color w:val="002060"/>
              </w:rPr>
            </w:pPr>
            <w:r w:rsidRPr="0029535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81AE" w14:textId="77777777" w:rsidR="00123308" w:rsidRPr="0029535F" w:rsidRDefault="00123308" w:rsidP="008D096D">
            <w:pPr>
              <w:pStyle w:val="rowtabella0"/>
              <w:jc w:val="center"/>
              <w:rPr>
                <w:color w:val="002060"/>
              </w:rPr>
            </w:pPr>
            <w:r w:rsidRPr="0029535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C9C0"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A6E9"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228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E151E"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D00C8" w14:textId="77777777" w:rsidR="00123308" w:rsidRPr="0029535F" w:rsidRDefault="00123308" w:rsidP="008D096D">
            <w:pPr>
              <w:pStyle w:val="rowtabella0"/>
              <w:jc w:val="center"/>
              <w:rPr>
                <w:color w:val="002060"/>
              </w:rPr>
            </w:pPr>
            <w:r w:rsidRPr="0029535F">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3CD2C" w14:textId="77777777" w:rsidR="00123308" w:rsidRPr="0029535F" w:rsidRDefault="00123308" w:rsidP="008D096D">
            <w:pPr>
              <w:pStyle w:val="rowtabella0"/>
              <w:jc w:val="center"/>
              <w:rPr>
                <w:color w:val="002060"/>
              </w:rPr>
            </w:pPr>
            <w:r w:rsidRPr="0029535F">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30CFE"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6376E" w14:textId="77777777" w:rsidR="00123308" w:rsidRPr="0029535F" w:rsidRDefault="00123308" w:rsidP="008D096D">
            <w:pPr>
              <w:pStyle w:val="rowtabella0"/>
              <w:jc w:val="center"/>
              <w:rPr>
                <w:color w:val="002060"/>
              </w:rPr>
            </w:pPr>
            <w:r w:rsidRPr="0029535F">
              <w:rPr>
                <w:color w:val="002060"/>
              </w:rPr>
              <w:t>0</w:t>
            </w:r>
          </w:p>
        </w:tc>
      </w:tr>
      <w:tr w:rsidR="00123308" w:rsidRPr="0029535F" w14:paraId="32B86E0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EF013" w14:textId="77777777" w:rsidR="00123308" w:rsidRPr="0029535F" w:rsidRDefault="00123308" w:rsidP="008D096D">
            <w:pPr>
              <w:pStyle w:val="rowtabella0"/>
              <w:rPr>
                <w:color w:val="002060"/>
              </w:rPr>
            </w:pPr>
            <w:r w:rsidRPr="0029535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CDA80" w14:textId="77777777" w:rsidR="00123308" w:rsidRPr="0029535F" w:rsidRDefault="00123308" w:rsidP="008D096D">
            <w:pPr>
              <w:pStyle w:val="rowtabella0"/>
              <w:jc w:val="center"/>
              <w:rPr>
                <w:color w:val="002060"/>
              </w:rPr>
            </w:pPr>
            <w:r w:rsidRPr="0029535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32EB"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5A14"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1A31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A3319"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113C" w14:textId="77777777" w:rsidR="00123308" w:rsidRPr="0029535F" w:rsidRDefault="00123308" w:rsidP="008D096D">
            <w:pPr>
              <w:pStyle w:val="rowtabella0"/>
              <w:jc w:val="center"/>
              <w:rPr>
                <w:color w:val="002060"/>
              </w:rPr>
            </w:pPr>
            <w:r w:rsidRPr="0029535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0BC1" w14:textId="77777777" w:rsidR="00123308" w:rsidRPr="0029535F" w:rsidRDefault="00123308" w:rsidP="008D096D">
            <w:pPr>
              <w:pStyle w:val="rowtabella0"/>
              <w:jc w:val="center"/>
              <w:rPr>
                <w:color w:val="002060"/>
              </w:rPr>
            </w:pPr>
            <w:r w:rsidRPr="0029535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C69B"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7D379" w14:textId="77777777" w:rsidR="00123308" w:rsidRPr="0029535F" w:rsidRDefault="00123308" w:rsidP="008D096D">
            <w:pPr>
              <w:pStyle w:val="rowtabella0"/>
              <w:jc w:val="center"/>
              <w:rPr>
                <w:color w:val="002060"/>
              </w:rPr>
            </w:pPr>
            <w:r w:rsidRPr="0029535F">
              <w:rPr>
                <w:color w:val="002060"/>
              </w:rPr>
              <w:t>0</w:t>
            </w:r>
          </w:p>
        </w:tc>
      </w:tr>
      <w:tr w:rsidR="00123308" w:rsidRPr="0029535F" w14:paraId="73BE295C"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298D4" w14:textId="77777777" w:rsidR="00123308" w:rsidRPr="00123308" w:rsidRDefault="00123308" w:rsidP="008D096D">
            <w:pPr>
              <w:pStyle w:val="rowtabella0"/>
              <w:rPr>
                <w:color w:val="002060"/>
                <w:lang w:val="en-US"/>
              </w:rPr>
            </w:pPr>
            <w:r w:rsidRPr="00123308">
              <w:rPr>
                <w:color w:val="002060"/>
                <w:lang w:val="en-US"/>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DF06" w14:textId="77777777" w:rsidR="00123308" w:rsidRPr="0029535F" w:rsidRDefault="00123308" w:rsidP="008D096D">
            <w:pPr>
              <w:pStyle w:val="rowtabella0"/>
              <w:jc w:val="center"/>
              <w:rPr>
                <w:color w:val="002060"/>
              </w:rPr>
            </w:pPr>
            <w:r w:rsidRPr="0029535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B322"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203E8"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CABFB"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87B6"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92E8D" w14:textId="77777777" w:rsidR="00123308" w:rsidRPr="0029535F" w:rsidRDefault="00123308" w:rsidP="008D096D">
            <w:pPr>
              <w:pStyle w:val="rowtabella0"/>
              <w:jc w:val="center"/>
              <w:rPr>
                <w:color w:val="002060"/>
              </w:rPr>
            </w:pPr>
            <w:r w:rsidRPr="0029535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BC479" w14:textId="77777777" w:rsidR="00123308" w:rsidRPr="0029535F" w:rsidRDefault="00123308" w:rsidP="008D096D">
            <w:pPr>
              <w:pStyle w:val="rowtabella0"/>
              <w:jc w:val="center"/>
              <w:rPr>
                <w:color w:val="002060"/>
              </w:rPr>
            </w:pPr>
            <w:r w:rsidRPr="0029535F">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0323"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E43DC" w14:textId="77777777" w:rsidR="00123308" w:rsidRPr="0029535F" w:rsidRDefault="00123308" w:rsidP="008D096D">
            <w:pPr>
              <w:pStyle w:val="rowtabella0"/>
              <w:jc w:val="center"/>
              <w:rPr>
                <w:color w:val="002060"/>
              </w:rPr>
            </w:pPr>
            <w:r w:rsidRPr="0029535F">
              <w:rPr>
                <w:color w:val="002060"/>
              </w:rPr>
              <w:t>0</w:t>
            </w:r>
          </w:p>
        </w:tc>
      </w:tr>
      <w:tr w:rsidR="00123308" w:rsidRPr="0029535F" w14:paraId="5E6C90F9"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5917A" w14:textId="77777777" w:rsidR="00123308" w:rsidRPr="0029535F" w:rsidRDefault="00123308" w:rsidP="008D096D">
            <w:pPr>
              <w:pStyle w:val="rowtabella0"/>
              <w:rPr>
                <w:color w:val="002060"/>
              </w:rPr>
            </w:pPr>
            <w:r w:rsidRPr="0029535F">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D441" w14:textId="77777777" w:rsidR="00123308" w:rsidRPr="0029535F" w:rsidRDefault="00123308" w:rsidP="008D096D">
            <w:pPr>
              <w:pStyle w:val="rowtabella0"/>
              <w:jc w:val="center"/>
              <w:rPr>
                <w:color w:val="002060"/>
              </w:rPr>
            </w:pPr>
            <w:r w:rsidRPr="0029535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A0C5"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D99A1" w14:textId="77777777" w:rsidR="00123308" w:rsidRPr="0029535F" w:rsidRDefault="00123308" w:rsidP="008D096D">
            <w:pPr>
              <w:pStyle w:val="rowtabella0"/>
              <w:jc w:val="center"/>
              <w:rPr>
                <w:color w:val="002060"/>
              </w:rPr>
            </w:pPr>
            <w:r w:rsidRPr="0029535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B9D44"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D0334" w14:textId="77777777" w:rsidR="00123308" w:rsidRPr="0029535F" w:rsidRDefault="00123308" w:rsidP="008D096D">
            <w:pPr>
              <w:pStyle w:val="rowtabella0"/>
              <w:jc w:val="center"/>
              <w:rPr>
                <w:color w:val="002060"/>
              </w:rPr>
            </w:pPr>
            <w:r w:rsidRPr="0029535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0E95C" w14:textId="77777777" w:rsidR="00123308" w:rsidRPr="0029535F" w:rsidRDefault="00123308" w:rsidP="008D096D">
            <w:pPr>
              <w:pStyle w:val="rowtabella0"/>
              <w:jc w:val="center"/>
              <w:rPr>
                <w:color w:val="002060"/>
              </w:rPr>
            </w:pPr>
            <w:r w:rsidRPr="0029535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57D9" w14:textId="77777777" w:rsidR="00123308" w:rsidRPr="0029535F" w:rsidRDefault="00123308" w:rsidP="008D096D">
            <w:pPr>
              <w:pStyle w:val="rowtabella0"/>
              <w:jc w:val="center"/>
              <w:rPr>
                <w:color w:val="002060"/>
              </w:rPr>
            </w:pPr>
            <w:r w:rsidRPr="0029535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7E931"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9A99C" w14:textId="77777777" w:rsidR="00123308" w:rsidRPr="0029535F" w:rsidRDefault="00123308" w:rsidP="008D096D">
            <w:pPr>
              <w:pStyle w:val="rowtabella0"/>
              <w:jc w:val="center"/>
              <w:rPr>
                <w:color w:val="002060"/>
              </w:rPr>
            </w:pPr>
            <w:r w:rsidRPr="0029535F">
              <w:rPr>
                <w:color w:val="002060"/>
              </w:rPr>
              <w:t>0</w:t>
            </w:r>
          </w:p>
        </w:tc>
      </w:tr>
      <w:tr w:rsidR="00123308" w:rsidRPr="0029535F" w14:paraId="1480B4A1"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028F5B" w14:textId="77777777" w:rsidR="00123308" w:rsidRPr="0029535F" w:rsidRDefault="00123308" w:rsidP="008D096D">
            <w:pPr>
              <w:pStyle w:val="rowtabella0"/>
              <w:rPr>
                <w:color w:val="002060"/>
              </w:rPr>
            </w:pPr>
            <w:r w:rsidRPr="0029535F">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42F1" w14:textId="77777777" w:rsidR="00123308" w:rsidRPr="0029535F" w:rsidRDefault="00123308" w:rsidP="008D096D">
            <w:pPr>
              <w:pStyle w:val="rowtabella0"/>
              <w:jc w:val="center"/>
              <w:rPr>
                <w:color w:val="002060"/>
              </w:rPr>
            </w:pPr>
            <w:r w:rsidRPr="0029535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E9D3" w14:textId="77777777" w:rsidR="00123308" w:rsidRPr="0029535F" w:rsidRDefault="00123308" w:rsidP="008D096D">
            <w:pPr>
              <w:pStyle w:val="rowtabella0"/>
              <w:jc w:val="center"/>
              <w:rPr>
                <w:color w:val="002060"/>
              </w:rPr>
            </w:pPr>
            <w:r w:rsidRPr="0029535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D080F" w14:textId="77777777" w:rsidR="00123308" w:rsidRPr="0029535F" w:rsidRDefault="00123308" w:rsidP="008D096D">
            <w:pPr>
              <w:pStyle w:val="rowtabella0"/>
              <w:jc w:val="center"/>
              <w:rPr>
                <w:color w:val="002060"/>
              </w:rPr>
            </w:pPr>
            <w:r w:rsidRPr="0029535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B216E"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6E13" w14:textId="77777777" w:rsidR="00123308" w:rsidRPr="0029535F" w:rsidRDefault="00123308" w:rsidP="008D096D">
            <w:pPr>
              <w:pStyle w:val="rowtabella0"/>
              <w:jc w:val="center"/>
              <w:rPr>
                <w:color w:val="002060"/>
              </w:rPr>
            </w:pPr>
            <w:r w:rsidRPr="0029535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1A511" w14:textId="77777777" w:rsidR="00123308" w:rsidRPr="0029535F" w:rsidRDefault="00123308" w:rsidP="008D096D">
            <w:pPr>
              <w:pStyle w:val="rowtabella0"/>
              <w:jc w:val="center"/>
              <w:rPr>
                <w:color w:val="002060"/>
              </w:rPr>
            </w:pPr>
            <w:r w:rsidRPr="0029535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67908" w14:textId="77777777" w:rsidR="00123308" w:rsidRPr="0029535F" w:rsidRDefault="00123308" w:rsidP="008D096D">
            <w:pPr>
              <w:pStyle w:val="rowtabella0"/>
              <w:jc w:val="center"/>
              <w:rPr>
                <w:color w:val="002060"/>
              </w:rPr>
            </w:pPr>
            <w:r w:rsidRPr="0029535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0B7C" w14:textId="77777777" w:rsidR="00123308" w:rsidRPr="0029535F" w:rsidRDefault="00123308" w:rsidP="008D096D">
            <w:pPr>
              <w:pStyle w:val="rowtabella0"/>
              <w:jc w:val="center"/>
              <w:rPr>
                <w:color w:val="002060"/>
              </w:rPr>
            </w:pPr>
            <w:r w:rsidRPr="0029535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B7D3F" w14:textId="77777777" w:rsidR="00123308" w:rsidRPr="0029535F" w:rsidRDefault="00123308" w:rsidP="008D096D">
            <w:pPr>
              <w:pStyle w:val="rowtabella0"/>
              <w:jc w:val="center"/>
              <w:rPr>
                <w:color w:val="002060"/>
              </w:rPr>
            </w:pPr>
            <w:r w:rsidRPr="0029535F">
              <w:rPr>
                <w:color w:val="002060"/>
              </w:rPr>
              <w:t>0</w:t>
            </w:r>
          </w:p>
        </w:tc>
      </w:tr>
      <w:tr w:rsidR="00123308" w:rsidRPr="0029535F" w14:paraId="542D34EE" w14:textId="77777777" w:rsidTr="008D096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9E36B1" w14:textId="77777777" w:rsidR="00123308" w:rsidRPr="00123308" w:rsidRDefault="00123308" w:rsidP="008D096D">
            <w:pPr>
              <w:pStyle w:val="rowtabella0"/>
              <w:rPr>
                <w:color w:val="002060"/>
                <w:lang w:val="en-US"/>
              </w:rPr>
            </w:pPr>
            <w:r w:rsidRPr="00123308">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F29A" w14:textId="77777777" w:rsidR="00123308" w:rsidRPr="0029535F" w:rsidRDefault="00123308" w:rsidP="008D096D">
            <w:pPr>
              <w:pStyle w:val="rowtabella0"/>
              <w:jc w:val="center"/>
              <w:rPr>
                <w:color w:val="002060"/>
              </w:rPr>
            </w:pPr>
            <w:r w:rsidRPr="0029535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BD0AA"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0F7FA" w14:textId="77777777" w:rsidR="00123308" w:rsidRPr="0029535F" w:rsidRDefault="00123308" w:rsidP="008D096D">
            <w:pPr>
              <w:pStyle w:val="rowtabella0"/>
              <w:jc w:val="center"/>
              <w:rPr>
                <w:color w:val="002060"/>
              </w:rPr>
            </w:pPr>
            <w:r w:rsidRPr="0029535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61314"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6B744" w14:textId="77777777" w:rsidR="00123308" w:rsidRPr="0029535F" w:rsidRDefault="00123308" w:rsidP="008D096D">
            <w:pPr>
              <w:pStyle w:val="rowtabella0"/>
              <w:jc w:val="center"/>
              <w:rPr>
                <w:color w:val="002060"/>
              </w:rPr>
            </w:pPr>
            <w:r w:rsidRPr="0029535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16CBD" w14:textId="77777777" w:rsidR="00123308" w:rsidRPr="0029535F" w:rsidRDefault="00123308" w:rsidP="008D096D">
            <w:pPr>
              <w:pStyle w:val="rowtabella0"/>
              <w:jc w:val="center"/>
              <w:rPr>
                <w:color w:val="002060"/>
              </w:rPr>
            </w:pPr>
            <w:r w:rsidRPr="0029535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81FA" w14:textId="77777777" w:rsidR="00123308" w:rsidRPr="0029535F" w:rsidRDefault="00123308" w:rsidP="008D096D">
            <w:pPr>
              <w:pStyle w:val="rowtabella0"/>
              <w:jc w:val="center"/>
              <w:rPr>
                <w:color w:val="002060"/>
              </w:rPr>
            </w:pPr>
            <w:r w:rsidRPr="0029535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81C47" w14:textId="77777777" w:rsidR="00123308" w:rsidRPr="0029535F" w:rsidRDefault="00123308" w:rsidP="008D096D">
            <w:pPr>
              <w:pStyle w:val="rowtabella0"/>
              <w:jc w:val="center"/>
              <w:rPr>
                <w:color w:val="002060"/>
              </w:rPr>
            </w:pPr>
            <w:r w:rsidRPr="0029535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9C11" w14:textId="77777777" w:rsidR="00123308" w:rsidRPr="0029535F" w:rsidRDefault="00123308" w:rsidP="008D096D">
            <w:pPr>
              <w:pStyle w:val="rowtabella0"/>
              <w:jc w:val="center"/>
              <w:rPr>
                <w:color w:val="002060"/>
              </w:rPr>
            </w:pPr>
            <w:r w:rsidRPr="0029535F">
              <w:rPr>
                <w:color w:val="002060"/>
              </w:rPr>
              <w:t>0</w:t>
            </w:r>
          </w:p>
        </w:tc>
      </w:tr>
      <w:tr w:rsidR="00123308" w:rsidRPr="0029535F" w14:paraId="5432DD13" w14:textId="77777777" w:rsidTr="008D096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478EF" w14:textId="77777777" w:rsidR="00123308" w:rsidRPr="0029535F" w:rsidRDefault="00123308" w:rsidP="008D096D">
            <w:pPr>
              <w:pStyle w:val="rowtabella0"/>
              <w:rPr>
                <w:color w:val="002060"/>
              </w:rPr>
            </w:pPr>
            <w:r w:rsidRPr="0029535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046EE" w14:textId="77777777" w:rsidR="00123308" w:rsidRPr="0029535F" w:rsidRDefault="00123308" w:rsidP="008D096D">
            <w:pPr>
              <w:pStyle w:val="rowtabella0"/>
              <w:jc w:val="center"/>
              <w:rPr>
                <w:color w:val="002060"/>
              </w:rPr>
            </w:pPr>
            <w:r w:rsidRPr="0029535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E1E0F" w14:textId="77777777" w:rsidR="00123308" w:rsidRPr="0029535F" w:rsidRDefault="00123308" w:rsidP="008D096D">
            <w:pPr>
              <w:pStyle w:val="rowtabella0"/>
              <w:jc w:val="center"/>
              <w:rPr>
                <w:color w:val="002060"/>
              </w:rPr>
            </w:pPr>
            <w:r w:rsidRPr="0029535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3FA32" w14:textId="77777777" w:rsidR="00123308" w:rsidRPr="0029535F" w:rsidRDefault="00123308" w:rsidP="008D096D">
            <w:pPr>
              <w:pStyle w:val="rowtabella0"/>
              <w:jc w:val="center"/>
              <w:rPr>
                <w:color w:val="002060"/>
              </w:rPr>
            </w:pPr>
            <w:r w:rsidRPr="0029535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1459" w14:textId="77777777" w:rsidR="00123308" w:rsidRPr="0029535F" w:rsidRDefault="00123308" w:rsidP="008D096D">
            <w:pPr>
              <w:pStyle w:val="rowtabella0"/>
              <w:jc w:val="center"/>
              <w:rPr>
                <w:color w:val="002060"/>
              </w:rPr>
            </w:pPr>
            <w:r w:rsidRPr="0029535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7F69" w14:textId="77777777" w:rsidR="00123308" w:rsidRPr="0029535F" w:rsidRDefault="00123308" w:rsidP="008D096D">
            <w:pPr>
              <w:pStyle w:val="rowtabella0"/>
              <w:jc w:val="center"/>
              <w:rPr>
                <w:color w:val="002060"/>
              </w:rPr>
            </w:pPr>
            <w:r w:rsidRPr="0029535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BBA54" w14:textId="77777777" w:rsidR="00123308" w:rsidRPr="0029535F" w:rsidRDefault="00123308" w:rsidP="008D096D">
            <w:pPr>
              <w:pStyle w:val="rowtabella0"/>
              <w:jc w:val="center"/>
              <w:rPr>
                <w:color w:val="002060"/>
              </w:rPr>
            </w:pPr>
            <w:r w:rsidRPr="0029535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2AE4" w14:textId="77777777" w:rsidR="00123308" w:rsidRPr="0029535F" w:rsidRDefault="00123308" w:rsidP="008D096D">
            <w:pPr>
              <w:pStyle w:val="rowtabella0"/>
              <w:jc w:val="center"/>
              <w:rPr>
                <w:color w:val="002060"/>
              </w:rPr>
            </w:pPr>
            <w:r w:rsidRPr="0029535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48C4" w14:textId="77777777" w:rsidR="00123308" w:rsidRPr="0029535F" w:rsidRDefault="00123308" w:rsidP="008D096D">
            <w:pPr>
              <w:pStyle w:val="rowtabella0"/>
              <w:jc w:val="center"/>
              <w:rPr>
                <w:color w:val="002060"/>
              </w:rPr>
            </w:pPr>
            <w:r w:rsidRPr="0029535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5C2C" w14:textId="77777777" w:rsidR="00123308" w:rsidRPr="0029535F" w:rsidRDefault="00123308" w:rsidP="008D096D">
            <w:pPr>
              <w:pStyle w:val="rowtabella0"/>
              <w:jc w:val="center"/>
              <w:rPr>
                <w:color w:val="002060"/>
              </w:rPr>
            </w:pPr>
            <w:r w:rsidRPr="0029535F">
              <w:rPr>
                <w:color w:val="002060"/>
              </w:rPr>
              <w:t>0</w:t>
            </w:r>
          </w:p>
        </w:tc>
      </w:tr>
    </w:tbl>
    <w:p w14:paraId="3E57FA9E" w14:textId="77777777" w:rsidR="00123308" w:rsidRPr="0029535F" w:rsidRDefault="00123308" w:rsidP="00123308">
      <w:pPr>
        <w:pStyle w:val="breakline"/>
        <w:rPr>
          <w:rFonts w:eastAsiaTheme="minorEastAsia"/>
          <w:color w:val="002060"/>
        </w:rPr>
      </w:pPr>
    </w:p>
    <w:p w14:paraId="50365BA2" w14:textId="77777777" w:rsidR="00123308" w:rsidRPr="0029535F" w:rsidRDefault="00123308" w:rsidP="00123308">
      <w:pPr>
        <w:pStyle w:val="breakline"/>
        <w:rPr>
          <w:color w:val="002060"/>
        </w:rPr>
      </w:pPr>
    </w:p>
    <w:p w14:paraId="506646B1" w14:textId="77777777" w:rsidR="00123308" w:rsidRPr="0029535F" w:rsidRDefault="00123308" w:rsidP="00123308">
      <w:pPr>
        <w:pStyle w:val="titolocampionato0"/>
        <w:shd w:val="clear" w:color="auto" w:fill="CCCCCC"/>
        <w:spacing w:before="80" w:after="40"/>
        <w:rPr>
          <w:color w:val="002060"/>
        </w:rPr>
      </w:pPr>
      <w:r w:rsidRPr="0029535F">
        <w:rPr>
          <w:color w:val="002060"/>
        </w:rPr>
        <w:t>REGIONALE CALCIO A 5 FEMMINILE</w:t>
      </w:r>
    </w:p>
    <w:p w14:paraId="7EB2E344" w14:textId="77777777" w:rsidR="00123308" w:rsidRPr="0029535F" w:rsidRDefault="00123308" w:rsidP="00123308">
      <w:pPr>
        <w:pStyle w:val="titoloprinc0"/>
        <w:rPr>
          <w:color w:val="002060"/>
        </w:rPr>
      </w:pPr>
      <w:r w:rsidRPr="0029535F">
        <w:rPr>
          <w:color w:val="002060"/>
        </w:rPr>
        <w:t>VARIAZIONI AL PROGRAMMA GARE</w:t>
      </w:r>
    </w:p>
    <w:p w14:paraId="2FC5A848" w14:textId="77777777" w:rsidR="00123308" w:rsidRPr="0029535F" w:rsidRDefault="00123308" w:rsidP="00123308">
      <w:pPr>
        <w:pStyle w:val="breakline"/>
        <w:rPr>
          <w:color w:val="002060"/>
        </w:rPr>
      </w:pPr>
    </w:p>
    <w:p w14:paraId="4CD5A04E" w14:textId="77777777" w:rsidR="00123308" w:rsidRPr="0029535F" w:rsidRDefault="00123308" w:rsidP="00123308">
      <w:pPr>
        <w:pStyle w:val="breakline"/>
        <w:rPr>
          <w:color w:val="002060"/>
        </w:rPr>
      </w:pPr>
    </w:p>
    <w:p w14:paraId="30561552" w14:textId="77777777" w:rsidR="00123308" w:rsidRPr="0029535F" w:rsidRDefault="00123308" w:rsidP="00123308">
      <w:pPr>
        <w:pStyle w:val="sottotitolocampionato10"/>
        <w:rPr>
          <w:color w:val="002060"/>
        </w:rPr>
      </w:pPr>
      <w:r w:rsidRPr="0029535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123308" w:rsidRPr="0029535F" w14:paraId="1A96A906" w14:textId="77777777" w:rsidTr="0012330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CAEBF" w14:textId="77777777" w:rsidR="00123308" w:rsidRPr="0029535F" w:rsidRDefault="00123308" w:rsidP="008D096D">
            <w:pPr>
              <w:pStyle w:val="headertabella0"/>
              <w:rPr>
                <w:color w:val="002060"/>
              </w:rPr>
            </w:pPr>
            <w:r w:rsidRPr="0029535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8CBEC" w14:textId="77777777" w:rsidR="00123308" w:rsidRPr="0029535F" w:rsidRDefault="00123308" w:rsidP="008D096D">
            <w:pPr>
              <w:pStyle w:val="headertabella0"/>
              <w:rPr>
                <w:color w:val="002060"/>
              </w:rPr>
            </w:pPr>
            <w:r w:rsidRPr="0029535F">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4045D" w14:textId="77777777" w:rsidR="00123308" w:rsidRPr="0029535F" w:rsidRDefault="00123308" w:rsidP="008D096D">
            <w:pPr>
              <w:pStyle w:val="headertabella0"/>
              <w:rPr>
                <w:color w:val="002060"/>
              </w:rPr>
            </w:pPr>
            <w:r w:rsidRPr="0029535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1F47" w14:textId="77777777" w:rsidR="00123308" w:rsidRPr="0029535F" w:rsidRDefault="00123308" w:rsidP="008D096D">
            <w:pPr>
              <w:pStyle w:val="headertabella0"/>
              <w:rPr>
                <w:color w:val="002060"/>
              </w:rPr>
            </w:pPr>
            <w:r w:rsidRPr="0029535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4C92D" w14:textId="77777777" w:rsidR="00123308" w:rsidRPr="0029535F" w:rsidRDefault="00123308" w:rsidP="008D096D">
            <w:pPr>
              <w:pStyle w:val="headertabella0"/>
              <w:rPr>
                <w:color w:val="002060"/>
              </w:rPr>
            </w:pPr>
            <w:r w:rsidRPr="0029535F">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689C9" w14:textId="77777777" w:rsidR="00123308" w:rsidRPr="0029535F" w:rsidRDefault="00123308" w:rsidP="008D096D">
            <w:pPr>
              <w:pStyle w:val="headertabella0"/>
              <w:rPr>
                <w:color w:val="002060"/>
              </w:rPr>
            </w:pPr>
            <w:r w:rsidRPr="0029535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08D9B" w14:textId="77777777" w:rsidR="00123308" w:rsidRPr="0029535F" w:rsidRDefault="00123308" w:rsidP="008D096D">
            <w:pPr>
              <w:pStyle w:val="headertabella0"/>
              <w:rPr>
                <w:color w:val="002060"/>
              </w:rPr>
            </w:pPr>
            <w:r w:rsidRPr="0029535F">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545E1" w14:textId="7F83E7DE" w:rsidR="00123308" w:rsidRPr="0029535F" w:rsidRDefault="00123308" w:rsidP="008D096D">
            <w:pPr>
              <w:pStyle w:val="headertabella0"/>
              <w:rPr>
                <w:color w:val="002060"/>
              </w:rPr>
            </w:pPr>
            <w:r>
              <w:rPr>
                <w:color w:val="002060"/>
              </w:rPr>
              <w:t>note</w:t>
            </w:r>
          </w:p>
        </w:tc>
      </w:tr>
      <w:tr w:rsidR="00123308" w:rsidRPr="0029535F" w14:paraId="7F4A264A" w14:textId="77777777" w:rsidTr="0012330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3A557" w14:textId="77777777" w:rsidR="00123308" w:rsidRPr="00123308" w:rsidRDefault="00123308" w:rsidP="008D096D">
            <w:pPr>
              <w:pStyle w:val="rowtabella0"/>
              <w:rPr>
                <w:color w:val="002060"/>
                <w:highlight w:val="yellow"/>
              </w:rPr>
            </w:pPr>
            <w:r w:rsidRPr="00123308">
              <w:rPr>
                <w:color w:val="002060"/>
                <w:highlight w:val="yellow"/>
              </w:rPr>
              <w:t>13/03/2022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CF0D" w14:textId="77777777" w:rsidR="00123308" w:rsidRPr="00123308" w:rsidRDefault="00123308" w:rsidP="008D096D">
            <w:pPr>
              <w:pStyle w:val="rowtabella0"/>
              <w:jc w:val="center"/>
              <w:rPr>
                <w:color w:val="002060"/>
                <w:highlight w:val="yellow"/>
              </w:rPr>
            </w:pPr>
            <w:r w:rsidRPr="00123308">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5F466" w14:textId="77777777" w:rsidR="00123308" w:rsidRPr="00123308" w:rsidRDefault="00123308" w:rsidP="008D096D">
            <w:pPr>
              <w:pStyle w:val="rowtabella0"/>
              <w:rPr>
                <w:color w:val="002060"/>
                <w:highlight w:val="yellow"/>
              </w:rPr>
            </w:pPr>
            <w:r w:rsidRPr="00123308">
              <w:rPr>
                <w:color w:val="002060"/>
                <w:highlight w:val="yellow"/>
              </w:rPr>
              <w:t>SANTA MARIA APPARENTE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DBC41" w14:textId="77777777" w:rsidR="00123308" w:rsidRPr="00123308" w:rsidRDefault="00123308" w:rsidP="008D096D">
            <w:pPr>
              <w:pStyle w:val="rowtabella0"/>
              <w:rPr>
                <w:color w:val="002060"/>
                <w:highlight w:val="yellow"/>
              </w:rPr>
            </w:pPr>
            <w:r w:rsidRPr="00123308">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BE33A" w14:textId="233FD55C" w:rsidR="00123308" w:rsidRPr="0029535F" w:rsidRDefault="00123308" w:rsidP="008D096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0B34" w14:textId="77777777" w:rsidR="00123308" w:rsidRPr="0029535F" w:rsidRDefault="00123308" w:rsidP="008D096D">
            <w:pPr>
              <w:pStyle w:val="rowtabella0"/>
              <w:jc w:val="center"/>
              <w:rPr>
                <w:color w:val="002060"/>
              </w:rPr>
            </w:pPr>
            <w:r w:rsidRPr="00123308">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F8948" w14:textId="77777777" w:rsidR="00123308" w:rsidRPr="0029535F" w:rsidRDefault="00123308" w:rsidP="008D096D">
            <w:pPr>
              <w:pStyle w:val="rowtabella0"/>
              <w:jc w:val="center"/>
              <w:rPr>
                <w:color w:val="002060"/>
              </w:rPr>
            </w:pPr>
            <w:r w:rsidRPr="0029535F">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5C42" w14:textId="33DC3DE9" w:rsidR="00123308" w:rsidRPr="00123308" w:rsidRDefault="00123308" w:rsidP="008D096D">
            <w:pPr>
              <w:rPr>
                <w:rFonts w:ascii="Arial" w:hAnsi="Arial" w:cs="Arial"/>
                <w:color w:val="002060"/>
                <w:sz w:val="12"/>
                <w:szCs w:val="12"/>
              </w:rPr>
            </w:pPr>
            <w:r w:rsidRPr="00123308">
              <w:rPr>
                <w:rFonts w:ascii="Arial" w:hAnsi="Arial" w:cs="Arial"/>
                <w:color w:val="002060"/>
                <w:sz w:val="12"/>
                <w:szCs w:val="12"/>
              </w:rPr>
              <w:t>Preso atto dell’ordinanza del Comune di Castignano</w:t>
            </w:r>
            <w:r>
              <w:rPr>
                <w:rFonts w:ascii="Arial" w:hAnsi="Arial" w:cs="Arial"/>
                <w:color w:val="002060"/>
                <w:sz w:val="12"/>
                <w:szCs w:val="12"/>
              </w:rPr>
              <w:t xml:space="preserve"> riguardo il passaggio della Tirreno – Adriatico di ciclismo</w:t>
            </w:r>
          </w:p>
        </w:tc>
      </w:tr>
    </w:tbl>
    <w:p w14:paraId="0359A6ED" w14:textId="77777777" w:rsidR="00DE2270" w:rsidRPr="00DE2270" w:rsidRDefault="00DE2270" w:rsidP="00DE2270">
      <w:pPr>
        <w:pStyle w:val="breakline"/>
        <w:rPr>
          <w:rFonts w:eastAsiaTheme="minorEastAsia"/>
          <w:color w:val="002060"/>
        </w:rPr>
      </w:pPr>
    </w:p>
    <w:p w14:paraId="37D40C44" w14:textId="77777777" w:rsidR="00FF6668" w:rsidRDefault="00FF6668" w:rsidP="009D0C38">
      <w:pPr>
        <w:pStyle w:val="LndNormale1"/>
        <w:rPr>
          <w:color w:val="002060"/>
          <w:szCs w:val="22"/>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0CF072C5"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69576C">
        <w:rPr>
          <w:rFonts w:ascii="Arial" w:hAnsi="Arial" w:cs="Arial"/>
          <w:b/>
          <w:bCs/>
          <w:color w:val="002060"/>
        </w:rPr>
        <w:t>2</w:t>
      </w:r>
      <w:r w:rsidR="001A11AD">
        <w:rPr>
          <w:rFonts w:ascii="Arial" w:hAnsi="Arial" w:cs="Arial"/>
          <w:b/>
          <w:bCs/>
          <w:color w:val="002060"/>
        </w:rPr>
        <w:t>8</w:t>
      </w:r>
      <w:r w:rsidRPr="008D47EC">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lastRenderedPageBreak/>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3DEB873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1A11AD">
        <w:rPr>
          <w:b/>
          <w:color w:val="002060"/>
          <w:u w:val="single"/>
        </w:rPr>
        <w:t>12</w:t>
      </w:r>
      <w:r w:rsidR="00830450" w:rsidRPr="000039D0">
        <w:rPr>
          <w:b/>
          <w:color w:val="002060"/>
          <w:u w:val="single"/>
        </w:rPr>
        <w:t>/</w:t>
      </w:r>
      <w:r w:rsidR="00496B75">
        <w:rPr>
          <w:b/>
          <w:color w:val="002060"/>
          <w:u w:val="single"/>
        </w:rPr>
        <w:t>0</w:t>
      </w:r>
      <w:r w:rsidR="0069576C">
        <w:rPr>
          <w:b/>
          <w:color w:val="002060"/>
          <w:u w:val="single"/>
        </w:rPr>
        <w:t>3</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1EAAC" w14:textId="77777777" w:rsidR="00824470" w:rsidRDefault="00824470">
      <w:r>
        <w:separator/>
      </w:r>
    </w:p>
  </w:endnote>
  <w:endnote w:type="continuationSeparator" w:id="0">
    <w:p w14:paraId="3801DF97" w14:textId="77777777" w:rsidR="00824470" w:rsidRDefault="00824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3CD34F0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741084">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69576C">
      <w:rPr>
        <w:rStyle w:val="Numeropagina"/>
        <w:rFonts w:ascii="Arial" w:hAnsi="Arial" w:cs="Arial"/>
        <w:color w:val="002060"/>
      </w:rPr>
      <w:t>7</w:t>
    </w:r>
    <w:r w:rsidR="001A11AD">
      <w:rPr>
        <w:rStyle w:val="Numeropagina"/>
        <w:rFonts w:ascii="Arial" w:hAnsi="Arial" w:cs="Arial"/>
        <w:color w:val="00206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3F167" w14:textId="77777777" w:rsidR="00824470" w:rsidRDefault="00824470">
      <w:r>
        <w:separator/>
      </w:r>
    </w:p>
  </w:footnote>
  <w:footnote w:type="continuationSeparator" w:id="0">
    <w:p w14:paraId="21E27DFF" w14:textId="77777777" w:rsidR="00824470" w:rsidRDefault="00824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3"/>
  </w:num>
  <w:num w:numId="2">
    <w:abstractNumId w:val="13"/>
  </w:num>
  <w:num w:numId="3">
    <w:abstractNumId w:val="12"/>
  </w:num>
  <w:num w:numId="4">
    <w:abstractNumId w:val="15"/>
  </w:num>
  <w:num w:numId="5">
    <w:abstractNumId w:val="17"/>
  </w:num>
  <w:num w:numId="6">
    <w:abstractNumId w:val="10"/>
  </w:num>
  <w:num w:numId="7">
    <w:abstractNumId w:val="9"/>
  </w:num>
  <w:num w:numId="8">
    <w:abstractNumId w:val="33"/>
  </w:num>
  <w:num w:numId="9">
    <w:abstractNumId w:val="1"/>
  </w:num>
  <w:num w:numId="10">
    <w:abstractNumId w:val="2"/>
  </w:num>
  <w:num w:numId="11">
    <w:abstractNumId w:val="32"/>
  </w:num>
  <w:num w:numId="12">
    <w:abstractNumId w:val="8"/>
  </w:num>
  <w:num w:numId="13">
    <w:abstractNumId w:val="34"/>
  </w:num>
  <w:num w:numId="14">
    <w:abstractNumId w:val="24"/>
  </w:num>
  <w:num w:numId="15">
    <w:abstractNumId w:val="14"/>
  </w:num>
  <w:num w:numId="16">
    <w:abstractNumId w:val="25"/>
  </w:num>
  <w:num w:numId="17">
    <w:abstractNumId w:val="18"/>
  </w:num>
  <w:num w:numId="18">
    <w:abstractNumId w:val="29"/>
  </w:num>
  <w:num w:numId="19">
    <w:abstractNumId w:val="31"/>
  </w:num>
  <w:num w:numId="20">
    <w:abstractNumId w:val="26"/>
  </w:num>
  <w:num w:numId="21">
    <w:abstractNumId w:val="19"/>
  </w:num>
  <w:num w:numId="22">
    <w:abstractNumId w:val="3"/>
  </w:num>
  <w:num w:numId="23">
    <w:abstractNumId w:val="20"/>
  </w:num>
  <w:num w:numId="24">
    <w:abstractNumId w:val="20"/>
    <w:lvlOverride w:ilvl="0">
      <w:startOverride w:val="1"/>
    </w:lvlOverride>
  </w:num>
  <w:num w:numId="25">
    <w:abstractNumId w:val="7"/>
  </w:num>
  <w:num w:numId="26">
    <w:abstractNumId w:val="7"/>
    <w:lvlOverride w:ilvl="0">
      <w:startOverride w:val="1"/>
    </w:lvlOverride>
  </w:num>
  <w:num w:numId="27">
    <w:abstractNumId w:val="7"/>
    <w:lvlOverride w:ilvl="0">
      <w:startOverride w:val="1"/>
    </w:lvlOverride>
  </w:num>
  <w:num w:numId="28">
    <w:abstractNumId w:val="7"/>
    <w:lvlOverride w:ilvl="0">
      <w:startOverride w:val="1"/>
    </w:lvlOverride>
  </w:num>
  <w:num w:numId="29">
    <w:abstractNumId w:val="16"/>
  </w:num>
  <w:num w:numId="30">
    <w:abstractNumId w:val="5"/>
  </w:num>
  <w:num w:numId="31">
    <w:abstractNumId w:val="1"/>
    <w:lvlOverride w:ilvl="0">
      <w:startOverride w:val="1"/>
    </w:lvlOverride>
  </w:num>
  <w:num w:numId="32">
    <w:abstractNumId w:val="6"/>
  </w:num>
  <w:num w:numId="33">
    <w:abstractNumId w:val="35"/>
  </w:num>
  <w:num w:numId="34">
    <w:abstractNumId w:val="0"/>
  </w:num>
  <w:num w:numId="35">
    <w:abstractNumId w:val="21"/>
  </w:num>
  <w:num w:numId="36">
    <w:abstractNumId w:val="0"/>
    <w:lvlOverride w:ilvl="0">
      <w:startOverride w:val="1"/>
    </w:lvlOverride>
  </w:num>
  <w:num w:numId="37">
    <w:abstractNumId w:val="28"/>
  </w:num>
  <w:num w:numId="38">
    <w:abstractNumId w:val="11"/>
  </w:num>
  <w:num w:numId="39">
    <w:abstractNumId w:val="30"/>
  </w:num>
  <w:num w:numId="40">
    <w:abstractNumId w:val="22"/>
  </w:num>
  <w:num w:numId="41">
    <w:abstractNumId w:val="27"/>
  </w:num>
  <w:num w:numId="4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084"/>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470"/>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87B7F"/>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CAD79-2ACE-45A9-B4E8-0E7D93A55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7</Pages>
  <Words>1822</Words>
  <Characters>10388</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12186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2022-03-14T08:14:00Z</dcterms:created>
  <dcterms:modified xsi:type="dcterms:W3CDTF">2022-03-14T08:14:00Z</dcterms:modified>
</cp:coreProperties>
</file>