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B9DE6F4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A643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C2F9B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11AC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C2F9B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828D4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ADD57EF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D2AA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DAA7B8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D2AA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219B1143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D2AA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EC5E429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D2AA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FF60E63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D2AA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7D6261C" w14:textId="77777777" w:rsidR="00E471E8" w:rsidRPr="00E471E8" w:rsidRDefault="00E471E8" w:rsidP="00E471E8">
      <w:pPr>
        <w:pStyle w:val="LndNormale1"/>
        <w:jc w:val="center"/>
        <w:rPr>
          <w:b/>
          <w:color w:val="002060"/>
          <w:sz w:val="28"/>
          <w:szCs w:val="28"/>
        </w:rPr>
      </w:pPr>
      <w:r w:rsidRPr="00E471E8">
        <w:rPr>
          <w:b/>
          <w:color w:val="002060"/>
          <w:sz w:val="28"/>
          <w:szCs w:val="28"/>
        </w:rPr>
        <w:t>MINUTO DI RACCOGLIMENTO</w:t>
      </w:r>
    </w:p>
    <w:p w14:paraId="3D80A81C" w14:textId="77777777" w:rsidR="00E471E8" w:rsidRPr="00E471E8" w:rsidRDefault="00E471E8" w:rsidP="00E471E8">
      <w:pPr>
        <w:pStyle w:val="LndNormale1"/>
        <w:rPr>
          <w:b/>
          <w:color w:val="002060"/>
          <w:sz w:val="28"/>
          <w:szCs w:val="28"/>
        </w:rPr>
      </w:pPr>
    </w:p>
    <w:p w14:paraId="0BBE0CE5" w14:textId="77777777" w:rsidR="00E471E8" w:rsidRPr="00E471E8" w:rsidRDefault="00E471E8" w:rsidP="00E471E8">
      <w:pPr>
        <w:pStyle w:val="LndNormale1"/>
        <w:rPr>
          <w:b/>
          <w:color w:val="002060"/>
          <w:sz w:val="28"/>
          <w:szCs w:val="28"/>
        </w:rPr>
      </w:pPr>
      <w:r w:rsidRPr="00E471E8">
        <w:rPr>
          <w:b/>
          <w:color w:val="002060"/>
          <w:sz w:val="28"/>
          <w:szCs w:val="28"/>
        </w:rPr>
        <w:t>Il Presidente Federale ha disposto un minuto di raccoglimento prima dell’inizio delle gare di tutti i campionati programmati nel corrente fine settimana, per onorare la memoria delle vittime dell’alluvione nella Regione Marche.</w:t>
      </w:r>
    </w:p>
    <w:p w14:paraId="48E15712" w14:textId="6999493B" w:rsidR="00E471E8" w:rsidRDefault="00E471E8" w:rsidP="00122193">
      <w:pPr>
        <w:pStyle w:val="LndNormale1"/>
        <w:rPr>
          <w:color w:val="002060"/>
        </w:rPr>
      </w:pPr>
    </w:p>
    <w:p w14:paraId="389B5B10" w14:textId="77777777" w:rsidR="00E471E8" w:rsidRPr="00E471E8" w:rsidRDefault="00E471E8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77777777" w:rsidR="00F302E4" w:rsidRP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</w:t>
      </w:r>
      <w:r w:rsidRPr="007F5272">
        <w:rPr>
          <w:color w:val="002060"/>
          <w:sz w:val="26"/>
          <w:szCs w:val="26"/>
        </w:rPr>
        <w:lastRenderedPageBreak/>
        <w:t xml:space="preserve">di utilizzare la casella e-mail comunicata all'atto dell'iscrizione per ogni tipo di comunicazione verso il Comitato Regionale Marche. </w:t>
      </w:r>
    </w:p>
    <w:p w14:paraId="3189D4B4" w14:textId="0B668B3C" w:rsidR="005F1AED" w:rsidRDefault="005F1AED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77F82B8D" w14:textId="0192640F" w:rsidR="00F302E4" w:rsidRDefault="00F302E4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318263B" w14:textId="77777777" w:rsidR="00E471E8" w:rsidRPr="00E471E8" w:rsidRDefault="00E471E8" w:rsidP="00E471E8">
      <w:pPr>
        <w:pStyle w:val="Nessunaspaziatura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E471E8">
        <w:rPr>
          <w:rFonts w:ascii="Arial" w:hAnsi="Arial" w:cs="Arial"/>
          <w:b/>
          <w:color w:val="002060"/>
          <w:sz w:val="28"/>
          <w:szCs w:val="28"/>
        </w:rPr>
        <w:t>CORDOGLIO</w:t>
      </w:r>
    </w:p>
    <w:p w14:paraId="207F6580" w14:textId="5A3EC0FE" w:rsidR="00E471E8" w:rsidRPr="00E471E8" w:rsidRDefault="00E471E8" w:rsidP="00E471E8">
      <w:pPr>
        <w:pStyle w:val="Titolo2"/>
        <w:rPr>
          <w:color w:val="002060"/>
        </w:rPr>
      </w:pPr>
      <w:r w:rsidRPr="00E471E8">
        <w:rPr>
          <w:i w:val="0"/>
          <w:color w:val="002060"/>
        </w:rPr>
        <w:t>Il Comitato Regionale Marche, interpretando il pensiero del movimento calcistico marchigiano, esprime vicinanza e solidarietà alle popolazioni colpite dalla disastrosa alluvione che ha causato gravi lutti e ingentissimi danni e si stringe calorosamente ai familiari delle</w:t>
      </w:r>
      <w:r>
        <w:rPr>
          <w:i w:val="0"/>
          <w:color w:val="002060"/>
        </w:rPr>
        <w:t xml:space="preserve"> </w:t>
      </w:r>
      <w:proofErr w:type="gramStart"/>
      <w:r w:rsidRPr="00E471E8">
        <w:rPr>
          <w:i w:val="0"/>
          <w:color w:val="002060"/>
        </w:rPr>
        <w:t>vittime</w:t>
      </w:r>
      <w:proofErr w:type="gramEnd"/>
      <w:r>
        <w:rPr>
          <w:i w:val="0"/>
          <w:color w:val="002060"/>
        </w:rPr>
        <w:t xml:space="preserve"> </w:t>
      </w:r>
      <w:r w:rsidRPr="00E471E8">
        <w:rPr>
          <w:i w:val="0"/>
          <w:color w:val="002060"/>
        </w:rPr>
        <w:t>fra le quali si annovera, purtroppo, anche un giovane calciatore</w:t>
      </w:r>
      <w:r w:rsidRPr="00E471E8">
        <w:rPr>
          <w:color w:val="002060"/>
        </w:rPr>
        <w:t>.</w:t>
      </w:r>
    </w:p>
    <w:p w14:paraId="68154580" w14:textId="069E219C" w:rsidR="00E471E8" w:rsidRPr="00E471E8" w:rsidRDefault="00E471E8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9EF464E" w14:textId="77777777" w:rsidR="00F82082" w:rsidRPr="00F302E4" w:rsidRDefault="00F82082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6BB80DA8" w14:textId="77777777" w:rsidR="00B84483" w:rsidRDefault="00B84483" w:rsidP="006A5FE5">
      <w:pPr>
        <w:rPr>
          <w:rFonts w:ascii="Arial" w:hAnsi="Arial" w:cs="Arial"/>
          <w:color w:val="002060"/>
          <w:sz w:val="22"/>
          <w:szCs w:val="22"/>
        </w:rPr>
      </w:pPr>
    </w:p>
    <w:p w14:paraId="778DCDD3" w14:textId="77777777" w:rsidR="007C6A41" w:rsidRPr="007C6A41" w:rsidRDefault="007C6A41" w:rsidP="007C6A4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C6A41">
        <w:rPr>
          <w:color w:val="002060"/>
        </w:rPr>
        <w:t>COPPA ITALIA CALCIO A 5</w:t>
      </w:r>
    </w:p>
    <w:p w14:paraId="1607361B" w14:textId="77777777" w:rsidR="007C6A41" w:rsidRPr="007C6A41" w:rsidRDefault="007C6A41" w:rsidP="007C6A41">
      <w:pPr>
        <w:pStyle w:val="breakline"/>
        <w:rPr>
          <w:color w:val="002060"/>
        </w:rPr>
      </w:pPr>
    </w:p>
    <w:p w14:paraId="2DB35D49" w14:textId="2D3BBECC" w:rsidR="007C6A41" w:rsidRPr="007C6A41" w:rsidRDefault="007C6A41" w:rsidP="007C6A41">
      <w:pPr>
        <w:pStyle w:val="titolomedio0"/>
        <w:rPr>
          <w:color w:val="002060"/>
          <w:sz w:val="36"/>
          <w:szCs w:val="36"/>
        </w:rPr>
      </w:pPr>
      <w:r w:rsidRPr="007C6A41">
        <w:rPr>
          <w:color w:val="002060"/>
          <w:sz w:val="36"/>
          <w:szCs w:val="36"/>
        </w:rPr>
        <w:t>GARE RINVIATE A DATA DA DESTINARSI</w:t>
      </w:r>
    </w:p>
    <w:p w14:paraId="550E8B31" w14:textId="77777777" w:rsidR="007C6A41" w:rsidRPr="007C6A41" w:rsidRDefault="007C6A41" w:rsidP="007C6A41">
      <w:pPr>
        <w:pStyle w:val="breakline"/>
        <w:rPr>
          <w:color w:val="002060"/>
        </w:rPr>
      </w:pPr>
    </w:p>
    <w:p w14:paraId="29FEB031" w14:textId="77777777" w:rsidR="007C6A41" w:rsidRPr="007C6A41" w:rsidRDefault="007C6A41" w:rsidP="007C6A41">
      <w:pPr>
        <w:pStyle w:val="breakline"/>
        <w:rPr>
          <w:color w:val="002060"/>
        </w:rPr>
      </w:pPr>
    </w:p>
    <w:p w14:paraId="2ABA1607" w14:textId="1931F557" w:rsidR="007C6A41" w:rsidRPr="007C6A41" w:rsidRDefault="007C6A41" w:rsidP="007C6A41">
      <w:pPr>
        <w:pStyle w:val="sottotitolocampionato10"/>
        <w:rPr>
          <w:color w:val="002060"/>
        </w:rPr>
      </w:pPr>
      <w:r w:rsidRPr="007C6A41">
        <w:rPr>
          <w:color w:val="002060"/>
        </w:rPr>
        <w:t xml:space="preserve">GIRONE </w:t>
      </w:r>
      <w:r w:rsidR="007C2F9B">
        <w:rPr>
          <w:color w:val="002060"/>
        </w:rPr>
        <w:t>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7C6A41" w:rsidRPr="007C6A41" w14:paraId="028D432B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D64C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8ED96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N° </w:t>
            </w:r>
            <w:proofErr w:type="spellStart"/>
            <w:r w:rsidRPr="007C6A41">
              <w:rPr>
                <w:color w:val="002060"/>
              </w:rPr>
              <w:t>Gior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7461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5B65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0756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Data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44C9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A4FD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 xml:space="preserve">Ora </w:t>
            </w:r>
            <w:proofErr w:type="spellStart"/>
            <w:r w:rsidRPr="007C6A41">
              <w:rPr>
                <w:color w:val="002060"/>
              </w:rPr>
              <w:t>Orig</w:t>
            </w:r>
            <w:proofErr w:type="spellEnd"/>
            <w:r w:rsidRPr="007C6A41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732D" w14:textId="24883E2C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7C6A41" w:rsidRPr="007C6A41" w14:paraId="144B7DF0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767B" w14:textId="2A33F432" w:rsidR="007C6A41" w:rsidRPr="007C6A41" w:rsidRDefault="007C6A41" w:rsidP="00864A67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0675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82B4" w14:textId="2A540984" w:rsidR="007C6A41" w:rsidRPr="007C6A41" w:rsidRDefault="007C2F9B" w:rsidP="00864A67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POLISPORTIVA VICTORIA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F28E" w14:textId="244F180B" w:rsidR="007C6A41" w:rsidRPr="007C6A41" w:rsidRDefault="007C2F9B" w:rsidP="00864A67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1025" w14:textId="7F8EAA73" w:rsidR="007C6A41" w:rsidRPr="007C6A41" w:rsidRDefault="007C6A41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</w:rPr>
              <w:t>1</w:t>
            </w:r>
            <w:r w:rsidR="00B91C2A">
              <w:rPr>
                <w:rFonts w:ascii="Arial" w:hAnsi="Arial" w:cs="Arial"/>
                <w:color w:val="002060"/>
                <w:sz w:val="12"/>
                <w:szCs w:val="12"/>
              </w:rPr>
              <w:t>7</w:t>
            </w:r>
            <w:r w:rsidRPr="007C6A41">
              <w:rPr>
                <w:rFonts w:ascii="Arial" w:hAnsi="Arial" w:cs="Arial"/>
                <w:color w:val="002060"/>
                <w:sz w:val="12"/>
                <w:szCs w:val="12"/>
              </w:rPr>
              <w:t>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83E20" w14:textId="00F8910A" w:rsidR="007C6A41" w:rsidRPr="007C6A41" w:rsidRDefault="00B91C2A" w:rsidP="00864A67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  <w:r w:rsidR="007C2F9B">
              <w:rPr>
                <w:color w:val="002060"/>
              </w:rPr>
              <w:t>5</w:t>
            </w:r>
            <w:r>
              <w:rPr>
                <w:color w:val="002060"/>
              </w:rPr>
              <w:t>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40D91" w14:textId="77777777" w:rsidR="007C6A41" w:rsidRPr="007C6A41" w:rsidRDefault="007C6A41" w:rsidP="00864A67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95982" w14:textId="7FEC2F0B" w:rsidR="007C6A41" w:rsidRPr="007C6A41" w:rsidRDefault="007C6A41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conseguenze gravi eventi atmosferici del 15/09/2022</w:t>
            </w:r>
          </w:p>
        </w:tc>
      </w:tr>
    </w:tbl>
    <w:p w14:paraId="2F2B0C06" w14:textId="77777777" w:rsidR="007C6A41" w:rsidRPr="007C6A41" w:rsidRDefault="007C6A41" w:rsidP="007C6A41">
      <w:pPr>
        <w:pStyle w:val="breakline"/>
        <w:rPr>
          <w:rFonts w:eastAsiaTheme="minorEastAsia"/>
          <w:color w:val="002060"/>
        </w:rPr>
      </w:pPr>
    </w:p>
    <w:p w14:paraId="2D752BEA" w14:textId="77777777" w:rsidR="00315BCC" w:rsidRDefault="00315BCC" w:rsidP="006A5FE5">
      <w:pPr>
        <w:rPr>
          <w:rFonts w:ascii="Arial" w:hAnsi="Arial" w:cs="Arial"/>
          <w:color w:val="002060"/>
          <w:sz w:val="22"/>
          <w:szCs w:val="22"/>
        </w:rPr>
      </w:pPr>
    </w:p>
    <w:p w14:paraId="57FFAEDF" w14:textId="77777777" w:rsidR="007C6A41" w:rsidRPr="00005189" w:rsidRDefault="007C6A41" w:rsidP="007C6A41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7F4A6C1E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DD60D8">
        <w:rPr>
          <w:b/>
          <w:color w:val="002060"/>
          <w:u w:val="single"/>
        </w:rPr>
        <w:t>1</w:t>
      </w:r>
      <w:r w:rsidR="007C2F9B">
        <w:rPr>
          <w:b/>
          <w:color w:val="002060"/>
          <w:u w:val="single"/>
        </w:rPr>
        <w:t>7</w:t>
      </w:r>
      <w:r w:rsidR="00830450" w:rsidRPr="000039D0">
        <w:rPr>
          <w:b/>
          <w:color w:val="002060"/>
          <w:u w:val="single"/>
        </w:rPr>
        <w:t>/0</w:t>
      </w:r>
      <w:r w:rsidR="005828D4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35065" w14:textId="77777777" w:rsidR="009901D6" w:rsidRDefault="009901D6">
      <w:r>
        <w:separator/>
      </w:r>
    </w:p>
  </w:endnote>
  <w:endnote w:type="continuationSeparator" w:id="0">
    <w:p w14:paraId="4528B78A" w14:textId="77777777" w:rsidR="009901D6" w:rsidRDefault="00990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4DDE55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2F9B">
      <w:rPr>
        <w:rStyle w:val="Numeropagina"/>
        <w:rFonts w:ascii="Arial" w:hAnsi="Arial" w:cs="Arial"/>
        <w:color w:val="002060"/>
      </w:rPr>
      <w:t>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909B8" w14:textId="77777777" w:rsidR="009901D6" w:rsidRDefault="009901D6">
      <w:r>
        <w:separator/>
      </w:r>
    </w:p>
  </w:footnote>
  <w:footnote w:type="continuationSeparator" w:id="0">
    <w:p w14:paraId="2CA83E83" w14:textId="77777777" w:rsidR="009901D6" w:rsidRDefault="00990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6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2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4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0"/>
  </w:num>
  <w:num w:numId="6" w16cid:durableId="1409227866">
    <w:abstractNumId w:val="17"/>
  </w:num>
  <w:num w:numId="7" w16cid:durableId="1703477839">
    <w:abstractNumId w:val="26"/>
  </w:num>
  <w:num w:numId="8" w16cid:durableId="1865820661">
    <w:abstractNumId w:val="21"/>
  </w:num>
  <w:num w:numId="9" w16cid:durableId="1770080403">
    <w:abstractNumId w:val="25"/>
  </w:num>
  <w:num w:numId="10" w16cid:durableId="1930651135">
    <w:abstractNumId w:val="12"/>
  </w:num>
  <w:num w:numId="11" w16cid:durableId="560559437">
    <w:abstractNumId w:val="31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4"/>
  </w:num>
  <w:num w:numId="18" w16cid:durableId="1803184862">
    <w:abstractNumId w:val="28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29"/>
  </w:num>
  <w:num w:numId="24" w16cid:durableId="798693027">
    <w:abstractNumId w:val="32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5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7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3"/>
  </w:num>
  <w:num w:numId="36" w16cid:durableId="1628706912">
    <w:abstractNumId w:val="10"/>
  </w:num>
  <w:num w:numId="37" w16cid:durableId="1466391385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7D6"/>
    <w:rsid w:val="00061D99"/>
    <w:rsid w:val="00062542"/>
    <w:rsid w:val="000638BA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B60"/>
    <w:rsid w:val="004F3641"/>
    <w:rsid w:val="004F3A3C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6024"/>
    <w:rsid w:val="0065668B"/>
    <w:rsid w:val="006575FF"/>
    <w:rsid w:val="006577AF"/>
    <w:rsid w:val="00660563"/>
    <w:rsid w:val="00660D33"/>
    <w:rsid w:val="006610A0"/>
    <w:rsid w:val="0066279A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7C6C"/>
    <w:rsid w:val="008E7CF1"/>
    <w:rsid w:val="008E7DE6"/>
    <w:rsid w:val="008F035F"/>
    <w:rsid w:val="008F0EAB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1016"/>
    <w:rsid w:val="00B613E7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0</TotalTime>
  <Pages>3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3062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2022-09-09T12:02:00Z</cp:lastPrinted>
  <dcterms:created xsi:type="dcterms:W3CDTF">2022-09-17T10:02:00Z</dcterms:created>
  <dcterms:modified xsi:type="dcterms:W3CDTF">2022-09-17T10:02:00Z</dcterms:modified>
</cp:coreProperties>
</file>