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DE25B6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E62711">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B67261">
              <w:rPr>
                <w:rFonts w:ascii="Arial" w:hAnsi="Arial" w:cs="Arial"/>
                <w:color w:val="002060"/>
                <w:sz w:val="40"/>
                <w:szCs w:val="40"/>
              </w:rPr>
              <w:t>0</w:t>
            </w:r>
            <w:r w:rsidR="00E62711">
              <w:rPr>
                <w:rFonts w:ascii="Arial" w:hAnsi="Arial" w:cs="Arial"/>
                <w:color w:val="002060"/>
                <w:sz w:val="40"/>
                <w:szCs w:val="40"/>
              </w:rPr>
              <w:t>6</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D5F0DFB"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5207F">
          <w:rPr>
            <w:noProof/>
            <w:webHidden/>
            <w:color w:val="002060"/>
          </w:rPr>
          <w:t>1</w:t>
        </w:r>
        <w:r w:rsidR="00AC19D9" w:rsidRPr="00DE1EF7">
          <w:rPr>
            <w:noProof/>
            <w:webHidden/>
            <w:color w:val="002060"/>
          </w:rPr>
          <w:fldChar w:fldCharType="end"/>
        </w:r>
      </w:hyperlink>
    </w:p>
    <w:p w14:paraId="112EDB38" w14:textId="249B485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5207F">
          <w:rPr>
            <w:noProof/>
            <w:webHidden/>
            <w:color w:val="002060"/>
          </w:rPr>
          <w:t>1</w:t>
        </w:r>
        <w:r w:rsidR="00AC19D9" w:rsidRPr="00DE1EF7">
          <w:rPr>
            <w:noProof/>
            <w:webHidden/>
            <w:color w:val="002060"/>
          </w:rPr>
          <w:fldChar w:fldCharType="end"/>
        </w:r>
      </w:hyperlink>
    </w:p>
    <w:p w14:paraId="4D9CAD43" w14:textId="076D5CF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5207F">
          <w:rPr>
            <w:noProof/>
            <w:webHidden/>
            <w:color w:val="002060"/>
          </w:rPr>
          <w:t>1</w:t>
        </w:r>
        <w:r w:rsidR="00AC19D9" w:rsidRPr="00DE1EF7">
          <w:rPr>
            <w:noProof/>
            <w:webHidden/>
            <w:color w:val="002060"/>
          </w:rPr>
          <w:fldChar w:fldCharType="end"/>
        </w:r>
      </w:hyperlink>
    </w:p>
    <w:p w14:paraId="0EAFCCD8" w14:textId="6D51ACF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5207F">
          <w:rPr>
            <w:noProof/>
            <w:webHidden/>
            <w:color w:val="002060"/>
          </w:rPr>
          <w:t>1</w:t>
        </w:r>
        <w:r w:rsidR="00AC19D9" w:rsidRPr="00DE1EF7">
          <w:rPr>
            <w:noProof/>
            <w:webHidden/>
            <w:color w:val="002060"/>
          </w:rPr>
          <w:fldChar w:fldCharType="end"/>
        </w:r>
      </w:hyperlink>
    </w:p>
    <w:p w14:paraId="0952245B" w14:textId="6B74699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5207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0E8206F" w14:textId="77777777" w:rsidR="00484F75" w:rsidRDefault="00484F75" w:rsidP="00BF0D95">
      <w:pPr>
        <w:pStyle w:val="LndNormale1"/>
        <w:rPr>
          <w:b/>
          <w:color w:val="002060"/>
          <w:szCs w:val="22"/>
          <w:u w:val="single"/>
        </w:rPr>
      </w:pPr>
    </w:p>
    <w:p w14:paraId="37B4AF72" w14:textId="77777777" w:rsidR="00C835CF" w:rsidRDefault="00C835CF" w:rsidP="00BF0D95">
      <w:pPr>
        <w:pStyle w:val="LndNormale1"/>
        <w:rPr>
          <w:b/>
          <w:color w:val="002060"/>
          <w:szCs w:val="22"/>
          <w:u w:val="single"/>
        </w:rPr>
      </w:pPr>
    </w:p>
    <w:p w14:paraId="305A047F" w14:textId="77777777" w:rsidR="00C835CF" w:rsidRPr="00C835CF" w:rsidRDefault="00C835CF" w:rsidP="00C835CF">
      <w:pPr>
        <w:rPr>
          <w:rFonts w:ascii="Arial" w:hAnsi="Arial" w:cs="Arial"/>
          <w:b/>
          <w:color w:val="002060"/>
          <w:sz w:val="28"/>
          <w:szCs w:val="28"/>
        </w:rPr>
      </w:pPr>
      <w:r w:rsidRPr="00C835CF">
        <w:rPr>
          <w:rFonts w:ascii="Arial" w:hAnsi="Arial" w:cs="Arial"/>
          <w:b/>
          <w:color w:val="002060"/>
          <w:sz w:val="28"/>
          <w:szCs w:val="28"/>
        </w:rPr>
        <w:t>SCADENZA RATA ISCRIZIONE</w:t>
      </w:r>
    </w:p>
    <w:p w14:paraId="086B3F6D" w14:textId="77777777" w:rsidR="00C835CF" w:rsidRPr="00542FAD" w:rsidRDefault="00C835CF" w:rsidP="00C835CF">
      <w:pPr>
        <w:rPr>
          <w:rFonts w:ascii="Arial" w:hAnsi="Arial" w:cs="Arial"/>
          <w:color w:val="002060"/>
          <w:sz w:val="22"/>
          <w:szCs w:val="22"/>
        </w:rPr>
      </w:pPr>
    </w:p>
    <w:p w14:paraId="156CF06C" w14:textId="77777777" w:rsidR="00C835CF" w:rsidRPr="00542FAD" w:rsidRDefault="00C835CF" w:rsidP="00C835CF">
      <w:pPr>
        <w:rPr>
          <w:rFonts w:ascii="Arial" w:hAnsi="Arial" w:cs="Arial"/>
          <w:color w:val="002060"/>
          <w:sz w:val="22"/>
          <w:szCs w:val="22"/>
        </w:rPr>
      </w:pPr>
      <w:r w:rsidRPr="00542FAD">
        <w:rPr>
          <w:rFonts w:ascii="Arial" w:hAnsi="Arial" w:cs="Arial"/>
          <w:color w:val="002060"/>
          <w:sz w:val="22"/>
          <w:szCs w:val="22"/>
        </w:rPr>
        <w:t xml:space="preserve">Si ricorda che il </w:t>
      </w:r>
      <w:r w:rsidRPr="00542FAD">
        <w:rPr>
          <w:rFonts w:ascii="Arial" w:hAnsi="Arial" w:cs="Arial"/>
          <w:b/>
          <w:color w:val="002060"/>
          <w:sz w:val="22"/>
          <w:szCs w:val="22"/>
        </w:rPr>
        <w:t xml:space="preserve">15 ottobre 2023 </w:t>
      </w:r>
      <w:r w:rsidRPr="00542FAD">
        <w:rPr>
          <w:rFonts w:ascii="Arial" w:hAnsi="Arial" w:cs="Arial"/>
          <w:color w:val="002060"/>
          <w:sz w:val="22"/>
          <w:szCs w:val="22"/>
        </w:rPr>
        <w:t xml:space="preserve">scade la </w:t>
      </w:r>
      <w:proofErr w:type="gramStart"/>
      <w:r w:rsidRPr="00542FAD">
        <w:rPr>
          <w:rFonts w:ascii="Arial" w:hAnsi="Arial" w:cs="Arial"/>
          <w:color w:val="002060"/>
          <w:sz w:val="22"/>
          <w:szCs w:val="22"/>
        </w:rPr>
        <w:t>2^</w:t>
      </w:r>
      <w:proofErr w:type="gramEnd"/>
      <w:r w:rsidRPr="00542FAD">
        <w:rPr>
          <w:rFonts w:ascii="Arial" w:hAnsi="Arial" w:cs="Arial"/>
          <w:color w:val="002060"/>
          <w:sz w:val="22"/>
          <w:szCs w:val="22"/>
        </w:rPr>
        <w:t xml:space="preserve"> rata della tassa di Iscrizione ai Campionati 2023/2024.</w:t>
      </w:r>
    </w:p>
    <w:p w14:paraId="16E0278D" w14:textId="77777777" w:rsidR="00C835CF" w:rsidRDefault="00C835CF" w:rsidP="00BF0D95">
      <w:pPr>
        <w:pStyle w:val="LndNormale1"/>
        <w:rPr>
          <w:b/>
          <w:color w:val="002060"/>
          <w:szCs w:val="22"/>
          <w:u w:val="single"/>
        </w:rPr>
      </w:pPr>
    </w:p>
    <w:p w14:paraId="2486631D" w14:textId="77777777" w:rsidR="00484F75" w:rsidRDefault="00484F75" w:rsidP="00BF0D95">
      <w:pPr>
        <w:pStyle w:val="LndNormale1"/>
        <w:rPr>
          <w:b/>
          <w:color w:val="002060"/>
          <w:szCs w:val="22"/>
          <w:u w:val="single"/>
        </w:rPr>
      </w:pPr>
    </w:p>
    <w:p w14:paraId="7F6C5F64" w14:textId="77777777" w:rsidR="00B67261" w:rsidRPr="00484F75" w:rsidRDefault="00B67261" w:rsidP="00B67261">
      <w:pPr>
        <w:rPr>
          <w:rFonts w:ascii="Arial" w:hAnsi="Arial"/>
          <w:b/>
          <w:color w:val="002060"/>
          <w:sz w:val="28"/>
          <w:szCs w:val="28"/>
        </w:rPr>
      </w:pPr>
      <w:r w:rsidRPr="00484F75">
        <w:rPr>
          <w:rFonts w:ascii="Arial" w:hAnsi="Arial" w:cs="Arial"/>
          <w:b/>
          <w:color w:val="002060"/>
          <w:sz w:val="28"/>
          <w:szCs w:val="28"/>
        </w:rPr>
        <w:t>INCONTRO INFORMATIVO/FORMATIVO DECRETO LEGISLATIVO N.36-2021 (LEGGE LAVORO SPORTIVO)</w:t>
      </w:r>
    </w:p>
    <w:p w14:paraId="7E3256BB" w14:textId="77777777" w:rsidR="00B67261" w:rsidRDefault="00B67261" w:rsidP="00B67261">
      <w:pPr>
        <w:outlineLvl w:val="4"/>
        <w:rPr>
          <w:rFonts w:ascii="Arial" w:hAnsi="Arial" w:cs="Arial"/>
          <w:color w:val="000000" w:themeColor="text1"/>
          <w:sz w:val="22"/>
          <w:szCs w:val="18"/>
          <w:shd w:val="clear" w:color="auto" w:fill="FFFFFF"/>
        </w:rPr>
      </w:pPr>
    </w:p>
    <w:p w14:paraId="6C363021" w14:textId="77777777" w:rsidR="00B67261" w:rsidRPr="00120D01" w:rsidRDefault="00B67261" w:rsidP="00B67261">
      <w:pPr>
        <w:outlineLvl w:val="4"/>
        <w:rPr>
          <w:rFonts w:ascii="Arial" w:hAnsi="Arial" w:cs="Arial"/>
          <w:color w:val="002060"/>
          <w:sz w:val="24"/>
          <w:szCs w:val="24"/>
          <w:shd w:val="clear" w:color="auto" w:fill="FFFFFF"/>
        </w:rPr>
      </w:pPr>
      <w:r w:rsidRPr="00120D01">
        <w:rPr>
          <w:rFonts w:ascii="Arial" w:hAnsi="Arial" w:cs="Arial"/>
          <w:b/>
          <w:color w:val="002060"/>
          <w:sz w:val="24"/>
          <w:szCs w:val="24"/>
        </w:rPr>
        <w:t>SLIDE INCONTRI</w:t>
      </w:r>
    </w:p>
    <w:p w14:paraId="75E146EA" w14:textId="77777777" w:rsidR="00B67261" w:rsidRDefault="00B67261" w:rsidP="00B67261">
      <w:pPr>
        <w:rPr>
          <w:rFonts w:ascii="Arial" w:hAnsi="Arial" w:cs="Arial"/>
          <w:color w:val="002060"/>
          <w:sz w:val="22"/>
          <w:szCs w:val="22"/>
        </w:rPr>
      </w:pPr>
      <w:r w:rsidRPr="00120D01">
        <w:rPr>
          <w:rFonts w:ascii="Arial" w:hAnsi="Arial" w:cs="Arial"/>
          <w:color w:val="002060"/>
          <w:sz w:val="22"/>
          <w:szCs w:val="22"/>
        </w:rPr>
        <w:t xml:space="preserve">In riferimento a quanto in epigrafe, nel portale </w:t>
      </w:r>
      <w:hyperlink r:id="rId11" w:history="1">
        <w:r w:rsidRPr="00120D01">
          <w:rPr>
            <w:rStyle w:val="Collegamentoipertestuale"/>
            <w:rFonts w:ascii="Arial" w:hAnsi="Arial" w:cs="Arial"/>
            <w:color w:val="002060"/>
            <w:sz w:val="22"/>
            <w:szCs w:val="22"/>
          </w:rPr>
          <w:t>www.figcmarche.it</w:t>
        </w:r>
      </w:hyperlink>
      <w:r w:rsidRPr="00120D01">
        <w:rPr>
          <w:rFonts w:ascii="Arial" w:hAnsi="Arial" w:cs="Arial"/>
          <w:color w:val="002060"/>
          <w:sz w:val="22"/>
          <w:szCs w:val="22"/>
        </w:rPr>
        <w:t xml:space="preserve"> sono disponibili le </w:t>
      </w:r>
      <w:r w:rsidRPr="00120D01">
        <w:rPr>
          <w:rFonts w:ascii="Arial" w:hAnsi="Arial" w:cs="Arial"/>
          <w:b/>
          <w:bCs/>
          <w:color w:val="002060"/>
          <w:sz w:val="22"/>
          <w:szCs w:val="22"/>
        </w:rPr>
        <w:t>slide</w:t>
      </w:r>
      <w:r w:rsidRPr="00120D01">
        <w:rPr>
          <w:rFonts w:ascii="Arial" w:hAnsi="Arial" w:cs="Arial"/>
          <w:color w:val="002060"/>
          <w:sz w:val="22"/>
          <w:szCs w:val="22"/>
        </w:rPr>
        <w:t xml:space="preserve"> aggiornate al 26/09/2023 elaborate dal </w:t>
      </w:r>
      <w:r w:rsidRPr="00120D01">
        <w:rPr>
          <w:rFonts w:ascii="Arial" w:hAnsi="Arial" w:cs="Arial"/>
          <w:bCs/>
          <w:color w:val="002060"/>
          <w:sz w:val="22"/>
          <w:szCs w:val="22"/>
        </w:rPr>
        <w:t>Dott. Giuliano Sinibaldi</w:t>
      </w:r>
      <w:r w:rsidRPr="00120D01">
        <w:rPr>
          <w:rFonts w:ascii="Arial" w:hAnsi="Arial" w:cs="Arial"/>
          <w:color w:val="002060"/>
          <w:sz w:val="22"/>
          <w:szCs w:val="22"/>
        </w:rPr>
        <w:t xml:space="preserve">, esperto </w:t>
      </w:r>
      <w:proofErr w:type="spellStart"/>
      <w:r w:rsidRPr="00120D01">
        <w:rPr>
          <w:rFonts w:ascii="Arial" w:hAnsi="Arial" w:cs="Arial"/>
          <w:color w:val="002060"/>
          <w:sz w:val="22"/>
          <w:szCs w:val="22"/>
        </w:rPr>
        <w:t>di</w:t>
      </w:r>
      <w:proofErr w:type="spellEnd"/>
      <w:r w:rsidRPr="00120D01">
        <w:rPr>
          <w:rFonts w:ascii="Arial" w:hAnsi="Arial" w:cs="Arial"/>
          <w:color w:val="002060"/>
          <w:sz w:val="22"/>
          <w:szCs w:val="22"/>
        </w:rPr>
        <w:t xml:space="preserve"> materia di diritto sportivo, proiettate nel corso degli incontri informativi/formativi sul Decreto Legislativo n. 36-2021 (Legge Lavoro Sportivo) organizzati dal Comitato Regionale </w:t>
      </w:r>
      <w:r w:rsidRPr="00901A9D">
        <w:rPr>
          <w:rFonts w:ascii="Arial" w:hAnsi="Arial" w:cs="Arial"/>
          <w:color w:val="002060"/>
          <w:sz w:val="22"/>
          <w:szCs w:val="22"/>
        </w:rPr>
        <w:t>Marche.</w:t>
      </w:r>
    </w:p>
    <w:p w14:paraId="5E6A729F" w14:textId="77777777" w:rsidR="00B67261" w:rsidRPr="00901A9D" w:rsidRDefault="00B67261" w:rsidP="00B67261">
      <w:pPr>
        <w:rPr>
          <w:rFonts w:ascii="Arial" w:hAnsi="Arial" w:cs="Arial"/>
          <w:color w:val="002060"/>
          <w:sz w:val="22"/>
          <w:szCs w:val="22"/>
        </w:rPr>
      </w:pPr>
    </w:p>
    <w:p w14:paraId="34BC2217" w14:textId="77777777" w:rsidR="00B67261" w:rsidRPr="00901A9D" w:rsidRDefault="00B67261" w:rsidP="00B67261">
      <w:pPr>
        <w:rPr>
          <w:rFonts w:ascii="Arial" w:hAnsi="Arial" w:cs="Arial"/>
          <w:i/>
          <w:color w:val="002060"/>
          <w:sz w:val="22"/>
          <w:szCs w:val="22"/>
        </w:rPr>
      </w:pPr>
      <w:r w:rsidRPr="00901A9D">
        <w:rPr>
          <w:rFonts w:ascii="Arial" w:hAnsi="Arial" w:cs="Arial"/>
          <w:i/>
          <w:color w:val="002060"/>
          <w:sz w:val="22"/>
          <w:szCs w:val="22"/>
        </w:rPr>
        <w:t>Di seguito si pubblica il link dove è possibile scaricare le slide sopra menzionate:</w:t>
      </w:r>
    </w:p>
    <w:p w14:paraId="3074AE83" w14:textId="77777777" w:rsidR="00B67261" w:rsidRDefault="00B67261" w:rsidP="00B67261">
      <w:pPr>
        <w:rPr>
          <w:color w:val="002060"/>
        </w:rPr>
      </w:pPr>
    </w:p>
    <w:p w14:paraId="0757AF7C" w14:textId="77777777" w:rsidR="00B67261" w:rsidRPr="00901A9D" w:rsidRDefault="00000000" w:rsidP="00B67261">
      <w:pPr>
        <w:rPr>
          <w:rFonts w:ascii="Arial" w:hAnsi="Arial" w:cs="Arial"/>
          <w:color w:val="002060"/>
          <w:sz w:val="22"/>
          <w:szCs w:val="22"/>
        </w:rPr>
      </w:pPr>
      <w:hyperlink r:id="rId12" w:history="1">
        <w:r w:rsidR="00B67261" w:rsidRPr="00322969">
          <w:rPr>
            <w:rStyle w:val="Collegamentoipertestuale"/>
            <w:rFonts w:ascii="Arial" w:hAnsi="Arial" w:cs="Arial"/>
            <w:sz w:val="22"/>
            <w:szCs w:val="22"/>
          </w:rPr>
          <w:t>https://www.figcmarche.it/news/documento-di-sintesi-sugli-adeguamenti-delle-n-o-i-f-al-decreto-legislativo-n-36-2021-slide</w:t>
        </w:r>
      </w:hyperlink>
    </w:p>
    <w:p w14:paraId="516B6716" w14:textId="77777777" w:rsidR="00484F75" w:rsidRDefault="00484F75" w:rsidP="00BF0D95">
      <w:pPr>
        <w:pStyle w:val="LndNormale1"/>
        <w:rPr>
          <w:b/>
          <w:color w:val="002060"/>
          <w:szCs w:val="22"/>
          <w:u w:val="single"/>
        </w:rPr>
      </w:pPr>
    </w:p>
    <w:p w14:paraId="12309099" w14:textId="77777777" w:rsidR="00296A47" w:rsidRDefault="00296A47" w:rsidP="00BF0D95">
      <w:pPr>
        <w:pStyle w:val="LndNormale1"/>
        <w:rPr>
          <w:b/>
          <w:color w:val="002060"/>
          <w:szCs w:val="22"/>
          <w:u w:val="single"/>
        </w:rPr>
      </w:pPr>
    </w:p>
    <w:p w14:paraId="26C8C0BB" w14:textId="77777777" w:rsidR="00E62711" w:rsidRPr="00E62711" w:rsidRDefault="00E62711" w:rsidP="00E62711">
      <w:pPr>
        <w:pStyle w:val="LndNormale1"/>
        <w:rPr>
          <w:b/>
          <w:color w:val="002060"/>
          <w:sz w:val="28"/>
          <w:szCs w:val="28"/>
        </w:rPr>
      </w:pPr>
      <w:r w:rsidRPr="00E62711">
        <w:rPr>
          <w:b/>
          <w:color w:val="002060"/>
          <w:sz w:val="28"/>
          <w:szCs w:val="28"/>
        </w:rPr>
        <w:t>ABROGAZIONE LEGGE N. 12 DEL 20.01.2016 (IUS SOLI SPORTIVO)</w:t>
      </w:r>
    </w:p>
    <w:p w14:paraId="7E969BDF" w14:textId="77777777" w:rsidR="00E62711" w:rsidRPr="00705F59" w:rsidRDefault="00E62711" w:rsidP="00E62711">
      <w:pPr>
        <w:pStyle w:val="LndNormale1"/>
        <w:rPr>
          <w:color w:val="002060"/>
          <w:szCs w:val="22"/>
        </w:rPr>
      </w:pPr>
    </w:p>
    <w:p w14:paraId="72E6C753" w14:textId="77777777" w:rsidR="00E62711" w:rsidRPr="00705F59" w:rsidRDefault="00E62711" w:rsidP="00E62711">
      <w:pPr>
        <w:pStyle w:val="LndNormale1"/>
        <w:rPr>
          <w:color w:val="002060"/>
          <w:szCs w:val="22"/>
        </w:rPr>
      </w:pPr>
      <w:r w:rsidRPr="00705F59">
        <w:rPr>
          <w:color w:val="002060"/>
          <w:szCs w:val="22"/>
        </w:rPr>
        <w:t>Causa refusi, la presente comunicazione annulla e sostituisce quella pubblicata nel CU n. 53 del 2.10.2024</w:t>
      </w:r>
    </w:p>
    <w:p w14:paraId="1A79AB2C" w14:textId="77777777" w:rsidR="00E62711" w:rsidRPr="00705F59" w:rsidRDefault="00E62711" w:rsidP="00E62711">
      <w:pPr>
        <w:pStyle w:val="LndNormale1"/>
        <w:rPr>
          <w:b/>
          <w:color w:val="002060"/>
          <w:szCs w:val="22"/>
          <w:u w:val="single"/>
        </w:rPr>
      </w:pPr>
      <w:r w:rsidRPr="00705F59">
        <w:rPr>
          <w:b/>
          <w:color w:val="002060"/>
          <w:szCs w:val="22"/>
          <w:u w:val="single"/>
        </w:rPr>
        <w:t xml:space="preserve">CHIARIMENTI </w:t>
      </w:r>
    </w:p>
    <w:p w14:paraId="48A87FBD" w14:textId="77777777" w:rsidR="00E62711" w:rsidRPr="00705F59" w:rsidRDefault="00E62711" w:rsidP="00E62711">
      <w:pPr>
        <w:pStyle w:val="LndNormale1"/>
        <w:rPr>
          <w:color w:val="002060"/>
          <w:szCs w:val="22"/>
        </w:rPr>
      </w:pPr>
      <w:r w:rsidRPr="00705F59">
        <w:rPr>
          <w:color w:val="002060"/>
          <w:szCs w:val="22"/>
        </w:rPr>
        <w:t>Con rifeirmento all’oggetto e, al fine di evitare errate interpretazioni applicative, si evidenzia quanto di seguito:</w:t>
      </w:r>
    </w:p>
    <w:p w14:paraId="03395DD1" w14:textId="77777777" w:rsidR="00E62711" w:rsidRPr="00705F59" w:rsidRDefault="00E62711" w:rsidP="00E62711">
      <w:pPr>
        <w:pStyle w:val="LndNormale1"/>
        <w:rPr>
          <w:color w:val="002060"/>
          <w:szCs w:val="22"/>
        </w:rPr>
      </w:pPr>
    </w:p>
    <w:p w14:paraId="4AD0BA78" w14:textId="77777777" w:rsidR="00E62711" w:rsidRPr="00705F59" w:rsidRDefault="00E62711" w:rsidP="00E62711">
      <w:pPr>
        <w:pStyle w:val="LndNormale1"/>
        <w:numPr>
          <w:ilvl w:val="0"/>
          <w:numId w:val="9"/>
        </w:numPr>
        <w:rPr>
          <w:color w:val="002060"/>
          <w:szCs w:val="22"/>
        </w:rPr>
      </w:pPr>
      <w:r w:rsidRPr="00705F59">
        <w:rPr>
          <w:color w:val="002060"/>
          <w:szCs w:val="22"/>
        </w:rPr>
        <w:t xml:space="preserve">i/le calciatori/calciatrici </w:t>
      </w:r>
      <w:r w:rsidRPr="00705F59">
        <w:rPr>
          <w:b/>
          <w:color w:val="002060"/>
          <w:szCs w:val="22"/>
          <w:u w:val="single"/>
        </w:rPr>
        <w:t>stranieri/e, minori di età</w:t>
      </w:r>
      <w:r w:rsidRPr="00705F59">
        <w:rPr>
          <w:color w:val="002060"/>
          <w:szCs w:val="22"/>
        </w:rPr>
        <w:t xml:space="preserve">, che possono documentare di essere </w:t>
      </w:r>
      <w:r w:rsidRPr="00705F59">
        <w:rPr>
          <w:b/>
          <w:color w:val="002060"/>
          <w:szCs w:val="22"/>
          <w:u w:val="single"/>
        </w:rPr>
        <w:t>iscritti da almeno un anno ad una qualsiasi classe dell’ordinamento scolastico italiano seguono, ai fini del tesseramento, le stesse procedure dei cittadini minori italiani</w:t>
      </w:r>
      <w:r w:rsidRPr="00705F59">
        <w:rPr>
          <w:color w:val="002060"/>
          <w:szCs w:val="22"/>
        </w:rPr>
        <w:t xml:space="preserve">, a condizione che provino, come richiesto dall’art. 16, comma 3 del D.Lgs. 36/21, detta iscrizione scolastica. Ad integrazione di quanto precede, si tenga presente che i/le calciatori/calciatrici stranieri/e </w:t>
      </w:r>
      <w:r w:rsidRPr="00705F59">
        <w:rPr>
          <w:b/>
          <w:color w:val="002060"/>
          <w:szCs w:val="22"/>
          <w:u w:val="single"/>
        </w:rPr>
        <w:t>che non hanno compiuto il decimo anno di età</w:t>
      </w:r>
      <w:r w:rsidRPr="00705F59">
        <w:rPr>
          <w:color w:val="002060"/>
          <w:szCs w:val="22"/>
        </w:rPr>
        <w:t xml:space="preserve"> si tesserano presso la L.N.D., mente quelli/e </w:t>
      </w:r>
      <w:r w:rsidRPr="00705F59">
        <w:rPr>
          <w:b/>
          <w:color w:val="002060"/>
          <w:szCs w:val="22"/>
          <w:u w:val="single"/>
        </w:rPr>
        <w:t>che hanno già compiuto il decimo anno di età</w:t>
      </w:r>
      <w:r w:rsidRPr="00705F59">
        <w:rPr>
          <w:color w:val="002060"/>
          <w:szCs w:val="22"/>
        </w:rPr>
        <w:t xml:space="preserve"> si tesserano presso il portale servizi FIGC;</w:t>
      </w:r>
    </w:p>
    <w:p w14:paraId="448E797E" w14:textId="77777777" w:rsidR="00E62711" w:rsidRPr="00705F59" w:rsidRDefault="00E62711" w:rsidP="00E62711">
      <w:pPr>
        <w:pStyle w:val="LndNormale1"/>
        <w:ind w:left="720"/>
        <w:rPr>
          <w:color w:val="002060"/>
          <w:szCs w:val="22"/>
        </w:rPr>
      </w:pPr>
    </w:p>
    <w:p w14:paraId="28D7B6D5" w14:textId="77777777" w:rsidR="00E62711" w:rsidRPr="00705F59" w:rsidRDefault="00E62711" w:rsidP="00E62711">
      <w:pPr>
        <w:pStyle w:val="LndNormale1"/>
        <w:numPr>
          <w:ilvl w:val="0"/>
          <w:numId w:val="9"/>
        </w:numPr>
        <w:rPr>
          <w:color w:val="002060"/>
          <w:szCs w:val="22"/>
        </w:rPr>
      </w:pPr>
      <w:r w:rsidRPr="00705F59">
        <w:rPr>
          <w:color w:val="002060"/>
          <w:szCs w:val="22"/>
        </w:rPr>
        <w:t xml:space="preserve">I/le calciatori/calciatrici </w:t>
      </w:r>
      <w:r w:rsidRPr="00705F59">
        <w:rPr>
          <w:b/>
          <w:color w:val="002060"/>
          <w:szCs w:val="22"/>
          <w:u w:val="single"/>
        </w:rPr>
        <w:t>stranieri/e che non possono avvalersi della procedura di cui alla lett. a), ovvero non sono iscritti da almeno un anno ad una qualsiasi classe dell’aordinamento scolastico italiano</w:t>
      </w:r>
      <w:r w:rsidRPr="00705F59">
        <w:rPr>
          <w:color w:val="002060"/>
          <w:szCs w:val="22"/>
        </w:rPr>
        <w:t>, ai fini del tesseramento dovono:</w:t>
      </w:r>
    </w:p>
    <w:p w14:paraId="768DDDF8" w14:textId="77777777" w:rsidR="00E62711" w:rsidRPr="00705F59" w:rsidRDefault="00E62711" w:rsidP="00E62711">
      <w:pPr>
        <w:pStyle w:val="LndNormale1"/>
        <w:ind w:left="360"/>
        <w:rPr>
          <w:color w:val="002060"/>
          <w:szCs w:val="22"/>
        </w:rPr>
      </w:pPr>
    </w:p>
    <w:p w14:paraId="3B897612" w14:textId="77777777" w:rsidR="00E62711" w:rsidRPr="00705F59" w:rsidRDefault="00E62711" w:rsidP="00E62711">
      <w:pPr>
        <w:pStyle w:val="LndNormale1"/>
        <w:ind w:left="1065" w:hanging="705"/>
        <w:rPr>
          <w:color w:val="002060"/>
          <w:szCs w:val="22"/>
        </w:rPr>
      </w:pPr>
      <w:r w:rsidRPr="00705F59">
        <w:rPr>
          <w:color w:val="002060"/>
          <w:szCs w:val="22"/>
        </w:rPr>
        <w:t xml:space="preserve">b1) </w:t>
      </w:r>
      <w:r w:rsidRPr="00705F59">
        <w:rPr>
          <w:color w:val="002060"/>
          <w:szCs w:val="22"/>
        </w:rPr>
        <w:tab/>
      </w:r>
      <w:r w:rsidRPr="00705F59">
        <w:rPr>
          <w:b/>
          <w:color w:val="002060"/>
          <w:szCs w:val="22"/>
          <w:u w:val="single"/>
        </w:rPr>
        <w:t>Se non hanno ancora 10 anni compiuti</w:t>
      </w:r>
      <w:r w:rsidRPr="00705F59">
        <w:rPr>
          <w:color w:val="002060"/>
          <w:szCs w:val="22"/>
        </w:rPr>
        <w:t>, avanzare domanda di tesseramento alla L.N.D.,   corredata, in aggiunta alla richiesta di tesseramento, dalla seguente documentazione:</w:t>
      </w:r>
    </w:p>
    <w:p w14:paraId="23835780" w14:textId="77777777" w:rsidR="00E62711" w:rsidRPr="00705F59" w:rsidRDefault="00E62711" w:rsidP="00E62711">
      <w:pPr>
        <w:pStyle w:val="LndNormale1"/>
        <w:ind w:left="705" w:hanging="705"/>
        <w:rPr>
          <w:color w:val="002060"/>
          <w:szCs w:val="22"/>
        </w:rPr>
      </w:pPr>
    </w:p>
    <w:p w14:paraId="00C07D81" w14:textId="77777777" w:rsidR="00E62711" w:rsidRPr="00705F59" w:rsidRDefault="00E62711" w:rsidP="00E62711">
      <w:pPr>
        <w:pStyle w:val="LndNormale1"/>
        <w:numPr>
          <w:ilvl w:val="0"/>
          <w:numId w:val="10"/>
        </w:numPr>
        <w:rPr>
          <w:color w:val="002060"/>
          <w:szCs w:val="22"/>
        </w:rPr>
      </w:pPr>
      <w:r w:rsidRPr="00705F59">
        <w:rPr>
          <w:color w:val="002060"/>
          <w:szCs w:val="22"/>
        </w:rPr>
        <w:t>Certificazione della loro residenza anagrafica con l’esercente la responsabilità genitoriale;</w:t>
      </w:r>
    </w:p>
    <w:p w14:paraId="739B7396" w14:textId="77777777" w:rsidR="00E62711" w:rsidRPr="00705F59" w:rsidRDefault="00E62711" w:rsidP="00E62711">
      <w:pPr>
        <w:pStyle w:val="LndNormale1"/>
        <w:numPr>
          <w:ilvl w:val="0"/>
          <w:numId w:val="10"/>
        </w:numPr>
        <w:rPr>
          <w:color w:val="002060"/>
          <w:szCs w:val="22"/>
        </w:rPr>
      </w:pPr>
      <w:r w:rsidRPr="00705F59">
        <w:rPr>
          <w:color w:val="002060"/>
          <w:szCs w:val="22"/>
        </w:rPr>
        <w:t>Documento identificativo proprio e dell’esercente la responsabilità genitoriale;</w:t>
      </w:r>
    </w:p>
    <w:p w14:paraId="2DAE2466" w14:textId="77777777" w:rsidR="00E62711" w:rsidRPr="00705F59" w:rsidRDefault="00E62711" w:rsidP="00E62711">
      <w:pPr>
        <w:pStyle w:val="LndNormale1"/>
        <w:numPr>
          <w:ilvl w:val="0"/>
          <w:numId w:val="10"/>
        </w:numPr>
        <w:rPr>
          <w:color w:val="002060"/>
          <w:szCs w:val="22"/>
        </w:rPr>
      </w:pPr>
      <w:r w:rsidRPr="00705F59">
        <w:rPr>
          <w:color w:val="002060"/>
          <w:szCs w:val="22"/>
        </w:rPr>
        <w:t>Nel solo caso di calciatori extracomunitari, permesso di soggiorno in corso di validità o in fase di rinnovo.</w:t>
      </w:r>
    </w:p>
    <w:p w14:paraId="0CB73972" w14:textId="77777777" w:rsidR="00E62711" w:rsidRPr="00705F59" w:rsidRDefault="00E62711" w:rsidP="00E62711">
      <w:pPr>
        <w:pStyle w:val="LndNormale1"/>
        <w:rPr>
          <w:color w:val="002060"/>
          <w:szCs w:val="22"/>
        </w:rPr>
      </w:pPr>
    </w:p>
    <w:p w14:paraId="6C237C77" w14:textId="77777777" w:rsidR="00E62711" w:rsidRPr="00705F59" w:rsidRDefault="00E62711" w:rsidP="00E62711">
      <w:pPr>
        <w:pStyle w:val="LndNormale1"/>
        <w:rPr>
          <w:color w:val="002060"/>
          <w:szCs w:val="22"/>
        </w:rPr>
      </w:pPr>
      <w:r w:rsidRPr="00705F59">
        <w:rPr>
          <w:color w:val="002060"/>
          <w:szCs w:val="22"/>
        </w:rPr>
        <w:t xml:space="preserve">      b2)     </w:t>
      </w:r>
      <w:r w:rsidRPr="00705F59">
        <w:rPr>
          <w:b/>
          <w:color w:val="002060"/>
          <w:szCs w:val="22"/>
          <w:u w:val="single"/>
        </w:rPr>
        <w:t>Se hanno un’età dai 10 ai 17 anni</w:t>
      </w:r>
      <w:r w:rsidRPr="00705F59">
        <w:rPr>
          <w:color w:val="002060"/>
          <w:szCs w:val="22"/>
        </w:rPr>
        <w:t>, osservare le disposizioni di cui all’art. 19 del Regolamento FIFA sullo Status e i Trasferimenti dei Calciatori, utilizzando il Portale Servizi FIGC</w:t>
      </w:r>
    </w:p>
    <w:p w14:paraId="41B1F27B" w14:textId="77777777" w:rsidR="00E62711" w:rsidRPr="00542FAD" w:rsidRDefault="00E62711" w:rsidP="00E62711">
      <w:pPr>
        <w:rPr>
          <w:rFonts w:ascii="Arial" w:hAnsi="Arial" w:cs="Arial"/>
          <w:color w:val="002060"/>
          <w:sz w:val="22"/>
          <w:szCs w:val="22"/>
        </w:rPr>
      </w:pPr>
    </w:p>
    <w:p w14:paraId="62B0337F" w14:textId="77777777" w:rsidR="00E62711" w:rsidRPr="00542FAD" w:rsidRDefault="00E62711" w:rsidP="00E62711">
      <w:pPr>
        <w:rPr>
          <w:rFonts w:ascii="Arial" w:hAnsi="Arial" w:cs="Arial"/>
          <w:color w:val="002060"/>
          <w:sz w:val="22"/>
          <w:szCs w:val="22"/>
        </w:rPr>
      </w:pPr>
    </w:p>
    <w:p w14:paraId="1CB46EAC" w14:textId="77777777" w:rsidR="00E62711" w:rsidRPr="00B31009" w:rsidRDefault="00E62711" w:rsidP="00E62711">
      <w:pPr>
        <w:rPr>
          <w:rFonts w:ascii="Arial" w:hAnsi="Arial" w:cs="Arial"/>
          <w:b/>
          <w:bCs/>
          <w:color w:val="002060"/>
          <w:sz w:val="28"/>
          <w:szCs w:val="28"/>
        </w:rPr>
      </w:pPr>
      <w:r w:rsidRPr="00B31009">
        <w:rPr>
          <w:rFonts w:ascii="Arial" w:hAnsi="Arial" w:cs="Arial"/>
          <w:b/>
          <w:bCs/>
          <w:color w:val="002060"/>
          <w:sz w:val="28"/>
          <w:szCs w:val="28"/>
        </w:rPr>
        <w:t>L.N.D. AREA SOCIALE</w:t>
      </w:r>
    </w:p>
    <w:p w14:paraId="510686AA" w14:textId="77777777" w:rsidR="00E62711" w:rsidRPr="00542FAD" w:rsidRDefault="00E62711" w:rsidP="00E62711">
      <w:pPr>
        <w:rPr>
          <w:rFonts w:ascii="Arial" w:hAnsi="Arial" w:cs="Arial"/>
          <w:b/>
          <w:bCs/>
          <w:color w:val="002060"/>
          <w:sz w:val="22"/>
          <w:szCs w:val="22"/>
        </w:rPr>
      </w:pPr>
    </w:p>
    <w:p w14:paraId="0268FADB" w14:textId="77777777" w:rsidR="00E62711" w:rsidRPr="00542FAD" w:rsidRDefault="00E62711" w:rsidP="00E62711">
      <w:pPr>
        <w:rPr>
          <w:rFonts w:ascii="Arial" w:hAnsi="Arial" w:cs="Arial"/>
          <w:b/>
          <w:bCs/>
          <w:color w:val="002060"/>
          <w:sz w:val="22"/>
          <w:szCs w:val="22"/>
          <w:u w:val="single"/>
        </w:rPr>
      </w:pPr>
      <w:r w:rsidRPr="00542FAD">
        <w:rPr>
          <w:rFonts w:ascii="Arial" w:hAnsi="Arial" w:cs="Arial"/>
          <w:b/>
          <w:bCs/>
          <w:color w:val="002060"/>
          <w:sz w:val="22"/>
          <w:szCs w:val="22"/>
          <w:u w:val="single"/>
        </w:rPr>
        <w:t>GIORNATA IN RICORDO DELLE VITTIME MIGRANTI</w:t>
      </w:r>
    </w:p>
    <w:p w14:paraId="106C67E5" w14:textId="77777777" w:rsidR="00E62711" w:rsidRPr="00542FAD" w:rsidRDefault="00E62711" w:rsidP="00E62711">
      <w:pPr>
        <w:rPr>
          <w:rFonts w:ascii="Arial" w:hAnsi="Arial" w:cs="Arial"/>
          <w:color w:val="002060"/>
          <w:sz w:val="22"/>
          <w:szCs w:val="22"/>
        </w:rPr>
      </w:pPr>
      <w:r w:rsidRPr="00542FAD">
        <w:rPr>
          <w:rFonts w:ascii="Arial" w:hAnsi="Arial" w:cs="Arial"/>
          <w:color w:val="002060"/>
          <w:sz w:val="22"/>
          <w:szCs w:val="22"/>
        </w:rPr>
        <w:t>La LND – Area Sociale, nel calendario delle attività 2023/2024 ha deciso di promuovere la sensibilizzazione verso la realtà dei migranti che lasciano la loro terra in cerca di una vita migliore.</w:t>
      </w:r>
    </w:p>
    <w:p w14:paraId="29DA88D9" w14:textId="77777777" w:rsidR="00E62711" w:rsidRPr="00542FAD" w:rsidRDefault="00E62711" w:rsidP="00E62711">
      <w:pPr>
        <w:rPr>
          <w:rFonts w:ascii="Arial" w:hAnsi="Arial" w:cs="Arial"/>
          <w:color w:val="002060"/>
          <w:sz w:val="22"/>
          <w:szCs w:val="22"/>
        </w:rPr>
      </w:pPr>
      <w:r w:rsidRPr="00542FAD">
        <w:rPr>
          <w:rFonts w:ascii="Arial" w:hAnsi="Arial" w:cs="Arial"/>
          <w:color w:val="002060"/>
          <w:sz w:val="22"/>
          <w:szCs w:val="22"/>
        </w:rPr>
        <w:t>Abbiamo anche nelle Marche l’esperienza di ragazzi e ragazze che dall’Africa e/o altri paesi, sono arrivati in Italia e hanno trovato la loro strada giocando al calcio, in particolare, nei dilettanti.</w:t>
      </w:r>
    </w:p>
    <w:p w14:paraId="3FC0B058" w14:textId="77777777" w:rsidR="00E62711" w:rsidRPr="00542FAD" w:rsidRDefault="00E62711" w:rsidP="00E62711">
      <w:pPr>
        <w:rPr>
          <w:rFonts w:ascii="Arial" w:hAnsi="Arial" w:cs="Arial"/>
          <w:color w:val="002060"/>
          <w:sz w:val="22"/>
          <w:szCs w:val="22"/>
        </w:rPr>
      </w:pPr>
      <w:r w:rsidRPr="00542FAD">
        <w:rPr>
          <w:rFonts w:ascii="Arial" w:hAnsi="Arial" w:cs="Arial"/>
          <w:color w:val="002060"/>
          <w:sz w:val="22"/>
          <w:szCs w:val="22"/>
        </w:rPr>
        <w:t xml:space="preserve">Per celebrare la giornata dei migranti, in ogni Regione verrà data l’opportunità ai ragazzi di vedere il recentissimo film </w:t>
      </w:r>
      <w:r w:rsidRPr="00542FAD">
        <w:rPr>
          <w:rFonts w:ascii="Arial" w:hAnsi="Arial" w:cs="Arial"/>
          <w:b/>
          <w:bCs/>
          <w:color w:val="002060"/>
          <w:sz w:val="22"/>
          <w:szCs w:val="22"/>
        </w:rPr>
        <w:t>“IO CAPITANO”</w:t>
      </w:r>
      <w:r w:rsidRPr="00542FAD">
        <w:rPr>
          <w:rFonts w:ascii="Arial" w:hAnsi="Arial" w:cs="Arial"/>
          <w:color w:val="002060"/>
          <w:sz w:val="22"/>
          <w:szCs w:val="22"/>
        </w:rPr>
        <w:t xml:space="preserve"> di Matteo Garrone, che narra la storia avvincente di due adolescenti Senegalesi che affrontano l’odissea attraverso il mare mediterraneo, passando dal Sahara e dalle carceri Libiche.</w:t>
      </w:r>
    </w:p>
    <w:p w14:paraId="6F3A4280" w14:textId="77777777" w:rsidR="00E62711" w:rsidRPr="00542FAD" w:rsidRDefault="00E62711" w:rsidP="00E62711">
      <w:pPr>
        <w:rPr>
          <w:rFonts w:ascii="Arial" w:hAnsi="Arial" w:cs="Arial"/>
          <w:color w:val="002060"/>
          <w:sz w:val="22"/>
          <w:szCs w:val="22"/>
        </w:rPr>
      </w:pPr>
    </w:p>
    <w:p w14:paraId="29162089" w14:textId="77777777" w:rsidR="00E62711" w:rsidRPr="00542FAD" w:rsidRDefault="00E62711" w:rsidP="00E62711">
      <w:pPr>
        <w:rPr>
          <w:rFonts w:ascii="Arial" w:hAnsi="Arial" w:cs="Arial"/>
          <w:color w:val="002060"/>
          <w:sz w:val="22"/>
          <w:szCs w:val="22"/>
        </w:rPr>
      </w:pPr>
      <w:r w:rsidRPr="00542FAD">
        <w:rPr>
          <w:rFonts w:ascii="Arial" w:hAnsi="Arial" w:cs="Arial"/>
          <w:color w:val="002060"/>
          <w:sz w:val="22"/>
          <w:szCs w:val="22"/>
        </w:rPr>
        <w:t>Per l’occasione, il Comitato Regionale Marche, molto sensibile sui i temi sociali ha deciso di condividere questa esperienza con le proprie Società mettendo a disposizione gratuitamente 120 posti per giovani calciatori e calciatrici.</w:t>
      </w:r>
    </w:p>
    <w:p w14:paraId="50EB014F" w14:textId="77777777" w:rsidR="00E62711" w:rsidRPr="00542FAD" w:rsidRDefault="00E62711" w:rsidP="00E62711">
      <w:pPr>
        <w:rPr>
          <w:rFonts w:ascii="Arial" w:hAnsi="Arial" w:cs="Arial"/>
          <w:b/>
          <w:bCs/>
          <w:color w:val="002060"/>
          <w:sz w:val="22"/>
          <w:szCs w:val="22"/>
        </w:rPr>
      </w:pPr>
      <w:r w:rsidRPr="00542FAD">
        <w:rPr>
          <w:rFonts w:ascii="Arial" w:hAnsi="Arial" w:cs="Arial"/>
          <w:color w:val="002060"/>
          <w:sz w:val="22"/>
          <w:szCs w:val="22"/>
        </w:rPr>
        <w:t>La sede stabilita è Ancona</w:t>
      </w:r>
      <w:r w:rsidRPr="00542FAD">
        <w:rPr>
          <w:rFonts w:ascii="Arial" w:hAnsi="Arial" w:cs="Arial"/>
          <w:b/>
          <w:bCs/>
          <w:color w:val="002060"/>
          <w:sz w:val="22"/>
          <w:szCs w:val="22"/>
        </w:rPr>
        <w:t>, la proiezione si terrà lunedì 9 ottobre 2023 presso il Cinema Galleria di Ancona sito in via Giannelli 2.</w:t>
      </w:r>
    </w:p>
    <w:p w14:paraId="629E0FDC" w14:textId="77777777" w:rsidR="00E62711" w:rsidRPr="00542FAD" w:rsidRDefault="00E62711" w:rsidP="00E62711">
      <w:pPr>
        <w:rPr>
          <w:rFonts w:ascii="Arial" w:hAnsi="Arial" w:cs="Arial"/>
          <w:color w:val="002060"/>
          <w:sz w:val="22"/>
          <w:szCs w:val="22"/>
        </w:rPr>
      </w:pPr>
      <w:r w:rsidRPr="00542FAD">
        <w:rPr>
          <w:rFonts w:ascii="Arial" w:hAnsi="Arial" w:cs="Arial"/>
          <w:color w:val="002060"/>
          <w:sz w:val="22"/>
          <w:szCs w:val="22"/>
        </w:rPr>
        <w:t xml:space="preserve">Fattiva ed importante per la riuscita dell’evento la fattiva collaborazione del Coordinamento </w:t>
      </w:r>
      <w:bookmarkStart w:id="6" w:name="_Hlk146918237"/>
      <w:r w:rsidRPr="00542FAD">
        <w:rPr>
          <w:rFonts w:ascii="Arial" w:hAnsi="Arial" w:cs="Arial"/>
          <w:color w:val="002060"/>
          <w:sz w:val="22"/>
          <w:szCs w:val="22"/>
        </w:rPr>
        <w:t>Regionale SGS</w:t>
      </w:r>
      <w:bookmarkEnd w:id="6"/>
      <w:r w:rsidRPr="00542FAD">
        <w:rPr>
          <w:rFonts w:ascii="Arial" w:hAnsi="Arial" w:cs="Arial"/>
          <w:color w:val="002060"/>
          <w:sz w:val="22"/>
          <w:szCs w:val="22"/>
        </w:rPr>
        <w:t xml:space="preserve">/FIGC Marche dei responsabili Regionale e Nazionale del Calcio a 5 e del responsabile del calcio femminile al fine di raccogliere </w:t>
      </w:r>
      <w:proofErr w:type="gramStart"/>
      <w:r w:rsidRPr="00542FAD">
        <w:rPr>
          <w:rFonts w:ascii="Arial" w:hAnsi="Arial" w:cs="Arial"/>
          <w:color w:val="002060"/>
          <w:sz w:val="22"/>
          <w:szCs w:val="22"/>
        </w:rPr>
        <w:t>le adesione</w:t>
      </w:r>
      <w:proofErr w:type="gramEnd"/>
      <w:r w:rsidRPr="00542FAD">
        <w:rPr>
          <w:rFonts w:ascii="Arial" w:hAnsi="Arial" w:cs="Arial"/>
          <w:color w:val="002060"/>
          <w:sz w:val="22"/>
          <w:szCs w:val="22"/>
        </w:rPr>
        <w:t xml:space="preserve"> di 120 ragazzi/e appartenenti alle categorie U15, U16 e U17 accompagnati dai propri Dirigenti che, naturalmente, parteciperanno gratuitamente alla visione.</w:t>
      </w:r>
    </w:p>
    <w:p w14:paraId="64D354CB" w14:textId="77777777" w:rsidR="00E62711" w:rsidRPr="00542FAD" w:rsidRDefault="00E62711" w:rsidP="00E62711">
      <w:pPr>
        <w:rPr>
          <w:rFonts w:ascii="Arial" w:hAnsi="Arial" w:cs="Arial"/>
          <w:color w:val="002060"/>
          <w:sz w:val="22"/>
          <w:szCs w:val="22"/>
        </w:rPr>
      </w:pPr>
      <w:r w:rsidRPr="00542FAD">
        <w:rPr>
          <w:rFonts w:ascii="Arial" w:hAnsi="Arial" w:cs="Arial"/>
          <w:color w:val="002060"/>
          <w:sz w:val="22"/>
          <w:szCs w:val="22"/>
        </w:rPr>
        <w:t>Prima della proiezione interverranno il Presidente del Comitato Regionale Marche</w:t>
      </w:r>
      <w:r w:rsidRPr="00542FAD">
        <w:rPr>
          <w:rFonts w:ascii="Arial" w:hAnsi="Arial" w:cs="Arial"/>
          <w:bCs/>
          <w:color w:val="002060"/>
          <w:sz w:val="22"/>
          <w:szCs w:val="22"/>
        </w:rPr>
        <w:t xml:space="preserve"> Ivo Panichi </w:t>
      </w:r>
      <w:r w:rsidRPr="00542FAD">
        <w:rPr>
          <w:rFonts w:ascii="Arial" w:hAnsi="Arial" w:cs="Arial"/>
          <w:color w:val="002060"/>
          <w:sz w:val="22"/>
          <w:szCs w:val="22"/>
        </w:rPr>
        <w:t>e il Coordinatore Regionale SGS</w:t>
      </w:r>
      <w:r w:rsidRPr="00542FAD">
        <w:rPr>
          <w:rFonts w:ascii="Arial" w:hAnsi="Arial" w:cs="Arial"/>
          <w:bCs/>
          <w:color w:val="002060"/>
          <w:sz w:val="22"/>
          <w:szCs w:val="22"/>
        </w:rPr>
        <w:t xml:space="preserve"> Floriano Marziali.</w:t>
      </w:r>
      <w:r w:rsidRPr="00542FAD">
        <w:rPr>
          <w:rFonts w:ascii="Arial" w:hAnsi="Arial" w:cs="Arial"/>
          <w:color w:val="002060"/>
          <w:sz w:val="22"/>
          <w:szCs w:val="22"/>
        </w:rPr>
        <w:t xml:space="preserve"> </w:t>
      </w:r>
    </w:p>
    <w:p w14:paraId="1A68E2D7" w14:textId="77777777" w:rsidR="00E62711" w:rsidRPr="00542FAD" w:rsidRDefault="00E62711" w:rsidP="00E62711">
      <w:pPr>
        <w:rPr>
          <w:rFonts w:ascii="Arial" w:hAnsi="Arial" w:cs="Arial"/>
          <w:color w:val="002060"/>
          <w:sz w:val="22"/>
          <w:szCs w:val="22"/>
        </w:rPr>
      </w:pPr>
      <w:r w:rsidRPr="00542FAD">
        <w:rPr>
          <w:rFonts w:ascii="Arial" w:hAnsi="Arial" w:cs="Arial"/>
          <w:b/>
          <w:bCs/>
          <w:color w:val="002060"/>
          <w:sz w:val="22"/>
          <w:szCs w:val="22"/>
        </w:rPr>
        <w:t>Inoltre, una calciatrice porterà la sua esperienza di migrante</w:t>
      </w:r>
      <w:r w:rsidRPr="00542FAD">
        <w:rPr>
          <w:rFonts w:ascii="Arial" w:hAnsi="Arial" w:cs="Arial"/>
          <w:color w:val="002060"/>
          <w:sz w:val="22"/>
          <w:szCs w:val="22"/>
        </w:rPr>
        <w:t>.</w:t>
      </w:r>
    </w:p>
    <w:p w14:paraId="4DA08941" w14:textId="77777777" w:rsidR="00296A47" w:rsidRPr="00296A47" w:rsidRDefault="00296A47"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1E9286A" w14:textId="77777777" w:rsidR="003C3F5A" w:rsidRPr="00C247FB" w:rsidRDefault="003C3F5A" w:rsidP="003C3F5A">
      <w:pPr>
        <w:pStyle w:val="breakline"/>
        <w:rPr>
          <w:color w:val="002060"/>
        </w:rPr>
      </w:pPr>
    </w:p>
    <w:p w14:paraId="386E7F00" w14:textId="77777777" w:rsidR="009016C4" w:rsidRPr="0031612C" w:rsidRDefault="009016C4" w:rsidP="009016C4">
      <w:pPr>
        <w:pStyle w:val="titolocampionato0"/>
        <w:shd w:val="clear" w:color="auto" w:fill="CCCCCC"/>
        <w:spacing w:before="80" w:after="40"/>
        <w:rPr>
          <w:color w:val="002060"/>
        </w:rPr>
      </w:pPr>
      <w:r w:rsidRPr="0031612C">
        <w:rPr>
          <w:color w:val="002060"/>
        </w:rPr>
        <w:t>CALCIO A CINQUE SERIE C1</w:t>
      </w:r>
    </w:p>
    <w:p w14:paraId="020B07B5" w14:textId="77777777" w:rsidR="009016C4" w:rsidRPr="0031612C" w:rsidRDefault="009016C4" w:rsidP="009016C4">
      <w:pPr>
        <w:pStyle w:val="titoloprinc0"/>
        <w:rPr>
          <w:color w:val="002060"/>
        </w:rPr>
      </w:pPr>
      <w:r w:rsidRPr="0031612C">
        <w:rPr>
          <w:color w:val="002060"/>
        </w:rPr>
        <w:t>GIUDICE SPORTIVO</w:t>
      </w:r>
    </w:p>
    <w:p w14:paraId="7C336306" w14:textId="77777777" w:rsidR="009016C4" w:rsidRPr="0031612C" w:rsidRDefault="009016C4" w:rsidP="009016C4">
      <w:pPr>
        <w:pStyle w:val="diffida"/>
        <w:rPr>
          <w:color w:val="002060"/>
        </w:rPr>
      </w:pPr>
      <w:r w:rsidRPr="0031612C">
        <w:rPr>
          <w:color w:val="002060"/>
        </w:rPr>
        <w:t>Il Giudice Sportivo Avv. Agnese Lazzaretti, con l'assistenza del segretario Angelo Castellana, nella seduta del 06/10/2023, ha adottato le decisioni che di seguito integralmente si riportano:</w:t>
      </w:r>
    </w:p>
    <w:p w14:paraId="5A6AC6D4" w14:textId="77777777" w:rsidR="009016C4" w:rsidRPr="0031612C" w:rsidRDefault="009016C4" w:rsidP="009016C4">
      <w:pPr>
        <w:pStyle w:val="titolo10"/>
        <w:rPr>
          <w:color w:val="002060"/>
        </w:rPr>
      </w:pPr>
      <w:r w:rsidRPr="0031612C">
        <w:rPr>
          <w:color w:val="002060"/>
        </w:rPr>
        <w:t xml:space="preserve">GARE DEL 29/ 9/2023 </w:t>
      </w:r>
    </w:p>
    <w:p w14:paraId="4D5AA847" w14:textId="77777777" w:rsidR="009016C4" w:rsidRPr="0031612C" w:rsidRDefault="009016C4" w:rsidP="009016C4">
      <w:pPr>
        <w:pStyle w:val="titolo7a"/>
        <w:rPr>
          <w:color w:val="002060"/>
        </w:rPr>
      </w:pPr>
      <w:r w:rsidRPr="0031612C">
        <w:rPr>
          <w:color w:val="002060"/>
        </w:rPr>
        <w:t xml:space="preserve">PROVVEDIMENTI DISCIPLINARI </w:t>
      </w:r>
    </w:p>
    <w:p w14:paraId="29F68FE6" w14:textId="77777777" w:rsidR="009016C4" w:rsidRPr="0031612C" w:rsidRDefault="009016C4" w:rsidP="009016C4">
      <w:pPr>
        <w:pStyle w:val="titolo7b0"/>
        <w:rPr>
          <w:color w:val="002060"/>
        </w:rPr>
      </w:pPr>
      <w:r w:rsidRPr="0031612C">
        <w:rPr>
          <w:color w:val="002060"/>
        </w:rPr>
        <w:t xml:space="preserve">In base alle risultanze degli atti ufficiali sono state deliberate le seguenti sanzioni disciplinari. </w:t>
      </w:r>
    </w:p>
    <w:p w14:paraId="72FB37CE" w14:textId="77777777" w:rsidR="009016C4" w:rsidRPr="0031612C" w:rsidRDefault="009016C4" w:rsidP="009016C4">
      <w:pPr>
        <w:pStyle w:val="titolo30"/>
        <w:rPr>
          <w:color w:val="002060"/>
        </w:rPr>
      </w:pPr>
      <w:r w:rsidRPr="0031612C">
        <w:rPr>
          <w:color w:val="002060"/>
        </w:rPr>
        <w:t xml:space="preserve">CALCIATORI NON ESPULSI </w:t>
      </w:r>
    </w:p>
    <w:p w14:paraId="2A98BE17" w14:textId="77777777" w:rsidR="009016C4" w:rsidRPr="0031612C" w:rsidRDefault="009016C4" w:rsidP="009016C4">
      <w:pPr>
        <w:pStyle w:val="titolo20"/>
        <w:rPr>
          <w:color w:val="002060"/>
        </w:rPr>
      </w:pPr>
      <w:r w:rsidRPr="0031612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16C4" w:rsidRPr="0031612C" w14:paraId="00AAFF80" w14:textId="77777777" w:rsidTr="00957FA0">
        <w:tc>
          <w:tcPr>
            <w:tcW w:w="2200" w:type="dxa"/>
            <w:tcMar>
              <w:top w:w="20" w:type="dxa"/>
              <w:left w:w="20" w:type="dxa"/>
              <w:bottom w:w="20" w:type="dxa"/>
              <w:right w:w="20" w:type="dxa"/>
            </w:tcMar>
            <w:vAlign w:val="center"/>
            <w:hideMark/>
          </w:tcPr>
          <w:p w14:paraId="40C153B1" w14:textId="77777777" w:rsidR="009016C4" w:rsidRPr="0031612C" w:rsidRDefault="009016C4" w:rsidP="00957FA0">
            <w:pPr>
              <w:pStyle w:val="movimento"/>
              <w:rPr>
                <w:color w:val="002060"/>
              </w:rPr>
            </w:pPr>
            <w:r w:rsidRPr="0031612C">
              <w:rPr>
                <w:color w:val="002060"/>
              </w:rPr>
              <w:lastRenderedPageBreak/>
              <w:t>BORDONI RICCARDO</w:t>
            </w:r>
          </w:p>
        </w:tc>
        <w:tc>
          <w:tcPr>
            <w:tcW w:w="2200" w:type="dxa"/>
            <w:tcMar>
              <w:top w:w="20" w:type="dxa"/>
              <w:left w:w="20" w:type="dxa"/>
              <w:bottom w:w="20" w:type="dxa"/>
              <w:right w:w="20" w:type="dxa"/>
            </w:tcMar>
            <w:vAlign w:val="center"/>
            <w:hideMark/>
          </w:tcPr>
          <w:p w14:paraId="53B49740" w14:textId="77777777" w:rsidR="009016C4" w:rsidRPr="0031612C" w:rsidRDefault="009016C4" w:rsidP="00957FA0">
            <w:pPr>
              <w:pStyle w:val="movimento2"/>
              <w:rPr>
                <w:color w:val="002060"/>
              </w:rPr>
            </w:pPr>
            <w:r w:rsidRPr="0031612C">
              <w:rPr>
                <w:color w:val="002060"/>
              </w:rPr>
              <w:t xml:space="preserve">(REAL SAN GIORGIO) </w:t>
            </w:r>
          </w:p>
        </w:tc>
        <w:tc>
          <w:tcPr>
            <w:tcW w:w="800" w:type="dxa"/>
            <w:tcMar>
              <w:top w:w="20" w:type="dxa"/>
              <w:left w:w="20" w:type="dxa"/>
              <w:bottom w:w="20" w:type="dxa"/>
              <w:right w:w="20" w:type="dxa"/>
            </w:tcMar>
            <w:vAlign w:val="center"/>
            <w:hideMark/>
          </w:tcPr>
          <w:p w14:paraId="521B45F2" w14:textId="77777777" w:rsidR="009016C4" w:rsidRPr="0031612C" w:rsidRDefault="009016C4" w:rsidP="00957FA0">
            <w:pPr>
              <w:pStyle w:val="movimento"/>
              <w:rPr>
                <w:color w:val="002060"/>
              </w:rPr>
            </w:pPr>
            <w:r w:rsidRPr="0031612C">
              <w:rPr>
                <w:color w:val="002060"/>
              </w:rPr>
              <w:t> </w:t>
            </w:r>
          </w:p>
        </w:tc>
        <w:tc>
          <w:tcPr>
            <w:tcW w:w="2200" w:type="dxa"/>
            <w:tcMar>
              <w:top w:w="20" w:type="dxa"/>
              <w:left w:w="20" w:type="dxa"/>
              <w:bottom w:w="20" w:type="dxa"/>
              <w:right w:w="20" w:type="dxa"/>
            </w:tcMar>
            <w:vAlign w:val="center"/>
            <w:hideMark/>
          </w:tcPr>
          <w:p w14:paraId="7B572AA1" w14:textId="77777777" w:rsidR="009016C4" w:rsidRPr="0031612C" w:rsidRDefault="009016C4" w:rsidP="00957FA0">
            <w:pPr>
              <w:pStyle w:val="movimento"/>
              <w:rPr>
                <w:color w:val="002060"/>
              </w:rPr>
            </w:pPr>
            <w:r w:rsidRPr="0031612C">
              <w:rPr>
                <w:color w:val="002060"/>
              </w:rPr>
              <w:t> </w:t>
            </w:r>
          </w:p>
        </w:tc>
        <w:tc>
          <w:tcPr>
            <w:tcW w:w="2200" w:type="dxa"/>
            <w:tcMar>
              <w:top w:w="20" w:type="dxa"/>
              <w:left w:w="20" w:type="dxa"/>
              <w:bottom w:w="20" w:type="dxa"/>
              <w:right w:w="20" w:type="dxa"/>
            </w:tcMar>
            <w:vAlign w:val="center"/>
            <w:hideMark/>
          </w:tcPr>
          <w:p w14:paraId="5A0B5AE6" w14:textId="77777777" w:rsidR="009016C4" w:rsidRPr="0031612C" w:rsidRDefault="009016C4" w:rsidP="00957FA0">
            <w:pPr>
              <w:pStyle w:val="movimento2"/>
              <w:rPr>
                <w:color w:val="002060"/>
              </w:rPr>
            </w:pPr>
            <w:r w:rsidRPr="0031612C">
              <w:rPr>
                <w:color w:val="002060"/>
              </w:rPr>
              <w:t> </w:t>
            </w:r>
          </w:p>
        </w:tc>
      </w:tr>
    </w:tbl>
    <w:p w14:paraId="3B189217" w14:textId="77777777" w:rsidR="009016C4" w:rsidRPr="0031612C" w:rsidRDefault="009016C4" w:rsidP="009016C4">
      <w:pPr>
        <w:pStyle w:val="diffida"/>
        <w:spacing w:before="80" w:beforeAutospacing="0" w:after="40" w:afterAutospacing="0"/>
        <w:rPr>
          <w:rFonts w:eastAsiaTheme="minorEastAsia"/>
          <w:color w:val="002060"/>
        </w:rPr>
      </w:pPr>
      <w:r w:rsidRPr="0031612C">
        <w:rPr>
          <w:color w:val="002060"/>
        </w:rPr>
        <w:t xml:space="preserve">per aver colpito al termine della gara un giocatore avversario. </w:t>
      </w:r>
    </w:p>
    <w:p w14:paraId="38A945DD" w14:textId="77777777" w:rsidR="009016C4" w:rsidRDefault="009016C4" w:rsidP="009016C4">
      <w:pPr>
        <w:pStyle w:val="breakline"/>
      </w:pPr>
    </w:p>
    <w:p w14:paraId="50E9F57E" w14:textId="77777777" w:rsidR="009016C4" w:rsidRPr="00DE2E11" w:rsidRDefault="009016C4" w:rsidP="009016C4">
      <w:pPr>
        <w:jc w:val="center"/>
        <w:rPr>
          <w:rFonts w:ascii="Arial" w:hAnsi="Arial" w:cs="Arial"/>
          <w:noProof/>
          <w:color w:val="002060"/>
          <w:sz w:val="22"/>
          <w:szCs w:val="22"/>
        </w:rPr>
      </w:pPr>
      <w:bookmarkStart w:id="12" w:name="_Hlk147492516"/>
      <w:r w:rsidRPr="00DE2E11">
        <w:rPr>
          <w:rFonts w:ascii="Arial" w:hAnsi="Arial" w:cs="Arial"/>
          <w:noProof/>
          <w:color w:val="002060"/>
          <w:sz w:val="22"/>
          <w:szCs w:val="22"/>
        </w:rPr>
        <w:t>F.to IL SEGRETARIO                                   F.to IL GIUDICE SPORTIVO</w:t>
      </w:r>
    </w:p>
    <w:p w14:paraId="3A7BC42E" w14:textId="77777777" w:rsidR="009016C4" w:rsidRPr="00DE2E11" w:rsidRDefault="009016C4" w:rsidP="009016C4">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bookmarkEnd w:id="12"/>
    <w:p w14:paraId="24695553" w14:textId="77777777" w:rsidR="003C3F5A" w:rsidRDefault="003C3F5A" w:rsidP="003C3F5A">
      <w:pPr>
        <w:pStyle w:val="breakline"/>
        <w:rPr>
          <w:color w:val="002060"/>
        </w:rPr>
      </w:pPr>
    </w:p>
    <w:p w14:paraId="66CE8FBC" w14:textId="77777777" w:rsidR="003C3F5A" w:rsidRPr="00C247FB" w:rsidRDefault="003C3F5A" w:rsidP="003C3F5A">
      <w:pPr>
        <w:pStyle w:val="breakline"/>
        <w:rPr>
          <w:rFonts w:eastAsiaTheme="minorEastAsia"/>
          <w:color w:val="002060"/>
        </w:rPr>
      </w:pPr>
    </w:p>
    <w:p w14:paraId="08082C85" w14:textId="77777777" w:rsidR="003C3F5A" w:rsidRPr="00C247FB" w:rsidRDefault="003C3F5A" w:rsidP="003C3F5A">
      <w:pPr>
        <w:pStyle w:val="breakline"/>
        <w:rPr>
          <w:color w:val="002060"/>
        </w:rPr>
      </w:pPr>
    </w:p>
    <w:p w14:paraId="3CA0AC54" w14:textId="77777777" w:rsidR="003C3F5A" w:rsidRPr="00C247FB" w:rsidRDefault="003C3F5A" w:rsidP="003C3F5A">
      <w:pPr>
        <w:pStyle w:val="titolocampionato0"/>
        <w:shd w:val="clear" w:color="auto" w:fill="CCCCCC"/>
        <w:spacing w:before="80" w:after="40"/>
        <w:rPr>
          <w:color w:val="002060"/>
        </w:rPr>
      </w:pPr>
      <w:r w:rsidRPr="00C247FB">
        <w:rPr>
          <w:color w:val="002060"/>
        </w:rPr>
        <w:t>CALCIO A CINQUE SERIE D</w:t>
      </w:r>
    </w:p>
    <w:p w14:paraId="7E5C4AF1" w14:textId="77777777" w:rsidR="003C3F5A" w:rsidRPr="00C247FB" w:rsidRDefault="003C3F5A" w:rsidP="003C3F5A">
      <w:pPr>
        <w:pStyle w:val="titoloprinc0"/>
        <w:rPr>
          <w:color w:val="002060"/>
        </w:rPr>
      </w:pPr>
      <w:r w:rsidRPr="00C247FB">
        <w:rPr>
          <w:color w:val="002060"/>
        </w:rPr>
        <w:t>VARIAZIONI AL PROGRAMMA GARE</w:t>
      </w:r>
    </w:p>
    <w:p w14:paraId="35B3FB42" w14:textId="77777777" w:rsidR="003C3F5A" w:rsidRPr="00C247FB" w:rsidRDefault="003C3F5A" w:rsidP="003C3F5A">
      <w:pPr>
        <w:pStyle w:val="breakline"/>
        <w:rPr>
          <w:color w:val="002060"/>
        </w:rPr>
      </w:pPr>
    </w:p>
    <w:p w14:paraId="54BAE89E" w14:textId="77777777" w:rsidR="003C3F5A" w:rsidRPr="00C247FB" w:rsidRDefault="003C3F5A" w:rsidP="003C3F5A">
      <w:pPr>
        <w:pStyle w:val="breakline"/>
        <w:rPr>
          <w:color w:val="002060"/>
        </w:rPr>
      </w:pPr>
    </w:p>
    <w:p w14:paraId="217AE6D8" w14:textId="77777777" w:rsidR="003C3F5A" w:rsidRPr="00C247FB" w:rsidRDefault="003C3F5A" w:rsidP="003C3F5A">
      <w:pPr>
        <w:pStyle w:val="breakline"/>
        <w:rPr>
          <w:color w:val="002060"/>
        </w:rPr>
      </w:pPr>
    </w:p>
    <w:p w14:paraId="6461F6D4" w14:textId="77777777" w:rsidR="003C3F5A" w:rsidRPr="00C247FB" w:rsidRDefault="003C3F5A" w:rsidP="003C3F5A">
      <w:pPr>
        <w:pStyle w:val="sottotitolocampionato10"/>
        <w:rPr>
          <w:color w:val="002060"/>
        </w:rPr>
      </w:pPr>
      <w:r w:rsidRPr="00C247F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C3F5A" w:rsidRPr="00C247FB" w14:paraId="54759C59" w14:textId="77777777" w:rsidTr="0099708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7015A"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BA779"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49544"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F100B"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754A2"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6A525"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A2B32"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80430" w14:textId="77777777" w:rsidR="003C3F5A" w:rsidRPr="00C247FB" w:rsidRDefault="003C3F5A" w:rsidP="00997082">
            <w:pPr>
              <w:pStyle w:val="headertabella0"/>
              <w:rPr>
                <w:color w:val="002060"/>
              </w:rPr>
            </w:pPr>
            <w:r w:rsidRPr="00C247FB">
              <w:rPr>
                <w:color w:val="002060"/>
              </w:rPr>
              <w:t>Impianto</w:t>
            </w:r>
          </w:p>
        </w:tc>
      </w:tr>
      <w:tr w:rsidR="003C3F5A" w:rsidRPr="00C247FB" w14:paraId="5CDB7099" w14:textId="77777777" w:rsidTr="0099708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E65D" w14:textId="77777777" w:rsidR="003C3F5A" w:rsidRPr="00A7705B" w:rsidRDefault="003C3F5A" w:rsidP="00997082">
            <w:pPr>
              <w:pStyle w:val="rowtabella0"/>
              <w:rPr>
                <w:color w:val="002060"/>
                <w:highlight w:val="yellow"/>
              </w:rPr>
            </w:pPr>
            <w:r w:rsidRPr="00A7705B">
              <w:rPr>
                <w:color w:val="002060"/>
                <w:highlight w:val="yellow"/>
              </w:rPr>
              <w:t>06/10/2023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4411" w14:textId="77777777" w:rsidR="003C3F5A" w:rsidRPr="00A7705B" w:rsidRDefault="003C3F5A" w:rsidP="00997082">
            <w:pPr>
              <w:pStyle w:val="rowtabella0"/>
              <w:jc w:val="center"/>
              <w:rPr>
                <w:color w:val="002060"/>
                <w:highlight w:val="yellow"/>
              </w:rPr>
            </w:pPr>
            <w:r w:rsidRPr="00A7705B">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288C" w14:textId="77777777" w:rsidR="003C3F5A" w:rsidRPr="00A7705B" w:rsidRDefault="003C3F5A" w:rsidP="00997082">
            <w:pPr>
              <w:pStyle w:val="rowtabella0"/>
              <w:rPr>
                <w:color w:val="002060"/>
                <w:highlight w:val="yellow"/>
              </w:rPr>
            </w:pPr>
            <w:r w:rsidRPr="00A7705B">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840A" w14:textId="77777777" w:rsidR="003C3F5A" w:rsidRPr="00A7705B" w:rsidRDefault="003C3F5A" w:rsidP="00997082">
            <w:pPr>
              <w:pStyle w:val="rowtabella0"/>
              <w:rPr>
                <w:color w:val="002060"/>
                <w:highlight w:val="yellow"/>
              </w:rPr>
            </w:pPr>
            <w:r w:rsidRPr="00A7705B">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2CCE" w14:textId="77777777" w:rsidR="003C3F5A" w:rsidRPr="00C247FB" w:rsidRDefault="003C3F5A" w:rsidP="0099708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A503" w14:textId="77777777" w:rsidR="003C3F5A" w:rsidRPr="00C247FB" w:rsidRDefault="003C3F5A" w:rsidP="00997082">
            <w:pPr>
              <w:pStyle w:val="rowtabella0"/>
              <w:jc w:val="center"/>
              <w:rPr>
                <w:color w:val="002060"/>
              </w:rPr>
            </w:pPr>
            <w:r w:rsidRPr="00A7705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5D8C" w14:textId="77777777" w:rsidR="003C3F5A" w:rsidRPr="00C247FB" w:rsidRDefault="003C3F5A" w:rsidP="00997082">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AE8F" w14:textId="3F103A91" w:rsidR="003C3F5A" w:rsidRPr="00C247FB" w:rsidRDefault="00B31009" w:rsidP="00997082">
            <w:pPr>
              <w:pStyle w:val="rowtabella0"/>
              <w:rPr>
                <w:color w:val="002060"/>
              </w:rPr>
            </w:pPr>
            <w:r w:rsidRPr="00B31009">
              <w:rPr>
                <w:color w:val="002060"/>
                <w:highlight w:val="yellow"/>
              </w:rPr>
              <w:t>CAMPO COPERTO PORTO D’ASCOLI SAN BENEDETTO DEL TRONTO VIA VAL CUVIA LOCALITA’ AGRARIA</w:t>
            </w:r>
          </w:p>
        </w:tc>
      </w:tr>
    </w:tbl>
    <w:p w14:paraId="697B96D0" w14:textId="77777777" w:rsidR="003C3F5A" w:rsidRPr="00C247FB" w:rsidRDefault="003C3F5A" w:rsidP="003C3F5A">
      <w:pPr>
        <w:pStyle w:val="breakline"/>
        <w:rPr>
          <w:rFonts w:eastAsiaTheme="minorEastAsia"/>
          <w:color w:val="002060"/>
        </w:rPr>
      </w:pPr>
    </w:p>
    <w:p w14:paraId="3664F432" w14:textId="77777777" w:rsidR="00E56AE0" w:rsidRPr="00C247FB" w:rsidRDefault="00E56AE0" w:rsidP="003C3F5A">
      <w:pPr>
        <w:pStyle w:val="breakline"/>
        <w:rPr>
          <w:rFonts w:eastAsiaTheme="minorEastAsia"/>
          <w:color w:val="002060"/>
        </w:rPr>
      </w:pPr>
    </w:p>
    <w:p w14:paraId="669AC728" w14:textId="77777777" w:rsidR="003C3F5A" w:rsidRPr="00C247FB" w:rsidRDefault="003C3F5A" w:rsidP="003C3F5A">
      <w:pPr>
        <w:pStyle w:val="breakline"/>
        <w:rPr>
          <w:color w:val="002060"/>
        </w:rPr>
      </w:pPr>
    </w:p>
    <w:p w14:paraId="5AD74323" w14:textId="77777777" w:rsidR="003C3F5A" w:rsidRPr="00C247FB" w:rsidRDefault="003C3F5A" w:rsidP="003C3F5A">
      <w:pPr>
        <w:pStyle w:val="titolocampionato0"/>
        <w:shd w:val="clear" w:color="auto" w:fill="CCCCCC"/>
        <w:spacing w:before="80" w:after="40"/>
        <w:rPr>
          <w:color w:val="002060"/>
        </w:rPr>
      </w:pPr>
      <w:r w:rsidRPr="00C247FB">
        <w:rPr>
          <w:color w:val="002060"/>
        </w:rPr>
        <w:t>UNDER 15 C5 REGIONALI MASCHILI</w:t>
      </w:r>
    </w:p>
    <w:p w14:paraId="0F378E5A" w14:textId="77777777" w:rsidR="003C3F5A" w:rsidRPr="00C247FB" w:rsidRDefault="003C3F5A" w:rsidP="003C3F5A">
      <w:pPr>
        <w:pStyle w:val="titoloprinc0"/>
        <w:rPr>
          <w:color w:val="002060"/>
        </w:rPr>
      </w:pPr>
      <w:r w:rsidRPr="00C247FB">
        <w:rPr>
          <w:color w:val="002060"/>
        </w:rPr>
        <w:t>VARIAZIONI AL PROGRAMMA GARE</w:t>
      </w:r>
    </w:p>
    <w:p w14:paraId="615CD71A" w14:textId="77777777" w:rsidR="003C3F5A" w:rsidRPr="00C247FB" w:rsidRDefault="003C3F5A" w:rsidP="003C3F5A">
      <w:pPr>
        <w:pStyle w:val="breakline"/>
        <w:rPr>
          <w:color w:val="002060"/>
        </w:rPr>
      </w:pPr>
    </w:p>
    <w:p w14:paraId="41B4FA6E" w14:textId="77777777" w:rsidR="003C3F5A" w:rsidRPr="00C247FB" w:rsidRDefault="003C3F5A" w:rsidP="003C3F5A">
      <w:pPr>
        <w:pStyle w:val="breakline"/>
        <w:rPr>
          <w:color w:val="002060"/>
        </w:rPr>
      </w:pPr>
    </w:p>
    <w:p w14:paraId="56F81CB6" w14:textId="77777777" w:rsidR="003C3F5A" w:rsidRPr="00C247FB" w:rsidRDefault="003C3F5A" w:rsidP="003C3F5A">
      <w:pPr>
        <w:pStyle w:val="sottotitolocampionato10"/>
        <w:rPr>
          <w:color w:val="002060"/>
        </w:rPr>
      </w:pPr>
      <w:r w:rsidRPr="00C247F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6684569"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2484A"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EE03"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6CC98"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3C573"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ABA3"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6468"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3BB9A"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0EA46" w14:textId="77777777" w:rsidR="003C3F5A" w:rsidRPr="00C247FB" w:rsidRDefault="003C3F5A" w:rsidP="00997082">
            <w:pPr>
              <w:pStyle w:val="headertabella0"/>
              <w:rPr>
                <w:color w:val="002060"/>
              </w:rPr>
            </w:pPr>
            <w:r w:rsidRPr="00C247FB">
              <w:rPr>
                <w:color w:val="002060"/>
              </w:rPr>
              <w:t>Impianto</w:t>
            </w:r>
          </w:p>
        </w:tc>
      </w:tr>
      <w:tr w:rsidR="003C3F5A" w:rsidRPr="00C247FB" w14:paraId="4752E64E"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C003" w14:textId="70C11E6F" w:rsidR="003C3F5A" w:rsidRPr="001C260F" w:rsidRDefault="003C3F5A" w:rsidP="00997082">
            <w:pPr>
              <w:pStyle w:val="rowtabella0"/>
              <w:rPr>
                <w:color w:val="002060"/>
                <w:highlight w:val="yellow"/>
              </w:rPr>
            </w:pPr>
            <w:r w:rsidRPr="001C260F">
              <w:rPr>
                <w:color w:val="002060"/>
                <w:highlight w:val="yellow"/>
              </w:rPr>
              <w:t>0</w:t>
            </w:r>
            <w:r w:rsidR="00B31009">
              <w:rPr>
                <w:color w:val="002060"/>
                <w:highlight w:val="yellow"/>
              </w:rPr>
              <w:t>7</w:t>
            </w:r>
            <w:r w:rsidRPr="001C260F">
              <w:rPr>
                <w:color w:val="002060"/>
                <w:highlight w:val="yellow"/>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F81A"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BC17" w14:textId="041FED6E" w:rsidR="003C3F5A" w:rsidRPr="001C260F" w:rsidRDefault="00B31009" w:rsidP="00997082">
            <w:pPr>
              <w:pStyle w:val="rowtabella0"/>
              <w:rPr>
                <w:color w:val="002060"/>
                <w:highlight w:val="yellow"/>
              </w:rPr>
            </w:pPr>
            <w:r>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6C24" w14:textId="6AB1ACB1" w:rsidR="003C3F5A" w:rsidRPr="001C260F" w:rsidRDefault="00B31009" w:rsidP="00997082">
            <w:pPr>
              <w:pStyle w:val="rowtabella0"/>
              <w:rPr>
                <w:color w:val="002060"/>
                <w:highlight w:val="yellow"/>
              </w:rPr>
            </w:pPr>
            <w:r>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53E1" w14:textId="77777777" w:rsidR="003C3F5A" w:rsidRPr="00C247FB" w:rsidRDefault="003C3F5A" w:rsidP="00997082">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BE6B" w14:textId="527A34B7" w:rsidR="003C3F5A" w:rsidRPr="00C247FB" w:rsidRDefault="00B31009" w:rsidP="00997082">
            <w:pPr>
              <w:pStyle w:val="rowtabella0"/>
              <w:jc w:val="center"/>
              <w:rPr>
                <w:color w:val="002060"/>
              </w:rPr>
            </w:pPr>
            <w:r w:rsidRPr="00B31009">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0D5B" w14:textId="77777777" w:rsidR="003C3F5A" w:rsidRPr="00C247FB" w:rsidRDefault="003C3F5A" w:rsidP="00997082">
            <w:pPr>
              <w:pStyle w:val="rowtabella0"/>
              <w:jc w:val="center"/>
              <w:rPr>
                <w:color w:val="002060"/>
              </w:rPr>
            </w:pPr>
            <w:r w:rsidRPr="00C247F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008D" w14:textId="77777777" w:rsidR="003C3F5A" w:rsidRPr="00C247FB" w:rsidRDefault="003C3F5A" w:rsidP="00997082">
            <w:pPr>
              <w:rPr>
                <w:color w:val="002060"/>
              </w:rPr>
            </w:pPr>
          </w:p>
        </w:tc>
      </w:tr>
    </w:tbl>
    <w:p w14:paraId="7F8DFD10" w14:textId="77777777" w:rsidR="003C3F5A" w:rsidRDefault="003C3F5A" w:rsidP="003C3F5A">
      <w:pPr>
        <w:pStyle w:val="breakline"/>
        <w:rPr>
          <w:color w:val="002060"/>
        </w:rPr>
      </w:pPr>
    </w:p>
    <w:p w14:paraId="053252B1" w14:textId="77777777" w:rsidR="003C3F5A" w:rsidRPr="00C247FB" w:rsidRDefault="003C3F5A" w:rsidP="003C3F5A">
      <w:pPr>
        <w:pStyle w:val="sottotitolocampionato10"/>
        <w:rPr>
          <w:color w:val="002060"/>
        </w:rPr>
      </w:pPr>
      <w:r w:rsidRPr="00C247FB">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C3F5A" w:rsidRPr="00C247FB" w14:paraId="7600ED3B" w14:textId="77777777" w:rsidTr="009970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AF7C9" w14:textId="77777777" w:rsidR="003C3F5A" w:rsidRPr="00C247FB" w:rsidRDefault="003C3F5A" w:rsidP="00997082">
            <w:pPr>
              <w:pStyle w:val="headertabella0"/>
              <w:rPr>
                <w:color w:val="002060"/>
              </w:rPr>
            </w:pPr>
            <w:r w:rsidRPr="00C247F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0CFA8" w14:textId="77777777" w:rsidR="003C3F5A" w:rsidRPr="00C247FB" w:rsidRDefault="003C3F5A" w:rsidP="00997082">
            <w:pPr>
              <w:pStyle w:val="headertabella0"/>
              <w:rPr>
                <w:color w:val="002060"/>
              </w:rPr>
            </w:pPr>
            <w:r w:rsidRPr="00C247FB">
              <w:rPr>
                <w:color w:val="002060"/>
              </w:rPr>
              <w:t xml:space="preserve">N° </w:t>
            </w:r>
            <w:proofErr w:type="spellStart"/>
            <w:r w:rsidRPr="00C247FB">
              <w:rPr>
                <w:color w:val="002060"/>
              </w:rPr>
              <w:t>Gior</w:t>
            </w:r>
            <w:proofErr w:type="spellEnd"/>
            <w:r w:rsidRPr="00C247F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B40C4" w14:textId="77777777" w:rsidR="003C3F5A" w:rsidRPr="00C247FB" w:rsidRDefault="003C3F5A" w:rsidP="00997082">
            <w:pPr>
              <w:pStyle w:val="headertabella0"/>
              <w:rPr>
                <w:color w:val="002060"/>
              </w:rPr>
            </w:pPr>
            <w:r w:rsidRPr="00C247F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65CA" w14:textId="77777777" w:rsidR="003C3F5A" w:rsidRPr="00C247FB" w:rsidRDefault="003C3F5A" w:rsidP="00997082">
            <w:pPr>
              <w:pStyle w:val="headertabella0"/>
              <w:rPr>
                <w:color w:val="002060"/>
              </w:rPr>
            </w:pPr>
            <w:r w:rsidRPr="00C247F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DADE8" w14:textId="77777777" w:rsidR="003C3F5A" w:rsidRPr="00C247FB" w:rsidRDefault="003C3F5A" w:rsidP="00997082">
            <w:pPr>
              <w:pStyle w:val="headertabella0"/>
              <w:rPr>
                <w:color w:val="002060"/>
              </w:rPr>
            </w:pPr>
            <w:r w:rsidRPr="00C247FB">
              <w:rPr>
                <w:color w:val="002060"/>
              </w:rPr>
              <w:t xml:space="preserve">Data </w:t>
            </w:r>
            <w:proofErr w:type="spellStart"/>
            <w:r w:rsidRPr="00C247FB">
              <w:rPr>
                <w:color w:val="002060"/>
              </w:rPr>
              <w:t>Orig</w:t>
            </w:r>
            <w:proofErr w:type="spellEnd"/>
            <w:r w:rsidRPr="00C247F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679C" w14:textId="77777777" w:rsidR="003C3F5A" w:rsidRPr="00C247FB" w:rsidRDefault="003C3F5A" w:rsidP="00997082">
            <w:pPr>
              <w:pStyle w:val="headertabella0"/>
              <w:rPr>
                <w:color w:val="002060"/>
              </w:rPr>
            </w:pPr>
            <w:r w:rsidRPr="00C247F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4ACB4" w14:textId="77777777" w:rsidR="003C3F5A" w:rsidRPr="00C247FB" w:rsidRDefault="003C3F5A" w:rsidP="00997082">
            <w:pPr>
              <w:pStyle w:val="headertabella0"/>
              <w:rPr>
                <w:color w:val="002060"/>
              </w:rPr>
            </w:pPr>
            <w:r w:rsidRPr="00C247FB">
              <w:rPr>
                <w:color w:val="002060"/>
              </w:rPr>
              <w:t xml:space="preserve">Ora </w:t>
            </w:r>
            <w:proofErr w:type="spellStart"/>
            <w:r w:rsidRPr="00C247FB">
              <w:rPr>
                <w:color w:val="002060"/>
              </w:rPr>
              <w:t>Orig</w:t>
            </w:r>
            <w:proofErr w:type="spellEnd"/>
            <w:r w:rsidRPr="00C247F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257D8" w14:textId="77777777" w:rsidR="003C3F5A" w:rsidRPr="00C247FB" w:rsidRDefault="003C3F5A" w:rsidP="00997082">
            <w:pPr>
              <w:pStyle w:val="headertabella0"/>
              <w:rPr>
                <w:color w:val="002060"/>
              </w:rPr>
            </w:pPr>
            <w:r w:rsidRPr="00C247FB">
              <w:rPr>
                <w:color w:val="002060"/>
              </w:rPr>
              <w:t>Impianto</w:t>
            </w:r>
          </w:p>
        </w:tc>
      </w:tr>
      <w:tr w:rsidR="003C3F5A" w:rsidRPr="00C247FB" w14:paraId="67B9867B" w14:textId="77777777" w:rsidTr="009970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E2A0" w14:textId="77777777" w:rsidR="003C3F5A" w:rsidRPr="001C260F" w:rsidRDefault="003C3F5A" w:rsidP="00997082">
            <w:pPr>
              <w:pStyle w:val="rowtabella0"/>
              <w:rPr>
                <w:color w:val="002060"/>
                <w:highlight w:val="yellow"/>
              </w:rPr>
            </w:pPr>
            <w:r>
              <w:rPr>
                <w:color w:val="002060"/>
                <w:highlight w:val="yellow"/>
              </w:rPr>
              <w:t>12</w:t>
            </w:r>
            <w:r w:rsidRPr="001C260F">
              <w:rPr>
                <w:color w:val="002060"/>
                <w:highlight w:val="yellow"/>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E712" w14:textId="77777777" w:rsidR="003C3F5A" w:rsidRPr="001C260F" w:rsidRDefault="003C3F5A" w:rsidP="00997082">
            <w:pPr>
              <w:pStyle w:val="rowtabella0"/>
              <w:jc w:val="center"/>
              <w:rPr>
                <w:color w:val="002060"/>
                <w:highlight w:val="yellow"/>
              </w:rPr>
            </w:pPr>
            <w:r w:rsidRPr="001C260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7A4E" w14:textId="77777777" w:rsidR="003C3F5A" w:rsidRPr="001C260F" w:rsidRDefault="003C3F5A" w:rsidP="00997082">
            <w:pPr>
              <w:pStyle w:val="rowtabella0"/>
              <w:rPr>
                <w:color w:val="002060"/>
                <w:highlight w:val="yellow"/>
              </w:rPr>
            </w:pPr>
            <w:r>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8B0DE" w14:textId="77777777" w:rsidR="003C3F5A" w:rsidRPr="001C260F" w:rsidRDefault="003C3F5A" w:rsidP="00997082">
            <w:pPr>
              <w:pStyle w:val="rowtabella0"/>
              <w:rPr>
                <w:color w:val="002060"/>
                <w:highlight w:val="yellow"/>
              </w:rPr>
            </w:pPr>
            <w:r>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06C5" w14:textId="77777777" w:rsidR="003C3F5A" w:rsidRPr="00C247FB" w:rsidRDefault="003C3F5A" w:rsidP="00997082">
            <w:pPr>
              <w:pStyle w:val="rowtabella0"/>
              <w:rPr>
                <w:color w:val="002060"/>
              </w:rPr>
            </w:pPr>
            <w:r>
              <w:rPr>
                <w:color w:val="002060"/>
              </w:rPr>
              <w:t>07/10/2023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E9066" w14:textId="3D9F45BB" w:rsidR="003C3F5A" w:rsidRPr="00C247FB" w:rsidRDefault="003C3F5A" w:rsidP="00997082">
            <w:pPr>
              <w:pStyle w:val="rowtabella0"/>
              <w:jc w:val="center"/>
              <w:rPr>
                <w:color w:val="002060"/>
              </w:rPr>
            </w:pPr>
            <w:r w:rsidRPr="001C260F">
              <w:rPr>
                <w:color w:val="002060"/>
                <w:highlight w:val="yellow"/>
              </w:rPr>
              <w:t>1</w:t>
            </w:r>
            <w:r w:rsidR="00B31009">
              <w:rPr>
                <w:color w:val="002060"/>
                <w:highlight w:val="yellow"/>
              </w:rPr>
              <w:t>8</w:t>
            </w:r>
            <w:r w:rsidRPr="001C260F">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9B49" w14:textId="283D921C" w:rsidR="003C3F5A" w:rsidRPr="00C247FB" w:rsidRDefault="00B31009" w:rsidP="00997082">
            <w:pPr>
              <w:pStyle w:val="rowtabella0"/>
              <w:jc w:val="center"/>
              <w:rPr>
                <w:color w:val="002060"/>
              </w:rPr>
            </w:pPr>
            <w:r>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E74E" w14:textId="77777777" w:rsidR="003C3F5A" w:rsidRPr="00C247FB" w:rsidRDefault="003C3F5A" w:rsidP="00997082">
            <w:pPr>
              <w:rPr>
                <w:color w:val="002060"/>
              </w:rPr>
            </w:pPr>
          </w:p>
        </w:tc>
      </w:tr>
    </w:tbl>
    <w:p w14:paraId="53691325" w14:textId="77777777" w:rsidR="003C3F5A" w:rsidRPr="00C247FB" w:rsidRDefault="003C3F5A" w:rsidP="003C3F5A">
      <w:pPr>
        <w:pStyle w:val="breakline"/>
        <w:rPr>
          <w:rFonts w:eastAsiaTheme="minorEastAsia"/>
          <w:color w:val="002060"/>
        </w:rPr>
      </w:pPr>
    </w:p>
    <w:p w14:paraId="7FE5616D" w14:textId="77777777" w:rsidR="009016C4" w:rsidRPr="0031612C" w:rsidRDefault="009016C4" w:rsidP="009016C4">
      <w:pPr>
        <w:pStyle w:val="titoloprinc0"/>
        <w:rPr>
          <w:color w:val="002060"/>
        </w:rPr>
      </w:pPr>
      <w:r w:rsidRPr="0031612C">
        <w:rPr>
          <w:color w:val="002060"/>
        </w:rPr>
        <w:t>RISULTATI</w:t>
      </w:r>
    </w:p>
    <w:p w14:paraId="1DD791C1" w14:textId="77777777" w:rsidR="009016C4" w:rsidRPr="0031612C" w:rsidRDefault="009016C4" w:rsidP="009016C4">
      <w:pPr>
        <w:pStyle w:val="breakline"/>
        <w:rPr>
          <w:color w:val="002060"/>
        </w:rPr>
      </w:pPr>
    </w:p>
    <w:p w14:paraId="71FF5607" w14:textId="77777777" w:rsidR="009016C4" w:rsidRPr="0031612C" w:rsidRDefault="009016C4" w:rsidP="009016C4">
      <w:pPr>
        <w:pStyle w:val="sottotitolocampionato10"/>
        <w:rPr>
          <w:color w:val="002060"/>
        </w:rPr>
      </w:pPr>
      <w:r w:rsidRPr="0031612C">
        <w:rPr>
          <w:color w:val="002060"/>
        </w:rPr>
        <w:t>RISULTATI UFFICIALI GARE DEL 05/10/2023</w:t>
      </w:r>
    </w:p>
    <w:p w14:paraId="6B943E3B" w14:textId="77777777" w:rsidR="009016C4" w:rsidRPr="009016C4" w:rsidRDefault="009016C4" w:rsidP="009016C4">
      <w:pPr>
        <w:pStyle w:val="sottotitolocampionato20"/>
        <w:spacing w:before="0" w:beforeAutospacing="0" w:after="0" w:afterAutospacing="0"/>
        <w:rPr>
          <w:rFonts w:ascii="Arial" w:hAnsi="Arial" w:cs="Arial"/>
          <w:color w:val="002060"/>
          <w:sz w:val="20"/>
          <w:szCs w:val="20"/>
        </w:rPr>
      </w:pPr>
      <w:r w:rsidRPr="009016C4">
        <w:rPr>
          <w:rFonts w:ascii="Arial" w:hAnsi="Arial" w:cs="Arial"/>
          <w:color w:val="002060"/>
          <w:sz w:val="20"/>
          <w:szCs w:val="20"/>
        </w:rPr>
        <w:t>Si trascrivono qui di seguito i risultati ufficiali delle gare disputate</w:t>
      </w:r>
    </w:p>
    <w:p w14:paraId="312448A8" w14:textId="77777777" w:rsidR="009016C4" w:rsidRPr="0031612C" w:rsidRDefault="009016C4" w:rsidP="009016C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016C4" w:rsidRPr="0031612C" w14:paraId="2141D00B" w14:textId="77777777" w:rsidTr="00957FA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016C4" w:rsidRPr="0031612C" w14:paraId="331F7757" w14:textId="77777777" w:rsidTr="00957F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42C2C" w14:textId="77777777" w:rsidR="009016C4" w:rsidRPr="0031612C" w:rsidRDefault="009016C4" w:rsidP="00957FA0">
                  <w:pPr>
                    <w:pStyle w:val="headertabella0"/>
                    <w:rPr>
                      <w:color w:val="002060"/>
                    </w:rPr>
                  </w:pPr>
                  <w:r w:rsidRPr="0031612C">
                    <w:rPr>
                      <w:color w:val="002060"/>
                    </w:rPr>
                    <w:t>GIRONE B - 1 Giornata - A</w:t>
                  </w:r>
                </w:p>
              </w:tc>
            </w:tr>
            <w:tr w:rsidR="009016C4" w:rsidRPr="0031612C" w14:paraId="6943A668" w14:textId="77777777" w:rsidTr="00957FA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3218E6" w14:textId="77777777" w:rsidR="009016C4" w:rsidRPr="0031612C" w:rsidRDefault="009016C4" w:rsidP="00957FA0">
                  <w:pPr>
                    <w:pStyle w:val="rowtabella0"/>
                    <w:rPr>
                      <w:color w:val="002060"/>
                    </w:rPr>
                  </w:pPr>
                  <w:r w:rsidRPr="0031612C">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F216A7" w14:textId="77777777" w:rsidR="009016C4" w:rsidRPr="0031612C" w:rsidRDefault="009016C4" w:rsidP="00957FA0">
                  <w:pPr>
                    <w:pStyle w:val="rowtabella0"/>
                    <w:rPr>
                      <w:color w:val="002060"/>
                    </w:rPr>
                  </w:pPr>
                  <w:r w:rsidRPr="0031612C">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5C0278" w14:textId="77777777" w:rsidR="009016C4" w:rsidRPr="0031612C" w:rsidRDefault="009016C4" w:rsidP="00957FA0">
                  <w:pPr>
                    <w:pStyle w:val="rowtabella0"/>
                    <w:jc w:val="center"/>
                    <w:rPr>
                      <w:color w:val="002060"/>
                    </w:rPr>
                  </w:pPr>
                  <w:r w:rsidRPr="0031612C">
                    <w:rPr>
                      <w:color w:val="002060"/>
                    </w:rPr>
                    <w:t>4 - 6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7B4E6" w14:textId="77777777" w:rsidR="009016C4" w:rsidRPr="0031612C" w:rsidRDefault="009016C4" w:rsidP="00957FA0">
                  <w:pPr>
                    <w:pStyle w:val="rowtabella0"/>
                    <w:jc w:val="center"/>
                    <w:rPr>
                      <w:color w:val="002060"/>
                    </w:rPr>
                  </w:pPr>
                  <w:r w:rsidRPr="0031612C">
                    <w:rPr>
                      <w:color w:val="002060"/>
                    </w:rPr>
                    <w:t> </w:t>
                  </w:r>
                </w:p>
              </w:tc>
            </w:tr>
          </w:tbl>
          <w:p w14:paraId="6353CF3A" w14:textId="77777777" w:rsidR="009016C4" w:rsidRPr="0031612C" w:rsidRDefault="009016C4" w:rsidP="00957FA0">
            <w:pPr>
              <w:rPr>
                <w:color w:val="002060"/>
              </w:rPr>
            </w:pPr>
          </w:p>
        </w:tc>
      </w:tr>
    </w:tbl>
    <w:p w14:paraId="74D70604" w14:textId="77777777" w:rsidR="009016C4" w:rsidRPr="0031612C" w:rsidRDefault="009016C4" w:rsidP="009016C4">
      <w:pPr>
        <w:pStyle w:val="breakline"/>
        <w:rPr>
          <w:rFonts w:eastAsiaTheme="minorEastAsia"/>
          <w:color w:val="002060"/>
        </w:rPr>
      </w:pPr>
    </w:p>
    <w:p w14:paraId="780EC75A" w14:textId="77777777" w:rsidR="009016C4" w:rsidRPr="0031612C" w:rsidRDefault="009016C4" w:rsidP="009016C4">
      <w:pPr>
        <w:pStyle w:val="breakline"/>
        <w:rPr>
          <w:color w:val="002060"/>
        </w:rPr>
      </w:pPr>
    </w:p>
    <w:p w14:paraId="6A02CA4B" w14:textId="77777777" w:rsidR="009016C4" w:rsidRPr="0031612C" w:rsidRDefault="009016C4" w:rsidP="009016C4">
      <w:pPr>
        <w:pStyle w:val="titoloprinc0"/>
        <w:rPr>
          <w:color w:val="002060"/>
        </w:rPr>
      </w:pPr>
      <w:r w:rsidRPr="0031612C">
        <w:rPr>
          <w:color w:val="002060"/>
        </w:rPr>
        <w:t>GIUDICE SPORTIVO</w:t>
      </w:r>
    </w:p>
    <w:p w14:paraId="0817902B" w14:textId="77777777" w:rsidR="009016C4" w:rsidRPr="0031612C" w:rsidRDefault="009016C4" w:rsidP="009016C4">
      <w:pPr>
        <w:pStyle w:val="diffida"/>
        <w:rPr>
          <w:color w:val="002060"/>
        </w:rPr>
      </w:pPr>
      <w:r w:rsidRPr="0031612C">
        <w:rPr>
          <w:color w:val="002060"/>
        </w:rPr>
        <w:t>Il Giudice Sportivo Avv. Agnese Lazzaretti, con l'assistenza del segretario Angelo Castellana, nella seduta del 06/10/2023, ha adottato le decisioni che di seguito integralmente si riportano:</w:t>
      </w:r>
    </w:p>
    <w:p w14:paraId="0B026AD6" w14:textId="77777777" w:rsidR="009016C4" w:rsidRPr="0031612C" w:rsidRDefault="009016C4" w:rsidP="009016C4">
      <w:pPr>
        <w:pStyle w:val="titolo10"/>
        <w:rPr>
          <w:color w:val="002060"/>
        </w:rPr>
      </w:pPr>
      <w:r w:rsidRPr="0031612C">
        <w:rPr>
          <w:color w:val="002060"/>
        </w:rPr>
        <w:t xml:space="preserve">GARE DEL 5/10/2023 </w:t>
      </w:r>
    </w:p>
    <w:p w14:paraId="76C94378" w14:textId="77777777" w:rsidR="009016C4" w:rsidRPr="0031612C" w:rsidRDefault="009016C4" w:rsidP="009016C4">
      <w:pPr>
        <w:pStyle w:val="titolo7a"/>
        <w:rPr>
          <w:color w:val="002060"/>
        </w:rPr>
      </w:pPr>
      <w:r w:rsidRPr="0031612C">
        <w:rPr>
          <w:color w:val="002060"/>
        </w:rPr>
        <w:t xml:space="preserve">PROVVEDIMENTI DISCIPLINARI </w:t>
      </w:r>
    </w:p>
    <w:p w14:paraId="222E477C" w14:textId="77777777" w:rsidR="009016C4" w:rsidRPr="0031612C" w:rsidRDefault="009016C4" w:rsidP="009016C4">
      <w:pPr>
        <w:pStyle w:val="titolo7b0"/>
        <w:rPr>
          <w:color w:val="002060"/>
        </w:rPr>
      </w:pPr>
      <w:r w:rsidRPr="0031612C">
        <w:rPr>
          <w:color w:val="002060"/>
        </w:rPr>
        <w:t xml:space="preserve">In base alle risultanze degli atti ufficiali sono state deliberate le seguenti sanzioni disciplinari. </w:t>
      </w:r>
    </w:p>
    <w:p w14:paraId="6479214F" w14:textId="77777777" w:rsidR="009016C4" w:rsidRPr="0031612C" w:rsidRDefault="009016C4" w:rsidP="009016C4">
      <w:pPr>
        <w:pStyle w:val="titolo30"/>
        <w:rPr>
          <w:color w:val="002060"/>
        </w:rPr>
      </w:pPr>
      <w:r w:rsidRPr="0031612C">
        <w:rPr>
          <w:color w:val="002060"/>
        </w:rPr>
        <w:t xml:space="preserve">CALCIATORI NON ESPULSI </w:t>
      </w:r>
    </w:p>
    <w:p w14:paraId="15FFB58F" w14:textId="77777777" w:rsidR="009016C4" w:rsidRPr="0031612C" w:rsidRDefault="009016C4" w:rsidP="009016C4">
      <w:pPr>
        <w:pStyle w:val="titolo20"/>
        <w:rPr>
          <w:color w:val="002060"/>
        </w:rPr>
      </w:pPr>
      <w:r w:rsidRPr="0031612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016C4" w:rsidRPr="0031612C" w14:paraId="21296B40" w14:textId="77777777" w:rsidTr="00957FA0">
        <w:tc>
          <w:tcPr>
            <w:tcW w:w="2200" w:type="dxa"/>
            <w:tcMar>
              <w:top w:w="20" w:type="dxa"/>
              <w:left w:w="20" w:type="dxa"/>
              <w:bottom w:w="20" w:type="dxa"/>
              <w:right w:w="20" w:type="dxa"/>
            </w:tcMar>
            <w:vAlign w:val="center"/>
            <w:hideMark/>
          </w:tcPr>
          <w:p w14:paraId="0DE4EAF8" w14:textId="77777777" w:rsidR="009016C4" w:rsidRPr="0031612C" w:rsidRDefault="009016C4" w:rsidP="00957FA0">
            <w:pPr>
              <w:pStyle w:val="movimento"/>
              <w:rPr>
                <w:color w:val="002060"/>
              </w:rPr>
            </w:pPr>
            <w:r w:rsidRPr="0031612C">
              <w:rPr>
                <w:color w:val="002060"/>
              </w:rPr>
              <w:lastRenderedPageBreak/>
              <w:t>BRAVI VIOLA</w:t>
            </w:r>
          </w:p>
        </w:tc>
        <w:tc>
          <w:tcPr>
            <w:tcW w:w="2200" w:type="dxa"/>
            <w:tcMar>
              <w:top w:w="20" w:type="dxa"/>
              <w:left w:w="20" w:type="dxa"/>
              <w:bottom w:w="20" w:type="dxa"/>
              <w:right w:w="20" w:type="dxa"/>
            </w:tcMar>
            <w:vAlign w:val="center"/>
            <w:hideMark/>
          </w:tcPr>
          <w:p w14:paraId="2216F287" w14:textId="77777777" w:rsidR="009016C4" w:rsidRPr="0031612C" w:rsidRDefault="009016C4" w:rsidP="00957FA0">
            <w:pPr>
              <w:pStyle w:val="movimento2"/>
              <w:rPr>
                <w:color w:val="002060"/>
              </w:rPr>
            </w:pPr>
            <w:r w:rsidRPr="0031612C">
              <w:rPr>
                <w:color w:val="002060"/>
              </w:rPr>
              <w:t xml:space="preserve">(GROTTACCIA 2005) </w:t>
            </w:r>
          </w:p>
        </w:tc>
        <w:tc>
          <w:tcPr>
            <w:tcW w:w="800" w:type="dxa"/>
            <w:tcMar>
              <w:top w:w="20" w:type="dxa"/>
              <w:left w:w="20" w:type="dxa"/>
              <w:bottom w:w="20" w:type="dxa"/>
              <w:right w:w="20" w:type="dxa"/>
            </w:tcMar>
            <w:vAlign w:val="center"/>
            <w:hideMark/>
          </w:tcPr>
          <w:p w14:paraId="6562F4FD" w14:textId="77777777" w:rsidR="009016C4" w:rsidRPr="0031612C" w:rsidRDefault="009016C4" w:rsidP="00957FA0">
            <w:pPr>
              <w:pStyle w:val="movimento"/>
              <w:rPr>
                <w:color w:val="002060"/>
              </w:rPr>
            </w:pPr>
            <w:r w:rsidRPr="0031612C">
              <w:rPr>
                <w:color w:val="002060"/>
              </w:rPr>
              <w:t> </w:t>
            </w:r>
          </w:p>
        </w:tc>
        <w:tc>
          <w:tcPr>
            <w:tcW w:w="2200" w:type="dxa"/>
            <w:tcMar>
              <w:top w:w="20" w:type="dxa"/>
              <w:left w:w="20" w:type="dxa"/>
              <w:bottom w:w="20" w:type="dxa"/>
              <w:right w:w="20" w:type="dxa"/>
            </w:tcMar>
            <w:vAlign w:val="center"/>
            <w:hideMark/>
          </w:tcPr>
          <w:p w14:paraId="205D86D9" w14:textId="77777777" w:rsidR="009016C4" w:rsidRPr="0031612C" w:rsidRDefault="009016C4" w:rsidP="00957FA0">
            <w:pPr>
              <w:pStyle w:val="movimento"/>
              <w:rPr>
                <w:color w:val="002060"/>
              </w:rPr>
            </w:pPr>
            <w:r w:rsidRPr="0031612C">
              <w:rPr>
                <w:color w:val="002060"/>
              </w:rPr>
              <w:t> </w:t>
            </w:r>
          </w:p>
        </w:tc>
        <w:tc>
          <w:tcPr>
            <w:tcW w:w="2200" w:type="dxa"/>
            <w:tcMar>
              <w:top w:w="20" w:type="dxa"/>
              <w:left w:w="20" w:type="dxa"/>
              <w:bottom w:w="20" w:type="dxa"/>
              <w:right w:w="20" w:type="dxa"/>
            </w:tcMar>
            <w:vAlign w:val="center"/>
            <w:hideMark/>
          </w:tcPr>
          <w:p w14:paraId="3F0AECC1" w14:textId="77777777" w:rsidR="009016C4" w:rsidRPr="0031612C" w:rsidRDefault="009016C4" w:rsidP="00957FA0">
            <w:pPr>
              <w:pStyle w:val="movimento2"/>
              <w:rPr>
                <w:color w:val="002060"/>
              </w:rPr>
            </w:pPr>
            <w:r w:rsidRPr="0031612C">
              <w:rPr>
                <w:color w:val="002060"/>
              </w:rPr>
              <w:t> </w:t>
            </w:r>
          </w:p>
        </w:tc>
      </w:tr>
    </w:tbl>
    <w:p w14:paraId="4D04467F" w14:textId="77777777" w:rsidR="009016C4" w:rsidRPr="0031612C" w:rsidRDefault="009016C4" w:rsidP="009016C4">
      <w:pPr>
        <w:pStyle w:val="breakline"/>
        <w:rPr>
          <w:color w:val="002060"/>
        </w:rPr>
      </w:pPr>
    </w:p>
    <w:p w14:paraId="38116495" w14:textId="77777777" w:rsidR="009016C4" w:rsidRPr="0031612C" w:rsidRDefault="009016C4" w:rsidP="009016C4">
      <w:pPr>
        <w:jc w:val="center"/>
        <w:rPr>
          <w:rFonts w:ascii="Arial" w:hAnsi="Arial" w:cs="Arial"/>
          <w:noProof/>
          <w:color w:val="002060"/>
          <w:sz w:val="22"/>
          <w:szCs w:val="22"/>
        </w:rPr>
      </w:pPr>
      <w:r w:rsidRPr="0031612C">
        <w:rPr>
          <w:rFonts w:ascii="Arial" w:hAnsi="Arial" w:cs="Arial"/>
          <w:noProof/>
          <w:color w:val="002060"/>
          <w:sz w:val="22"/>
          <w:szCs w:val="22"/>
        </w:rPr>
        <w:t>F.to IL SEGRETARIO                                   F.to IL GIUDICE SPORTIVO</w:t>
      </w:r>
    </w:p>
    <w:p w14:paraId="0E4C77EE" w14:textId="77777777" w:rsidR="009016C4" w:rsidRPr="0031612C" w:rsidRDefault="009016C4" w:rsidP="009016C4">
      <w:pPr>
        <w:pStyle w:val="Corpodeltesto2"/>
        <w:spacing w:after="0" w:line="240" w:lineRule="auto"/>
        <w:jc w:val="both"/>
        <w:rPr>
          <w:rFonts w:ascii="Arial" w:hAnsi="Arial" w:cs="Arial"/>
          <w:b/>
          <w:color w:val="002060"/>
          <w:sz w:val="22"/>
          <w:szCs w:val="22"/>
        </w:rPr>
      </w:pPr>
      <w:r w:rsidRPr="0031612C">
        <w:rPr>
          <w:rFonts w:ascii="Arial" w:hAnsi="Arial" w:cs="Arial"/>
          <w:noProof/>
          <w:color w:val="002060"/>
          <w:sz w:val="22"/>
          <w:szCs w:val="22"/>
        </w:rPr>
        <w:t xml:space="preserve">                         Angelo Castellana        </w:t>
      </w:r>
      <w:r w:rsidRPr="0031612C">
        <w:rPr>
          <w:rFonts w:ascii="Arial" w:hAnsi="Arial" w:cs="Arial"/>
          <w:noProof/>
          <w:color w:val="002060"/>
          <w:sz w:val="22"/>
          <w:szCs w:val="22"/>
        </w:rPr>
        <w:tab/>
        <w:t xml:space="preserve">                                Agnese Lazzaretti</w:t>
      </w:r>
    </w:p>
    <w:p w14:paraId="26A1AA19" w14:textId="77777777" w:rsidR="009016C4" w:rsidRPr="0031612C" w:rsidRDefault="009016C4" w:rsidP="009016C4">
      <w:pPr>
        <w:pStyle w:val="breakline"/>
        <w:rPr>
          <w:rFonts w:eastAsiaTheme="minorEastAsia"/>
          <w:color w:val="002060"/>
        </w:rPr>
      </w:pPr>
    </w:p>
    <w:p w14:paraId="2307433F" w14:textId="77777777" w:rsidR="009016C4" w:rsidRPr="0031612C" w:rsidRDefault="009016C4" w:rsidP="009016C4">
      <w:pPr>
        <w:pStyle w:val="titoloprinc0"/>
        <w:rPr>
          <w:color w:val="002060"/>
        </w:rPr>
      </w:pPr>
      <w:r w:rsidRPr="0031612C">
        <w:rPr>
          <w:color w:val="002060"/>
        </w:rPr>
        <w:t>CLASSIFICA</w:t>
      </w:r>
    </w:p>
    <w:p w14:paraId="68AB8A45" w14:textId="77777777" w:rsidR="009016C4" w:rsidRPr="0031612C" w:rsidRDefault="009016C4" w:rsidP="009016C4">
      <w:pPr>
        <w:pStyle w:val="breakline"/>
        <w:rPr>
          <w:color w:val="002060"/>
        </w:rPr>
      </w:pPr>
    </w:p>
    <w:p w14:paraId="17E476B9" w14:textId="77777777" w:rsidR="009016C4" w:rsidRPr="0031612C" w:rsidRDefault="009016C4" w:rsidP="009016C4">
      <w:pPr>
        <w:pStyle w:val="breakline"/>
        <w:rPr>
          <w:color w:val="002060"/>
        </w:rPr>
      </w:pPr>
    </w:p>
    <w:p w14:paraId="32AB6223" w14:textId="77777777" w:rsidR="009016C4" w:rsidRPr="0031612C" w:rsidRDefault="009016C4" w:rsidP="009016C4">
      <w:pPr>
        <w:pStyle w:val="sottotitolocampionato10"/>
        <w:rPr>
          <w:color w:val="002060"/>
        </w:rPr>
      </w:pPr>
      <w:r w:rsidRPr="0031612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16C4" w:rsidRPr="0031612C" w14:paraId="2D94A3DB" w14:textId="77777777" w:rsidTr="00957F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0A4C4" w14:textId="77777777" w:rsidR="009016C4" w:rsidRPr="0031612C" w:rsidRDefault="009016C4" w:rsidP="00957FA0">
            <w:pPr>
              <w:pStyle w:val="headertabella0"/>
              <w:rPr>
                <w:color w:val="002060"/>
              </w:rPr>
            </w:pPr>
            <w:r w:rsidRPr="003161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DDB0F" w14:textId="77777777" w:rsidR="009016C4" w:rsidRPr="0031612C" w:rsidRDefault="009016C4" w:rsidP="00957FA0">
            <w:pPr>
              <w:pStyle w:val="headertabella0"/>
              <w:rPr>
                <w:color w:val="002060"/>
              </w:rPr>
            </w:pPr>
            <w:r w:rsidRPr="003161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978A2" w14:textId="77777777" w:rsidR="009016C4" w:rsidRPr="0031612C" w:rsidRDefault="009016C4" w:rsidP="00957FA0">
            <w:pPr>
              <w:pStyle w:val="headertabella0"/>
              <w:rPr>
                <w:color w:val="002060"/>
              </w:rPr>
            </w:pPr>
            <w:r w:rsidRPr="003161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5C2CF" w14:textId="77777777" w:rsidR="009016C4" w:rsidRPr="0031612C" w:rsidRDefault="009016C4" w:rsidP="00957FA0">
            <w:pPr>
              <w:pStyle w:val="headertabella0"/>
              <w:rPr>
                <w:color w:val="002060"/>
              </w:rPr>
            </w:pPr>
            <w:r w:rsidRPr="003161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F3EAA" w14:textId="77777777" w:rsidR="009016C4" w:rsidRPr="0031612C" w:rsidRDefault="009016C4" w:rsidP="00957FA0">
            <w:pPr>
              <w:pStyle w:val="headertabella0"/>
              <w:rPr>
                <w:color w:val="002060"/>
              </w:rPr>
            </w:pPr>
            <w:r w:rsidRPr="003161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3D3D5" w14:textId="77777777" w:rsidR="009016C4" w:rsidRPr="0031612C" w:rsidRDefault="009016C4" w:rsidP="00957FA0">
            <w:pPr>
              <w:pStyle w:val="headertabella0"/>
              <w:rPr>
                <w:color w:val="002060"/>
              </w:rPr>
            </w:pPr>
            <w:r w:rsidRPr="003161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23E36" w14:textId="77777777" w:rsidR="009016C4" w:rsidRPr="0031612C" w:rsidRDefault="009016C4" w:rsidP="00957FA0">
            <w:pPr>
              <w:pStyle w:val="headertabella0"/>
              <w:rPr>
                <w:color w:val="002060"/>
              </w:rPr>
            </w:pPr>
            <w:r w:rsidRPr="003161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9816C" w14:textId="77777777" w:rsidR="009016C4" w:rsidRPr="0031612C" w:rsidRDefault="009016C4" w:rsidP="00957FA0">
            <w:pPr>
              <w:pStyle w:val="headertabella0"/>
              <w:rPr>
                <w:color w:val="002060"/>
              </w:rPr>
            </w:pPr>
            <w:r w:rsidRPr="003161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6E3FA" w14:textId="77777777" w:rsidR="009016C4" w:rsidRPr="0031612C" w:rsidRDefault="009016C4" w:rsidP="00957FA0">
            <w:pPr>
              <w:pStyle w:val="headertabella0"/>
              <w:rPr>
                <w:color w:val="002060"/>
              </w:rPr>
            </w:pPr>
            <w:r w:rsidRPr="003161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4BC32" w14:textId="77777777" w:rsidR="009016C4" w:rsidRPr="0031612C" w:rsidRDefault="009016C4" w:rsidP="00957FA0">
            <w:pPr>
              <w:pStyle w:val="headertabella0"/>
              <w:rPr>
                <w:color w:val="002060"/>
              </w:rPr>
            </w:pPr>
            <w:r w:rsidRPr="0031612C">
              <w:rPr>
                <w:color w:val="002060"/>
              </w:rPr>
              <w:t>PE</w:t>
            </w:r>
          </w:p>
        </w:tc>
      </w:tr>
      <w:tr w:rsidR="009016C4" w:rsidRPr="0031612C" w14:paraId="0F77C803" w14:textId="77777777" w:rsidTr="00957F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5ECC4B" w14:textId="77777777" w:rsidR="009016C4" w:rsidRPr="009016C4" w:rsidRDefault="009016C4" w:rsidP="00957FA0">
            <w:pPr>
              <w:pStyle w:val="rowtabella0"/>
              <w:rPr>
                <w:color w:val="002060"/>
                <w:lang w:val="es-ES"/>
              </w:rPr>
            </w:pPr>
            <w:r w:rsidRPr="009016C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3AE0"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973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EBC7"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001E"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5C0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96A5"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F59B"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27F5" w14:textId="77777777" w:rsidR="009016C4" w:rsidRPr="0031612C" w:rsidRDefault="009016C4" w:rsidP="00957FA0">
            <w:pPr>
              <w:pStyle w:val="rowtabella0"/>
              <w:jc w:val="center"/>
              <w:rPr>
                <w:color w:val="002060"/>
              </w:rPr>
            </w:pPr>
            <w:r w:rsidRPr="003161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5A42A" w14:textId="77777777" w:rsidR="009016C4" w:rsidRPr="0031612C" w:rsidRDefault="009016C4" w:rsidP="00957FA0">
            <w:pPr>
              <w:pStyle w:val="rowtabella0"/>
              <w:jc w:val="center"/>
              <w:rPr>
                <w:color w:val="002060"/>
              </w:rPr>
            </w:pPr>
            <w:r w:rsidRPr="0031612C">
              <w:rPr>
                <w:color w:val="002060"/>
              </w:rPr>
              <w:t>0</w:t>
            </w:r>
          </w:p>
        </w:tc>
      </w:tr>
      <w:tr w:rsidR="009016C4" w:rsidRPr="0031612C" w14:paraId="7C0264DF"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40CC06" w14:textId="77777777" w:rsidR="009016C4" w:rsidRPr="0031612C" w:rsidRDefault="009016C4" w:rsidP="00957FA0">
            <w:pPr>
              <w:pStyle w:val="rowtabella0"/>
              <w:rPr>
                <w:color w:val="002060"/>
              </w:rPr>
            </w:pPr>
            <w:r w:rsidRPr="0031612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A6BF"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B970"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2F10B"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EBB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B893"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5CB39" w14:textId="77777777" w:rsidR="009016C4" w:rsidRPr="0031612C" w:rsidRDefault="009016C4" w:rsidP="00957FA0">
            <w:pPr>
              <w:pStyle w:val="rowtabella0"/>
              <w:jc w:val="center"/>
              <w:rPr>
                <w:color w:val="002060"/>
              </w:rPr>
            </w:pPr>
            <w:r w:rsidRPr="003161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322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0A4F" w14:textId="77777777" w:rsidR="009016C4" w:rsidRPr="0031612C" w:rsidRDefault="009016C4" w:rsidP="00957FA0">
            <w:pPr>
              <w:pStyle w:val="rowtabella0"/>
              <w:jc w:val="center"/>
              <w:rPr>
                <w:color w:val="002060"/>
              </w:rPr>
            </w:pPr>
            <w:r w:rsidRPr="003161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7A7B" w14:textId="77777777" w:rsidR="009016C4" w:rsidRPr="0031612C" w:rsidRDefault="009016C4" w:rsidP="00957FA0">
            <w:pPr>
              <w:pStyle w:val="rowtabella0"/>
              <w:jc w:val="center"/>
              <w:rPr>
                <w:color w:val="002060"/>
              </w:rPr>
            </w:pPr>
            <w:r w:rsidRPr="0031612C">
              <w:rPr>
                <w:color w:val="002060"/>
              </w:rPr>
              <w:t>0</w:t>
            </w:r>
          </w:p>
        </w:tc>
      </w:tr>
      <w:tr w:rsidR="009016C4" w:rsidRPr="0031612C" w14:paraId="17194055"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4B4F4" w14:textId="77777777" w:rsidR="009016C4" w:rsidRPr="0031612C" w:rsidRDefault="009016C4" w:rsidP="00957FA0">
            <w:pPr>
              <w:pStyle w:val="rowtabella0"/>
              <w:rPr>
                <w:color w:val="002060"/>
              </w:rPr>
            </w:pPr>
            <w:r w:rsidRPr="0031612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A486"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5EC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EEAE"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62C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3BEA"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F4385"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120B"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20D7"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A0B5" w14:textId="77777777" w:rsidR="009016C4" w:rsidRPr="0031612C" w:rsidRDefault="009016C4" w:rsidP="00957FA0">
            <w:pPr>
              <w:pStyle w:val="rowtabella0"/>
              <w:jc w:val="center"/>
              <w:rPr>
                <w:color w:val="002060"/>
              </w:rPr>
            </w:pPr>
            <w:r w:rsidRPr="0031612C">
              <w:rPr>
                <w:color w:val="002060"/>
              </w:rPr>
              <w:t>0</w:t>
            </w:r>
          </w:p>
        </w:tc>
      </w:tr>
      <w:tr w:rsidR="009016C4" w:rsidRPr="0031612C" w14:paraId="088EC780"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5CB08" w14:textId="77777777" w:rsidR="009016C4" w:rsidRPr="0031612C" w:rsidRDefault="009016C4" w:rsidP="00957FA0">
            <w:pPr>
              <w:pStyle w:val="rowtabella0"/>
              <w:rPr>
                <w:color w:val="002060"/>
              </w:rPr>
            </w:pPr>
            <w:r w:rsidRPr="0031612C">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B6B1"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7466"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4D9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655A"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17F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681F"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327F"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05AE"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D25B" w14:textId="77777777" w:rsidR="009016C4" w:rsidRPr="0031612C" w:rsidRDefault="009016C4" w:rsidP="00957FA0">
            <w:pPr>
              <w:pStyle w:val="rowtabella0"/>
              <w:jc w:val="center"/>
              <w:rPr>
                <w:color w:val="002060"/>
              </w:rPr>
            </w:pPr>
            <w:r w:rsidRPr="0031612C">
              <w:rPr>
                <w:color w:val="002060"/>
              </w:rPr>
              <w:t>0</w:t>
            </w:r>
          </w:p>
        </w:tc>
      </w:tr>
      <w:tr w:rsidR="009016C4" w:rsidRPr="0031612C" w14:paraId="4937F6B4"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83631" w14:textId="77777777" w:rsidR="009016C4" w:rsidRPr="0031612C" w:rsidRDefault="009016C4" w:rsidP="00957FA0">
            <w:pPr>
              <w:pStyle w:val="rowtabella0"/>
              <w:rPr>
                <w:color w:val="002060"/>
              </w:rPr>
            </w:pPr>
            <w:r w:rsidRPr="0031612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D496"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4FB7"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F56D"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172F"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55F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DFBC"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F968"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B08C"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B351" w14:textId="77777777" w:rsidR="009016C4" w:rsidRPr="0031612C" w:rsidRDefault="009016C4" w:rsidP="00957FA0">
            <w:pPr>
              <w:pStyle w:val="rowtabella0"/>
              <w:jc w:val="center"/>
              <w:rPr>
                <w:color w:val="002060"/>
              </w:rPr>
            </w:pPr>
            <w:r w:rsidRPr="0031612C">
              <w:rPr>
                <w:color w:val="002060"/>
              </w:rPr>
              <w:t>0</w:t>
            </w:r>
          </w:p>
        </w:tc>
      </w:tr>
      <w:tr w:rsidR="009016C4" w:rsidRPr="0031612C" w14:paraId="2DA57E8E"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02DC9" w14:textId="77777777" w:rsidR="009016C4" w:rsidRPr="0031612C" w:rsidRDefault="009016C4" w:rsidP="00957FA0">
            <w:pPr>
              <w:pStyle w:val="rowtabella0"/>
              <w:rPr>
                <w:color w:val="002060"/>
              </w:rPr>
            </w:pPr>
            <w:r w:rsidRPr="0031612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3C0E"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BC3A"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F76E"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023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D35C"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6E2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6A037"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33DA"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EBD0" w14:textId="77777777" w:rsidR="009016C4" w:rsidRPr="0031612C" w:rsidRDefault="009016C4" w:rsidP="00957FA0">
            <w:pPr>
              <w:pStyle w:val="rowtabella0"/>
              <w:jc w:val="center"/>
              <w:rPr>
                <w:color w:val="002060"/>
              </w:rPr>
            </w:pPr>
            <w:r w:rsidRPr="0031612C">
              <w:rPr>
                <w:color w:val="002060"/>
              </w:rPr>
              <w:t>0</w:t>
            </w:r>
          </w:p>
        </w:tc>
      </w:tr>
      <w:tr w:rsidR="009016C4" w:rsidRPr="0031612C" w14:paraId="7C3CA6F6"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4C7F5" w14:textId="77777777" w:rsidR="009016C4" w:rsidRPr="0031612C" w:rsidRDefault="009016C4" w:rsidP="00957FA0">
            <w:pPr>
              <w:pStyle w:val="rowtabella0"/>
              <w:rPr>
                <w:color w:val="002060"/>
              </w:rPr>
            </w:pPr>
            <w:r w:rsidRPr="0031612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C897"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0062"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539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0C2B6"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7C37"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F105"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18A5"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44E4"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953A" w14:textId="77777777" w:rsidR="009016C4" w:rsidRPr="0031612C" w:rsidRDefault="009016C4" w:rsidP="00957FA0">
            <w:pPr>
              <w:pStyle w:val="rowtabella0"/>
              <w:jc w:val="center"/>
              <w:rPr>
                <w:color w:val="002060"/>
              </w:rPr>
            </w:pPr>
            <w:r w:rsidRPr="0031612C">
              <w:rPr>
                <w:color w:val="002060"/>
              </w:rPr>
              <w:t>0</w:t>
            </w:r>
          </w:p>
        </w:tc>
      </w:tr>
      <w:tr w:rsidR="009016C4" w:rsidRPr="0031612C" w14:paraId="123D901D"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DE23DA" w14:textId="77777777" w:rsidR="009016C4" w:rsidRPr="0031612C" w:rsidRDefault="009016C4" w:rsidP="00957FA0">
            <w:pPr>
              <w:pStyle w:val="rowtabella0"/>
              <w:rPr>
                <w:color w:val="002060"/>
              </w:rPr>
            </w:pPr>
            <w:r w:rsidRPr="0031612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3F09"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F1C4"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E092"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F7F6"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77AD"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037D"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8B81" w14:textId="77777777" w:rsidR="009016C4" w:rsidRPr="0031612C" w:rsidRDefault="009016C4" w:rsidP="00957FA0">
            <w:pPr>
              <w:pStyle w:val="rowtabella0"/>
              <w:jc w:val="center"/>
              <w:rPr>
                <w:color w:val="002060"/>
              </w:rPr>
            </w:pPr>
            <w:r w:rsidRPr="003161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BD70" w14:textId="77777777" w:rsidR="009016C4" w:rsidRPr="0031612C" w:rsidRDefault="009016C4" w:rsidP="00957FA0">
            <w:pPr>
              <w:pStyle w:val="rowtabella0"/>
              <w:jc w:val="center"/>
              <w:rPr>
                <w:color w:val="002060"/>
              </w:rPr>
            </w:pPr>
            <w:r w:rsidRPr="003161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48FB" w14:textId="77777777" w:rsidR="009016C4" w:rsidRPr="0031612C" w:rsidRDefault="009016C4" w:rsidP="00957FA0">
            <w:pPr>
              <w:pStyle w:val="rowtabella0"/>
              <w:jc w:val="center"/>
              <w:rPr>
                <w:color w:val="002060"/>
              </w:rPr>
            </w:pPr>
            <w:r w:rsidRPr="0031612C">
              <w:rPr>
                <w:color w:val="002060"/>
              </w:rPr>
              <w:t>0</w:t>
            </w:r>
          </w:p>
        </w:tc>
      </w:tr>
      <w:tr w:rsidR="009016C4" w:rsidRPr="0031612C" w14:paraId="2132CAF4"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E7496" w14:textId="77777777" w:rsidR="009016C4" w:rsidRPr="0031612C" w:rsidRDefault="009016C4" w:rsidP="00957FA0">
            <w:pPr>
              <w:pStyle w:val="rowtabella0"/>
              <w:rPr>
                <w:color w:val="002060"/>
              </w:rPr>
            </w:pPr>
            <w:r w:rsidRPr="0031612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865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AE5E"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222B"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932D"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111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A732"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356D"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9800" w14:textId="77777777" w:rsidR="009016C4" w:rsidRPr="0031612C" w:rsidRDefault="009016C4" w:rsidP="00957FA0">
            <w:pPr>
              <w:pStyle w:val="rowtabella0"/>
              <w:jc w:val="center"/>
              <w:rPr>
                <w:color w:val="002060"/>
              </w:rPr>
            </w:pPr>
            <w:r w:rsidRPr="003161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0627" w14:textId="77777777" w:rsidR="009016C4" w:rsidRPr="0031612C" w:rsidRDefault="009016C4" w:rsidP="00957FA0">
            <w:pPr>
              <w:pStyle w:val="rowtabella0"/>
              <w:jc w:val="center"/>
              <w:rPr>
                <w:color w:val="002060"/>
              </w:rPr>
            </w:pPr>
            <w:r w:rsidRPr="0031612C">
              <w:rPr>
                <w:color w:val="002060"/>
              </w:rPr>
              <w:t>0</w:t>
            </w:r>
          </w:p>
        </w:tc>
      </w:tr>
      <w:tr w:rsidR="009016C4" w:rsidRPr="0031612C" w14:paraId="02A4B77E"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0C2BD" w14:textId="77777777" w:rsidR="009016C4" w:rsidRPr="0031612C" w:rsidRDefault="009016C4" w:rsidP="00957FA0">
            <w:pPr>
              <w:pStyle w:val="rowtabella0"/>
              <w:rPr>
                <w:color w:val="002060"/>
              </w:rPr>
            </w:pPr>
            <w:proofErr w:type="spellStart"/>
            <w:proofErr w:type="gramStart"/>
            <w:r w:rsidRPr="0031612C">
              <w:rPr>
                <w:color w:val="002060"/>
              </w:rPr>
              <w:t>sq.B</w:t>
            </w:r>
            <w:proofErr w:type="spellEnd"/>
            <w:proofErr w:type="gramEnd"/>
            <w:r w:rsidRPr="0031612C">
              <w:rPr>
                <w:color w:val="002060"/>
              </w:rPr>
              <w:t xml:space="preserve"> AMICI DEL </w:t>
            </w:r>
            <w:proofErr w:type="spellStart"/>
            <w:r w:rsidRPr="0031612C">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AD2C"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22A9"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97A5"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5E26"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9D0A"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5C2E"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5187F"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741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5EEF" w14:textId="77777777" w:rsidR="009016C4" w:rsidRPr="0031612C" w:rsidRDefault="009016C4" w:rsidP="00957FA0">
            <w:pPr>
              <w:pStyle w:val="rowtabella0"/>
              <w:jc w:val="center"/>
              <w:rPr>
                <w:color w:val="002060"/>
              </w:rPr>
            </w:pPr>
            <w:r w:rsidRPr="0031612C">
              <w:rPr>
                <w:color w:val="002060"/>
              </w:rPr>
              <w:t>0</w:t>
            </w:r>
          </w:p>
        </w:tc>
      </w:tr>
      <w:tr w:rsidR="009016C4" w:rsidRPr="0031612C" w14:paraId="219DDCBE" w14:textId="77777777" w:rsidTr="00957F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2006E3" w14:textId="77777777" w:rsidR="009016C4" w:rsidRPr="0031612C" w:rsidRDefault="009016C4" w:rsidP="00957FA0">
            <w:pPr>
              <w:pStyle w:val="rowtabella0"/>
              <w:rPr>
                <w:color w:val="002060"/>
              </w:rPr>
            </w:pPr>
            <w:proofErr w:type="spellStart"/>
            <w:proofErr w:type="gramStart"/>
            <w:r w:rsidRPr="0031612C">
              <w:rPr>
                <w:color w:val="002060"/>
              </w:rPr>
              <w:t>sq.B</w:t>
            </w:r>
            <w:proofErr w:type="spellEnd"/>
            <w:proofErr w:type="gramEnd"/>
            <w:r w:rsidRPr="0031612C">
              <w:rPr>
                <w:color w:val="002060"/>
              </w:rPr>
              <w:t xml:space="preserve"> ITALSERVICE C5 </w:t>
            </w:r>
            <w:proofErr w:type="spellStart"/>
            <w:r w:rsidRPr="0031612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4E917"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F1C9"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E7FCA"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4513"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9177"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587A"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01EB"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8267"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48C7A" w14:textId="77777777" w:rsidR="009016C4" w:rsidRPr="0031612C" w:rsidRDefault="009016C4" w:rsidP="00957FA0">
            <w:pPr>
              <w:pStyle w:val="rowtabella0"/>
              <w:jc w:val="center"/>
              <w:rPr>
                <w:color w:val="002060"/>
              </w:rPr>
            </w:pPr>
            <w:r w:rsidRPr="0031612C">
              <w:rPr>
                <w:color w:val="002060"/>
              </w:rPr>
              <w:t>0</w:t>
            </w:r>
          </w:p>
        </w:tc>
      </w:tr>
    </w:tbl>
    <w:p w14:paraId="402A363F" w14:textId="77777777" w:rsidR="009016C4" w:rsidRPr="0031612C" w:rsidRDefault="009016C4" w:rsidP="009016C4">
      <w:pPr>
        <w:pStyle w:val="breakline"/>
        <w:rPr>
          <w:rFonts w:eastAsiaTheme="minorEastAsia"/>
          <w:color w:val="002060"/>
        </w:rPr>
      </w:pPr>
    </w:p>
    <w:p w14:paraId="2E6FE4D5" w14:textId="77777777" w:rsidR="009016C4" w:rsidRPr="0031612C" w:rsidRDefault="009016C4" w:rsidP="009016C4">
      <w:pPr>
        <w:pStyle w:val="breakline"/>
        <w:rPr>
          <w:color w:val="002060"/>
        </w:rPr>
      </w:pPr>
    </w:p>
    <w:p w14:paraId="15AA7FF8" w14:textId="77777777" w:rsidR="009016C4" w:rsidRPr="0031612C" w:rsidRDefault="009016C4" w:rsidP="009016C4">
      <w:pPr>
        <w:pStyle w:val="sottotitolocampionato10"/>
        <w:rPr>
          <w:color w:val="002060"/>
        </w:rPr>
      </w:pPr>
      <w:r w:rsidRPr="0031612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016C4" w:rsidRPr="0031612C" w14:paraId="3A353465" w14:textId="77777777" w:rsidTr="00957FA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C1699" w14:textId="77777777" w:rsidR="009016C4" w:rsidRPr="0031612C" w:rsidRDefault="009016C4" w:rsidP="00957FA0">
            <w:pPr>
              <w:pStyle w:val="headertabella0"/>
              <w:rPr>
                <w:color w:val="002060"/>
              </w:rPr>
            </w:pPr>
            <w:r w:rsidRPr="003161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BCCB1" w14:textId="77777777" w:rsidR="009016C4" w:rsidRPr="0031612C" w:rsidRDefault="009016C4" w:rsidP="00957FA0">
            <w:pPr>
              <w:pStyle w:val="headertabella0"/>
              <w:rPr>
                <w:color w:val="002060"/>
              </w:rPr>
            </w:pPr>
            <w:r w:rsidRPr="003161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8655D" w14:textId="77777777" w:rsidR="009016C4" w:rsidRPr="0031612C" w:rsidRDefault="009016C4" w:rsidP="00957FA0">
            <w:pPr>
              <w:pStyle w:val="headertabella0"/>
              <w:rPr>
                <w:color w:val="002060"/>
              </w:rPr>
            </w:pPr>
            <w:r w:rsidRPr="003161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56A11" w14:textId="77777777" w:rsidR="009016C4" w:rsidRPr="0031612C" w:rsidRDefault="009016C4" w:rsidP="00957FA0">
            <w:pPr>
              <w:pStyle w:val="headertabella0"/>
              <w:rPr>
                <w:color w:val="002060"/>
              </w:rPr>
            </w:pPr>
            <w:r w:rsidRPr="003161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2DA61" w14:textId="77777777" w:rsidR="009016C4" w:rsidRPr="0031612C" w:rsidRDefault="009016C4" w:rsidP="00957FA0">
            <w:pPr>
              <w:pStyle w:val="headertabella0"/>
              <w:rPr>
                <w:color w:val="002060"/>
              </w:rPr>
            </w:pPr>
            <w:r w:rsidRPr="003161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08AAA" w14:textId="77777777" w:rsidR="009016C4" w:rsidRPr="0031612C" w:rsidRDefault="009016C4" w:rsidP="00957FA0">
            <w:pPr>
              <w:pStyle w:val="headertabella0"/>
              <w:rPr>
                <w:color w:val="002060"/>
              </w:rPr>
            </w:pPr>
            <w:r w:rsidRPr="003161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463EB" w14:textId="77777777" w:rsidR="009016C4" w:rsidRPr="0031612C" w:rsidRDefault="009016C4" w:rsidP="00957FA0">
            <w:pPr>
              <w:pStyle w:val="headertabella0"/>
              <w:rPr>
                <w:color w:val="002060"/>
              </w:rPr>
            </w:pPr>
            <w:r w:rsidRPr="003161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9DEC6" w14:textId="77777777" w:rsidR="009016C4" w:rsidRPr="0031612C" w:rsidRDefault="009016C4" w:rsidP="00957FA0">
            <w:pPr>
              <w:pStyle w:val="headertabella0"/>
              <w:rPr>
                <w:color w:val="002060"/>
              </w:rPr>
            </w:pPr>
            <w:r w:rsidRPr="003161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438CE" w14:textId="77777777" w:rsidR="009016C4" w:rsidRPr="0031612C" w:rsidRDefault="009016C4" w:rsidP="00957FA0">
            <w:pPr>
              <w:pStyle w:val="headertabella0"/>
              <w:rPr>
                <w:color w:val="002060"/>
              </w:rPr>
            </w:pPr>
            <w:r w:rsidRPr="003161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41FD0" w14:textId="77777777" w:rsidR="009016C4" w:rsidRPr="0031612C" w:rsidRDefault="009016C4" w:rsidP="00957FA0">
            <w:pPr>
              <w:pStyle w:val="headertabella0"/>
              <w:rPr>
                <w:color w:val="002060"/>
              </w:rPr>
            </w:pPr>
            <w:r w:rsidRPr="0031612C">
              <w:rPr>
                <w:color w:val="002060"/>
              </w:rPr>
              <w:t>PE</w:t>
            </w:r>
          </w:p>
        </w:tc>
      </w:tr>
      <w:tr w:rsidR="009016C4" w:rsidRPr="0031612C" w14:paraId="0121A9A0" w14:textId="77777777" w:rsidTr="00957FA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27EB9F" w14:textId="77777777" w:rsidR="009016C4" w:rsidRPr="0031612C" w:rsidRDefault="009016C4" w:rsidP="00957FA0">
            <w:pPr>
              <w:pStyle w:val="rowtabella0"/>
              <w:rPr>
                <w:color w:val="002060"/>
              </w:rPr>
            </w:pPr>
            <w:r w:rsidRPr="0031612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FFF0"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777A"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3C45"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D857"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611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D8C62"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8942"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73FB"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3733" w14:textId="77777777" w:rsidR="009016C4" w:rsidRPr="0031612C" w:rsidRDefault="009016C4" w:rsidP="00957FA0">
            <w:pPr>
              <w:pStyle w:val="rowtabella0"/>
              <w:jc w:val="center"/>
              <w:rPr>
                <w:color w:val="002060"/>
              </w:rPr>
            </w:pPr>
            <w:r w:rsidRPr="0031612C">
              <w:rPr>
                <w:color w:val="002060"/>
              </w:rPr>
              <w:t>0</w:t>
            </w:r>
          </w:p>
        </w:tc>
      </w:tr>
      <w:tr w:rsidR="009016C4" w:rsidRPr="0031612C" w14:paraId="235142E9"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75099D" w14:textId="77777777" w:rsidR="009016C4" w:rsidRPr="0031612C" w:rsidRDefault="009016C4" w:rsidP="00957FA0">
            <w:pPr>
              <w:pStyle w:val="rowtabella0"/>
              <w:rPr>
                <w:color w:val="002060"/>
              </w:rPr>
            </w:pPr>
            <w:r w:rsidRPr="0031612C">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7F23"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426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5E74"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7DB5"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73C0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5D57F"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C2887"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9024" w14:textId="77777777" w:rsidR="009016C4" w:rsidRPr="0031612C" w:rsidRDefault="009016C4" w:rsidP="00957FA0">
            <w:pPr>
              <w:pStyle w:val="rowtabella0"/>
              <w:jc w:val="center"/>
              <w:rPr>
                <w:color w:val="002060"/>
              </w:rPr>
            </w:pPr>
            <w:r w:rsidRPr="003161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B1C2" w14:textId="77777777" w:rsidR="009016C4" w:rsidRPr="0031612C" w:rsidRDefault="009016C4" w:rsidP="00957FA0">
            <w:pPr>
              <w:pStyle w:val="rowtabella0"/>
              <w:jc w:val="center"/>
              <w:rPr>
                <w:color w:val="002060"/>
              </w:rPr>
            </w:pPr>
            <w:r w:rsidRPr="0031612C">
              <w:rPr>
                <w:color w:val="002060"/>
              </w:rPr>
              <w:t>0</w:t>
            </w:r>
          </w:p>
        </w:tc>
      </w:tr>
      <w:tr w:rsidR="009016C4" w:rsidRPr="0031612C" w14:paraId="3ACFD4D7"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80998A" w14:textId="77777777" w:rsidR="009016C4" w:rsidRPr="0031612C" w:rsidRDefault="009016C4" w:rsidP="00957FA0">
            <w:pPr>
              <w:pStyle w:val="rowtabella0"/>
              <w:rPr>
                <w:color w:val="002060"/>
              </w:rPr>
            </w:pPr>
            <w:r w:rsidRPr="0031612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4C7B"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BC36"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3FED"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5EE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D52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2D95" w14:textId="77777777" w:rsidR="009016C4" w:rsidRPr="0031612C" w:rsidRDefault="009016C4" w:rsidP="00957FA0">
            <w:pPr>
              <w:pStyle w:val="rowtabella0"/>
              <w:jc w:val="center"/>
              <w:rPr>
                <w:color w:val="002060"/>
              </w:rPr>
            </w:pPr>
            <w:r w:rsidRPr="003161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5178"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461C" w14:textId="77777777" w:rsidR="009016C4" w:rsidRPr="0031612C" w:rsidRDefault="009016C4" w:rsidP="00957FA0">
            <w:pPr>
              <w:pStyle w:val="rowtabella0"/>
              <w:jc w:val="center"/>
              <w:rPr>
                <w:color w:val="002060"/>
              </w:rPr>
            </w:pPr>
            <w:r w:rsidRPr="003161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6560C" w14:textId="77777777" w:rsidR="009016C4" w:rsidRPr="0031612C" w:rsidRDefault="009016C4" w:rsidP="00957FA0">
            <w:pPr>
              <w:pStyle w:val="rowtabella0"/>
              <w:jc w:val="center"/>
              <w:rPr>
                <w:color w:val="002060"/>
              </w:rPr>
            </w:pPr>
            <w:r w:rsidRPr="0031612C">
              <w:rPr>
                <w:color w:val="002060"/>
              </w:rPr>
              <w:t>0</w:t>
            </w:r>
          </w:p>
        </w:tc>
      </w:tr>
      <w:tr w:rsidR="009016C4" w:rsidRPr="0031612C" w14:paraId="5C0382D1"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504B6" w14:textId="77777777" w:rsidR="009016C4" w:rsidRPr="0031612C" w:rsidRDefault="009016C4" w:rsidP="00957FA0">
            <w:pPr>
              <w:pStyle w:val="rowtabella0"/>
              <w:rPr>
                <w:color w:val="002060"/>
              </w:rPr>
            </w:pPr>
            <w:r w:rsidRPr="0031612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9454"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4F0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AAC3"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F846"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4B73"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798F" w14:textId="77777777" w:rsidR="009016C4" w:rsidRPr="0031612C" w:rsidRDefault="009016C4" w:rsidP="00957FA0">
            <w:pPr>
              <w:pStyle w:val="rowtabella0"/>
              <w:jc w:val="center"/>
              <w:rPr>
                <w:color w:val="002060"/>
              </w:rPr>
            </w:pPr>
            <w:r w:rsidRPr="003161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2350" w14:textId="77777777" w:rsidR="009016C4" w:rsidRPr="0031612C" w:rsidRDefault="009016C4" w:rsidP="00957FA0">
            <w:pPr>
              <w:pStyle w:val="rowtabella0"/>
              <w:jc w:val="center"/>
              <w:rPr>
                <w:color w:val="002060"/>
              </w:rPr>
            </w:pPr>
            <w:r w:rsidRPr="003161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8F07"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D21D" w14:textId="77777777" w:rsidR="009016C4" w:rsidRPr="0031612C" w:rsidRDefault="009016C4" w:rsidP="00957FA0">
            <w:pPr>
              <w:pStyle w:val="rowtabella0"/>
              <w:jc w:val="center"/>
              <w:rPr>
                <w:color w:val="002060"/>
              </w:rPr>
            </w:pPr>
            <w:r w:rsidRPr="0031612C">
              <w:rPr>
                <w:color w:val="002060"/>
              </w:rPr>
              <w:t>0</w:t>
            </w:r>
          </w:p>
        </w:tc>
      </w:tr>
      <w:tr w:rsidR="009016C4" w:rsidRPr="0031612C" w14:paraId="4200CEDE"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BE756E" w14:textId="77777777" w:rsidR="009016C4" w:rsidRPr="0031612C" w:rsidRDefault="009016C4" w:rsidP="00957FA0">
            <w:pPr>
              <w:pStyle w:val="rowtabella0"/>
              <w:rPr>
                <w:color w:val="002060"/>
              </w:rPr>
            </w:pPr>
            <w:r w:rsidRPr="0031612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A6D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9AE9"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D2CF"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13E8"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9AC6"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828F"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7FB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77AD"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0189" w14:textId="77777777" w:rsidR="009016C4" w:rsidRPr="0031612C" w:rsidRDefault="009016C4" w:rsidP="00957FA0">
            <w:pPr>
              <w:pStyle w:val="rowtabella0"/>
              <w:jc w:val="center"/>
              <w:rPr>
                <w:color w:val="002060"/>
              </w:rPr>
            </w:pPr>
            <w:r w:rsidRPr="0031612C">
              <w:rPr>
                <w:color w:val="002060"/>
              </w:rPr>
              <w:t>0</w:t>
            </w:r>
          </w:p>
        </w:tc>
      </w:tr>
      <w:tr w:rsidR="009016C4" w:rsidRPr="0031612C" w14:paraId="3A3ECED3"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0CFC48" w14:textId="77777777" w:rsidR="009016C4" w:rsidRPr="0031612C" w:rsidRDefault="009016C4" w:rsidP="00957FA0">
            <w:pPr>
              <w:pStyle w:val="rowtabella0"/>
              <w:rPr>
                <w:color w:val="002060"/>
              </w:rPr>
            </w:pPr>
            <w:r w:rsidRPr="0031612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23A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ED0A5"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3F35"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9213"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90C2"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429C"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363B"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7449"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0237" w14:textId="77777777" w:rsidR="009016C4" w:rsidRPr="0031612C" w:rsidRDefault="009016C4" w:rsidP="00957FA0">
            <w:pPr>
              <w:pStyle w:val="rowtabella0"/>
              <w:jc w:val="center"/>
              <w:rPr>
                <w:color w:val="002060"/>
              </w:rPr>
            </w:pPr>
            <w:r w:rsidRPr="0031612C">
              <w:rPr>
                <w:color w:val="002060"/>
              </w:rPr>
              <w:t>0</w:t>
            </w:r>
          </w:p>
        </w:tc>
      </w:tr>
      <w:tr w:rsidR="009016C4" w:rsidRPr="0031612C" w14:paraId="3469E816"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13C23" w14:textId="77777777" w:rsidR="009016C4" w:rsidRPr="0031612C" w:rsidRDefault="009016C4" w:rsidP="00957FA0">
            <w:pPr>
              <w:pStyle w:val="rowtabella0"/>
              <w:rPr>
                <w:color w:val="002060"/>
              </w:rPr>
            </w:pPr>
            <w:r w:rsidRPr="0031612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CC92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DC97"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77262"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F82A"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C1F94"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2CB5" w14:textId="77777777" w:rsidR="009016C4" w:rsidRPr="0031612C" w:rsidRDefault="009016C4" w:rsidP="00957FA0">
            <w:pPr>
              <w:pStyle w:val="rowtabella0"/>
              <w:jc w:val="center"/>
              <w:rPr>
                <w:color w:val="002060"/>
              </w:rPr>
            </w:pPr>
            <w:r w:rsidRPr="003161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0195" w14:textId="77777777" w:rsidR="009016C4" w:rsidRPr="0031612C" w:rsidRDefault="009016C4" w:rsidP="00957FA0">
            <w:pPr>
              <w:pStyle w:val="rowtabella0"/>
              <w:jc w:val="center"/>
              <w:rPr>
                <w:color w:val="002060"/>
              </w:rPr>
            </w:pPr>
            <w:r w:rsidRPr="003161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8532"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C7B9" w14:textId="77777777" w:rsidR="009016C4" w:rsidRPr="0031612C" w:rsidRDefault="009016C4" w:rsidP="00957FA0">
            <w:pPr>
              <w:pStyle w:val="rowtabella0"/>
              <w:jc w:val="center"/>
              <w:rPr>
                <w:color w:val="002060"/>
              </w:rPr>
            </w:pPr>
            <w:r w:rsidRPr="0031612C">
              <w:rPr>
                <w:color w:val="002060"/>
              </w:rPr>
              <w:t>0</w:t>
            </w:r>
          </w:p>
        </w:tc>
      </w:tr>
      <w:tr w:rsidR="009016C4" w:rsidRPr="0031612C" w14:paraId="4333C8CF"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F972C6" w14:textId="77777777" w:rsidR="009016C4" w:rsidRPr="0031612C" w:rsidRDefault="009016C4" w:rsidP="00957FA0">
            <w:pPr>
              <w:pStyle w:val="rowtabella0"/>
              <w:rPr>
                <w:color w:val="002060"/>
              </w:rPr>
            </w:pPr>
            <w:r w:rsidRPr="0031612C">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0D84"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56E5"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7624"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32F3"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4F05"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5C3F" w14:textId="77777777" w:rsidR="009016C4" w:rsidRPr="0031612C" w:rsidRDefault="009016C4" w:rsidP="00957FA0">
            <w:pPr>
              <w:pStyle w:val="rowtabella0"/>
              <w:jc w:val="center"/>
              <w:rPr>
                <w:color w:val="002060"/>
              </w:rPr>
            </w:pPr>
            <w:r w:rsidRPr="003161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7FE0" w14:textId="77777777" w:rsidR="009016C4" w:rsidRPr="0031612C" w:rsidRDefault="009016C4" w:rsidP="00957FA0">
            <w:pPr>
              <w:pStyle w:val="rowtabella0"/>
              <w:jc w:val="center"/>
              <w:rPr>
                <w:color w:val="002060"/>
              </w:rPr>
            </w:pPr>
            <w:r w:rsidRPr="003161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ADE9" w14:textId="77777777" w:rsidR="009016C4" w:rsidRPr="0031612C" w:rsidRDefault="009016C4" w:rsidP="00957FA0">
            <w:pPr>
              <w:pStyle w:val="rowtabella0"/>
              <w:jc w:val="center"/>
              <w:rPr>
                <w:color w:val="002060"/>
              </w:rPr>
            </w:pPr>
            <w:r w:rsidRPr="003161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8EF2" w14:textId="77777777" w:rsidR="009016C4" w:rsidRPr="0031612C" w:rsidRDefault="009016C4" w:rsidP="00957FA0">
            <w:pPr>
              <w:pStyle w:val="rowtabella0"/>
              <w:jc w:val="center"/>
              <w:rPr>
                <w:color w:val="002060"/>
              </w:rPr>
            </w:pPr>
            <w:r w:rsidRPr="0031612C">
              <w:rPr>
                <w:color w:val="002060"/>
              </w:rPr>
              <w:t>0</w:t>
            </w:r>
          </w:p>
        </w:tc>
      </w:tr>
      <w:tr w:rsidR="009016C4" w:rsidRPr="0031612C" w14:paraId="03A12372"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B8072" w14:textId="77777777" w:rsidR="009016C4" w:rsidRPr="0031612C" w:rsidRDefault="009016C4" w:rsidP="00957FA0">
            <w:pPr>
              <w:pStyle w:val="rowtabella0"/>
              <w:rPr>
                <w:color w:val="002060"/>
              </w:rPr>
            </w:pPr>
            <w:r w:rsidRPr="0031612C">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67B0"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8F58"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91CF5"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8B64"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5180"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61A1" w14:textId="77777777" w:rsidR="009016C4" w:rsidRPr="0031612C" w:rsidRDefault="009016C4" w:rsidP="00957FA0">
            <w:pPr>
              <w:pStyle w:val="rowtabella0"/>
              <w:jc w:val="center"/>
              <w:rPr>
                <w:color w:val="002060"/>
              </w:rPr>
            </w:pPr>
            <w:r w:rsidRPr="003161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5E4A"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2003" w14:textId="77777777" w:rsidR="009016C4" w:rsidRPr="0031612C" w:rsidRDefault="009016C4" w:rsidP="00957FA0">
            <w:pPr>
              <w:pStyle w:val="rowtabella0"/>
              <w:jc w:val="center"/>
              <w:rPr>
                <w:color w:val="002060"/>
              </w:rPr>
            </w:pPr>
            <w:r w:rsidRPr="003161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F8EB" w14:textId="77777777" w:rsidR="009016C4" w:rsidRPr="0031612C" w:rsidRDefault="009016C4" w:rsidP="00957FA0">
            <w:pPr>
              <w:pStyle w:val="rowtabella0"/>
              <w:jc w:val="center"/>
              <w:rPr>
                <w:color w:val="002060"/>
              </w:rPr>
            </w:pPr>
            <w:r w:rsidRPr="0031612C">
              <w:rPr>
                <w:color w:val="002060"/>
              </w:rPr>
              <w:t>0</w:t>
            </w:r>
          </w:p>
        </w:tc>
      </w:tr>
      <w:tr w:rsidR="009016C4" w:rsidRPr="0031612C" w14:paraId="2628B4BA" w14:textId="77777777" w:rsidTr="00957FA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9783F" w14:textId="77777777" w:rsidR="009016C4" w:rsidRPr="0031612C" w:rsidRDefault="009016C4" w:rsidP="00957FA0">
            <w:pPr>
              <w:pStyle w:val="rowtabella0"/>
              <w:rPr>
                <w:color w:val="002060"/>
              </w:rPr>
            </w:pPr>
            <w:r w:rsidRPr="0031612C">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ECB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1A0B"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E65F"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A434"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C22A0"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35C3"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20F4"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0371" w14:textId="77777777" w:rsidR="009016C4" w:rsidRPr="0031612C" w:rsidRDefault="009016C4" w:rsidP="00957FA0">
            <w:pPr>
              <w:pStyle w:val="rowtabella0"/>
              <w:jc w:val="center"/>
              <w:rPr>
                <w:color w:val="002060"/>
              </w:rPr>
            </w:pPr>
            <w:r w:rsidRPr="003161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AE84" w14:textId="77777777" w:rsidR="009016C4" w:rsidRPr="0031612C" w:rsidRDefault="009016C4" w:rsidP="00957FA0">
            <w:pPr>
              <w:pStyle w:val="rowtabella0"/>
              <w:jc w:val="center"/>
              <w:rPr>
                <w:color w:val="002060"/>
              </w:rPr>
            </w:pPr>
            <w:r w:rsidRPr="0031612C">
              <w:rPr>
                <w:color w:val="002060"/>
              </w:rPr>
              <w:t>0</w:t>
            </w:r>
          </w:p>
        </w:tc>
      </w:tr>
      <w:tr w:rsidR="009016C4" w:rsidRPr="0031612C" w14:paraId="72345E81" w14:textId="77777777" w:rsidTr="00957FA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A14F2" w14:textId="77777777" w:rsidR="009016C4" w:rsidRPr="0031612C" w:rsidRDefault="009016C4" w:rsidP="00957FA0">
            <w:pPr>
              <w:pStyle w:val="rowtabella0"/>
              <w:rPr>
                <w:color w:val="002060"/>
              </w:rPr>
            </w:pPr>
            <w:proofErr w:type="spellStart"/>
            <w:proofErr w:type="gramStart"/>
            <w:r w:rsidRPr="0031612C">
              <w:rPr>
                <w:color w:val="002060"/>
              </w:rPr>
              <w:t>sq.B</w:t>
            </w:r>
            <w:proofErr w:type="spellEnd"/>
            <w:proofErr w:type="gramEnd"/>
            <w:r w:rsidRPr="0031612C">
              <w:rPr>
                <w:color w:val="002060"/>
              </w:rPr>
              <w:t xml:space="preserve"> RECANATI CALCIO A 5 </w:t>
            </w:r>
            <w:proofErr w:type="spellStart"/>
            <w:r w:rsidRPr="0031612C">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456E"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6BAC" w14:textId="77777777" w:rsidR="009016C4" w:rsidRPr="0031612C" w:rsidRDefault="009016C4" w:rsidP="00957FA0">
            <w:pPr>
              <w:pStyle w:val="rowtabella0"/>
              <w:jc w:val="center"/>
              <w:rPr>
                <w:color w:val="002060"/>
              </w:rPr>
            </w:pPr>
            <w:r w:rsidRPr="003161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86BD"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F806"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BF4B"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742B"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59E1"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F8C9" w14:textId="77777777" w:rsidR="009016C4" w:rsidRPr="0031612C" w:rsidRDefault="009016C4" w:rsidP="00957FA0">
            <w:pPr>
              <w:pStyle w:val="rowtabella0"/>
              <w:jc w:val="center"/>
              <w:rPr>
                <w:color w:val="002060"/>
              </w:rPr>
            </w:pPr>
            <w:r w:rsidRPr="003161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0E02" w14:textId="77777777" w:rsidR="009016C4" w:rsidRPr="0031612C" w:rsidRDefault="009016C4" w:rsidP="00957FA0">
            <w:pPr>
              <w:pStyle w:val="rowtabella0"/>
              <w:jc w:val="center"/>
              <w:rPr>
                <w:color w:val="002060"/>
              </w:rPr>
            </w:pPr>
            <w:r w:rsidRPr="0031612C">
              <w:rPr>
                <w:color w:val="002060"/>
              </w:rPr>
              <w:t>0</w:t>
            </w:r>
          </w:p>
        </w:tc>
      </w:tr>
    </w:tbl>
    <w:p w14:paraId="5E1A7DC3" w14:textId="77777777" w:rsidR="009016C4" w:rsidRDefault="009016C4" w:rsidP="009016C4">
      <w:pPr>
        <w:pStyle w:val="breakline"/>
        <w:rPr>
          <w:rFonts w:eastAsiaTheme="minorEastAsia"/>
          <w:color w:val="002060"/>
        </w:rPr>
      </w:pPr>
    </w:p>
    <w:p w14:paraId="477E1B74" w14:textId="77777777" w:rsidR="009016C4" w:rsidRPr="0031612C" w:rsidRDefault="009016C4" w:rsidP="009016C4">
      <w:pPr>
        <w:pStyle w:val="breakline"/>
        <w:rPr>
          <w:rFonts w:eastAsiaTheme="minorEastAsia"/>
          <w:color w:val="002060"/>
        </w:rPr>
      </w:pPr>
    </w:p>
    <w:p w14:paraId="011052F4" w14:textId="77777777" w:rsidR="003C3F5A" w:rsidRPr="00C247FB" w:rsidRDefault="003C3F5A" w:rsidP="003C3F5A">
      <w:pPr>
        <w:pStyle w:val="breakline"/>
        <w:rPr>
          <w:color w:val="002060"/>
        </w:rPr>
      </w:pPr>
    </w:p>
    <w:p w14:paraId="6F7474EC" w14:textId="77777777" w:rsidR="009016C4" w:rsidRPr="00DE1EF7" w:rsidRDefault="009016C4" w:rsidP="009016C4">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p>
    <w:p w14:paraId="61B666A9" w14:textId="77777777" w:rsidR="009016C4" w:rsidRPr="00DE1EF7" w:rsidRDefault="009016C4" w:rsidP="009016C4">
      <w:pPr>
        <w:rPr>
          <w:rFonts w:ascii="Arial" w:hAnsi="Arial" w:cs="Arial"/>
          <w:color w:val="002060"/>
          <w:sz w:val="22"/>
          <w:szCs w:val="22"/>
        </w:rPr>
      </w:pPr>
    </w:p>
    <w:bookmarkEnd w:id="13"/>
    <w:p w14:paraId="2D8D5503" w14:textId="77777777" w:rsidR="009016C4" w:rsidRPr="00DE1EF7" w:rsidRDefault="009016C4" w:rsidP="009016C4">
      <w:pPr>
        <w:pStyle w:val="LndNormale1"/>
        <w:rPr>
          <w:b/>
          <w:color w:val="002060"/>
          <w:sz w:val="28"/>
          <w:szCs w:val="28"/>
        </w:rPr>
      </w:pPr>
      <w:r>
        <w:rPr>
          <w:b/>
          <w:color w:val="002060"/>
          <w:sz w:val="28"/>
          <w:szCs w:val="28"/>
        </w:rPr>
        <w:t>CAMPIONATO REGIONALE CALCIO A CINQUE SERIE C1</w:t>
      </w:r>
    </w:p>
    <w:p w14:paraId="220311FC" w14:textId="77777777" w:rsidR="009016C4" w:rsidRDefault="009016C4" w:rsidP="009016C4">
      <w:pPr>
        <w:pStyle w:val="LndNormale1"/>
        <w:rPr>
          <w:rFonts w:cs="Arial"/>
          <w:color w:val="002060"/>
        </w:rPr>
      </w:pPr>
    </w:p>
    <w:p w14:paraId="6AD5A55E" w14:textId="77777777" w:rsidR="009016C4" w:rsidRPr="00DE1EF7" w:rsidRDefault="009016C4" w:rsidP="009016C4">
      <w:pPr>
        <w:pStyle w:val="breakline"/>
        <w:jc w:val="both"/>
        <w:rPr>
          <w:rFonts w:ascii="Arial" w:hAnsi="Arial" w:cs="Arial"/>
          <w:color w:val="002060"/>
          <w:sz w:val="22"/>
          <w:szCs w:val="22"/>
        </w:rPr>
      </w:pPr>
      <w:r>
        <w:rPr>
          <w:rFonts w:ascii="Arial" w:hAnsi="Arial" w:cs="Arial"/>
          <w:color w:val="002060"/>
          <w:sz w:val="22"/>
          <w:szCs w:val="22"/>
        </w:rPr>
        <w:t xml:space="preserve">Causa mero errore in fase di estrazione dati, </w:t>
      </w:r>
      <w:r w:rsidRPr="002922A5">
        <w:rPr>
          <w:rFonts w:ascii="Arial" w:hAnsi="Arial" w:cs="Arial"/>
          <w:color w:val="002060"/>
          <w:sz w:val="22"/>
          <w:szCs w:val="22"/>
        </w:rPr>
        <w:t xml:space="preserve">nel Comunicato Ufficiale n° </w:t>
      </w:r>
      <w:r>
        <w:rPr>
          <w:rFonts w:ascii="Arial" w:hAnsi="Arial" w:cs="Arial"/>
          <w:color w:val="002060"/>
          <w:sz w:val="22"/>
          <w:szCs w:val="22"/>
        </w:rPr>
        <w:t>21</w:t>
      </w:r>
      <w:r w:rsidRPr="002922A5">
        <w:rPr>
          <w:rFonts w:ascii="Arial" w:hAnsi="Arial" w:cs="Arial"/>
          <w:color w:val="002060"/>
          <w:sz w:val="22"/>
          <w:szCs w:val="22"/>
        </w:rPr>
        <w:t xml:space="preserve"> del </w:t>
      </w:r>
      <w:r>
        <w:rPr>
          <w:rFonts w:ascii="Arial" w:hAnsi="Arial" w:cs="Arial"/>
          <w:color w:val="002060"/>
          <w:sz w:val="22"/>
          <w:szCs w:val="22"/>
        </w:rPr>
        <w:t>04</w:t>
      </w:r>
      <w:r w:rsidRPr="002922A5">
        <w:rPr>
          <w:rFonts w:ascii="Arial" w:hAnsi="Arial" w:cs="Arial"/>
          <w:color w:val="002060"/>
          <w:sz w:val="22"/>
          <w:szCs w:val="22"/>
        </w:rPr>
        <w:t>/</w:t>
      </w:r>
      <w:r>
        <w:rPr>
          <w:rFonts w:ascii="Arial" w:hAnsi="Arial" w:cs="Arial"/>
          <w:color w:val="002060"/>
          <w:sz w:val="22"/>
          <w:szCs w:val="22"/>
        </w:rPr>
        <w:t>10</w:t>
      </w:r>
      <w:r w:rsidRPr="002922A5">
        <w:rPr>
          <w:rFonts w:ascii="Arial" w:hAnsi="Arial" w:cs="Arial"/>
          <w:color w:val="002060"/>
          <w:sz w:val="22"/>
          <w:szCs w:val="22"/>
        </w:rPr>
        <w:t>/2023</w:t>
      </w:r>
      <w:r>
        <w:rPr>
          <w:rFonts w:ascii="Arial" w:hAnsi="Arial" w:cs="Arial"/>
          <w:color w:val="002060"/>
          <w:sz w:val="22"/>
          <w:szCs w:val="22"/>
        </w:rPr>
        <w:t xml:space="preserve"> è stata omessa la pubblicazione di un provvedimento disciplinare relativo alla gara REAL SAN GIORGIO – BAYER CAPPUCCINI del 29/09/2023 a carico del calciatore </w:t>
      </w:r>
      <w:r w:rsidRPr="0020474D">
        <w:rPr>
          <w:rFonts w:ascii="Arial" w:hAnsi="Arial" w:cs="Arial"/>
          <w:b/>
          <w:bCs/>
          <w:color w:val="002060"/>
          <w:sz w:val="22"/>
          <w:szCs w:val="22"/>
        </w:rPr>
        <w:t>BORDONI RICCARDO</w:t>
      </w:r>
      <w:r>
        <w:rPr>
          <w:rFonts w:ascii="Arial" w:hAnsi="Arial" w:cs="Arial"/>
          <w:color w:val="002060"/>
          <w:sz w:val="22"/>
          <w:szCs w:val="22"/>
        </w:rPr>
        <w:t xml:space="preserve"> della Società </w:t>
      </w:r>
      <w:r w:rsidRPr="0020474D">
        <w:rPr>
          <w:rFonts w:ascii="Arial" w:hAnsi="Arial" w:cs="Arial"/>
          <w:b/>
          <w:bCs/>
          <w:color w:val="002060"/>
          <w:sz w:val="22"/>
          <w:szCs w:val="22"/>
        </w:rPr>
        <w:t>REAL SAN GIORGIO</w:t>
      </w:r>
      <w:r>
        <w:rPr>
          <w:rFonts w:ascii="Arial" w:hAnsi="Arial" w:cs="Arial"/>
          <w:color w:val="002060"/>
          <w:sz w:val="22"/>
          <w:szCs w:val="22"/>
        </w:rPr>
        <w:t xml:space="preserve"> </w:t>
      </w:r>
      <w:r w:rsidRPr="00DE1EF7">
        <w:rPr>
          <w:rFonts w:ascii="Arial" w:hAnsi="Arial" w:cs="Arial"/>
          <w:color w:val="002060"/>
          <w:sz w:val="22"/>
          <w:szCs w:val="22"/>
        </w:rPr>
        <w:t>come da relativo paragrafo del presente Comunicato Ufficiale.</w:t>
      </w:r>
    </w:p>
    <w:p w14:paraId="21360987" w14:textId="77777777" w:rsidR="009016C4" w:rsidRDefault="009016C4" w:rsidP="009016C4">
      <w:pPr>
        <w:pStyle w:val="LndNormale1"/>
        <w:rPr>
          <w:color w:val="002060"/>
        </w:rPr>
      </w:pPr>
      <w:r>
        <w:rPr>
          <w:color w:val="002060"/>
        </w:rPr>
        <w:t>Detto provvedimento si aggiunge a quanto già pubblicato nel sopracitato C.U. n° 21 del 04/10/2023.</w:t>
      </w:r>
    </w:p>
    <w:p w14:paraId="6A4B0C51" w14:textId="77777777" w:rsidR="003C3F5A" w:rsidRPr="00C247FB" w:rsidRDefault="003C3F5A" w:rsidP="003C3F5A">
      <w:pPr>
        <w:pStyle w:val="breakline"/>
        <w:rPr>
          <w:color w:val="002060"/>
        </w:rPr>
      </w:pPr>
    </w:p>
    <w:p w14:paraId="7B5D9FE5" w14:textId="77777777" w:rsidR="003C3F5A" w:rsidRPr="00C247FB" w:rsidRDefault="003C3F5A" w:rsidP="003C3F5A">
      <w:pPr>
        <w:pStyle w:val="breakline"/>
        <w:rPr>
          <w:color w:val="002060"/>
        </w:rPr>
      </w:pPr>
    </w:p>
    <w:p w14:paraId="52EAE21C" w14:textId="77777777" w:rsidR="003C3F5A" w:rsidRPr="00C247FB" w:rsidRDefault="003C3F5A"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731774E3"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B67261">
        <w:rPr>
          <w:rFonts w:ascii="Arial" w:hAnsi="Arial" w:cs="Arial"/>
          <w:b/>
          <w:bCs/>
          <w:color w:val="002060"/>
        </w:rPr>
        <w:t>16</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B07047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67261">
        <w:rPr>
          <w:b/>
          <w:color w:val="002060"/>
          <w:u w:val="single"/>
        </w:rPr>
        <w:t>0</w:t>
      </w:r>
      <w:r w:rsidR="003C7783">
        <w:rPr>
          <w:b/>
          <w:color w:val="002060"/>
          <w:u w:val="single"/>
        </w:rPr>
        <w:t>6</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08721" w14:textId="77777777" w:rsidR="00FC530D" w:rsidRDefault="00FC530D">
      <w:r>
        <w:separator/>
      </w:r>
    </w:p>
  </w:endnote>
  <w:endnote w:type="continuationSeparator" w:id="0">
    <w:p w14:paraId="1C45834E" w14:textId="77777777" w:rsidR="00FC530D" w:rsidRDefault="00FC5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805457F"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E62711">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01278" w14:textId="77777777" w:rsidR="00FC530D" w:rsidRDefault="00FC530D">
      <w:r>
        <w:separator/>
      </w:r>
    </w:p>
  </w:footnote>
  <w:footnote w:type="continuationSeparator" w:id="0">
    <w:p w14:paraId="381C6A1F" w14:textId="77777777" w:rsidR="00FC530D" w:rsidRDefault="00FC5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marche.it/news/documento-di-sintesi-sugli-adeguamenti-delle-n-o-i-f-al-decreto-legislativo-n-36-2021-sli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TotalTime>
  <Pages>6</Pages>
  <Words>1861</Words>
  <Characters>10611</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12448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2023-10-06T11:53:00Z</cp:lastPrinted>
  <dcterms:created xsi:type="dcterms:W3CDTF">2023-10-06T11:18:00Z</dcterms:created>
  <dcterms:modified xsi:type="dcterms:W3CDTF">2023-10-06T11:53:00Z</dcterms:modified>
</cp:coreProperties>
</file>